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624C2C" w:rsidRPr="005942D4">
        <w:tc>
          <w:tcPr>
            <w:tcW w:w="4001" w:type="dxa"/>
            <w:gridSpan w:val="2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624C2C" w:rsidRPr="005942D4">
        <w:tc>
          <w:tcPr>
            <w:tcW w:w="4140" w:type="dxa"/>
            <w:gridSpan w:val="3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624C2C" w:rsidRPr="005942D4" w:rsidRDefault="00624C2C" w:rsidP="00C4519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624C2C" w:rsidRPr="005942D4">
        <w:tc>
          <w:tcPr>
            <w:tcW w:w="1971" w:type="dxa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624C2C" w:rsidRPr="005942D4">
        <w:tc>
          <w:tcPr>
            <w:tcW w:w="1971" w:type="dxa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624C2C" w:rsidRPr="005942D4">
        <w:tc>
          <w:tcPr>
            <w:tcW w:w="1971" w:type="dxa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624C2C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624C2C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624C2C" w:rsidRPr="005942D4">
        <w:trPr>
          <w:gridAfter w:val="3"/>
          <w:wAfter w:w="5847" w:type="dxa"/>
        </w:trPr>
        <w:tc>
          <w:tcPr>
            <w:tcW w:w="1971" w:type="dxa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624C2C" w:rsidRPr="005942D4">
        <w:trPr>
          <w:gridAfter w:val="3"/>
          <w:wAfter w:w="5847" w:type="dxa"/>
        </w:trPr>
        <w:tc>
          <w:tcPr>
            <w:tcW w:w="1971" w:type="dxa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624C2C" w:rsidRPr="005942D4">
        <w:trPr>
          <w:gridAfter w:val="4"/>
          <w:wAfter w:w="5986" w:type="dxa"/>
        </w:trPr>
        <w:tc>
          <w:tcPr>
            <w:tcW w:w="1971" w:type="dxa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624C2C" w:rsidRPr="005942D4" w:rsidRDefault="00624C2C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624C2C" w:rsidRPr="00FC009D" w:rsidRDefault="00624C2C">
      <w:pPr>
        <w:jc w:val="center"/>
        <w:rPr>
          <w:sz w:val="28"/>
          <w:szCs w:val="28"/>
        </w:rPr>
      </w:pPr>
    </w:p>
    <w:p w:rsidR="00624C2C" w:rsidRPr="00FC009D" w:rsidRDefault="00624C2C">
      <w:pPr>
        <w:pStyle w:val="110"/>
        <w:keepNext w:val="0"/>
        <w:rPr>
          <w:sz w:val="28"/>
          <w:szCs w:val="28"/>
        </w:rPr>
      </w:pPr>
    </w:p>
    <w:p w:rsidR="00624C2C" w:rsidRPr="00FC009D" w:rsidRDefault="00624C2C">
      <w:pPr>
        <w:jc w:val="center"/>
        <w:rPr>
          <w:sz w:val="28"/>
          <w:szCs w:val="28"/>
        </w:rPr>
      </w:pPr>
    </w:p>
    <w:p w:rsidR="00624C2C" w:rsidRPr="00FC009D" w:rsidRDefault="00624C2C">
      <w:pPr>
        <w:jc w:val="center"/>
        <w:rPr>
          <w:sz w:val="28"/>
          <w:szCs w:val="28"/>
        </w:rPr>
      </w:pPr>
    </w:p>
    <w:p w:rsidR="00624C2C" w:rsidRPr="00FC009D" w:rsidRDefault="00624C2C">
      <w:pPr>
        <w:jc w:val="center"/>
        <w:rPr>
          <w:sz w:val="28"/>
          <w:szCs w:val="28"/>
        </w:rPr>
      </w:pPr>
    </w:p>
    <w:p w:rsidR="00624C2C" w:rsidRPr="00FC009D" w:rsidRDefault="00624C2C">
      <w:pPr>
        <w:jc w:val="center"/>
        <w:rPr>
          <w:sz w:val="28"/>
          <w:szCs w:val="28"/>
        </w:rPr>
      </w:pPr>
    </w:p>
    <w:p w:rsidR="00624C2C" w:rsidRDefault="00624C2C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68520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24C2C" w:rsidRPr="00A32094" w:rsidRDefault="00624C2C" w:rsidP="00CA2886">
      <w:pPr>
        <w:jc w:val="center"/>
        <w:rPr>
          <w:sz w:val="28"/>
          <w:szCs w:val="28"/>
        </w:rPr>
      </w:pPr>
      <w:r w:rsidRPr="00A32094">
        <w:rPr>
          <w:sz w:val="28"/>
          <w:szCs w:val="28"/>
        </w:rPr>
        <w:t>для открытого запроса цен в электронной форме на право заключения договора</w:t>
      </w:r>
    </w:p>
    <w:p w:rsidR="00624C2C" w:rsidRPr="00FC009D" w:rsidRDefault="00624C2C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 компьютерного оборудования</w:t>
      </w:r>
      <w:r>
        <w:rPr>
          <w:spacing w:val="-6"/>
          <w:sz w:val="28"/>
          <w:szCs w:val="28"/>
        </w:rPr>
        <w:t xml:space="preserve"> </w:t>
      </w:r>
    </w:p>
    <w:p w:rsidR="00624C2C" w:rsidRPr="00FC009D" w:rsidRDefault="00624C2C" w:rsidP="00CA2886">
      <w:pPr>
        <w:jc w:val="center"/>
        <w:rPr>
          <w:sz w:val="28"/>
          <w:szCs w:val="28"/>
        </w:rPr>
      </w:pPr>
    </w:p>
    <w:p w:rsidR="00624C2C" w:rsidRPr="00563FFA" w:rsidRDefault="00624C2C" w:rsidP="00A5522E">
      <w:pPr>
        <w:jc w:val="center"/>
        <w:rPr>
          <w:sz w:val="28"/>
          <w:szCs w:val="28"/>
        </w:rPr>
      </w:pPr>
    </w:p>
    <w:p w:rsidR="00624C2C" w:rsidRDefault="00624C2C" w:rsidP="00A5522E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624C2C" w:rsidRDefault="00624C2C" w:rsidP="00A5522E">
      <w:pPr>
        <w:jc w:val="center"/>
        <w:rPr>
          <w:sz w:val="28"/>
          <w:szCs w:val="28"/>
        </w:rPr>
      </w:pPr>
    </w:p>
    <w:p w:rsidR="00624C2C" w:rsidRDefault="00624C2C" w:rsidP="00A5522E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</w:t>
      </w:r>
      <w:r w:rsidRPr="00E07245">
        <w:rPr>
          <w:sz w:val="28"/>
          <w:szCs w:val="28"/>
        </w:rPr>
        <w:t>18</w:t>
      </w:r>
      <w:r w:rsidRPr="00266B57">
        <w:rPr>
          <w:sz w:val="28"/>
          <w:szCs w:val="28"/>
        </w:rPr>
        <w:t>.</w:t>
      </w:r>
      <w:r w:rsidRPr="004F3153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770-15/ОЗ-297-ЗЦ-Э</w:t>
      </w:r>
    </w:p>
    <w:p w:rsidR="00624C2C" w:rsidRPr="00563FFA" w:rsidRDefault="00624C2C" w:rsidP="00A5522E">
      <w:pPr>
        <w:jc w:val="center"/>
        <w:rPr>
          <w:sz w:val="28"/>
          <w:szCs w:val="28"/>
        </w:rPr>
      </w:pPr>
    </w:p>
    <w:p w:rsidR="00624C2C" w:rsidRPr="00FC009D" w:rsidRDefault="00624C2C" w:rsidP="00CA2886">
      <w:pPr>
        <w:jc w:val="center"/>
        <w:rPr>
          <w:sz w:val="28"/>
          <w:szCs w:val="28"/>
        </w:rPr>
      </w:pPr>
    </w:p>
    <w:p w:rsidR="00624C2C" w:rsidRPr="00FC009D" w:rsidRDefault="00624C2C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624C2C" w:rsidRPr="00FC009D" w:rsidRDefault="00624C2C" w:rsidP="00CA2886">
      <w:pPr>
        <w:jc w:val="center"/>
        <w:rPr>
          <w:sz w:val="28"/>
          <w:szCs w:val="28"/>
        </w:rPr>
      </w:pPr>
    </w:p>
    <w:p w:rsidR="00624C2C" w:rsidRPr="00FC009D" w:rsidRDefault="00624C2C" w:rsidP="00CA2886">
      <w:pPr>
        <w:jc w:val="center"/>
        <w:rPr>
          <w:sz w:val="28"/>
          <w:szCs w:val="28"/>
        </w:rPr>
      </w:pPr>
    </w:p>
    <w:p w:rsidR="00624C2C" w:rsidRPr="00FC009D" w:rsidRDefault="00624C2C" w:rsidP="00CA2886">
      <w:pPr>
        <w:jc w:val="center"/>
        <w:rPr>
          <w:sz w:val="28"/>
          <w:szCs w:val="28"/>
        </w:rPr>
      </w:pPr>
    </w:p>
    <w:p w:rsidR="00624C2C" w:rsidRPr="00FC009D" w:rsidRDefault="00624C2C" w:rsidP="00CA2886">
      <w:pPr>
        <w:jc w:val="center"/>
        <w:rPr>
          <w:sz w:val="28"/>
          <w:szCs w:val="28"/>
        </w:rPr>
      </w:pPr>
    </w:p>
    <w:p w:rsidR="00624C2C" w:rsidRPr="00FC009D" w:rsidRDefault="00624C2C" w:rsidP="00CA2886">
      <w:pPr>
        <w:jc w:val="center"/>
        <w:rPr>
          <w:sz w:val="28"/>
          <w:szCs w:val="28"/>
        </w:rPr>
      </w:pPr>
    </w:p>
    <w:p w:rsidR="00624C2C" w:rsidRPr="00FC009D" w:rsidRDefault="00624C2C" w:rsidP="00CA2886">
      <w:pPr>
        <w:jc w:val="center"/>
        <w:rPr>
          <w:sz w:val="28"/>
          <w:szCs w:val="28"/>
        </w:rPr>
      </w:pPr>
    </w:p>
    <w:p w:rsidR="00624C2C" w:rsidRPr="00FC009D" w:rsidRDefault="00624C2C" w:rsidP="00CA2886">
      <w:pPr>
        <w:jc w:val="center"/>
        <w:rPr>
          <w:sz w:val="28"/>
          <w:szCs w:val="28"/>
        </w:rPr>
      </w:pPr>
    </w:p>
    <w:p w:rsidR="00624C2C" w:rsidRPr="00FC009D" w:rsidRDefault="00624C2C" w:rsidP="00CA2886">
      <w:pPr>
        <w:jc w:val="center"/>
        <w:rPr>
          <w:sz w:val="28"/>
          <w:szCs w:val="28"/>
        </w:rPr>
      </w:pPr>
    </w:p>
    <w:p w:rsidR="00624C2C" w:rsidRPr="00FC009D" w:rsidRDefault="00624C2C" w:rsidP="00CA2886">
      <w:pPr>
        <w:jc w:val="center"/>
      </w:pPr>
    </w:p>
    <w:p w:rsidR="00624C2C" w:rsidRPr="00FC009D" w:rsidRDefault="00624C2C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624C2C" w:rsidRPr="00FC009D" w:rsidRDefault="00624C2C" w:rsidP="00CA2886">
      <w:pPr>
        <w:sectPr w:rsidR="00624C2C" w:rsidRPr="00FC009D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24C2C" w:rsidRPr="00F74A75" w:rsidRDefault="00624C2C" w:rsidP="00C87330">
      <w:pPr>
        <w:pStyle w:val="12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18668521"/>
      <w:r w:rsidRPr="00FC009D">
        <w:rPr>
          <w:b w:val="0"/>
          <w:bCs w:val="0"/>
          <w:sz w:val="28"/>
          <w:szCs w:val="28"/>
        </w:rPr>
        <w:t>СОДЕРЖАНИЕ</w:t>
      </w:r>
      <w:bookmarkEnd w:id="3"/>
      <w:bookmarkEnd w:id="4"/>
      <w:bookmarkEnd w:id="5"/>
      <w:bookmarkEnd w:id="6"/>
    </w:p>
    <w:p w:rsidR="00624C2C" w:rsidRPr="00CF2AAA" w:rsidRDefault="00624C2C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bookmarkStart w:id="7" w:name="_GoBack"/>
    <w:bookmarkEnd w:id="7"/>
    <w:p w:rsidR="00624C2C" w:rsidRDefault="00624C2C">
      <w:pPr>
        <w:pStyle w:val="TOC1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18668520" w:history="1">
        <w:r w:rsidRPr="00833DC0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_Toc418668520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24C2C" w:rsidRDefault="00624C2C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1" w:history="1">
        <w:r w:rsidRPr="00833DC0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_Toc418668521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24C2C" w:rsidRDefault="00624C2C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2" w:history="1">
        <w:r w:rsidRPr="00833DC0">
          <w:rPr>
            <w:rStyle w:val="Hyperlink"/>
          </w:rPr>
          <w:t>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_Toc418668522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24C2C" w:rsidRDefault="00624C2C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3" w:history="1">
        <w:r w:rsidRPr="00833DC0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_Toc418668523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24C2C" w:rsidRDefault="00624C2C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4" w:history="1">
        <w:r w:rsidRPr="00833DC0">
          <w:rPr>
            <w:rStyle w:val="Hyperlink"/>
          </w:rPr>
          <w:t>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_Toc418668524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24C2C" w:rsidRDefault="00624C2C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5" w:history="1">
        <w:r w:rsidRPr="00833DC0">
          <w:rPr>
            <w:rStyle w:val="Hyperlink"/>
          </w:rPr>
          <w:t>2.1.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_Toc418668525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24C2C" w:rsidRDefault="00624C2C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6" w:history="1">
        <w:r w:rsidRPr="00833DC0">
          <w:rPr>
            <w:rStyle w:val="Hyperlink"/>
          </w:rPr>
          <w:t>2.1.1.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_Toc418668526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24C2C" w:rsidRDefault="00624C2C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7" w:history="1">
        <w:r w:rsidRPr="00833DC0">
          <w:rPr>
            <w:rStyle w:val="Hyperlink"/>
          </w:rPr>
          <w:t>2.1.2.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_Toc418668527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24C2C" w:rsidRDefault="00624C2C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8" w:history="1">
        <w:r w:rsidRPr="00833DC0">
          <w:rPr>
            <w:rStyle w:val="Hyperlink"/>
          </w:rPr>
          <w:t>2.2.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_Toc418668528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24C2C" w:rsidRDefault="00624C2C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9" w:history="1">
        <w:r w:rsidRPr="00833DC0">
          <w:rPr>
            <w:rStyle w:val="Hyperlink"/>
          </w:rPr>
          <w:t>3.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_Toc418668529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24C2C" w:rsidRDefault="00624C2C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0" w:history="1">
        <w:r w:rsidRPr="00833DC0">
          <w:rPr>
            <w:rStyle w:val="Hyperlink"/>
          </w:rPr>
          <w:t>4.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_Toc418668530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24C2C" w:rsidRDefault="00624C2C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1" w:history="1">
        <w:r w:rsidRPr="00833DC0">
          <w:rPr>
            <w:rStyle w:val="Hyperlink"/>
          </w:rPr>
          <w:t>4.1.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_Toc418668531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24C2C" w:rsidRPr="00D70DCF" w:rsidRDefault="00624C2C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2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З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аявка на участие в закупке (форма 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_Toc418668532 \h </w:instrText>
        </w:r>
        <w:r w:rsidRPr="00E07245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10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624C2C" w:rsidRPr="00D70DCF" w:rsidRDefault="00624C2C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3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принадлежности к субъектам малого и среднего предпринимательства (форма 1.1)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_Toc418668533 \h </w:instrText>
        </w:r>
        <w:r w:rsidRPr="00E07245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15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624C2C" w:rsidRPr="00D70DCF" w:rsidRDefault="00624C2C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4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цепочке собственников, включая бенефициаров (в том числе конечных) (форма 1.2)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_Toc418668534 \h </w:instrText>
        </w:r>
        <w:r w:rsidRPr="00E07245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17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624C2C" w:rsidRPr="005C1E93" w:rsidRDefault="00624C2C" w:rsidP="006F1D98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E07245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624C2C" w:rsidRDefault="00624C2C" w:rsidP="002230A2">
      <w:pPr>
        <w:pStyle w:val="TOC1"/>
        <w:tabs>
          <w:tab w:val="clear" w:pos="9923"/>
          <w:tab w:val="right" w:pos="9922"/>
        </w:tabs>
        <w:rPr>
          <w:rFonts w:ascii="Calibri" w:eastAsia="MS Mincho" w:hAnsi="Calibri"/>
          <w:sz w:val="22"/>
          <w:szCs w:val="22"/>
        </w:rPr>
      </w:pPr>
      <w:hyperlink w:anchor="_ЧАСТЬ_2" w:history="1">
        <w:r>
          <w:rPr>
            <w:rStyle w:val="Hyperlink"/>
            <w:b/>
            <w:bCs/>
          </w:rPr>
          <w:t>ЧАСТЬ</w:t>
        </w:r>
      </w:hyperlink>
      <w:r>
        <w:t xml:space="preserve"> </w:t>
      </w:r>
      <w:r w:rsidRPr="002230A2">
        <w:rPr>
          <w:b/>
          <w:bCs/>
        </w:rPr>
        <w:t>2</w: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2230A2">
        <w:t>23</w:t>
      </w:r>
    </w:p>
    <w:p w:rsidR="00624C2C" w:rsidRDefault="00624C2C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6" w:history="1">
        <w:r w:rsidRPr="00833DC0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_Toc418668536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24C2C" w:rsidRPr="00AA3DA4" w:rsidRDefault="00624C2C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624C2C" w:rsidRPr="00F74A75" w:rsidRDefault="00624C2C" w:rsidP="005D6E3F">
      <w:pPr>
        <w:rPr>
          <w:sz w:val="28"/>
          <w:szCs w:val="28"/>
        </w:rPr>
      </w:pPr>
    </w:p>
    <w:p w:rsidR="00624C2C" w:rsidRDefault="00624C2C" w:rsidP="00600E86"/>
    <w:p w:rsidR="00624C2C" w:rsidRPr="00FC009D" w:rsidRDefault="00624C2C" w:rsidP="00600E86">
      <w:pPr>
        <w:sectPr w:rsidR="00624C2C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624C2C" w:rsidRDefault="00624C2C" w:rsidP="004B3019">
      <w:pPr>
        <w:rPr>
          <w:sz w:val="28"/>
          <w:szCs w:val="28"/>
        </w:rPr>
      </w:pPr>
      <w:bookmarkStart w:id="8" w:name="_Toc397064010"/>
    </w:p>
    <w:p w:rsidR="00624C2C" w:rsidRPr="00FC009D" w:rsidRDefault="00624C2C" w:rsidP="009A5548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668522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>
        <w:rPr>
          <w:sz w:val="28"/>
          <w:szCs w:val="28"/>
        </w:rPr>
        <w:t>ЗАКУПКИ</w:t>
      </w:r>
      <w:bookmarkEnd w:id="11"/>
    </w:p>
    <w:p w:rsidR="00624C2C" w:rsidRPr="00347B82" w:rsidRDefault="00624C2C" w:rsidP="00347B82">
      <w:pPr>
        <w:rPr>
          <w:sz w:val="28"/>
          <w:szCs w:val="28"/>
        </w:rPr>
      </w:pPr>
    </w:p>
    <w:p w:rsidR="00624C2C" w:rsidRPr="004923FA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3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23F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624C2C" w:rsidRPr="005C0EFF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B0F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2015 г. № 75),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B0F9E">
        <w:rPr>
          <w:rFonts w:ascii="Times New Roman" w:hAnsi="Times New Roman" w:cs="Times New Roman"/>
          <w:sz w:val="28"/>
          <w:szCs w:val="28"/>
        </w:rPr>
        <w:t>.2015 г.  № 1/</w:t>
      </w:r>
      <w:r>
        <w:rPr>
          <w:rFonts w:ascii="Times New Roman" w:hAnsi="Times New Roman" w:cs="Times New Roman"/>
          <w:sz w:val="28"/>
          <w:szCs w:val="28"/>
        </w:rPr>
        <w:t>756</w:t>
      </w:r>
      <w:r w:rsidRPr="004B0F9E">
        <w:rPr>
          <w:rFonts w:ascii="Times New Roman" w:hAnsi="Times New Roman" w:cs="Times New Roman"/>
          <w:sz w:val="28"/>
          <w:szCs w:val="28"/>
        </w:rPr>
        <w:t>-П</w:t>
      </w:r>
      <w:r>
        <w:rPr>
          <w:rFonts w:ascii="Times New Roman" w:hAnsi="Times New Roman" w:cs="Times New Roman"/>
          <w:b/>
          <w:bCs/>
          <w:i/>
          <w:iCs/>
        </w:rPr>
        <w:t>.</w:t>
      </w:r>
    </w:p>
    <w:p w:rsidR="00624C2C" w:rsidRDefault="00624C2C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4923FA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624C2C" w:rsidRPr="005C0EFF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Предмет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поставку компьютерного оборудования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624C2C" w:rsidRPr="00C01FAD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01FAD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01FAD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4C2C" w:rsidRPr="00563F70" w:rsidRDefault="00624C2C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624C2C" w:rsidRPr="00563F70" w:rsidRDefault="00624C2C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624C2C" w:rsidRPr="00563FFA" w:rsidRDefault="00624C2C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624C2C" w:rsidRPr="005C0EFF" w:rsidRDefault="00624C2C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624C2C" w:rsidRPr="00EC5CDB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C01FAD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4C2C" w:rsidRPr="005C0EFF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>
        <w:rPr>
          <w:rFonts w:ascii="Times New Roman" w:hAnsi="Times New Roman" w:cs="Times New Roman"/>
          <w:spacing w:val="-6"/>
          <w:sz w:val="28"/>
          <w:szCs w:val="28"/>
        </w:rPr>
        <w:t>компьютерного оборудования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4C2C" w:rsidRDefault="00624C2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C0EFF">
        <w:rPr>
          <w:sz w:val="28"/>
          <w:szCs w:val="28"/>
        </w:rPr>
        <w:t xml:space="preserve"> </w:t>
      </w:r>
      <w:r w:rsidRPr="00144C23">
        <w:rPr>
          <w:sz w:val="28"/>
          <w:szCs w:val="28"/>
        </w:rPr>
        <w:t xml:space="preserve">выполнения </w:t>
      </w:r>
      <w:r w:rsidRPr="00C01FAD">
        <w:rPr>
          <w:sz w:val="28"/>
          <w:szCs w:val="28"/>
        </w:rPr>
        <w:t>поставки товара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624C2C" w:rsidRPr="005C0EFF" w:rsidRDefault="00624C2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поставки -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 xml:space="preserve">. Окончание - не позднее 2 рабочих дней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624C2C" w:rsidRDefault="00624C2C" w:rsidP="00CD52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поставки товара: г. Москва, ул. Генерала Белова, д.14, силами и средствами Поставщика.</w:t>
      </w:r>
    </w:p>
    <w:p w:rsidR="00624C2C" w:rsidRPr="00563FFA" w:rsidRDefault="00624C2C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624C2C" w:rsidRPr="00C36048" w:rsidRDefault="00624C2C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>
        <w:rPr>
          <w:b/>
          <w:bCs/>
          <w:sz w:val="28"/>
          <w:szCs w:val="28"/>
          <w:u w:val="single"/>
        </w:rPr>
        <w:t>.</w:t>
      </w:r>
    </w:p>
    <w:p w:rsidR="00624C2C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4C2C" w:rsidRDefault="00624C2C" w:rsidP="00B15DE5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>Порядок оплаты – безналичный расчет.</w:t>
      </w:r>
      <w:r w:rsidRPr="00C01FAD">
        <w:rPr>
          <w:rFonts w:ascii="Times New Roman" w:hAnsi="Times New Roman" w:cs="Times New Roman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 xml:space="preserve">100% оплата производится в течение </w:t>
      </w:r>
      <w:r w:rsidRPr="00B17C3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01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дней </w:t>
      </w:r>
      <w:r w:rsidRPr="00C01FAD">
        <w:rPr>
          <w:rFonts w:ascii="Times New Roman" w:hAnsi="Times New Roman" w:cs="Times New Roman"/>
          <w:sz w:val="28"/>
          <w:szCs w:val="28"/>
        </w:rPr>
        <w:t xml:space="preserve">с момента фактической приемки товара на </w:t>
      </w:r>
      <w:r>
        <w:rPr>
          <w:rFonts w:ascii="Times New Roman" w:hAnsi="Times New Roman" w:cs="Times New Roman"/>
          <w:sz w:val="28"/>
          <w:szCs w:val="28"/>
        </w:rPr>
        <w:t>складе</w:t>
      </w:r>
      <w:r w:rsidRPr="00C01FAD">
        <w:rPr>
          <w:rFonts w:ascii="Times New Roman" w:hAnsi="Times New Roman" w:cs="Times New Roman"/>
          <w:sz w:val="28"/>
          <w:szCs w:val="28"/>
        </w:rPr>
        <w:t xml:space="preserve"> Заказчика (при наличии всех необходимых документов: паспор</w:t>
      </w:r>
      <w:r>
        <w:rPr>
          <w:rFonts w:ascii="Times New Roman" w:hAnsi="Times New Roman" w:cs="Times New Roman"/>
          <w:sz w:val="28"/>
          <w:szCs w:val="28"/>
        </w:rPr>
        <w:t xml:space="preserve">та, сертификаты, счета-фактуры, ТТН </w:t>
      </w:r>
      <w:r w:rsidRPr="00C01FAD">
        <w:rPr>
          <w:rFonts w:ascii="Times New Roman" w:hAnsi="Times New Roman" w:cs="Times New Roman"/>
          <w:sz w:val="28"/>
          <w:szCs w:val="28"/>
        </w:rPr>
        <w:t>и т.д.)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4C2C" w:rsidRDefault="00624C2C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590C50">
        <w:rPr>
          <w:b/>
          <w:bCs/>
          <w:sz w:val="28"/>
          <w:szCs w:val="28"/>
        </w:rPr>
        <w:t>не допускаются</w:t>
      </w:r>
      <w:r>
        <w:t>.</w:t>
      </w:r>
    </w:p>
    <w:p w:rsidR="00624C2C" w:rsidRPr="005C0EFF" w:rsidRDefault="00624C2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624C2C" w:rsidRPr="005C0EFF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3 063 600 (Три миллиона шестьдесят три тысячи шестьсот) рублей 00 копеек</w:t>
      </w:r>
      <w:r w:rsidRPr="004456D3">
        <w:rPr>
          <w:rFonts w:ascii="Times New Roman" w:hAnsi="Times New Roman" w:cs="Times New Roman"/>
          <w:sz w:val="28"/>
          <w:szCs w:val="28"/>
        </w:rPr>
        <w:t>, включая НДС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15DE5"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упаковку, </w:t>
      </w:r>
      <w:r w:rsidRPr="006B1CA7">
        <w:rPr>
          <w:rFonts w:ascii="Times New Roman" w:hAnsi="Times New Roman" w:cs="Times New Roman"/>
          <w:sz w:val="28"/>
          <w:szCs w:val="28"/>
        </w:rPr>
        <w:t>расходы Поставщика на доставку товара  до склада Заказчика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</w:p>
    <w:p w:rsidR="00624C2C" w:rsidRPr="00594882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4C2C" w:rsidRPr="00594882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4282D">
        <w:rPr>
          <w:rFonts w:ascii="Times New Roman" w:hAnsi="Times New Roman" w:cs="Times New Roman"/>
          <w:sz w:val="28"/>
          <w:szCs w:val="28"/>
        </w:rPr>
        <w:t>российский рубль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624C2C" w:rsidRPr="005C0EFF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14282D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4C2C" w:rsidRPr="005C0EFF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624C2C" w:rsidRPr="005C0EFF" w:rsidRDefault="00624C2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34EF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334EF8">
        <w:rPr>
          <w:sz w:val="28"/>
          <w:szCs w:val="28"/>
        </w:rPr>
        <w:t xml:space="preserve">»  в сети «Интернет»  по  адресу: </w:t>
      </w:r>
      <w:hyperlink r:id="rId11" w:history="1">
        <w:r>
          <w:rPr>
            <w:rStyle w:val="Hyperlink"/>
            <w:sz w:val="28"/>
            <w:szCs w:val="28"/>
          </w:rPr>
          <w:t>http://www.a-k-d.ru/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24C2C" w:rsidRPr="005C0EFF" w:rsidRDefault="00624C2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624C2C" w:rsidRPr="005C0EFF" w:rsidRDefault="00624C2C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624C2C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24C2C" w:rsidRPr="00B6100D" w:rsidRDefault="00624C2C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</w:t>
      </w:r>
      <w:r w:rsidRPr="00B6100D">
        <w:rPr>
          <w:sz w:val="28"/>
          <w:szCs w:val="28"/>
        </w:rPr>
        <w:t>начиная с даты официальной публикации.</w:t>
      </w:r>
      <w:r w:rsidRPr="00B6100D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624C2C" w:rsidRPr="00B6100D" w:rsidRDefault="00624C2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100D">
        <w:rPr>
          <w:sz w:val="28"/>
          <w:szCs w:val="28"/>
        </w:rPr>
        <w:t xml:space="preserve">Официальная публикация документов по данной закупке: </w:t>
      </w:r>
      <w:bookmarkStart w:id="12" w:name="_Ref320025392"/>
      <w:r w:rsidRPr="00B6100D">
        <w:rPr>
          <w:sz w:val="28"/>
          <w:szCs w:val="28"/>
        </w:rPr>
        <w:t>Официальный</w:t>
      </w:r>
      <w:r w:rsidRPr="00B6100D">
        <w:rPr>
          <w:spacing w:val="-6"/>
          <w:sz w:val="28"/>
          <w:szCs w:val="28"/>
        </w:rPr>
        <w:t xml:space="preserve"> государственный сайт </w:t>
      </w:r>
      <w:r w:rsidRPr="00B6100D">
        <w:rPr>
          <w:sz w:val="28"/>
          <w:szCs w:val="28"/>
        </w:rPr>
        <w:t>(</w:t>
      </w:r>
      <w:hyperlink r:id="rId12" w:history="1">
        <w:r w:rsidRPr="00B6100D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B6100D">
        <w:rPr>
          <w:sz w:val="28"/>
          <w:szCs w:val="28"/>
        </w:rPr>
        <w:t>),</w:t>
      </w:r>
      <w:bookmarkEnd w:id="12"/>
      <w:r w:rsidRPr="00B6100D">
        <w:rPr>
          <w:sz w:val="28"/>
          <w:szCs w:val="28"/>
        </w:rPr>
        <w:t xml:space="preserve"> </w:t>
      </w:r>
    </w:p>
    <w:p w:rsidR="00624C2C" w:rsidRPr="00B6100D" w:rsidRDefault="00624C2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100D">
        <w:rPr>
          <w:sz w:val="28"/>
          <w:szCs w:val="28"/>
        </w:rPr>
        <w:t>Копии публикации документов по данной закупке:</w:t>
      </w:r>
    </w:p>
    <w:p w:rsidR="00624C2C" w:rsidRPr="00B6100D" w:rsidRDefault="00624C2C" w:rsidP="009A5548">
      <w:pPr>
        <w:pStyle w:val="ListParagraph"/>
        <w:numPr>
          <w:ilvl w:val="0"/>
          <w:numId w:val="30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100D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B6100D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B6100D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6100D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624C2C" w:rsidRPr="00B6100D" w:rsidRDefault="00624C2C" w:rsidP="009A5548">
      <w:pPr>
        <w:pStyle w:val="ListParagraph"/>
        <w:numPr>
          <w:ilvl w:val="0"/>
          <w:numId w:val="30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6100D">
        <w:rPr>
          <w:rFonts w:ascii="Times New Roman" w:hAnsi="Times New Roman" w:cs="Times New Roman"/>
          <w:sz w:val="28"/>
          <w:szCs w:val="28"/>
        </w:rPr>
        <w:t>ЭТП «</w:t>
      </w:r>
      <w:r w:rsidRPr="00971A46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B6100D">
        <w:rPr>
          <w:rFonts w:ascii="Times New Roman" w:hAnsi="Times New Roman" w:cs="Times New Roman"/>
          <w:sz w:val="28"/>
          <w:szCs w:val="28"/>
        </w:rPr>
        <w:t xml:space="preserve">» </w:t>
      </w:r>
      <w:hyperlink r:id="rId14" w:history="1">
        <w:r>
          <w:rPr>
            <w:rStyle w:val="Hyperlink"/>
            <w:rFonts w:ascii="Times New Roman" w:hAnsi="Times New Roman" w:cs="Times New Roman"/>
            <w:sz w:val="28"/>
            <w:szCs w:val="28"/>
          </w:rPr>
          <w:t>http://www.a-k-d.ru/</w:t>
        </w:r>
      </w:hyperlink>
    </w:p>
    <w:p w:rsidR="00624C2C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100D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B6100D">
        <w:rPr>
          <w:rFonts w:ascii="Times New Roman" w:hAnsi="Times New Roman" w:cs="Times New Roman"/>
          <w:sz w:val="28"/>
          <w:szCs w:val="28"/>
        </w:rPr>
        <w:t>окончания</w:t>
      </w:r>
      <w:r w:rsidRPr="00B6100D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E07245">
        <w:rPr>
          <w:rFonts w:ascii="Times New Roman" w:hAnsi="Times New Roman" w:cs="Times New Roman"/>
          <w:spacing w:val="-6"/>
          <w:sz w:val="28"/>
          <w:szCs w:val="28"/>
        </w:rPr>
        <w:t>24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августа 2015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624C2C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624C2C" w:rsidRPr="00563FFA" w:rsidRDefault="00624C2C" w:rsidP="006739C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 w:rsidRPr="00E07245">
        <w:rPr>
          <w:sz w:val="28"/>
          <w:szCs w:val="28"/>
        </w:rPr>
        <w:t>18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624C2C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</w:t>
      </w:r>
      <w:r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17C31">
        <w:rPr>
          <w:rFonts w:ascii="Times New Roman" w:hAnsi="Times New Roman" w:cs="Times New Roman"/>
          <w:b/>
          <w:bCs/>
          <w:sz w:val="28"/>
          <w:szCs w:val="28"/>
        </w:rPr>
        <w:t>не позднее 20 (двадцати) дней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4C2C" w:rsidRDefault="00624C2C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624C2C" w:rsidRDefault="00624C2C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24C2C" w:rsidRDefault="00624C2C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24C2C" w:rsidRDefault="00624C2C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</w:t>
      </w:r>
      <w:r>
        <w:rPr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624C2C" w:rsidRDefault="00624C2C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624C2C" w:rsidRDefault="00624C2C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>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624C2C" w:rsidRPr="003651B9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26333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624C2C" w:rsidRDefault="00624C2C" w:rsidP="009A5548">
      <w:pPr>
        <w:numPr>
          <w:ilvl w:val="0"/>
          <w:numId w:val="3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b/>
          <w:bCs/>
          <w:i/>
          <w:iCs/>
        </w:rPr>
        <w:t xml:space="preserve"> </w:t>
      </w:r>
      <w:r w:rsidRPr="009E2559">
        <w:rPr>
          <w:sz w:val="28"/>
          <w:szCs w:val="28"/>
        </w:rPr>
        <w:t>запроса цен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624C2C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624C2C" w:rsidRDefault="00624C2C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624C2C" w:rsidRPr="00A4214D" w:rsidRDefault="00624C2C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624C2C" w:rsidRPr="005C0EFF" w:rsidRDefault="00624C2C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24C2C" w:rsidRPr="005C0EFF" w:rsidRDefault="00624C2C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24C2C" w:rsidRPr="005C0EFF" w:rsidRDefault="00624C2C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24C2C" w:rsidRDefault="00624C2C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624C2C" w:rsidRDefault="00624C2C" w:rsidP="009A5548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4C2C" w:rsidRDefault="00624C2C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624C2C" w:rsidRPr="008A0248" w:rsidRDefault="00624C2C" w:rsidP="00391B01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624C2C" w:rsidRDefault="00624C2C" w:rsidP="00CD6C43">
      <w:pPr>
        <w:pStyle w:val="NormalWeb"/>
        <w:spacing w:before="0" w:beforeAutospacing="0" w:after="0" w:afterAutospacing="0"/>
        <w:ind w:right="153"/>
        <w:jc w:val="both"/>
      </w:pPr>
    </w:p>
    <w:p w:rsidR="00624C2C" w:rsidRDefault="00624C2C" w:rsidP="00CD6C43">
      <w:pPr>
        <w:pStyle w:val="NormalWeb"/>
        <w:spacing w:before="0" w:beforeAutospacing="0" w:after="0" w:afterAutospacing="0"/>
        <w:ind w:right="153"/>
        <w:jc w:val="both"/>
        <w:sectPr w:rsidR="00624C2C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624C2C" w:rsidRPr="00FC009D" w:rsidRDefault="00624C2C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668523"/>
      <w:r w:rsidRPr="00FC009D">
        <w:rPr>
          <w:b/>
          <w:bCs/>
          <w:sz w:val="28"/>
          <w:szCs w:val="28"/>
        </w:rPr>
        <w:t>ЧАСТЬ 1</w:t>
      </w:r>
      <w:bookmarkEnd w:id="13"/>
      <w:bookmarkEnd w:id="14"/>
      <w:bookmarkEnd w:id="15"/>
    </w:p>
    <w:p w:rsidR="00624C2C" w:rsidRDefault="00624C2C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624C2C" w:rsidRDefault="00624C2C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624C2C" w:rsidRDefault="00624C2C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624C2C" w:rsidRPr="003841A6" w:rsidRDefault="00624C2C" w:rsidP="009A5548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66852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6"/>
      <w:bookmarkEnd w:id="17"/>
      <w:bookmarkEnd w:id="18"/>
    </w:p>
    <w:p w:rsidR="00624C2C" w:rsidRPr="003841A6" w:rsidRDefault="00624C2C" w:rsidP="009A5548">
      <w:pPr>
        <w:pStyle w:val="Heading1"/>
        <w:numPr>
          <w:ilvl w:val="1"/>
          <w:numId w:val="3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66852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9"/>
      <w:bookmarkEnd w:id="40"/>
      <w:bookmarkEnd w:id="41"/>
    </w:p>
    <w:p w:rsidR="00624C2C" w:rsidRPr="00703F4C" w:rsidRDefault="00624C2C" w:rsidP="009A5548">
      <w:pPr>
        <w:pStyle w:val="Heading1"/>
        <w:numPr>
          <w:ilvl w:val="2"/>
          <w:numId w:val="3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66852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377"/>
        <w:gridCol w:w="8218"/>
      </w:tblGrid>
      <w:tr w:rsidR="00624C2C" w:rsidRPr="00CE4D26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624C2C" w:rsidRPr="00CE4D26" w:rsidRDefault="00624C2C" w:rsidP="00CE4D26">
            <w:pPr>
              <w:jc w:val="center"/>
            </w:pPr>
            <w:r w:rsidRPr="00CE4D26">
              <w:t>№ п/п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624C2C" w:rsidRPr="00CE4D26" w:rsidRDefault="00624C2C" w:rsidP="00CE4D26">
            <w:pPr>
              <w:ind w:right="153"/>
              <w:jc w:val="center"/>
            </w:pPr>
            <w:r w:rsidRPr="00CE4D2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24C2C" w:rsidRPr="00CE4D26" w:rsidRDefault="00624C2C" w:rsidP="00CE4D26">
            <w:pPr>
              <w:ind w:right="153"/>
              <w:jc w:val="center"/>
            </w:pPr>
            <w:r w:rsidRPr="00CE4D26">
              <w:t>Документы, подтверждающие соответствие установленным требованиям</w:t>
            </w:r>
          </w:p>
        </w:tc>
      </w:tr>
      <w:tr w:rsidR="00624C2C" w:rsidRPr="00CE4D26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24C2C" w:rsidRPr="00CE4D26" w:rsidRDefault="00624C2C" w:rsidP="003C45CC">
            <w:pPr>
              <w:numPr>
                <w:ilvl w:val="0"/>
                <w:numId w:val="40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624C2C" w:rsidRPr="00CE4D26" w:rsidRDefault="00624C2C" w:rsidP="00CE4D26">
            <w:pPr>
              <w:ind w:right="153"/>
              <w:jc w:val="both"/>
            </w:pPr>
            <w:r w:rsidRPr="00CE4D2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24C2C" w:rsidRPr="00CE4D26">
        <w:trPr>
          <w:trHeight w:val="1514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24C2C" w:rsidRPr="00CE4D26" w:rsidRDefault="00624C2C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3" w:name="_Ref405790941"/>
          </w:p>
        </w:tc>
        <w:bookmarkEnd w:id="43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24C2C" w:rsidRPr="00CE4D26" w:rsidRDefault="00624C2C" w:rsidP="00CE4D26">
            <w:pPr>
              <w:ind w:right="153" w:firstLine="495"/>
              <w:jc w:val="both"/>
            </w:pPr>
            <w:r w:rsidRPr="00CE4D2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24C2C" w:rsidRPr="00CE4D26" w:rsidRDefault="00624C2C" w:rsidP="00CE4D26">
            <w:pPr>
              <w:ind w:right="153" w:firstLine="495"/>
              <w:jc w:val="both"/>
            </w:pPr>
            <w:r w:rsidRPr="00CE4D2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24C2C" w:rsidRPr="00CE4D26" w:rsidRDefault="00624C2C" w:rsidP="009A5548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4" w:name="_Ref405791406"/>
            <w:r w:rsidRPr="00CE4D26">
              <w:t>копии документов о государственной регистрации из следующих:</w:t>
            </w:r>
            <w:bookmarkEnd w:id="44"/>
          </w:p>
          <w:p w:rsidR="00624C2C" w:rsidRPr="00CE4D26" w:rsidRDefault="00624C2C" w:rsidP="009A5548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24C2C" w:rsidRPr="00CE4D26" w:rsidRDefault="00624C2C" w:rsidP="009A5548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индивидуальных предпринимателей</w:t>
            </w:r>
            <w:r w:rsidRPr="00CE4D26" w:rsidDel="007B2165">
              <w:t xml:space="preserve"> </w:t>
            </w:r>
            <w:r w:rsidRPr="00CE4D2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24C2C" w:rsidRPr="00CE4D26" w:rsidRDefault="00624C2C" w:rsidP="009A5548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иных физических лиц – копии документов, удостоверяющих личность;</w:t>
            </w:r>
          </w:p>
          <w:p w:rsidR="00624C2C" w:rsidRPr="00CE4D26" w:rsidRDefault="00624C2C" w:rsidP="009A5548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иностранных лиц:</w:t>
            </w:r>
          </w:p>
          <w:p w:rsidR="00624C2C" w:rsidRPr="00CE4D26" w:rsidRDefault="00624C2C" w:rsidP="009A5548">
            <w:pPr>
              <w:numPr>
                <w:ilvl w:val="0"/>
                <w:numId w:val="43"/>
              </w:numPr>
              <w:tabs>
                <w:tab w:val="left" w:pos="300"/>
              </w:tabs>
              <w:ind w:left="0" w:right="153" w:firstLine="493"/>
              <w:jc w:val="both"/>
              <w:rPr>
                <w:b/>
                <w:bCs/>
                <w:caps/>
              </w:rPr>
            </w:pPr>
            <w:r w:rsidRPr="00CE4D26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624C2C" w:rsidRPr="00CE4D26" w:rsidRDefault="00624C2C" w:rsidP="009A5548">
            <w:pPr>
              <w:numPr>
                <w:ilvl w:val="0"/>
                <w:numId w:val="43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краткая пояснительная записка, содержащая:</w:t>
            </w:r>
          </w:p>
          <w:p w:rsidR="00624C2C" w:rsidRPr="00CE4D26" w:rsidRDefault="00624C2C" w:rsidP="009A5548">
            <w:pPr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24C2C" w:rsidRPr="00CE4D26" w:rsidRDefault="00624C2C" w:rsidP="009A5548">
            <w:pPr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24C2C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24C2C" w:rsidRPr="00CE4D26" w:rsidRDefault="00624C2C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24C2C" w:rsidRPr="00CE4D26" w:rsidRDefault="00624C2C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24C2C" w:rsidRPr="00CE4D26" w:rsidRDefault="00624C2C" w:rsidP="009A5548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E4D26" w:rsidDel="00BA2715">
              <w:t xml:space="preserve"> </w:t>
            </w:r>
            <w:r w:rsidRPr="00CE4D26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24C2C" w:rsidRPr="00CE4D26">
        <w:trPr>
          <w:trHeight w:val="7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24C2C" w:rsidRPr="00CE4D26" w:rsidRDefault="00624C2C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24C2C" w:rsidRPr="00CE4D26" w:rsidRDefault="00624C2C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24C2C" w:rsidRPr="00CE4D26" w:rsidRDefault="00624C2C" w:rsidP="009A5548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5" w:name="_Ref405791408"/>
            <w:r w:rsidRPr="00CE4D26"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624C2C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24C2C" w:rsidRPr="00CE4D26" w:rsidRDefault="00624C2C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24C2C" w:rsidRPr="00CE4D26" w:rsidRDefault="00624C2C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24C2C" w:rsidRPr="00CE4D26" w:rsidRDefault="00624C2C" w:rsidP="009A5548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24C2C" w:rsidRPr="00CE4D26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24C2C" w:rsidRPr="00CE4D26" w:rsidRDefault="00624C2C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24C2C" w:rsidRPr="00CE4D26" w:rsidRDefault="00624C2C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624C2C" w:rsidRPr="00CE4D26" w:rsidRDefault="00624C2C" w:rsidP="009A5548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24C2C" w:rsidRPr="00CE4D26" w:rsidRDefault="00624C2C" w:rsidP="009A5548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24C2C" w:rsidRPr="00CE4D26" w:rsidRDefault="00624C2C" w:rsidP="009A5548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24C2C" w:rsidRPr="00CE4D26" w:rsidRDefault="00624C2C" w:rsidP="00E253D0">
            <w:pPr>
              <w:tabs>
                <w:tab w:val="left" w:pos="353"/>
              </w:tabs>
              <w:ind w:right="153" w:firstLine="493"/>
              <w:jc w:val="both"/>
            </w:pPr>
            <w:r w:rsidRPr="00CE4D2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24C2C" w:rsidRPr="00CE4D26">
        <w:trPr>
          <w:trHeight w:val="699"/>
        </w:trPr>
        <w:tc>
          <w:tcPr>
            <w:tcW w:w="851" w:type="dxa"/>
            <w:gridSpan w:val="2"/>
            <w:vAlign w:val="center"/>
          </w:tcPr>
          <w:p w:rsidR="00624C2C" w:rsidRPr="00CE4D26" w:rsidRDefault="00624C2C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6" w:name="_Ref405791536"/>
          </w:p>
        </w:tc>
        <w:bookmarkEnd w:id="46"/>
        <w:tc>
          <w:tcPr>
            <w:tcW w:w="6379" w:type="dxa"/>
            <w:vAlign w:val="center"/>
          </w:tcPr>
          <w:p w:rsidR="00624C2C" w:rsidRPr="00CE4D26" w:rsidRDefault="00624C2C" w:rsidP="00CE4D26">
            <w:pPr>
              <w:ind w:right="153"/>
              <w:jc w:val="both"/>
            </w:pPr>
            <w:r w:rsidRPr="00CE4D2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624C2C" w:rsidRPr="00CE4D26" w:rsidRDefault="00624C2C" w:rsidP="009A5548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подтверждение:</w:t>
            </w:r>
          </w:p>
          <w:p w:rsidR="00624C2C" w:rsidRPr="00CE4D26" w:rsidRDefault="00624C2C" w:rsidP="009A5548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 ненахождении участника закупки в процессе ликвидации (для юридического лица);</w:t>
            </w:r>
          </w:p>
          <w:p w:rsidR="00624C2C" w:rsidRPr="00CE4D26" w:rsidRDefault="00624C2C" w:rsidP="009A5548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24C2C" w:rsidRPr="00CE4D26" w:rsidRDefault="00624C2C" w:rsidP="009A5548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24C2C" w:rsidRPr="00CE4D26" w:rsidRDefault="00624C2C" w:rsidP="009A5548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 неприостановлении деятельности участника закупки.</w:t>
            </w:r>
          </w:p>
        </w:tc>
      </w:tr>
      <w:tr w:rsidR="00624C2C" w:rsidRPr="00CE4D26">
        <w:trPr>
          <w:trHeight w:val="440"/>
        </w:trPr>
        <w:tc>
          <w:tcPr>
            <w:tcW w:w="851" w:type="dxa"/>
            <w:gridSpan w:val="2"/>
            <w:vAlign w:val="center"/>
          </w:tcPr>
          <w:p w:rsidR="00624C2C" w:rsidRPr="00CE4D26" w:rsidRDefault="00624C2C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7" w:name="_Ref405791537"/>
          </w:p>
        </w:tc>
        <w:bookmarkEnd w:id="47"/>
        <w:tc>
          <w:tcPr>
            <w:tcW w:w="6379" w:type="dxa"/>
          </w:tcPr>
          <w:p w:rsidR="00624C2C" w:rsidRPr="00CE4D26" w:rsidRDefault="00624C2C" w:rsidP="00CE4D26">
            <w:pPr>
              <w:ind w:right="153"/>
              <w:jc w:val="both"/>
            </w:pPr>
            <w:r w:rsidRPr="00CE4D2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624C2C" w:rsidRPr="00CE4D26" w:rsidRDefault="00624C2C" w:rsidP="00EB4E95">
            <w:pPr>
              <w:numPr>
                <w:ilvl w:val="0"/>
                <w:numId w:val="37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624C2C" w:rsidRPr="00CE4D26">
        <w:trPr>
          <w:gridBefore w:val="1"/>
          <w:trHeight w:val="440"/>
        </w:trPr>
        <w:tc>
          <w:tcPr>
            <w:tcW w:w="851" w:type="dxa"/>
            <w:vAlign w:val="center"/>
          </w:tcPr>
          <w:p w:rsidR="00624C2C" w:rsidRPr="00CE4D26" w:rsidRDefault="00624C2C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8" w:name="_Ref407691222"/>
          </w:p>
        </w:tc>
        <w:bookmarkEnd w:id="48"/>
        <w:tc>
          <w:tcPr>
            <w:tcW w:w="6379" w:type="dxa"/>
          </w:tcPr>
          <w:p w:rsidR="00624C2C" w:rsidRPr="00CE4D26" w:rsidRDefault="00624C2C" w:rsidP="00CE4D26">
            <w:pPr>
              <w:ind w:right="153"/>
              <w:jc w:val="both"/>
            </w:pPr>
            <w:r w:rsidRPr="00CE4D2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24C2C" w:rsidRPr="00CE4D26" w:rsidRDefault="00624C2C" w:rsidP="00CE4D26">
            <w:pPr>
              <w:ind w:right="153"/>
              <w:jc w:val="both"/>
            </w:pPr>
            <w:r w:rsidRPr="00CE4D2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624C2C" w:rsidRPr="00CE4D26" w:rsidRDefault="00624C2C" w:rsidP="009A5548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24C2C" w:rsidRPr="00CE4D26">
        <w:trPr>
          <w:gridBefore w:val="1"/>
          <w:trHeight w:val="70"/>
        </w:trPr>
        <w:tc>
          <w:tcPr>
            <w:tcW w:w="851" w:type="dxa"/>
            <w:vAlign w:val="center"/>
          </w:tcPr>
          <w:p w:rsidR="00624C2C" w:rsidRPr="00CE4D26" w:rsidRDefault="00624C2C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9" w:name="_Ref405792235"/>
          </w:p>
        </w:tc>
        <w:bookmarkEnd w:id="49"/>
        <w:tc>
          <w:tcPr>
            <w:tcW w:w="6379" w:type="dxa"/>
          </w:tcPr>
          <w:p w:rsidR="00624C2C" w:rsidRPr="00CE4D26" w:rsidRDefault="00624C2C" w:rsidP="00CE4D26">
            <w:pPr>
              <w:tabs>
                <w:tab w:val="left" w:pos="778"/>
              </w:tabs>
              <w:ind w:right="153"/>
              <w:jc w:val="both"/>
            </w:pPr>
            <w:r w:rsidRPr="00CE4D26">
              <w:t>отсутствие сведений об участнике закупки в следующих реестрах недобросовестных поставщиков:</w:t>
            </w:r>
          </w:p>
          <w:p w:rsidR="00624C2C" w:rsidRPr="00CE4D26" w:rsidRDefault="00624C2C" w:rsidP="009A5548">
            <w:pPr>
              <w:numPr>
                <w:ilvl w:val="0"/>
                <w:numId w:val="39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24C2C" w:rsidRPr="00CE4D26" w:rsidRDefault="00624C2C" w:rsidP="009A5548">
            <w:pPr>
              <w:numPr>
                <w:ilvl w:val="0"/>
                <w:numId w:val="39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24C2C" w:rsidRPr="00CE4D26" w:rsidRDefault="00624C2C" w:rsidP="009A5548">
            <w:pPr>
              <w:numPr>
                <w:ilvl w:val="0"/>
                <w:numId w:val="39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624C2C" w:rsidRPr="00CE4D26" w:rsidRDefault="00624C2C" w:rsidP="00CE4D26">
            <w:pPr>
              <w:jc w:val="both"/>
            </w:pPr>
            <w:r w:rsidRPr="00CE4D2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624C2C" w:rsidRPr="009312BD" w:rsidRDefault="00624C2C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624C2C" w:rsidRDefault="00624C2C" w:rsidP="009A5548">
      <w:pPr>
        <w:pStyle w:val="Heading1"/>
        <w:numPr>
          <w:ilvl w:val="2"/>
          <w:numId w:val="3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8668527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624C2C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24C2C" w:rsidRPr="00703F4C" w:rsidRDefault="00624C2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624C2C" w:rsidRPr="00703F4C" w:rsidRDefault="00624C2C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624C2C" w:rsidRPr="00703F4C" w:rsidRDefault="00624C2C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624C2C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24C2C" w:rsidRPr="00C20EDB" w:rsidRDefault="00624C2C" w:rsidP="009A5548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624C2C" w:rsidRPr="00703F4C" w:rsidRDefault="00624C2C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624C2C" w:rsidRDefault="00624C2C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624C2C" w:rsidRPr="00703F4C" w:rsidRDefault="00624C2C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624C2C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624C2C" w:rsidRPr="00C20EDB" w:rsidRDefault="00624C2C" w:rsidP="009A5548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624C2C" w:rsidRPr="00703F4C" w:rsidRDefault="00624C2C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624C2C" w:rsidRPr="00703F4C" w:rsidRDefault="00624C2C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624C2C" w:rsidRPr="00703F4C" w:rsidRDefault="00624C2C" w:rsidP="00703F4C"/>
    <w:p w:rsidR="00624C2C" w:rsidRPr="00EA3525" w:rsidRDefault="00624C2C" w:rsidP="00EB4E95">
      <w:pPr>
        <w:pStyle w:val="Heading1"/>
        <w:numPr>
          <w:ilvl w:val="1"/>
          <w:numId w:val="32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66852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624C2C" w:rsidRPr="0072366F" w:rsidRDefault="00624C2C" w:rsidP="009A5548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4"/>
    </w:p>
    <w:p w:rsidR="00624C2C" w:rsidRPr="00EA3525" w:rsidRDefault="00624C2C" w:rsidP="009A5548">
      <w:pPr>
        <w:numPr>
          <w:ilvl w:val="0"/>
          <w:numId w:val="29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624C2C" w:rsidRPr="00DF4E46" w:rsidRDefault="00624C2C" w:rsidP="009A5548">
      <w:pPr>
        <w:numPr>
          <w:ilvl w:val="0"/>
          <w:numId w:val="3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624C2C" w:rsidRPr="00DF4E46" w:rsidRDefault="00624C2C" w:rsidP="009A5548">
      <w:pPr>
        <w:numPr>
          <w:ilvl w:val="0"/>
          <w:numId w:val="3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624C2C" w:rsidRPr="00DF4E46" w:rsidRDefault="00624C2C" w:rsidP="009A5548">
      <w:pPr>
        <w:numPr>
          <w:ilvl w:val="0"/>
          <w:numId w:val="3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624C2C" w:rsidRPr="00EA3525" w:rsidRDefault="00624C2C" w:rsidP="009A5548">
      <w:pPr>
        <w:numPr>
          <w:ilvl w:val="0"/>
          <w:numId w:val="29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624C2C" w:rsidRPr="00EA3525" w:rsidRDefault="00624C2C" w:rsidP="009A5548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624C2C" w:rsidRPr="00EA3525" w:rsidRDefault="00624C2C" w:rsidP="009A5548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624C2C" w:rsidRPr="00EA3525" w:rsidRDefault="00624C2C" w:rsidP="009A5548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624C2C" w:rsidRDefault="00624C2C" w:rsidP="009A5548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624C2C" w:rsidRDefault="00624C2C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624C2C" w:rsidRDefault="00624C2C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624C2C" w:rsidRPr="00563FFA" w:rsidRDefault="00624C2C" w:rsidP="009A5548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5"/>
    </w:p>
    <w:p w:rsidR="00624C2C" w:rsidRPr="00563FFA" w:rsidRDefault="00624C2C" w:rsidP="009A5548">
      <w:pPr>
        <w:numPr>
          <w:ilvl w:val="0"/>
          <w:numId w:val="3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4.1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6"/>
    </w:p>
    <w:p w:rsidR="00624C2C" w:rsidRDefault="00624C2C" w:rsidP="009A5548">
      <w:pPr>
        <w:numPr>
          <w:ilvl w:val="0"/>
          <w:numId w:val="3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4.1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624C2C" w:rsidRDefault="00624C2C" w:rsidP="002C2D0A">
      <w:pPr>
        <w:pStyle w:val="Times12"/>
        <w:ind w:firstLine="0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624C2C" w:rsidRDefault="00624C2C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624C2C" w:rsidRDefault="00624C2C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624C2C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624C2C" w:rsidRPr="00FC009D" w:rsidRDefault="00624C2C" w:rsidP="009A5548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66852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624C2C" w:rsidRDefault="00624C2C" w:rsidP="003D5380">
      <w:pPr>
        <w:ind w:right="153" w:firstLine="636"/>
        <w:jc w:val="both"/>
        <w:rPr>
          <w:b/>
          <w:bCs/>
          <w:i/>
          <w:iCs/>
        </w:rPr>
      </w:pPr>
    </w:p>
    <w:p w:rsidR="00624C2C" w:rsidRDefault="00624C2C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624C2C" w:rsidRDefault="00624C2C" w:rsidP="003D5380">
      <w:pPr>
        <w:ind w:right="153" w:firstLine="636"/>
        <w:jc w:val="both"/>
        <w:rPr>
          <w:b/>
          <w:bCs/>
          <w:i/>
          <w:iCs/>
        </w:rPr>
      </w:pPr>
    </w:p>
    <w:p w:rsidR="00624C2C" w:rsidRPr="00FC009D" w:rsidRDefault="00624C2C" w:rsidP="009A5548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866853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624C2C" w:rsidRDefault="00624C2C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624C2C" w:rsidRPr="0086357F" w:rsidRDefault="00624C2C" w:rsidP="009A5548">
      <w:pPr>
        <w:pStyle w:val="Heading1"/>
        <w:numPr>
          <w:ilvl w:val="0"/>
          <w:numId w:val="34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866853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1"/>
      <w:bookmarkEnd w:id="72"/>
    </w:p>
    <w:p w:rsidR="00624C2C" w:rsidRDefault="00624C2C" w:rsidP="00144C23">
      <w:pPr>
        <w:pStyle w:val="Times12"/>
        <w:ind w:right="-29"/>
        <w:rPr>
          <w:b/>
          <w:bCs/>
          <w:i/>
          <w:iCs/>
        </w:rPr>
      </w:pPr>
    </w:p>
    <w:p w:rsidR="00624C2C" w:rsidRDefault="00624C2C" w:rsidP="009D43FD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624C2C" w:rsidRPr="00FC009D" w:rsidRDefault="00624C2C" w:rsidP="009D43FD">
      <w:pPr>
        <w:pStyle w:val="Times12"/>
        <w:jc w:val="right"/>
        <w:rPr>
          <w:sz w:val="28"/>
          <w:szCs w:val="28"/>
        </w:rPr>
      </w:pPr>
    </w:p>
    <w:p w:rsidR="00624C2C" w:rsidRPr="00FC009D" w:rsidRDefault="00624C2C" w:rsidP="009D43FD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624C2C" w:rsidRPr="00FC009D" w:rsidRDefault="00624C2C" w:rsidP="009D43FD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624C2C" w:rsidRPr="00FC009D" w:rsidRDefault="00624C2C" w:rsidP="009D43FD">
      <w:pPr>
        <w:pStyle w:val="Times12"/>
        <w:spacing w:before="120"/>
        <w:ind w:firstLine="0"/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624C2C" w:rsidRPr="00FC009D" w:rsidRDefault="00624C2C" w:rsidP="009D43FD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668532"/>
      <w:bookmarkEnd w:id="73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624C2C" w:rsidRPr="00FC009D" w:rsidRDefault="00624C2C" w:rsidP="009D43F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624C2C" w:rsidRPr="00FC009D" w:rsidRDefault="00624C2C" w:rsidP="009D43FD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624C2C" w:rsidRDefault="00624C2C" w:rsidP="009D43FD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624C2C" w:rsidRPr="00FC009D" w:rsidRDefault="00624C2C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624C2C" w:rsidRPr="00FC009D" w:rsidRDefault="00624C2C" w:rsidP="009D43FD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624C2C" w:rsidRPr="00FC009D" w:rsidRDefault="00624C2C" w:rsidP="009D43FD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624C2C" w:rsidRPr="00FC009D" w:rsidRDefault="00624C2C" w:rsidP="009D43FD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624C2C" w:rsidRPr="00FC009D" w:rsidRDefault="00624C2C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624C2C" w:rsidRPr="00FC009D" w:rsidRDefault="00624C2C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624C2C" w:rsidRPr="00FC009D" w:rsidRDefault="00624C2C" w:rsidP="009D43F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624C2C" w:rsidRPr="00FC009D" w:rsidRDefault="00624C2C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624C2C" w:rsidRPr="00FC009D" w:rsidRDefault="00624C2C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624C2C" w:rsidRPr="00FC009D" w:rsidRDefault="00624C2C" w:rsidP="009D43FD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624C2C" w:rsidRPr="00FC009D" w:rsidRDefault="00624C2C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24C2C" w:rsidRPr="00FC009D">
        <w:trPr>
          <w:cantSplit/>
          <w:tblHeader/>
        </w:trPr>
        <w:tc>
          <w:tcPr>
            <w:tcW w:w="709" w:type="dxa"/>
            <w:vAlign w:val="center"/>
          </w:tcPr>
          <w:p w:rsidR="00624C2C" w:rsidRPr="00FC009D" w:rsidRDefault="00624C2C" w:rsidP="00C4519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624C2C" w:rsidRPr="00FC009D" w:rsidRDefault="00624C2C" w:rsidP="00C4519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24C2C" w:rsidRPr="00FC009D" w:rsidRDefault="00624C2C" w:rsidP="00C4519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24C2C" w:rsidRPr="00FC009D">
        <w:trPr>
          <w:cantSplit/>
        </w:trPr>
        <w:tc>
          <w:tcPr>
            <w:tcW w:w="709" w:type="dxa"/>
            <w:vAlign w:val="center"/>
          </w:tcPr>
          <w:p w:rsidR="00624C2C" w:rsidRPr="00FC009D" w:rsidRDefault="00624C2C" w:rsidP="009A5548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24C2C" w:rsidRPr="00FC009D" w:rsidRDefault="00624C2C" w:rsidP="00C4519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24C2C" w:rsidRPr="00FC009D" w:rsidRDefault="00624C2C" w:rsidP="00C4519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624C2C" w:rsidRPr="00FC009D">
        <w:trPr>
          <w:cantSplit/>
        </w:trPr>
        <w:tc>
          <w:tcPr>
            <w:tcW w:w="709" w:type="dxa"/>
            <w:vAlign w:val="center"/>
          </w:tcPr>
          <w:p w:rsidR="00624C2C" w:rsidRPr="00FC009D" w:rsidRDefault="00624C2C" w:rsidP="009A5548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24C2C" w:rsidRPr="00FC009D" w:rsidRDefault="00624C2C" w:rsidP="00C4519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24C2C" w:rsidRPr="00FC009D" w:rsidRDefault="00624C2C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624C2C" w:rsidRPr="00FC009D">
        <w:trPr>
          <w:cantSplit/>
        </w:trPr>
        <w:tc>
          <w:tcPr>
            <w:tcW w:w="709" w:type="dxa"/>
            <w:vAlign w:val="center"/>
          </w:tcPr>
          <w:p w:rsidR="00624C2C" w:rsidRPr="00FC009D" w:rsidRDefault="00624C2C" w:rsidP="009A5548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24C2C" w:rsidRPr="00FC009D" w:rsidRDefault="00624C2C" w:rsidP="00C4519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624C2C" w:rsidRPr="00FC009D" w:rsidRDefault="00624C2C" w:rsidP="00C4519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624C2C" w:rsidRPr="00FC009D">
        <w:trPr>
          <w:cantSplit/>
        </w:trPr>
        <w:tc>
          <w:tcPr>
            <w:tcW w:w="709" w:type="dxa"/>
            <w:vAlign w:val="center"/>
          </w:tcPr>
          <w:p w:rsidR="00624C2C" w:rsidRPr="00FC009D" w:rsidRDefault="00624C2C" w:rsidP="009A5548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24C2C" w:rsidRPr="00FC009D" w:rsidRDefault="00624C2C" w:rsidP="00C4519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24C2C" w:rsidRPr="00FC009D" w:rsidRDefault="00624C2C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624C2C" w:rsidRPr="00FC009D" w:rsidRDefault="00624C2C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24C2C" w:rsidRDefault="00624C2C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bCs/>
          <w:i/>
          <w:iCs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24C2C" w:rsidRDefault="00624C2C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624C2C" w:rsidRDefault="00624C2C" w:rsidP="009D43FD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624C2C" w:rsidRPr="00100970" w:rsidRDefault="00624C2C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24C2C" w:rsidRPr="00FC009D" w:rsidRDefault="00624C2C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24C2C" w:rsidRDefault="00624C2C" w:rsidP="009A5548">
      <w:pPr>
        <w:pStyle w:val="NormalWeb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24C2C" w:rsidRPr="00FC009D" w:rsidRDefault="00624C2C" w:rsidP="009A5548">
      <w:pPr>
        <w:pStyle w:val="NormalWeb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24C2C" w:rsidRDefault="00624C2C" w:rsidP="009A5548">
      <w:pPr>
        <w:pStyle w:val="NormalWeb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24C2C" w:rsidRDefault="00624C2C" w:rsidP="009D43FD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624C2C" w:rsidRPr="00FC009D" w:rsidRDefault="00624C2C" w:rsidP="009D43FD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624C2C" w:rsidRDefault="00624C2C" w:rsidP="009D43FD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624C2C" w:rsidRPr="00FC009D" w:rsidRDefault="00624C2C" w:rsidP="009D43FD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624C2C" w:rsidRDefault="00624C2C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624C2C" w:rsidRPr="00C35EF7" w:rsidRDefault="00624C2C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24C2C" w:rsidRDefault="00624C2C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624C2C" w:rsidRPr="00FC009D" w:rsidRDefault="00624C2C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24C2C" w:rsidRDefault="00624C2C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24C2C" w:rsidRPr="00FC009D" w:rsidRDefault="00624C2C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24C2C" w:rsidRPr="00FC009D" w:rsidRDefault="00624C2C" w:rsidP="009A5548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24C2C" w:rsidRDefault="00624C2C" w:rsidP="009A5548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24C2C" w:rsidRPr="00DF05AF" w:rsidRDefault="00624C2C" w:rsidP="009A5548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624C2C" w:rsidRDefault="00624C2C" w:rsidP="009A5548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24C2C" w:rsidRDefault="00624C2C" w:rsidP="009A5548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624C2C" w:rsidRPr="00914AB9" w:rsidRDefault="00624C2C" w:rsidP="009A5548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624C2C" w:rsidRDefault="00624C2C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624C2C" w:rsidRDefault="00624C2C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624C2C" w:rsidRDefault="00624C2C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624C2C" w:rsidRPr="00881537" w:rsidRDefault="00624C2C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624C2C" w:rsidRDefault="00624C2C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624C2C" w:rsidRDefault="00624C2C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624C2C" w:rsidRPr="001205C1" w:rsidRDefault="00624C2C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624C2C" w:rsidRPr="00FC009D" w:rsidRDefault="00624C2C" w:rsidP="009D43FD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24C2C" w:rsidRDefault="00624C2C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24C2C" w:rsidRPr="002C5C15" w:rsidRDefault="00624C2C" w:rsidP="009A5548">
      <w:pPr>
        <w:pStyle w:val="NormalWeb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24C2C" w:rsidRPr="002C5C15" w:rsidRDefault="00624C2C" w:rsidP="009A5548">
      <w:pPr>
        <w:pStyle w:val="NormalWeb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24C2C" w:rsidRPr="00FC009D" w:rsidRDefault="00624C2C" w:rsidP="009A5548">
      <w:pPr>
        <w:pStyle w:val="NormalWeb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24C2C" w:rsidRPr="00FC009D" w:rsidRDefault="00624C2C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24C2C" w:rsidRPr="00FC009D" w:rsidRDefault="00624C2C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624C2C" w:rsidRPr="00FC009D" w:rsidRDefault="00624C2C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24C2C" w:rsidRPr="00FC009D">
        <w:trPr>
          <w:tblHeader/>
        </w:trPr>
        <w:tc>
          <w:tcPr>
            <w:tcW w:w="1091" w:type="dxa"/>
            <w:vAlign w:val="center"/>
          </w:tcPr>
          <w:p w:rsidR="00624C2C" w:rsidRPr="00FC009D" w:rsidRDefault="00624C2C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624C2C" w:rsidRPr="00FC009D" w:rsidRDefault="00624C2C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624C2C" w:rsidRPr="00FC009D" w:rsidRDefault="00624C2C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24C2C" w:rsidRPr="00FC009D" w:rsidRDefault="00624C2C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624C2C" w:rsidRPr="00FC009D">
        <w:tc>
          <w:tcPr>
            <w:tcW w:w="1091" w:type="dxa"/>
            <w:vAlign w:val="center"/>
          </w:tcPr>
          <w:p w:rsidR="00624C2C" w:rsidRPr="00FC009D" w:rsidRDefault="00624C2C" w:rsidP="009A5548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624C2C" w:rsidRPr="00FC009D" w:rsidRDefault="00624C2C" w:rsidP="00C4519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24C2C" w:rsidRPr="00FC009D" w:rsidRDefault="00624C2C" w:rsidP="00C4519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24C2C" w:rsidRPr="00FC009D">
        <w:tc>
          <w:tcPr>
            <w:tcW w:w="1091" w:type="dxa"/>
            <w:vAlign w:val="center"/>
          </w:tcPr>
          <w:p w:rsidR="00624C2C" w:rsidRPr="0083031A" w:rsidRDefault="00624C2C" w:rsidP="009A5548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24C2C" w:rsidRPr="0083031A" w:rsidRDefault="00624C2C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624C2C" w:rsidRPr="00FC009D" w:rsidRDefault="00624C2C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624C2C" w:rsidRPr="00FC009D">
        <w:tc>
          <w:tcPr>
            <w:tcW w:w="1091" w:type="dxa"/>
            <w:vAlign w:val="center"/>
          </w:tcPr>
          <w:p w:rsidR="00624C2C" w:rsidRPr="0083031A" w:rsidRDefault="00624C2C" w:rsidP="009A5548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24C2C" w:rsidRPr="0083031A" w:rsidRDefault="00624C2C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624C2C" w:rsidRPr="00FC009D" w:rsidRDefault="00624C2C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624C2C" w:rsidRPr="00FC009D">
        <w:tc>
          <w:tcPr>
            <w:tcW w:w="1091" w:type="dxa"/>
            <w:vAlign w:val="center"/>
          </w:tcPr>
          <w:p w:rsidR="00624C2C" w:rsidRPr="0083031A" w:rsidRDefault="00624C2C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24C2C" w:rsidRPr="0083031A" w:rsidRDefault="00624C2C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624C2C" w:rsidRPr="00FC009D" w:rsidRDefault="00624C2C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624C2C" w:rsidRPr="00FC009D">
        <w:tc>
          <w:tcPr>
            <w:tcW w:w="1091" w:type="dxa"/>
            <w:vAlign w:val="center"/>
          </w:tcPr>
          <w:p w:rsidR="00624C2C" w:rsidRPr="0083031A" w:rsidRDefault="00624C2C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24C2C" w:rsidRPr="0083031A" w:rsidRDefault="00624C2C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624C2C" w:rsidRPr="00FC009D" w:rsidRDefault="00624C2C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624C2C" w:rsidRPr="00FC009D">
        <w:tc>
          <w:tcPr>
            <w:tcW w:w="1091" w:type="dxa"/>
            <w:vAlign w:val="center"/>
          </w:tcPr>
          <w:p w:rsidR="00624C2C" w:rsidRPr="0083031A" w:rsidRDefault="00624C2C" w:rsidP="00C4519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24C2C" w:rsidRPr="0083031A" w:rsidRDefault="00624C2C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624C2C" w:rsidRPr="00FC009D" w:rsidRDefault="00624C2C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624C2C" w:rsidRPr="00FC009D">
        <w:tc>
          <w:tcPr>
            <w:tcW w:w="1091" w:type="dxa"/>
            <w:vAlign w:val="center"/>
          </w:tcPr>
          <w:p w:rsidR="00624C2C" w:rsidRPr="0083031A" w:rsidRDefault="00624C2C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24C2C" w:rsidRPr="0083031A" w:rsidRDefault="00624C2C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624C2C" w:rsidRPr="0083031A" w:rsidRDefault="00624C2C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624C2C" w:rsidRPr="00FC009D" w:rsidRDefault="00624C2C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24C2C" w:rsidRPr="00FC009D" w:rsidRDefault="00624C2C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24C2C" w:rsidRPr="00FC009D" w:rsidRDefault="00624C2C" w:rsidP="009D43FD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624C2C" w:rsidRPr="00FC009D" w:rsidRDefault="00624C2C" w:rsidP="009D43FD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624C2C" w:rsidRPr="00FC009D" w:rsidRDefault="00624C2C" w:rsidP="009D43FD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24C2C" w:rsidRPr="00FC009D" w:rsidRDefault="00624C2C" w:rsidP="009D43FD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624C2C" w:rsidRPr="00FC009D" w:rsidRDefault="00624C2C" w:rsidP="009A55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624C2C" w:rsidRPr="00FC009D" w:rsidRDefault="00624C2C" w:rsidP="009A55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624C2C" w:rsidRPr="00FC009D" w:rsidRDefault="00624C2C" w:rsidP="009A55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624C2C" w:rsidRPr="00FC009D" w:rsidRDefault="00624C2C" w:rsidP="009A55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24C2C" w:rsidRPr="00FC009D" w:rsidRDefault="00624C2C" w:rsidP="009A55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24C2C" w:rsidRPr="009449E0" w:rsidRDefault="00624C2C" w:rsidP="009A55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624C2C" w:rsidRDefault="00624C2C" w:rsidP="009A55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624C2C" w:rsidRPr="007639FA" w:rsidRDefault="00624C2C" w:rsidP="009D43FD">
      <w:pPr>
        <w:pStyle w:val="Times12"/>
        <w:tabs>
          <w:tab w:val="left" w:pos="1134"/>
        </w:tabs>
        <w:ind w:left="709" w:firstLine="0"/>
        <w:rPr>
          <w:b/>
          <w:bCs/>
          <w:i/>
          <w:iCs/>
        </w:rPr>
      </w:pPr>
      <w:r w:rsidRPr="007639FA">
        <w:rPr>
          <w:b/>
          <w:bCs/>
          <w:i/>
          <w:iCs/>
        </w:rPr>
        <w:t xml:space="preserve">[далее устанавливается для закупок, проводимых </w:t>
      </w:r>
      <w:r>
        <w:rPr>
          <w:b/>
          <w:bCs/>
          <w:i/>
          <w:iCs/>
        </w:rPr>
        <w:t>в электронной форме</w:t>
      </w:r>
      <w:r w:rsidRPr="007639FA">
        <w:rPr>
          <w:b/>
          <w:bCs/>
          <w:i/>
          <w:iCs/>
        </w:rPr>
        <w:t>]</w:t>
      </w:r>
    </w:p>
    <w:p w:rsidR="00624C2C" w:rsidRPr="00100970" w:rsidRDefault="00624C2C" w:rsidP="009A55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bookmarkStart w:id="79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79"/>
    </w:p>
    <w:p w:rsidR="00624C2C" w:rsidRPr="00100970" w:rsidRDefault="00624C2C" w:rsidP="009A55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bookmarkStart w:id="80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0"/>
    </w:p>
    <w:p w:rsidR="00624C2C" w:rsidRPr="00100970" w:rsidRDefault="00624C2C" w:rsidP="009A55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624C2C" w:rsidRDefault="00624C2C" w:rsidP="009A55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1"/>
    </w:p>
    <w:p w:rsidR="00624C2C" w:rsidRPr="00A356CF" w:rsidRDefault="00624C2C" w:rsidP="009A55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624C2C" w:rsidRDefault="00624C2C" w:rsidP="00144C23">
      <w:pPr>
        <w:pStyle w:val="Times12"/>
        <w:ind w:right="-29"/>
        <w:rPr>
          <w:b/>
          <w:bCs/>
          <w:i/>
          <w:iCs/>
        </w:rPr>
      </w:pPr>
    </w:p>
    <w:p w:rsidR="00624C2C" w:rsidRDefault="00624C2C" w:rsidP="00144C23">
      <w:pPr>
        <w:pStyle w:val="Times12"/>
        <w:ind w:right="-29"/>
        <w:rPr>
          <w:b/>
          <w:bCs/>
          <w:i/>
          <w:iCs/>
        </w:rPr>
      </w:pPr>
    </w:p>
    <w:p w:rsidR="00624C2C" w:rsidRDefault="00624C2C" w:rsidP="00144C23">
      <w:pPr>
        <w:pStyle w:val="Times12"/>
        <w:ind w:right="-29"/>
        <w:rPr>
          <w:b/>
          <w:bCs/>
          <w:i/>
          <w:iCs/>
        </w:rPr>
      </w:pPr>
    </w:p>
    <w:p w:rsidR="00624C2C" w:rsidRPr="00FC009D" w:rsidRDefault="00624C2C" w:rsidP="00144C23">
      <w:pPr>
        <w:pStyle w:val="Times12"/>
        <w:ind w:right="-29"/>
        <w:rPr>
          <w:b/>
          <w:bCs/>
          <w:i/>
          <w:iCs/>
        </w:rPr>
      </w:pPr>
    </w:p>
    <w:p w:rsidR="00624C2C" w:rsidRPr="00FC009D" w:rsidRDefault="00624C2C" w:rsidP="00A478D9">
      <w:pPr>
        <w:jc w:val="right"/>
        <w:rPr>
          <w:sz w:val="28"/>
          <w:szCs w:val="28"/>
        </w:rPr>
      </w:pPr>
      <w:bookmarkStart w:id="82" w:name="_Справка_об_участии_в_судебных_разби"/>
      <w:bookmarkStart w:id="83" w:name="_Справка_об_участии"/>
      <w:bookmarkStart w:id="84" w:name="_Ref401060816"/>
      <w:bookmarkEnd w:id="82"/>
      <w:bookmarkEnd w:id="83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624C2C" w:rsidRPr="0022001A" w:rsidRDefault="00624C2C" w:rsidP="00A478D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624C2C" w:rsidRPr="0022001A" w:rsidRDefault="00624C2C" w:rsidP="00A478D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624C2C" w:rsidRPr="00FC009D" w:rsidRDefault="00624C2C" w:rsidP="00A478D9">
      <w:pPr>
        <w:jc w:val="right"/>
        <w:rPr>
          <w:b/>
          <w:bCs/>
          <w:sz w:val="22"/>
          <w:szCs w:val="22"/>
        </w:rPr>
      </w:pPr>
    </w:p>
    <w:p w:rsidR="00624C2C" w:rsidRPr="00B03ADB" w:rsidRDefault="00624C2C" w:rsidP="00A478D9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624C2C" w:rsidRDefault="00624C2C" w:rsidP="00A478D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624C2C" w:rsidRPr="00FC009D" w:rsidRDefault="00624C2C" w:rsidP="00A478D9">
      <w:pPr>
        <w:jc w:val="right"/>
        <w:rPr>
          <w:b/>
          <w:bCs/>
          <w:i/>
          <w:iCs/>
        </w:rPr>
      </w:pPr>
    </w:p>
    <w:p w:rsidR="00624C2C" w:rsidRPr="00936804" w:rsidDel="00EC0238" w:rsidRDefault="00624C2C" w:rsidP="00A478D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8" w:name="_СВЕДЕНИЯ_О_ПРИНАДЛЕЖНОСТИ_1"/>
      <w:bookmarkStart w:id="89" w:name="_Toc402520353"/>
      <w:bookmarkStart w:id="90" w:name="_Toc412201948"/>
      <w:bookmarkStart w:id="91" w:name="_Toc418584578"/>
      <w:bookmarkStart w:id="92" w:name="_Toc418668533"/>
      <w:bookmarkEnd w:id="88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9"/>
      <w:bookmarkEnd w:id="90"/>
      <w:bookmarkEnd w:id="91"/>
      <w:bookmarkEnd w:id="92"/>
    </w:p>
    <w:p w:rsidR="00624C2C" w:rsidRPr="00FC009D" w:rsidRDefault="00624C2C" w:rsidP="00A478D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624C2C" w:rsidRDefault="00624C2C" w:rsidP="00A478D9">
      <w:pPr>
        <w:jc w:val="both"/>
        <w:rPr>
          <w:lang w:eastAsia="en-US"/>
        </w:rPr>
      </w:pPr>
    </w:p>
    <w:p w:rsidR="00624C2C" w:rsidDel="00EC0238" w:rsidRDefault="00624C2C" w:rsidP="00A478D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624C2C" w:rsidRPr="002B303E" w:rsidDel="00EC0238" w:rsidRDefault="00624C2C" w:rsidP="00A478D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624C2C" w:rsidRPr="002B303E" w:rsidDel="00EC0238">
        <w:trPr>
          <w:tblHeader/>
        </w:trPr>
        <w:tc>
          <w:tcPr>
            <w:tcW w:w="540" w:type="dxa"/>
            <w:vAlign w:val="center"/>
          </w:tcPr>
          <w:p w:rsidR="00624C2C" w:rsidRPr="005F6473" w:rsidDel="00EC0238" w:rsidRDefault="00624C2C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624C2C" w:rsidRPr="005F6473" w:rsidDel="00EC0238" w:rsidRDefault="00624C2C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624C2C" w:rsidRPr="005F6473" w:rsidDel="00EC0238" w:rsidRDefault="00624C2C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624C2C" w:rsidRPr="005F6473" w:rsidDel="00EC0238" w:rsidRDefault="00624C2C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624C2C" w:rsidRPr="005F6473" w:rsidDel="00EC0238" w:rsidRDefault="00624C2C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624C2C" w:rsidRPr="002B303E" w:rsidDel="00EC0238">
        <w:trPr>
          <w:tblHeader/>
        </w:trPr>
        <w:tc>
          <w:tcPr>
            <w:tcW w:w="540" w:type="dxa"/>
            <w:vAlign w:val="center"/>
          </w:tcPr>
          <w:p w:rsidR="00624C2C" w:rsidRPr="002B303E" w:rsidDel="00EC0238" w:rsidRDefault="00624C2C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624C2C" w:rsidRPr="005F6473" w:rsidDel="00EC0238" w:rsidRDefault="00624C2C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624C2C" w:rsidRPr="005F6473" w:rsidDel="00EC0238" w:rsidRDefault="00624C2C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624C2C" w:rsidRPr="005F6473" w:rsidDel="00EC0238" w:rsidRDefault="00624C2C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624C2C" w:rsidRPr="005F6473" w:rsidDel="00EC0238" w:rsidRDefault="00624C2C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624C2C" w:rsidRPr="002B303E" w:rsidDel="00EC0238">
        <w:tc>
          <w:tcPr>
            <w:tcW w:w="540" w:type="dxa"/>
          </w:tcPr>
          <w:p w:rsidR="00624C2C" w:rsidRPr="002B303E" w:rsidDel="00EC0238" w:rsidRDefault="00624C2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624C2C" w:rsidRPr="002B303E" w:rsidDel="00EC0238" w:rsidRDefault="00624C2C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624C2C" w:rsidRPr="002B303E" w:rsidDel="00EC0238" w:rsidRDefault="00624C2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24C2C" w:rsidRPr="002B303E" w:rsidDel="00EC0238" w:rsidRDefault="00624C2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624C2C" w:rsidRPr="005F6473" w:rsidDel="00EC0238" w:rsidRDefault="00624C2C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624C2C" w:rsidRPr="005F6473" w:rsidDel="00EC0238" w:rsidRDefault="00624C2C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624C2C" w:rsidRPr="002B303E" w:rsidDel="00EC0238">
        <w:tc>
          <w:tcPr>
            <w:tcW w:w="540" w:type="dxa"/>
          </w:tcPr>
          <w:p w:rsidR="00624C2C" w:rsidRPr="002B303E" w:rsidDel="00EC0238" w:rsidRDefault="00624C2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624C2C" w:rsidRPr="002B303E" w:rsidDel="00EC0238" w:rsidRDefault="00624C2C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624C2C" w:rsidRPr="002B303E" w:rsidDel="00EC0238" w:rsidRDefault="00624C2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624C2C" w:rsidRPr="005F6473" w:rsidDel="00EC0238" w:rsidRDefault="00624C2C" w:rsidP="00C4519B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624C2C" w:rsidRPr="005F6473" w:rsidDel="00EC0238" w:rsidRDefault="00624C2C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624C2C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624C2C" w:rsidRPr="002B303E" w:rsidDel="00EC0238" w:rsidRDefault="00624C2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624C2C" w:rsidRPr="002B303E" w:rsidDel="00EC0238" w:rsidRDefault="00624C2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624C2C" w:rsidRPr="002B303E" w:rsidDel="00EC0238" w:rsidRDefault="00624C2C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624C2C" w:rsidRPr="002B303E" w:rsidDel="00EC0238" w:rsidRDefault="00624C2C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624C2C" w:rsidRPr="002B303E" w:rsidDel="00EC0238" w:rsidRDefault="00624C2C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624C2C" w:rsidRPr="002B303E" w:rsidDel="00EC0238" w:rsidRDefault="00624C2C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624C2C" w:rsidRPr="002B303E" w:rsidDel="00EC0238">
        <w:trPr>
          <w:trHeight w:val="1903"/>
        </w:trPr>
        <w:tc>
          <w:tcPr>
            <w:tcW w:w="540" w:type="dxa"/>
            <w:vMerge/>
          </w:tcPr>
          <w:p w:rsidR="00624C2C" w:rsidRPr="002B303E" w:rsidDel="00EC0238" w:rsidRDefault="00624C2C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624C2C" w:rsidRPr="002B303E" w:rsidDel="00EC0238" w:rsidRDefault="00624C2C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624C2C" w:rsidRPr="005F6473" w:rsidDel="00EC0238" w:rsidRDefault="00624C2C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624C2C" w:rsidRPr="005F6473" w:rsidDel="00EC0238" w:rsidRDefault="00624C2C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624C2C" w:rsidRPr="002B303E" w:rsidDel="00EC0238" w:rsidRDefault="00624C2C" w:rsidP="00C4519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624C2C" w:rsidRPr="002B303E" w:rsidDel="00EC0238" w:rsidRDefault="00624C2C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624C2C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624C2C" w:rsidRPr="002B303E" w:rsidDel="00EC0238" w:rsidRDefault="00624C2C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624C2C" w:rsidRPr="005F6473" w:rsidDel="00EC0238" w:rsidRDefault="00624C2C" w:rsidP="00C4519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624C2C" w:rsidRPr="005F6473" w:rsidDel="00EC0238" w:rsidRDefault="00624C2C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624C2C" w:rsidRPr="00241B8D" w:rsidDel="00EC0238" w:rsidRDefault="00624C2C" w:rsidP="00C4519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624C2C" w:rsidRPr="00241B8D" w:rsidDel="00EC0238" w:rsidRDefault="00624C2C" w:rsidP="00C4519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624C2C" w:rsidRPr="002B303E" w:rsidDel="00EC0238">
        <w:trPr>
          <w:trHeight w:val="1267"/>
        </w:trPr>
        <w:tc>
          <w:tcPr>
            <w:tcW w:w="540" w:type="dxa"/>
            <w:vMerge/>
          </w:tcPr>
          <w:p w:rsidR="00624C2C" w:rsidRPr="002B303E" w:rsidDel="00EC0238" w:rsidRDefault="00624C2C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624C2C" w:rsidRPr="002B303E" w:rsidDel="00EC0238" w:rsidRDefault="00624C2C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624C2C" w:rsidRPr="005F6473" w:rsidDel="00EC0238" w:rsidRDefault="00624C2C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624C2C" w:rsidRPr="005F6473" w:rsidDel="00EC0238" w:rsidRDefault="00624C2C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624C2C" w:rsidRPr="002B303E" w:rsidDel="00EC0238" w:rsidRDefault="00624C2C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624C2C" w:rsidRPr="00012898" w:rsidDel="00EC0238" w:rsidRDefault="00624C2C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24C2C" w:rsidRPr="008B0FDE" w:rsidDel="00EC0238" w:rsidRDefault="00624C2C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624C2C" w:rsidRPr="008B0FDE" w:rsidDel="00EC0238" w:rsidRDefault="00624C2C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624C2C" w:rsidDel="00EC0238" w:rsidRDefault="00624C2C" w:rsidP="00A478D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624C2C" w:rsidRPr="00FC009D" w:rsidDel="00EC0238" w:rsidRDefault="00624C2C" w:rsidP="00A478D9">
      <w:pPr>
        <w:jc w:val="center"/>
        <w:rPr>
          <w:b/>
          <w:bCs/>
        </w:rPr>
      </w:pPr>
    </w:p>
    <w:p w:rsidR="00624C2C" w:rsidRPr="00FC009D" w:rsidDel="00EC0238" w:rsidRDefault="00624C2C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624C2C" w:rsidRDefault="00624C2C" w:rsidP="009A5548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624C2C" w:rsidRPr="00FC009D" w:rsidDel="00EC0238" w:rsidRDefault="00624C2C" w:rsidP="009A5548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624C2C" w:rsidRPr="00FC009D" w:rsidDel="00EC0238" w:rsidRDefault="00624C2C" w:rsidP="009A5548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624C2C" w:rsidRPr="0076483D" w:rsidDel="00EC0238" w:rsidRDefault="00624C2C" w:rsidP="009A5548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624C2C" w:rsidRPr="00770FB1" w:rsidDel="00EC0238" w:rsidRDefault="00624C2C" w:rsidP="009A5548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624C2C" w:rsidDel="00EC0238" w:rsidRDefault="00624C2C" w:rsidP="00A478D9">
      <w:pPr>
        <w:pStyle w:val="Times12"/>
        <w:tabs>
          <w:tab w:val="left" w:pos="1134"/>
        </w:tabs>
      </w:pPr>
    </w:p>
    <w:p w:rsidR="00624C2C" w:rsidRDefault="00624C2C" w:rsidP="00A478D9">
      <w:pPr>
        <w:pStyle w:val="Heading1"/>
        <w:numPr>
          <w:ilvl w:val="0"/>
          <w:numId w:val="0"/>
        </w:numPr>
        <w:tabs>
          <w:tab w:val="left" w:pos="709"/>
        </w:tabs>
        <w:ind w:left="142"/>
        <w:jc w:val="both"/>
        <w:rPr>
          <w:sz w:val="28"/>
          <w:szCs w:val="28"/>
        </w:rPr>
      </w:pPr>
    </w:p>
    <w:p w:rsidR="00624C2C" w:rsidRDefault="00624C2C" w:rsidP="00A478D9"/>
    <w:p w:rsidR="00624C2C" w:rsidRDefault="00624C2C" w:rsidP="00A478D9"/>
    <w:p w:rsidR="00624C2C" w:rsidRDefault="00624C2C" w:rsidP="00A478D9"/>
    <w:p w:rsidR="00624C2C" w:rsidRDefault="00624C2C" w:rsidP="00A478D9"/>
    <w:p w:rsidR="00624C2C" w:rsidRDefault="00624C2C" w:rsidP="00A478D9"/>
    <w:p w:rsidR="00624C2C" w:rsidRDefault="00624C2C" w:rsidP="00A478D9"/>
    <w:p w:rsidR="00624C2C" w:rsidRDefault="00624C2C" w:rsidP="00A478D9"/>
    <w:p w:rsidR="00624C2C" w:rsidRPr="00A478D9" w:rsidRDefault="00624C2C" w:rsidP="00A478D9"/>
    <w:bookmarkEnd w:id="69"/>
    <w:bookmarkEnd w:id="70"/>
    <w:bookmarkEnd w:id="84"/>
    <w:p w:rsidR="00624C2C" w:rsidRDefault="00624C2C" w:rsidP="00EA3525">
      <w:pPr>
        <w:pStyle w:val="Times12"/>
        <w:ind w:left="5387" w:firstLine="0"/>
        <w:jc w:val="left"/>
      </w:pPr>
    </w:p>
    <w:p w:rsidR="00624C2C" w:rsidRDefault="00624C2C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624C2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24C2C" w:rsidRPr="00A478D9" w:rsidRDefault="00624C2C" w:rsidP="00A478D9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A478D9">
        <w:rPr>
          <w:b/>
          <w:bCs/>
          <w:i/>
          <w:iCs/>
          <w:color w:val="FF0000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624C2C" w:rsidRPr="00FC009D" w:rsidRDefault="00624C2C" w:rsidP="00A478D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624C2C" w:rsidRPr="00FC009D" w:rsidRDefault="00624C2C" w:rsidP="00A478D9">
      <w:pPr>
        <w:pStyle w:val="Times12"/>
        <w:ind w:left="10065" w:firstLine="0"/>
        <w:jc w:val="left"/>
      </w:pPr>
    </w:p>
    <w:p w:rsidR="00624C2C" w:rsidRPr="00FC009D" w:rsidRDefault="00624C2C" w:rsidP="00A478D9">
      <w:pPr>
        <w:jc w:val="right"/>
        <w:rPr>
          <w:b/>
          <w:bCs/>
          <w:sz w:val="22"/>
          <w:szCs w:val="22"/>
        </w:rPr>
      </w:pPr>
    </w:p>
    <w:p w:rsidR="00624C2C" w:rsidRPr="00FC009D" w:rsidRDefault="00624C2C" w:rsidP="00A478D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18586795"/>
      <w:bookmarkStart w:id="98" w:name="_Toc418668534"/>
      <w:bookmarkEnd w:id="93"/>
      <w:bookmarkEnd w:id="94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5"/>
      <w:bookmarkEnd w:id="96"/>
      <w:bookmarkEnd w:id="97"/>
      <w:bookmarkEnd w:id="98"/>
    </w:p>
    <w:p w:rsidR="00624C2C" w:rsidRPr="00FC009D" w:rsidRDefault="00624C2C" w:rsidP="00A478D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24C2C" w:rsidRPr="00FC009D" w:rsidRDefault="00624C2C" w:rsidP="00A478D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24C2C" w:rsidRPr="00FC009D" w:rsidRDefault="00624C2C" w:rsidP="00A478D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24C2C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624C2C" w:rsidRPr="00FC009D" w:rsidRDefault="00624C2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24C2C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624C2C" w:rsidRPr="00FC009D" w:rsidRDefault="00624C2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624C2C" w:rsidRPr="00FC009D" w:rsidRDefault="00624C2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624C2C" w:rsidRPr="00FC009D" w:rsidRDefault="00624C2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624C2C" w:rsidRPr="00FC009D" w:rsidRDefault="00624C2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624C2C" w:rsidRPr="00FC009D" w:rsidRDefault="00624C2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624C2C" w:rsidRPr="00FC009D" w:rsidRDefault="00624C2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624C2C" w:rsidRPr="00FC009D" w:rsidRDefault="00624C2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624C2C" w:rsidRPr="00FC009D" w:rsidRDefault="00624C2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624C2C" w:rsidRPr="00FC009D" w:rsidRDefault="00624C2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624C2C" w:rsidRPr="00FC009D" w:rsidRDefault="00624C2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624C2C" w:rsidRPr="00FC009D" w:rsidRDefault="00624C2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624C2C" w:rsidRPr="00FC009D" w:rsidRDefault="00624C2C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624C2C" w:rsidRPr="00FC009D" w:rsidRDefault="00624C2C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624C2C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624C2C" w:rsidRPr="00FC009D" w:rsidRDefault="00624C2C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624C2C" w:rsidRPr="00FC009D" w:rsidRDefault="00624C2C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624C2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624C2C" w:rsidRPr="00FC009D" w:rsidRDefault="00624C2C" w:rsidP="00C4519B">
            <w:pPr>
              <w:rPr>
                <w:sz w:val="20"/>
                <w:szCs w:val="20"/>
              </w:rPr>
            </w:pPr>
          </w:p>
        </w:tc>
      </w:tr>
    </w:tbl>
    <w:p w:rsidR="00624C2C" w:rsidRPr="00FC009D" w:rsidRDefault="00624C2C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24C2C" w:rsidRPr="00FC009D" w:rsidRDefault="00624C2C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24C2C" w:rsidRPr="00FC009D" w:rsidRDefault="00624C2C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624C2C" w:rsidRPr="00FC009D" w:rsidRDefault="00624C2C" w:rsidP="00A478D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624C2C" w:rsidRPr="00FC009D" w:rsidRDefault="00624C2C" w:rsidP="00A478D9">
      <w:pPr>
        <w:jc w:val="center"/>
        <w:rPr>
          <w:b/>
          <w:bCs/>
        </w:rPr>
      </w:pPr>
    </w:p>
    <w:p w:rsidR="00624C2C" w:rsidRPr="00FC009D" w:rsidRDefault="00624C2C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24C2C" w:rsidRPr="00FC009D" w:rsidRDefault="00624C2C" w:rsidP="009A5548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24C2C" w:rsidRPr="00FC009D" w:rsidRDefault="00624C2C" w:rsidP="00A478D9">
      <w:pPr>
        <w:pStyle w:val="Times12"/>
        <w:ind w:firstLine="0"/>
        <w:jc w:val="left"/>
      </w:pPr>
    </w:p>
    <w:p w:rsidR="00624C2C" w:rsidRPr="00023AED" w:rsidRDefault="00624C2C" w:rsidP="00A478D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624C2C" w:rsidRPr="00023AED" w:rsidRDefault="00624C2C" w:rsidP="00A478D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24C2C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624C2C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624C2C" w:rsidRPr="00023AED" w:rsidRDefault="00624C2C" w:rsidP="00C4519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624C2C" w:rsidRPr="00023AED" w:rsidRDefault="00624C2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624C2C" w:rsidRPr="00023AED" w:rsidRDefault="00624C2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624C2C" w:rsidRPr="00023AED" w:rsidRDefault="00624C2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624C2C" w:rsidRPr="00023AED" w:rsidRDefault="00624C2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624C2C" w:rsidRPr="00023AED" w:rsidRDefault="00624C2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624C2C" w:rsidRPr="00023AED" w:rsidRDefault="00624C2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24C2C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24C2C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624C2C" w:rsidRPr="00023AED" w:rsidRDefault="00624C2C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624C2C" w:rsidRPr="00023AED" w:rsidRDefault="00624C2C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24C2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624C2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</w:tr>
      <w:tr w:rsidR="00624C2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</w:p>
        </w:tc>
      </w:tr>
    </w:tbl>
    <w:p w:rsidR="00624C2C" w:rsidRPr="00023AED" w:rsidRDefault="00624C2C" w:rsidP="00A478D9">
      <w:pPr>
        <w:overflowPunct w:val="0"/>
        <w:autoSpaceDE w:val="0"/>
        <w:autoSpaceDN w:val="0"/>
        <w:adjustRightInd w:val="0"/>
        <w:sectPr w:rsidR="00624C2C" w:rsidRPr="00023AED" w:rsidSect="00C4519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24C2C" w:rsidRPr="00023AED" w:rsidRDefault="00624C2C" w:rsidP="00A478D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24C2C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624C2C" w:rsidRPr="00023AED" w:rsidRDefault="00624C2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24C2C" w:rsidRPr="00023AED">
        <w:trPr>
          <w:trHeight w:val="1590"/>
        </w:trPr>
        <w:tc>
          <w:tcPr>
            <w:tcW w:w="851" w:type="dxa"/>
            <w:vAlign w:val="center"/>
          </w:tcPr>
          <w:p w:rsidR="00624C2C" w:rsidRPr="00023AED" w:rsidRDefault="00624C2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624C2C" w:rsidRPr="00023AED" w:rsidRDefault="00624C2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624C2C" w:rsidRPr="00023AED" w:rsidRDefault="00624C2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624C2C" w:rsidRPr="00023AED" w:rsidRDefault="00624C2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624C2C" w:rsidRPr="00023AED" w:rsidRDefault="00624C2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624C2C" w:rsidRPr="00023AED" w:rsidRDefault="00624C2C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624C2C" w:rsidRPr="00023AED" w:rsidRDefault="00624C2C" w:rsidP="00C4519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624C2C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624C2C" w:rsidRPr="00023AED" w:rsidRDefault="00624C2C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24C2C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24C2C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24C2C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24C2C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24C2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24C2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24C2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24C2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24C2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24C2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24C2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24C2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24C2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24C2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24C2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624C2C" w:rsidRPr="00023AED" w:rsidRDefault="00624C2C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24C2C" w:rsidRDefault="00624C2C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624C2C" w:rsidSect="00A478D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624C2C" w:rsidRPr="00FC009D" w:rsidRDefault="00624C2C" w:rsidP="00E10747">
      <w:pPr>
        <w:pStyle w:val="Times12"/>
        <w:jc w:val="right"/>
        <w:rPr>
          <w:sz w:val="28"/>
          <w:szCs w:val="28"/>
        </w:rPr>
      </w:pPr>
      <w:bookmarkStart w:id="99" w:name="_Toc418668535"/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624C2C" w:rsidRPr="00FC009D" w:rsidRDefault="00624C2C" w:rsidP="00E10747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624C2C" w:rsidRPr="00FC009D" w:rsidRDefault="00624C2C" w:rsidP="00E10747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624C2C" w:rsidRPr="00FC009D" w:rsidRDefault="00624C2C" w:rsidP="00E10747">
      <w:pPr>
        <w:pStyle w:val="Times12"/>
        <w:jc w:val="center"/>
        <w:rPr>
          <w:b/>
          <w:bCs/>
          <w:snapToGrid w:val="0"/>
        </w:rPr>
      </w:pPr>
    </w:p>
    <w:p w:rsidR="00624C2C" w:rsidRPr="00B03ADB" w:rsidRDefault="00624C2C" w:rsidP="00E1074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624C2C" w:rsidRPr="00FC009D" w:rsidRDefault="00624C2C" w:rsidP="00E10747">
      <w:pPr>
        <w:widowControl w:val="0"/>
        <w:autoSpaceDE w:val="0"/>
        <w:autoSpaceDN w:val="0"/>
        <w:adjustRightInd w:val="0"/>
        <w:jc w:val="center"/>
      </w:pPr>
    </w:p>
    <w:p w:rsidR="00624C2C" w:rsidRPr="00FC009D" w:rsidRDefault="00624C2C" w:rsidP="00E10747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0" w:name="_Техническое_предложение__Форма"/>
      <w:bookmarkStart w:id="101" w:name="_Toc235439567"/>
      <w:bookmarkStart w:id="102" w:name="_Toc390267515"/>
      <w:bookmarkStart w:id="103" w:name="_Toc412201950"/>
      <w:bookmarkStart w:id="104" w:name="_Ref418089088"/>
      <w:bookmarkStart w:id="105" w:name="_Toc418586796"/>
      <w:bookmarkEnd w:id="100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1"/>
      <w:bookmarkEnd w:id="102"/>
      <w:bookmarkEnd w:id="103"/>
      <w:bookmarkEnd w:id="104"/>
      <w:bookmarkEnd w:id="105"/>
    </w:p>
    <w:p w:rsidR="00624C2C" w:rsidRPr="00FC009D" w:rsidRDefault="00624C2C" w:rsidP="00E1074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624C2C" w:rsidRPr="00927CFA" w:rsidRDefault="00624C2C" w:rsidP="00E10747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624C2C" w:rsidRPr="00FC009D" w:rsidRDefault="00624C2C" w:rsidP="00E10747">
      <w:pPr>
        <w:pStyle w:val="Times12"/>
        <w:rPr>
          <w:i/>
          <w:iCs/>
          <w:sz w:val="22"/>
          <w:szCs w:val="22"/>
        </w:rPr>
      </w:pPr>
    </w:p>
    <w:p w:rsidR="00624C2C" w:rsidRPr="00FC009D" w:rsidRDefault="00624C2C" w:rsidP="00E10747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624C2C" w:rsidRPr="00FC009D" w:rsidRDefault="00624C2C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24C2C" w:rsidRPr="00102E0C" w:rsidRDefault="00624C2C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624C2C" w:rsidRPr="00102E0C" w:rsidRDefault="00624C2C" w:rsidP="00E10747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624C2C" w:rsidRPr="00102E0C" w:rsidRDefault="00624C2C" w:rsidP="00E10747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624C2C" w:rsidRPr="00FC009D" w:rsidRDefault="00624C2C" w:rsidP="00E10747">
      <w:pPr>
        <w:jc w:val="center"/>
        <w:rPr>
          <w:b/>
          <w:bCs/>
        </w:rPr>
      </w:pPr>
    </w:p>
    <w:p w:rsidR="00624C2C" w:rsidRPr="00FC009D" w:rsidRDefault="00624C2C" w:rsidP="00E10747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624C2C" w:rsidRPr="00FC009D" w:rsidRDefault="00624C2C" w:rsidP="009A554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624C2C" w:rsidRPr="00FC009D" w:rsidRDefault="00624C2C" w:rsidP="009A554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624C2C" w:rsidRPr="00102E0C" w:rsidRDefault="00624C2C" w:rsidP="009A554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624C2C" w:rsidRPr="00FC009D" w:rsidRDefault="00624C2C" w:rsidP="009A554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624C2C" w:rsidRPr="00FC009D" w:rsidRDefault="00624C2C" w:rsidP="009A554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624C2C" w:rsidRPr="00FC009D" w:rsidRDefault="00624C2C" w:rsidP="009A5548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624C2C" w:rsidRPr="00FC009D" w:rsidRDefault="00624C2C" w:rsidP="009A5548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24C2C" w:rsidRPr="00FC009D" w:rsidRDefault="00624C2C" w:rsidP="009A5548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24C2C" w:rsidRPr="00FC009D" w:rsidRDefault="00624C2C" w:rsidP="009A5548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624C2C" w:rsidRPr="00FC009D" w:rsidRDefault="00624C2C" w:rsidP="009A5548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624C2C" w:rsidRDefault="00624C2C" w:rsidP="00E10747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624C2C" w:rsidRPr="00FC009D" w:rsidRDefault="00624C2C" w:rsidP="00E10747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624C2C" w:rsidRPr="00FC009D" w:rsidRDefault="00624C2C" w:rsidP="00E10747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624C2C" w:rsidRPr="00FC009D" w:rsidRDefault="00624C2C" w:rsidP="009A554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624C2C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4C2C" w:rsidRPr="00FC009D" w:rsidRDefault="00624C2C" w:rsidP="00C4519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4C2C" w:rsidRPr="00FC009D" w:rsidRDefault="00624C2C" w:rsidP="00C4519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4C2C" w:rsidRPr="00FC009D" w:rsidRDefault="00624C2C" w:rsidP="00C4519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4C2C" w:rsidRPr="00FC009D" w:rsidRDefault="00624C2C" w:rsidP="00C4519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2C" w:rsidRPr="00FC009D" w:rsidRDefault="00624C2C" w:rsidP="00C4519B">
            <w:pPr>
              <w:jc w:val="center"/>
            </w:pPr>
            <w:r w:rsidRPr="00FC009D">
              <w:t>Ссылки на ПП</w:t>
            </w:r>
          </w:p>
        </w:tc>
      </w:tr>
      <w:tr w:rsidR="00624C2C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24C2C" w:rsidRPr="00FC009D" w:rsidRDefault="00624C2C" w:rsidP="00C4519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24C2C" w:rsidRPr="00FC009D" w:rsidRDefault="00624C2C" w:rsidP="00C4519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24C2C" w:rsidRPr="00FC009D" w:rsidRDefault="00624C2C" w:rsidP="00C4519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24C2C" w:rsidRPr="00FC009D" w:rsidRDefault="00624C2C" w:rsidP="00C4519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2C" w:rsidRPr="00FC009D" w:rsidRDefault="00624C2C" w:rsidP="00C4519B">
            <w:pPr>
              <w:jc w:val="center"/>
            </w:pPr>
          </w:p>
        </w:tc>
      </w:tr>
      <w:tr w:rsidR="00624C2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624C2C" w:rsidRPr="00FC009D" w:rsidRDefault="00624C2C" w:rsidP="00C4519B"/>
          <w:p w:rsidR="00624C2C" w:rsidRPr="00FC009D" w:rsidRDefault="00624C2C" w:rsidP="00C4519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624C2C" w:rsidRPr="00FC009D" w:rsidRDefault="00624C2C" w:rsidP="00C4519B"/>
          <w:p w:rsidR="00624C2C" w:rsidRPr="00FC009D" w:rsidRDefault="00624C2C" w:rsidP="00C4519B">
            <w:r w:rsidRPr="00FC009D">
              <w:t>порядковый номер</w:t>
            </w:r>
          </w:p>
        </w:tc>
      </w:tr>
      <w:tr w:rsidR="00624C2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624C2C" w:rsidRPr="00FC009D" w:rsidRDefault="00624C2C" w:rsidP="00C4519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624C2C" w:rsidRPr="00FC009D" w:rsidRDefault="00624C2C" w:rsidP="00C4519B">
            <w:r w:rsidRPr="00FC009D">
              <w:t xml:space="preserve">номер пункта Технических требований </w:t>
            </w:r>
          </w:p>
        </w:tc>
      </w:tr>
      <w:tr w:rsidR="00624C2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624C2C" w:rsidRPr="00FC009D" w:rsidRDefault="00624C2C" w:rsidP="00C4519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624C2C" w:rsidRPr="00FC009D" w:rsidRDefault="00624C2C" w:rsidP="00C4519B"/>
        </w:tc>
      </w:tr>
      <w:tr w:rsidR="00624C2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624C2C" w:rsidRPr="00FC009D" w:rsidRDefault="00624C2C" w:rsidP="00C4519B"/>
        </w:tc>
        <w:tc>
          <w:tcPr>
            <w:tcW w:w="7513" w:type="dxa"/>
            <w:gridSpan w:val="3"/>
          </w:tcPr>
          <w:p w:rsidR="00624C2C" w:rsidRPr="00FC009D" w:rsidRDefault="00624C2C" w:rsidP="00C4519B">
            <w:r w:rsidRPr="00FC009D">
              <w:t>"да" - будет выполнен полностью</w:t>
            </w:r>
          </w:p>
        </w:tc>
      </w:tr>
      <w:tr w:rsidR="00624C2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624C2C" w:rsidRPr="00FC009D" w:rsidRDefault="00624C2C" w:rsidP="00C4519B"/>
        </w:tc>
        <w:tc>
          <w:tcPr>
            <w:tcW w:w="7513" w:type="dxa"/>
            <w:gridSpan w:val="3"/>
          </w:tcPr>
          <w:p w:rsidR="00624C2C" w:rsidRPr="00FC009D" w:rsidRDefault="00624C2C" w:rsidP="00C4519B">
            <w:r w:rsidRPr="00FC009D">
              <w:t>"нет" - не будет выполнен</w:t>
            </w:r>
          </w:p>
        </w:tc>
      </w:tr>
      <w:tr w:rsidR="00624C2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624C2C" w:rsidRPr="00FC009D" w:rsidRDefault="00624C2C" w:rsidP="00C4519B"/>
        </w:tc>
        <w:tc>
          <w:tcPr>
            <w:tcW w:w="7513" w:type="dxa"/>
            <w:gridSpan w:val="3"/>
          </w:tcPr>
          <w:p w:rsidR="00624C2C" w:rsidRPr="00FC009D" w:rsidRDefault="00624C2C" w:rsidP="00C4519B">
            <w:r w:rsidRPr="00FC009D">
              <w:t>"частично" – выполняется с "такими-то" ограничениями</w:t>
            </w:r>
          </w:p>
        </w:tc>
      </w:tr>
      <w:tr w:rsidR="00624C2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624C2C" w:rsidRPr="00FC009D" w:rsidRDefault="00624C2C" w:rsidP="00C4519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624C2C" w:rsidRPr="00FC009D" w:rsidRDefault="00624C2C" w:rsidP="00C4519B">
            <w:r w:rsidRPr="00FC009D">
              <w:t>необходимые пояснения</w:t>
            </w:r>
          </w:p>
        </w:tc>
      </w:tr>
      <w:tr w:rsidR="00624C2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624C2C" w:rsidRPr="00FC009D" w:rsidRDefault="00624C2C" w:rsidP="00C4519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624C2C" w:rsidRPr="00FC009D" w:rsidRDefault="00624C2C" w:rsidP="00C4519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624C2C" w:rsidRPr="00FC009D" w:rsidRDefault="00624C2C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624C2C" w:rsidRPr="00FC009D" w:rsidRDefault="00624C2C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624C2C" w:rsidRPr="00FC009D" w:rsidRDefault="00624C2C" w:rsidP="00E1074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624C2C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624C2C" w:rsidRPr="00FC009D" w:rsidRDefault="00624C2C" w:rsidP="00C4519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624C2C" w:rsidRPr="00FC009D" w:rsidRDefault="00624C2C" w:rsidP="00C4519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624C2C" w:rsidRPr="00FC009D" w:rsidRDefault="00624C2C" w:rsidP="00C4519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624C2C" w:rsidRPr="00FC009D" w:rsidRDefault="00624C2C" w:rsidP="00C4519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624C2C" w:rsidRPr="00FC009D">
        <w:trPr>
          <w:trHeight w:val="371"/>
        </w:trPr>
        <w:tc>
          <w:tcPr>
            <w:tcW w:w="600" w:type="dxa"/>
          </w:tcPr>
          <w:p w:rsidR="00624C2C" w:rsidRPr="00FC009D" w:rsidRDefault="00624C2C" w:rsidP="00C4519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624C2C" w:rsidRPr="00FC009D" w:rsidRDefault="00624C2C" w:rsidP="00C4519B"/>
        </w:tc>
        <w:tc>
          <w:tcPr>
            <w:tcW w:w="1440" w:type="dxa"/>
          </w:tcPr>
          <w:p w:rsidR="00624C2C" w:rsidRPr="00FC009D" w:rsidRDefault="00624C2C" w:rsidP="00C4519B"/>
        </w:tc>
        <w:tc>
          <w:tcPr>
            <w:tcW w:w="2880" w:type="dxa"/>
          </w:tcPr>
          <w:p w:rsidR="00624C2C" w:rsidRPr="00FC009D" w:rsidRDefault="00624C2C" w:rsidP="00C4519B">
            <w:pPr>
              <w:ind w:firstLine="16"/>
              <w:jc w:val="center"/>
            </w:pPr>
          </w:p>
        </w:tc>
      </w:tr>
      <w:tr w:rsidR="00624C2C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624C2C" w:rsidRPr="00FC009D" w:rsidRDefault="00624C2C" w:rsidP="00C4519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624C2C" w:rsidRPr="00FC009D" w:rsidRDefault="00624C2C" w:rsidP="00C4519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624C2C" w:rsidRPr="00FC009D" w:rsidRDefault="00624C2C" w:rsidP="00C4519B"/>
        </w:tc>
        <w:tc>
          <w:tcPr>
            <w:tcW w:w="2880" w:type="dxa"/>
            <w:tcBorders>
              <w:bottom w:val="double" w:sz="4" w:space="0" w:color="auto"/>
            </w:tcBorders>
          </w:tcPr>
          <w:p w:rsidR="00624C2C" w:rsidRPr="00FC009D" w:rsidRDefault="00624C2C" w:rsidP="00C4519B">
            <w:pPr>
              <w:ind w:firstLine="16"/>
              <w:jc w:val="center"/>
            </w:pPr>
          </w:p>
        </w:tc>
      </w:tr>
    </w:tbl>
    <w:p w:rsidR="00624C2C" w:rsidRPr="00FC009D" w:rsidRDefault="00624C2C" w:rsidP="00E1074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624C2C" w:rsidRPr="00FC009D" w:rsidRDefault="00624C2C" w:rsidP="009A5548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624C2C" w:rsidRPr="00FC009D" w:rsidRDefault="00624C2C" w:rsidP="009A5548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624C2C" w:rsidRPr="00FC009D" w:rsidRDefault="00624C2C" w:rsidP="009A5548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624C2C" w:rsidRDefault="00624C2C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</w:p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p w:rsidR="00624C2C" w:rsidRDefault="00624C2C" w:rsidP="00E10747"/>
    <w:bookmarkStart w:id="106" w:name="_ЧАСТЬ_2"/>
    <w:bookmarkEnd w:id="106"/>
    <w:p w:rsidR="00624C2C" w:rsidRPr="00BD6884" w:rsidRDefault="00624C2C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BD6884">
        <w:rPr>
          <w:b/>
          <w:bCs/>
          <w:sz w:val="28"/>
          <w:szCs w:val="28"/>
        </w:rPr>
        <w:fldChar w:fldCharType="begin"/>
      </w:r>
      <w:r w:rsidRPr="00BD6884">
        <w:rPr>
          <w:b/>
          <w:bCs/>
          <w:sz w:val="28"/>
          <w:szCs w:val="28"/>
        </w:rPr>
        <w:instrText xml:space="preserve"> HYPERLINK  \l "_ЧАСТЬ_2" </w:instrText>
      </w:r>
      <w:r w:rsidRPr="00E07245">
        <w:rPr>
          <w:b/>
          <w:bCs/>
          <w:sz w:val="28"/>
          <w:szCs w:val="28"/>
        </w:rPr>
      </w:r>
      <w:r w:rsidRPr="00BD6884">
        <w:rPr>
          <w:b/>
          <w:bCs/>
          <w:sz w:val="28"/>
          <w:szCs w:val="28"/>
        </w:rPr>
        <w:fldChar w:fldCharType="separate"/>
      </w:r>
      <w:bookmarkStart w:id="107" w:name="_Ref418673225"/>
      <w:r w:rsidRPr="00BD6884">
        <w:rPr>
          <w:rStyle w:val="Hyperlink"/>
          <w:b/>
          <w:bCs/>
          <w:color w:val="auto"/>
          <w:sz w:val="28"/>
          <w:szCs w:val="28"/>
          <w:u w:val="none"/>
        </w:rPr>
        <w:t>ЧАСТЬ 2</w:t>
      </w:r>
      <w:bookmarkEnd w:id="99"/>
      <w:bookmarkEnd w:id="107"/>
      <w:r w:rsidRPr="00BD6884">
        <w:rPr>
          <w:b/>
          <w:bCs/>
          <w:sz w:val="28"/>
          <w:szCs w:val="28"/>
        </w:rPr>
        <w:fldChar w:fldCharType="end"/>
      </w:r>
    </w:p>
    <w:p w:rsidR="00624C2C" w:rsidRDefault="00624C2C" w:rsidP="00EA3525">
      <w:pPr>
        <w:pStyle w:val="Times12"/>
        <w:ind w:left="5387" w:firstLine="0"/>
        <w:jc w:val="left"/>
      </w:pPr>
    </w:p>
    <w:p w:rsidR="00624C2C" w:rsidRDefault="00624C2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8"/>
      <w:bookmarkEnd w:id="109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624C2C" w:rsidRPr="00DF507B" w:rsidRDefault="00624C2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24C2C" w:rsidRPr="00FC009D" w:rsidRDefault="00624C2C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0" w:name="_Toc418668536"/>
      <w:r>
        <w:rPr>
          <w:b/>
          <w:bCs/>
          <w:sz w:val="28"/>
          <w:szCs w:val="28"/>
        </w:rPr>
        <w:t>ЧАСТЬ 3</w:t>
      </w:r>
      <w:bookmarkEnd w:id="110"/>
    </w:p>
    <w:p w:rsidR="00624C2C" w:rsidRPr="00186EE7" w:rsidRDefault="00624C2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624C2C" w:rsidRDefault="00624C2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24C2C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C2C" w:rsidRDefault="00624C2C">
      <w:r>
        <w:separator/>
      </w:r>
    </w:p>
  </w:endnote>
  <w:endnote w:type="continuationSeparator" w:id="0">
    <w:p w:rsidR="00624C2C" w:rsidRDefault="00624C2C">
      <w:r>
        <w:continuationSeparator/>
      </w:r>
    </w:p>
  </w:endnote>
  <w:endnote w:type="continuationNotice" w:id="1">
    <w:p w:rsidR="00624C2C" w:rsidRDefault="00624C2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C2C" w:rsidRPr="00FE6219" w:rsidRDefault="00624C2C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C2C" w:rsidRPr="00FE6219" w:rsidRDefault="00624C2C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C2C" w:rsidRDefault="00624C2C">
      <w:r>
        <w:separator/>
      </w:r>
    </w:p>
  </w:footnote>
  <w:footnote w:type="continuationSeparator" w:id="0">
    <w:p w:rsidR="00624C2C" w:rsidRDefault="00624C2C">
      <w:r>
        <w:continuationSeparator/>
      </w:r>
    </w:p>
  </w:footnote>
  <w:footnote w:type="continuationNotice" w:id="1">
    <w:p w:rsidR="00624C2C" w:rsidRDefault="00624C2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C2C" w:rsidRPr="00157639" w:rsidRDefault="00624C2C" w:rsidP="0027633A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624C2C" w:rsidRPr="00157639" w:rsidRDefault="00624C2C" w:rsidP="0027633A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624C2C" w:rsidRPr="00157639" w:rsidRDefault="00624C2C" w:rsidP="0027633A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624C2C" w:rsidRPr="00157639" w:rsidRDefault="00624C2C" w:rsidP="0027633A">
    <w:pPr>
      <w:jc w:val="center"/>
      <w:rPr>
        <w:b/>
        <w:bCs/>
        <w:caps/>
      </w:rPr>
    </w:pPr>
  </w:p>
  <w:p w:rsidR="00624C2C" w:rsidRPr="00157639" w:rsidRDefault="00624C2C" w:rsidP="0027633A">
    <w:pPr>
      <w:spacing w:beforeAutospacing="1" w:after="100" w:afterAutospacing="1"/>
      <w:jc w:val="both"/>
      <w:rPr>
        <w:sz w:val="22"/>
        <w:szCs w:val="22"/>
      </w:rPr>
    </w:pPr>
    <w:r>
      <w:rPr>
        <w:noProof/>
      </w:rPr>
      <w:pict>
        <v:line id="_x0000_s2049" style="position:absolute;left:0;text-align:left;z-index:251660288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  <w:p w:rsidR="00624C2C" w:rsidRPr="0027633A" w:rsidRDefault="00624C2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C2C" w:rsidRPr="00F429FC" w:rsidRDefault="00624C2C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C2C" w:rsidRPr="00F429FC" w:rsidRDefault="00624C2C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5800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B66A7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5A54B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66C017C0"/>
    <w:multiLevelType w:val="hybridMultilevel"/>
    <w:tmpl w:val="3BDCED4A"/>
    <w:lvl w:ilvl="0" w:tplc="D6F86078">
      <w:start w:val="1"/>
      <w:numFmt w:val="decimal"/>
      <w:lvlText w:val="4.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  <w:num w:numId="17">
    <w:abstractNumId w:val="36"/>
  </w:num>
  <w:num w:numId="18">
    <w:abstractNumId w:val="26"/>
  </w:num>
  <w:num w:numId="19">
    <w:abstractNumId w:val="24"/>
  </w:num>
  <w:num w:numId="20">
    <w:abstractNumId w:val="21"/>
  </w:num>
  <w:num w:numId="21">
    <w:abstractNumId w:val="19"/>
  </w:num>
  <w:num w:numId="22">
    <w:abstractNumId w:val="11"/>
  </w:num>
  <w:num w:numId="23">
    <w:abstractNumId w:val="9"/>
  </w:num>
  <w:num w:numId="24">
    <w:abstractNumId w:val="15"/>
  </w:num>
  <w:num w:numId="25">
    <w:abstractNumId w:val="33"/>
  </w:num>
  <w:num w:numId="26">
    <w:abstractNumId w:val="25"/>
  </w:num>
  <w:num w:numId="27">
    <w:abstractNumId w:val="14"/>
  </w:num>
  <w:num w:numId="28">
    <w:abstractNumId w:val="39"/>
  </w:num>
  <w:num w:numId="29">
    <w:abstractNumId w:val="22"/>
  </w:num>
  <w:num w:numId="30">
    <w:abstractNumId w:val="37"/>
  </w:num>
  <w:num w:numId="31">
    <w:abstractNumId w:val="23"/>
  </w:num>
  <w:num w:numId="32">
    <w:abstractNumId w:val="30"/>
  </w:num>
  <w:num w:numId="33">
    <w:abstractNumId w:val="12"/>
  </w:num>
  <w:num w:numId="34">
    <w:abstractNumId w:val="29"/>
  </w:num>
  <w:num w:numId="35">
    <w:abstractNumId w:val="39"/>
  </w:num>
  <w:num w:numId="36">
    <w:abstractNumId w:val="34"/>
  </w:num>
  <w:num w:numId="37">
    <w:abstractNumId w:val="7"/>
  </w:num>
  <w:num w:numId="38">
    <w:abstractNumId w:val="32"/>
  </w:num>
  <w:num w:numId="39">
    <w:abstractNumId w:val="5"/>
  </w:num>
  <w:num w:numId="40">
    <w:abstractNumId w:val="38"/>
  </w:num>
  <w:num w:numId="41">
    <w:abstractNumId w:val="20"/>
  </w:num>
  <w:num w:numId="42">
    <w:abstractNumId w:val="8"/>
  </w:num>
  <w:num w:numId="43">
    <w:abstractNumId w:val="17"/>
  </w:num>
  <w:num w:numId="44">
    <w:abstractNumId w:val="16"/>
  </w:num>
  <w:num w:numId="45">
    <w:abstractNumId w:val="40"/>
  </w:num>
  <w:num w:numId="46">
    <w:abstractNumId w:val="13"/>
  </w:num>
  <w:num w:numId="47">
    <w:abstractNumId w:val="35"/>
  </w:num>
  <w:num w:numId="48">
    <w:abstractNumId w:val="18"/>
  </w:num>
  <w:num w:numId="49">
    <w:abstractNumId w:val="4"/>
  </w:num>
  <w:num w:numId="50">
    <w:abstractNumId w:val="28"/>
  </w:num>
  <w:num w:numId="51">
    <w:abstractNumId w:val="27"/>
  </w:num>
  <w:num w:numId="52">
    <w:abstractNumId w:val="6"/>
  </w:num>
  <w:num w:numId="53">
    <w:abstractNumId w:val="10"/>
  </w:num>
  <w:num w:numId="54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22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ED"/>
    <w:rsid w:val="0002404A"/>
    <w:rsid w:val="00026CCB"/>
    <w:rsid w:val="000272AF"/>
    <w:rsid w:val="000272D7"/>
    <w:rsid w:val="0002786D"/>
    <w:rsid w:val="00027AE0"/>
    <w:rsid w:val="00027DE8"/>
    <w:rsid w:val="00030F49"/>
    <w:rsid w:val="0003114E"/>
    <w:rsid w:val="000316C6"/>
    <w:rsid w:val="00031A85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668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3F13"/>
    <w:rsid w:val="00064C5C"/>
    <w:rsid w:val="00065353"/>
    <w:rsid w:val="000655F9"/>
    <w:rsid w:val="00065AC7"/>
    <w:rsid w:val="00066B6A"/>
    <w:rsid w:val="000674FB"/>
    <w:rsid w:val="00071DE0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122"/>
    <w:rsid w:val="00093C94"/>
    <w:rsid w:val="000945DD"/>
    <w:rsid w:val="00094D62"/>
    <w:rsid w:val="00095F70"/>
    <w:rsid w:val="00096DC9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B9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12C"/>
    <w:rsid w:val="00117DD4"/>
    <w:rsid w:val="001205C1"/>
    <w:rsid w:val="001209EA"/>
    <w:rsid w:val="0012137B"/>
    <w:rsid w:val="00121396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82D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6F4C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74D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99B"/>
    <w:rsid w:val="001B4E72"/>
    <w:rsid w:val="001B6AE7"/>
    <w:rsid w:val="001B7A84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C7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F79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0A2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3D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050"/>
    <w:rsid w:val="00263B0A"/>
    <w:rsid w:val="00264F3C"/>
    <w:rsid w:val="00265509"/>
    <w:rsid w:val="00265BE7"/>
    <w:rsid w:val="00266729"/>
    <w:rsid w:val="002669A1"/>
    <w:rsid w:val="002669C2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33A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2C40"/>
    <w:rsid w:val="002B3004"/>
    <w:rsid w:val="002B303E"/>
    <w:rsid w:val="002B619A"/>
    <w:rsid w:val="002C0E1F"/>
    <w:rsid w:val="002C2178"/>
    <w:rsid w:val="002C21CC"/>
    <w:rsid w:val="002C2B00"/>
    <w:rsid w:val="002C2D0A"/>
    <w:rsid w:val="002C4259"/>
    <w:rsid w:val="002C4414"/>
    <w:rsid w:val="002C48C5"/>
    <w:rsid w:val="002C4D45"/>
    <w:rsid w:val="002C57D9"/>
    <w:rsid w:val="002C5C15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062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F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6E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6"/>
    <w:rsid w:val="00323FE8"/>
    <w:rsid w:val="00325E3D"/>
    <w:rsid w:val="003260B3"/>
    <w:rsid w:val="00326333"/>
    <w:rsid w:val="00326C48"/>
    <w:rsid w:val="00327639"/>
    <w:rsid w:val="00327EBB"/>
    <w:rsid w:val="00330613"/>
    <w:rsid w:val="0033184B"/>
    <w:rsid w:val="00331BA8"/>
    <w:rsid w:val="003324CB"/>
    <w:rsid w:val="003336CC"/>
    <w:rsid w:val="00334EF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4C8"/>
    <w:rsid w:val="003719F0"/>
    <w:rsid w:val="003720C4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4EC"/>
    <w:rsid w:val="00386828"/>
    <w:rsid w:val="00386C50"/>
    <w:rsid w:val="00387ED1"/>
    <w:rsid w:val="003904DA"/>
    <w:rsid w:val="00390623"/>
    <w:rsid w:val="00391B01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CC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929"/>
    <w:rsid w:val="00427865"/>
    <w:rsid w:val="0043025A"/>
    <w:rsid w:val="004304B8"/>
    <w:rsid w:val="00431009"/>
    <w:rsid w:val="0043151B"/>
    <w:rsid w:val="00431E0E"/>
    <w:rsid w:val="00432AC0"/>
    <w:rsid w:val="004335F0"/>
    <w:rsid w:val="004344C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9D9"/>
    <w:rsid w:val="0047403E"/>
    <w:rsid w:val="00474975"/>
    <w:rsid w:val="0047567D"/>
    <w:rsid w:val="00475C2C"/>
    <w:rsid w:val="00475C30"/>
    <w:rsid w:val="004773B2"/>
    <w:rsid w:val="0048246A"/>
    <w:rsid w:val="00482B9C"/>
    <w:rsid w:val="00483438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3FA"/>
    <w:rsid w:val="0049249C"/>
    <w:rsid w:val="0049396B"/>
    <w:rsid w:val="00494977"/>
    <w:rsid w:val="00497DE7"/>
    <w:rsid w:val="004A0F6B"/>
    <w:rsid w:val="004A13D9"/>
    <w:rsid w:val="004A1597"/>
    <w:rsid w:val="004A26B1"/>
    <w:rsid w:val="004A270E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871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4EC"/>
    <w:rsid w:val="004F1A53"/>
    <w:rsid w:val="004F1C4B"/>
    <w:rsid w:val="004F3153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2485"/>
    <w:rsid w:val="00513217"/>
    <w:rsid w:val="00514770"/>
    <w:rsid w:val="00515446"/>
    <w:rsid w:val="00515F3D"/>
    <w:rsid w:val="005171E3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042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2F59"/>
    <w:rsid w:val="00563F70"/>
    <w:rsid w:val="00563FFA"/>
    <w:rsid w:val="0056542A"/>
    <w:rsid w:val="00570391"/>
    <w:rsid w:val="00570BFF"/>
    <w:rsid w:val="00570CBD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0C50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3B75"/>
    <w:rsid w:val="005A4B93"/>
    <w:rsid w:val="005A4DA1"/>
    <w:rsid w:val="005A524B"/>
    <w:rsid w:val="005A5EF5"/>
    <w:rsid w:val="005A68FD"/>
    <w:rsid w:val="005B07C7"/>
    <w:rsid w:val="005B188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16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683"/>
    <w:rsid w:val="00600E86"/>
    <w:rsid w:val="0060110F"/>
    <w:rsid w:val="0060117D"/>
    <w:rsid w:val="00601291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1DA9"/>
    <w:rsid w:val="0062378E"/>
    <w:rsid w:val="00624786"/>
    <w:rsid w:val="00624C2C"/>
    <w:rsid w:val="006267FE"/>
    <w:rsid w:val="00626E55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62F6"/>
    <w:rsid w:val="0066630D"/>
    <w:rsid w:val="00667182"/>
    <w:rsid w:val="006704C6"/>
    <w:rsid w:val="006708B5"/>
    <w:rsid w:val="00671936"/>
    <w:rsid w:val="00671FDB"/>
    <w:rsid w:val="0067329D"/>
    <w:rsid w:val="0067380D"/>
    <w:rsid w:val="006739CD"/>
    <w:rsid w:val="00673DFC"/>
    <w:rsid w:val="00674280"/>
    <w:rsid w:val="00674E6B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BE4"/>
    <w:rsid w:val="006A7E58"/>
    <w:rsid w:val="006B034F"/>
    <w:rsid w:val="006B0AF6"/>
    <w:rsid w:val="006B0D0B"/>
    <w:rsid w:val="006B1CA7"/>
    <w:rsid w:val="006B20CC"/>
    <w:rsid w:val="006B23C5"/>
    <w:rsid w:val="006B26CC"/>
    <w:rsid w:val="006B2E8B"/>
    <w:rsid w:val="006B4345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98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734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634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FBE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3ADB"/>
    <w:rsid w:val="00833DC0"/>
    <w:rsid w:val="00834060"/>
    <w:rsid w:val="00834659"/>
    <w:rsid w:val="0083518C"/>
    <w:rsid w:val="008353FC"/>
    <w:rsid w:val="00836B0F"/>
    <w:rsid w:val="00836D2D"/>
    <w:rsid w:val="00836DFB"/>
    <w:rsid w:val="00836EF0"/>
    <w:rsid w:val="0083749C"/>
    <w:rsid w:val="0084014D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57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0FA5"/>
    <w:rsid w:val="008916AF"/>
    <w:rsid w:val="00891AA2"/>
    <w:rsid w:val="00891D06"/>
    <w:rsid w:val="00892256"/>
    <w:rsid w:val="00892260"/>
    <w:rsid w:val="00894FCC"/>
    <w:rsid w:val="0089519D"/>
    <w:rsid w:val="008952CB"/>
    <w:rsid w:val="0089590F"/>
    <w:rsid w:val="008960E6"/>
    <w:rsid w:val="008961E3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A765F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0FC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3F8"/>
    <w:rsid w:val="008D23F0"/>
    <w:rsid w:val="008D2492"/>
    <w:rsid w:val="008D2A0F"/>
    <w:rsid w:val="008D371F"/>
    <w:rsid w:val="008D3815"/>
    <w:rsid w:val="008D4173"/>
    <w:rsid w:val="008D5223"/>
    <w:rsid w:val="008D5750"/>
    <w:rsid w:val="008D6153"/>
    <w:rsid w:val="008D62AB"/>
    <w:rsid w:val="008D7AFD"/>
    <w:rsid w:val="008E0D2B"/>
    <w:rsid w:val="008E1EDA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4CD5"/>
    <w:rsid w:val="008F6026"/>
    <w:rsid w:val="008F68A0"/>
    <w:rsid w:val="008F7715"/>
    <w:rsid w:val="009000DC"/>
    <w:rsid w:val="0090017A"/>
    <w:rsid w:val="00900572"/>
    <w:rsid w:val="0090191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01E1"/>
    <w:rsid w:val="009211D1"/>
    <w:rsid w:val="0092139C"/>
    <w:rsid w:val="00923855"/>
    <w:rsid w:val="00923B4A"/>
    <w:rsid w:val="00924804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2C2D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1057"/>
    <w:rsid w:val="00953477"/>
    <w:rsid w:val="00954E81"/>
    <w:rsid w:val="00955EB5"/>
    <w:rsid w:val="0095711F"/>
    <w:rsid w:val="00957B7B"/>
    <w:rsid w:val="0096039E"/>
    <w:rsid w:val="009611F7"/>
    <w:rsid w:val="00963ABB"/>
    <w:rsid w:val="00963D48"/>
    <w:rsid w:val="00964E64"/>
    <w:rsid w:val="009660E3"/>
    <w:rsid w:val="00966449"/>
    <w:rsid w:val="00971340"/>
    <w:rsid w:val="00971A46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FA0"/>
    <w:rsid w:val="0099074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9E3"/>
    <w:rsid w:val="009A1E04"/>
    <w:rsid w:val="009A3000"/>
    <w:rsid w:val="009A4C92"/>
    <w:rsid w:val="009A5548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5C3"/>
    <w:rsid w:val="009C5F84"/>
    <w:rsid w:val="009C61E7"/>
    <w:rsid w:val="009C7110"/>
    <w:rsid w:val="009D2544"/>
    <w:rsid w:val="009D2C70"/>
    <w:rsid w:val="009D350D"/>
    <w:rsid w:val="009D403F"/>
    <w:rsid w:val="009D43FD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559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4D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8F2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94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7CE"/>
    <w:rsid w:val="00A43926"/>
    <w:rsid w:val="00A43937"/>
    <w:rsid w:val="00A43962"/>
    <w:rsid w:val="00A44380"/>
    <w:rsid w:val="00A46310"/>
    <w:rsid w:val="00A467D6"/>
    <w:rsid w:val="00A46D79"/>
    <w:rsid w:val="00A470A6"/>
    <w:rsid w:val="00A4754C"/>
    <w:rsid w:val="00A478D9"/>
    <w:rsid w:val="00A47C3C"/>
    <w:rsid w:val="00A508FA"/>
    <w:rsid w:val="00A520CB"/>
    <w:rsid w:val="00A52F3D"/>
    <w:rsid w:val="00A54A94"/>
    <w:rsid w:val="00A5522E"/>
    <w:rsid w:val="00A555A1"/>
    <w:rsid w:val="00A55C9B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474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6BE"/>
    <w:rsid w:val="00A80925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5D8F"/>
    <w:rsid w:val="00A8648A"/>
    <w:rsid w:val="00A86549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1A8F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F52"/>
    <w:rsid w:val="00AD6F5B"/>
    <w:rsid w:val="00AD6F69"/>
    <w:rsid w:val="00AD716A"/>
    <w:rsid w:val="00AE0985"/>
    <w:rsid w:val="00AE2915"/>
    <w:rsid w:val="00AE2F18"/>
    <w:rsid w:val="00AE35D2"/>
    <w:rsid w:val="00AE3E73"/>
    <w:rsid w:val="00AE43CB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7C"/>
    <w:rsid w:val="00AF6714"/>
    <w:rsid w:val="00AF6C55"/>
    <w:rsid w:val="00B018BA"/>
    <w:rsid w:val="00B02943"/>
    <w:rsid w:val="00B02F01"/>
    <w:rsid w:val="00B03906"/>
    <w:rsid w:val="00B03ADB"/>
    <w:rsid w:val="00B04815"/>
    <w:rsid w:val="00B06A01"/>
    <w:rsid w:val="00B106C2"/>
    <w:rsid w:val="00B106F2"/>
    <w:rsid w:val="00B10D28"/>
    <w:rsid w:val="00B113F1"/>
    <w:rsid w:val="00B12FB7"/>
    <w:rsid w:val="00B130FC"/>
    <w:rsid w:val="00B13723"/>
    <w:rsid w:val="00B13D60"/>
    <w:rsid w:val="00B1482B"/>
    <w:rsid w:val="00B14BD7"/>
    <w:rsid w:val="00B15A9F"/>
    <w:rsid w:val="00B15DE5"/>
    <w:rsid w:val="00B16151"/>
    <w:rsid w:val="00B164E2"/>
    <w:rsid w:val="00B16F53"/>
    <w:rsid w:val="00B17064"/>
    <w:rsid w:val="00B1763B"/>
    <w:rsid w:val="00B17C31"/>
    <w:rsid w:val="00B20C8B"/>
    <w:rsid w:val="00B21E08"/>
    <w:rsid w:val="00B22F40"/>
    <w:rsid w:val="00B24165"/>
    <w:rsid w:val="00B24392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B78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9A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00D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F3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31FE"/>
    <w:rsid w:val="00BC4BB5"/>
    <w:rsid w:val="00BC4D6B"/>
    <w:rsid w:val="00BC4F8B"/>
    <w:rsid w:val="00BC5310"/>
    <w:rsid w:val="00BC5E7A"/>
    <w:rsid w:val="00BC66E3"/>
    <w:rsid w:val="00BC68E7"/>
    <w:rsid w:val="00BC6E89"/>
    <w:rsid w:val="00BC7644"/>
    <w:rsid w:val="00BC7849"/>
    <w:rsid w:val="00BD057D"/>
    <w:rsid w:val="00BD1ED3"/>
    <w:rsid w:val="00BD369E"/>
    <w:rsid w:val="00BD378F"/>
    <w:rsid w:val="00BD3C76"/>
    <w:rsid w:val="00BD6884"/>
    <w:rsid w:val="00BD6905"/>
    <w:rsid w:val="00BD6A1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11C"/>
    <w:rsid w:val="00BF5DCE"/>
    <w:rsid w:val="00BF7C5D"/>
    <w:rsid w:val="00BF7D12"/>
    <w:rsid w:val="00C0122E"/>
    <w:rsid w:val="00C017B7"/>
    <w:rsid w:val="00C01EAB"/>
    <w:rsid w:val="00C01FAD"/>
    <w:rsid w:val="00C04EB4"/>
    <w:rsid w:val="00C05770"/>
    <w:rsid w:val="00C057A1"/>
    <w:rsid w:val="00C07672"/>
    <w:rsid w:val="00C10208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2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3A8"/>
    <w:rsid w:val="00C334A3"/>
    <w:rsid w:val="00C34419"/>
    <w:rsid w:val="00C34C59"/>
    <w:rsid w:val="00C35577"/>
    <w:rsid w:val="00C357D7"/>
    <w:rsid w:val="00C35999"/>
    <w:rsid w:val="00C35EE5"/>
    <w:rsid w:val="00C35EF7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948"/>
    <w:rsid w:val="00C44B79"/>
    <w:rsid w:val="00C44C6F"/>
    <w:rsid w:val="00C44CF9"/>
    <w:rsid w:val="00C4519B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B51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F6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3E5"/>
    <w:rsid w:val="00CA761C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144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2DD"/>
    <w:rsid w:val="00CD5882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26"/>
    <w:rsid w:val="00CE5235"/>
    <w:rsid w:val="00CE57A3"/>
    <w:rsid w:val="00CE5D38"/>
    <w:rsid w:val="00CE6B99"/>
    <w:rsid w:val="00CE6E2B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73E"/>
    <w:rsid w:val="00D10F8A"/>
    <w:rsid w:val="00D11620"/>
    <w:rsid w:val="00D1173F"/>
    <w:rsid w:val="00D11FBC"/>
    <w:rsid w:val="00D121E5"/>
    <w:rsid w:val="00D12385"/>
    <w:rsid w:val="00D13079"/>
    <w:rsid w:val="00D1337A"/>
    <w:rsid w:val="00D138C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27C6D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1DB"/>
    <w:rsid w:val="00D40A11"/>
    <w:rsid w:val="00D411CE"/>
    <w:rsid w:val="00D413CC"/>
    <w:rsid w:val="00D41E31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0DC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109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0E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4871"/>
    <w:rsid w:val="00DE5685"/>
    <w:rsid w:val="00DE56F3"/>
    <w:rsid w:val="00DE5767"/>
    <w:rsid w:val="00DF05A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E74"/>
    <w:rsid w:val="00E06D9E"/>
    <w:rsid w:val="00E07245"/>
    <w:rsid w:val="00E0733F"/>
    <w:rsid w:val="00E1038C"/>
    <w:rsid w:val="00E10747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D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35A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FA4"/>
    <w:rsid w:val="00E627E4"/>
    <w:rsid w:val="00E63156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2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9B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0D8F"/>
    <w:rsid w:val="00EB13B6"/>
    <w:rsid w:val="00EB1F47"/>
    <w:rsid w:val="00EB247C"/>
    <w:rsid w:val="00EB29B7"/>
    <w:rsid w:val="00EB3229"/>
    <w:rsid w:val="00EB3E51"/>
    <w:rsid w:val="00EB452A"/>
    <w:rsid w:val="00EB4E95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239"/>
    <w:rsid w:val="00EC5CDB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A1C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4A0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9C9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847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6CB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2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2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2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2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A43926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3720C4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3720C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720C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720C4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720C4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720C4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720C4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A43926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720C4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720C4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720C4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720C4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720C4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2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720C4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720C4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720C4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9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720C4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A4392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720C4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A43926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A43926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A43926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A43926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A43926"/>
    <w:pPr>
      <w:numPr>
        <w:ilvl w:val="2"/>
        <w:numId w:val="17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A43926"/>
    <w:pPr>
      <w:numPr>
        <w:numId w:val="1"/>
      </w:numPr>
    </w:pPr>
  </w:style>
  <w:style w:type="paragraph" w:styleId="ListNumber3">
    <w:name w:val="List Number 3"/>
    <w:basedOn w:val="Normal"/>
    <w:uiPriority w:val="99"/>
    <w:rsid w:val="00A43926"/>
    <w:pPr>
      <w:numPr>
        <w:numId w:val="3"/>
      </w:numPr>
      <w:tabs>
        <w:tab w:val="clear" w:pos="360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A43926"/>
    <w:pPr>
      <w:spacing w:after="120"/>
      <w:ind w:left="283"/>
    </w:pPr>
  </w:style>
  <w:style w:type="paragraph" w:styleId="ListNumber">
    <w:name w:val="List Number"/>
    <w:basedOn w:val="Normal"/>
    <w:uiPriority w:val="99"/>
    <w:rsid w:val="00A43926"/>
    <w:pPr>
      <w:numPr>
        <w:numId w:val="4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A43926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A43926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A43926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A43926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A43926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A43926"/>
    <w:pPr>
      <w:numPr>
        <w:numId w:val="22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A43926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A43926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A4392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A43926"/>
    <w:pPr>
      <w:numPr>
        <w:numId w:val="2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A43926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A43926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A43926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A43926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A4392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A4392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шрифт1"/>
    <w:uiPriority w:val="99"/>
    <w:semiHidden/>
    <w:rsid w:val="00A43926"/>
  </w:style>
  <w:style w:type="character" w:customStyle="1" w:styleId="af9">
    <w:name w:val="Подпункт Знак"/>
    <w:uiPriority w:val="99"/>
    <w:rsid w:val="00A43926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A43926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A43926"/>
    <w:rPr>
      <w:b/>
      <w:bCs/>
      <w:kern w:val="24"/>
      <w:sz w:val="24"/>
      <w:szCs w:val="24"/>
      <w:lang w:val="ru-RU" w:eastAsia="ru-RU"/>
    </w:rPr>
  </w:style>
  <w:style w:type="paragraph" w:customStyle="1" w:styleId="afa">
    <w:name w:val="Стиль начало"/>
    <w:basedOn w:val="Normal"/>
    <w:uiPriority w:val="99"/>
    <w:rsid w:val="00A43926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A43926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A4392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A4392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A43926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A43926"/>
    <w:pPr>
      <w:numPr>
        <w:ilvl w:val="3"/>
        <w:numId w:val="18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A43926"/>
    <w:rPr>
      <w:sz w:val="28"/>
      <w:szCs w:val="28"/>
    </w:rPr>
  </w:style>
  <w:style w:type="paragraph" w:customStyle="1" w:styleId="afb">
    <w:name w:val="Примечание"/>
    <w:basedOn w:val="Normal"/>
    <w:link w:val="a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c">
    <w:name w:val="Примечание Знак"/>
    <w:link w:val="afb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paragraph" w:customStyle="1" w:styleId="150">
    <w:name w:val="Знак Знак15"/>
    <w:basedOn w:val="Normal"/>
    <w:uiPriority w:val="99"/>
    <w:rsid w:val="00A3209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3B6B3D"/>
    <w:pPr>
      <w:numPr>
        <w:numId w:val="27"/>
      </w:numPr>
    </w:pPr>
  </w:style>
  <w:style w:type="numbering" w:customStyle="1" w:styleId="1">
    <w:name w:val="Стиль1"/>
    <w:rsid w:val="003B6B3D"/>
    <w:pPr>
      <w:numPr>
        <w:numId w:val="24"/>
      </w:numPr>
    </w:pPr>
  </w:style>
  <w:style w:type="numbering" w:customStyle="1" w:styleId="11">
    <w:name w:val="Стиль11"/>
    <w:rsid w:val="003B6B3D"/>
    <w:pPr>
      <w:numPr>
        <w:numId w:val="26"/>
      </w:numPr>
    </w:pPr>
  </w:style>
  <w:style w:type="numbering" w:customStyle="1" w:styleId="2">
    <w:name w:val="Стиль2"/>
    <w:rsid w:val="003B6B3D"/>
    <w:pPr>
      <w:numPr>
        <w:numId w:val="2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15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520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15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2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52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15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177</TotalTime>
  <Pages>23</Pages>
  <Words>6740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20</cp:revision>
  <cp:lastPrinted>2015-08-18T10:26:00Z</cp:lastPrinted>
  <dcterms:created xsi:type="dcterms:W3CDTF">2015-05-29T13:28:00Z</dcterms:created>
  <dcterms:modified xsi:type="dcterms:W3CDTF">2015-08-18T10:26:00Z</dcterms:modified>
</cp:coreProperties>
</file>