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0D7" w:rsidRPr="00783277" w:rsidRDefault="00A840D7" w:rsidP="00E82E4D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A840D7" w:rsidRPr="00783277" w:rsidRDefault="00A840D7" w:rsidP="00E82E4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224/11.02-04/14-454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A840D7" w:rsidRPr="00783277" w:rsidRDefault="00A840D7" w:rsidP="00E82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A840D7" w:rsidRPr="00783277" w:rsidRDefault="00A840D7" w:rsidP="00E82E4D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5640BA">
        <w:rPr>
          <w:rFonts w:ascii="Times New Roman" w:hAnsi="Times New Roman" w:cs="Times New Roman"/>
          <w:color w:val="000000"/>
        </w:rPr>
        <w:t>перчаток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A840D7" w:rsidRPr="00783277" w:rsidRDefault="00A840D7" w:rsidP="00E82E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840D7" w:rsidRPr="00783277" w:rsidRDefault="00A840D7" w:rsidP="00E82E4D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A840D7" w:rsidRPr="00783277" w:rsidRDefault="00A840D7" w:rsidP="00E82E4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A840D7" w:rsidRPr="00C753F6" w:rsidRDefault="00A840D7" w:rsidP="00E82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247A47">
        <w:rPr>
          <w:rFonts w:ascii="Times New Roman" w:hAnsi="Times New Roman" w:cs="Times New Roman"/>
          <w:color w:val="000000"/>
          <w:lang w:val="en-US"/>
        </w:rPr>
        <w:t>nignatova</w:t>
      </w:r>
      <w:r w:rsidRPr="00247A47">
        <w:rPr>
          <w:rFonts w:ascii="Times New Roman" w:hAnsi="Times New Roman" w:cs="Times New Roman"/>
          <w:color w:val="000000"/>
        </w:rPr>
        <w:t>@</w:t>
      </w:r>
      <w:r w:rsidRPr="00247A47">
        <w:rPr>
          <w:rFonts w:ascii="Times New Roman" w:hAnsi="Times New Roman" w:cs="Times New Roman"/>
          <w:color w:val="000000"/>
          <w:lang w:val="en-US"/>
        </w:rPr>
        <w:t>ippe</w:t>
      </w:r>
      <w:r w:rsidRPr="00247A47">
        <w:rPr>
          <w:rFonts w:ascii="Times New Roman" w:hAnsi="Times New Roman" w:cs="Times New Roman"/>
          <w:color w:val="000000"/>
        </w:rPr>
        <w:t>.</w:t>
      </w:r>
      <w:r w:rsidRPr="00247A47">
        <w:rPr>
          <w:rFonts w:ascii="Times New Roman" w:hAnsi="Times New Roman" w:cs="Times New Roman"/>
          <w:color w:val="000000"/>
          <w:lang w:val="en-US"/>
        </w:rPr>
        <w:t>ru</w:t>
      </w:r>
    </w:p>
    <w:p w:rsidR="00A840D7" w:rsidRDefault="00A840D7" w:rsidP="00E82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A840D7" w:rsidRPr="00135EEB" w:rsidRDefault="00A840D7" w:rsidP="00E82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5640BA">
        <w:rPr>
          <w:rFonts w:ascii="Times New Roman" w:hAnsi="Times New Roman" w:cs="Times New Roman"/>
          <w:color w:val="000000"/>
        </w:rPr>
        <w:t>перчаток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 xml:space="preserve">25 декабря </w:t>
      </w:r>
      <w:r w:rsidRPr="00783277">
        <w:rPr>
          <w:rFonts w:ascii="Times New Roman" w:hAnsi="Times New Roman" w:cs="Times New Roman"/>
        </w:rPr>
        <w:t>2014 года. Возможна досрочная поставка.</w:t>
      </w:r>
    </w:p>
    <w:p w:rsidR="00A840D7" w:rsidRDefault="00A840D7" w:rsidP="00E82E4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A840D7" w:rsidRPr="00783277" w:rsidRDefault="00A840D7" w:rsidP="00E82E4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840D7" w:rsidRPr="00783277" w:rsidRDefault="00A840D7" w:rsidP="00E82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40D7" w:rsidRPr="00783277" w:rsidRDefault="00A840D7" w:rsidP="00E82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40D7" w:rsidRPr="00783277" w:rsidRDefault="00A840D7" w:rsidP="00E82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40D7" w:rsidRPr="00783277" w:rsidRDefault="00A840D7" w:rsidP="00E82E4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>381 547,20</w:t>
      </w:r>
      <w:r w:rsidRPr="0058002E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Триста восемьдесят одна тысяча</w:t>
      </w:r>
      <w:r w:rsidRPr="0058002E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пятьсот сорок семь рублей 20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ейка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840D7" w:rsidRPr="00783277" w:rsidRDefault="00A840D7" w:rsidP="00E82E4D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color w:val="000000"/>
        </w:rPr>
        <w:t>323 345,08</w:t>
      </w:r>
      <w:r w:rsidRPr="0058002E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триста двадцать три тысячи триста сорок пять рублей 08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840D7" w:rsidRPr="00783277" w:rsidRDefault="00A840D7" w:rsidP="00E82E4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840D7" w:rsidRDefault="00A840D7" w:rsidP="00DD4EF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864E50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A840D7" w:rsidRDefault="00A840D7" w:rsidP="00DD4EF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A840D7" w:rsidRPr="00783277" w:rsidRDefault="00A840D7" w:rsidP="00E82E4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840D7" w:rsidRPr="00783277" w:rsidRDefault="00A840D7" w:rsidP="00E82E4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8C33AF">
        <w:rPr>
          <w:rFonts w:ascii="Times New Roman" w:hAnsi="Times New Roman" w:cs="Times New Roman"/>
          <w:spacing w:val="-6"/>
          <w:highlight w:val="yellow"/>
        </w:rPr>
        <w:t>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«09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«09</w:t>
      </w:r>
      <w:r w:rsidRPr="00783277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D7" w:rsidRPr="00783277" w:rsidRDefault="00A840D7" w:rsidP="00E82E4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840D7" w:rsidRDefault="00A840D7">
      <w:pPr>
        <w:rPr>
          <w:rFonts w:cs="Times New Roman"/>
        </w:rPr>
      </w:pPr>
    </w:p>
    <w:sectPr w:rsidR="00A840D7" w:rsidSect="000A6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4366"/>
    <w:rsid w:val="00004AA6"/>
    <w:rsid w:val="000A6DA3"/>
    <w:rsid w:val="000E1028"/>
    <w:rsid w:val="00135EEB"/>
    <w:rsid w:val="001F4D81"/>
    <w:rsid w:val="00247A47"/>
    <w:rsid w:val="00297DB9"/>
    <w:rsid w:val="003B5461"/>
    <w:rsid w:val="005640BA"/>
    <w:rsid w:val="0058002E"/>
    <w:rsid w:val="00644366"/>
    <w:rsid w:val="007757DE"/>
    <w:rsid w:val="00783277"/>
    <w:rsid w:val="00864E50"/>
    <w:rsid w:val="0088752E"/>
    <w:rsid w:val="008C33AF"/>
    <w:rsid w:val="008E3C0C"/>
    <w:rsid w:val="009E1518"/>
    <w:rsid w:val="00A24FEF"/>
    <w:rsid w:val="00A840D7"/>
    <w:rsid w:val="00AF2D02"/>
    <w:rsid w:val="00C572F3"/>
    <w:rsid w:val="00C753F6"/>
    <w:rsid w:val="00D42E6F"/>
    <w:rsid w:val="00DD4EFB"/>
    <w:rsid w:val="00E82E4D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E4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801</Words>
  <Characters>4572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2014-11-21T13:08:00Z</dcterms:created>
  <dcterms:modified xsi:type="dcterms:W3CDTF">2014-11-27T07:53:00Z</dcterms:modified>
</cp:coreProperties>
</file>