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89" w:rsidRPr="00AC3B35" w:rsidRDefault="00CB2589" w:rsidP="00B10099">
      <w:pPr>
        <w:jc w:val="center"/>
        <w:outlineLvl w:val="0"/>
        <w:rPr>
          <w:rFonts w:ascii="Times New Roman" w:hAnsi="Times New Roman" w:cs="Times New Roman"/>
        </w:rPr>
      </w:pPr>
      <w:r w:rsidRPr="00AC3B35">
        <w:rPr>
          <w:rFonts w:ascii="Times New Roman" w:hAnsi="Times New Roman" w:cs="Times New Roman"/>
        </w:rPr>
        <w:t>ИЗВЕЩЕНИЕ О ПРОДЛЕНИИ СРОКА ПОДАЧИ ЗАЯВОК</w:t>
      </w:r>
    </w:p>
    <w:p w:rsidR="00CB2589" w:rsidRDefault="00CB2589" w:rsidP="00B1009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224/67-03/13-304/2 ОЗЦЭ</w:t>
      </w:r>
      <w:bookmarkStart w:id="0" w:name="_GoBack"/>
      <w:bookmarkEnd w:id="0"/>
    </w:p>
    <w:p w:rsidR="00CB2589" w:rsidRPr="00A6215E" w:rsidRDefault="00CB2589" w:rsidP="00B10099">
      <w:pPr>
        <w:jc w:val="center"/>
        <w:outlineLvl w:val="0"/>
        <w:rPr>
          <w:rFonts w:ascii="Times New Roman" w:hAnsi="Times New Roman" w:cs="Times New Roman"/>
        </w:rPr>
      </w:pP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B2589" w:rsidRPr="00A6215E" w:rsidRDefault="00CB2589" w:rsidP="00B1009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B2589" w:rsidRDefault="00CB2589" w:rsidP="00B1009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B2589" w:rsidRPr="006F3094" w:rsidRDefault="00CB2589" w:rsidP="00B1009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3673A5">
        <w:rPr>
          <w:rFonts w:ascii="Times New Roman" w:hAnsi="Times New Roman" w:cs="Times New Roman"/>
          <w:lang w:val="en-US"/>
        </w:rPr>
        <w:t>nfenina</w:t>
      </w:r>
      <w:r w:rsidRPr="00BA544E">
        <w:rPr>
          <w:rFonts w:ascii="Times New Roman" w:hAnsi="Times New Roman" w:cs="Times New Roman"/>
        </w:rPr>
        <w:t>@</w:t>
      </w:r>
      <w:r w:rsidRPr="003673A5">
        <w:rPr>
          <w:rFonts w:ascii="Times New Roman" w:hAnsi="Times New Roman" w:cs="Times New Roman"/>
          <w:lang w:val="en-US"/>
        </w:rPr>
        <w:t>ippe</w:t>
      </w:r>
      <w:r w:rsidRPr="00BA544E">
        <w:rPr>
          <w:rFonts w:ascii="Times New Roman" w:hAnsi="Times New Roman" w:cs="Times New Roman"/>
        </w:rPr>
        <w:t>.</w:t>
      </w:r>
      <w:r w:rsidRPr="003673A5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B2589" w:rsidRPr="00807470" w:rsidRDefault="00CB2589" w:rsidP="00B1009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программного обеспечения</w:t>
      </w:r>
      <w:r w:rsidRPr="007039E4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B2589" w:rsidRPr="00A6215E" w:rsidRDefault="00CB2589" w:rsidP="00B1009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B2589" w:rsidRPr="00064702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CB2589" w:rsidRPr="00064702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B2589" w:rsidRPr="00A6215E" w:rsidRDefault="00CB2589" w:rsidP="00B1009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2589" w:rsidRPr="00A6215E" w:rsidRDefault="00CB2589" w:rsidP="00B1009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2589" w:rsidRPr="00A6215E" w:rsidRDefault="00CB2589" w:rsidP="00B1009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2589" w:rsidRPr="00276447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76447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76447">
        <w:rPr>
          <w:rFonts w:ascii="Times New Roman" w:hAnsi="Times New Roman" w:cs="Times New Roman"/>
        </w:rPr>
        <w:t xml:space="preserve">: 648 503, 00 (шестьсот сорок восемь тысяч пятьсот три </w:t>
      </w:r>
      <w:r w:rsidRPr="00276447">
        <w:rPr>
          <w:rFonts w:ascii="Times New Roman" w:hAnsi="Times New Roman" w:cs="Times New Roman"/>
          <w:color w:val="000000"/>
        </w:rPr>
        <w:t>рубля 00 копеек) рубля,</w:t>
      </w:r>
      <w:r w:rsidRPr="00276447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  <w:b/>
          <w:bCs/>
          <w:spacing w:val="-6"/>
        </w:rPr>
        <w:t>.</w:t>
      </w:r>
    </w:p>
    <w:p w:rsidR="00CB2589" w:rsidRPr="00276447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76447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7644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B2589" w:rsidRPr="00A6215E" w:rsidRDefault="00CB2589" w:rsidP="00B1009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B2589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B2589" w:rsidRPr="0007622F" w:rsidRDefault="00CB2589" w:rsidP="00076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7622F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7622F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7622F">
        <w:rPr>
          <w:rFonts w:ascii="Times New Roman" w:hAnsi="Times New Roman" w:cs="Times New Roman"/>
          <w:b/>
          <w:bCs/>
        </w:rPr>
        <w:t>:</w:t>
      </w:r>
    </w:p>
    <w:p w:rsidR="00CB2589" w:rsidRPr="0007622F" w:rsidRDefault="00CB2589" w:rsidP="0007622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7622F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7622F">
        <w:rPr>
          <w:rFonts w:ascii="Times New Roman" w:hAnsi="Times New Roman" w:cs="Times New Roman"/>
          <w:color w:val="0000FF"/>
        </w:rPr>
        <w:t xml:space="preserve"> </w:t>
      </w:r>
      <w:r w:rsidRPr="0007622F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7622F">
        <w:rPr>
          <w:rFonts w:ascii="Times New Roman" w:hAnsi="Times New Roman" w:cs="Times New Roman"/>
          <w:spacing w:val="-6"/>
        </w:rPr>
        <w:t>на участие в запросе цен</w:t>
      </w:r>
      <w:r w:rsidRPr="0007622F">
        <w:rPr>
          <w:rFonts w:ascii="Times New Roman" w:hAnsi="Times New Roman" w:cs="Times New Roman"/>
        </w:rPr>
        <w:t xml:space="preserve"> продлевается на 4 рабочих дня.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B2589" w:rsidRPr="00A6215E" w:rsidRDefault="00CB2589" w:rsidP="00B1009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18»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20»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20»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2589" w:rsidRPr="00D55FE5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2589" w:rsidRPr="00A6215E" w:rsidRDefault="00CB258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2589" w:rsidRDefault="00CB2589"/>
    <w:sectPr w:rsidR="00CB2589" w:rsidSect="006B0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639"/>
    <w:rsid w:val="00064702"/>
    <w:rsid w:val="000648DD"/>
    <w:rsid w:val="0007622F"/>
    <w:rsid w:val="00231977"/>
    <w:rsid w:val="00276447"/>
    <w:rsid w:val="0036723D"/>
    <w:rsid w:val="003673A5"/>
    <w:rsid w:val="003D771F"/>
    <w:rsid w:val="00454708"/>
    <w:rsid w:val="004E5D69"/>
    <w:rsid w:val="004F5A71"/>
    <w:rsid w:val="00520DB2"/>
    <w:rsid w:val="005652F4"/>
    <w:rsid w:val="00605C77"/>
    <w:rsid w:val="006B0528"/>
    <w:rsid w:val="006B4A1D"/>
    <w:rsid w:val="006F0101"/>
    <w:rsid w:val="006F3094"/>
    <w:rsid w:val="007039E4"/>
    <w:rsid w:val="00801685"/>
    <w:rsid w:val="00807470"/>
    <w:rsid w:val="00887A00"/>
    <w:rsid w:val="008E3C0C"/>
    <w:rsid w:val="00A6215E"/>
    <w:rsid w:val="00AC3B35"/>
    <w:rsid w:val="00B10099"/>
    <w:rsid w:val="00B15C4C"/>
    <w:rsid w:val="00BA40B6"/>
    <w:rsid w:val="00BA544E"/>
    <w:rsid w:val="00C02639"/>
    <w:rsid w:val="00C227B0"/>
    <w:rsid w:val="00C572F3"/>
    <w:rsid w:val="00CB2589"/>
    <w:rsid w:val="00CB6E9C"/>
    <w:rsid w:val="00D14104"/>
    <w:rsid w:val="00D42E6F"/>
    <w:rsid w:val="00D55FE5"/>
    <w:rsid w:val="00D822F8"/>
    <w:rsid w:val="00DA6B67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09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C3B3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730</Words>
  <Characters>4164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2013-09-11T07:20:00Z</cp:lastPrinted>
  <dcterms:created xsi:type="dcterms:W3CDTF">2013-09-05T08:05:00Z</dcterms:created>
  <dcterms:modified xsi:type="dcterms:W3CDTF">2013-09-11T07:22:00Z</dcterms:modified>
</cp:coreProperties>
</file>