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417" w:rsidRDefault="005B6417">
      <w:pPr>
        <w:rPr>
          <w:rFonts w:ascii="Times New Roman" w:hAnsi="Times New Roman" w:cs="Times New Roman"/>
          <w:sz w:val="24"/>
          <w:szCs w:val="24"/>
        </w:rPr>
      </w:pPr>
    </w:p>
    <w:p w:rsidR="005B6417" w:rsidRPr="00006DE5" w:rsidRDefault="005B6417" w:rsidP="00E569A9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Спецификация №1 к договору №</w:t>
      </w:r>
    </w:p>
    <w:p w:rsidR="005B6417" w:rsidRPr="00586C79" w:rsidRDefault="005B6417" w:rsidP="00E569A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6C79">
        <w:rPr>
          <w:rFonts w:ascii="Times New Roman" w:hAnsi="Times New Roman" w:cs="Times New Roman"/>
          <w:sz w:val="20"/>
          <w:szCs w:val="20"/>
        </w:rPr>
        <w:t xml:space="preserve">Поставщик  «» </w:t>
      </w:r>
    </w:p>
    <w:p w:rsidR="005B6417" w:rsidRDefault="005B6417" w:rsidP="00E569A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6C79">
        <w:rPr>
          <w:rFonts w:ascii="Times New Roman" w:hAnsi="Times New Roman" w:cs="Times New Roman"/>
          <w:sz w:val="20"/>
          <w:szCs w:val="20"/>
        </w:rPr>
        <w:t>Покупатель ОАО «Сибирский  химический комбинат»</w:t>
      </w:r>
    </w:p>
    <w:p w:rsidR="005B6417" w:rsidRPr="00586C79" w:rsidRDefault="005B6417" w:rsidP="00E569A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7582"/>
        <w:gridCol w:w="13"/>
        <w:gridCol w:w="1825"/>
        <w:gridCol w:w="2672"/>
        <w:gridCol w:w="2366"/>
      </w:tblGrid>
      <w:tr w:rsidR="005B6417" w:rsidRPr="00605D03">
        <w:trPr>
          <w:trHeight w:val="79"/>
        </w:trPr>
        <w:tc>
          <w:tcPr>
            <w:tcW w:w="534" w:type="dxa"/>
            <w:tcBorders>
              <w:bottom w:val="nil"/>
            </w:tcBorders>
          </w:tcPr>
          <w:p w:rsidR="005B6417" w:rsidRPr="00006DE5" w:rsidRDefault="005B6417" w:rsidP="008563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DE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7595" w:type="dxa"/>
            <w:gridSpan w:val="2"/>
            <w:tcBorders>
              <w:bottom w:val="nil"/>
            </w:tcBorders>
          </w:tcPr>
          <w:p w:rsidR="005B6417" w:rsidRPr="00006DE5" w:rsidRDefault="005B6417" w:rsidP="008563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DE5">
              <w:rPr>
                <w:rFonts w:ascii="Times New Roman" w:hAnsi="Times New Roman" w:cs="Times New Roman"/>
                <w:sz w:val="20"/>
                <w:szCs w:val="20"/>
              </w:rPr>
              <w:t>Наименование, марка, ГОСТ, ТУ</w:t>
            </w:r>
          </w:p>
        </w:tc>
        <w:tc>
          <w:tcPr>
            <w:tcW w:w="1825" w:type="dxa"/>
            <w:vMerge w:val="restart"/>
          </w:tcPr>
          <w:p w:rsidR="005B6417" w:rsidRPr="00006DE5" w:rsidRDefault="005B6417" w:rsidP="008563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DE5">
              <w:rPr>
                <w:rFonts w:ascii="Times New Roman" w:hAnsi="Times New Roman" w:cs="Times New Roman"/>
                <w:sz w:val="20"/>
                <w:szCs w:val="20"/>
              </w:rPr>
              <w:t>Количество, ед. изм.</w:t>
            </w:r>
          </w:p>
        </w:tc>
        <w:tc>
          <w:tcPr>
            <w:tcW w:w="2672" w:type="dxa"/>
            <w:tcBorders>
              <w:bottom w:val="nil"/>
            </w:tcBorders>
          </w:tcPr>
          <w:p w:rsidR="005B6417" w:rsidRPr="00006DE5" w:rsidRDefault="005B6417" w:rsidP="008563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DE5">
              <w:rPr>
                <w:rFonts w:ascii="Times New Roman" w:hAnsi="Times New Roman" w:cs="Times New Roman"/>
                <w:sz w:val="20"/>
                <w:szCs w:val="20"/>
              </w:rPr>
              <w:t>Цена с НДС руб.</w:t>
            </w:r>
          </w:p>
        </w:tc>
        <w:tc>
          <w:tcPr>
            <w:tcW w:w="2366" w:type="dxa"/>
            <w:tcBorders>
              <w:bottom w:val="nil"/>
            </w:tcBorders>
          </w:tcPr>
          <w:p w:rsidR="005B6417" w:rsidRPr="00006DE5" w:rsidRDefault="005B6417" w:rsidP="008563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DE5">
              <w:rPr>
                <w:rFonts w:ascii="Times New Roman" w:hAnsi="Times New Roman" w:cs="Times New Roman"/>
                <w:sz w:val="20"/>
                <w:szCs w:val="20"/>
              </w:rPr>
              <w:t>Сумма с НДС, руб.</w:t>
            </w:r>
          </w:p>
        </w:tc>
      </w:tr>
      <w:tr w:rsidR="005B6417" w:rsidRPr="00605D03">
        <w:trPr>
          <w:trHeight w:val="317"/>
        </w:trPr>
        <w:tc>
          <w:tcPr>
            <w:tcW w:w="534" w:type="dxa"/>
            <w:tcBorders>
              <w:top w:val="nil"/>
              <w:bottom w:val="nil"/>
            </w:tcBorders>
          </w:tcPr>
          <w:p w:rsidR="005B6417" w:rsidRPr="00006DE5" w:rsidRDefault="005B6417" w:rsidP="008563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6DE5">
              <w:rPr>
                <w:rFonts w:ascii="Times New Roman" w:hAnsi="Times New Roman" w:cs="Times New Roman"/>
                <w:sz w:val="20"/>
                <w:szCs w:val="20"/>
              </w:rPr>
              <w:t>п.п.</w:t>
            </w:r>
          </w:p>
        </w:tc>
        <w:tc>
          <w:tcPr>
            <w:tcW w:w="7595" w:type="dxa"/>
            <w:gridSpan w:val="2"/>
            <w:tcBorders>
              <w:top w:val="nil"/>
              <w:bottom w:val="nil"/>
            </w:tcBorders>
          </w:tcPr>
          <w:p w:rsidR="005B6417" w:rsidRPr="00006DE5" w:rsidRDefault="005B6417" w:rsidP="008563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5" w:type="dxa"/>
            <w:vMerge/>
          </w:tcPr>
          <w:p w:rsidR="005B6417" w:rsidRPr="00006DE5" w:rsidRDefault="005B6417" w:rsidP="008563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  <w:tcBorders>
              <w:top w:val="nil"/>
              <w:bottom w:val="nil"/>
            </w:tcBorders>
          </w:tcPr>
          <w:p w:rsidR="005B6417" w:rsidRPr="00006DE5" w:rsidRDefault="005B6417" w:rsidP="008563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5B6417" w:rsidRPr="00006DE5" w:rsidRDefault="005B6417" w:rsidP="008563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6417" w:rsidRPr="00605D03">
        <w:trPr>
          <w:trHeight w:val="347"/>
        </w:trPr>
        <w:tc>
          <w:tcPr>
            <w:tcW w:w="534" w:type="dxa"/>
          </w:tcPr>
          <w:p w:rsidR="005B6417" w:rsidRPr="00605D03" w:rsidRDefault="005B6417" w:rsidP="0085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D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2" w:type="dxa"/>
          </w:tcPr>
          <w:p w:rsidR="005B6417" w:rsidRPr="00605D03" w:rsidRDefault="005B6417" w:rsidP="0085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D03">
              <w:rPr>
                <w:rFonts w:ascii="Times New Roman" w:hAnsi="Times New Roman" w:cs="Times New Roman"/>
                <w:sz w:val="24"/>
                <w:szCs w:val="24"/>
              </w:rPr>
              <w:t>Лист ст 3 сп 20х1500х6000 гост 14637-89, 19903-74, 380-05</w:t>
            </w:r>
          </w:p>
        </w:tc>
        <w:tc>
          <w:tcPr>
            <w:tcW w:w="1838" w:type="dxa"/>
            <w:gridSpan w:val="2"/>
            <w:vAlign w:val="center"/>
          </w:tcPr>
          <w:p w:rsidR="005B6417" w:rsidRPr="007013BF" w:rsidRDefault="005B6417" w:rsidP="00D074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3BF">
              <w:rPr>
                <w:rFonts w:ascii="Times New Roman" w:hAnsi="Times New Roman" w:cs="Times New Roman"/>
                <w:sz w:val="24"/>
                <w:szCs w:val="24"/>
              </w:rPr>
              <w:t>23500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672" w:type="dxa"/>
            <w:vAlign w:val="center"/>
          </w:tcPr>
          <w:p w:rsidR="005B6417" w:rsidRPr="007013BF" w:rsidRDefault="005B6417" w:rsidP="008563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5B6417" w:rsidRPr="00605D03" w:rsidRDefault="005B6417" w:rsidP="008563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6417" w:rsidRPr="00605D03">
        <w:trPr>
          <w:trHeight w:val="347"/>
        </w:trPr>
        <w:tc>
          <w:tcPr>
            <w:tcW w:w="534" w:type="dxa"/>
          </w:tcPr>
          <w:p w:rsidR="005B6417" w:rsidRPr="00605D03" w:rsidRDefault="005B6417" w:rsidP="0085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D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82" w:type="dxa"/>
          </w:tcPr>
          <w:p w:rsidR="005B6417" w:rsidRPr="00605D03" w:rsidRDefault="005B6417" w:rsidP="0085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D03">
              <w:rPr>
                <w:rFonts w:ascii="Times New Roman" w:hAnsi="Times New Roman" w:cs="Times New Roman"/>
                <w:sz w:val="24"/>
                <w:szCs w:val="24"/>
              </w:rPr>
              <w:t>Лист ст 3сп 30х1500х6000 гост 14637-89, 19903-74, 380-05</w:t>
            </w:r>
          </w:p>
        </w:tc>
        <w:tc>
          <w:tcPr>
            <w:tcW w:w="1838" w:type="dxa"/>
            <w:gridSpan w:val="2"/>
            <w:vAlign w:val="center"/>
          </w:tcPr>
          <w:p w:rsidR="005B6417" w:rsidRPr="007013BF" w:rsidRDefault="005B6417" w:rsidP="00D074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3BF">
              <w:rPr>
                <w:rFonts w:ascii="Times New Roman" w:hAnsi="Times New Roman" w:cs="Times New Roman"/>
                <w:sz w:val="24"/>
                <w:szCs w:val="24"/>
              </w:rPr>
              <w:t>25290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672" w:type="dxa"/>
            <w:vAlign w:val="center"/>
          </w:tcPr>
          <w:p w:rsidR="005B6417" w:rsidRPr="007013BF" w:rsidRDefault="005B6417" w:rsidP="008563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5B6417" w:rsidRPr="00605D03" w:rsidRDefault="005B6417" w:rsidP="008563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6417" w:rsidRPr="00605D03">
        <w:trPr>
          <w:trHeight w:val="347"/>
        </w:trPr>
        <w:tc>
          <w:tcPr>
            <w:tcW w:w="534" w:type="dxa"/>
          </w:tcPr>
          <w:p w:rsidR="005B6417" w:rsidRPr="00605D03" w:rsidRDefault="005B6417" w:rsidP="0085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D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82" w:type="dxa"/>
          </w:tcPr>
          <w:p w:rsidR="005B6417" w:rsidRPr="00605D03" w:rsidRDefault="005B6417" w:rsidP="0085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D03">
              <w:rPr>
                <w:rFonts w:ascii="Times New Roman" w:hAnsi="Times New Roman" w:cs="Times New Roman"/>
                <w:sz w:val="24"/>
                <w:szCs w:val="24"/>
              </w:rPr>
              <w:t>Лист ст 3 сп 70х1500х6000 гост 14637-89, 19903-74, 380-05</w:t>
            </w:r>
          </w:p>
        </w:tc>
        <w:tc>
          <w:tcPr>
            <w:tcW w:w="1838" w:type="dxa"/>
            <w:gridSpan w:val="2"/>
            <w:vAlign w:val="center"/>
          </w:tcPr>
          <w:p w:rsidR="005B6417" w:rsidRPr="007013BF" w:rsidRDefault="005B6417" w:rsidP="00D074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3BF">
              <w:rPr>
                <w:rFonts w:ascii="Times New Roman" w:hAnsi="Times New Roman" w:cs="Times New Roman"/>
                <w:sz w:val="24"/>
                <w:szCs w:val="24"/>
              </w:rPr>
              <w:t>12300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672" w:type="dxa"/>
            <w:vAlign w:val="center"/>
          </w:tcPr>
          <w:p w:rsidR="005B6417" w:rsidRPr="007013BF" w:rsidRDefault="005B6417" w:rsidP="008563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5B6417" w:rsidRPr="00605D03" w:rsidRDefault="005B6417" w:rsidP="008563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6417" w:rsidRPr="00605D03">
        <w:trPr>
          <w:trHeight w:val="347"/>
        </w:trPr>
        <w:tc>
          <w:tcPr>
            <w:tcW w:w="534" w:type="dxa"/>
          </w:tcPr>
          <w:p w:rsidR="005B6417" w:rsidRPr="00605D03" w:rsidRDefault="005B6417" w:rsidP="0085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D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82" w:type="dxa"/>
          </w:tcPr>
          <w:p w:rsidR="005B6417" w:rsidRPr="00605D03" w:rsidRDefault="005B6417" w:rsidP="0085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D03">
              <w:rPr>
                <w:rFonts w:ascii="Times New Roman" w:hAnsi="Times New Roman" w:cs="Times New Roman"/>
                <w:sz w:val="24"/>
                <w:szCs w:val="24"/>
              </w:rPr>
              <w:t>Лист ст3 сп 120х1500х6000 гост 14637-89, 19903-74, 380-05</w:t>
            </w:r>
          </w:p>
        </w:tc>
        <w:tc>
          <w:tcPr>
            <w:tcW w:w="1838" w:type="dxa"/>
            <w:gridSpan w:val="2"/>
            <w:vAlign w:val="center"/>
          </w:tcPr>
          <w:p w:rsidR="005B6417" w:rsidRPr="007013BF" w:rsidRDefault="005B6417" w:rsidP="00D074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3BF">
              <w:rPr>
                <w:rFonts w:ascii="Times New Roman" w:hAnsi="Times New Roman" w:cs="Times New Roman"/>
                <w:sz w:val="24"/>
                <w:szCs w:val="24"/>
              </w:rPr>
              <w:t>8500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672" w:type="dxa"/>
            <w:vAlign w:val="center"/>
          </w:tcPr>
          <w:p w:rsidR="005B6417" w:rsidRPr="007013BF" w:rsidRDefault="005B6417" w:rsidP="008563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5B6417" w:rsidRPr="00605D03" w:rsidRDefault="005B6417" w:rsidP="008563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6417" w:rsidRPr="00605D03">
        <w:trPr>
          <w:trHeight w:val="347"/>
        </w:trPr>
        <w:tc>
          <w:tcPr>
            <w:tcW w:w="534" w:type="dxa"/>
          </w:tcPr>
          <w:p w:rsidR="005B6417" w:rsidRPr="00605D03" w:rsidRDefault="005B6417" w:rsidP="008563B3">
            <w:pPr>
              <w:rPr>
                <w:sz w:val="24"/>
                <w:szCs w:val="24"/>
              </w:rPr>
            </w:pPr>
            <w:r w:rsidRPr="00605D03">
              <w:rPr>
                <w:sz w:val="24"/>
                <w:szCs w:val="24"/>
              </w:rPr>
              <w:t>5</w:t>
            </w:r>
          </w:p>
        </w:tc>
        <w:tc>
          <w:tcPr>
            <w:tcW w:w="7582" w:type="dxa"/>
          </w:tcPr>
          <w:p w:rsidR="005B6417" w:rsidRPr="00605D03" w:rsidRDefault="005B6417" w:rsidP="0085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D03">
              <w:rPr>
                <w:rFonts w:ascii="Times New Roman" w:hAnsi="Times New Roman" w:cs="Times New Roman"/>
                <w:sz w:val="24"/>
                <w:szCs w:val="24"/>
              </w:rPr>
              <w:t xml:space="preserve">Лист ст 3 сп (рифл) 6х1500х6000 </w:t>
            </w:r>
            <w:r w:rsidRPr="00605D03">
              <w:rPr>
                <w:sz w:val="24"/>
                <w:szCs w:val="24"/>
              </w:rPr>
              <w:t>гост  8568-77</w:t>
            </w:r>
          </w:p>
        </w:tc>
        <w:tc>
          <w:tcPr>
            <w:tcW w:w="1838" w:type="dxa"/>
            <w:gridSpan w:val="2"/>
            <w:vAlign w:val="center"/>
          </w:tcPr>
          <w:p w:rsidR="005B6417" w:rsidRPr="007013BF" w:rsidRDefault="005B6417" w:rsidP="00D074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3BF">
              <w:rPr>
                <w:rFonts w:ascii="Times New Roman" w:hAnsi="Times New Roman" w:cs="Times New Roman"/>
                <w:sz w:val="24"/>
                <w:szCs w:val="24"/>
              </w:rPr>
              <w:t>4500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672" w:type="dxa"/>
            <w:vAlign w:val="center"/>
          </w:tcPr>
          <w:p w:rsidR="005B6417" w:rsidRPr="007013BF" w:rsidRDefault="005B6417" w:rsidP="008563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5B6417" w:rsidRPr="00605D03" w:rsidRDefault="005B6417" w:rsidP="008563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6417" w:rsidRPr="00605D03">
        <w:trPr>
          <w:trHeight w:val="345"/>
        </w:trPr>
        <w:tc>
          <w:tcPr>
            <w:tcW w:w="8129" w:type="dxa"/>
            <w:gridSpan w:val="3"/>
            <w:vMerge w:val="restart"/>
          </w:tcPr>
          <w:p w:rsidR="005B6417" w:rsidRPr="005D5762" w:rsidRDefault="005B6417" w:rsidP="00D07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57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825" w:type="dxa"/>
            <w:vMerge w:val="restart"/>
          </w:tcPr>
          <w:p w:rsidR="005B6417" w:rsidRPr="00006DE5" w:rsidRDefault="005B6417" w:rsidP="00D07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74 090кг</w:t>
            </w:r>
          </w:p>
        </w:tc>
        <w:tc>
          <w:tcPr>
            <w:tcW w:w="5038" w:type="dxa"/>
            <w:gridSpan w:val="2"/>
            <w:vAlign w:val="center"/>
          </w:tcPr>
          <w:p w:rsidR="005B6417" w:rsidRPr="007013BF" w:rsidRDefault="005B6417" w:rsidP="008563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417" w:rsidRPr="00605D03">
        <w:trPr>
          <w:trHeight w:val="165"/>
        </w:trPr>
        <w:tc>
          <w:tcPr>
            <w:tcW w:w="8129" w:type="dxa"/>
            <w:gridSpan w:val="3"/>
            <w:vMerge/>
          </w:tcPr>
          <w:p w:rsidR="005B6417" w:rsidRPr="00006DE5" w:rsidRDefault="005B6417" w:rsidP="008563B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25" w:type="dxa"/>
            <w:vMerge/>
          </w:tcPr>
          <w:p w:rsidR="005B6417" w:rsidRPr="00006DE5" w:rsidRDefault="005B6417" w:rsidP="008563B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72" w:type="dxa"/>
          </w:tcPr>
          <w:p w:rsidR="005B6417" w:rsidRPr="00006DE5" w:rsidRDefault="005B6417" w:rsidP="008563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6D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НДС 18%</w:t>
            </w:r>
          </w:p>
        </w:tc>
        <w:tc>
          <w:tcPr>
            <w:tcW w:w="2366" w:type="dxa"/>
          </w:tcPr>
          <w:p w:rsidR="005B6417" w:rsidRPr="00006DE5" w:rsidDel="009B6150" w:rsidRDefault="005B6417" w:rsidP="008563B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B6417" w:rsidRPr="00605D03">
        <w:trPr>
          <w:trHeight w:val="285"/>
        </w:trPr>
        <w:tc>
          <w:tcPr>
            <w:tcW w:w="8129" w:type="dxa"/>
            <w:gridSpan w:val="3"/>
            <w:vMerge/>
          </w:tcPr>
          <w:p w:rsidR="005B6417" w:rsidRPr="00006DE5" w:rsidRDefault="005B6417" w:rsidP="008563B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25" w:type="dxa"/>
            <w:vMerge/>
          </w:tcPr>
          <w:p w:rsidR="005B6417" w:rsidRPr="00006DE5" w:rsidRDefault="005B6417" w:rsidP="008563B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72" w:type="dxa"/>
          </w:tcPr>
          <w:p w:rsidR="005B6417" w:rsidRPr="00006DE5" w:rsidRDefault="005B6417" w:rsidP="008563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6D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с НДС</w:t>
            </w:r>
          </w:p>
        </w:tc>
        <w:tc>
          <w:tcPr>
            <w:tcW w:w="2366" w:type="dxa"/>
          </w:tcPr>
          <w:p w:rsidR="005B6417" w:rsidRPr="00006DE5" w:rsidDel="009B6150" w:rsidRDefault="005B6417" w:rsidP="008563B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5B6417" w:rsidRDefault="005B6417" w:rsidP="00E569A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86C79">
        <w:rPr>
          <w:rFonts w:ascii="Times New Roman" w:hAnsi="Times New Roman" w:cs="Times New Roman"/>
          <w:sz w:val="20"/>
          <w:szCs w:val="20"/>
        </w:rPr>
        <w:tab/>
      </w:r>
    </w:p>
    <w:p w:rsidR="005B6417" w:rsidRDefault="005B6417" w:rsidP="00E569A9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586C79">
        <w:rPr>
          <w:rFonts w:ascii="Times New Roman" w:hAnsi="Times New Roman" w:cs="Times New Roman"/>
          <w:sz w:val="20"/>
          <w:szCs w:val="20"/>
        </w:rPr>
        <w:t>Стоимость металлопроката с учетом транспортных расходов, тары  по настоящей Спецификации,</w:t>
      </w:r>
    </w:p>
    <w:p w:rsidR="005B6417" w:rsidRDefault="005B6417" w:rsidP="00E569A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586C79">
        <w:rPr>
          <w:rFonts w:ascii="Times New Roman" w:hAnsi="Times New Roman" w:cs="Times New Roman"/>
          <w:sz w:val="20"/>
          <w:szCs w:val="20"/>
        </w:rPr>
        <w:t xml:space="preserve"> составляет</w:t>
      </w:r>
      <w:r w:rsidRPr="00586C79">
        <w:rPr>
          <w:rFonts w:ascii="Times New Roman" w:hAnsi="Times New Roman" w:cs="Times New Roman"/>
          <w:b/>
          <w:bCs/>
          <w:sz w:val="20"/>
          <w:szCs w:val="20"/>
        </w:rPr>
        <w:t xml:space="preserve"> ___________________ рублей</w:t>
      </w:r>
      <w:r w:rsidRPr="00586C79">
        <w:rPr>
          <w:rFonts w:ascii="Times New Roman" w:hAnsi="Times New Roman" w:cs="Times New Roman"/>
          <w:sz w:val="20"/>
          <w:szCs w:val="20"/>
        </w:rPr>
        <w:t xml:space="preserve">, в том числе </w:t>
      </w:r>
      <w:r w:rsidRPr="00586C79">
        <w:rPr>
          <w:rFonts w:ascii="Times New Roman" w:hAnsi="Times New Roman" w:cs="Times New Roman"/>
          <w:b/>
          <w:bCs/>
          <w:sz w:val="20"/>
          <w:szCs w:val="20"/>
        </w:rPr>
        <w:t>НДС 18 % - ____________________рублей.</w:t>
      </w:r>
    </w:p>
    <w:p w:rsidR="005B6417" w:rsidRPr="00586C79" w:rsidRDefault="005B6417" w:rsidP="00E569A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5B6417" w:rsidRPr="00586C79" w:rsidRDefault="005B6417" w:rsidP="00E569A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6C79">
        <w:rPr>
          <w:rFonts w:ascii="Times New Roman" w:hAnsi="Times New Roman" w:cs="Times New Roman"/>
          <w:sz w:val="20"/>
          <w:szCs w:val="20"/>
        </w:rPr>
        <w:t xml:space="preserve">Срок поставки – </w:t>
      </w:r>
      <w:r>
        <w:rPr>
          <w:rFonts w:ascii="Times New Roman" w:hAnsi="Times New Roman" w:cs="Times New Roman"/>
          <w:sz w:val="20"/>
          <w:szCs w:val="20"/>
          <w:lang w:val="en-US"/>
        </w:rPr>
        <w:t>II</w:t>
      </w:r>
      <w:r w:rsidRPr="00F07BD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квартал 2010г.</w:t>
      </w:r>
    </w:p>
    <w:p w:rsidR="005B6417" w:rsidRPr="00586C79" w:rsidRDefault="005B6417" w:rsidP="00E569A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6C79">
        <w:rPr>
          <w:rFonts w:ascii="Times New Roman" w:hAnsi="Times New Roman" w:cs="Times New Roman"/>
          <w:sz w:val="20"/>
          <w:szCs w:val="20"/>
        </w:rPr>
        <w:t>При поставке металлопроката допускается отклонение от согласованного в спецификации количества товара в зависимости от мерности, кратности и минимальной нормы отгрузки металлопроката.</w:t>
      </w:r>
    </w:p>
    <w:p w:rsidR="005B6417" w:rsidRPr="00586C79" w:rsidRDefault="005B6417" w:rsidP="00E569A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6C79">
        <w:rPr>
          <w:rFonts w:ascii="Times New Roman" w:hAnsi="Times New Roman" w:cs="Times New Roman"/>
          <w:sz w:val="20"/>
          <w:szCs w:val="20"/>
        </w:rPr>
        <w:t>Форма оплаты: - по факту поставки перечислением денежных средств на р/счет Поставщика в течение 30 дней, после поступления товара на склад Покупателя.</w:t>
      </w:r>
    </w:p>
    <w:p w:rsidR="005B6417" w:rsidRDefault="005B6417" w:rsidP="00E569A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6C79">
        <w:rPr>
          <w:rFonts w:ascii="Times New Roman" w:hAnsi="Times New Roman" w:cs="Times New Roman"/>
          <w:sz w:val="20"/>
          <w:szCs w:val="20"/>
        </w:rPr>
        <w:t>Способ доставки –</w:t>
      </w:r>
    </w:p>
    <w:p w:rsidR="005B6417" w:rsidRDefault="005B6417" w:rsidP="00E569A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6417" w:rsidRPr="00006DE5" w:rsidRDefault="005B6417" w:rsidP="00E569A9">
      <w:pPr>
        <w:spacing w:after="0" w:line="240" w:lineRule="auto"/>
        <w:ind w:left="786"/>
        <w:jc w:val="both"/>
        <w:rPr>
          <w:rFonts w:ascii="Times New Roman" w:hAnsi="Times New Roman" w:cs="Times New Roman"/>
          <w:sz w:val="20"/>
          <w:szCs w:val="20"/>
        </w:rPr>
      </w:pPr>
    </w:p>
    <w:p w:rsidR="005B6417" w:rsidRDefault="005B6417" w:rsidP="00E569A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6C79">
        <w:rPr>
          <w:rFonts w:ascii="Times New Roman" w:hAnsi="Times New Roman" w:cs="Times New Roman"/>
          <w:sz w:val="20"/>
          <w:szCs w:val="20"/>
        </w:rPr>
        <w:t>ПОСТАВЩИК: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86C79">
        <w:rPr>
          <w:rFonts w:ascii="Times New Roman" w:hAnsi="Times New Roman" w:cs="Times New Roman"/>
          <w:sz w:val="20"/>
          <w:szCs w:val="20"/>
        </w:rPr>
        <w:t xml:space="preserve"> ПОКУПАТЕЛ</w:t>
      </w:r>
      <w:r>
        <w:rPr>
          <w:rFonts w:ascii="Times New Roman" w:hAnsi="Times New Roman" w:cs="Times New Roman"/>
          <w:sz w:val="20"/>
          <w:szCs w:val="20"/>
        </w:rPr>
        <w:t>Ь:</w:t>
      </w:r>
    </w:p>
    <w:p w:rsidR="005B6417" w:rsidRPr="00586C79" w:rsidRDefault="005B6417" w:rsidP="00E569A9">
      <w:pPr>
        <w:spacing w:after="0" w:line="240" w:lineRule="auto"/>
        <w:ind w:left="1062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586C79">
        <w:rPr>
          <w:rFonts w:ascii="Times New Roman" w:hAnsi="Times New Roman" w:cs="Times New Roman"/>
          <w:sz w:val="20"/>
          <w:szCs w:val="20"/>
        </w:rPr>
        <w:t>Заместитель директора ОАО «СХК»</w:t>
      </w:r>
    </w:p>
    <w:p w:rsidR="005B6417" w:rsidRPr="00586C79" w:rsidRDefault="005B6417" w:rsidP="00E569A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586C79">
        <w:rPr>
          <w:rFonts w:ascii="Times New Roman" w:hAnsi="Times New Roman" w:cs="Times New Roman"/>
          <w:sz w:val="20"/>
          <w:szCs w:val="20"/>
        </w:rPr>
        <w:t xml:space="preserve">_______________/                   ./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</w:t>
      </w:r>
      <w:r w:rsidRPr="00586C79">
        <w:rPr>
          <w:rFonts w:ascii="Times New Roman" w:hAnsi="Times New Roman" w:cs="Times New Roman"/>
          <w:sz w:val="20"/>
          <w:szCs w:val="20"/>
        </w:rPr>
        <w:t>_________________/Л.В.Романенко/</w:t>
      </w:r>
    </w:p>
    <w:p w:rsidR="005B6417" w:rsidRPr="0016556E" w:rsidRDefault="005B6417" w:rsidP="00E569A9">
      <w:pPr>
        <w:rPr>
          <w:rFonts w:ascii="Times New Roman" w:hAnsi="Times New Roman" w:cs="Times New Roman"/>
          <w:sz w:val="24"/>
          <w:szCs w:val="24"/>
        </w:rPr>
      </w:pPr>
    </w:p>
    <w:p w:rsidR="005B6417" w:rsidRPr="00BC6C8A" w:rsidRDefault="005B6417">
      <w:pPr>
        <w:rPr>
          <w:rFonts w:ascii="Times New Roman" w:hAnsi="Times New Roman" w:cs="Times New Roman"/>
          <w:sz w:val="24"/>
          <w:szCs w:val="24"/>
        </w:rPr>
      </w:pPr>
    </w:p>
    <w:sectPr w:rsidR="005B6417" w:rsidRPr="00BC6C8A" w:rsidSect="005A3CF5"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417" w:rsidRDefault="005B6417" w:rsidP="00D14DC8">
      <w:pPr>
        <w:spacing w:after="0" w:line="240" w:lineRule="auto"/>
      </w:pPr>
      <w:r>
        <w:separator/>
      </w:r>
    </w:p>
  </w:endnote>
  <w:endnote w:type="continuationSeparator" w:id="1">
    <w:p w:rsidR="005B6417" w:rsidRDefault="005B6417" w:rsidP="00D14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417" w:rsidRDefault="005B6417" w:rsidP="00D14DC8">
      <w:pPr>
        <w:spacing w:after="0" w:line="240" w:lineRule="auto"/>
      </w:pPr>
      <w:r>
        <w:separator/>
      </w:r>
    </w:p>
  </w:footnote>
  <w:footnote w:type="continuationSeparator" w:id="1">
    <w:p w:rsidR="005B6417" w:rsidRDefault="005B6417" w:rsidP="00D14D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9569A"/>
    <w:multiLevelType w:val="hybridMultilevel"/>
    <w:tmpl w:val="A6E2B478"/>
    <w:lvl w:ilvl="0" w:tplc="EE8634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6F64AFA">
      <w:numFmt w:val="none"/>
      <w:lvlText w:val=""/>
      <w:lvlJc w:val="left"/>
      <w:pPr>
        <w:tabs>
          <w:tab w:val="num" w:pos="426"/>
        </w:tabs>
      </w:pPr>
    </w:lvl>
    <w:lvl w:ilvl="2" w:tplc="D24A2270">
      <w:numFmt w:val="none"/>
      <w:lvlText w:val=""/>
      <w:lvlJc w:val="left"/>
      <w:pPr>
        <w:tabs>
          <w:tab w:val="num" w:pos="426"/>
        </w:tabs>
      </w:pPr>
    </w:lvl>
    <w:lvl w:ilvl="3" w:tplc="6986B09A">
      <w:numFmt w:val="none"/>
      <w:lvlText w:val=""/>
      <w:lvlJc w:val="left"/>
      <w:pPr>
        <w:tabs>
          <w:tab w:val="num" w:pos="426"/>
        </w:tabs>
      </w:pPr>
    </w:lvl>
    <w:lvl w:ilvl="4" w:tplc="79287532">
      <w:numFmt w:val="none"/>
      <w:lvlText w:val=""/>
      <w:lvlJc w:val="left"/>
      <w:pPr>
        <w:tabs>
          <w:tab w:val="num" w:pos="426"/>
        </w:tabs>
      </w:pPr>
    </w:lvl>
    <w:lvl w:ilvl="5" w:tplc="74647C1A">
      <w:numFmt w:val="none"/>
      <w:lvlText w:val=""/>
      <w:lvlJc w:val="left"/>
      <w:pPr>
        <w:tabs>
          <w:tab w:val="num" w:pos="426"/>
        </w:tabs>
      </w:pPr>
    </w:lvl>
    <w:lvl w:ilvl="6" w:tplc="7234BC3A">
      <w:numFmt w:val="none"/>
      <w:lvlText w:val=""/>
      <w:lvlJc w:val="left"/>
      <w:pPr>
        <w:tabs>
          <w:tab w:val="num" w:pos="426"/>
        </w:tabs>
      </w:pPr>
    </w:lvl>
    <w:lvl w:ilvl="7" w:tplc="8D3E1E4C">
      <w:numFmt w:val="none"/>
      <w:lvlText w:val=""/>
      <w:lvlJc w:val="left"/>
      <w:pPr>
        <w:tabs>
          <w:tab w:val="num" w:pos="426"/>
        </w:tabs>
      </w:pPr>
    </w:lvl>
    <w:lvl w:ilvl="8" w:tplc="D3F4B418">
      <w:numFmt w:val="none"/>
      <w:lvlText w:val=""/>
      <w:lvlJc w:val="left"/>
      <w:pPr>
        <w:tabs>
          <w:tab w:val="num" w:pos="426"/>
        </w:tabs>
      </w:pPr>
    </w:lvl>
  </w:abstractNum>
  <w:abstractNum w:abstractNumId="1">
    <w:nsid w:val="76BA1340"/>
    <w:multiLevelType w:val="hybridMultilevel"/>
    <w:tmpl w:val="A3E0548C"/>
    <w:lvl w:ilvl="0" w:tplc="1AC44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E2A53FA"/>
    <w:multiLevelType w:val="hybridMultilevel"/>
    <w:tmpl w:val="EFF679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231E"/>
    <w:rsid w:val="0000580D"/>
    <w:rsid w:val="00006DE5"/>
    <w:rsid w:val="00097E37"/>
    <w:rsid w:val="00112EB1"/>
    <w:rsid w:val="0016556E"/>
    <w:rsid w:val="00211C46"/>
    <w:rsid w:val="002757D6"/>
    <w:rsid w:val="002F0299"/>
    <w:rsid w:val="00433EF0"/>
    <w:rsid w:val="004A00DC"/>
    <w:rsid w:val="004B43DE"/>
    <w:rsid w:val="0053292F"/>
    <w:rsid w:val="00586C79"/>
    <w:rsid w:val="005A3CF5"/>
    <w:rsid w:val="005B1FFC"/>
    <w:rsid w:val="005B6417"/>
    <w:rsid w:val="005D5762"/>
    <w:rsid w:val="00605D03"/>
    <w:rsid w:val="00670EE0"/>
    <w:rsid w:val="00687B05"/>
    <w:rsid w:val="0070087A"/>
    <w:rsid w:val="007013BF"/>
    <w:rsid w:val="00727B81"/>
    <w:rsid w:val="00797642"/>
    <w:rsid w:val="007F7F84"/>
    <w:rsid w:val="00844034"/>
    <w:rsid w:val="008563B3"/>
    <w:rsid w:val="009B6150"/>
    <w:rsid w:val="00A1033D"/>
    <w:rsid w:val="00A448A9"/>
    <w:rsid w:val="00A921F6"/>
    <w:rsid w:val="00BC6C8A"/>
    <w:rsid w:val="00C05E90"/>
    <w:rsid w:val="00CB48AA"/>
    <w:rsid w:val="00D074C7"/>
    <w:rsid w:val="00D14DC8"/>
    <w:rsid w:val="00E569A9"/>
    <w:rsid w:val="00E8005B"/>
    <w:rsid w:val="00F07BD7"/>
    <w:rsid w:val="00FD105A"/>
    <w:rsid w:val="00FD231E"/>
    <w:rsid w:val="00FF7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DC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FD2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D231E"/>
  </w:style>
  <w:style w:type="character" w:styleId="PageNumber">
    <w:name w:val="page number"/>
    <w:basedOn w:val="DefaultParagraphFont"/>
    <w:uiPriority w:val="99"/>
    <w:rsid w:val="00FD231E"/>
  </w:style>
  <w:style w:type="paragraph" w:styleId="BalloonText">
    <w:name w:val="Balloon Text"/>
    <w:basedOn w:val="Normal"/>
    <w:link w:val="BalloonTextChar"/>
    <w:uiPriority w:val="99"/>
    <w:semiHidden/>
    <w:rsid w:val="00701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13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202</Words>
  <Characters>1156</Characters>
  <Application>Microsoft Office Outlook</Application>
  <DocSecurity>0</DocSecurity>
  <Lines>0</Lines>
  <Paragraphs>0</Paragraphs>
  <ScaleCrop>false</ScaleCrop>
  <Company>UMTOiK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№1 к договору №</dc:title>
  <dc:subject/>
  <dc:creator>Stelmahvv</dc:creator>
  <cp:keywords/>
  <dc:description/>
  <cp:lastModifiedBy>yaamitukevich</cp:lastModifiedBy>
  <cp:revision>2</cp:revision>
  <cp:lastPrinted>2010-04-01T03:35:00Z</cp:lastPrinted>
  <dcterms:created xsi:type="dcterms:W3CDTF">2010-04-07T04:40:00Z</dcterms:created>
  <dcterms:modified xsi:type="dcterms:W3CDTF">2010-04-07T04:40:00Z</dcterms:modified>
</cp:coreProperties>
</file>