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782A5C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5E05F4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782A5C" w:rsidP="005E05F4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5E05F4">
              <w:rPr>
                <w:rFonts w:eastAsia="Times New Roman" w:cs="Times New Roman"/>
                <w:b/>
                <w:lang w:val="ru-RU" w:eastAsia="ru-RU"/>
              </w:rPr>
              <w:t>17 апреля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5E05F4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5E05F4">
              <w:rPr>
                <w:rFonts w:eastAsia="Times New Roman" w:cs="Times New Roman"/>
                <w:b/>
                <w:lang w:val="ru-RU" w:eastAsia="ru-RU"/>
              </w:rPr>
              <w:t>14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5E05F4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5E05F4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5E05F4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5E05F4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5E05F4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1C3CE6" w:rsidRDefault="001C3CE6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Право на заключение договора купли-продажи земельного участка площадью 1 114 349 кв. м, расположенного по адресу: Нижегородская область, Гагинский район, тер. СПК «</w:t>
            </w:r>
            <w:proofErr w:type="spellStart"/>
            <w:r w:rsidRPr="001C3CE6">
              <w:rPr>
                <w:sz w:val="24"/>
                <w:lang w:val="ru-RU"/>
              </w:rPr>
              <w:t>Итмановский</w:t>
            </w:r>
            <w:proofErr w:type="spellEnd"/>
            <w:r w:rsidRPr="001C3CE6">
              <w:rPr>
                <w:sz w:val="24"/>
                <w:lang w:val="ru-RU"/>
              </w:rPr>
              <w:t>», кв. участок 5, категория земель: земли сельскохозяйственного назначения, кадастровый номер: 52:49:1200012:6</w:t>
            </w:r>
            <w:r w:rsidR="005E05F4">
              <w:rPr>
                <w:sz w:val="24"/>
                <w:lang w:val="ru-RU"/>
              </w:rPr>
              <w:t xml:space="preserve">, </w:t>
            </w:r>
            <w:r w:rsidR="005E05F4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CC383D" w:rsidRPr="005E05F4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5E05F4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5E05F4" w:rsidP="005E05F4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13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3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5E05F4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5E05F4">
              <w:rPr>
                <w:rFonts w:eastAsia="Times New Roman"/>
                <w:b/>
                <w:sz w:val="24"/>
                <w:lang w:val="ru-RU"/>
              </w:rPr>
              <w:t>77</w:t>
            </w:r>
          </w:p>
        </w:tc>
      </w:tr>
      <w:tr w:rsidR="003C4EB5" w:rsidRPr="005E05F4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1C3CE6" w:rsidP="003C4EB5">
            <w:pPr>
              <w:rPr>
                <w:rFonts w:eastAsia="Times New Roman"/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1 294 428 (Один миллион двести девяносто четыре тысячи четыреста двадцать восемь) рублей, НДС не облагается</w:t>
            </w:r>
          </w:p>
        </w:tc>
      </w:tr>
      <w:tr w:rsidR="003C4EB5" w:rsidRPr="005E05F4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1C3CE6" w:rsidRPr="0033014F" w:rsidRDefault="001C3CE6" w:rsidP="001C3CE6">
            <w:pPr>
              <w:widowControl w:val="0"/>
              <w:rPr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Земельный участок, общая площадь 1 114</w:t>
            </w:r>
            <w:r w:rsidRPr="001C3CE6">
              <w:rPr>
                <w:sz w:val="24"/>
              </w:rPr>
              <w:t> </w:t>
            </w:r>
            <w:r w:rsidRPr="001C3CE6">
              <w:rPr>
                <w:sz w:val="24"/>
                <w:lang w:val="ru-RU"/>
              </w:rPr>
              <w:t xml:space="preserve">349 </w:t>
            </w:r>
            <w:proofErr w:type="spellStart"/>
            <w:r w:rsidRPr="001C3CE6">
              <w:rPr>
                <w:sz w:val="24"/>
                <w:lang w:val="ru-RU"/>
              </w:rPr>
              <w:t>кв.м</w:t>
            </w:r>
            <w:proofErr w:type="spellEnd"/>
            <w:r w:rsidRPr="001C3CE6">
              <w:rPr>
                <w:sz w:val="24"/>
                <w:lang w:val="ru-RU"/>
              </w:rPr>
              <w:t xml:space="preserve">., кадастровый номер: 52:49:1200012:6,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</w:t>
            </w:r>
            <w:r w:rsidRPr="0033014F">
              <w:rPr>
                <w:sz w:val="24"/>
                <w:lang w:val="ru-RU"/>
              </w:rPr>
              <w:t>СПК «</w:t>
            </w:r>
            <w:proofErr w:type="spellStart"/>
            <w:r w:rsidRPr="0033014F">
              <w:rPr>
                <w:sz w:val="24"/>
                <w:lang w:val="ru-RU"/>
              </w:rPr>
              <w:t>Итмановский</w:t>
            </w:r>
            <w:proofErr w:type="spellEnd"/>
            <w:r w:rsidRPr="0033014F">
              <w:rPr>
                <w:sz w:val="24"/>
                <w:lang w:val="ru-RU"/>
              </w:rPr>
              <w:t>», кв. участок 5.</w:t>
            </w:r>
          </w:p>
          <w:p w:rsidR="003C4EB5" w:rsidRPr="001C3CE6" w:rsidRDefault="001C3CE6" w:rsidP="001C3CE6">
            <w:pPr>
              <w:widowControl w:val="0"/>
              <w:rPr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056554</w:t>
            </w:r>
          </w:p>
        </w:tc>
      </w:tr>
      <w:tr w:rsidR="003C4EB5" w:rsidRPr="005E05F4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 передан в аренду сроком до 31.12.2028 года (о чем в Едином государственном реестре недвижимости сделана запись о регистрации </w:t>
            </w:r>
            <w:r w:rsidR="00E634A4">
              <w:rPr>
                <w:sz w:val="24"/>
                <w:lang w:val="ru-RU"/>
              </w:rPr>
              <w:br/>
            </w:r>
            <w:r w:rsidRPr="003C4EB5">
              <w:rPr>
                <w:sz w:val="24"/>
                <w:lang w:val="ru-RU"/>
              </w:rPr>
              <w:t>№ 52:49:1200014:9-52/116/2019-1 от 02.04.2019)</w:t>
            </w:r>
            <w:r w:rsidR="005E05F4">
              <w:rPr>
                <w:sz w:val="24"/>
                <w:lang w:val="ru-RU"/>
              </w:rPr>
              <w:t xml:space="preserve">, </w:t>
            </w:r>
            <w:r w:rsidR="005E05F4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3C4EB5" w:rsidRPr="005E05F4" w:rsidTr="00B57F36">
        <w:tc>
          <w:tcPr>
            <w:tcW w:w="3544" w:type="dxa"/>
            <w:vAlign w:val="center"/>
          </w:tcPr>
          <w:p w:rsidR="003C4EB5" w:rsidRPr="00E634A4" w:rsidRDefault="003C4EB5" w:rsidP="003C4EB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E634A4">
              <w:rPr>
                <w:rFonts w:cs="Times New Roman"/>
                <w:b/>
                <w:sz w:val="24"/>
                <w:lang w:val="ru-RU"/>
              </w:rPr>
              <w:t>Заключение договора: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5E05F4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33014F" w:rsidRDefault="0033014F" w:rsidP="0033014F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lang w:val="ru-RU"/>
        </w:rPr>
      </w:pPr>
      <w:r>
        <w:rPr>
          <w:rFonts w:cs="Times New Roman"/>
          <w:sz w:val="24"/>
          <w:lang w:val="ru-RU"/>
        </w:rPr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33014F" w:rsidRDefault="0033014F" w:rsidP="0033014F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sz w:val="24"/>
          <w:lang w:val="ru-RU"/>
        </w:rPr>
      </w:pPr>
      <w:r>
        <w:rPr>
          <w:sz w:val="24"/>
          <w:lang w:val="ru-RU"/>
        </w:rPr>
        <w:t xml:space="preserve">На момент окончания указанного в </w:t>
      </w:r>
      <w:r w:rsidR="005E05F4">
        <w:rPr>
          <w:sz w:val="24"/>
          <w:lang w:val="ru-RU"/>
        </w:rPr>
        <w:t>извещении срока подачи заявок, 17.04</w:t>
      </w:r>
      <w:r>
        <w:rPr>
          <w:sz w:val="24"/>
          <w:lang w:val="ru-RU"/>
        </w:rPr>
        <w:t>.2023 12:00, не подано ни одной заявки на участие в аукционе.</w:t>
      </w:r>
    </w:p>
    <w:p w:rsidR="0033014F" w:rsidRDefault="0033014F" w:rsidP="0033014F">
      <w:pPr>
        <w:pStyle w:val="Default"/>
        <w:numPr>
          <w:ilvl w:val="0"/>
          <w:numId w:val="4"/>
        </w:numPr>
        <w:spacing w:line="276" w:lineRule="auto"/>
        <w:ind w:left="0" w:firstLine="709"/>
        <w:jc w:val="both"/>
      </w:pPr>
      <w:r>
        <w:t xml:space="preserve">Заседание Комиссии по подведению итогов аукциона состоялось в 12 часов 30 минут </w:t>
      </w:r>
      <w:r w:rsidR="005E05F4">
        <w:t>17</w:t>
      </w:r>
      <w:r>
        <w:t xml:space="preserve"> </w:t>
      </w:r>
      <w:r w:rsidR="005E05F4">
        <w:t>апреля</w:t>
      </w:r>
      <w:r>
        <w:t xml:space="preserve"> 2023 года.</w:t>
      </w:r>
    </w:p>
    <w:p w:rsidR="0033014F" w:rsidRDefault="0033014F" w:rsidP="0033014F">
      <w:pPr>
        <w:pStyle w:val="af6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Комиссия приняла следующее решение:</w:t>
      </w:r>
    </w:p>
    <w:p w:rsidR="0033014F" w:rsidRDefault="0033014F" w:rsidP="0033014F">
      <w:pPr>
        <w:pStyle w:val="af6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33014F">
        <w:rPr>
          <w:sz w:val="24"/>
          <w:szCs w:val="24"/>
        </w:rPr>
        <w:t>Аукцион на право заключения договора купли-продажи</w:t>
      </w:r>
      <w:r w:rsidRPr="0033014F">
        <w:rPr>
          <w:b/>
          <w:sz w:val="24"/>
          <w:szCs w:val="24"/>
        </w:rPr>
        <w:t xml:space="preserve"> </w:t>
      </w:r>
      <w:r w:rsidRPr="0033014F">
        <w:rPr>
          <w:sz w:val="24"/>
          <w:szCs w:val="24"/>
        </w:rPr>
        <w:t>земельного участка площадью 1 114</w:t>
      </w:r>
      <w:r w:rsidRPr="0033014F">
        <w:rPr>
          <w:sz w:val="24"/>
          <w:szCs w:val="24"/>
          <w:lang w:val="en-GB"/>
        </w:rPr>
        <w:t> </w:t>
      </w:r>
      <w:r w:rsidRPr="0033014F">
        <w:rPr>
          <w:sz w:val="24"/>
          <w:szCs w:val="24"/>
        </w:rPr>
        <w:t>349 кв. м, расположенного по адресу: Нижегородская область, Гагинский район, тер. СПК «</w:t>
      </w:r>
      <w:proofErr w:type="spellStart"/>
      <w:r w:rsidRPr="0033014F">
        <w:rPr>
          <w:sz w:val="24"/>
          <w:szCs w:val="24"/>
        </w:rPr>
        <w:t>Итмановский</w:t>
      </w:r>
      <w:proofErr w:type="spellEnd"/>
      <w:r w:rsidRPr="0033014F">
        <w:rPr>
          <w:sz w:val="24"/>
          <w:szCs w:val="24"/>
        </w:rPr>
        <w:t>», кв. участок 5, принадлежащего ООО Агрофирма «Итманово»</w:t>
      </w:r>
      <w:r>
        <w:rPr>
          <w:sz w:val="24"/>
          <w:szCs w:val="24"/>
        </w:rPr>
        <w:t xml:space="preserve">, </w:t>
      </w:r>
      <w:r w:rsidR="005E05F4" w:rsidRPr="00F344F4">
        <w:rPr>
          <w:color w:val="000000"/>
          <w:sz w:val="24"/>
        </w:rPr>
        <w:t xml:space="preserve">с предоставлением рассрочки платежа на срок 12 </w:t>
      </w:r>
      <w:proofErr w:type="gramStart"/>
      <w:r w:rsidR="005E05F4" w:rsidRPr="00F344F4">
        <w:rPr>
          <w:color w:val="000000"/>
          <w:sz w:val="24"/>
        </w:rPr>
        <w:t>месяцев</w:t>
      </w:r>
      <w:r w:rsidR="005E05F4">
        <w:rPr>
          <w:sz w:val="24"/>
          <w:szCs w:val="24"/>
        </w:rPr>
        <w:t xml:space="preserve"> ,</w:t>
      </w:r>
      <w:bookmarkStart w:id="2" w:name="_GoBack"/>
      <w:bookmarkEnd w:id="2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соответствии с подпунктом а) пункта 3.2.4 аукционной документации несостоявшимся, так как не подано ни одной заявки на участие в аукционе.</w:t>
      </w:r>
    </w:p>
    <w:sectPr w:rsidR="0033014F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A5C" w:rsidRDefault="00782A5C" w:rsidP="001448AC">
      <w:r>
        <w:separator/>
      </w:r>
    </w:p>
  </w:endnote>
  <w:endnote w:type="continuationSeparator" w:id="0">
    <w:p w:rsidR="00782A5C" w:rsidRDefault="00782A5C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A5C" w:rsidRDefault="00782A5C" w:rsidP="001448AC">
      <w:r>
        <w:separator/>
      </w:r>
    </w:p>
  </w:footnote>
  <w:footnote w:type="continuationSeparator" w:id="0">
    <w:p w:rsidR="00782A5C" w:rsidRDefault="00782A5C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E05F4" w:rsidRPr="005E05F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CA3C08B8"/>
    <w:lvl w:ilvl="0" w:tplc="584A621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076A2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C3CE6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14F"/>
    <w:rsid w:val="0033098D"/>
    <w:rsid w:val="00335511"/>
    <w:rsid w:val="00342C9A"/>
    <w:rsid w:val="00347503"/>
    <w:rsid w:val="003543B6"/>
    <w:rsid w:val="003609E1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05F4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1694E"/>
    <w:rsid w:val="00727ED6"/>
    <w:rsid w:val="00760B34"/>
    <w:rsid w:val="00782A5C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1011"/>
    <w:rsid w:val="00E132A7"/>
    <w:rsid w:val="00E1674A"/>
    <w:rsid w:val="00E170A2"/>
    <w:rsid w:val="00E2283C"/>
    <w:rsid w:val="00E24FAD"/>
    <w:rsid w:val="00E2733F"/>
    <w:rsid w:val="00E32935"/>
    <w:rsid w:val="00E634A4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D2160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8863E2"/>
    <w:rsid w:val="00906531"/>
    <w:rsid w:val="009104CD"/>
    <w:rsid w:val="00917186"/>
    <w:rsid w:val="00A03556"/>
    <w:rsid w:val="00CA4D39"/>
    <w:rsid w:val="00D77F64"/>
    <w:rsid w:val="00D81DCC"/>
    <w:rsid w:val="00DA1D38"/>
    <w:rsid w:val="00E427F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4A4AF-7C9B-48DC-AC5E-9A862DEF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2023-03-03T07:31:00Z</cp:lastPrinted>
  <dcterms:created xsi:type="dcterms:W3CDTF">2023-04-17T12:21:00Z</dcterms:created>
  <dcterms:modified xsi:type="dcterms:W3CDTF">2023-04-17T12:21:00Z</dcterms:modified>
</cp:coreProperties>
</file>