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X="250" w:tblpY="540"/>
        <w:tblW w:w="10456" w:type="dxa"/>
        <w:tblLook w:val="0000" w:firstRow="0" w:lastRow="0" w:firstColumn="0" w:lastColumn="0" w:noHBand="0" w:noVBand="0"/>
      </w:tblPr>
      <w:tblGrid>
        <w:gridCol w:w="6204"/>
        <w:gridCol w:w="4252"/>
      </w:tblGrid>
      <w:tr w:rsidR="005F124B" w:rsidRPr="00CA0782" w:rsidTr="00844901">
        <w:trPr>
          <w:trHeight w:val="2144"/>
        </w:trPr>
        <w:tc>
          <w:tcPr>
            <w:tcW w:w="10456" w:type="dxa"/>
            <w:gridSpan w:val="2"/>
          </w:tcPr>
          <w:p w:rsidR="005F124B" w:rsidRPr="00CA0782" w:rsidRDefault="005F124B" w:rsidP="005F124B">
            <w:pPr>
              <w:suppressAutoHyphens/>
              <w:spacing w:before="40"/>
              <w:jc w:val="center"/>
              <w:rPr>
                <w:b/>
                <w:caps/>
              </w:rPr>
            </w:pPr>
          </w:p>
          <w:p w:rsidR="005F124B" w:rsidRPr="00CA0782" w:rsidRDefault="005F124B" w:rsidP="005F124B">
            <w:pPr>
              <w:suppressAutoHyphens/>
              <w:spacing w:before="40"/>
              <w:jc w:val="center"/>
              <w:rPr>
                <w:b/>
              </w:rPr>
            </w:pPr>
            <w:r w:rsidRPr="00CA0782">
              <w:rPr>
                <w:b/>
                <w:caps/>
              </w:rPr>
              <w:t>Государственная корпорация по атомной энергии «росатом»</w:t>
            </w:r>
          </w:p>
          <w:p w:rsidR="005F124B" w:rsidRPr="00CA0782" w:rsidRDefault="005F124B" w:rsidP="005F124B">
            <w:pPr>
              <w:suppressAutoHyphens/>
              <w:spacing w:before="40"/>
              <w:jc w:val="center"/>
              <w:rPr>
                <w:b/>
              </w:rPr>
            </w:pPr>
          </w:p>
          <w:p w:rsidR="005F124B" w:rsidRPr="00CA0782" w:rsidRDefault="005F124B" w:rsidP="005F124B">
            <w:pPr>
              <w:suppressAutoHyphens/>
              <w:spacing w:before="40"/>
              <w:jc w:val="center"/>
              <w:rPr>
                <w:b/>
              </w:rPr>
            </w:pPr>
            <w:r w:rsidRPr="00CA0782">
              <w:rPr>
                <w:b/>
              </w:rPr>
              <w:t>АКЦИОНЕРНОЕ ОБЩЕСТВО</w:t>
            </w:r>
          </w:p>
          <w:p w:rsidR="005F124B" w:rsidRPr="00CA0782" w:rsidRDefault="005F124B" w:rsidP="005F124B">
            <w:pPr>
              <w:suppressAutoHyphens/>
              <w:spacing w:before="120"/>
              <w:jc w:val="center"/>
              <w:rPr>
                <w:caps/>
              </w:rPr>
            </w:pPr>
            <w:r w:rsidRPr="00CA0782">
              <w:rPr>
                <w:b/>
                <w:caps/>
              </w:rPr>
              <w:t>«Научно-исследовательский и проектно-конструкторский институт энергетических технологий «АТОМПРОЕКТ»</w:t>
            </w:r>
          </w:p>
          <w:p w:rsidR="005F124B" w:rsidRPr="00CA0782" w:rsidRDefault="00DE36F1" w:rsidP="005F124B">
            <w:pPr>
              <w:tabs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ind w:right="2018"/>
              <w:jc w:val="right"/>
              <w:rPr>
                <w:bCs/>
              </w:rPr>
            </w:pPr>
            <w:r>
              <w:rPr>
                <w:rFonts w:cs="Courier New"/>
              </w:rPr>
              <w:pict>
                <v:line id="_x0000_s1033" style="position:absolute;left:0;text-align:left;z-index:251657728" from="-5.1pt,13.55pt" to="516.6pt,13.55pt" strokeweight="3pt">
                  <v:stroke linestyle="thinThin"/>
                </v:line>
              </w:pict>
            </w:r>
          </w:p>
        </w:tc>
      </w:tr>
      <w:tr w:rsidR="005F124B" w:rsidRPr="00CA0782" w:rsidTr="00844901">
        <w:trPr>
          <w:trHeight w:val="119"/>
        </w:trPr>
        <w:tc>
          <w:tcPr>
            <w:tcW w:w="6204" w:type="dxa"/>
          </w:tcPr>
          <w:p w:rsidR="005F124B" w:rsidRPr="00CA0782" w:rsidRDefault="005F124B" w:rsidP="005F124B">
            <w:pPr>
              <w:suppressAutoHyphens/>
            </w:pPr>
          </w:p>
        </w:tc>
        <w:tc>
          <w:tcPr>
            <w:tcW w:w="4252" w:type="dxa"/>
          </w:tcPr>
          <w:p w:rsidR="005F124B" w:rsidRPr="00CA0782" w:rsidRDefault="005F124B" w:rsidP="005F124B">
            <w:pPr>
              <w:tabs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bCs/>
              </w:rPr>
            </w:pPr>
          </w:p>
        </w:tc>
      </w:tr>
      <w:tr w:rsidR="005F124B" w:rsidRPr="00CA0782" w:rsidTr="00844901">
        <w:trPr>
          <w:trHeight w:val="119"/>
        </w:trPr>
        <w:tc>
          <w:tcPr>
            <w:tcW w:w="6204" w:type="dxa"/>
          </w:tcPr>
          <w:p w:rsidR="005F124B" w:rsidRPr="00CA0782" w:rsidRDefault="005F124B" w:rsidP="005F124B">
            <w:pPr>
              <w:suppressAutoHyphens/>
            </w:pPr>
          </w:p>
        </w:tc>
        <w:tc>
          <w:tcPr>
            <w:tcW w:w="4252" w:type="dxa"/>
          </w:tcPr>
          <w:p w:rsidR="005F124B" w:rsidRPr="00CA0782" w:rsidRDefault="005F124B" w:rsidP="005F124B">
            <w:pPr>
              <w:tabs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bCs/>
              </w:rPr>
            </w:pPr>
          </w:p>
          <w:p w:rsidR="005F124B" w:rsidRPr="00CA0782" w:rsidRDefault="005F124B" w:rsidP="005F124B">
            <w:pPr>
              <w:tabs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</w:pPr>
            <w:r w:rsidRPr="00CA0782">
              <w:rPr>
                <w:bCs/>
              </w:rPr>
              <w:t>УТВЕРЖДАЮ</w:t>
            </w:r>
          </w:p>
        </w:tc>
      </w:tr>
      <w:tr w:rsidR="005F124B" w:rsidRPr="00CA0782" w:rsidTr="00844901">
        <w:trPr>
          <w:trHeight w:val="536"/>
        </w:trPr>
        <w:tc>
          <w:tcPr>
            <w:tcW w:w="6204" w:type="dxa"/>
          </w:tcPr>
          <w:p w:rsidR="005F124B" w:rsidRPr="00CA0782" w:rsidRDefault="005F124B" w:rsidP="005F124B">
            <w:pPr>
              <w:suppressAutoHyphens/>
            </w:pPr>
          </w:p>
        </w:tc>
        <w:tc>
          <w:tcPr>
            <w:tcW w:w="4252" w:type="dxa"/>
          </w:tcPr>
          <w:p w:rsidR="005F124B" w:rsidRPr="00CA0782" w:rsidRDefault="005F124B" w:rsidP="005F124B">
            <w:pPr>
              <w:tabs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</w:pPr>
            <w:r w:rsidRPr="00CA0782">
              <w:t>Заместитель Генерального директора - Исполнительный директор</w:t>
            </w:r>
          </w:p>
        </w:tc>
      </w:tr>
      <w:tr w:rsidR="005F124B" w:rsidRPr="00CA0782" w:rsidTr="00844901">
        <w:trPr>
          <w:trHeight w:val="152"/>
        </w:trPr>
        <w:tc>
          <w:tcPr>
            <w:tcW w:w="6204" w:type="dxa"/>
          </w:tcPr>
          <w:p w:rsidR="005F124B" w:rsidRPr="00CA0782" w:rsidRDefault="005F124B" w:rsidP="005F124B">
            <w:pPr>
              <w:suppressAutoHyphens/>
            </w:pPr>
          </w:p>
        </w:tc>
        <w:tc>
          <w:tcPr>
            <w:tcW w:w="4252" w:type="dxa"/>
          </w:tcPr>
          <w:p w:rsidR="005F124B" w:rsidRPr="00CA0782" w:rsidRDefault="005F124B" w:rsidP="005F124B">
            <w:pPr>
              <w:tabs>
                <w:tab w:val="left" w:pos="-117"/>
                <w:tab w:val="left" w:pos="6412"/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bCs/>
              </w:rPr>
            </w:pPr>
          </w:p>
        </w:tc>
      </w:tr>
      <w:tr w:rsidR="005F124B" w:rsidRPr="00CA0782" w:rsidTr="00844901">
        <w:trPr>
          <w:trHeight w:val="152"/>
        </w:trPr>
        <w:tc>
          <w:tcPr>
            <w:tcW w:w="6204" w:type="dxa"/>
          </w:tcPr>
          <w:p w:rsidR="005F124B" w:rsidRPr="00CA0782" w:rsidRDefault="005F124B" w:rsidP="005F124B">
            <w:pPr>
              <w:suppressAutoHyphens/>
            </w:pPr>
          </w:p>
        </w:tc>
        <w:tc>
          <w:tcPr>
            <w:tcW w:w="4252" w:type="dxa"/>
          </w:tcPr>
          <w:p w:rsidR="005F124B" w:rsidRPr="00CA0782" w:rsidRDefault="005F124B" w:rsidP="005F124B">
            <w:pPr>
              <w:tabs>
                <w:tab w:val="left" w:pos="-117"/>
                <w:tab w:val="left" w:pos="6412"/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sz w:val="28"/>
                <w:szCs w:val="28"/>
              </w:rPr>
            </w:pPr>
            <w:r w:rsidRPr="00CA0782">
              <w:t>_____________________ С.А. Петров</w:t>
            </w:r>
          </w:p>
        </w:tc>
      </w:tr>
    </w:tbl>
    <w:p w:rsidR="0071152D" w:rsidRPr="00724727" w:rsidRDefault="0071152D" w:rsidP="0071152D">
      <w:pPr>
        <w:ind w:right="48"/>
        <w:jc w:val="center"/>
        <w:rPr>
          <w:kern w:val="28"/>
          <w:sz w:val="22"/>
          <w:szCs w:val="22"/>
        </w:rPr>
      </w:pPr>
    </w:p>
    <w:p w:rsidR="00526B16" w:rsidRDefault="00526B16" w:rsidP="0071152D">
      <w:pPr>
        <w:pStyle w:val="1-3"/>
        <w:spacing w:after="0" w:line="240" w:lineRule="auto"/>
        <w:ind w:right="48" w:firstLine="0"/>
        <w:jc w:val="center"/>
        <w:rPr>
          <w:rFonts w:ascii="Times New Roman" w:hAnsi="Times New Roman"/>
          <w:b/>
          <w:bCs/>
          <w:szCs w:val="24"/>
        </w:rPr>
      </w:pPr>
    </w:p>
    <w:p w:rsidR="00FB0CA7" w:rsidRPr="00526B16" w:rsidRDefault="00FB0CA7" w:rsidP="008B1360">
      <w:pPr>
        <w:pStyle w:val="1-3"/>
        <w:spacing w:after="0" w:line="240" w:lineRule="auto"/>
        <w:ind w:right="48" w:firstLine="0"/>
        <w:jc w:val="center"/>
        <w:rPr>
          <w:rFonts w:ascii="Times New Roman" w:hAnsi="Times New Roman"/>
          <w:b/>
          <w:bCs/>
          <w:spacing w:val="20"/>
          <w:szCs w:val="24"/>
        </w:rPr>
      </w:pPr>
      <w:r w:rsidRPr="00526B16">
        <w:rPr>
          <w:rFonts w:ascii="Times New Roman" w:hAnsi="Times New Roman"/>
          <w:b/>
          <w:bCs/>
          <w:spacing w:val="20"/>
          <w:szCs w:val="24"/>
        </w:rPr>
        <w:t>ИЗВЕЩЕНИЕ</w:t>
      </w:r>
    </w:p>
    <w:p w:rsidR="00DE68D0" w:rsidRPr="00A00EA4" w:rsidRDefault="00FB0CA7" w:rsidP="00261C83">
      <w:pPr>
        <w:jc w:val="center"/>
        <w:rPr>
          <w:b/>
        </w:rPr>
      </w:pPr>
      <w:r w:rsidRPr="00E95026">
        <w:rPr>
          <w:b/>
          <w:bCs/>
        </w:rPr>
        <w:t xml:space="preserve">о проведении </w:t>
      </w:r>
      <w:r w:rsidR="00861DBD" w:rsidRPr="00E95026">
        <w:rPr>
          <w:b/>
          <w:color w:val="000000"/>
        </w:rPr>
        <w:t xml:space="preserve">открытого запроса предложений </w:t>
      </w:r>
      <w:bookmarkStart w:id="0" w:name="OLE_LINK1"/>
      <w:r w:rsidR="00827216" w:rsidRPr="00E95026">
        <w:rPr>
          <w:b/>
          <w:color w:val="000000"/>
        </w:rPr>
        <w:t>в электронной форме</w:t>
      </w:r>
      <w:r w:rsidR="00712E32" w:rsidRPr="00E95026">
        <w:rPr>
          <w:b/>
          <w:color w:val="000000"/>
        </w:rPr>
        <w:t xml:space="preserve"> </w:t>
      </w:r>
      <w:bookmarkEnd w:id="0"/>
      <w:r w:rsidR="00DE68D0" w:rsidRPr="00E95026">
        <w:rPr>
          <w:rFonts w:ascii="Times New Roman CYR" w:hAnsi="Times New Roman CYR" w:cs="Times New Roman CYR"/>
          <w:b/>
        </w:rPr>
        <w:t xml:space="preserve">№ </w:t>
      </w:r>
      <w:r w:rsidR="00232FCA" w:rsidRPr="00E95026">
        <w:rPr>
          <w:rFonts w:ascii="Times New Roman CYR" w:hAnsi="Times New Roman CYR" w:cs="Times New Roman CYR"/>
          <w:b/>
        </w:rPr>
        <w:t>06-</w:t>
      </w:r>
      <w:r w:rsidR="00CA41AD">
        <w:rPr>
          <w:rFonts w:ascii="Times New Roman CYR" w:hAnsi="Times New Roman CYR" w:cs="Times New Roman CYR"/>
          <w:b/>
        </w:rPr>
        <w:t>1</w:t>
      </w:r>
      <w:r w:rsidR="00A00EA4">
        <w:rPr>
          <w:rFonts w:ascii="Times New Roman CYR" w:hAnsi="Times New Roman CYR" w:cs="Times New Roman CYR"/>
          <w:b/>
        </w:rPr>
        <w:t>7</w:t>
      </w:r>
      <w:r w:rsidR="00232FCA" w:rsidRPr="00E95026">
        <w:rPr>
          <w:rFonts w:ascii="Times New Roman CYR" w:hAnsi="Times New Roman CYR" w:cs="Times New Roman CYR"/>
          <w:b/>
        </w:rPr>
        <w:t>/1</w:t>
      </w:r>
      <w:r w:rsidR="005F124B">
        <w:rPr>
          <w:rFonts w:ascii="Times New Roman CYR" w:hAnsi="Times New Roman CYR" w:cs="Times New Roman CYR"/>
          <w:b/>
        </w:rPr>
        <w:t>5</w:t>
      </w:r>
      <w:r w:rsidR="00966721">
        <w:rPr>
          <w:rFonts w:ascii="Times New Roman CYR" w:hAnsi="Times New Roman CYR" w:cs="Times New Roman CYR"/>
          <w:b/>
        </w:rPr>
        <w:t xml:space="preserve"> </w:t>
      </w:r>
      <w:r w:rsidR="00DE68D0" w:rsidRPr="005F124B">
        <w:rPr>
          <w:b/>
        </w:rPr>
        <w:t xml:space="preserve">на </w:t>
      </w:r>
      <w:r w:rsidR="00261C83" w:rsidRPr="005F124B">
        <w:rPr>
          <w:b/>
        </w:rPr>
        <w:t xml:space="preserve">право </w:t>
      </w:r>
      <w:r w:rsidR="00261C83" w:rsidRPr="00A00EA4">
        <w:rPr>
          <w:b/>
        </w:rPr>
        <w:t xml:space="preserve">заключения договора </w:t>
      </w:r>
      <w:r w:rsidR="00492856" w:rsidRPr="00A00EA4">
        <w:rPr>
          <w:b/>
        </w:rPr>
        <w:t xml:space="preserve">на </w:t>
      </w:r>
      <w:r w:rsidR="00A00EA4" w:rsidRPr="00A00EA4">
        <w:rPr>
          <w:b/>
        </w:rPr>
        <w:t>поставку мяса, птицы, рыбы для столовых АО «АТОМПРОЕКТ»</w:t>
      </w:r>
    </w:p>
    <w:p w:rsidR="0048154F" w:rsidRPr="00FC4A3C" w:rsidRDefault="0048154F" w:rsidP="00DE68D0">
      <w:pPr>
        <w:jc w:val="center"/>
        <w:rPr>
          <w:b/>
        </w:rPr>
      </w:pPr>
    </w:p>
    <w:p w:rsidR="00270D9A" w:rsidRPr="00CA41AD" w:rsidRDefault="0057701A" w:rsidP="00FD6435">
      <w:pPr>
        <w:pStyle w:val="1-3"/>
        <w:numPr>
          <w:ilvl w:val="0"/>
          <w:numId w:val="5"/>
        </w:numPr>
        <w:tabs>
          <w:tab w:val="clear" w:pos="900"/>
          <w:tab w:val="num" w:pos="993"/>
        </w:tabs>
        <w:spacing w:after="0" w:line="240" w:lineRule="auto"/>
        <w:ind w:left="0" w:firstLine="567"/>
        <w:rPr>
          <w:rFonts w:ascii="Times New Roman" w:hAnsi="Times New Roman"/>
          <w:sz w:val="22"/>
          <w:szCs w:val="22"/>
        </w:rPr>
      </w:pPr>
      <w:r w:rsidRPr="00CA41AD">
        <w:rPr>
          <w:rFonts w:ascii="Times New Roman" w:hAnsi="Times New Roman"/>
          <w:sz w:val="22"/>
          <w:szCs w:val="22"/>
        </w:rPr>
        <w:t>Заказчик</w:t>
      </w:r>
      <w:r w:rsidR="00FC4A3C" w:rsidRPr="00CA41AD">
        <w:rPr>
          <w:rFonts w:ascii="Times New Roman" w:hAnsi="Times New Roman"/>
          <w:sz w:val="22"/>
          <w:szCs w:val="22"/>
        </w:rPr>
        <w:t xml:space="preserve"> и организатор</w:t>
      </w:r>
      <w:r w:rsidRPr="00CA41AD">
        <w:rPr>
          <w:rFonts w:ascii="Times New Roman" w:hAnsi="Times New Roman"/>
          <w:sz w:val="22"/>
          <w:szCs w:val="22"/>
        </w:rPr>
        <w:t xml:space="preserve">: </w:t>
      </w:r>
      <w:r w:rsidR="00736D10" w:rsidRPr="00CA41AD">
        <w:rPr>
          <w:rFonts w:ascii="Times New Roman" w:hAnsi="Times New Roman"/>
          <w:sz w:val="22"/>
          <w:szCs w:val="22"/>
        </w:rPr>
        <w:t>АО «</w:t>
      </w:r>
      <w:r w:rsidR="000D3BDB" w:rsidRPr="00CA41AD">
        <w:rPr>
          <w:rFonts w:ascii="Times New Roman" w:hAnsi="Times New Roman"/>
          <w:sz w:val="22"/>
          <w:szCs w:val="22"/>
        </w:rPr>
        <w:t>АТОМПРОЕКТ</w:t>
      </w:r>
      <w:r w:rsidR="00736D10" w:rsidRPr="00CA41AD">
        <w:rPr>
          <w:rFonts w:ascii="Times New Roman" w:hAnsi="Times New Roman"/>
          <w:sz w:val="22"/>
          <w:szCs w:val="22"/>
        </w:rPr>
        <w:t>»</w:t>
      </w:r>
      <w:r w:rsidR="00E06C15">
        <w:rPr>
          <w:rFonts w:ascii="Times New Roman" w:hAnsi="Times New Roman"/>
          <w:sz w:val="22"/>
          <w:szCs w:val="22"/>
        </w:rPr>
        <w:t>,</w:t>
      </w:r>
    </w:p>
    <w:p w:rsidR="00270D9A" w:rsidRPr="00CA41AD" w:rsidRDefault="00270D9A" w:rsidP="00FC4A3C">
      <w:pPr>
        <w:pStyle w:val="1-3"/>
        <w:tabs>
          <w:tab w:val="num" w:pos="0"/>
        </w:tabs>
        <w:spacing w:after="0" w:line="240" w:lineRule="auto"/>
        <w:ind w:firstLine="567"/>
        <w:rPr>
          <w:rFonts w:ascii="Times New Roman" w:hAnsi="Times New Roman"/>
          <w:sz w:val="22"/>
          <w:szCs w:val="22"/>
        </w:rPr>
      </w:pPr>
      <w:r w:rsidRPr="00CA41AD">
        <w:rPr>
          <w:rFonts w:ascii="Times New Roman" w:hAnsi="Times New Roman"/>
          <w:sz w:val="22"/>
          <w:szCs w:val="22"/>
        </w:rPr>
        <w:t xml:space="preserve">Место нахождения: </w:t>
      </w:r>
      <w:r w:rsidR="00736D10" w:rsidRPr="00CA41AD">
        <w:rPr>
          <w:rFonts w:ascii="Times New Roman" w:hAnsi="Times New Roman"/>
          <w:sz w:val="22"/>
          <w:szCs w:val="22"/>
        </w:rPr>
        <w:t>197183, Санкт-Петербург, ул. Савушкина, д. 82</w:t>
      </w:r>
      <w:r w:rsidR="0057701A" w:rsidRPr="00CA41AD">
        <w:rPr>
          <w:rFonts w:ascii="Times New Roman" w:hAnsi="Times New Roman"/>
          <w:sz w:val="22"/>
          <w:szCs w:val="22"/>
        </w:rPr>
        <w:t xml:space="preserve"> </w:t>
      </w:r>
    </w:p>
    <w:p w:rsidR="00270D9A" w:rsidRPr="00CA41AD" w:rsidRDefault="00270D9A" w:rsidP="00FC4A3C">
      <w:pPr>
        <w:pStyle w:val="1-3"/>
        <w:tabs>
          <w:tab w:val="num" w:pos="0"/>
        </w:tabs>
        <w:spacing w:after="0" w:line="240" w:lineRule="auto"/>
        <w:ind w:firstLine="567"/>
        <w:rPr>
          <w:rFonts w:ascii="Times New Roman" w:hAnsi="Times New Roman"/>
          <w:sz w:val="22"/>
          <w:szCs w:val="22"/>
        </w:rPr>
      </w:pPr>
      <w:r w:rsidRPr="00CA41AD">
        <w:rPr>
          <w:rFonts w:ascii="Times New Roman" w:hAnsi="Times New Roman"/>
          <w:sz w:val="22"/>
          <w:szCs w:val="22"/>
        </w:rPr>
        <w:t>Почтовый адрес: 197183, Санкт-Петербург, ул. Савушкина, д. 82</w:t>
      </w:r>
    </w:p>
    <w:p w:rsidR="00270D9A" w:rsidRPr="00CA41AD" w:rsidRDefault="00270D9A" w:rsidP="00FC4A3C">
      <w:pPr>
        <w:pStyle w:val="1-3"/>
        <w:tabs>
          <w:tab w:val="num" w:pos="0"/>
        </w:tabs>
        <w:spacing w:after="0" w:line="240" w:lineRule="auto"/>
        <w:ind w:firstLine="567"/>
        <w:rPr>
          <w:rFonts w:ascii="Times New Roman" w:hAnsi="Times New Roman"/>
          <w:sz w:val="22"/>
          <w:szCs w:val="22"/>
        </w:rPr>
      </w:pPr>
      <w:r w:rsidRPr="00CA41AD">
        <w:rPr>
          <w:rFonts w:ascii="Times New Roman" w:hAnsi="Times New Roman"/>
          <w:sz w:val="22"/>
          <w:szCs w:val="22"/>
        </w:rPr>
        <w:t>Т</w:t>
      </w:r>
      <w:r w:rsidR="0057701A" w:rsidRPr="00CA41AD">
        <w:rPr>
          <w:rFonts w:ascii="Times New Roman" w:hAnsi="Times New Roman"/>
          <w:sz w:val="22"/>
          <w:szCs w:val="22"/>
        </w:rPr>
        <w:t xml:space="preserve">елефон: (812) </w:t>
      </w:r>
      <w:r w:rsidR="00EA5C22" w:rsidRPr="00CA41AD">
        <w:rPr>
          <w:rFonts w:ascii="Times New Roman" w:hAnsi="Times New Roman"/>
          <w:sz w:val="22"/>
          <w:szCs w:val="22"/>
        </w:rPr>
        <w:t>339-16-1</w:t>
      </w:r>
      <w:r w:rsidR="00FB7A65" w:rsidRPr="00CA41AD">
        <w:rPr>
          <w:rFonts w:ascii="Times New Roman" w:hAnsi="Times New Roman"/>
          <w:sz w:val="22"/>
          <w:szCs w:val="22"/>
        </w:rPr>
        <w:t>9</w:t>
      </w:r>
      <w:r w:rsidR="0057701A" w:rsidRPr="00CA41AD">
        <w:rPr>
          <w:rFonts w:ascii="Times New Roman" w:hAnsi="Times New Roman"/>
          <w:sz w:val="22"/>
          <w:szCs w:val="22"/>
        </w:rPr>
        <w:t xml:space="preserve">, факс: (812) </w:t>
      </w:r>
      <w:r w:rsidR="00EA5C22" w:rsidRPr="00CA41AD">
        <w:rPr>
          <w:rFonts w:ascii="Times New Roman" w:hAnsi="Times New Roman"/>
          <w:sz w:val="22"/>
          <w:szCs w:val="22"/>
        </w:rPr>
        <w:t>339-16-1</w:t>
      </w:r>
      <w:r w:rsidR="00FB7A65" w:rsidRPr="00CA41AD">
        <w:rPr>
          <w:rFonts w:ascii="Times New Roman" w:hAnsi="Times New Roman"/>
          <w:sz w:val="22"/>
          <w:szCs w:val="22"/>
        </w:rPr>
        <w:t>9</w:t>
      </w:r>
    </w:p>
    <w:p w:rsidR="00270D9A" w:rsidRPr="00CA41AD" w:rsidRDefault="00270D9A" w:rsidP="00FC4A3C">
      <w:pPr>
        <w:pStyle w:val="1-3"/>
        <w:tabs>
          <w:tab w:val="num" w:pos="0"/>
        </w:tabs>
        <w:spacing w:after="0" w:line="240" w:lineRule="auto"/>
        <w:ind w:firstLine="567"/>
        <w:rPr>
          <w:rFonts w:ascii="Times New Roman" w:hAnsi="Times New Roman"/>
          <w:sz w:val="22"/>
          <w:szCs w:val="22"/>
        </w:rPr>
      </w:pPr>
      <w:r w:rsidRPr="00CA41AD">
        <w:rPr>
          <w:rFonts w:ascii="Times New Roman" w:hAnsi="Times New Roman"/>
          <w:sz w:val="22"/>
          <w:szCs w:val="22"/>
          <w:lang w:val="en-US"/>
        </w:rPr>
        <w:t>E</w:t>
      </w:r>
      <w:r w:rsidR="0057701A" w:rsidRPr="00CA41AD">
        <w:rPr>
          <w:rFonts w:ascii="Times New Roman" w:hAnsi="Times New Roman"/>
          <w:sz w:val="22"/>
          <w:szCs w:val="22"/>
        </w:rPr>
        <w:t>-</w:t>
      </w:r>
      <w:r w:rsidR="0057701A" w:rsidRPr="00CA41AD">
        <w:rPr>
          <w:rFonts w:ascii="Times New Roman" w:hAnsi="Times New Roman"/>
          <w:sz w:val="22"/>
          <w:szCs w:val="22"/>
          <w:lang w:val="en-US"/>
        </w:rPr>
        <w:t>mail</w:t>
      </w:r>
      <w:r w:rsidR="0057701A" w:rsidRPr="00CA41AD">
        <w:rPr>
          <w:rFonts w:ascii="Times New Roman" w:hAnsi="Times New Roman"/>
          <w:sz w:val="22"/>
          <w:szCs w:val="22"/>
        </w:rPr>
        <w:t xml:space="preserve">: </w:t>
      </w:r>
      <w:hyperlink r:id="rId9" w:history="1">
        <w:r w:rsidR="000D3BDB" w:rsidRPr="00CA41AD">
          <w:rPr>
            <w:rStyle w:val="a8"/>
            <w:rFonts w:ascii="Times New Roman" w:hAnsi="Times New Roman"/>
            <w:sz w:val="22"/>
            <w:szCs w:val="22"/>
            <w:lang w:val="en-US"/>
          </w:rPr>
          <w:t>zakupki</w:t>
        </w:r>
        <w:r w:rsidR="000D3BDB" w:rsidRPr="00CA41AD">
          <w:rPr>
            <w:rStyle w:val="a8"/>
            <w:rFonts w:ascii="Times New Roman" w:hAnsi="Times New Roman"/>
            <w:sz w:val="22"/>
            <w:szCs w:val="22"/>
          </w:rPr>
          <w:t>@</w:t>
        </w:r>
        <w:r w:rsidR="000D3BDB" w:rsidRPr="00CA41AD">
          <w:rPr>
            <w:rStyle w:val="a8"/>
            <w:rFonts w:ascii="Times New Roman" w:hAnsi="Times New Roman"/>
            <w:sz w:val="22"/>
            <w:szCs w:val="22"/>
            <w:lang w:val="en-US"/>
          </w:rPr>
          <w:t>atomproekt</w:t>
        </w:r>
        <w:r w:rsidR="000D3BDB" w:rsidRPr="00CA41AD">
          <w:rPr>
            <w:rStyle w:val="a8"/>
            <w:rFonts w:ascii="Times New Roman" w:hAnsi="Times New Roman"/>
            <w:sz w:val="22"/>
            <w:szCs w:val="22"/>
          </w:rPr>
          <w:t>.</w:t>
        </w:r>
      </w:hyperlink>
      <w:r w:rsidR="000D3BDB" w:rsidRPr="00CA41AD">
        <w:rPr>
          <w:rStyle w:val="a8"/>
          <w:rFonts w:ascii="Times New Roman" w:hAnsi="Times New Roman"/>
          <w:sz w:val="22"/>
          <w:szCs w:val="22"/>
        </w:rPr>
        <w:t>com</w:t>
      </w:r>
    </w:p>
    <w:p w:rsidR="00FC4A3C" w:rsidRPr="00CA41AD" w:rsidRDefault="00FC4A3C" w:rsidP="00FC4A3C">
      <w:pPr>
        <w:ind w:firstLine="567"/>
        <w:jc w:val="both"/>
        <w:rPr>
          <w:sz w:val="22"/>
          <w:szCs w:val="22"/>
        </w:rPr>
      </w:pPr>
      <w:r w:rsidRPr="00CA41AD">
        <w:rPr>
          <w:b/>
          <w:i/>
          <w:sz w:val="22"/>
          <w:szCs w:val="22"/>
          <w:u w:val="single"/>
        </w:rPr>
        <w:t>Контактные лица по процедурным вопросам:</w:t>
      </w:r>
    </w:p>
    <w:p w:rsidR="00FC4A3C" w:rsidRPr="00CA41AD" w:rsidRDefault="00FC4A3C" w:rsidP="00FC4A3C">
      <w:pPr>
        <w:ind w:firstLine="567"/>
        <w:jc w:val="both"/>
        <w:rPr>
          <w:sz w:val="22"/>
          <w:szCs w:val="22"/>
        </w:rPr>
      </w:pPr>
      <w:r w:rsidRPr="00CA41AD">
        <w:rPr>
          <w:sz w:val="22"/>
          <w:szCs w:val="22"/>
        </w:rPr>
        <w:t xml:space="preserve">Ухлин Кирилл Александрович т. (812) 339-15-15 доб. 5278,  </w:t>
      </w:r>
      <w:hyperlink r:id="rId10" w:history="1">
        <w:r w:rsidRPr="00CA41AD">
          <w:rPr>
            <w:rFonts w:eastAsia="Calibri"/>
            <w:color w:val="0000FF"/>
            <w:sz w:val="22"/>
            <w:szCs w:val="22"/>
            <w:u w:val="single"/>
            <w:lang w:val="en-US" w:eastAsia="en-US"/>
          </w:rPr>
          <w:t>k</w:t>
        </w:r>
        <w:r w:rsidRPr="00CA41AD">
          <w:rPr>
            <w:rFonts w:eastAsia="Calibri"/>
            <w:color w:val="0000FF"/>
            <w:sz w:val="22"/>
            <w:szCs w:val="22"/>
            <w:u w:val="single"/>
            <w:lang w:eastAsia="en-US"/>
          </w:rPr>
          <w:t>.</w:t>
        </w:r>
        <w:r w:rsidRPr="00CA41AD">
          <w:rPr>
            <w:rFonts w:eastAsia="Calibri"/>
            <w:color w:val="0000FF"/>
            <w:sz w:val="22"/>
            <w:szCs w:val="22"/>
            <w:u w:val="single"/>
            <w:lang w:val="en-US" w:eastAsia="en-US"/>
          </w:rPr>
          <w:t>uhlin</w:t>
        </w:r>
        <w:r w:rsidRPr="00CA41AD">
          <w:rPr>
            <w:rFonts w:eastAsia="Calibri"/>
            <w:color w:val="0000FF"/>
            <w:sz w:val="22"/>
            <w:szCs w:val="22"/>
            <w:u w:val="single"/>
            <w:lang w:eastAsia="en-US"/>
          </w:rPr>
          <w:t>@</w:t>
        </w:r>
        <w:r w:rsidRPr="00CA41AD">
          <w:rPr>
            <w:bCs/>
            <w:iCs/>
            <w:color w:val="0000FF"/>
            <w:sz w:val="22"/>
            <w:szCs w:val="22"/>
            <w:u w:val="single"/>
            <w:lang w:val="en-US" w:eastAsia="en-US"/>
          </w:rPr>
          <w:t>atomproekt</w:t>
        </w:r>
        <w:r w:rsidRPr="00CA41AD">
          <w:rPr>
            <w:bCs/>
            <w:iCs/>
            <w:color w:val="0000FF"/>
            <w:sz w:val="22"/>
            <w:szCs w:val="22"/>
            <w:u w:val="single"/>
            <w:lang w:eastAsia="en-US"/>
          </w:rPr>
          <w:t>.</w:t>
        </w:r>
        <w:r w:rsidRPr="00CA41AD">
          <w:rPr>
            <w:bCs/>
            <w:iCs/>
            <w:color w:val="0000FF"/>
            <w:sz w:val="22"/>
            <w:szCs w:val="22"/>
            <w:u w:val="single"/>
            <w:lang w:val="en-US" w:eastAsia="en-US"/>
          </w:rPr>
          <w:t>com</w:t>
        </w:r>
      </w:hyperlink>
    </w:p>
    <w:p w:rsidR="00FC4A3C" w:rsidRPr="00CA41AD" w:rsidRDefault="00FC4A3C" w:rsidP="00FC4A3C">
      <w:pPr>
        <w:ind w:firstLine="567"/>
        <w:jc w:val="both"/>
        <w:rPr>
          <w:sz w:val="22"/>
          <w:szCs w:val="22"/>
        </w:rPr>
      </w:pPr>
      <w:r w:rsidRPr="00CA41AD">
        <w:rPr>
          <w:sz w:val="22"/>
          <w:szCs w:val="22"/>
        </w:rPr>
        <w:t xml:space="preserve">Антонова Анна Юрьевна т. (812) 430-03-18, </w:t>
      </w:r>
      <w:hyperlink r:id="rId11" w:history="1">
        <w:r w:rsidRPr="00CA41AD">
          <w:rPr>
            <w:rStyle w:val="a8"/>
            <w:sz w:val="22"/>
            <w:szCs w:val="22"/>
          </w:rPr>
          <w:t>zakupki@</w:t>
        </w:r>
        <w:r w:rsidRPr="00CA41AD">
          <w:rPr>
            <w:rStyle w:val="a8"/>
            <w:sz w:val="22"/>
            <w:szCs w:val="22"/>
            <w:lang w:val="en-US"/>
          </w:rPr>
          <w:t>atomproekt</w:t>
        </w:r>
        <w:r w:rsidRPr="00CA41AD">
          <w:rPr>
            <w:rStyle w:val="a8"/>
            <w:sz w:val="22"/>
            <w:szCs w:val="22"/>
          </w:rPr>
          <w:t>.</w:t>
        </w:r>
        <w:r w:rsidRPr="00CA41AD">
          <w:rPr>
            <w:rStyle w:val="a8"/>
            <w:sz w:val="22"/>
            <w:szCs w:val="22"/>
            <w:lang w:val="en-US"/>
          </w:rPr>
          <w:t>com</w:t>
        </w:r>
      </w:hyperlink>
    </w:p>
    <w:p w:rsidR="00FC4A3C" w:rsidRPr="00CA41AD" w:rsidRDefault="00FC4A3C" w:rsidP="00FC4A3C">
      <w:pPr>
        <w:tabs>
          <w:tab w:val="left" w:pos="1134"/>
          <w:tab w:val="left" w:pos="1276"/>
        </w:tabs>
        <w:suppressAutoHyphens/>
        <w:ind w:firstLine="567"/>
        <w:contextualSpacing/>
        <w:jc w:val="both"/>
        <w:rPr>
          <w:b/>
          <w:i/>
          <w:sz w:val="22"/>
          <w:szCs w:val="22"/>
          <w:u w:val="single"/>
        </w:rPr>
      </w:pPr>
      <w:r w:rsidRPr="00CA41AD">
        <w:rPr>
          <w:b/>
          <w:i/>
          <w:sz w:val="22"/>
          <w:szCs w:val="22"/>
          <w:u w:val="single"/>
        </w:rPr>
        <w:t>Контактные лица по технической части:</w:t>
      </w:r>
    </w:p>
    <w:p w:rsidR="00CA41AD" w:rsidRPr="00CA41AD" w:rsidRDefault="00E06C15" w:rsidP="005F124B">
      <w:pPr>
        <w:suppressLineNumbers/>
        <w:suppressAutoHyphens/>
        <w:ind w:firstLine="567"/>
        <w:jc w:val="both"/>
        <w:rPr>
          <w:rStyle w:val="a8"/>
          <w:sz w:val="22"/>
          <w:szCs w:val="22"/>
        </w:rPr>
      </w:pPr>
      <w:proofErr w:type="spellStart"/>
      <w:r w:rsidRPr="00E66D9F">
        <w:rPr>
          <w:sz w:val="22"/>
          <w:szCs w:val="22"/>
        </w:rPr>
        <w:t>Талятов</w:t>
      </w:r>
      <w:proofErr w:type="spellEnd"/>
      <w:r w:rsidRPr="00E66D9F">
        <w:rPr>
          <w:sz w:val="22"/>
          <w:szCs w:val="22"/>
        </w:rPr>
        <w:t xml:space="preserve"> Анатолий </w:t>
      </w:r>
      <w:proofErr w:type="spellStart"/>
      <w:r w:rsidRPr="00E66D9F">
        <w:rPr>
          <w:sz w:val="22"/>
          <w:szCs w:val="22"/>
        </w:rPr>
        <w:t>Ибрагимович</w:t>
      </w:r>
      <w:proofErr w:type="spellEnd"/>
      <w:r w:rsidRPr="00E66D9F">
        <w:rPr>
          <w:sz w:val="22"/>
          <w:szCs w:val="22"/>
        </w:rPr>
        <w:t xml:space="preserve"> т. (812) 430-72-79, </w:t>
      </w:r>
      <w:hyperlink r:id="rId12" w:history="1">
        <w:r w:rsidRPr="00E66D9F">
          <w:rPr>
            <w:rStyle w:val="a8"/>
            <w:sz w:val="22"/>
            <w:szCs w:val="22"/>
            <w:lang w:val="en-US"/>
          </w:rPr>
          <w:t>aitalyatov</w:t>
        </w:r>
        <w:r w:rsidRPr="00E66D9F">
          <w:rPr>
            <w:rStyle w:val="a8"/>
            <w:sz w:val="22"/>
            <w:szCs w:val="22"/>
          </w:rPr>
          <w:t>@</w:t>
        </w:r>
        <w:r w:rsidRPr="00E66D9F">
          <w:rPr>
            <w:rStyle w:val="a8"/>
            <w:sz w:val="22"/>
            <w:szCs w:val="22"/>
            <w:lang w:val="en-US"/>
          </w:rPr>
          <w:t>atomproekt</w:t>
        </w:r>
        <w:r w:rsidRPr="00E66D9F">
          <w:rPr>
            <w:rStyle w:val="a8"/>
            <w:sz w:val="22"/>
            <w:szCs w:val="22"/>
          </w:rPr>
          <w:t>.</w:t>
        </w:r>
        <w:r w:rsidRPr="00E66D9F">
          <w:rPr>
            <w:rStyle w:val="a8"/>
            <w:sz w:val="22"/>
            <w:szCs w:val="22"/>
            <w:lang w:val="en-US"/>
          </w:rPr>
          <w:t>com</w:t>
        </w:r>
      </w:hyperlink>
    </w:p>
    <w:p w:rsidR="0057701A" w:rsidRPr="00A00EA4" w:rsidRDefault="00270D9A" w:rsidP="00FD6435">
      <w:pPr>
        <w:pStyle w:val="1-3"/>
        <w:numPr>
          <w:ilvl w:val="0"/>
          <w:numId w:val="5"/>
        </w:numPr>
        <w:tabs>
          <w:tab w:val="clear" w:pos="900"/>
          <w:tab w:val="num" w:pos="993"/>
        </w:tabs>
        <w:spacing w:after="0" w:line="240" w:lineRule="auto"/>
        <w:ind w:left="0" w:firstLine="567"/>
        <w:rPr>
          <w:rFonts w:ascii="Times New Roman" w:hAnsi="Times New Roman"/>
          <w:sz w:val="22"/>
          <w:szCs w:val="22"/>
        </w:rPr>
      </w:pPr>
      <w:r w:rsidRPr="00A00EA4">
        <w:rPr>
          <w:rFonts w:ascii="Times New Roman" w:hAnsi="Times New Roman"/>
          <w:sz w:val="22"/>
          <w:szCs w:val="22"/>
        </w:rPr>
        <w:t xml:space="preserve">Предмет договора: </w:t>
      </w:r>
      <w:r w:rsidR="00A00EA4" w:rsidRPr="00A00EA4">
        <w:rPr>
          <w:rFonts w:ascii="Times New Roman" w:hAnsi="Times New Roman"/>
          <w:b/>
          <w:sz w:val="22"/>
          <w:szCs w:val="22"/>
        </w:rPr>
        <w:t>Поставка мяса, птицы, рыбы для столовых АО «АТОМПРОЕКТ»</w:t>
      </w:r>
      <w:r w:rsidR="00492856" w:rsidRPr="00A00EA4">
        <w:rPr>
          <w:rFonts w:ascii="Times New Roman" w:hAnsi="Times New Roman"/>
          <w:b/>
          <w:sz w:val="22"/>
          <w:szCs w:val="22"/>
        </w:rPr>
        <w:t>.</w:t>
      </w:r>
    </w:p>
    <w:p w:rsidR="00270D9A" w:rsidRPr="00A00EA4" w:rsidRDefault="00270D9A" w:rsidP="00FC4A3C">
      <w:pPr>
        <w:pStyle w:val="1-3"/>
        <w:tabs>
          <w:tab w:val="num" w:pos="0"/>
        </w:tabs>
        <w:spacing w:after="0" w:line="240" w:lineRule="auto"/>
        <w:ind w:firstLine="567"/>
        <w:rPr>
          <w:rFonts w:ascii="Times New Roman" w:hAnsi="Times New Roman"/>
          <w:sz w:val="22"/>
          <w:szCs w:val="22"/>
        </w:rPr>
      </w:pPr>
      <w:r w:rsidRPr="00A00EA4">
        <w:rPr>
          <w:rFonts w:ascii="Times New Roman" w:hAnsi="Times New Roman"/>
          <w:sz w:val="22"/>
          <w:szCs w:val="22"/>
        </w:rPr>
        <w:t xml:space="preserve">Состав и объем </w:t>
      </w:r>
      <w:r w:rsidR="00A00EA4" w:rsidRPr="00A00EA4">
        <w:rPr>
          <w:rFonts w:ascii="Times New Roman" w:hAnsi="Times New Roman"/>
          <w:sz w:val="22"/>
          <w:szCs w:val="22"/>
        </w:rPr>
        <w:t>товара</w:t>
      </w:r>
      <w:r w:rsidRPr="00A00EA4">
        <w:rPr>
          <w:rFonts w:ascii="Times New Roman" w:hAnsi="Times New Roman"/>
          <w:sz w:val="22"/>
          <w:szCs w:val="22"/>
        </w:rPr>
        <w:t xml:space="preserve">: все необходимые сведения приведены в </w:t>
      </w:r>
      <w:r w:rsidR="00FC4A3C" w:rsidRPr="00A00EA4">
        <w:rPr>
          <w:rFonts w:ascii="Times New Roman" w:hAnsi="Times New Roman"/>
          <w:sz w:val="22"/>
          <w:szCs w:val="22"/>
        </w:rPr>
        <w:t>д</w:t>
      </w:r>
      <w:r w:rsidRPr="00A00EA4">
        <w:rPr>
          <w:rFonts w:ascii="Times New Roman" w:hAnsi="Times New Roman"/>
          <w:sz w:val="22"/>
          <w:szCs w:val="22"/>
        </w:rPr>
        <w:t>окументации</w:t>
      </w:r>
      <w:r w:rsidR="00FC4A3C" w:rsidRPr="00A00EA4">
        <w:rPr>
          <w:rFonts w:ascii="Times New Roman" w:hAnsi="Times New Roman"/>
          <w:sz w:val="22"/>
          <w:szCs w:val="22"/>
        </w:rPr>
        <w:t xml:space="preserve"> по настоящему запросу предложений</w:t>
      </w:r>
      <w:r w:rsidR="009022D4" w:rsidRPr="00A00EA4">
        <w:rPr>
          <w:rFonts w:ascii="Times New Roman" w:hAnsi="Times New Roman"/>
          <w:sz w:val="22"/>
          <w:szCs w:val="22"/>
        </w:rPr>
        <w:t xml:space="preserve"> (далее - Документации)</w:t>
      </w:r>
      <w:r w:rsidRPr="00A00EA4">
        <w:rPr>
          <w:rFonts w:ascii="Times New Roman" w:hAnsi="Times New Roman"/>
          <w:sz w:val="22"/>
          <w:szCs w:val="22"/>
        </w:rPr>
        <w:t>.</w:t>
      </w:r>
    </w:p>
    <w:p w:rsidR="00270D9A" w:rsidRPr="00A00EA4" w:rsidRDefault="00270D9A" w:rsidP="00FC4A3C">
      <w:pPr>
        <w:pStyle w:val="1-3"/>
        <w:tabs>
          <w:tab w:val="num" w:pos="0"/>
          <w:tab w:val="left" w:pos="142"/>
        </w:tabs>
        <w:spacing w:after="0" w:line="240" w:lineRule="auto"/>
        <w:ind w:firstLine="567"/>
        <w:rPr>
          <w:rFonts w:ascii="Times New Roman" w:hAnsi="Times New Roman"/>
          <w:sz w:val="22"/>
          <w:szCs w:val="22"/>
        </w:rPr>
      </w:pPr>
      <w:r w:rsidRPr="00A00EA4">
        <w:rPr>
          <w:rFonts w:ascii="Times New Roman" w:hAnsi="Times New Roman"/>
          <w:sz w:val="22"/>
          <w:szCs w:val="22"/>
        </w:rPr>
        <w:t>Срок</w:t>
      </w:r>
      <w:r w:rsidR="00C93633" w:rsidRPr="00A00EA4">
        <w:rPr>
          <w:rFonts w:ascii="Times New Roman" w:hAnsi="Times New Roman"/>
          <w:sz w:val="22"/>
          <w:szCs w:val="22"/>
        </w:rPr>
        <w:t xml:space="preserve"> </w:t>
      </w:r>
      <w:r w:rsidR="00A00EA4" w:rsidRPr="00A00EA4">
        <w:rPr>
          <w:rFonts w:ascii="Times New Roman" w:hAnsi="Times New Roman"/>
          <w:sz w:val="22"/>
          <w:szCs w:val="22"/>
        </w:rPr>
        <w:t>поставки товара</w:t>
      </w:r>
      <w:r w:rsidRPr="00A00EA4">
        <w:rPr>
          <w:rFonts w:ascii="Times New Roman" w:hAnsi="Times New Roman"/>
          <w:sz w:val="22"/>
          <w:szCs w:val="22"/>
        </w:rPr>
        <w:t xml:space="preserve">: </w:t>
      </w:r>
      <w:r w:rsidR="00A00EA4" w:rsidRPr="00A00EA4">
        <w:rPr>
          <w:rFonts w:ascii="Times New Roman" w:hAnsi="Times New Roman"/>
          <w:sz w:val="22"/>
          <w:szCs w:val="22"/>
        </w:rPr>
        <w:t>В течение 2 рабочих дней с даты получения заказа от Заказчика, если иной срок не указан в заказе.</w:t>
      </w:r>
    </w:p>
    <w:p w:rsidR="00270D9A" w:rsidRPr="00A00EA4" w:rsidRDefault="00270D9A" w:rsidP="00FD6435">
      <w:pPr>
        <w:pStyle w:val="1-3"/>
        <w:numPr>
          <w:ilvl w:val="0"/>
          <w:numId w:val="5"/>
        </w:numPr>
        <w:tabs>
          <w:tab w:val="clear" w:pos="900"/>
          <w:tab w:val="num" w:pos="993"/>
        </w:tabs>
        <w:spacing w:after="0" w:line="240" w:lineRule="auto"/>
        <w:ind w:left="0" w:firstLine="567"/>
        <w:rPr>
          <w:rFonts w:ascii="Times New Roman" w:hAnsi="Times New Roman"/>
          <w:sz w:val="22"/>
          <w:szCs w:val="22"/>
        </w:rPr>
      </w:pPr>
      <w:r w:rsidRPr="00A00EA4">
        <w:rPr>
          <w:rFonts w:ascii="Times New Roman" w:hAnsi="Times New Roman"/>
          <w:sz w:val="22"/>
          <w:szCs w:val="22"/>
        </w:rPr>
        <w:t>Место</w:t>
      </w:r>
      <w:r w:rsidR="00C93633" w:rsidRPr="00A00EA4">
        <w:rPr>
          <w:rFonts w:ascii="Times New Roman" w:hAnsi="Times New Roman"/>
          <w:sz w:val="22"/>
          <w:szCs w:val="22"/>
        </w:rPr>
        <w:t xml:space="preserve"> </w:t>
      </w:r>
      <w:r w:rsidR="00A00EA4" w:rsidRPr="00A00EA4">
        <w:rPr>
          <w:rFonts w:ascii="Times New Roman" w:hAnsi="Times New Roman"/>
          <w:sz w:val="22"/>
          <w:szCs w:val="22"/>
        </w:rPr>
        <w:t>поставки товара</w:t>
      </w:r>
      <w:r w:rsidRPr="00A00EA4">
        <w:rPr>
          <w:rFonts w:ascii="Times New Roman" w:hAnsi="Times New Roman"/>
          <w:sz w:val="22"/>
          <w:szCs w:val="22"/>
        </w:rPr>
        <w:t xml:space="preserve">: </w:t>
      </w:r>
      <w:r w:rsidR="00A00EA4" w:rsidRPr="00A00EA4">
        <w:rPr>
          <w:rFonts w:ascii="Times New Roman" w:hAnsi="Times New Roman"/>
          <w:sz w:val="22"/>
          <w:szCs w:val="22"/>
        </w:rPr>
        <w:t>Санкт-Петербург, ул. Савушкина, д. 82 и ул. 2-я Советская д. 9/2а, АО «АТОМПРОЕКТ».</w:t>
      </w:r>
    </w:p>
    <w:p w:rsidR="00270D9A" w:rsidRPr="00A00EA4" w:rsidRDefault="00270D9A" w:rsidP="00FD6435">
      <w:pPr>
        <w:pStyle w:val="1-3"/>
        <w:numPr>
          <w:ilvl w:val="0"/>
          <w:numId w:val="5"/>
        </w:numPr>
        <w:tabs>
          <w:tab w:val="clear" w:pos="900"/>
          <w:tab w:val="num" w:pos="993"/>
        </w:tabs>
        <w:spacing w:after="0" w:line="240" w:lineRule="auto"/>
        <w:ind w:left="0" w:firstLine="567"/>
        <w:rPr>
          <w:rFonts w:ascii="Times New Roman" w:hAnsi="Times New Roman"/>
          <w:sz w:val="22"/>
          <w:szCs w:val="22"/>
        </w:rPr>
      </w:pPr>
      <w:r w:rsidRPr="00A00EA4">
        <w:rPr>
          <w:rFonts w:ascii="Times New Roman" w:hAnsi="Times New Roman"/>
          <w:sz w:val="22"/>
          <w:szCs w:val="22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270D9A" w:rsidRPr="00CA41AD" w:rsidRDefault="00270D9A" w:rsidP="00FD6435">
      <w:pPr>
        <w:ind w:firstLine="567"/>
        <w:contextualSpacing/>
        <w:jc w:val="both"/>
        <w:rPr>
          <w:sz w:val="22"/>
          <w:szCs w:val="22"/>
        </w:rPr>
      </w:pPr>
      <w:r w:rsidRPr="00CA41AD">
        <w:rPr>
          <w:sz w:val="22"/>
          <w:szCs w:val="22"/>
        </w:rPr>
        <w:t>Запрос предложений проводится на электронной торговой площадке</w:t>
      </w:r>
      <w:r w:rsidR="00D47922" w:rsidRPr="00CA41AD">
        <w:rPr>
          <w:sz w:val="22"/>
          <w:szCs w:val="22"/>
        </w:rPr>
        <w:t xml:space="preserve"> </w:t>
      </w:r>
      <w:r w:rsidR="00A00EA4" w:rsidRPr="005325BF">
        <w:rPr>
          <w:sz w:val="22"/>
          <w:szCs w:val="22"/>
        </w:rPr>
        <w:t xml:space="preserve">площадку  </w:t>
      </w:r>
      <w:r w:rsidR="00A00EA4" w:rsidRPr="00E66D9F">
        <w:rPr>
          <w:sz w:val="22"/>
          <w:szCs w:val="22"/>
        </w:rPr>
        <w:t>ООО «Аукционный Конкурсный Дом» (</w:t>
      </w:r>
      <w:hyperlink r:id="rId13" w:history="1">
        <w:r w:rsidR="00A00EA4" w:rsidRPr="00E66D9F">
          <w:rPr>
            <w:rStyle w:val="a8"/>
            <w:sz w:val="22"/>
            <w:szCs w:val="22"/>
          </w:rPr>
          <w:t>http://www.a-k-d.ru</w:t>
        </w:r>
      </w:hyperlink>
      <w:r w:rsidR="00A00EA4" w:rsidRPr="00A00EA4">
        <w:rPr>
          <w:rStyle w:val="a8"/>
          <w:color w:val="auto"/>
          <w:sz w:val="22"/>
          <w:szCs w:val="22"/>
          <w:u w:val="none"/>
        </w:rPr>
        <w:t>)</w:t>
      </w:r>
      <w:r w:rsidR="00397103" w:rsidRPr="00CA41AD">
        <w:rPr>
          <w:sz w:val="22"/>
          <w:szCs w:val="22"/>
        </w:rPr>
        <w:t xml:space="preserve"> </w:t>
      </w:r>
      <w:r w:rsidRPr="00CA41AD">
        <w:rPr>
          <w:sz w:val="22"/>
          <w:szCs w:val="22"/>
        </w:rPr>
        <w:t xml:space="preserve">в порядке, установленном регламентом данной электронной торговой площадки в соответствии с условиями и требованиями </w:t>
      </w:r>
      <w:r w:rsidR="00FC3EEA" w:rsidRPr="00CA41AD">
        <w:rPr>
          <w:sz w:val="22"/>
          <w:szCs w:val="22"/>
        </w:rPr>
        <w:t>Д</w:t>
      </w:r>
      <w:r w:rsidRPr="00CA41AD">
        <w:rPr>
          <w:sz w:val="22"/>
          <w:szCs w:val="22"/>
        </w:rPr>
        <w:t>окументации.</w:t>
      </w:r>
    </w:p>
    <w:p w:rsidR="00270D9A" w:rsidRPr="00CA41AD" w:rsidRDefault="00270D9A" w:rsidP="00FD6435">
      <w:pPr>
        <w:ind w:firstLine="567"/>
        <w:contextualSpacing/>
        <w:jc w:val="both"/>
        <w:rPr>
          <w:sz w:val="22"/>
          <w:szCs w:val="22"/>
        </w:rPr>
      </w:pPr>
      <w:r w:rsidRPr="00CA41AD">
        <w:rPr>
          <w:sz w:val="22"/>
          <w:szCs w:val="22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270D9A" w:rsidRPr="00FC4A3C" w:rsidRDefault="00270D9A" w:rsidP="00FD6435">
      <w:pPr>
        <w:ind w:firstLine="567"/>
        <w:contextualSpacing/>
        <w:jc w:val="both"/>
        <w:rPr>
          <w:sz w:val="22"/>
          <w:szCs w:val="22"/>
        </w:rPr>
      </w:pPr>
      <w:r w:rsidRPr="00CA41AD">
        <w:rPr>
          <w:sz w:val="22"/>
          <w:szCs w:val="22"/>
        </w:rPr>
        <w:t xml:space="preserve"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</w:t>
      </w:r>
      <w:r w:rsidR="00FC3EEA" w:rsidRPr="00CA41AD">
        <w:rPr>
          <w:sz w:val="22"/>
          <w:szCs w:val="22"/>
        </w:rPr>
        <w:t>Д</w:t>
      </w:r>
      <w:r w:rsidRPr="00CA41AD">
        <w:rPr>
          <w:sz w:val="22"/>
          <w:szCs w:val="22"/>
        </w:rPr>
        <w:t>окументации</w:t>
      </w:r>
      <w:r w:rsidR="00FC3EEA" w:rsidRPr="00FC4A3C">
        <w:rPr>
          <w:sz w:val="22"/>
          <w:szCs w:val="22"/>
        </w:rPr>
        <w:t>.</w:t>
      </w:r>
    </w:p>
    <w:p w:rsidR="00FC3EEA" w:rsidRPr="00FC4A3C" w:rsidRDefault="00FC3EEA" w:rsidP="00FD6435">
      <w:pPr>
        <w:pStyle w:val="1-3"/>
        <w:numPr>
          <w:ilvl w:val="0"/>
          <w:numId w:val="5"/>
        </w:numPr>
        <w:tabs>
          <w:tab w:val="clear" w:pos="900"/>
          <w:tab w:val="num" w:pos="993"/>
        </w:tabs>
        <w:spacing w:after="0" w:line="240" w:lineRule="auto"/>
        <w:ind w:left="0" w:firstLine="567"/>
        <w:rPr>
          <w:sz w:val="22"/>
          <w:szCs w:val="22"/>
        </w:rPr>
      </w:pPr>
      <w:r w:rsidRPr="00FC4A3C">
        <w:rPr>
          <w:rFonts w:ascii="Times New Roman" w:hAnsi="Times New Roman"/>
          <w:sz w:val="22"/>
          <w:szCs w:val="22"/>
        </w:rPr>
        <w:t>Начальная</w:t>
      </w:r>
      <w:r w:rsidRPr="00FC4A3C">
        <w:rPr>
          <w:sz w:val="22"/>
          <w:szCs w:val="22"/>
        </w:rPr>
        <w:t xml:space="preserve"> (максимальная) цена </w:t>
      </w:r>
      <w:r w:rsidR="005F124B">
        <w:rPr>
          <w:sz w:val="22"/>
          <w:szCs w:val="22"/>
        </w:rPr>
        <w:t>договора</w:t>
      </w:r>
      <w:r w:rsidR="002B28C8" w:rsidRPr="00FC4A3C">
        <w:rPr>
          <w:sz w:val="22"/>
          <w:szCs w:val="22"/>
        </w:rPr>
        <w:t>:</w:t>
      </w:r>
      <w:r w:rsidR="005C5341" w:rsidRPr="00FC4A3C">
        <w:rPr>
          <w:sz w:val="22"/>
          <w:szCs w:val="22"/>
        </w:rPr>
        <w:t xml:space="preserve"> </w:t>
      </w:r>
    </w:p>
    <w:tbl>
      <w:tblPr>
        <w:tblW w:w="5040" w:type="dxa"/>
        <w:jc w:val="center"/>
        <w:tblInd w:w="2246" w:type="dxa"/>
        <w:tblLayout w:type="fixed"/>
        <w:tblCellMar>
          <w:left w:w="72" w:type="dxa"/>
          <w:right w:w="72" w:type="dxa"/>
        </w:tblCellMar>
        <w:tblLook w:val="0000" w:firstRow="0" w:lastRow="0" w:firstColumn="0" w:lastColumn="0" w:noHBand="0" w:noVBand="0"/>
      </w:tblPr>
      <w:tblGrid>
        <w:gridCol w:w="2645"/>
        <w:gridCol w:w="2395"/>
      </w:tblGrid>
      <w:tr w:rsidR="003E7EBE" w:rsidRPr="00D12FB6" w:rsidTr="005D3B6D">
        <w:trPr>
          <w:trHeight w:val="112"/>
          <w:jc w:val="center"/>
        </w:trPr>
        <w:tc>
          <w:tcPr>
            <w:tcW w:w="264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3E7EBE" w:rsidRPr="00D12FB6" w:rsidRDefault="003E7EBE" w:rsidP="00C21D3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D12FB6">
              <w:rPr>
                <w:b/>
                <w:sz w:val="22"/>
                <w:szCs w:val="22"/>
              </w:rPr>
              <w:t>С учетом НДС, руб.</w:t>
            </w:r>
          </w:p>
        </w:tc>
        <w:tc>
          <w:tcPr>
            <w:tcW w:w="2395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3E7EBE" w:rsidRPr="00E66D9F" w:rsidRDefault="003E7EBE" w:rsidP="00ED7D40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2"/>
                <w:szCs w:val="22"/>
              </w:rPr>
            </w:pPr>
            <w:r w:rsidRPr="00E66D9F">
              <w:rPr>
                <w:b/>
                <w:sz w:val="22"/>
                <w:szCs w:val="22"/>
              </w:rPr>
              <w:t>5 694 107,30</w:t>
            </w:r>
          </w:p>
        </w:tc>
      </w:tr>
      <w:tr w:rsidR="003E7EBE" w:rsidRPr="00D12FB6" w:rsidTr="005D3B6D">
        <w:trPr>
          <w:trHeight w:val="138"/>
          <w:jc w:val="center"/>
        </w:trPr>
        <w:tc>
          <w:tcPr>
            <w:tcW w:w="264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3E7EBE" w:rsidRPr="00D12FB6" w:rsidRDefault="003E7EBE" w:rsidP="00C21D30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2"/>
                <w:szCs w:val="22"/>
                <w:highlight w:val="yellow"/>
              </w:rPr>
            </w:pPr>
            <w:r w:rsidRPr="00D12FB6">
              <w:rPr>
                <w:sz w:val="22"/>
                <w:szCs w:val="22"/>
              </w:rPr>
              <w:t>Без НДС, руб.</w:t>
            </w:r>
          </w:p>
        </w:tc>
        <w:tc>
          <w:tcPr>
            <w:tcW w:w="2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3E7EBE" w:rsidRPr="00E66D9F" w:rsidRDefault="003E7EBE" w:rsidP="00ED7D4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  <w:highlight w:val="yellow"/>
              </w:rPr>
            </w:pPr>
            <w:r>
              <w:rPr>
                <w:sz w:val="22"/>
                <w:szCs w:val="22"/>
              </w:rPr>
              <w:t>5 128 446,69</w:t>
            </w:r>
          </w:p>
        </w:tc>
      </w:tr>
      <w:tr w:rsidR="003E7EBE" w:rsidRPr="00D12FB6" w:rsidTr="005D3B6D">
        <w:trPr>
          <w:trHeight w:val="150"/>
          <w:jc w:val="center"/>
        </w:trPr>
        <w:tc>
          <w:tcPr>
            <w:tcW w:w="264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3E7EBE" w:rsidRPr="00D12FB6" w:rsidRDefault="003E7EBE" w:rsidP="00C21D30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2"/>
                <w:szCs w:val="22"/>
                <w:highlight w:val="yellow"/>
              </w:rPr>
            </w:pPr>
            <w:r w:rsidRPr="00D12FB6">
              <w:rPr>
                <w:sz w:val="22"/>
                <w:szCs w:val="22"/>
              </w:rPr>
              <w:t>Сумма НДС, руб.</w:t>
            </w:r>
          </w:p>
        </w:tc>
        <w:tc>
          <w:tcPr>
            <w:tcW w:w="2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3E7EBE" w:rsidRPr="00E66D9F" w:rsidRDefault="003E7EBE" w:rsidP="00ED7D4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  <w:highlight w:val="yellow"/>
              </w:rPr>
            </w:pPr>
            <w:r w:rsidRPr="005D304C">
              <w:rPr>
                <w:sz w:val="22"/>
                <w:szCs w:val="22"/>
              </w:rPr>
              <w:t>565</w:t>
            </w:r>
            <w:r>
              <w:rPr>
                <w:sz w:val="22"/>
                <w:szCs w:val="22"/>
              </w:rPr>
              <w:t xml:space="preserve"> </w:t>
            </w:r>
            <w:r w:rsidRPr="005D304C">
              <w:rPr>
                <w:sz w:val="22"/>
                <w:szCs w:val="22"/>
              </w:rPr>
              <w:t>660,61</w:t>
            </w:r>
          </w:p>
        </w:tc>
      </w:tr>
    </w:tbl>
    <w:p w:rsidR="009C33EA" w:rsidRPr="005325BF" w:rsidRDefault="00A00EA4" w:rsidP="00FD6435">
      <w:pPr>
        <w:pStyle w:val="1-3"/>
        <w:tabs>
          <w:tab w:val="left" w:pos="0"/>
        </w:tabs>
        <w:spacing w:after="0" w:line="240" w:lineRule="auto"/>
        <w:ind w:firstLine="567"/>
        <w:rPr>
          <w:rFonts w:ascii="Times New Roman" w:hAnsi="Times New Roman"/>
          <w:sz w:val="22"/>
          <w:szCs w:val="22"/>
        </w:rPr>
      </w:pPr>
      <w:r w:rsidRPr="00E66D9F">
        <w:rPr>
          <w:rFonts w:ascii="Times New Roman" w:hAnsi="Times New Roman"/>
          <w:sz w:val="22"/>
          <w:szCs w:val="22"/>
        </w:rPr>
        <w:t>В стоимость товара входит стоимость доставки, упаковки, маркировки и погрузо-разгрузочных работ, а также расходы на уплату таможенных пошлин, налогов, сборов и других обязательных платежей, связанных с исполнением поставщиком обязательств по договору.</w:t>
      </w:r>
    </w:p>
    <w:p w:rsidR="0007540C" w:rsidRPr="005325BF" w:rsidRDefault="0007540C" w:rsidP="00FD6435">
      <w:pPr>
        <w:tabs>
          <w:tab w:val="left" w:pos="1134"/>
        </w:tabs>
        <w:ind w:firstLine="567"/>
        <w:jc w:val="both"/>
        <w:rPr>
          <w:sz w:val="22"/>
          <w:szCs w:val="22"/>
        </w:rPr>
      </w:pPr>
      <w:r w:rsidRPr="005325BF">
        <w:rPr>
          <w:sz w:val="22"/>
          <w:szCs w:val="22"/>
        </w:rPr>
        <w:t>В случае если Участник не является плательщиком НДС, указанная в Заявке на участие в запросе предложений цена договора, не должна превышать начальную (максимальную) цену договора без учета НДС.</w:t>
      </w:r>
    </w:p>
    <w:p w:rsidR="00FC3EEA" w:rsidRPr="005325BF" w:rsidRDefault="00FC3EEA" w:rsidP="00FD6435">
      <w:pPr>
        <w:pStyle w:val="1-3"/>
        <w:numPr>
          <w:ilvl w:val="0"/>
          <w:numId w:val="5"/>
        </w:numPr>
        <w:tabs>
          <w:tab w:val="clear" w:pos="900"/>
          <w:tab w:val="num" w:pos="993"/>
        </w:tabs>
        <w:spacing w:after="0" w:line="240" w:lineRule="auto"/>
        <w:ind w:left="0" w:firstLine="567"/>
        <w:rPr>
          <w:rFonts w:ascii="Times New Roman" w:hAnsi="Times New Roman"/>
          <w:sz w:val="22"/>
          <w:szCs w:val="22"/>
        </w:rPr>
      </w:pPr>
      <w:r w:rsidRPr="005325BF">
        <w:rPr>
          <w:rFonts w:ascii="Times New Roman" w:hAnsi="Times New Roman"/>
          <w:sz w:val="22"/>
          <w:szCs w:val="22"/>
        </w:rPr>
        <w:t xml:space="preserve">Срок, место и порядок предоставления Документации: </w:t>
      </w:r>
    </w:p>
    <w:p w:rsidR="00FC3EEA" w:rsidRPr="005325BF" w:rsidRDefault="00FC3EEA" w:rsidP="00EF2F3F">
      <w:pPr>
        <w:pStyle w:val="1-3"/>
        <w:spacing w:after="0" w:line="240" w:lineRule="auto"/>
        <w:ind w:firstLine="567"/>
        <w:rPr>
          <w:rFonts w:ascii="Times New Roman" w:hAnsi="Times New Roman"/>
          <w:sz w:val="22"/>
          <w:szCs w:val="22"/>
        </w:rPr>
      </w:pPr>
      <w:proofErr w:type="gramStart"/>
      <w:r w:rsidRPr="005325BF">
        <w:rPr>
          <w:rFonts w:ascii="Times New Roman" w:hAnsi="Times New Roman"/>
          <w:sz w:val="22"/>
          <w:szCs w:val="22"/>
        </w:rPr>
        <w:t>На официальн</w:t>
      </w:r>
      <w:r w:rsidR="003934AF" w:rsidRPr="005325BF">
        <w:rPr>
          <w:rFonts w:ascii="Times New Roman" w:hAnsi="Times New Roman"/>
          <w:sz w:val="22"/>
          <w:szCs w:val="22"/>
        </w:rPr>
        <w:t>ых</w:t>
      </w:r>
      <w:r w:rsidRPr="005325BF">
        <w:rPr>
          <w:rFonts w:ascii="Times New Roman" w:hAnsi="Times New Roman"/>
          <w:sz w:val="22"/>
          <w:szCs w:val="22"/>
        </w:rPr>
        <w:t xml:space="preserve"> сайт</w:t>
      </w:r>
      <w:r w:rsidR="003934AF" w:rsidRPr="005325BF">
        <w:rPr>
          <w:rFonts w:ascii="Times New Roman" w:hAnsi="Times New Roman"/>
          <w:sz w:val="22"/>
          <w:szCs w:val="22"/>
        </w:rPr>
        <w:t>ах</w:t>
      </w:r>
      <w:r w:rsidRPr="005325BF">
        <w:rPr>
          <w:rFonts w:ascii="Times New Roman" w:hAnsi="Times New Roman"/>
          <w:sz w:val="22"/>
          <w:szCs w:val="22"/>
        </w:rPr>
        <w:t xml:space="preserve"> в информационно-телекоммуникационной сети «Интернет» </w:t>
      </w:r>
      <w:r w:rsidR="003934AF" w:rsidRPr="005325BF">
        <w:rPr>
          <w:rFonts w:ascii="Times New Roman" w:hAnsi="Times New Roman"/>
          <w:sz w:val="22"/>
          <w:szCs w:val="22"/>
        </w:rPr>
        <w:t xml:space="preserve">для размещения информации о размещении заказов на поставки товаров, выполнение работ, оказание услуг, определенный </w:t>
      </w:r>
      <w:r w:rsidR="003934AF" w:rsidRPr="005325BF">
        <w:rPr>
          <w:rFonts w:ascii="Times New Roman" w:hAnsi="Times New Roman"/>
          <w:sz w:val="22"/>
          <w:szCs w:val="22"/>
        </w:rPr>
        <w:lastRenderedPageBreak/>
        <w:t xml:space="preserve">Федеральным законом «О закупках товаров, работ, услуг отдельными видами юридических лиц» по адресу </w:t>
      </w:r>
      <w:hyperlink r:id="rId14" w:history="1">
        <w:r w:rsidR="003934AF" w:rsidRPr="005325BF">
          <w:rPr>
            <w:rFonts w:ascii="Times New Roman" w:hAnsi="Times New Roman"/>
            <w:color w:val="0000FF"/>
            <w:sz w:val="22"/>
            <w:szCs w:val="22"/>
            <w:u w:val="single"/>
          </w:rPr>
          <w:t>www.zakupki.gov.ru</w:t>
        </w:r>
      </w:hyperlink>
      <w:r w:rsidR="003934AF" w:rsidRPr="005325BF">
        <w:rPr>
          <w:rFonts w:ascii="Times New Roman" w:hAnsi="Times New Roman"/>
          <w:sz w:val="22"/>
          <w:szCs w:val="22"/>
        </w:rPr>
        <w:t xml:space="preserve"> и </w:t>
      </w:r>
      <w:r w:rsidRPr="005325BF">
        <w:rPr>
          <w:rFonts w:ascii="Times New Roman" w:hAnsi="Times New Roman"/>
          <w:sz w:val="22"/>
          <w:szCs w:val="22"/>
        </w:rPr>
        <w:t>для размещения информации по закупкам атомной отрасли Госкорпорации «Росатом»</w:t>
      </w:r>
      <w:r w:rsidR="003934AF" w:rsidRPr="005325BF">
        <w:rPr>
          <w:rFonts w:ascii="Times New Roman" w:hAnsi="Times New Roman"/>
          <w:sz w:val="22"/>
          <w:szCs w:val="22"/>
        </w:rPr>
        <w:t xml:space="preserve"> по адресу</w:t>
      </w:r>
      <w:r w:rsidRPr="005325BF">
        <w:rPr>
          <w:rFonts w:ascii="Times New Roman" w:hAnsi="Times New Roman"/>
          <w:sz w:val="22"/>
          <w:szCs w:val="22"/>
        </w:rPr>
        <w:t xml:space="preserve"> </w:t>
      </w:r>
      <w:hyperlink r:id="rId15" w:history="1">
        <w:r w:rsidRPr="005325BF">
          <w:rPr>
            <w:rFonts w:ascii="Times New Roman" w:hAnsi="Times New Roman"/>
            <w:color w:val="0000FF"/>
            <w:sz w:val="22"/>
            <w:szCs w:val="22"/>
            <w:u w:val="single"/>
          </w:rPr>
          <w:t>http://zakupki.rosatom.ru</w:t>
        </w:r>
      </w:hyperlink>
      <w:r w:rsidRPr="005325BF">
        <w:rPr>
          <w:rFonts w:ascii="Times New Roman" w:hAnsi="Times New Roman"/>
          <w:sz w:val="22"/>
          <w:szCs w:val="22"/>
        </w:rPr>
        <w:t xml:space="preserve"> документация по запросу предложений находится в</w:t>
      </w:r>
      <w:proofErr w:type="gramEnd"/>
      <w:r w:rsidRPr="005325BF">
        <w:rPr>
          <w:rFonts w:ascii="Times New Roman" w:hAnsi="Times New Roman"/>
          <w:sz w:val="22"/>
          <w:szCs w:val="22"/>
        </w:rPr>
        <w:t xml:space="preserve"> открытом </w:t>
      </w:r>
      <w:proofErr w:type="gramStart"/>
      <w:r w:rsidRPr="005325BF">
        <w:rPr>
          <w:rFonts w:ascii="Times New Roman" w:hAnsi="Times New Roman"/>
          <w:sz w:val="22"/>
          <w:szCs w:val="22"/>
        </w:rPr>
        <w:t>доступе</w:t>
      </w:r>
      <w:proofErr w:type="gramEnd"/>
      <w:r w:rsidRPr="005325BF">
        <w:rPr>
          <w:rFonts w:ascii="Times New Roman" w:hAnsi="Times New Roman"/>
          <w:sz w:val="22"/>
          <w:szCs w:val="22"/>
        </w:rPr>
        <w:t>, начиная с даты размещения настоящего извещения и документации по запросу предложений. Порядок получения документации по запросу предложений на электронной торговой площадке</w:t>
      </w:r>
      <w:r w:rsidR="00397103" w:rsidRPr="005325BF">
        <w:rPr>
          <w:rFonts w:ascii="Times New Roman" w:hAnsi="Times New Roman"/>
          <w:sz w:val="22"/>
          <w:szCs w:val="22"/>
        </w:rPr>
        <w:t xml:space="preserve"> </w:t>
      </w:r>
      <w:r w:rsidR="00A00EA4" w:rsidRPr="005325BF">
        <w:rPr>
          <w:sz w:val="22"/>
          <w:szCs w:val="22"/>
        </w:rPr>
        <w:t xml:space="preserve">площадку  </w:t>
      </w:r>
      <w:r w:rsidR="00A00EA4" w:rsidRPr="00E66D9F">
        <w:rPr>
          <w:rFonts w:ascii="Times New Roman" w:hAnsi="Times New Roman"/>
          <w:sz w:val="22"/>
          <w:szCs w:val="22"/>
        </w:rPr>
        <w:t>ООО «Аукционный Конкурсный Дом» (</w:t>
      </w:r>
      <w:hyperlink r:id="rId16" w:history="1">
        <w:r w:rsidR="00A00EA4" w:rsidRPr="00E66D9F">
          <w:rPr>
            <w:rStyle w:val="a8"/>
            <w:rFonts w:ascii="Times New Roman" w:hAnsi="Times New Roman"/>
            <w:sz w:val="22"/>
            <w:szCs w:val="22"/>
          </w:rPr>
          <w:t>http://www.a-k-d.ru</w:t>
        </w:r>
      </w:hyperlink>
      <w:r w:rsidR="00A00EA4" w:rsidRPr="00A00EA4">
        <w:rPr>
          <w:rStyle w:val="a8"/>
          <w:rFonts w:ascii="Times New Roman" w:hAnsi="Times New Roman"/>
          <w:color w:val="auto"/>
          <w:sz w:val="22"/>
          <w:szCs w:val="22"/>
          <w:u w:val="none"/>
        </w:rPr>
        <w:t>)</w:t>
      </w:r>
      <w:r w:rsidRPr="005325BF">
        <w:rPr>
          <w:rFonts w:ascii="Times New Roman" w:hAnsi="Times New Roman"/>
          <w:sz w:val="22"/>
          <w:szCs w:val="22"/>
        </w:rPr>
        <w:t xml:space="preserve"> определяется правилами данной электронной торговой площадки.</w:t>
      </w:r>
    </w:p>
    <w:p w:rsidR="008C0436" w:rsidRPr="00652935" w:rsidRDefault="00FC3EEA" w:rsidP="00652935">
      <w:pPr>
        <w:pStyle w:val="1-3"/>
        <w:numPr>
          <w:ilvl w:val="0"/>
          <w:numId w:val="5"/>
        </w:numPr>
        <w:tabs>
          <w:tab w:val="clear" w:pos="900"/>
          <w:tab w:val="num" w:pos="993"/>
        </w:tabs>
        <w:spacing w:after="0" w:line="240" w:lineRule="auto"/>
        <w:ind w:left="0" w:firstLine="567"/>
        <w:rPr>
          <w:rFonts w:ascii="Times New Roman" w:hAnsi="Times New Roman"/>
          <w:sz w:val="22"/>
          <w:szCs w:val="22"/>
        </w:rPr>
      </w:pPr>
      <w:r w:rsidRPr="00652935">
        <w:rPr>
          <w:rFonts w:ascii="Times New Roman" w:hAnsi="Times New Roman"/>
          <w:sz w:val="22"/>
          <w:szCs w:val="22"/>
        </w:rPr>
        <w:t>Обеспечение заявки н</w:t>
      </w:r>
      <w:r w:rsidR="008C0436" w:rsidRPr="00652935">
        <w:rPr>
          <w:rFonts w:ascii="Times New Roman" w:hAnsi="Times New Roman"/>
          <w:sz w:val="22"/>
          <w:szCs w:val="22"/>
        </w:rPr>
        <w:t xml:space="preserve">а участие в запросе предложений </w:t>
      </w:r>
      <w:r w:rsidR="00CA41AD" w:rsidRPr="00652935">
        <w:rPr>
          <w:rFonts w:ascii="Times New Roman" w:hAnsi="Times New Roman"/>
          <w:b/>
          <w:sz w:val="22"/>
          <w:szCs w:val="22"/>
        </w:rPr>
        <w:t>не устанавливается</w:t>
      </w:r>
      <w:r w:rsidR="008F1521" w:rsidRPr="00652935">
        <w:rPr>
          <w:rFonts w:ascii="Times New Roman" w:hAnsi="Times New Roman"/>
          <w:b/>
          <w:sz w:val="22"/>
          <w:szCs w:val="22"/>
        </w:rPr>
        <w:t>.</w:t>
      </w:r>
    </w:p>
    <w:p w:rsidR="00FC3EEA" w:rsidRPr="00652935" w:rsidRDefault="00FC3EEA" w:rsidP="00652935">
      <w:pPr>
        <w:pStyle w:val="1-3"/>
        <w:numPr>
          <w:ilvl w:val="0"/>
          <w:numId w:val="5"/>
        </w:numPr>
        <w:tabs>
          <w:tab w:val="clear" w:pos="900"/>
          <w:tab w:val="num" w:pos="993"/>
        </w:tabs>
        <w:spacing w:after="0" w:line="240" w:lineRule="auto"/>
        <w:ind w:left="0" w:firstLine="567"/>
        <w:rPr>
          <w:rFonts w:ascii="Times New Roman" w:hAnsi="Times New Roman"/>
          <w:sz w:val="22"/>
          <w:szCs w:val="22"/>
        </w:rPr>
      </w:pPr>
      <w:r w:rsidRPr="00652935">
        <w:rPr>
          <w:rFonts w:ascii="Times New Roman" w:hAnsi="Times New Roman"/>
          <w:sz w:val="22"/>
          <w:szCs w:val="22"/>
        </w:rPr>
        <w:t>Сведения о переторжке: возможно проведение процедуры переторжки.</w:t>
      </w:r>
    </w:p>
    <w:p w:rsidR="00536E80" w:rsidRPr="00652935" w:rsidRDefault="00536E80" w:rsidP="00652935">
      <w:pPr>
        <w:pStyle w:val="1-3"/>
        <w:numPr>
          <w:ilvl w:val="0"/>
          <w:numId w:val="5"/>
        </w:numPr>
        <w:tabs>
          <w:tab w:val="clear" w:pos="900"/>
          <w:tab w:val="num" w:pos="993"/>
        </w:tabs>
        <w:spacing w:after="0" w:line="240" w:lineRule="auto"/>
        <w:ind w:left="0" w:firstLine="567"/>
        <w:rPr>
          <w:rFonts w:ascii="Times New Roman" w:hAnsi="Times New Roman"/>
          <w:sz w:val="22"/>
          <w:szCs w:val="22"/>
        </w:rPr>
      </w:pPr>
      <w:r w:rsidRPr="00652935">
        <w:rPr>
          <w:rFonts w:ascii="Times New Roman" w:hAnsi="Times New Roman"/>
          <w:sz w:val="22"/>
          <w:szCs w:val="22"/>
        </w:rPr>
        <w:t>Сведения о предоставлении преференций: не предоставляются.</w:t>
      </w:r>
    </w:p>
    <w:p w:rsidR="00093697" w:rsidRPr="005325BF" w:rsidRDefault="00093697" w:rsidP="00652935">
      <w:pPr>
        <w:pStyle w:val="1-3"/>
        <w:numPr>
          <w:ilvl w:val="0"/>
          <w:numId w:val="5"/>
        </w:numPr>
        <w:tabs>
          <w:tab w:val="clear" w:pos="900"/>
          <w:tab w:val="num" w:pos="993"/>
        </w:tabs>
        <w:spacing w:after="0" w:line="240" w:lineRule="auto"/>
        <w:ind w:left="0" w:firstLine="567"/>
        <w:rPr>
          <w:rFonts w:ascii="Times New Roman" w:hAnsi="Times New Roman"/>
          <w:sz w:val="22"/>
          <w:szCs w:val="22"/>
        </w:rPr>
      </w:pPr>
      <w:r w:rsidRPr="00652935">
        <w:rPr>
          <w:rFonts w:ascii="Times New Roman" w:hAnsi="Times New Roman"/>
          <w:sz w:val="22"/>
          <w:szCs w:val="22"/>
        </w:rPr>
        <w:t>Дата начала и дата и время окончания подачи заявок на участие в запросе предложений, место и порядок их подачи участниками</w:t>
      </w:r>
      <w:r w:rsidRPr="005325BF">
        <w:rPr>
          <w:rFonts w:ascii="Times New Roman" w:hAnsi="Times New Roman"/>
          <w:sz w:val="22"/>
          <w:szCs w:val="22"/>
        </w:rPr>
        <w:t>:</w:t>
      </w:r>
    </w:p>
    <w:p w:rsidR="00270D9A" w:rsidRPr="005325BF" w:rsidRDefault="00093697" w:rsidP="00EF2F3F">
      <w:pPr>
        <w:ind w:firstLine="567"/>
        <w:contextualSpacing/>
        <w:jc w:val="both"/>
        <w:rPr>
          <w:sz w:val="22"/>
          <w:szCs w:val="22"/>
        </w:rPr>
      </w:pPr>
      <w:proofErr w:type="gramStart"/>
      <w:r w:rsidRPr="005325BF">
        <w:rPr>
          <w:sz w:val="22"/>
          <w:szCs w:val="22"/>
        </w:rPr>
        <w:t>Заявки на участие в запросе предложений предоставляются на электронную торговую площадку</w:t>
      </w:r>
      <w:r w:rsidR="00397103" w:rsidRPr="005325BF">
        <w:rPr>
          <w:sz w:val="22"/>
          <w:szCs w:val="22"/>
        </w:rPr>
        <w:t xml:space="preserve">  </w:t>
      </w:r>
      <w:r w:rsidR="00A00EA4" w:rsidRPr="00E66D9F">
        <w:rPr>
          <w:sz w:val="22"/>
          <w:szCs w:val="22"/>
        </w:rPr>
        <w:t>ООО «Аукционный Конкурсный Дом» (</w:t>
      </w:r>
      <w:hyperlink r:id="rId17" w:history="1">
        <w:r w:rsidR="00A00EA4" w:rsidRPr="00E66D9F">
          <w:rPr>
            <w:rStyle w:val="a8"/>
            <w:sz w:val="22"/>
            <w:szCs w:val="22"/>
          </w:rPr>
          <w:t>http://www.a-k-d.ru</w:t>
        </w:r>
      </w:hyperlink>
      <w:r w:rsidR="00A00EA4" w:rsidRPr="00A00EA4">
        <w:rPr>
          <w:rStyle w:val="a8"/>
          <w:color w:val="auto"/>
          <w:sz w:val="22"/>
          <w:szCs w:val="22"/>
          <w:u w:val="none"/>
        </w:rPr>
        <w:t>)</w:t>
      </w:r>
      <w:r w:rsidR="00C32DDD" w:rsidRPr="005325BF">
        <w:rPr>
          <w:sz w:val="22"/>
          <w:szCs w:val="22"/>
        </w:rPr>
        <w:t>,</w:t>
      </w:r>
      <w:r w:rsidR="00397103" w:rsidRPr="005325BF">
        <w:rPr>
          <w:sz w:val="22"/>
          <w:szCs w:val="22"/>
        </w:rPr>
        <w:t xml:space="preserve"> </w:t>
      </w:r>
      <w:r w:rsidRPr="005325BF">
        <w:rPr>
          <w:sz w:val="22"/>
          <w:szCs w:val="22"/>
        </w:rPr>
        <w:t>начиная с даты</w:t>
      </w:r>
      <w:r w:rsidRPr="005325BF">
        <w:rPr>
          <w:i/>
          <w:sz w:val="22"/>
          <w:szCs w:val="22"/>
        </w:rPr>
        <w:t xml:space="preserve"> </w:t>
      </w:r>
      <w:r w:rsidRPr="005325BF">
        <w:rPr>
          <w:sz w:val="22"/>
          <w:szCs w:val="22"/>
        </w:rPr>
        <w:t xml:space="preserve">размещения настоящего извещения и документации по запросу предложений на официальном сайте и на данной ЭТП, в порядке и в соответствии с регламентом работы данной ЭТП, в срок </w:t>
      </w:r>
      <w:r w:rsidRPr="005325BF">
        <w:rPr>
          <w:b/>
          <w:sz w:val="22"/>
          <w:szCs w:val="22"/>
        </w:rPr>
        <w:t xml:space="preserve">не позднее </w:t>
      </w:r>
      <w:r w:rsidR="00A701C7" w:rsidRPr="005325BF">
        <w:rPr>
          <w:b/>
          <w:sz w:val="22"/>
          <w:szCs w:val="22"/>
        </w:rPr>
        <w:t>09</w:t>
      </w:r>
      <w:r w:rsidR="00C252FD" w:rsidRPr="005325BF">
        <w:rPr>
          <w:b/>
          <w:sz w:val="22"/>
          <w:szCs w:val="22"/>
        </w:rPr>
        <w:t>:</w:t>
      </w:r>
      <w:r w:rsidRPr="005325BF">
        <w:rPr>
          <w:b/>
          <w:sz w:val="22"/>
          <w:szCs w:val="22"/>
        </w:rPr>
        <w:t xml:space="preserve">00 (время московское) </w:t>
      </w:r>
      <w:r w:rsidR="00DE36F1">
        <w:rPr>
          <w:b/>
          <w:sz w:val="22"/>
          <w:szCs w:val="22"/>
        </w:rPr>
        <w:t>13.04.</w:t>
      </w:r>
      <w:r w:rsidR="00DE68D0" w:rsidRPr="005325BF">
        <w:rPr>
          <w:b/>
          <w:sz w:val="22"/>
          <w:szCs w:val="22"/>
        </w:rPr>
        <w:t>201</w:t>
      </w:r>
      <w:r w:rsidR="005F124B" w:rsidRPr="005325BF">
        <w:rPr>
          <w:b/>
          <w:sz w:val="22"/>
          <w:szCs w:val="22"/>
        </w:rPr>
        <w:t>5</w:t>
      </w:r>
      <w:r w:rsidR="00DE68D0" w:rsidRPr="005325BF">
        <w:rPr>
          <w:b/>
          <w:sz w:val="22"/>
          <w:szCs w:val="22"/>
        </w:rPr>
        <w:t>.</w:t>
      </w:r>
      <w:proofErr w:type="gramEnd"/>
    </w:p>
    <w:p w:rsidR="00093697" w:rsidRPr="00FC4A3C" w:rsidRDefault="00093697" w:rsidP="00EF2F3F">
      <w:pPr>
        <w:pStyle w:val="1-3"/>
        <w:numPr>
          <w:ilvl w:val="0"/>
          <w:numId w:val="5"/>
        </w:numPr>
        <w:tabs>
          <w:tab w:val="clear" w:pos="900"/>
          <w:tab w:val="num" w:pos="993"/>
        </w:tabs>
        <w:spacing w:after="0" w:line="240" w:lineRule="auto"/>
        <w:ind w:left="0" w:firstLine="567"/>
        <w:rPr>
          <w:sz w:val="22"/>
          <w:szCs w:val="22"/>
        </w:rPr>
      </w:pPr>
      <w:r w:rsidRPr="005325BF">
        <w:rPr>
          <w:rFonts w:ascii="Times New Roman" w:hAnsi="Times New Roman"/>
          <w:sz w:val="22"/>
          <w:szCs w:val="22"/>
        </w:rPr>
        <w:t>Место, дата и вре</w:t>
      </w:r>
      <w:r w:rsidRPr="00FC4A3C">
        <w:rPr>
          <w:sz w:val="22"/>
          <w:szCs w:val="22"/>
        </w:rPr>
        <w:t>мя открытия доступа к поданным заявкам на участие в запросе предложений:</w:t>
      </w:r>
      <w:r w:rsidR="005C5341" w:rsidRPr="00FC4A3C">
        <w:rPr>
          <w:sz w:val="22"/>
          <w:szCs w:val="22"/>
        </w:rPr>
        <w:t xml:space="preserve"> Санкт-Петербург, ул. Савушкина, д. 82</w:t>
      </w:r>
      <w:r w:rsidRPr="00FC4A3C">
        <w:rPr>
          <w:sz w:val="22"/>
          <w:szCs w:val="22"/>
        </w:rPr>
        <w:t>,</w:t>
      </w:r>
      <w:r w:rsidR="00C038CC" w:rsidRPr="00FC4A3C">
        <w:rPr>
          <w:sz w:val="22"/>
          <w:szCs w:val="22"/>
        </w:rPr>
        <w:t xml:space="preserve"> АО «АТОМПРОЕКТ»</w:t>
      </w:r>
      <w:r w:rsidRPr="00FC4A3C">
        <w:rPr>
          <w:sz w:val="22"/>
          <w:szCs w:val="22"/>
        </w:rPr>
        <w:t xml:space="preserve"> </w:t>
      </w:r>
      <w:r w:rsidR="00DE36F1">
        <w:rPr>
          <w:b/>
          <w:sz w:val="22"/>
          <w:szCs w:val="22"/>
        </w:rPr>
        <w:t>13.04.</w:t>
      </w:r>
      <w:r w:rsidR="005F124B" w:rsidRPr="00EF2F3F">
        <w:rPr>
          <w:b/>
          <w:sz w:val="22"/>
          <w:szCs w:val="22"/>
        </w:rPr>
        <w:t>201</w:t>
      </w:r>
      <w:r w:rsidR="005F124B">
        <w:rPr>
          <w:b/>
          <w:sz w:val="22"/>
          <w:szCs w:val="22"/>
        </w:rPr>
        <w:t>5</w:t>
      </w:r>
      <w:r w:rsidR="00EC07FC" w:rsidRPr="00EF2F3F">
        <w:rPr>
          <w:b/>
          <w:sz w:val="22"/>
          <w:szCs w:val="22"/>
        </w:rPr>
        <w:t xml:space="preserve"> </w:t>
      </w:r>
      <w:r w:rsidR="00A701C7" w:rsidRPr="00EF2F3F">
        <w:rPr>
          <w:b/>
          <w:sz w:val="22"/>
          <w:szCs w:val="22"/>
        </w:rPr>
        <w:t>в 09</w:t>
      </w:r>
      <w:r w:rsidR="00C252FD" w:rsidRPr="00EF2F3F">
        <w:rPr>
          <w:b/>
          <w:sz w:val="22"/>
          <w:szCs w:val="22"/>
        </w:rPr>
        <w:t>:</w:t>
      </w:r>
      <w:r w:rsidRPr="00EF2F3F">
        <w:rPr>
          <w:b/>
          <w:sz w:val="22"/>
          <w:szCs w:val="22"/>
        </w:rPr>
        <w:t>00.</w:t>
      </w:r>
    </w:p>
    <w:p w:rsidR="00093697" w:rsidRPr="00FC4A3C" w:rsidRDefault="00093697" w:rsidP="00EF2F3F">
      <w:pPr>
        <w:pStyle w:val="1-3"/>
        <w:numPr>
          <w:ilvl w:val="0"/>
          <w:numId w:val="5"/>
        </w:numPr>
        <w:tabs>
          <w:tab w:val="clear" w:pos="900"/>
          <w:tab w:val="num" w:pos="993"/>
        </w:tabs>
        <w:spacing w:after="0" w:line="240" w:lineRule="auto"/>
        <w:ind w:left="0" w:firstLine="567"/>
        <w:rPr>
          <w:sz w:val="22"/>
          <w:szCs w:val="22"/>
        </w:rPr>
      </w:pPr>
      <w:r w:rsidRPr="00FC4A3C">
        <w:rPr>
          <w:sz w:val="22"/>
          <w:szCs w:val="22"/>
        </w:rPr>
        <w:t>Место и дата проведения отборочной стадии рассмотрения заявок на участие в запросе предложений:</w:t>
      </w:r>
      <w:r w:rsidR="005C5341" w:rsidRPr="00FC4A3C">
        <w:rPr>
          <w:sz w:val="22"/>
          <w:szCs w:val="22"/>
        </w:rPr>
        <w:t xml:space="preserve"> Санкт-Петербург, ул. Савушкина, д. 82</w:t>
      </w:r>
      <w:r w:rsidR="00C038CC" w:rsidRPr="00FC4A3C">
        <w:rPr>
          <w:sz w:val="22"/>
          <w:szCs w:val="22"/>
        </w:rPr>
        <w:t>, АО «АТОМПРОЕКТ»</w:t>
      </w:r>
      <w:r w:rsidR="005C5341" w:rsidRPr="00FC4A3C">
        <w:rPr>
          <w:sz w:val="22"/>
          <w:szCs w:val="22"/>
        </w:rPr>
        <w:t xml:space="preserve"> </w:t>
      </w:r>
      <w:r w:rsidR="005C5341" w:rsidRPr="00EF2F3F">
        <w:rPr>
          <w:b/>
          <w:sz w:val="22"/>
          <w:szCs w:val="22"/>
        </w:rPr>
        <w:t xml:space="preserve">не позднее  </w:t>
      </w:r>
      <w:r w:rsidR="00DE36F1">
        <w:rPr>
          <w:b/>
          <w:sz w:val="22"/>
          <w:szCs w:val="22"/>
        </w:rPr>
        <w:t>05.05.</w:t>
      </w:r>
      <w:r w:rsidR="005F124B" w:rsidRPr="00EF2F3F">
        <w:rPr>
          <w:b/>
          <w:sz w:val="22"/>
          <w:szCs w:val="22"/>
        </w:rPr>
        <w:t>201</w:t>
      </w:r>
      <w:r w:rsidR="005F124B">
        <w:rPr>
          <w:b/>
          <w:sz w:val="22"/>
          <w:szCs w:val="22"/>
        </w:rPr>
        <w:t>5</w:t>
      </w:r>
      <w:r w:rsidR="00DE68D0" w:rsidRPr="00EF2F3F">
        <w:rPr>
          <w:b/>
          <w:sz w:val="22"/>
          <w:szCs w:val="22"/>
        </w:rPr>
        <w:t>.</w:t>
      </w:r>
    </w:p>
    <w:p w:rsidR="00093697" w:rsidRPr="00FC4A3C" w:rsidRDefault="00093697" w:rsidP="00EF2F3F">
      <w:pPr>
        <w:pStyle w:val="1-3"/>
        <w:numPr>
          <w:ilvl w:val="0"/>
          <w:numId w:val="5"/>
        </w:numPr>
        <w:tabs>
          <w:tab w:val="clear" w:pos="900"/>
          <w:tab w:val="num" w:pos="993"/>
        </w:tabs>
        <w:spacing w:after="0" w:line="240" w:lineRule="auto"/>
        <w:ind w:left="0" w:firstLine="567"/>
        <w:rPr>
          <w:sz w:val="22"/>
          <w:szCs w:val="22"/>
        </w:rPr>
      </w:pPr>
      <w:r w:rsidRPr="00FC4A3C">
        <w:rPr>
          <w:sz w:val="22"/>
          <w:szCs w:val="22"/>
        </w:rPr>
        <w:t xml:space="preserve">Место и дата проведения оценочной стадии рассмотрения заявок на участие в запросе предложений и подведения итогов запроса предложений: </w:t>
      </w:r>
      <w:r w:rsidR="005C5341" w:rsidRPr="00FC4A3C">
        <w:rPr>
          <w:sz w:val="22"/>
          <w:szCs w:val="22"/>
        </w:rPr>
        <w:t>Санкт-Петербург, ул. Савушкина, д. 82</w:t>
      </w:r>
      <w:r w:rsidR="00C038CC" w:rsidRPr="00FC4A3C">
        <w:rPr>
          <w:sz w:val="22"/>
          <w:szCs w:val="22"/>
        </w:rPr>
        <w:t>, АО «АТОМПРОЕКТ»</w:t>
      </w:r>
      <w:r w:rsidR="005C5341" w:rsidRPr="00FC4A3C">
        <w:rPr>
          <w:sz w:val="22"/>
          <w:szCs w:val="22"/>
        </w:rPr>
        <w:t xml:space="preserve"> </w:t>
      </w:r>
      <w:r w:rsidR="005C5341" w:rsidRPr="00EF2F3F">
        <w:rPr>
          <w:b/>
          <w:sz w:val="22"/>
          <w:szCs w:val="22"/>
        </w:rPr>
        <w:t>не позднее</w:t>
      </w:r>
      <w:r w:rsidR="00EF2F3F">
        <w:rPr>
          <w:b/>
          <w:sz w:val="22"/>
          <w:szCs w:val="22"/>
        </w:rPr>
        <w:t xml:space="preserve"> </w:t>
      </w:r>
      <w:r w:rsidR="00DE36F1">
        <w:rPr>
          <w:b/>
          <w:sz w:val="22"/>
          <w:szCs w:val="22"/>
        </w:rPr>
        <w:t>15.05.</w:t>
      </w:r>
      <w:r w:rsidR="005F124B" w:rsidRPr="00EF2F3F">
        <w:rPr>
          <w:b/>
          <w:sz w:val="22"/>
          <w:szCs w:val="22"/>
        </w:rPr>
        <w:t>201</w:t>
      </w:r>
      <w:r w:rsidR="005F124B">
        <w:rPr>
          <w:b/>
          <w:sz w:val="22"/>
          <w:szCs w:val="22"/>
        </w:rPr>
        <w:t>5</w:t>
      </w:r>
      <w:r w:rsidR="00FF740C" w:rsidRPr="00EF2F3F">
        <w:rPr>
          <w:b/>
          <w:sz w:val="22"/>
          <w:szCs w:val="22"/>
        </w:rPr>
        <w:t>.</w:t>
      </w:r>
      <w:bookmarkStart w:id="1" w:name="_GoBack"/>
      <w:bookmarkEnd w:id="1"/>
    </w:p>
    <w:p w:rsidR="00536E80" w:rsidRPr="00FC4A3C" w:rsidRDefault="00536E80" w:rsidP="00EF2F3F">
      <w:pPr>
        <w:pStyle w:val="1-3"/>
        <w:numPr>
          <w:ilvl w:val="0"/>
          <w:numId w:val="5"/>
        </w:numPr>
        <w:tabs>
          <w:tab w:val="clear" w:pos="900"/>
          <w:tab w:val="num" w:pos="993"/>
        </w:tabs>
        <w:spacing w:after="0" w:line="240" w:lineRule="auto"/>
        <w:ind w:left="0" w:firstLine="567"/>
        <w:rPr>
          <w:rFonts w:ascii="Times New Roman" w:hAnsi="Times New Roman"/>
          <w:sz w:val="22"/>
          <w:szCs w:val="22"/>
        </w:rPr>
      </w:pPr>
      <w:r w:rsidRPr="00FC4A3C">
        <w:rPr>
          <w:sz w:val="22"/>
          <w:szCs w:val="22"/>
        </w:rPr>
        <w:t>Срок</w:t>
      </w:r>
      <w:r w:rsidRPr="00FC4A3C">
        <w:rPr>
          <w:rFonts w:ascii="Times New Roman" w:hAnsi="Times New Roman"/>
          <w:sz w:val="22"/>
          <w:szCs w:val="22"/>
        </w:rPr>
        <w:t xml:space="preserve"> заключения договора после определения победителя запроса предложений: не ранее 10 дней и не позднее 40 дней со дня размещения на официальном сайте </w:t>
      </w:r>
      <w:proofErr w:type="gramStart"/>
      <w:r w:rsidRPr="00FC4A3C">
        <w:rPr>
          <w:rFonts w:ascii="Times New Roman" w:hAnsi="Times New Roman"/>
          <w:sz w:val="22"/>
          <w:szCs w:val="22"/>
        </w:rPr>
        <w:t>протокола подведения итогов запроса</w:t>
      </w:r>
      <w:r w:rsidR="00681A58" w:rsidRPr="00FC4A3C">
        <w:rPr>
          <w:rFonts w:ascii="Times New Roman" w:hAnsi="Times New Roman"/>
          <w:sz w:val="22"/>
          <w:szCs w:val="22"/>
        </w:rPr>
        <w:t xml:space="preserve"> предложений</w:t>
      </w:r>
      <w:proofErr w:type="gramEnd"/>
      <w:r w:rsidR="00681A58" w:rsidRPr="00FC4A3C">
        <w:rPr>
          <w:rFonts w:ascii="Times New Roman" w:hAnsi="Times New Roman"/>
          <w:sz w:val="22"/>
          <w:szCs w:val="22"/>
        </w:rPr>
        <w:t>.</w:t>
      </w:r>
    </w:p>
    <w:p w:rsidR="00FC3EEA" w:rsidRPr="00FC4A3C" w:rsidRDefault="00536E80" w:rsidP="00EF2F3F">
      <w:pPr>
        <w:pStyle w:val="1-3"/>
        <w:numPr>
          <w:ilvl w:val="0"/>
          <w:numId w:val="5"/>
        </w:numPr>
        <w:tabs>
          <w:tab w:val="clear" w:pos="900"/>
          <w:tab w:val="num" w:pos="993"/>
        </w:tabs>
        <w:spacing w:after="0" w:line="240" w:lineRule="auto"/>
        <w:ind w:left="0" w:firstLine="567"/>
        <w:rPr>
          <w:rFonts w:ascii="Times New Roman" w:hAnsi="Times New Roman"/>
          <w:sz w:val="22"/>
          <w:szCs w:val="22"/>
        </w:rPr>
      </w:pPr>
      <w:r w:rsidRPr="00FD6435">
        <w:rPr>
          <w:sz w:val="22"/>
          <w:szCs w:val="22"/>
        </w:rPr>
        <w:t>Форма</w:t>
      </w:r>
      <w:r w:rsidRPr="00FC4A3C">
        <w:rPr>
          <w:rFonts w:ascii="Times New Roman" w:hAnsi="Times New Roman"/>
          <w:sz w:val="22"/>
          <w:szCs w:val="22"/>
        </w:rPr>
        <w:t>, размер и срок предоставления обеспечения исполнения обязательств по договору: обеспечение исполнения договора не требуется.</w:t>
      </w:r>
    </w:p>
    <w:p w:rsidR="00536E80" w:rsidRPr="00FC4A3C" w:rsidRDefault="00536E80" w:rsidP="00EF2F3F">
      <w:pPr>
        <w:pStyle w:val="1-3"/>
        <w:numPr>
          <w:ilvl w:val="0"/>
          <w:numId w:val="5"/>
        </w:numPr>
        <w:tabs>
          <w:tab w:val="clear" w:pos="900"/>
          <w:tab w:val="num" w:pos="993"/>
        </w:tabs>
        <w:spacing w:after="0" w:line="240" w:lineRule="auto"/>
        <w:ind w:left="0" w:firstLine="567"/>
        <w:rPr>
          <w:rFonts w:ascii="Times New Roman" w:hAnsi="Times New Roman"/>
          <w:sz w:val="22"/>
          <w:szCs w:val="22"/>
        </w:rPr>
      </w:pPr>
      <w:r w:rsidRPr="00FC4A3C">
        <w:rPr>
          <w:rFonts w:ascii="Times New Roman" w:hAnsi="Times New Roman"/>
          <w:sz w:val="22"/>
          <w:szCs w:val="22"/>
        </w:rPr>
        <w:t>Процедура запроса предложений проводится в соответствии с Единым отраслевым стандартом закупок (</w:t>
      </w:r>
      <w:r w:rsidRPr="00FD6435">
        <w:rPr>
          <w:sz w:val="22"/>
          <w:szCs w:val="22"/>
        </w:rPr>
        <w:t>Положение</w:t>
      </w:r>
      <w:r w:rsidRPr="00FC4A3C">
        <w:rPr>
          <w:rFonts w:ascii="Times New Roman" w:hAnsi="Times New Roman"/>
          <w:sz w:val="22"/>
          <w:szCs w:val="22"/>
        </w:rPr>
        <w:t xml:space="preserve"> о закупке) Госкорпорации «Росатом», опубликованном на официальном сайте закупок Госкорпорации «Росатом», в редакции, действующей на дату размещения извещения о проведении открытого запроса предложений.</w:t>
      </w:r>
    </w:p>
    <w:p w:rsidR="00536E80" w:rsidRPr="00FC4A3C" w:rsidRDefault="00536E80" w:rsidP="00EF2F3F">
      <w:pPr>
        <w:pStyle w:val="1-3"/>
        <w:numPr>
          <w:ilvl w:val="0"/>
          <w:numId w:val="5"/>
        </w:numPr>
        <w:tabs>
          <w:tab w:val="clear" w:pos="900"/>
          <w:tab w:val="num" w:pos="993"/>
        </w:tabs>
        <w:spacing w:after="0" w:line="240" w:lineRule="auto"/>
        <w:ind w:left="0" w:firstLine="567"/>
        <w:rPr>
          <w:rFonts w:ascii="Times New Roman" w:hAnsi="Times New Roman"/>
          <w:sz w:val="22"/>
          <w:szCs w:val="22"/>
        </w:rPr>
      </w:pPr>
      <w:r w:rsidRPr="00FC4A3C">
        <w:rPr>
          <w:rFonts w:ascii="Times New Roman" w:hAnsi="Times New Roman"/>
          <w:sz w:val="22"/>
          <w:szCs w:val="22"/>
        </w:rPr>
        <w:t>Процедура запроса предложений не является торгами по законодательству Российской Федерации.</w:t>
      </w:r>
    </w:p>
    <w:p w:rsidR="00453596" w:rsidRPr="00FC4A3C" w:rsidRDefault="00453596" w:rsidP="00EF2F3F">
      <w:pPr>
        <w:pStyle w:val="1-3"/>
        <w:numPr>
          <w:ilvl w:val="0"/>
          <w:numId w:val="5"/>
        </w:numPr>
        <w:tabs>
          <w:tab w:val="clear" w:pos="900"/>
          <w:tab w:val="num" w:pos="993"/>
        </w:tabs>
        <w:spacing w:after="0" w:line="240" w:lineRule="auto"/>
        <w:ind w:left="0" w:firstLine="567"/>
        <w:rPr>
          <w:rFonts w:ascii="Times New Roman" w:hAnsi="Times New Roman"/>
          <w:sz w:val="22"/>
          <w:szCs w:val="22"/>
        </w:rPr>
      </w:pPr>
      <w:r w:rsidRPr="00FC4A3C">
        <w:rPr>
          <w:rFonts w:ascii="Times New Roman" w:hAnsi="Times New Roman"/>
          <w:sz w:val="22"/>
          <w:szCs w:val="22"/>
        </w:rPr>
        <w:t xml:space="preserve">Заказчик вправе отказаться от проведения запроса предложений в любое время вплоть до </w:t>
      </w:r>
      <w:r w:rsidR="002F357F">
        <w:rPr>
          <w:rFonts w:ascii="Times New Roman" w:hAnsi="Times New Roman"/>
          <w:sz w:val="22"/>
          <w:szCs w:val="22"/>
        </w:rPr>
        <w:t>подведения итогов закупки</w:t>
      </w:r>
      <w:r w:rsidRPr="00FC4A3C">
        <w:rPr>
          <w:rFonts w:ascii="Times New Roman" w:hAnsi="Times New Roman"/>
          <w:sz w:val="22"/>
          <w:szCs w:val="22"/>
        </w:rPr>
        <w:t xml:space="preserve">, не неся никакой ответственности перед участниками запроса предложений или третьими лицами, которым такое действие может принести убытки </w:t>
      </w:r>
      <w:r w:rsidRPr="00FC4A3C">
        <w:rPr>
          <w:sz w:val="22"/>
          <w:szCs w:val="22"/>
        </w:rPr>
        <w:t>в случаях, указанных в Едином отраслевом стандарте закупок Госкорпорации «Росатом»</w:t>
      </w:r>
      <w:r w:rsidR="007D4608" w:rsidRPr="00FC4A3C">
        <w:rPr>
          <w:sz w:val="22"/>
          <w:szCs w:val="22"/>
        </w:rPr>
        <w:t xml:space="preserve"> и в документации по запросу предложений</w:t>
      </w:r>
      <w:r w:rsidRPr="00FC4A3C">
        <w:rPr>
          <w:sz w:val="22"/>
          <w:szCs w:val="22"/>
        </w:rPr>
        <w:t>.</w:t>
      </w:r>
    </w:p>
    <w:p w:rsidR="00BC1906" w:rsidRPr="00FC4A3C" w:rsidRDefault="00536E80" w:rsidP="00FD6435">
      <w:pPr>
        <w:pStyle w:val="1-3"/>
        <w:numPr>
          <w:ilvl w:val="0"/>
          <w:numId w:val="5"/>
        </w:numPr>
        <w:tabs>
          <w:tab w:val="clear" w:pos="900"/>
          <w:tab w:val="num" w:pos="993"/>
        </w:tabs>
        <w:spacing w:after="0" w:line="240" w:lineRule="auto"/>
        <w:ind w:left="0" w:firstLine="567"/>
        <w:rPr>
          <w:rFonts w:ascii="Times New Roman" w:hAnsi="Times New Roman"/>
          <w:sz w:val="22"/>
          <w:szCs w:val="22"/>
        </w:rPr>
      </w:pPr>
      <w:r w:rsidRPr="00FC4A3C">
        <w:rPr>
          <w:rFonts w:ascii="Times New Roman" w:hAnsi="Times New Roman"/>
          <w:sz w:val="22"/>
          <w:szCs w:val="22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sectPr w:rsidR="00BC1906" w:rsidRPr="00FC4A3C" w:rsidSect="00EF2F3F">
      <w:footerReference w:type="default" r:id="rId18"/>
      <w:type w:val="continuous"/>
      <w:pgSz w:w="11906" w:h="16838"/>
      <w:pgMar w:top="567" w:right="567" w:bottom="426" w:left="851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43AC4" w:rsidRDefault="00B43AC4">
      <w:r>
        <w:separator/>
      </w:r>
    </w:p>
  </w:endnote>
  <w:endnote w:type="continuationSeparator" w:id="0">
    <w:p w:rsidR="00B43AC4" w:rsidRDefault="00B43A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choolBook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3008" w:rsidRPr="00767B7F" w:rsidRDefault="00C83008">
    <w:pPr>
      <w:rPr>
        <w:i/>
        <w:iCs/>
        <w:sz w:val="20"/>
      </w:rPr>
    </w:pPr>
    <w:r w:rsidRPr="00767B7F">
      <w:rPr>
        <w:i/>
        <w:iCs/>
        <w:sz w:val="20"/>
      </w:rPr>
      <w:br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43AC4" w:rsidRDefault="00B43AC4">
      <w:r>
        <w:separator/>
      </w:r>
    </w:p>
  </w:footnote>
  <w:footnote w:type="continuationSeparator" w:id="0">
    <w:p w:rsidR="00B43AC4" w:rsidRDefault="00B43AC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1E806462"/>
    <w:lvl w:ilvl="0">
      <w:start w:val="1"/>
      <w:numFmt w:val="bullet"/>
      <w:pStyle w:val="a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1">
    <w:nsid w:val="0FF55A56"/>
    <w:multiLevelType w:val="hybridMultilevel"/>
    <w:tmpl w:val="EC284A66"/>
    <w:lvl w:ilvl="0" w:tplc="55E477EA">
      <w:start w:val="1"/>
      <w:numFmt w:val="bullet"/>
      <w:pStyle w:val="1-0"/>
      <w:lvlText w:val=""/>
      <w:lvlJc w:val="left"/>
      <w:pPr>
        <w:tabs>
          <w:tab w:val="num" w:pos="360"/>
        </w:tabs>
        <w:ind w:left="0" w:firstLine="0"/>
      </w:pPr>
      <w:rPr>
        <w:rFonts w:ascii="Symbol" w:hAnsi="Symbol" w:hint="default"/>
      </w:rPr>
    </w:lvl>
    <w:lvl w:ilvl="1" w:tplc="BEBEF7F4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F77AC388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D88888EE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B3E03A46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hint="default"/>
      </w:rPr>
    </w:lvl>
    <w:lvl w:ilvl="5" w:tplc="E5744E72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C3FE8FD6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987A2F2E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hint="default"/>
      </w:rPr>
    </w:lvl>
    <w:lvl w:ilvl="8" w:tplc="5B42896C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>
    <w:nsid w:val="198A6DC8"/>
    <w:multiLevelType w:val="multilevel"/>
    <w:tmpl w:val="A7D64544"/>
    <w:lvl w:ilvl="0">
      <w:start w:val="5"/>
      <w:numFmt w:val="decimal"/>
      <w:lvlText w:val="%1."/>
      <w:lvlJc w:val="left"/>
      <w:pPr>
        <w:tabs>
          <w:tab w:val="num" w:pos="990"/>
        </w:tabs>
        <w:ind w:left="990" w:hanging="990"/>
      </w:pPr>
    </w:lvl>
    <w:lvl w:ilvl="1">
      <w:start w:val="1"/>
      <w:numFmt w:val="decimal"/>
      <w:lvlText w:val="%1.%2."/>
      <w:lvlJc w:val="left"/>
      <w:pPr>
        <w:tabs>
          <w:tab w:val="num" w:pos="1416"/>
        </w:tabs>
        <w:ind w:left="1416" w:hanging="990"/>
      </w:p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842" w:hanging="990"/>
      </w:pPr>
    </w:lvl>
    <w:lvl w:ilvl="3">
      <w:start w:val="1"/>
      <w:numFmt w:val="decimal"/>
      <w:lvlText w:val="%1.%2.%3.%4."/>
      <w:lvlJc w:val="left"/>
      <w:pPr>
        <w:tabs>
          <w:tab w:val="num" w:pos="2358"/>
        </w:tabs>
        <w:ind w:left="2358" w:hanging="1080"/>
      </w:pPr>
    </w:lvl>
    <w:lvl w:ilvl="4">
      <w:start w:val="1"/>
      <w:numFmt w:val="decimal"/>
      <w:lvlText w:val="%1.%2.%3.%4.%5."/>
      <w:lvlJc w:val="left"/>
      <w:pPr>
        <w:tabs>
          <w:tab w:val="num" w:pos="2784"/>
        </w:tabs>
        <w:ind w:left="2784" w:hanging="1080"/>
      </w:pPr>
    </w:lvl>
    <w:lvl w:ilvl="5">
      <w:start w:val="1"/>
      <w:numFmt w:val="decimal"/>
      <w:lvlText w:val="%1.%2.%3.%4.%5.%6."/>
      <w:lvlJc w:val="left"/>
      <w:pPr>
        <w:tabs>
          <w:tab w:val="num" w:pos="3570"/>
        </w:tabs>
        <w:ind w:left="357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96"/>
        </w:tabs>
        <w:ind w:left="3996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4782"/>
        </w:tabs>
        <w:ind w:left="4782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208"/>
        </w:tabs>
        <w:ind w:left="5208" w:hanging="1800"/>
      </w:pPr>
    </w:lvl>
  </w:abstractNum>
  <w:abstractNum w:abstractNumId="3">
    <w:nsid w:val="22734310"/>
    <w:multiLevelType w:val="hybridMultilevel"/>
    <w:tmpl w:val="F56A9E10"/>
    <w:lvl w:ilvl="0" w:tplc="60DEAB1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BFC29A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72A7C6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F54692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5C2F45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55EE08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65042C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7D4DCA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E4ED0A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7CD2EAB"/>
    <w:multiLevelType w:val="hybridMultilevel"/>
    <w:tmpl w:val="5FF6F62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8A46846"/>
    <w:multiLevelType w:val="multilevel"/>
    <w:tmpl w:val="AFCCD96A"/>
    <w:lvl w:ilvl="0">
      <w:start w:val="1"/>
      <w:numFmt w:val="decimal"/>
      <w:lvlText w:val="%1."/>
      <w:lvlJc w:val="left"/>
      <w:pPr>
        <w:tabs>
          <w:tab w:val="num" w:pos="1418"/>
        </w:tabs>
        <w:ind w:left="1475" w:hanging="57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146"/>
        </w:tabs>
        <w:ind w:left="86" w:firstLine="34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37"/>
        </w:tabs>
        <w:ind w:left="0" w:firstLine="737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3270"/>
        </w:tabs>
        <w:ind w:left="327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3270"/>
        </w:tabs>
        <w:ind w:left="327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630"/>
        </w:tabs>
        <w:ind w:left="36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90"/>
        </w:tabs>
        <w:ind w:left="399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990"/>
        </w:tabs>
        <w:ind w:left="399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350"/>
        </w:tabs>
        <w:ind w:left="4350" w:hanging="2160"/>
      </w:pPr>
      <w:rPr>
        <w:rFonts w:hint="default"/>
      </w:rPr>
    </w:lvl>
  </w:abstractNum>
  <w:abstractNum w:abstractNumId="6">
    <w:nsid w:val="2BB61EC8"/>
    <w:multiLevelType w:val="multilevel"/>
    <w:tmpl w:val="47D07558"/>
    <w:lvl w:ilvl="0">
      <w:start w:val="2"/>
      <w:numFmt w:val="decimal"/>
      <w:pStyle w:val="a0"/>
      <w:lvlText w:val="%1"/>
      <w:lvlJc w:val="left"/>
      <w:pPr>
        <w:tabs>
          <w:tab w:val="num" w:pos="660"/>
        </w:tabs>
        <w:ind w:left="660" w:hanging="660"/>
      </w:pPr>
      <w:rPr>
        <w:rFonts w:hint="default"/>
      </w:rPr>
    </w:lvl>
    <w:lvl w:ilvl="1">
      <w:start w:val="6"/>
      <w:numFmt w:val="decimal"/>
      <w:lvlText w:val="%1.%2"/>
      <w:lvlJc w:val="left"/>
      <w:pPr>
        <w:tabs>
          <w:tab w:val="num" w:pos="1057"/>
        </w:tabs>
        <w:ind w:left="1057" w:hanging="6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514"/>
        </w:tabs>
        <w:ind w:left="151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911"/>
        </w:tabs>
        <w:ind w:left="191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668"/>
        </w:tabs>
        <w:ind w:left="266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065"/>
        </w:tabs>
        <w:ind w:left="30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822"/>
        </w:tabs>
        <w:ind w:left="382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219"/>
        </w:tabs>
        <w:ind w:left="421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976"/>
        </w:tabs>
        <w:ind w:left="4976" w:hanging="1800"/>
      </w:pPr>
      <w:rPr>
        <w:rFonts w:hint="default"/>
      </w:rPr>
    </w:lvl>
  </w:abstractNum>
  <w:abstractNum w:abstractNumId="7">
    <w:nsid w:val="31E1371A"/>
    <w:multiLevelType w:val="hybridMultilevel"/>
    <w:tmpl w:val="3C76024A"/>
    <w:lvl w:ilvl="0" w:tplc="1E8C57F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07C022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184BF7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80CC4E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BCCBA0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560A2B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E0AF83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25AAF4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0E8915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0F66918"/>
    <w:multiLevelType w:val="hybridMultilevel"/>
    <w:tmpl w:val="B172F81A"/>
    <w:lvl w:ilvl="0" w:tplc="0419000F">
      <w:start w:val="1"/>
      <w:numFmt w:val="bullet"/>
      <w:pStyle w:val="1-6"/>
      <w:lvlText w:val=""/>
      <w:lvlJc w:val="left"/>
      <w:pPr>
        <w:tabs>
          <w:tab w:val="num" w:pos="360"/>
        </w:tabs>
        <w:ind w:left="0" w:firstLine="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463C40A6"/>
    <w:multiLevelType w:val="multilevel"/>
    <w:tmpl w:val="B8146B00"/>
    <w:lvl w:ilvl="0">
      <w:start w:val="1"/>
      <w:numFmt w:val="decimal"/>
      <w:pStyle w:val="-"/>
      <w:lvlText w:val="%1."/>
      <w:lvlJc w:val="left"/>
      <w:pPr>
        <w:tabs>
          <w:tab w:val="num" w:pos="2550"/>
        </w:tabs>
        <w:ind w:left="2550" w:hanging="360"/>
      </w:pPr>
      <w:rPr>
        <w:rFonts w:hint="default"/>
      </w:rPr>
    </w:lvl>
    <w:lvl w:ilvl="1">
      <w:start w:val="1"/>
      <w:numFmt w:val="decimal"/>
      <w:pStyle w:val="-0"/>
      <w:isLgl/>
      <w:lvlText w:val="%1.%2."/>
      <w:lvlJc w:val="left"/>
      <w:pPr>
        <w:tabs>
          <w:tab w:val="num" w:pos="1060"/>
        </w:tabs>
        <w:ind w:left="0" w:firstLine="340"/>
      </w:pPr>
      <w:rPr>
        <w:rFonts w:hint="default"/>
      </w:rPr>
    </w:lvl>
    <w:lvl w:ilvl="2">
      <w:start w:val="1"/>
      <w:numFmt w:val="decimal"/>
      <w:pStyle w:val="-1"/>
      <w:isLgl/>
      <w:lvlText w:val="%1.%2.%3."/>
      <w:lvlJc w:val="left"/>
      <w:pPr>
        <w:tabs>
          <w:tab w:val="num" w:pos="2910"/>
        </w:tabs>
        <w:ind w:left="2910" w:hanging="720"/>
      </w:pPr>
      <w:rPr>
        <w:rFonts w:hint="default"/>
      </w:rPr>
    </w:lvl>
    <w:lvl w:ilvl="3">
      <w:start w:val="1"/>
      <w:numFmt w:val="decimal"/>
      <w:pStyle w:val="-2"/>
      <w:isLgl/>
      <w:lvlText w:val="%1.%2.%3.%4."/>
      <w:lvlJc w:val="left"/>
      <w:pPr>
        <w:tabs>
          <w:tab w:val="num" w:pos="3270"/>
        </w:tabs>
        <w:ind w:left="327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3270"/>
        </w:tabs>
        <w:ind w:left="327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630"/>
        </w:tabs>
        <w:ind w:left="36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90"/>
        </w:tabs>
        <w:ind w:left="399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990"/>
        </w:tabs>
        <w:ind w:left="399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350"/>
        </w:tabs>
        <w:ind w:left="4350" w:hanging="2160"/>
      </w:pPr>
      <w:rPr>
        <w:rFonts w:hint="default"/>
      </w:rPr>
    </w:lvl>
  </w:abstractNum>
  <w:abstractNum w:abstractNumId="10">
    <w:nsid w:val="482A26FE"/>
    <w:multiLevelType w:val="hybridMultilevel"/>
    <w:tmpl w:val="9F9CB9FC"/>
    <w:lvl w:ilvl="0" w:tplc="C2360926">
      <w:start w:val="1"/>
      <w:numFmt w:val="bullet"/>
      <w:pStyle w:val="2-0"/>
      <w:lvlText w:val=""/>
      <w:lvlJc w:val="left"/>
      <w:pPr>
        <w:tabs>
          <w:tab w:val="num" w:pos="1636"/>
        </w:tabs>
        <w:ind w:left="1588" w:hanging="312"/>
      </w:pPr>
      <w:rPr>
        <w:rFonts w:ascii="Symbol" w:hAnsi="Symbol" w:hint="default"/>
      </w:rPr>
    </w:lvl>
    <w:lvl w:ilvl="1" w:tplc="34C2477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E08270E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898B25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47E0E38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3BEC515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D1A29E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F63DC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1E26009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4DDA7149"/>
    <w:multiLevelType w:val="multilevel"/>
    <w:tmpl w:val="BA4EC73C"/>
    <w:lvl w:ilvl="0">
      <w:start w:val="6"/>
      <w:numFmt w:val="decimal"/>
      <w:lvlText w:val="%1."/>
      <w:lvlJc w:val="left"/>
      <w:pPr>
        <w:tabs>
          <w:tab w:val="num" w:pos="990"/>
        </w:tabs>
        <w:ind w:left="990" w:hanging="990"/>
      </w:pPr>
    </w:lvl>
    <w:lvl w:ilvl="1">
      <w:start w:val="1"/>
      <w:numFmt w:val="decimal"/>
      <w:lvlText w:val="%1.%2."/>
      <w:lvlJc w:val="left"/>
      <w:pPr>
        <w:tabs>
          <w:tab w:val="num" w:pos="1416"/>
        </w:tabs>
        <w:ind w:left="1416" w:hanging="990"/>
      </w:p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842" w:hanging="990"/>
      </w:pPr>
    </w:lvl>
    <w:lvl w:ilvl="3">
      <w:start w:val="1"/>
      <w:numFmt w:val="decimal"/>
      <w:lvlText w:val="%1.%2.%3.%4."/>
      <w:lvlJc w:val="left"/>
      <w:pPr>
        <w:tabs>
          <w:tab w:val="num" w:pos="2358"/>
        </w:tabs>
        <w:ind w:left="2358" w:hanging="1080"/>
      </w:pPr>
    </w:lvl>
    <w:lvl w:ilvl="4">
      <w:start w:val="1"/>
      <w:numFmt w:val="decimal"/>
      <w:lvlText w:val="%1.%2.%3.%4.%5."/>
      <w:lvlJc w:val="left"/>
      <w:pPr>
        <w:tabs>
          <w:tab w:val="num" w:pos="2784"/>
        </w:tabs>
        <w:ind w:left="2784" w:hanging="1080"/>
      </w:pPr>
    </w:lvl>
    <w:lvl w:ilvl="5">
      <w:start w:val="1"/>
      <w:numFmt w:val="decimal"/>
      <w:lvlText w:val="%1.%2.%3.%4.%5.%6."/>
      <w:lvlJc w:val="left"/>
      <w:pPr>
        <w:tabs>
          <w:tab w:val="num" w:pos="3570"/>
        </w:tabs>
        <w:ind w:left="357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96"/>
        </w:tabs>
        <w:ind w:left="3996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4782"/>
        </w:tabs>
        <w:ind w:left="4782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208"/>
        </w:tabs>
        <w:ind w:left="5208" w:hanging="1800"/>
      </w:pPr>
    </w:lvl>
  </w:abstractNum>
  <w:abstractNum w:abstractNumId="12">
    <w:nsid w:val="50395034"/>
    <w:multiLevelType w:val="multilevel"/>
    <w:tmpl w:val="C0A047E0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3">
    <w:nsid w:val="5376186D"/>
    <w:multiLevelType w:val="hybridMultilevel"/>
    <w:tmpl w:val="3DCE96D4"/>
    <w:lvl w:ilvl="0" w:tplc="ED7411FA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</w:rPr>
    </w:lvl>
    <w:lvl w:ilvl="1" w:tplc="02862F0E">
      <w:numFmt w:val="none"/>
      <w:lvlText w:val=""/>
      <w:lvlJc w:val="left"/>
      <w:pPr>
        <w:tabs>
          <w:tab w:val="num" w:pos="360"/>
        </w:tabs>
      </w:pPr>
    </w:lvl>
    <w:lvl w:ilvl="2" w:tplc="9524F44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DC82E3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A8A6F3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D76407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1226F6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3A0EF4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FBE3EA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57B5701A"/>
    <w:multiLevelType w:val="multilevel"/>
    <w:tmpl w:val="25D6106C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  <w:sz w:val="24"/>
        <w:szCs w:val="24"/>
      </w:rPr>
    </w:lvl>
    <w:lvl w:ilvl="1">
      <w:start w:val="1"/>
      <w:numFmt w:val="decimal"/>
      <w:isLgl/>
      <w:lvlText w:val="%1.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15">
    <w:nsid w:val="58E627F4"/>
    <w:multiLevelType w:val="hybridMultilevel"/>
    <w:tmpl w:val="3788D8C0"/>
    <w:lvl w:ilvl="0" w:tplc="84E2586C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 w:tplc="C1F6A008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D84A1106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96221148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4FACD1B6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E2DEE96A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42B819DA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1CC68E4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5324F16A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6">
    <w:nsid w:val="69FF2DB9"/>
    <w:multiLevelType w:val="hybridMultilevel"/>
    <w:tmpl w:val="8D208F82"/>
    <w:lvl w:ilvl="0" w:tplc="04090011">
      <w:start w:val="1"/>
      <w:numFmt w:val="bullet"/>
      <w:pStyle w:val="2-6"/>
      <w:lvlText w:val=""/>
      <w:lvlJc w:val="left"/>
      <w:pPr>
        <w:tabs>
          <w:tab w:val="num" w:pos="1636"/>
        </w:tabs>
        <w:ind w:left="1134" w:firstLine="142"/>
      </w:pPr>
      <w:rPr>
        <w:rFonts w:ascii="Symbol" w:hAnsi="Symbol" w:hint="default"/>
      </w:rPr>
    </w:lvl>
    <w:lvl w:ilvl="1" w:tplc="0409001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72520162"/>
    <w:multiLevelType w:val="multilevel"/>
    <w:tmpl w:val="BFB64C7C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  <w:sz w:val="22"/>
        <w:szCs w:val="22"/>
      </w:rPr>
    </w:lvl>
    <w:lvl w:ilvl="1">
      <w:start w:val="1"/>
      <w:numFmt w:val="decimal"/>
      <w:isLgl/>
      <w:lvlText w:val="%1.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18">
    <w:nsid w:val="7B177600"/>
    <w:multiLevelType w:val="hybridMultilevel"/>
    <w:tmpl w:val="8EF6D8C2"/>
    <w:lvl w:ilvl="0" w:tplc="2834DF00">
      <w:start w:val="18"/>
      <w:numFmt w:val="decimal"/>
      <w:lvlText w:val="%1."/>
      <w:lvlJc w:val="left"/>
      <w:pPr>
        <w:ind w:left="1084" w:hanging="375"/>
      </w:pPr>
      <w:rPr>
        <w:rFonts w:hint="default"/>
      </w:rPr>
    </w:lvl>
    <w:lvl w:ilvl="1" w:tplc="84E0F8E8" w:tentative="1">
      <w:start w:val="1"/>
      <w:numFmt w:val="lowerLetter"/>
      <w:lvlText w:val="%2."/>
      <w:lvlJc w:val="left"/>
      <w:pPr>
        <w:ind w:left="1789" w:hanging="360"/>
      </w:pPr>
    </w:lvl>
    <w:lvl w:ilvl="2" w:tplc="7650536C" w:tentative="1">
      <w:start w:val="1"/>
      <w:numFmt w:val="lowerRoman"/>
      <w:lvlText w:val="%3."/>
      <w:lvlJc w:val="right"/>
      <w:pPr>
        <w:ind w:left="2509" w:hanging="180"/>
      </w:pPr>
    </w:lvl>
    <w:lvl w:ilvl="3" w:tplc="B5E6BC40" w:tentative="1">
      <w:start w:val="1"/>
      <w:numFmt w:val="decimal"/>
      <w:lvlText w:val="%4."/>
      <w:lvlJc w:val="left"/>
      <w:pPr>
        <w:ind w:left="3229" w:hanging="360"/>
      </w:pPr>
    </w:lvl>
    <w:lvl w:ilvl="4" w:tplc="9B8CE768" w:tentative="1">
      <w:start w:val="1"/>
      <w:numFmt w:val="lowerLetter"/>
      <w:lvlText w:val="%5."/>
      <w:lvlJc w:val="left"/>
      <w:pPr>
        <w:ind w:left="3949" w:hanging="360"/>
      </w:pPr>
    </w:lvl>
    <w:lvl w:ilvl="5" w:tplc="26084700" w:tentative="1">
      <w:start w:val="1"/>
      <w:numFmt w:val="lowerRoman"/>
      <w:lvlText w:val="%6."/>
      <w:lvlJc w:val="right"/>
      <w:pPr>
        <w:ind w:left="4669" w:hanging="180"/>
      </w:pPr>
    </w:lvl>
    <w:lvl w:ilvl="6" w:tplc="58CE5BC2" w:tentative="1">
      <w:start w:val="1"/>
      <w:numFmt w:val="decimal"/>
      <w:lvlText w:val="%7."/>
      <w:lvlJc w:val="left"/>
      <w:pPr>
        <w:ind w:left="5389" w:hanging="360"/>
      </w:pPr>
    </w:lvl>
    <w:lvl w:ilvl="7" w:tplc="9FCA7202" w:tentative="1">
      <w:start w:val="1"/>
      <w:numFmt w:val="lowerLetter"/>
      <w:lvlText w:val="%8."/>
      <w:lvlJc w:val="left"/>
      <w:pPr>
        <w:ind w:left="6109" w:hanging="360"/>
      </w:pPr>
    </w:lvl>
    <w:lvl w:ilvl="8" w:tplc="3604BC5C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8"/>
  </w:num>
  <w:num w:numId="3">
    <w:abstractNumId w:val="10"/>
  </w:num>
  <w:num w:numId="4">
    <w:abstractNumId w:val="16"/>
  </w:num>
  <w:num w:numId="5">
    <w:abstractNumId w:val="17"/>
  </w:num>
  <w:num w:numId="6">
    <w:abstractNumId w:val="3"/>
  </w:num>
  <w:num w:numId="7">
    <w:abstractNumId w:val="6"/>
  </w:num>
  <w:num w:numId="8">
    <w:abstractNumId w:val="9"/>
  </w:num>
  <w:num w:numId="9">
    <w:abstractNumId w:val="0"/>
  </w:num>
  <w:num w:numId="10">
    <w:abstractNumId w:val="12"/>
  </w:num>
  <w:num w:numId="1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1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3"/>
  </w:num>
  <w:num w:numId="16">
    <w:abstractNumId w:val="7"/>
  </w:num>
  <w:num w:numId="17">
    <w:abstractNumId w:val="4"/>
  </w:num>
  <w:num w:numId="18">
    <w:abstractNumId w:val="14"/>
  </w:num>
  <w:num w:numId="19">
    <w:abstractNumId w:val="18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1134"/>
  <w:noPunctuationKerning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91660"/>
    <w:rsid w:val="00001260"/>
    <w:rsid w:val="00003219"/>
    <w:rsid w:val="00003721"/>
    <w:rsid w:val="00003BF6"/>
    <w:rsid w:val="000109CC"/>
    <w:rsid w:val="00011756"/>
    <w:rsid w:val="00013D99"/>
    <w:rsid w:val="00022EF3"/>
    <w:rsid w:val="000251ED"/>
    <w:rsid w:val="0002653E"/>
    <w:rsid w:val="0003470C"/>
    <w:rsid w:val="000352F4"/>
    <w:rsid w:val="00037285"/>
    <w:rsid w:val="00042EA9"/>
    <w:rsid w:val="000467D5"/>
    <w:rsid w:val="000479B8"/>
    <w:rsid w:val="000507A1"/>
    <w:rsid w:val="00051EB2"/>
    <w:rsid w:val="000534EF"/>
    <w:rsid w:val="00054296"/>
    <w:rsid w:val="00054565"/>
    <w:rsid w:val="000620F6"/>
    <w:rsid w:val="000635B8"/>
    <w:rsid w:val="00064EA8"/>
    <w:rsid w:val="00066598"/>
    <w:rsid w:val="00070473"/>
    <w:rsid w:val="0007253B"/>
    <w:rsid w:val="0007285E"/>
    <w:rsid w:val="0007418B"/>
    <w:rsid w:val="0007540C"/>
    <w:rsid w:val="00075A16"/>
    <w:rsid w:val="000804C6"/>
    <w:rsid w:val="00083B42"/>
    <w:rsid w:val="00085959"/>
    <w:rsid w:val="0008742A"/>
    <w:rsid w:val="00087D5C"/>
    <w:rsid w:val="00090114"/>
    <w:rsid w:val="000924BC"/>
    <w:rsid w:val="00093697"/>
    <w:rsid w:val="00094C84"/>
    <w:rsid w:val="00095C56"/>
    <w:rsid w:val="0009716D"/>
    <w:rsid w:val="00097CF7"/>
    <w:rsid w:val="000A250A"/>
    <w:rsid w:val="000A4420"/>
    <w:rsid w:val="000A4EB0"/>
    <w:rsid w:val="000B0531"/>
    <w:rsid w:val="000B757C"/>
    <w:rsid w:val="000C5448"/>
    <w:rsid w:val="000D0A76"/>
    <w:rsid w:val="000D1354"/>
    <w:rsid w:val="000D22A2"/>
    <w:rsid w:val="000D33B9"/>
    <w:rsid w:val="000D37F9"/>
    <w:rsid w:val="000D3BDB"/>
    <w:rsid w:val="000D412B"/>
    <w:rsid w:val="000D63CE"/>
    <w:rsid w:val="000E205D"/>
    <w:rsid w:val="000F010E"/>
    <w:rsid w:val="000F17AB"/>
    <w:rsid w:val="000F1EFC"/>
    <w:rsid w:val="000F3268"/>
    <w:rsid w:val="001005C1"/>
    <w:rsid w:val="00100631"/>
    <w:rsid w:val="001078A3"/>
    <w:rsid w:val="00111F86"/>
    <w:rsid w:val="001159AE"/>
    <w:rsid w:val="001171D5"/>
    <w:rsid w:val="001173B9"/>
    <w:rsid w:val="00117982"/>
    <w:rsid w:val="00124CAA"/>
    <w:rsid w:val="00125DA6"/>
    <w:rsid w:val="0012789F"/>
    <w:rsid w:val="00130099"/>
    <w:rsid w:val="00130A94"/>
    <w:rsid w:val="0013136E"/>
    <w:rsid w:val="00132470"/>
    <w:rsid w:val="00133DFD"/>
    <w:rsid w:val="00137515"/>
    <w:rsid w:val="001375E4"/>
    <w:rsid w:val="0013789E"/>
    <w:rsid w:val="00141E18"/>
    <w:rsid w:val="00144307"/>
    <w:rsid w:val="00146818"/>
    <w:rsid w:val="001533A5"/>
    <w:rsid w:val="0015388A"/>
    <w:rsid w:val="0015764D"/>
    <w:rsid w:val="00157D45"/>
    <w:rsid w:val="0016454E"/>
    <w:rsid w:val="00164977"/>
    <w:rsid w:val="00167D05"/>
    <w:rsid w:val="00171499"/>
    <w:rsid w:val="00171863"/>
    <w:rsid w:val="00172DE0"/>
    <w:rsid w:val="00180F25"/>
    <w:rsid w:val="00181FB5"/>
    <w:rsid w:val="00182140"/>
    <w:rsid w:val="0018375C"/>
    <w:rsid w:val="00185438"/>
    <w:rsid w:val="00187447"/>
    <w:rsid w:val="00190870"/>
    <w:rsid w:val="001910A3"/>
    <w:rsid w:val="00191230"/>
    <w:rsid w:val="001912F5"/>
    <w:rsid w:val="001945B0"/>
    <w:rsid w:val="001967B8"/>
    <w:rsid w:val="00197D3F"/>
    <w:rsid w:val="001A1B75"/>
    <w:rsid w:val="001A598B"/>
    <w:rsid w:val="001A5D32"/>
    <w:rsid w:val="001B3EB8"/>
    <w:rsid w:val="001B3FFB"/>
    <w:rsid w:val="001B5A5D"/>
    <w:rsid w:val="001C23F5"/>
    <w:rsid w:val="001C3AF3"/>
    <w:rsid w:val="001C44E0"/>
    <w:rsid w:val="001C4539"/>
    <w:rsid w:val="001D0C06"/>
    <w:rsid w:val="001D2B7F"/>
    <w:rsid w:val="001D483D"/>
    <w:rsid w:val="001D62B6"/>
    <w:rsid w:val="001E1750"/>
    <w:rsid w:val="001E1BE0"/>
    <w:rsid w:val="001E3714"/>
    <w:rsid w:val="001F45E4"/>
    <w:rsid w:val="001F5143"/>
    <w:rsid w:val="001F54D3"/>
    <w:rsid w:val="001F6D62"/>
    <w:rsid w:val="00200430"/>
    <w:rsid w:val="00201A58"/>
    <w:rsid w:val="00203F22"/>
    <w:rsid w:val="002103C5"/>
    <w:rsid w:val="0021143E"/>
    <w:rsid w:val="002115E1"/>
    <w:rsid w:val="00213061"/>
    <w:rsid w:val="00213A4C"/>
    <w:rsid w:val="00217353"/>
    <w:rsid w:val="00222EDA"/>
    <w:rsid w:val="002255A1"/>
    <w:rsid w:val="00225AC8"/>
    <w:rsid w:val="00227BF1"/>
    <w:rsid w:val="00231FE8"/>
    <w:rsid w:val="00232FCA"/>
    <w:rsid w:val="00233140"/>
    <w:rsid w:val="00235C38"/>
    <w:rsid w:val="002361AC"/>
    <w:rsid w:val="0024091E"/>
    <w:rsid w:val="00241E6C"/>
    <w:rsid w:val="00243ACC"/>
    <w:rsid w:val="002524ED"/>
    <w:rsid w:val="002532F9"/>
    <w:rsid w:val="00260313"/>
    <w:rsid w:val="00261362"/>
    <w:rsid w:val="00261C83"/>
    <w:rsid w:val="00264690"/>
    <w:rsid w:val="00266383"/>
    <w:rsid w:val="00270CB0"/>
    <w:rsid w:val="00270D9A"/>
    <w:rsid w:val="00275D52"/>
    <w:rsid w:val="0027667E"/>
    <w:rsid w:val="00282C1B"/>
    <w:rsid w:val="0029185F"/>
    <w:rsid w:val="002921BC"/>
    <w:rsid w:val="0029413E"/>
    <w:rsid w:val="00297C70"/>
    <w:rsid w:val="002A092C"/>
    <w:rsid w:val="002A1A64"/>
    <w:rsid w:val="002A2F15"/>
    <w:rsid w:val="002A705F"/>
    <w:rsid w:val="002B023A"/>
    <w:rsid w:val="002B28C8"/>
    <w:rsid w:val="002B2A50"/>
    <w:rsid w:val="002B2FB1"/>
    <w:rsid w:val="002B7988"/>
    <w:rsid w:val="002C6296"/>
    <w:rsid w:val="002C64A0"/>
    <w:rsid w:val="002D10FE"/>
    <w:rsid w:val="002D5D51"/>
    <w:rsid w:val="002D69DF"/>
    <w:rsid w:val="002D7944"/>
    <w:rsid w:val="002E21E7"/>
    <w:rsid w:val="002F0F43"/>
    <w:rsid w:val="002F2A45"/>
    <w:rsid w:val="002F31F9"/>
    <w:rsid w:val="002F34CC"/>
    <w:rsid w:val="002F357F"/>
    <w:rsid w:val="002F7321"/>
    <w:rsid w:val="00310266"/>
    <w:rsid w:val="0031244D"/>
    <w:rsid w:val="00313B15"/>
    <w:rsid w:val="00314D35"/>
    <w:rsid w:val="003175D6"/>
    <w:rsid w:val="0032120B"/>
    <w:rsid w:val="00322864"/>
    <w:rsid w:val="00324520"/>
    <w:rsid w:val="00324F41"/>
    <w:rsid w:val="00327948"/>
    <w:rsid w:val="00333067"/>
    <w:rsid w:val="0033357F"/>
    <w:rsid w:val="00333730"/>
    <w:rsid w:val="003368CB"/>
    <w:rsid w:val="00340794"/>
    <w:rsid w:val="0034345E"/>
    <w:rsid w:val="0034443D"/>
    <w:rsid w:val="00350CFD"/>
    <w:rsid w:val="00351001"/>
    <w:rsid w:val="0035353A"/>
    <w:rsid w:val="00356BD4"/>
    <w:rsid w:val="0035708E"/>
    <w:rsid w:val="00357577"/>
    <w:rsid w:val="003603F7"/>
    <w:rsid w:val="00361D9F"/>
    <w:rsid w:val="00363481"/>
    <w:rsid w:val="00367011"/>
    <w:rsid w:val="00367D35"/>
    <w:rsid w:val="00367F28"/>
    <w:rsid w:val="0037161A"/>
    <w:rsid w:val="00376C18"/>
    <w:rsid w:val="00380187"/>
    <w:rsid w:val="003814A3"/>
    <w:rsid w:val="00381CDD"/>
    <w:rsid w:val="0038385A"/>
    <w:rsid w:val="003906C3"/>
    <w:rsid w:val="003925FD"/>
    <w:rsid w:val="003934AF"/>
    <w:rsid w:val="00397103"/>
    <w:rsid w:val="003A7EE7"/>
    <w:rsid w:val="003C487F"/>
    <w:rsid w:val="003C5B29"/>
    <w:rsid w:val="003D1C43"/>
    <w:rsid w:val="003D328A"/>
    <w:rsid w:val="003D3D31"/>
    <w:rsid w:val="003D5AAF"/>
    <w:rsid w:val="003E3741"/>
    <w:rsid w:val="003E3AF7"/>
    <w:rsid w:val="003E7EBE"/>
    <w:rsid w:val="003F7FA1"/>
    <w:rsid w:val="0040098A"/>
    <w:rsid w:val="00400C3B"/>
    <w:rsid w:val="00403705"/>
    <w:rsid w:val="004055F4"/>
    <w:rsid w:val="00407AB3"/>
    <w:rsid w:val="00410388"/>
    <w:rsid w:val="00410C59"/>
    <w:rsid w:val="004124A2"/>
    <w:rsid w:val="004249B8"/>
    <w:rsid w:val="0042722D"/>
    <w:rsid w:val="0043022A"/>
    <w:rsid w:val="0043478D"/>
    <w:rsid w:val="00440AE3"/>
    <w:rsid w:val="00441B4D"/>
    <w:rsid w:val="00444961"/>
    <w:rsid w:val="00444D8F"/>
    <w:rsid w:val="004474F2"/>
    <w:rsid w:val="00447B46"/>
    <w:rsid w:val="004501A6"/>
    <w:rsid w:val="00452DA4"/>
    <w:rsid w:val="00453596"/>
    <w:rsid w:val="00453AD4"/>
    <w:rsid w:val="00453BBD"/>
    <w:rsid w:val="00455396"/>
    <w:rsid w:val="00456348"/>
    <w:rsid w:val="00456A45"/>
    <w:rsid w:val="00457C9F"/>
    <w:rsid w:val="004619E7"/>
    <w:rsid w:val="00467F08"/>
    <w:rsid w:val="004709F5"/>
    <w:rsid w:val="004724BB"/>
    <w:rsid w:val="00472FA4"/>
    <w:rsid w:val="00480E71"/>
    <w:rsid w:val="0048154F"/>
    <w:rsid w:val="0048267C"/>
    <w:rsid w:val="004835F1"/>
    <w:rsid w:val="00483A80"/>
    <w:rsid w:val="0048578D"/>
    <w:rsid w:val="00486899"/>
    <w:rsid w:val="00487C8F"/>
    <w:rsid w:val="00491915"/>
    <w:rsid w:val="00491B11"/>
    <w:rsid w:val="004925A0"/>
    <w:rsid w:val="00492856"/>
    <w:rsid w:val="00493BEB"/>
    <w:rsid w:val="004967E5"/>
    <w:rsid w:val="00496DF8"/>
    <w:rsid w:val="004A09A5"/>
    <w:rsid w:val="004B1C8A"/>
    <w:rsid w:val="004B30B5"/>
    <w:rsid w:val="004C0F96"/>
    <w:rsid w:val="004C2BD9"/>
    <w:rsid w:val="004C2E2E"/>
    <w:rsid w:val="004C58D5"/>
    <w:rsid w:val="004C72AB"/>
    <w:rsid w:val="004C7B36"/>
    <w:rsid w:val="004D3765"/>
    <w:rsid w:val="004D3DE5"/>
    <w:rsid w:val="004D524F"/>
    <w:rsid w:val="004D5C4E"/>
    <w:rsid w:val="004D5CB0"/>
    <w:rsid w:val="004E114F"/>
    <w:rsid w:val="004E24AE"/>
    <w:rsid w:val="004E2F78"/>
    <w:rsid w:val="004E3097"/>
    <w:rsid w:val="004E559A"/>
    <w:rsid w:val="004E6139"/>
    <w:rsid w:val="004E637B"/>
    <w:rsid w:val="004F0FEA"/>
    <w:rsid w:val="004F430A"/>
    <w:rsid w:val="004F533D"/>
    <w:rsid w:val="005027B7"/>
    <w:rsid w:val="00503CCB"/>
    <w:rsid w:val="00505BA6"/>
    <w:rsid w:val="005078BC"/>
    <w:rsid w:val="00512799"/>
    <w:rsid w:val="005163D1"/>
    <w:rsid w:val="005172B1"/>
    <w:rsid w:val="0052111F"/>
    <w:rsid w:val="00524D21"/>
    <w:rsid w:val="00526B16"/>
    <w:rsid w:val="00526C0C"/>
    <w:rsid w:val="00526E1D"/>
    <w:rsid w:val="00527A4F"/>
    <w:rsid w:val="005325BF"/>
    <w:rsid w:val="00532D31"/>
    <w:rsid w:val="00533B0A"/>
    <w:rsid w:val="00534662"/>
    <w:rsid w:val="00534860"/>
    <w:rsid w:val="00536AB6"/>
    <w:rsid w:val="00536E80"/>
    <w:rsid w:val="00537327"/>
    <w:rsid w:val="00537D3A"/>
    <w:rsid w:val="00537DE8"/>
    <w:rsid w:val="00541F25"/>
    <w:rsid w:val="005421B6"/>
    <w:rsid w:val="00543FF8"/>
    <w:rsid w:val="00544A7C"/>
    <w:rsid w:val="0054792A"/>
    <w:rsid w:val="00551517"/>
    <w:rsid w:val="0055443F"/>
    <w:rsid w:val="0055695F"/>
    <w:rsid w:val="00562633"/>
    <w:rsid w:val="00563BAC"/>
    <w:rsid w:val="00571009"/>
    <w:rsid w:val="00571E4D"/>
    <w:rsid w:val="00572EAD"/>
    <w:rsid w:val="005735A8"/>
    <w:rsid w:val="005738C9"/>
    <w:rsid w:val="0057430B"/>
    <w:rsid w:val="0057515B"/>
    <w:rsid w:val="00576423"/>
    <w:rsid w:val="0057701A"/>
    <w:rsid w:val="005778DE"/>
    <w:rsid w:val="00586894"/>
    <w:rsid w:val="0059095E"/>
    <w:rsid w:val="00592199"/>
    <w:rsid w:val="00593892"/>
    <w:rsid w:val="00594749"/>
    <w:rsid w:val="00594A5B"/>
    <w:rsid w:val="005A1494"/>
    <w:rsid w:val="005A2743"/>
    <w:rsid w:val="005A3185"/>
    <w:rsid w:val="005A40A2"/>
    <w:rsid w:val="005A4195"/>
    <w:rsid w:val="005A5C9C"/>
    <w:rsid w:val="005A7DC4"/>
    <w:rsid w:val="005B1415"/>
    <w:rsid w:val="005B4205"/>
    <w:rsid w:val="005C118A"/>
    <w:rsid w:val="005C14D3"/>
    <w:rsid w:val="005C3F4F"/>
    <w:rsid w:val="005C5341"/>
    <w:rsid w:val="005C7B84"/>
    <w:rsid w:val="005D08A0"/>
    <w:rsid w:val="005D2673"/>
    <w:rsid w:val="005D3B6D"/>
    <w:rsid w:val="005D520A"/>
    <w:rsid w:val="005D5A08"/>
    <w:rsid w:val="005D61CA"/>
    <w:rsid w:val="005D6B27"/>
    <w:rsid w:val="005E3632"/>
    <w:rsid w:val="005E41ED"/>
    <w:rsid w:val="005E43F8"/>
    <w:rsid w:val="005F124B"/>
    <w:rsid w:val="005F1E06"/>
    <w:rsid w:val="005F3BC8"/>
    <w:rsid w:val="00600A4C"/>
    <w:rsid w:val="006013FE"/>
    <w:rsid w:val="006019FB"/>
    <w:rsid w:val="006024C9"/>
    <w:rsid w:val="00603278"/>
    <w:rsid w:val="00605DAD"/>
    <w:rsid w:val="00606512"/>
    <w:rsid w:val="006079AC"/>
    <w:rsid w:val="00607A2F"/>
    <w:rsid w:val="00607A96"/>
    <w:rsid w:val="00610A5B"/>
    <w:rsid w:val="006118E6"/>
    <w:rsid w:val="006147B2"/>
    <w:rsid w:val="00624BF9"/>
    <w:rsid w:val="00625B7A"/>
    <w:rsid w:val="00625CB2"/>
    <w:rsid w:val="00626140"/>
    <w:rsid w:val="00626E65"/>
    <w:rsid w:val="00627FB9"/>
    <w:rsid w:val="0063170F"/>
    <w:rsid w:val="00633B1D"/>
    <w:rsid w:val="00633B41"/>
    <w:rsid w:val="006363C3"/>
    <w:rsid w:val="00636E21"/>
    <w:rsid w:val="00641E70"/>
    <w:rsid w:val="006420BD"/>
    <w:rsid w:val="006509F2"/>
    <w:rsid w:val="00650F60"/>
    <w:rsid w:val="006522D7"/>
    <w:rsid w:val="0065286F"/>
    <w:rsid w:val="00652935"/>
    <w:rsid w:val="006532CA"/>
    <w:rsid w:val="00656D9A"/>
    <w:rsid w:val="00657CFD"/>
    <w:rsid w:val="006638D1"/>
    <w:rsid w:val="0066532B"/>
    <w:rsid w:val="00666351"/>
    <w:rsid w:val="00666AB0"/>
    <w:rsid w:val="00670B43"/>
    <w:rsid w:val="00672D8D"/>
    <w:rsid w:val="00673E67"/>
    <w:rsid w:val="006741AA"/>
    <w:rsid w:val="006755B9"/>
    <w:rsid w:val="006759F9"/>
    <w:rsid w:val="00675C65"/>
    <w:rsid w:val="0067631E"/>
    <w:rsid w:val="0067736C"/>
    <w:rsid w:val="00681A58"/>
    <w:rsid w:val="00681B6B"/>
    <w:rsid w:val="00682B4C"/>
    <w:rsid w:val="006833B0"/>
    <w:rsid w:val="00687D98"/>
    <w:rsid w:val="0069058F"/>
    <w:rsid w:val="006905C8"/>
    <w:rsid w:val="00691254"/>
    <w:rsid w:val="00691D5F"/>
    <w:rsid w:val="00697D14"/>
    <w:rsid w:val="006A057A"/>
    <w:rsid w:val="006A158A"/>
    <w:rsid w:val="006A169B"/>
    <w:rsid w:val="006A19CD"/>
    <w:rsid w:val="006B1AAE"/>
    <w:rsid w:val="006B53B4"/>
    <w:rsid w:val="006C15A0"/>
    <w:rsid w:val="006C4B5B"/>
    <w:rsid w:val="006D106C"/>
    <w:rsid w:val="006D6BB6"/>
    <w:rsid w:val="006D6E38"/>
    <w:rsid w:val="006E075B"/>
    <w:rsid w:val="006E1742"/>
    <w:rsid w:val="006E5EF5"/>
    <w:rsid w:val="006E63C7"/>
    <w:rsid w:val="006E7AEC"/>
    <w:rsid w:val="006F03F7"/>
    <w:rsid w:val="006F1125"/>
    <w:rsid w:val="006F39C1"/>
    <w:rsid w:val="006F7F83"/>
    <w:rsid w:val="007039C4"/>
    <w:rsid w:val="00703AA5"/>
    <w:rsid w:val="007049FE"/>
    <w:rsid w:val="0070744A"/>
    <w:rsid w:val="0071152D"/>
    <w:rsid w:val="00711EB9"/>
    <w:rsid w:val="007125D2"/>
    <w:rsid w:val="00712E32"/>
    <w:rsid w:val="00717155"/>
    <w:rsid w:val="00722551"/>
    <w:rsid w:val="00722AD9"/>
    <w:rsid w:val="00724F74"/>
    <w:rsid w:val="007256B8"/>
    <w:rsid w:val="00725FEF"/>
    <w:rsid w:val="00726A5A"/>
    <w:rsid w:val="00726F83"/>
    <w:rsid w:val="00731E73"/>
    <w:rsid w:val="0073234F"/>
    <w:rsid w:val="00733F03"/>
    <w:rsid w:val="00736D10"/>
    <w:rsid w:val="00736FFD"/>
    <w:rsid w:val="007413B4"/>
    <w:rsid w:val="00741C2D"/>
    <w:rsid w:val="0074605D"/>
    <w:rsid w:val="00747415"/>
    <w:rsid w:val="0075041D"/>
    <w:rsid w:val="00750474"/>
    <w:rsid w:val="007510C5"/>
    <w:rsid w:val="00752518"/>
    <w:rsid w:val="0075400C"/>
    <w:rsid w:val="0075464E"/>
    <w:rsid w:val="007560B3"/>
    <w:rsid w:val="00757725"/>
    <w:rsid w:val="00763B6A"/>
    <w:rsid w:val="00766711"/>
    <w:rsid w:val="00766B0C"/>
    <w:rsid w:val="00767B7F"/>
    <w:rsid w:val="00771C9B"/>
    <w:rsid w:val="00772B7A"/>
    <w:rsid w:val="0077312E"/>
    <w:rsid w:val="00773157"/>
    <w:rsid w:val="00774C3E"/>
    <w:rsid w:val="00776178"/>
    <w:rsid w:val="007837BD"/>
    <w:rsid w:val="0078633D"/>
    <w:rsid w:val="007879EC"/>
    <w:rsid w:val="00790C16"/>
    <w:rsid w:val="007921C2"/>
    <w:rsid w:val="0079485F"/>
    <w:rsid w:val="00794FE6"/>
    <w:rsid w:val="007951DA"/>
    <w:rsid w:val="007960DD"/>
    <w:rsid w:val="00797803"/>
    <w:rsid w:val="007A0482"/>
    <w:rsid w:val="007A0D4F"/>
    <w:rsid w:val="007A2B75"/>
    <w:rsid w:val="007B0B23"/>
    <w:rsid w:val="007B2C31"/>
    <w:rsid w:val="007B3CD8"/>
    <w:rsid w:val="007B6DFD"/>
    <w:rsid w:val="007C431E"/>
    <w:rsid w:val="007C5C19"/>
    <w:rsid w:val="007C6E6E"/>
    <w:rsid w:val="007D05C8"/>
    <w:rsid w:val="007D0E39"/>
    <w:rsid w:val="007D4608"/>
    <w:rsid w:val="007D57F0"/>
    <w:rsid w:val="007D71FE"/>
    <w:rsid w:val="007E0BDC"/>
    <w:rsid w:val="007E1B28"/>
    <w:rsid w:val="007F2449"/>
    <w:rsid w:val="007F5CD0"/>
    <w:rsid w:val="007F67C8"/>
    <w:rsid w:val="007F76DE"/>
    <w:rsid w:val="0080078A"/>
    <w:rsid w:val="00800E53"/>
    <w:rsid w:val="008112CD"/>
    <w:rsid w:val="008117F5"/>
    <w:rsid w:val="00817FEC"/>
    <w:rsid w:val="00820786"/>
    <w:rsid w:val="00820A7B"/>
    <w:rsid w:val="00820C04"/>
    <w:rsid w:val="008213F1"/>
    <w:rsid w:val="00827216"/>
    <w:rsid w:val="008273BF"/>
    <w:rsid w:val="00832A24"/>
    <w:rsid w:val="00843F7B"/>
    <w:rsid w:val="00844901"/>
    <w:rsid w:val="0084691C"/>
    <w:rsid w:val="00851AAA"/>
    <w:rsid w:val="00855B3E"/>
    <w:rsid w:val="00861180"/>
    <w:rsid w:val="008618C0"/>
    <w:rsid w:val="00861DBD"/>
    <w:rsid w:val="00862142"/>
    <w:rsid w:val="00863B4B"/>
    <w:rsid w:val="00864D87"/>
    <w:rsid w:val="008652E2"/>
    <w:rsid w:val="00871234"/>
    <w:rsid w:val="00872C68"/>
    <w:rsid w:val="008811ED"/>
    <w:rsid w:val="008816DC"/>
    <w:rsid w:val="00882D33"/>
    <w:rsid w:val="008842D0"/>
    <w:rsid w:val="008910A4"/>
    <w:rsid w:val="0089438F"/>
    <w:rsid w:val="00896ECA"/>
    <w:rsid w:val="00897BBA"/>
    <w:rsid w:val="008A2DB5"/>
    <w:rsid w:val="008A2ECF"/>
    <w:rsid w:val="008A3368"/>
    <w:rsid w:val="008A499F"/>
    <w:rsid w:val="008A4D94"/>
    <w:rsid w:val="008A7E80"/>
    <w:rsid w:val="008B1360"/>
    <w:rsid w:val="008B2E5C"/>
    <w:rsid w:val="008B5D41"/>
    <w:rsid w:val="008C02C7"/>
    <w:rsid w:val="008C0436"/>
    <w:rsid w:val="008C0CE8"/>
    <w:rsid w:val="008C4429"/>
    <w:rsid w:val="008C64D1"/>
    <w:rsid w:val="008C746F"/>
    <w:rsid w:val="008D04C3"/>
    <w:rsid w:val="008D14C6"/>
    <w:rsid w:val="008D6A35"/>
    <w:rsid w:val="008D6A70"/>
    <w:rsid w:val="008E0523"/>
    <w:rsid w:val="008E0E37"/>
    <w:rsid w:val="008E14D7"/>
    <w:rsid w:val="008E2A45"/>
    <w:rsid w:val="008E65E2"/>
    <w:rsid w:val="008F0E47"/>
    <w:rsid w:val="008F1289"/>
    <w:rsid w:val="008F1521"/>
    <w:rsid w:val="008F1F56"/>
    <w:rsid w:val="008F24A2"/>
    <w:rsid w:val="008F56D2"/>
    <w:rsid w:val="0090092E"/>
    <w:rsid w:val="009022D4"/>
    <w:rsid w:val="009032BE"/>
    <w:rsid w:val="0090557A"/>
    <w:rsid w:val="00907922"/>
    <w:rsid w:val="00911F4B"/>
    <w:rsid w:val="00912A0D"/>
    <w:rsid w:val="009134F8"/>
    <w:rsid w:val="00913924"/>
    <w:rsid w:val="00913C1A"/>
    <w:rsid w:val="009175C4"/>
    <w:rsid w:val="009210D5"/>
    <w:rsid w:val="009224DE"/>
    <w:rsid w:val="00924006"/>
    <w:rsid w:val="00924BB2"/>
    <w:rsid w:val="0092660B"/>
    <w:rsid w:val="009270A5"/>
    <w:rsid w:val="00937310"/>
    <w:rsid w:val="009403E8"/>
    <w:rsid w:val="00943448"/>
    <w:rsid w:val="00944F4F"/>
    <w:rsid w:val="00945CBA"/>
    <w:rsid w:val="00947547"/>
    <w:rsid w:val="0095008D"/>
    <w:rsid w:val="009504E2"/>
    <w:rsid w:val="009523E1"/>
    <w:rsid w:val="00953B20"/>
    <w:rsid w:val="00954D89"/>
    <w:rsid w:val="00955CA2"/>
    <w:rsid w:val="00962AA2"/>
    <w:rsid w:val="00966721"/>
    <w:rsid w:val="00967E2A"/>
    <w:rsid w:val="00970280"/>
    <w:rsid w:val="009706F2"/>
    <w:rsid w:val="0097107C"/>
    <w:rsid w:val="009808C0"/>
    <w:rsid w:val="009820AE"/>
    <w:rsid w:val="0098371C"/>
    <w:rsid w:val="00984079"/>
    <w:rsid w:val="00984E34"/>
    <w:rsid w:val="0099025D"/>
    <w:rsid w:val="009A10EC"/>
    <w:rsid w:val="009A1890"/>
    <w:rsid w:val="009A27FF"/>
    <w:rsid w:val="009A6D3B"/>
    <w:rsid w:val="009B08F4"/>
    <w:rsid w:val="009B27CE"/>
    <w:rsid w:val="009B5809"/>
    <w:rsid w:val="009B6FE7"/>
    <w:rsid w:val="009C017C"/>
    <w:rsid w:val="009C1C1C"/>
    <w:rsid w:val="009C33EA"/>
    <w:rsid w:val="009C3601"/>
    <w:rsid w:val="009C508E"/>
    <w:rsid w:val="009C52E7"/>
    <w:rsid w:val="009D0C45"/>
    <w:rsid w:val="009D5315"/>
    <w:rsid w:val="009D799F"/>
    <w:rsid w:val="009E7D58"/>
    <w:rsid w:val="009F1836"/>
    <w:rsid w:val="009F5E4A"/>
    <w:rsid w:val="00A0076E"/>
    <w:rsid w:val="00A00EA4"/>
    <w:rsid w:val="00A07D4D"/>
    <w:rsid w:val="00A07D9A"/>
    <w:rsid w:val="00A10DD3"/>
    <w:rsid w:val="00A115C9"/>
    <w:rsid w:val="00A13608"/>
    <w:rsid w:val="00A14280"/>
    <w:rsid w:val="00A15063"/>
    <w:rsid w:val="00A1703C"/>
    <w:rsid w:val="00A25ED7"/>
    <w:rsid w:val="00A261A2"/>
    <w:rsid w:val="00A262E6"/>
    <w:rsid w:val="00A3107F"/>
    <w:rsid w:val="00A31327"/>
    <w:rsid w:val="00A40D50"/>
    <w:rsid w:val="00A42D12"/>
    <w:rsid w:val="00A46BDE"/>
    <w:rsid w:val="00A46C5A"/>
    <w:rsid w:val="00A61695"/>
    <w:rsid w:val="00A627A6"/>
    <w:rsid w:val="00A701C7"/>
    <w:rsid w:val="00A70341"/>
    <w:rsid w:val="00A71DAA"/>
    <w:rsid w:val="00A722F0"/>
    <w:rsid w:val="00A74DD3"/>
    <w:rsid w:val="00A80F28"/>
    <w:rsid w:val="00A81C64"/>
    <w:rsid w:val="00A82556"/>
    <w:rsid w:val="00A8592B"/>
    <w:rsid w:val="00A862DD"/>
    <w:rsid w:val="00A8703A"/>
    <w:rsid w:val="00A87A5B"/>
    <w:rsid w:val="00AA0FE6"/>
    <w:rsid w:val="00AA14AE"/>
    <w:rsid w:val="00AA43D7"/>
    <w:rsid w:val="00AA5B43"/>
    <w:rsid w:val="00AB1235"/>
    <w:rsid w:val="00AB364D"/>
    <w:rsid w:val="00AB5BD7"/>
    <w:rsid w:val="00AB700F"/>
    <w:rsid w:val="00AC163E"/>
    <w:rsid w:val="00AC2A6E"/>
    <w:rsid w:val="00AC4039"/>
    <w:rsid w:val="00AC5812"/>
    <w:rsid w:val="00AC5BCB"/>
    <w:rsid w:val="00AC7A1D"/>
    <w:rsid w:val="00AD41BF"/>
    <w:rsid w:val="00AD78AC"/>
    <w:rsid w:val="00AE148A"/>
    <w:rsid w:val="00AE32AD"/>
    <w:rsid w:val="00AE34E8"/>
    <w:rsid w:val="00AE3A90"/>
    <w:rsid w:val="00AE58CE"/>
    <w:rsid w:val="00AE7550"/>
    <w:rsid w:val="00AF2587"/>
    <w:rsid w:val="00B001EA"/>
    <w:rsid w:val="00B010F5"/>
    <w:rsid w:val="00B07BED"/>
    <w:rsid w:val="00B14FA3"/>
    <w:rsid w:val="00B2261C"/>
    <w:rsid w:val="00B2759D"/>
    <w:rsid w:val="00B34FEA"/>
    <w:rsid w:val="00B355A0"/>
    <w:rsid w:val="00B37319"/>
    <w:rsid w:val="00B429F6"/>
    <w:rsid w:val="00B43AC4"/>
    <w:rsid w:val="00B43E16"/>
    <w:rsid w:val="00B4533F"/>
    <w:rsid w:val="00B47B37"/>
    <w:rsid w:val="00B51A38"/>
    <w:rsid w:val="00B557D2"/>
    <w:rsid w:val="00B57B9B"/>
    <w:rsid w:val="00B64C26"/>
    <w:rsid w:val="00B658ED"/>
    <w:rsid w:val="00B81229"/>
    <w:rsid w:val="00B82D53"/>
    <w:rsid w:val="00B84E2F"/>
    <w:rsid w:val="00B9064C"/>
    <w:rsid w:val="00B91660"/>
    <w:rsid w:val="00B919F0"/>
    <w:rsid w:val="00B92760"/>
    <w:rsid w:val="00B96B11"/>
    <w:rsid w:val="00BA1B89"/>
    <w:rsid w:val="00BA7AD2"/>
    <w:rsid w:val="00BB7ECD"/>
    <w:rsid w:val="00BC1906"/>
    <w:rsid w:val="00BC2485"/>
    <w:rsid w:val="00BC41DB"/>
    <w:rsid w:val="00BC55B9"/>
    <w:rsid w:val="00BC7F2C"/>
    <w:rsid w:val="00BD0074"/>
    <w:rsid w:val="00BD105D"/>
    <w:rsid w:val="00BD4CAE"/>
    <w:rsid w:val="00BE0645"/>
    <w:rsid w:val="00BE2683"/>
    <w:rsid w:val="00BE78CF"/>
    <w:rsid w:val="00BF16DD"/>
    <w:rsid w:val="00BF2425"/>
    <w:rsid w:val="00BF4307"/>
    <w:rsid w:val="00BF5D5D"/>
    <w:rsid w:val="00BF61DF"/>
    <w:rsid w:val="00C00E51"/>
    <w:rsid w:val="00C02571"/>
    <w:rsid w:val="00C033EA"/>
    <w:rsid w:val="00C038CC"/>
    <w:rsid w:val="00C06DBE"/>
    <w:rsid w:val="00C070CE"/>
    <w:rsid w:val="00C117F4"/>
    <w:rsid w:val="00C12CED"/>
    <w:rsid w:val="00C13FAB"/>
    <w:rsid w:val="00C143CC"/>
    <w:rsid w:val="00C15653"/>
    <w:rsid w:val="00C224D7"/>
    <w:rsid w:val="00C252FD"/>
    <w:rsid w:val="00C26F05"/>
    <w:rsid w:val="00C31788"/>
    <w:rsid w:val="00C32DDD"/>
    <w:rsid w:val="00C35CE7"/>
    <w:rsid w:val="00C35DF5"/>
    <w:rsid w:val="00C42FFE"/>
    <w:rsid w:val="00C43D0A"/>
    <w:rsid w:val="00C44426"/>
    <w:rsid w:val="00C44C99"/>
    <w:rsid w:val="00C51DDA"/>
    <w:rsid w:val="00C54E89"/>
    <w:rsid w:val="00C64A80"/>
    <w:rsid w:val="00C66783"/>
    <w:rsid w:val="00C70DF0"/>
    <w:rsid w:val="00C70EA4"/>
    <w:rsid w:val="00C717C9"/>
    <w:rsid w:val="00C75714"/>
    <w:rsid w:val="00C75958"/>
    <w:rsid w:val="00C76C12"/>
    <w:rsid w:val="00C773FD"/>
    <w:rsid w:val="00C779F5"/>
    <w:rsid w:val="00C77C45"/>
    <w:rsid w:val="00C80AA2"/>
    <w:rsid w:val="00C83008"/>
    <w:rsid w:val="00C84668"/>
    <w:rsid w:val="00C86313"/>
    <w:rsid w:val="00C86ED9"/>
    <w:rsid w:val="00C91714"/>
    <w:rsid w:val="00C92617"/>
    <w:rsid w:val="00C93633"/>
    <w:rsid w:val="00C9579B"/>
    <w:rsid w:val="00C96086"/>
    <w:rsid w:val="00C965C4"/>
    <w:rsid w:val="00CA29F4"/>
    <w:rsid w:val="00CA41AD"/>
    <w:rsid w:val="00CA5274"/>
    <w:rsid w:val="00CA5FD8"/>
    <w:rsid w:val="00CB0477"/>
    <w:rsid w:val="00CB19AD"/>
    <w:rsid w:val="00CB2B48"/>
    <w:rsid w:val="00CB3704"/>
    <w:rsid w:val="00CB38A5"/>
    <w:rsid w:val="00CC13EF"/>
    <w:rsid w:val="00CC4835"/>
    <w:rsid w:val="00CC56E0"/>
    <w:rsid w:val="00CC584C"/>
    <w:rsid w:val="00CC5FCD"/>
    <w:rsid w:val="00CD0112"/>
    <w:rsid w:val="00CD667E"/>
    <w:rsid w:val="00CE4FC1"/>
    <w:rsid w:val="00CE59CC"/>
    <w:rsid w:val="00CF0EA9"/>
    <w:rsid w:val="00CF171F"/>
    <w:rsid w:val="00CF1D5D"/>
    <w:rsid w:val="00CF2D90"/>
    <w:rsid w:val="00CF34A4"/>
    <w:rsid w:val="00CF573C"/>
    <w:rsid w:val="00D0499E"/>
    <w:rsid w:val="00D04D79"/>
    <w:rsid w:val="00D05517"/>
    <w:rsid w:val="00D05953"/>
    <w:rsid w:val="00D059B0"/>
    <w:rsid w:val="00D05BF3"/>
    <w:rsid w:val="00D062A0"/>
    <w:rsid w:val="00D10473"/>
    <w:rsid w:val="00D1218B"/>
    <w:rsid w:val="00D13A61"/>
    <w:rsid w:val="00D2677D"/>
    <w:rsid w:val="00D34E70"/>
    <w:rsid w:val="00D36AC2"/>
    <w:rsid w:val="00D43FF7"/>
    <w:rsid w:val="00D4668E"/>
    <w:rsid w:val="00D47922"/>
    <w:rsid w:val="00D508C3"/>
    <w:rsid w:val="00D5583C"/>
    <w:rsid w:val="00D55E99"/>
    <w:rsid w:val="00D56C42"/>
    <w:rsid w:val="00D65873"/>
    <w:rsid w:val="00D66D00"/>
    <w:rsid w:val="00D7045B"/>
    <w:rsid w:val="00D70653"/>
    <w:rsid w:val="00D70B67"/>
    <w:rsid w:val="00D73E66"/>
    <w:rsid w:val="00D77BDD"/>
    <w:rsid w:val="00D80A61"/>
    <w:rsid w:val="00D833C5"/>
    <w:rsid w:val="00D83575"/>
    <w:rsid w:val="00D83B19"/>
    <w:rsid w:val="00D84A16"/>
    <w:rsid w:val="00D85642"/>
    <w:rsid w:val="00D87506"/>
    <w:rsid w:val="00D87764"/>
    <w:rsid w:val="00D9123E"/>
    <w:rsid w:val="00D92884"/>
    <w:rsid w:val="00D9698B"/>
    <w:rsid w:val="00DA4AA0"/>
    <w:rsid w:val="00DA4F53"/>
    <w:rsid w:val="00DA6C2E"/>
    <w:rsid w:val="00DB2DAB"/>
    <w:rsid w:val="00DB753E"/>
    <w:rsid w:val="00DC001B"/>
    <w:rsid w:val="00DC0294"/>
    <w:rsid w:val="00DC0F1B"/>
    <w:rsid w:val="00DC3A90"/>
    <w:rsid w:val="00DC4371"/>
    <w:rsid w:val="00DC6552"/>
    <w:rsid w:val="00DD2FA9"/>
    <w:rsid w:val="00DD44BA"/>
    <w:rsid w:val="00DD56C3"/>
    <w:rsid w:val="00DD76F2"/>
    <w:rsid w:val="00DE1D6F"/>
    <w:rsid w:val="00DE1DA0"/>
    <w:rsid w:val="00DE36F1"/>
    <w:rsid w:val="00DE687C"/>
    <w:rsid w:val="00DE68D0"/>
    <w:rsid w:val="00DF1B60"/>
    <w:rsid w:val="00DF2572"/>
    <w:rsid w:val="00DF5629"/>
    <w:rsid w:val="00DF5FA8"/>
    <w:rsid w:val="00E05009"/>
    <w:rsid w:val="00E05AE6"/>
    <w:rsid w:val="00E06C15"/>
    <w:rsid w:val="00E10703"/>
    <w:rsid w:val="00E10C44"/>
    <w:rsid w:val="00E110DF"/>
    <w:rsid w:val="00E1314D"/>
    <w:rsid w:val="00E1604D"/>
    <w:rsid w:val="00E16D0F"/>
    <w:rsid w:val="00E1792D"/>
    <w:rsid w:val="00E1799B"/>
    <w:rsid w:val="00E2631B"/>
    <w:rsid w:val="00E27326"/>
    <w:rsid w:val="00E27360"/>
    <w:rsid w:val="00E2789D"/>
    <w:rsid w:val="00E278AB"/>
    <w:rsid w:val="00E34DE3"/>
    <w:rsid w:val="00E375E8"/>
    <w:rsid w:val="00E40A87"/>
    <w:rsid w:val="00E41483"/>
    <w:rsid w:val="00E43177"/>
    <w:rsid w:val="00E4732F"/>
    <w:rsid w:val="00E50771"/>
    <w:rsid w:val="00E5251F"/>
    <w:rsid w:val="00E53561"/>
    <w:rsid w:val="00E54F03"/>
    <w:rsid w:val="00E56D47"/>
    <w:rsid w:val="00E60A3F"/>
    <w:rsid w:val="00E6299E"/>
    <w:rsid w:val="00E67F46"/>
    <w:rsid w:val="00E76FB3"/>
    <w:rsid w:val="00E77B67"/>
    <w:rsid w:val="00E80940"/>
    <w:rsid w:val="00E8284D"/>
    <w:rsid w:val="00E828D7"/>
    <w:rsid w:val="00E8766B"/>
    <w:rsid w:val="00E90A60"/>
    <w:rsid w:val="00E910AD"/>
    <w:rsid w:val="00E94927"/>
    <w:rsid w:val="00E95026"/>
    <w:rsid w:val="00E96DEA"/>
    <w:rsid w:val="00EA086F"/>
    <w:rsid w:val="00EA5C22"/>
    <w:rsid w:val="00EA6F8C"/>
    <w:rsid w:val="00EB5518"/>
    <w:rsid w:val="00EB7986"/>
    <w:rsid w:val="00EC07FC"/>
    <w:rsid w:val="00EC1130"/>
    <w:rsid w:val="00ED0F13"/>
    <w:rsid w:val="00ED5860"/>
    <w:rsid w:val="00ED7036"/>
    <w:rsid w:val="00EE2F42"/>
    <w:rsid w:val="00EE6491"/>
    <w:rsid w:val="00EE700D"/>
    <w:rsid w:val="00EF1F2C"/>
    <w:rsid w:val="00EF2F3F"/>
    <w:rsid w:val="00EF68C1"/>
    <w:rsid w:val="00EF7A47"/>
    <w:rsid w:val="00F00181"/>
    <w:rsid w:val="00F01DF9"/>
    <w:rsid w:val="00F03403"/>
    <w:rsid w:val="00F03537"/>
    <w:rsid w:val="00F053FB"/>
    <w:rsid w:val="00F060A3"/>
    <w:rsid w:val="00F07265"/>
    <w:rsid w:val="00F1043A"/>
    <w:rsid w:val="00F109F9"/>
    <w:rsid w:val="00F120DE"/>
    <w:rsid w:val="00F1267F"/>
    <w:rsid w:val="00F1280D"/>
    <w:rsid w:val="00F166E2"/>
    <w:rsid w:val="00F16AB4"/>
    <w:rsid w:val="00F17811"/>
    <w:rsid w:val="00F203E9"/>
    <w:rsid w:val="00F20B51"/>
    <w:rsid w:val="00F217A9"/>
    <w:rsid w:val="00F21FA2"/>
    <w:rsid w:val="00F25B49"/>
    <w:rsid w:val="00F2637E"/>
    <w:rsid w:val="00F30208"/>
    <w:rsid w:val="00F30779"/>
    <w:rsid w:val="00F406C8"/>
    <w:rsid w:val="00F421C0"/>
    <w:rsid w:val="00F427E2"/>
    <w:rsid w:val="00F4318A"/>
    <w:rsid w:val="00F44B10"/>
    <w:rsid w:val="00F4603F"/>
    <w:rsid w:val="00F51953"/>
    <w:rsid w:val="00F565B9"/>
    <w:rsid w:val="00F60A0D"/>
    <w:rsid w:val="00F63F62"/>
    <w:rsid w:val="00F65988"/>
    <w:rsid w:val="00F6776B"/>
    <w:rsid w:val="00F70799"/>
    <w:rsid w:val="00F71451"/>
    <w:rsid w:val="00F72161"/>
    <w:rsid w:val="00F74028"/>
    <w:rsid w:val="00F7565F"/>
    <w:rsid w:val="00F75F6A"/>
    <w:rsid w:val="00F82DB9"/>
    <w:rsid w:val="00F8329B"/>
    <w:rsid w:val="00F84974"/>
    <w:rsid w:val="00F855EC"/>
    <w:rsid w:val="00F8571F"/>
    <w:rsid w:val="00F860FB"/>
    <w:rsid w:val="00F903B3"/>
    <w:rsid w:val="00F912D5"/>
    <w:rsid w:val="00F92378"/>
    <w:rsid w:val="00F927E2"/>
    <w:rsid w:val="00F954A9"/>
    <w:rsid w:val="00F95EB4"/>
    <w:rsid w:val="00F97B7B"/>
    <w:rsid w:val="00FA1998"/>
    <w:rsid w:val="00FA1B73"/>
    <w:rsid w:val="00FA4AC2"/>
    <w:rsid w:val="00FB0CA7"/>
    <w:rsid w:val="00FB6051"/>
    <w:rsid w:val="00FB7A65"/>
    <w:rsid w:val="00FC1D2B"/>
    <w:rsid w:val="00FC29A8"/>
    <w:rsid w:val="00FC3890"/>
    <w:rsid w:val="00FC3EEA"/>
    <w:rsid w:val="00FC4A3C"/>
    <w:rsid w:val="00FC78E9"/>
    <w:rsid w:val="00FD3A39"/>
    <w:rsid w:val="00FD6435"/>
    <w:rsid w:val="00FE2A30"/>
    <w:rsid w:val="00FE3D34"/>
    <w:rsid w:val="00FE70D5"/>
    <w:rsid w:val="00FF073C"/>
    <w:rsid w:val="00FF74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uiPriority="39" w:qFormat="1"/>
  </w:latentStyles>
  <w:style w:type="paragraph" w:default="1" w:styleId="a1">
    <w:name w:val="Normal"/>
    <w:qFormat/>
    <w:rsid w:val="0003470C"/>
    <w:rPr>
      <w:sz w:val="24"/>
      <w:szCs w:val="24"/>
    </w:rPr>
  </w:style>
  <w:style w:type="paragraph" w:styleId="1">
    <w:name w:val="heading 1"/>
    <w:basedOn w:val="a1"/>
    <w:next w:val="a1"/>
    <w:qFormat/>
    <w:rsid w:val="00BD105D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1"/>
    <w:next w:val="a1"/>
    <w:qFormat/>
    <w:rsid w:val="0003470C"/>
    <w:pPr>
      <w:keepNext/>
      <w:ind w:firstLine="6660"/>
      <w:outlineLvl w:val="1"/>
    </w:pPr>
    <w:rPr>
      <w:rFonts w:eastAsia="SimSun"/>
      <w:b/>
      <w:lang w:eastAsia="zh-CN"/>
    </w:rPr>
  </w:style>
  <w:style w:type="paragraph" w:styleId="3">
    <w:name w:val="heading 3"/>
    <w:basedOn w:val="a1"/>
    <w:next w:val="a1"/>
    <w:qFormat/>
    <w:rsid w:val="0003470C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1"/>
    <w:next w:val="a1"/>
    <w:qFormat/>
    <w:rsid w:val="00C86313"/>
    <w:pPr>
      <w:keepNext/>
      <w:numPr>
        <w:ilvl w:val="3"/>
        <w:numId w:val="10"/>
      </w:numPr>
      <w:spacing w:before="240" w:after="60"/>
      <w:jc w:val="both"/>
      <w:outlineLvl w:val="3"/>
    </w:pPr>
    <w:rPr>
      <w:rFonts w:ascii="Arial" w:hAnsi="Arial"/>
      <w:szCs w:val="20"/>
    </w:rPr>
  </w:style>
  <w:style w:type="paragraph" w:styleId="5">
    <w:name w:val="heading 5"/>
    <w:basedOn w:val="a1"/>
    <w:next w:val="a1"/>
    <w:qFormat/>
    <w:rsid w:val="00C86313"/>
    <w:pPr>
      <w:numPr>
        <w:ilvl w:val="4"/>
        <w:numId w:val="10"/>
      </w:numPr>
      <w:spacing w:before="240" w:after="60"/>
      <w:jc w:val="both"/>
      <w:outlineLvl w:val="4"/>
    </w:pPr>
    <w:rPr>
      <w:sz w:val="22"/>
      <w:szCs w:val="20"/>
    </w:rPr>
  </w:style>
  <w:style w:type="paragraph" w:styleId="6">
    <w:name w:val="heading 6"/>
    <w:basedOn w:val="a1"/>
    <w:next w:val="a1"/>
    <w:qFormat/>
    <w:rsid w:val="00C86313"/>
    <w:pPr>
      <w:numPr>
        <w:ilvl w:val="5"/>
        <w:numId w:val="10"/>
      </w:numPr>
      <w:spacing w:before="240" w:after="60"/>
      <w:jc w:val="both"/>
      <w:outlineLvl w:val="5"/>
    </w:pPr>
    <w:rPr>
      <w:i/>
      <w:sz w:val="22"/>
      <w:szCs w:val="20"/>
    </w:rPr>
  </w:style>
  <w:style w:type="paragraph" w:styleId="7">
    <w:name w:val="heading 7"/>
    <w:basedOn w:val="a1"/>
    <w:next w:val="a1"/>
    <w:qFormat/>
    <w:rsid w:val="00C86313"/>
    <w:pPr>
      <w:numPr>
        <w:ilvl w:val="6"/>
        <w:numId w:val="10"/>
      </w:numPr>
      <w:spacing w:before="240" w:after="60"/>
      <w:jc w:val="both"/>
      <w:outlineLvl w:val="6"/>
    </w:pPr>
    <w:rPr>
      <w:rFonts w:ascii="Arial" w:hAnsi="Arial"/>
      <w:sz w:val="20"/>
      <w:szCs w:val="20"/>
    </w:rPr>
  </w:style>
  <w:style w:type="paragraph" w:styleId="8">
    <w:name w:val="heading 8"/>
    <w:basedOn w:val="a1"/>
    <w:next w:val="a1"/>
    <w:qFormat/>
    <w:rsid w:val="00C86313"/>
    <w:pPr>
      <w:numPr>
        <w:ilvl w:val="7"/>
        <w:numId w:val="10"/>
      </w:numPr>
      <w:spacing w:before="240" w:after="60"/>
      <w:jc w:val="both"/>
      <w:outlineLvl w:val="7"/>
    </w:pPr>
    <w:rPr>
      <w:rFonts w:ascii="Arial" w:hAnsi="Arial"/>
      <w:i/>
      <w:sz w:val="20"/>
      <w:szCs w:val="20"/>
    </w:rPr>
  </w:style>
  <w:style w:type="paragraph" w:styleId="9">
    <w:name w:val="heading 9"/>
    <w:basedOn w:val="a1"/>
    <w:next w:val="a1"/>
    <w:qFormat/>
    <w:rsid w:val="00C86313"/>
    <w:pPr>
      <w:numPr>
        <w:ilvl w:val="8"/>
        <w:numId w:val="10"/>
      </w:numPr>
      <w:spacing w:before="240" w:after="60"/>
      <w:jc w:val="both"/>
      <w:outlineLvl w:val="8"/>
    </w:pPr>
    <w:rPr>
      <w:rFonts w:ascii="Arial" w:hAnsi="Arial"/>
      <w:b/>
      <w:i/>
      <w:sz w:val="18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rsid w:val="0003470C"/>
    <w:pPr>
      <w:tabs>
        <w:tab w:val="center" w:pos="4677"/>
        <w:tab w:val="right" w:pos="9355"/>
      </w:tabs>
    </w:pPr>
  </w:style>
  <w:style w:type="paragraph" w:styleId="a6">
    <w:name w:val="footer"/>
    <w:basedOn w:val="a1"/>
    <w:rsid w:val="0003470C"/>
    <w:pPr>
      <w:tabs>
        <w:tab w:val="center" w:pos="4677"/>
        <w:tab w:val="right" w:pos="9355"/>
      </w:tabs>
    </w:pPr>
  </w:style>
  <w:style w:type="character" w:styleId="a7">
    <w:name w:val="page number"/>
    <w:basedOn w:val="a2"/>
    <w:rsid w:val="0003470C"/>
  </w:style>
  <w:style w:type="paragraph" w:customStyle="1" w:styleId="10">
    <w:name w:val="Таб1.наимен."/>
    <w:basedOn w:val="a1"/>
    <w:next w:val="a1"/>
    <w:rsid w:val="0003470C"/>
    <w:pPr>
      <w:keepNext/>
      <w:spacing w:before="120" w:line="288" w:lineRule="auto"/>
    </w:pPr>
    <w:rPr>
      <w:rFonts w:ascii="Times New Roman CYR" w:hAnsi="Times New Roman CYR"/>
      <w:szCs w:val="20"/>
    </w:rPr>
  </w:style>
  <w:style w:type="character" w:styleId="a8">
    <w:name w:val="Hyperlink"/>
    <w:uiPriority w:val="99"/>
    <w:rsid w:val="0003470C"/>
    <w:rPr>
      <w:color w:val="0000FF"/>
      <w:u w:val="single"/>
    </w:rPr>
  </w:style>
  <w:style w:type="paragraph" w:customStyle="1" w:styleId="11">
    <w:name w:val="Стиль1"/>
    <w:basedOn w:val="a1"/>
    <w:next w:val="a1"/>
    <w:rsid w:val="0003470C"/>
    <w:pPr>
      <w:tabs>
        <w:tab w:val="center" w:pos="4536"/>
        <w:tab w:val="right" w:pos="9072"/>
      </w:tabs>
      <w:spacing w:before="120" w:after="120"/>
      <w:jc w:val="center"/>
    </w:pPr>
    <w:rPr>
      <w:rFonts w:ascii="Times New Roman CYR" w:hAnsi="Times New Roman CYR"/>
      <w:szCs w:val="20"/>
    </w:rPr>
  </w:style>
  <w:style w:type="character" w:customStyle="1" w:styleId="a9">
    <w:name w:val="номер страницы"/>
    <w:basedOn w:val="a2"/>
    <w:rsid w:val="0003470C"/>
  </w:style>
  <w:style w:type="paragraph" w:customStyle="1" w:styleId="1-0">
    <w:name w:val="Спис1-0"/>
    <w:basedOn w:val="a1"/>
    <w:rsid w:val="0003470C"/>
    <w:pPr>
      <w:numPr>
        <w:numId w:val="1"/>
      </w:numPr>
      <w:tabs>
        <w:tab w:val="clear" w:pos="360"/>
      </w:tabs>
      <w:spacing w:line="288" w:lineRule="auto"/>
      <w:ind w:firstLine="709"/>
      <w:jc w:val="both"/>
    </w:pPr>
    <w:rPr>
      <w:rFonts w:ascii="Times New Roman CYR" w:hAnsi="Times New Roman CYR"/>
      <w:szCs w:val="20"/>
    </w:rPr>
  </w:style>
  <w:style w:type="paragraph" w:customStyle="1" w:styleId="1-6">
    <w:name w:val="Спис1-6"/>
    <w:basedOn w:val="a1"/>
    <w:rsid w:val="0003470C"/>
    <w:pPr>
      <w:numPr>
        <w:numId w:val="2"/>
      </w:numPr>
      <w:tabs>
        <w:tab w:val="clear" w:pos="360"/>
      </w:tabs>
      <w:spacing w:after="120" w:line="288" w:lineRule="auto"/>
      <w:ind w:firstLine="709"/>
      <w:jc w:val="both"/>
    </w:pPr>
    <w:rPr>
      <w:rFonts w:ascii="Times New Roman CYR" w:hAnsi="Times New Roman CYR"/>
      <w:szCs w:val="20"/>
    </w:rPr>
  </w:style>
  <w:style w:type="paragraph" w:customStyle="1" w:styleId="2-0">
    <w:name w:val="Спис2-0"/>
    <w:basedOn w:val="a1"/>
    <w:rsid w:val="0003470C"/>
    <w:pPr>
      <w:numPr>
        <w:numId w:val="3"/>
      </w:numPr>
      <w:tabs>
        <w:tab w:val="clear" w:pos="1636"/>
      </w:tabs>
      <w:spacing w:line="288" w:lineRule="auto"/>
      <w:ind w:left="1701" w:hanging="425"/>
      <w:jc w:val="both"/>
    </w:pPr>
    <w:rPr>
      <w:rFonts w:ascii="Times New Roman CYR" w:hAnsi="Times New Roman CYR"/>
      <w:szCs w:val="20"/>
    </w:rPr>
  </w:style>
  <w:style w:type="paragraph" w:customStyle="1" w:styleId="2-6">
    <w:name w:val="Спис2-6"/>
    <w:basedOn w:val="a1"/>
    <w:rsid w:val="0003470C"/>
    <w:pPr>
      <w:numPr>
        <w:numId w:val="4"/>
      </w:numPr>
      <w:tabs>
        <w:tab w:val="clear" w:pos="1636"/>
      </w:tabs>
      <w:spacing w:after="120" w:line="288" w:lineRule="auto"/>
      <w:ind w:left="1701" w:hanging="425"/>
      <w:jc w:val="both"/>
    </w:pPr>
    <w:rPr>
      <w:rFonts w:ascii="Times New Roman CYR" w:hAnsi="Times New Roman CYR"/>
      <w:szCs w:val="20"/>
    </w:rPr>
  </w:style>
  <w:style w:type="paragraph" w:customStyle="1" w:styleId="1-60">
    <w:name w:val="Текст1-6"/>
    <w:basedOn w:val="a1"/>
    <w:rsid w:val="0003470C"/>
    <w:pPr>
      <w:spacing w:after="120" w:line="288" w:lineRule="auto"/>
      <w:ind w:firstLine="709"/>
      <w:jc w:val="both"/>
    </w:pPr>
    <w:rPr>
      <w:rFonts w:ascii="Times New Roman CYR" w:hAnsi="Times New Roman CYR"/>
      <w:szCs w:val="20"/>
    </w:rPr>
  </w:style>
  <w:style w:type="paragraph" w:customStyle="1" w:styleId="1-3">
    <w:name w:val="Текст1-3"/>
    <w:basedOn w:val="a1"/>
    <w:link w:val="1-30"/>
    <w:rsid w:val="0003470C"/>
    <w:pPr>
      <w:spacing w:after="60" w:line="288" w:lineRule="auto"/>
      <w:ind w:firstLine="709"/>
      <w:jc w:val="both"/>
    </w:pPr>
    <w:rPr>
      <w:rFonts w:ascii="Times New Roman CYR" w:hAnsi="Times New Roman CYR"/>
      <w:szCs w:val="20"/>
    </w:rPr>
  </w:style>
  <w:style w:type="character" w:styleId="aa">
    <w:name w:val="FollowedHyperlink"/>
    <w:rsid w:val="0003470C"/>
    <w:rPr>
      <w:color w:val="800080"/>
      <w:u w:val="single"/>
    </w:rPr>
  </w:style>
  <w:style w:type="paragraph" w:styleId="ab">
    <w:name w:val="Body Text"/>
    <w:aliases w:val="Заг1,BO,ID,body indent,ändrad, ändrad,EHPT,Body Text2"/>
    <w:basedOn w:val="a1"/>
    <w:rsid w:val="0003470C"/>
    <w:pPr>
      <w:tabs>
        <w:tab w:val="left" w:pos="360"/>
      </w:tabs>
      <w:jc w:val="both"/>
    </w:pPr>
    <w:rPr>
      <w:szCs w:val="28"/>
    </w:rPr>
  </w:style>
  <w:style w:type="paragraph" w:styleId="ac">
    <w:name w:val="Body Text Indent"/>
    <w:basedOn w:val="a1"/>
    <w:rsid w:val="0003470C"/>
    <w:pPr>
      <w:spacing w:after="120"/>
      <w:ind w:left="283"/>
    </w:pPr>
  </w:style>
  <w:style w:type="paragraph" w:styleId="ad">
    <w:name w:val="Title"/>
    <w:basedOn w:val="a1"/>
    <w:qFormat/>
    <w:rsid w:val="0003470C"/>
    <w:pPr>
      <w:jc w:val="center"/>
    </w:pPr>
    <w:rPr>
      <w:b/>
      <w:bCs/>
    </w:rPr>
  </w:style>
  <w:style w:type="paragraph" w:styleId="ae">
    <w:name w:val="Balloon Text"/>
    <w:basedOn w:val="a1"/>
    <w:rsid w:val="0003470C"/>
    <w:rPr>
      <w:rFonts w:ascii="Tahoma" w:hAnsi="Tahoma" w:cs="Tahoma"/>
      <w:sz w:val="16"/>
      <w:szCs w:val="16"/>
    </w:rPr>
  </w:style>
  <w:style w:type="paragraph" w:customStyle="1" w:styleId="af">
    <w:name w:val="Обычный текст с отступом"/>
    <w:basedOn w:val="a1"/>
    <w:rsid w:val="00F92378"/>
    <w:pPr>
      <w:spacing w:line="360" w:lineRule="auto"/>
      <w:ind w:firstLine="720"/>
      <w:jc w:val="both"/>
    </w:pPr>
    <w:rPr>
      <w:sz w:val="28"/>
    </w:rPr>
  </w:style>
  <w:style w:type="paragraph" w:styleId="20">
    <w:name w:val="Body Text Indent 2"/>
    <w:aliases w:val="Знак"/>
    <w:basedOn w:val="a1"/>
    <w:rsid w:val="00BD105D"/>
    <w:pPr>
      <w:spacing w:after="120" w:line="480" w:lineRule="auto"/>
      <w:ind w:left="283"/>
    </w:pPr>
  </w:style>
  <w:style w:type="paragraph" w:styleId="30">
    <w:name w:val="Body Text Indent 3"/>
    <w:basedOn w:val="a1"/>
    <w:rsid w:val="00BD105D"/>
    <w:pPr>
      <w:spacing w:after="120"/>
      <w:ind w:left="283"/>
    </w:pPr>
    <w:rPr>
      <w:sz w:val="16"/>
      <w:szCs w:val="16"/>
    </w:rPr>
  </w:style>
  <w:style w:type="paragraph" w:customStyle="1" w:styleId="12">
    <w:name w:val="Обычный1"/>
    <w:rsid w:val="00BD105D"/>
    <w:pPr>
      <w:widowControl w:val="0"/>
    </w:pPr>
    <w:rPr>
      <w:rFonts w:ascii="Times New Roman CYR" w:hAnsi="Times New Roman CYR"/>
      <w:snapToGrid w:val="0"/>
    </w:rPr>
  </w:style>
  <w:style w:type="paragraph" w:styleId="af0">
    <w:name w:val="Subtitle"/>
    <w:basedOn w:val="a1"/>
    <w:qFormat/>
    <w:rsid w:val="00BD105D"/>
    <w:pPr>
      <w:spacing w:before="120" w:after="240"/>
    </w:pPr>
    <w:rPr>
      <w:rFonts w:ascii="Arial" w:hAnsi="Arial" w:cs="Arial"/>
      <w:i/>
      <w:szCs w:val="20"/>
    </w:rPr>
  </w:style>
  <w:style w:type="paragraph" w:customStyle="1" w:styleId="2-11">
    <w:name w:val="содержание2-11"/>
    <w:basedOn w:val="a1"/>
    <w:rsid w:val="00BD105D"/>
    <w:pPr>
      <w:spacing w:after="60"/>
      <w:jc w:val="both"/>
    </w:pPr>
  </w:style>
  <w:style w:type="paragraph" w:customStyle="1" w:styleId="ConsNormal">
    <w:name w:val="ConsNormal"/>
    <w:rsid w:val="00703AA5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f1">
    <w:name w:val="Date"/>
    <w:basedOn w:val="a1"/>
    <w:next w:val="a1"/>
    <w:rsid w:val="003D5AAF"/>
    <w:pPr>
      <w:spacing w:after="60"/>
      <w:jc w:val="both"/>
    </w:pPr>
    <w:rPr>
      <w:szCs w:val="20"/>
    </w:rPr>
  </w:style>
  <w:style w:type="paragraph" w:customStyle="1" w:styleId="Partextt">
    <w:name w:val="Par_text (t)"/>
    <w:basedOn w:val="a1"/>
    <w:rsid w:val="00C86313"/>
    <w:pPr>
      <w:widowControl w:val="0"/>
      <w:spacing w:after="60"/>
      <w:ind w:firstLine="431"/>
      <w:jc w:val="both"/>
    </w:pPr>
    <w:rPr>
      <w:sz w:val="22"/>
      <w:szCs w:val="20"/>
      <w:lang w:val="en-US"/>
    </w:rPr>
  </w:style>
  <w:style w:type="paragraph" w:customStyle="1" w:styleId="text">
    <w:name w:val="text"/>
    <w:basedOn w:val="a1"/>
    <w:rsid w:val="00C86313"/>
    <w:pPr>
      <w:spacing w:before="72" w:after="72"/>
      <w:ind w:firstLine="432"/>
      <w:jc w:val="both"/>
    </w:pPr>
    <w:rPr>
      <w:szCs w:val="20"/>
      <w:lang w:val="en-US"/>
    </w:rPr>
  </w:style>
  <w:style w:type="paragraph" w:styleId="af2">
    <w:name w:val="Document Map"/>
    <w:basedOn w:val="a1"/>
    <w:semiHidden/>
    <w:rsid w:val="00C86313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ConsPlusTitle">
    <w:name w:val="ConsPlusTitle"/>
    <w:rsid w:val="00C86313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customStyle="1" w:styleId="13">
    <w:name w:val="Заголовок 1 Знак"/>
    <w:rsid w:val="00C86313"/>
    <w:rPr>
      <w:rFonts w:eastAsia="Times New Roman"/>
      <w:b/>
      <w:kern w:val="28"/>
      <w:sz w:val="36"/>
    </w:rPr>
  </w:style>
  <w:style w:type="character" w:customStyle="1" w:styleId="21">
    <w:name w:val="Заголовок 2 Знак"/>
    <w:rsid w:val="00C86313"/>
    <w:rPr>
      <w:rFonts w:ascii="Arial" w:eastAsia="Times New Roman" w:hAnsi="Arial" w:cs="Arial"/>
      <w:b/>
      <w:bCs/>
      <w:i/>
      <w:iCs/>
      <w:sz w:val="28"/>
      <w:szCs w:val="28"/>
    </w:rPr>
  </w:style>
  <w:style w:type="character" w:customStyle="1" w:styleId="31">
    <w:name w:val="Заголовок 3 Знак"/>
    <w:rsid w:val="00C86313"/>
    <w:rPr>
      <w:rFonts w:ascii="Arial" w:eastAsia="Times New Roman" w:hAnsi="Arial"/>
      <w:b/>
      <w:sz w:val="24"/>
    </w:rPr>
  </w:style>
  <w:style w:type="character" w:customStyle="1" w:styleId="40">
    <w:name w:val="Заголовок 4 Знак"/>
    <w:rsid w:val="00C86313"/>
    <w:rPr>
      <w:rFonts w:ascii="Arial" w:eastAsia="Times New Roman" w:hAnsi="Arial"/>
      <w:sz w:val="24"/>
    </w:rPr>
  </w:style>
  <w:style w:type="character" w:customStyle="1" w:styleId="50">
    <w:name w:val="Заголовок 5 Знак"/>
    <w:rsid w:val="00C86313"/>
    <w:rPr>
      <w:rFonts w:eastAsia="Times New Roman"/>
      <w:sz w:val="22"/>
    </w:rPr>
  </w:style>
  <w:style w:type="character" w:customStyle="1" w:styleId="60">
    <w:name w:val="Заголовок 6 Знак"/>
    <w:rsid w:val="00C86313"/>
    <w:rPr>
      <w:rFonts w:eastAsia="Times New Roman"/>
      <w:i/>
      <w:sz w:val="22"/>
    </w:rPr>
  </w:style>
  <w:style w:type="character" w:customStyle="1" w:styleId="70">
    <w:name w:val="Заголовок 7 Знак"/>
    <w:rsid w:val="00C86313"/>
    <w:rPr>
      <w:rFonts w:ascii="Arial" w:eastAsia="Times New Roman" w:hAnsi="Arial"/>
    </w:rPr>
  </w:style>
  <w:style w:type="character" w:customStyle="1" w:styleId="80">
    <w:name w:val="Заголовок 8 Знак"/>
    <w:rsid w:val="00C86313"/>
    <w:rPr>
      <w:rFonts w:ascii="Arial" w:eastAsia="Times New Roman" w:hAnsi="Arial"/>
      <w:i/>
    </w:rPr>
  </w:style>
  <w:style w:type="character" w:customStyle="1" w:styleId="90">
    <w:name w:val="Заголовок 9 Знак"/>
    <w:rsid w:val="00C86313"/>
    <w:rPr>
      <w:rFonts w:ascii="Arial" w:eastAsia="Times New Roman" w:hAnsi="Arial"/>
      <w:b/>
      <w:i/>
      <w:sz w:val="18"/>
    </w:rPr>
  </w:style>
  <w:style w:type="character" w:customStyle="1" w:styleId="af3">
    <w:name w:val="Дата Знак"/>
    <w:rsid w:val="00C86313"/>
    <w:rPr>
      <w:rFonts w:eastAsia="Times New Roman"/>
      <w:sz w:val="24"/>
    </w:rPr>
  </w:style>
  <w:style w:type="character" w:customStyle="1" w:styleId="22">
    <w:name w:val="Основной текст с отступом 2 Знак"/>
    <w:aliases w:val="Знак Знак"/>
    <w:rsid w:val="00C86313"/>
    <w:rPr>
      <w:rFonts w:eastAsia="Times New Roman"/>
      <w:sz w:val="24"/>
    </w:rPr>
  </w:style>
  <w:style w:type="paragraph" w:customStyle="1" w:styleId="32">
    <w:name w:val="Стиль3"/>
    <w:basedOn w:val="20"/>
    <w:rsid w:val="00C86313"/>
    <w:pPr>
      <w:widowControl w:val="0"/>
      <w:tabs>
        <w:tab w:val="num" w:pos="360"/>
      </w:tabs>
      <w:adjustRightInd w:val="0"/>
      <w:spacing w:after="0" w:line="240" w:lineRule="auto"/>
      <w:jc w:val="both"/>
    </w:pPr>
    <w:rPr>
      <w:szCs w:val="20"/>
    </w:rPr>
  </w:style>
  <w:style w:type="paragraph" w:customStyle="1" w:styleId="-3">
    <w:name w:val="Заголовок-3"/>
    <w:autoRedefine/>
    <w:rsid w:val="00C86313"/>
    <w:pPr>
      <w:widowControl w:val="0"/>
      <w:ind w:firstLine="498"/>
      <w:jc w:val="both"/>
    </w:pPr>
    <w:rPr>
      <w:sz w:val="24"/>
      <w:szCs w:val="28"/>
    </w:rPr>
  </w:style>
  <w:style w:type="character" w:customStyle="1" w:styleId="14">
    <w:name w:val="Основной текст Знак1"/>
    <w:aliases w:val="Заг1 Знак,BO Знак,ID Знак,body indent Знак,ändrad Знак, ändrad Знак,EHPT Знак,Body Text2 Знак"/>
    <w:rsid w:val="00C86313"/>
    <w:rPr>
      <w:rFonts w:eastAsia="Times New Roman"/>
      <w:sz w:val="24"/>
      <w:szCs w:val="24"/>
    </w:rPr>
  </w:style>
  <w:style w:type="character" w:customStyle="1" w:styleId="af4">
    <w:name w:val="Основной текст Знак"/>
    <w:rsid w:val="00C86313"/>
    <w:rPr>
      <w:rFonts w:eastAsia="Times New Roman"/>
      <w:sz w:val="24"/>
      <w:szCs w:val="24"/>
    </w:rPr>
  </w:style>
  <w:style w:type="paragraph" w:customStyle="1" w:styleId="ConsPlusNonformat">
    <w:name w:val="ConsPlusNonformat"/>
    <w:rsid w:val="00C8631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f5">
    <w:name w:val="Основной текст с отступом Знак"/>
    <w:rsid w:val="00C86313"/>
    <w:rPr>
      <w:rFonts w:eastAsia="Times New Roman"/>
      <w:sz w:val="24"/>
      <w:szCs w:val="24"/>
    </w:rPr>
  </w:style>
  <w:style w:type="paragraph" w:styleId="a">
    <w:name w:val="List Bullet"/>
    <w:basedOn w:val="a1"/>
    <w:autoRedefine/>
    <w:rsid w:val="00C86313"/>
    <w:pPr>
      <w:widowControl w:val="0"/>
      <w:numPr>
        <w:numId w:val="9"/>
      </w:numPr>
      <w:spacing w:after="60"/>
      <w:ind w:left="0" w:firstLine="0"/>
      <w:jc w:val="both"/>
    </w:pPr>
  </w:style>
  <w:style w:type="character" w:customStyle="1" w:styleId="15">
    <w:name w:val="Основной текст с отступом Знак1"/>
    <w:rsid w:val="00C86313"/>
    <w:rPr>
      <w:rFonts w:eastAsia="Times New Roman" w:cs="Times New Roman"/>
      <w:kern w:val="0"/>
      <w:sz w:val="24"/>
      <w:szCs w:val="20"/>
      <w:lang w:eastAsia="ru-RU"/>
    </w:rPr>
  </w:style>
  <w:style w:type="paragraph" w:styleId="af6">
    <w:name w:val="Plain Text"/>
    <w:basedOn w:val="a1"/>
    <w:rsid w:val="00C86313"/>
    <w:rPr>
      <w:rFonts w:ascii="Courier New" w:hAnsi="Courier New" w:cs="Courier New"/>
      <w:sz w:val="20"/>
      <w:szCs w:val="20"/>
    </w:rPr>
  </w:style>
  <w:style w:type="character" w:customStyle="1" w:styleId="af7">
    <w:name w:val="Текст Знак"/>
    <w:rsid w:val="00C86313"/>
    <w:rPr>
      <w:rFonts w:ascii="Courier New" w:eastAsia="Times New Roman" w:hAnsi="Courier New" w:cs="Courier New"/>
    </w:rPr>
  </w:style>
  <w:style w:type="paragraph" w:customStyle="1" w:styleId="23">
    <w:name w:val="Стиль2"/>
    <w:basedOn w:val="24"/>
    <w:rsid w:val="00C86313"/>
    <w:pPr>
      <w:keepNext/>
      <w:keepLines/>
      <w:widowControl w:val="0"/>
      <w:suppressLineNumbers/>
      <w:tabs>
        <w:tab w:val="num" w:pos="1836"/>
      </w:tabs>
      <w:suppressAutoHyphens/>
      <w:ind w:left="1836" w:hanging="576"/>
    </w:pPr>
    <w:rPr>
      <w:b/>
      <w:szCs w:val="20"/>
    </w:rPr>
  </w:style>
  <w:style w:type="paragraph" w:styleId="24">
    <w:name w:val="List Number 2"/>
    <w:basedOn w:val="a1"/>
    <w:rsid w:val="00C86313"/>
    <w:pPr>
      <w:tabs>
        <w:tab w:val="num" w:pos="432"/>
      </w:tabs>
      <w:spacing w:after="60"/>
      <w:ind w:left="432" w:hanging="432"/>
      <w:jc w:val="both"/>
    </w:pPr>
  </w:style>
  <w:style w:type="paragraph" w:customStyle="1" w:styleId="41">
    <w:name w:val="Стиль4"/>
    <w:basedOn w:val="2"/>
    <w:next w:val="a1"/>
    <w:rsid w:val="00C86313"/>
    <w:pPr>
      <w:keepLines/>
      <w:widowControl w:val="0"/>
      <w:suppressLineNumbers/>
      <w:tabs>
        <w:tab w:val="num" w:pos="1836"/>
      </w:tabs>
      <w:suppressAutoHyphens/>
      <w:spacing w:after="60"/>
      <w:ind w:firstLine="567"/>
      <w:jc w:val="center"/>
    </w:pPr>
    <w:rPr>
      <w:rFonts w:eastAsia="Times New Roman"/>
      <w:sz w:val="30"/>
      <w:szCs w:val="20"/>
      <w:lang w:eastAsia="ru-RU"/>
    </w:rPr>
  </w:style>
  <w:style w:type="paragraph" w:customStyle="1" w:styleId="af8">
    <w:name w:val="Таблица заголовок"/>
    <w:basedOn w:val="a1"/>
    <w:rsid w:val="00C86313"/>
    <w:pPr>
      <w:tabs>
        <w:tab w:val="num" w:pos="1162"/>
      </w:tabs>
      <w:spacing w:before="120" w:after="120" w:line="360" w:lineRule="auto"/>
      <w:jc w:val="right"/>
    </w:pPr>
    <w:rPr>
      <w:b/>
      <w:sz w:val="28"/>
      <w:szCs w:val="28"/>
    </w:rPr>
  </w:style>
  <w:style w:type="paragraph" w:styleId="af9">
    <w:name w:val="Normal (Web)"/>
    <w:basedOn w:val="a1"/>
    <w:rsid w:val="00C86313"/>
    <w:pPr>
      <w:spacing w:after="60"/>
      <w:jc w:val="both"/>
    </w:pPr>
  </w:style>
  <w:style w:type="paragraph" w:styleId="33">
    <w:name w:val="Body Text 3"/>
    <w:basedOn w:val="a1"/>
    <w:rsid w:val="00C86313"/>
    <w:pPr>
      <w:spacing w:after="120"/>
      <w:jc w:val="both"/>
    </w:pPr>
    <w:rPr>
      <w:sz w:val="16"/>
      <w:szCs w:val="16"/>
    </w:rPr>
  </w:style>
  <w:style w:type="character" w:customStyle="1" w:styleId="34">
    <w:name w:val="Основной текст 3 Знак"/>
    <w:rsid w:val="00C86313"/>
    <w:rPr>
      <w:rFonts w:eastAsia="Times New Roman"/>
      <w:sz w:val="16"/>
      <w:szCs w:val="16"/>
    </w:rPr>
  </w:style>
  <w:style w:type="paragraph" w:customStyle="1" w:styleId="ConsNonformat">
    <w:name w:val="ConsNonformat"/>
    <w:rsid w:val="00C86313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paragraph" w:customStyle="1" w:styleId="Normal1">
    <w:name w:val="Normal1"/>
    <w:rsid w:val="00C86313"/>
    <w:pPr>
      <w:widowControl w:val="0"/>
      <w:spacing w:line="340" w:lineRule="auto"/>
      <w:ind w:firstLine="20"/>
    </w:pPr>
    <w:rPr>
      <w:snapToGrid w:val="0"/>
    </w:rPr>
  </w:style>
  <w:style w:type="character" w:customStyle="1" w:styleId="afa">
    <w:name w:val="Нижний колонтитул Знак"/>
    <w:rsid w:val="00C86313"/>
    <w:rPr>
      <w:rFonts w:eastAsia="Times New Roman"/>
      <w:sz w:val="24"/>
      <w:szCs w:val="24"/>
    </w:rPr>
  </w:style>
  <w:style w:type="paragraph" w:customStyle="1" w:styleId="2-1">
    <w:name w:val="содержание2-1"/>
    <w:basedOn w:val="3"/>
    <w:next w:val="a1"/>
    <w:rsid w:val="00C86313"/>
    <w:pPr>
      <w:jc w:val="both"/>
    </w:pPr>
    <w:rPr>
      <w:rFonts w:cs="Times New Roman"/>
      <w:bCs w:val="0"/>
      <w:sz w:val="24"/>
      <w:szCs w:val="20"/>
    </w:rPr>
  </w:style>
  <w:style w:type="paragraph" w:styleId="afb">
    <w:name w:val="caption"/>
    <w:basedOn w:val="a1"/>
    <w:next w:val="a1"/>
    <w:qFormat/>
    <w:rsid w:val="00C86313"/>
    <w:pPr>
      <w:jc w:val="center"/>
    </w:pPr>
    <w:rPr>
      <w:b/>
      <w:sz w:val="28"/>
      <w:szCs w:val="20"/>
    </w:rPr>
  </w:style>
  <w:style w:type="paragraph" w:styleId="afc">
    <w:name w:val="Normal Indent"/>
    <w:basedOn w:val="a1"/>
    <w:rsid w:val="00C86313"/>
    <w:pPr>
      <w:spacing w:after="60"/>
      <w:ind w:left="708"/>
      <w:jc w:val="both"/>
    </w:pPr>
  </w:style>
  <w:style w:type="paragraph" w:styleId="35">
    <w:name w:val="List 3"/>
    <w:basedOn w:val="a1"/>
    <w:rsid w:val="00C86313"/>
    <w:pPr>
      <w:spacing w:after="60"/>
      <w:ind w:left="849" w:hanging="283"/>
      <w:jc w:val="both"/>
    </w:pPr>
  </w:style>
  <w:style w:type="character" w:customStyle="1" w:styleId="36">
    <w:name w:val="Основной текст с отступом 3 Знак"/>
    <w:rsid w:val="00C86313"/>
    <w:rPr>
      <w:rFonts w:eastAsia="Times New Roman"/>
      <w:sz w:val="24"/>
      <w:szCs w:val="24"/>
    </w:rPr>
  </w:style>
  <w:style w:type="paragraph" w:styleId="25">
    <w:name w:val="Body Text 2"/>
    <w:basedOn w:val="a1"/>
    <w:rsid w:val="00C86313"/>
    <w:pPr>
      <w:spacing w:after="60"/>
    </w:pPr>
  </w:style>
  <w:style w:type="character" w:customStyle="1" w:styleId="26">
    <w:name w:val="Основной текст 2 Знак"/>
    <w:rsid w:val="00C86313"/>
    <w:rPr>
      <w:rFonts w:eastAsia="Times New Roman"/>
      <w:sz w:val="24"/>
      <w:szCs w:val="24"/>
    </w:rPr>
  </w:style>
  <w:style w:type="character" w:customStyle="1" w:styleId="afd">
    <w:name w:val="Верхний колонтитул Знак"/>
    <w:rsid w:val="00C86313"/>
    <w:rPr>
      <w:rFonts w:eastAsia="Times New Roman"/>
      <w:sz w:val="24"/>
      <w:szCs w:val="24"/>
    </w:rPr>
  </w:style>
  <w:style w:type="paragraph" w:styleId="afe">
    <w:name w:val="No Spacing"/>
    <w:qFormat/>
    <w:rsid w:val="00C86313"/>
    <w:rPr>
      <w:rFonts w:ascii="Calibri" w:hAnsi="Calibri"/>
      <w:sz w:val="22"/>
      <w:szCs w:val="22"/>
      <w:lang w:eastAsia="en-US"/>
    </w:rPr>
  </w:style>
  <w:style w:type="character" w:customStyle="1" w:styleId="aff">
    <w:name w:val="Без интервала Знак"/>
    <w:rsid w:val="00C86313"/>
    <w:rPr>
      <w:rFonts w:ascii="Calibri" w:eastAsia="Times New Roman" w:hAnsi="Calibri"/>
      <w:sz w:val="22"/>
      <w:szCs w:val="22"/>
      <w:lang w:val="ru-RU" w:eastAsia="en-US" w:bidi="ar-SA"/>
    </w:rPr>
  </w:style>
  <w:style w:type="character" w:customStyle="1" w:styleId="aff0">
    <w:name w:val="Текст выноски Знак"/>
    <w:rsid w:val="00C86313"/>
    <w:rPr>
      <w:rFonts w:ascii="Tahoma" w:eastAsia="Times New Roman" w:hAnsi="Tahoma" w:cs="Tahoma"/>
      <w:sz w:val="16"/>
      <w:szCs w:val="16"/>
    </w:rPr>
  </w:style>
  <w:style w:type="paragraph" w:styleId="aff1">
    <w:name w:val="TOC Heading"/>
    <w:basedOn w:val="1"/>
    <w:next w:val="a1"/>
    <w:qFormat/>
    <w:rsid w:val="00C86313"/>
    <w:pPr>
      <w:keepLines/>
      <w:spacing w:before="480" w:after="0" w:line="276" w:lineRule="auto"/>
      <w:outlineLvl w:val="9"/>
    </w:pPr>
    <w:rPr>
      <w:rFonts w:ascii="Cambria" w:hAnsi="Cambria" w:cs="Times New Roman"/>
      <w:color w:val="365F91"/>
      <w:kern w:val="0"/>
      <w:sz w:val="28"/>
      <w:szCs w:val="28"/>
      <w:lang w:eastAsia="en-US"/>
    </w:rPr>
  </w:style>
  <w:style w:type="paragraph" w:styleId="16">
    <w:name w:val="toc 1"/>
    <w:basedOn w:val="a1"/>
    <w:next w:val="a1"/>
    <w:autoRedefine/>
    <w:semiHidden/>
    <w:unhideWhenUsed/>
    <w:qFormat/>
    <w:rsid w:val="00C86313"/>
    <w:pPr>
      <w:spacing w:before="360"/>
    </w:pPr>
    <w:rPr>
      <w:rFonts w:ascii="Cambria" w:hAnsi="Cambria"/>
      <w:b/>
      <w:bCs/>
      <w:caps/>
    </w:rPr>
  </w:style>
  <w:style w:type="paragraph" w:styleId="a0">
    <w:name w:val="List Number"/>
    <w:basedOn w:val="a1"/>
    <w:rsid w:val="00C86313"/>
    <w:pPr>
      <w:numPr>
        <w:numId w:val="7"/>
      </w:numPr>
      <w:spacing w:after="60"/>
      <w:contextualSpacing/>
      <w:jc w:val="both"/>
    </w:pPr>
  </w:style>
  <w:style w:type="paragraph" w:styleId="HTML">
    <w:name w:val="HTML Address"/>
    <w:basedOn w:val="a1"/>
    <w:rsid w:val="00C86313"/>
    <w:pPr>
      <w:spacing w:after="60"/>
      <w:jc w:val="both"/>
    </w:pPr>
    <w:rPr>
      <w:i/>
      <w:iCs/>
    </w:rPr>
  </w:style>
  <w:style w:type="character" w:customStyle="1" w:styleId="HTML0">
    <w:name w:val="Адрес HTML Знак"/>
    <w:rsid w:val="00C86313"/>
    <w:rPr>
      <w:rFonts w:eastAsia="Times New Roman"/>
      <w:i/>
      <w:iCs/>
      <w:sz w:val="24"/>
      <w:szCs w:val="24"/>
    </w:rPr>
  </w:style>
  <w:style w:type="character" w:styleId="HTML1">
    <w:name w:val="HTML Code"/>
    <w:rsid w:val="00C86313"/>
    <w:rPr>
      <w:rFonts w:ascii="Courier New" w:eastAsia="Times New Roman" w:hAnsi="Courier New" w:cs="Courier New" w:hint="default"/>
      <w:sz w:val="20"/>
      <w:szCs w:val="20"/>
    </w:rPr>
  </w:style>
  <w:style w:type="character" w:styleId="HTML2">
    <w:name w:val="HTML Keyboard"/>
    <w:rsid w:val="00C86313"/>
    <w:rPr>
      <w:rFonts w:ascii="Courier New" w:eastAsia="Times New Roman" w:hAnsi="Courier New" w:cs="Courier New" w:hint="default"/>
      <w:sz w:val="20"/>
      <w:szCs w:val="20"/>
    </w:rPr>
  </w:style>
  <w:style w:type="paragraph" w:styleId="HTML3">
    <w:name w:val="HTML Preformatted"/>
    <w:basedOn w:val="a1"/>
    <w:rsid w:val="00C8631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60"/>
      <w:jc w:val="both"/>
    </w:pPr>
    <w:rPr>
      <w:rFonts w:ascii="Courier New" w:hAnsi="Courier New" w:cs="Courier New"/>
      <w:sz w:val="20"/>
      <w:szCs w:val="20"/>
    </w:rPr>
  </w:style>
  <w:style w:type="character" w:customStyle="1" w:styleId="HTML4">
    <w:name w:val="Стандартный HTML Знак"/>
    <w:rsid w:val="00C86313"/>
    <w:rPr>
      <w:rFonts w:ascii="Courier New" w:eastAsia="Times New Roman" w:hAnsi="Courier New" w:cs="Courier New"/>
    </w:rPr>
  </w:style>
  <w:style w:type="character" w:styleId="HTML5">
    <w:name w:val="HTML Sample"/>
    <w:rsid w:val="00C86313"/>
    <w:rPr>
      <w:rFonts w:ascii="Courier New" w:eastAsia="Times New Roman" w:hAnsi="Courier New" w:cs="Courier New" w:hint="default"/>
    </w:rPr>
  </w:style>
  <w:style w:type="character" w:styleId="HTML6">
    <w:name w:val="HTML Typewriter"/>
    <w:rsid w:val="00C86313"/>
    <w:rPr>
      <w:rFonts w:ascii="Courier New" w:eastAsia="Times New Roman" w:hAnsi="Courier New" w:cs="Courier New" w:hint="default"/>
      <w:sz w:val="20"/>
      <w:szCs w:val="20"/>
    </w:rPr>
  </w:style>
  <w:style w:type="paragraph" w:styleId="aff2">
    <w:name w:val="envelope address"/>
    <w:basedOn w:val="a1"/>
    <w:rsid w:val="00C86313"/>
    <w:pPr>
      <w:framePr w:w="7920" w:h="1980" w:hSpace="180" w:wrap="auto" w:hAnchor="page" w:xAlign="center" w:yAlign="bottom"/>
      <w:spacing w:after="60"/>
      <w:ind w:left="2880"/>
      <w:jc w:val="both"/>
    </w:pPr>
    <w:rPr>
      <w:rFonts w:ascii="Arial" w:hAnsi="Arial" w:cs="Arial"/>
    </w:rPr>
  </w:style>
  <w:style w:type="paragraph" w:styleId="27">
    <w:name w:val="envelope return"/>
    <w:basedOn w:val="a1"/>
    <w:rsid w:val="00C86313"/>
    <w:pPr>
      <w:spacing w:after="60"/>
      <w:jc w:val="both"/>
    </w:pPr>
    <w:rPr>
      <w:rFonts w:ascii="Arial" w:hAnsi="Arial" w:cs="Arial"/>
      <w:sz w:val="20"/>
      <w:szCs w:val="20"/>
    </w:rPr>
  </w:style>
  <w:style w:type="paragraph" w:styleId="aff3">
    <w:name w:val="List"/>
    <w:basedOn w:val="a1"/>
    <w:rsid w:val="00C86313"/>
    <w:pPr>
      <w:spacing w:after="60"/>
      <w:ind w:left="283" w:hanging="283"/>
      <w:jc w:val="both"/>
    </w:pPr>
  </w:style>
  <w:style w:type="paragraph" w:styleId="28">
    <w:name w:val="List 2"/>
    <w:basedOn w:val="a1"/>
    <w:rsid w:val="00C86313"/>
    <w:pPr>
      <w:spacing w:after="60"/>
      <w:ind w:left="566" w:hanging="283"/>
      <w:jc w:val="both"/>
    </w:pPr>
  </w:style>
  <w:style w:type="paragraph" w:styleId="42">
    <w:name w:val="List 4"/>
    <w:basedOn w:val="a1"/>
    <w:rsid w:val="00C86313"/>
    <w:pPr>
      <w:spacing w:after="60"/>
      <w:ind w:left="1132" w:hanging="283"/>
      <w:jc w:val="both"/>
    </w:pPr>
  </w:style>
  <w:style w:type="paragraph" w:styleId="51">
    <w:name w:val="List 5"/>
    <w:basedOn w:val="a1"/>
    <w:rsid w:val="00C86313"/>
    <w:pPr>
      <w:spacing w:after="60"/>
      <w:ind w:left="1415" w:hanging="283"/>
      <w:jc w:val="both"/>
    </w:pPr>
  </w:style>
  <w:style w:type="paragraph" w:styleId="29">
    <w:name w:val="List Bullet 2"/>
    <w:basedOn w:val="a1"/>
    <w:autoRedefine/>
    <w:rsid w:val="00C86313"/>
    <w:pPr>
      <w:tabs>
        <w:tab w:val="num" w:pos="720"/>
      </w:tabs>
      <w:spacing w:after="60"/>
      <w:ind w:left="720" w:hanging="360"/>
      <w:jc w:val="both"/>
    </w:pPr>
    <w:rPr>
      <w:szCs w:val="20"/>
    </w:rPr>
  </w:style>
  <w:style w:type="paragraph" w:styleId="37">
    <w:name w:val="List Bullet 3"/>
    <w:basedOn w:val="a1"/>
    <w:autoRedefine/>
    <w:rsid w:val="00C86313"/>
    <w:pPr>
      <w:tabs>
        <w:tab w:val="num" w:pos="1080"/>
      </w:tabs>
      <w:spacing w:after="60"/>
      <w:ind w:left="1080" w:hanging="900"/>
      <w:jc w:val="both"/>
    </w:pPr>
    <w:rPr>
      <w:szCs w:val="20"/>
    </w:rPr>
  </w:style>
  <w:style w:type="paragraph" w:styleId="43">
    <w:name w:val="List Bullet 4"/>
    <w:basedOn w:val="a1"/>
    <w:autoRedefine/>
    <w:rsid w:val="00C86313"/>
    <w:pPr>
      <w:tabs>
        <w:tab w:val="num" w:pos="-92"/>
      </w:tabs>
      <w:spacing w:after="60"/>
      <w:ind w:left="-92" w:hanging="360"/>
      <w:jc w:val="both"/>
    </w:pPr>
    <w:rPr>
      <w:szCs w:val="20"/>
    </w:rPr>
  </w:style>
  <w:style w:type="paragraph" w:styleId="52">
    <w:name w:val="List Bullet 5"/>
    <w:basedOn w:val="a1"/>
    <w:autoRedefine/>
    <w:rsid w:val="00C86313"/>
    <w:pPr>
      <w:tabs>
        <w:tab w:val="num" w:pos="1492"/>
      </w:tabs>
      <w:spacing w:after="60"/>
      <w:ind w:left="1492" w:hanging="360"/>
      <w:jc w:val="both"/>
    </w:pPr>
    <w:rPr>
      <w:szCs w:val="20"/>
    </w:rPr>
  </w:style>
  <w:style w:type="paragraph" w:styleId="38">
    <w:name w:val="List Number 3"/>
    <w:basedOn w:val="a1"/>
    <w:rsid w:val="00C86313"/>
    <w:pPr>
      <w:tabs>
        <w:tab w:val="num" w:pos="926"/>
      </w:tabs>
      <w:spacing w:after="60"/>
      <w:ind w:left="926" w:hanging="360"/>
      <w:jc w:val="both"/>
    </w:pPr>
    <w:rPr>
      <w:szCs w:val="20"/>
    </w:rPr>
  </w:style>
  <w:style w:type="paragraph" w:styleId="44">
    <w:name w:val="List Number 4"/>
    <w:basedOn w:val="a1"/>
    <w:rsid w:val="00C86313"/>
    <w:pPr>
      <w:tabs>
        <w:tab w:val="num" w:pos="1209"/>
      </w:tabs>
      <w:spacing w:after="60"/>
      <w:ind w:left="1209" w:hanging="360"/>
      <w:jc w:val="both"/>
    </w:pPr>
    <w:rPr>
      <w:szCs w:val="20"/>
    </w:rPr>
  </w:style>
  <w:style w:type="paragraph" w:styleId="53">
    <w:name w:val="List Number 5"/>
    <w:basedOn w:val="a1"/>
    <w:rsid w:val="00C86313"/>
    <w:pPr>
      <w:tabs>
        <w:tab w:val="num" w:pos="1492"/>
      </w:tabs>
      <w:spacing w:after="60"/>
      <w:ind w:left="1492" w:hanging="360"/>
      <w:jc w:val="both"/>
    </w:pPr>
    <w:rPr>
      <w:szCs w:val="20"/>
    </w:rPr>
  </w:style>
  <w:style w:type="character" w:customStyle="1" w:styleId="aff4">
    <w:name w:val="Название Знак"/>
    <w:rsid w:val="00C86313"/>
    <w:rPr>
      <w:rFonts w:ascii="Arial" w:eastAsia="Times New Roman" w:hAnsi="Arial"/>
      <w:b/>
      <w:kern w:val="28"/>
      <w:sz w:val="32"/>
    </w:rPr>
  </w:style>
  <w:style w:type="paragraph" w:styleId="aff5">
    <w:name w:val="Closing"/>
    <w:basedOn w:val="a1"/>
    <w:rsid w:val="00C86313"/>
    <w:pPr>
      <w:spacing w:after="60"/>
      <w:ind w:left="4252"/>
      <w:jc w:val="both"/>
    </w:pPr>
  </w:style>
  <w:style w:type="character" w:customStyle="1" w:styleId="aff6">
    <w:name w:val="Прощание Знак"/>
    <w:rsid w:val="00C86313"/>
    <w:rPr>
      <w:rFonts w:eastAsia="Times New Roman"/>
      <w:sz w:val="24"/>
      <w:szCs w:val="24"/>
    </w:rPr>
  </w:style>
  <w:style w:type="paragraph" w:styleId="aff7">
    <w:name w:val="Signature"/>
    <w:basedOn w:val="a1"/>
    <w:rsid w:val="00C86313"/>
    <w:pPr>
      <w:spacing w:after="60"/>
      <w:ind w:left="4252"/>
      <w:jc w:val="both"/>
    </w:pPr>
  </w:style>
  <w:style w:type="character" w:customStyle="1" w:styleId="aff8">
    <w:name w:val="Подпись Знак"/>
    <w:rsid w:val="00C86313"/>
    <w:rPr>
      <w:rFonts w:eastAsia="Times New Roman"/>
      <w:sz w:val="24"/>
      <w:szCs w:val="24"/>
    </w:rPr>
  </w:style>
  <w:style w:type="paragraph" w:styleId="aff9">
    <w:name w:val="List Continue"/>
    <w:basedOn w:val="a1"/>
    <w:rsid w:val="00C86313"/>
    <w:pPr>
      <w:spacing w:after="120"/>
      <w:ind w:left="283"/>
      <w:jc w:val="both"/>
    </w:pPr>
  </w:style>
  <w:style w:type="paragraph" w:styleId="2a">
    <w:name w:val="List Continue 2"/>
    <w:basedOn w:val="a1"/>
    <w:rsid w:val="00C86313"/>
    <w:pPr>
      <w:spacing w:after="120"/>
      <w:ind w:left="566"/>
      <w:jc w:val="both"/>
    </w:pPr>
  </w:style>
  <w:style w:type="paragraph" w:styleId="39">
    <w:name w:val="List Continue 3"/>
    <w:basedOn w:val="a1"/>
    <w:rsid w:val="00C86313"/>
    <w:pPr>
      <w:spacing w:after="120"/>
      <w:ind w:left="849"/>
      <w:jc w:val="both"/>
    </w:pPr>
  </w:style>
  <w:style w:type="paragraph" w:styleId="45">
    <w:name w:val="List Continue 4"/>
    <w:basedOn w:val="a1"/>
    <w:rsid w:val="00C86313"/>
    <w:pPr>
      <w:spacing w:after="120"/>
      <w:ind w:left="1132"/>
      <w:jc w:val="both"/>
    </w:pPr>
  </w:style>
  <w:style w:type="paragraph" w:styleId="54">
    <w:name w:val="List Continue 5"/>
    <w:basedOn w:val="a1"/>
    <w:rsid w:val="00C86313"/>
    <w:pPr>
      <w:spacing w:after="120"/>
      <w:ind w:left="1415"/>
      <w:jc w:val="both"/>
    </w:pPr>
  </w:style>
  <w:style w:type="paragraph" w:styleId="affa">
    <w:name w:val="Message Header"/>
    <w:basedOn w:val="a1"/>
    <w:rsid w:val="00C86313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60"/>
      <w:ind w:left="1134" w:hanging="1134"/>
      <w:jc w:val="both"/>
    </w:pPr>
    <w:rPr>
      <w:rFonts w:ascii="Arial" w:hAnsi="Arial" w:cs="Arial"/>
    </w:rPr>
  </w:style>
  <w:style w:type="character" w:customStyle="1" w:styleId="affb">
    <w:name w:val="Шапка Знак"/>
    <w:rsid w:val="00C86313"/>
    <w:rPr>
      <w:rFonts w:ascii="Arial" w:eastAsia="Times New Roman" w:hAnsi="Arial" w:cs="Arial"/>
      <w:sz w:val="24"/>
      <w:szCs w:val="24"/>
      <w:shd w:val="pct20" w:color="auto" w:fill="auto"/>
    </w:rPr>
  </w:style>
  <w:style w:type="character" w:customStyle="1" w:styleId="affc">
    <w:name w:val="Подзаголовок Знак"/>
    <w:rsid w:val="00C86313"/>
    <w:rPr>
      <w:rFonts w:ascii="Arial" w:eastAsia="Times New Roman" w:hAnsi="Arial"/>
      <w:sz w:val="24"/>
    </w:rPr>
  </w:style>
  <w:style w:type="paragraph" w:styleId="affd">
    <w:name w:val="Salutation"/>
    <w:basedOn w:val="a1"/>
    <w:next w:val="a1"/>
    <w:rsid w:val="00C86313"/>
    <w:pPr>
      <w:spacing w:after="60"/>
      <w:jc w:val="both"/>
    </w:pPr>
  </w:style>
  <w:style w:type="character" w:customStyle="1" w:styleId="affe">
    <w:name w:val="Приветствие Знак"/>
    <w:rsid w:val="00C86313"/>
    <w:rPr>
      <w:rFonts w:eastAsia="Times New Roman"/>
      <w:sz w:val="24"/>
      <w:szCs w:val="24"/>
    </w:rPr>
  </w:style>
  <w:style w:type="paragraph" w:styleId="afff">
    <w:name w:val="Body Text First Indent"/>
    <w:basedOn w:val="ab"/>
    <w:rsid w:val="00C86313"/>
    <w:pPr>
      <w:tabs>
        <w:tab w:val="clear" w:pos="360"/>
      </w:tabs>
      <w:spacing w:after="120"/>
      <w:ind w:firstLine="210"/>
    </w:pPr>
    <w:rPr>
      <w:szCs w:val="24"/>
    </w:rPr>
  </w:style>
  <w:style w:type="character" w:customStyle="1" w:styleId="afff0">
    <w:name w:val="Красная строка Знак"/>
    <w:rsid w:val="00C86313"/>
    <w:rPr>
      <w:rFonts w:eastAsia="Times New Roman"/>
      <w:sz w:val="24"/>
      <w:szCs w:val="24"/>
    </w:rPr>
  </w:style>
  <w:style w:type="paragraph" w:styleId="2b">
    <w:name w:val="Body Text First Indent 2"/>
    <w:basedOn w:val="ac"/>
    <w:rsid w:val="00C86313"/>
    <w:pPr>
      <w:ind w:firstLine="210"/>
      <w:jc w:val="both"/>
    </w:pPr>
  </w:style>
  <w:style w:type="character" w:customStyle="1" w:styleId="2c">
    <w:name w:val="Красная строка 2 Знак"/>
    <w:rsid w:val="00C86313"/>
    <w:rPr>
      <w:rFonts w:eastAsia="Times New Roman"/>
      <w:sz w:val="24"/>
      <w:szCs w:val="24"/>
    </w:rPr>
  </w:style>
  <w:style w:type="paragraph" w:styleId="afff1">
    <w:name w:val="Note Heading"/>
    <w:basedOn w:val="a1"/>
    <w:next w:val="a1"/>
    <w:rsid w:val="00C86313"/>
    <w:pPr>
      <w:spacing w:after="60"/>
      <w:jc w:val="both"/>
    </w:pPr>
  </w:style>
  <w:style w:type="character" w:customStyle="1" w:styleId="afff2">
    <w:name w:val="Заголовок записки Знак"/>
    <w:rsid w:val="00C86313"/>
    <w:rPr>
      <w:rFonts w:eastAsia="Times New Roman"/>
      <w:sz w:val="24"/>
      <w:szCs w:val="24"/>
    </w:rPr>
  </w:style>
  <w:style w:type="paragraph" w:styleId="afff3">
    <w:name w:val="Block Text"/>
    <w:basedOn w:val="a1"/>
    <w:rsid w:val="00C86313"/>
    <w:pPr>
      <w:spacing w:after="120"/>
      <w:ind w:left="1440" w:right="1440"/>
      <w:jc w:val="both"/>
    </w:pPr>
    <w:rPr>
      <w:szCs w:val="20"/>
    </w:rPr>
  </w:style>
  <w:style w:type="paragraph" w:styleId="afff4">
    <w:name w:val="E-mail Signature"/>
    <w:basedOn w:val="a1"/>
    <w:rsid w:val="00C86313"/>
    <w:pPr>
      <w:spacing w:after="60"/>
      <w:jc w:val="both"/>
    </w:pPr>
  </w:style>
  <w:style w:type="character" w:customStyle="1" w:styleId="afff5">
    <w:name w:val="Электронная подпись Знак"/>
    <w:rsid w:val="00C86313"/>
    <w:rPr>
      <w:rFonts w:eastAsia="Times New Roman"/>
      <w:sz w:val="24"/>
      <w:szCs w:val="24"/>
    </w:rPr>
  </w:style>
  <w:style w:type="paragraph" w:customStyle="1" w:styleId="210">
    <w:name w:val="Заголовок 2.1"/>
    <w:basedOn w:val="1"/>
    <w:rsid w:val="00C86313"/>
    <w:pPr>
      <w:keepLines/>
      <w:widowControl w:val="0"/>
      <w:suppressLineNumbers/>
      <w:suppressAutoHyphens/>
      <w:jc w:val="center"/>
    </w:pPr>
    <w:rPr>
      <w:rFonts w:ascii="Times New Roman" w:hAnsi="Times New Roman" w:cs="Times New Roman"/>
      <w:bCs w:val="0"/>
      <w:caps/>
      <w:kern w:val="28"/>
      <w:sz w:val="36"/>
      <w:szCs w:val="28"/>
    </w:rPr>
  </w:style>
  <w:style w:type="paragraph" w:customStyle="1" w:styleId="afff6">
    <w:name w:val="текст таблицы"/>
    <w:basedOn w:val="a1"/>
    <w:rsid w:val="00C86313"/>
    <w:pPr>
      <w:spacing w:before="120"/>
      <w:ind w:right="-102"/>
    </w:pPr>
  </w:style>
  <w:style w:type="paragraph" w:customStyle="1" w:styleId="afff7">
    <w:name w:val="Пункт Знак"/>
    <w:basedOn w:val="a1"/>
    <w:rsid w:val="00C86313"/>
    <w:pPr>
      <w:tabs>
        <w:tab w:val="num" w:pos="1134"/>
        <w:tab w:val="left" w:pos="1701"/>
      </w:tabs>
      <w:snapToGrid w:val="0"/>
      <w:spacing w:line="360" w:lineRule="auto"/>
      <w:ind w:left="1134" w:hanging="567"/>
      <w:jc w:val="both"/>
    </w:pPr>
    <w:rPr>
      <w:sz w:val="28"/>
      <w:szCs w:val="20"/>
    </w:rPr>
  </w:style>
  <w:style w:type="paragraph" w:customStyle="1" w:styleId="afff8">
    <w:name w:val="a"/>
    <w:basedOn w:val="a1"/>
    <w:rsid w:val="00C86313"/>
    <w:pPr>
      <w:snapToGrid w:val="0"/>
      <w:spacing w:line="360" w:lineRule="auto"/>
      <w:ind w:left="1134" w:hanging="567"/>
      <w:jc w:val="both"/>
    </w:pPr>
    <w:rPr>
      <w:sz w:val="28"/>
      <w:szCs w:val="28"/>
    </w:rPr>
  </w:style>
  <w:style w:type="paragraph" w:customStyle="1" w:styleId="afff9">
    <w:name w:val="Словарная статья"/>
    <w:basedOn w:val="a1"/>
    <w:next w:val="a1"/>
    <w:rsid w:val="00C86313"/>
    <w:pPr>
      <w:autoSpaceDE w:val="0"/>
      <w:autoSpaceDN w:val="0"/>
      <w:adjustRightInd w:val="0"/>
      <w:ind w:right="118"/>
      <w:jc w:val="both"/>
    </w:pPr>
    <w:rPr>
      <w:rFonts w:ascii="Arial" w:hAnsi="Arial"/>
      <w:sz w:val="20"/>
      <w:szCs w:val="20"/>
    </w:rPr>
  </w:style>
  <w:style w:type="paragraph" w:customStyle="1" w:styleId="afffa">
    <w:name w:val="Комментарий пользователя"/>
    <w:basedOn w:val="a1"/>
    <w:next w:val="a1"/>
    <w:rsid w:val="00C86313"/>
    <w:pPr>
      <w:autoSpaceDE w:val="0"/>
      <w:autoSpaceDN w:val="0"/>
      <w:adjustRightInd w:val="0"/>
      <w:ind w:left="170"/>
    </w:pPr>
    <w:rPr>
      <w:rFonts w:ascii="Arial" w:hAnsi="Arial"/>
      <w:i/>
      <w:iCs/>
      <w:color w:val="000080"/>
      <w:sz w:val="20"/>
      <w:szCs w:val="20"/>
    </w:rPr>
  </w:style>
  <w:style w:type="paragraph" w:customStyle="1" w:styleId="ConsTitle">
    <w:name w:val="ConsTitle"/>
    <w:rsid w:val="00C86313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</w:rPr>
  </w:style>
  <w:style w:type="paragraph" w:customStyle="1" w:styleId="h4">
    <w:name w:val="h4"/>
    <w:basedOn w:val="a1"/>
    <w:rsid w:val="00C86313"/>
    <w:pPr>
      <w:spacing w:before="100" w:beforeAutospacing="1" w:after="100" w:afterAutospacing="1"/>
    </w:pPr>
    <w:rPr>
      <w:b/>
      <w:bCs/>
      <w:color w:val="000066"/>
    </w:rPr>
  </w:style>
  <w:style w:type="character" w:customStyle="1" w:styleId="17">
    <w:name w:val="Знак Знак1"/>
    <w:rsid w:val="00C86313"/>
    <w:rPr>
      <w:sz w:val="24"/>
      <w:lang w:val="ru-RU" w:eastAsia="ru-RU" w:bidi="ar-SA"/>
    </w:rPr>
  </w:style>
  <w:style w:type="character" w:customStyle="1" w:styleId="3a">
    <w:name w:val="Стиль3 Знак"/>
    <w:rsid w:val="00C86313"/>
    <w:rPr>
      <w:sz w:val="24"/>
      <w:lang w:val="ru-RU" w:eastAsia="ru-RU" w:bidi="ar-SA"/>
    </w:rPr>
  </w:style>
  <w:style w:type="character" w:customStyle="1" w:styleId="3b">
    <w:name w:val="Стиль3 Знак Знак"/>
    <w:rsid w:val="00C86313"/>
    <w:rPr>
      <w:sz w:val="24"/>
      <w:lang w:val="ru-RU" w:eastAsia="ru-RU" w:bidi="ar-SA"/>
    </w:rPr>
  </w:style>
  <w:style w:type="character" w:customStyle="1" w:styleId="spanbodyheader11">
    <w:name w:val="span_body_header_11"/>
    <w:rsid w:val="00C86313"/>
    <w:rPr>
      <w:b/>
      <w:bCs/>
      <w:sz w:val="20"/>
      <w:szCs w:val="20"/>
    </w:rPr>
  </w:style>
  <w:style w:type="paragraph" w:customStyle="1" w:styleId="ConsPlusNormal">
    <w:name w:val="ConsPlusNormal"/>
    <w:rsid w:val="00C86313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fffb">
    <w:name w:val="Текст сноски Знак"/>
    <w:rsid w:val="00C86313"/>
    <w:rPr>
      <w:rFonts w:eastAsia="Times New Roman"/>
    </w:rPr>
  </w:style>
  <w:style w:type="paragraph" w:styleId="afffc">
    <w:name w:val="List Paragraph"/>
    <w:basedOn w:val="a1"/>
    <w:qFormat/>
    <w:rsid w:val="00C86313"/>
    <w:pPr>
      <w:spacing w:after="60"/>
      <w:ind w:left="720"/>
      <w:contextualSpacing/>
      <w:jc w:val="both"/>
    </w:pPr>
  </w:style>
  <w:style w:type="paragraph" w:customStyle="1" w:styleId="18">
    <w:name w:val="заголовок 1"/>
    <w:basedOn w:val="a1"/>
    <w:next w:val="a1"/>
    <w:rsid w:val="00C86313"/>
    <w:pPr>
      <w:keepNext/>
      <w:jc w:val="center"/>
    </w:pPr>
    <w:rPr>
      <w:b/>
      <w:sz w:val="28"/>
      <w:szCs w:val="20"/>
    </w:rPr>
  </w:style>
  <w:style w:type="paragraph" w:customStyle="1" w:styleId="2d">
    <w:name w:val="заголовок 2"/>
    <w:basedOn w:val="a1"/>
    <w:next w:val="a1"/>
    <w:rsid w:val="00C86313"/>
    <w:pPr>
      <w:keepNext/>
      <w:jc w:val="both"/>
    </w:pPr>
    <w:rPr>
      <w:sz w:val="28"/>
      <w:szCs w:val="20"/>
    </w:rPr>
  </w:style>
  <w:style w:type="paragraph" w:customStyle="1" w:styleId="afffd">
    <w:name w:val="Обычный с №"/>
    <w:basedOn w:val="a1"/>
    <w:rsid w:val="00C86313"/>
    <w:pPr>
      <w:tabs>
        <w:tab w:val="num" w:pos="720"/>
      </w:tabs>
      <w:spacing w:after="120"/>
      <w:ind w:left="720" w:hanging="720"/>
      <w:jc w:val="both"/>
    </w:pPr>
    <w:rPr>
      <w:szCs w:val="20"/>
    </w:rPr>
  </w:style>
  <w:style w:type="paragraph" w:customStyle="1" w:styleId="ConsPlusCell">
    <w:name w:val="ConsPlusCell"/>
    <w:rsid w:val="00C86313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211">
    <w:name w:val="Основной текст 21"/>
    <w:basedOn w:val="a1"/>
    <w:rsid w:val="00C86313"/>
    <w:pPr>
      <w:overflowPunct w:val="0"/>
      <w:autoSpaceDE w:val="0"/>
      <w:autoSpaceDN w:val="0"/>
      <w:adjustRightInd w:val="0"/>
      <w:jc w:val="center"/>
    </w:pPr>
    <w:rPr>
      <w:b/>
      <w:sz w:val="28"/>
      <w:szCs w:val="20"/>
    </w:rPr>
  </w:style>
  <w:style w:type="paragraph" w:customStyle="1" w:styleId="afffe">
    <w:name w:val="втяжка"/>
    <w:basedOn w:val="a1"/>
    <w:next w:val="a1"/>
    <w:rsid w:val="00C86313"/>
    <w:pPr>
      <w:tabs>
        <w:tab w:val="left" w:pos="567"/>
      </w:tabs>
      <w:autoSpaceDE w:val="0"/>
      <w:autoSpaceDN w:val="0"/>
      <w:adjustRightInd w:val="0"/>
      <w:spacing w:before="57"/>
      <w:ind w:left="567" w:hanging="567"/>
      <w:jc w:val="both"/>
    </w:pPr>
    <w:rPr>
      <w:rFonts w:ascii="SchoolBookC" w:hAnsi="SchoolBookC"/>
      <w:szCs w:val="20"/>
    </w:rPr>
  </w:style>
  <w:style w:type="paragraph" w:customStyle="1" w:styleId="black9">
    <w:name w:val="black9"/>
    <w:basedOn w:val="a1"/>
    <w:rsid w:val="00C86313"/>
    <w:pPr>
      <w:spacing w:before="80" w:after="80"/>
      <w:ind w:right="80"/>
    </w:pPr>
    <w:rPr>
      <w:rFonts w:ascii="Tahoma" w:eastAsia="Arial Unicode MS" w:hAnsi="Tahoma" w:cs="Tahoma"/>
      <w:color w:val="000000"/>
      <w:sz w:val="18"/>
      <w:szCs w:val="18"/>
    </w:rPr>
  </w:style>
  <w:style w:type="paragraph" w:customStyle="1" w:styleId="46">
    <w:name w:val="Таб4"/>
    <w:aliases w:val="ед.изм"/>
    <w:basedOn w:val="a1"/>
    <w:rsid w:val="00C86313"/>
    <w:pPr>
      <w:keepNext/>
      <w:jc w:val="right"/>
    </w:pPr>
    <w:rPr>
      <w:rFonts w:ascii="Times New Roman CYR" w:hAnsi="Times New Roman CYR"/>
      <w:sz w:val="20"/>
      <w:szCs w:val="20"/>
    </w:rPr>
  </w:style>
  <w:style w:type="paragraph" w:customStyle="1" w:styleId="02statia2">
    <w:name w:val="02statia2"/>
    <w:basedOn w:val="a1"/>
    <w:rsid w:val="00C86313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02statia3">
    <w:name w:val="02statia3"/>
    <w:basedOn w:val="a1"/>
    <w:rsid w:val="00C86313"/>
    <w:pPr>
      <w:spacing w:before="120" w:line="320" w:lineRule="atLeast"/>
      <w:ind w:left="290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ff">
    <w:name w:val="Пункт"/>
    <w:basedOn w:val="a1"/>
    <w:rsid w:val="00C86313"/>
    <w:pPr>
      <w:tabs>
        <w:tab w:val="num" w:pos="1440"/>
      </w:tabs>
      <w:ind w:left="864" w:hanging="504"/>
      <w:jc w:val="both"/>
    </w:pPr>
    <w:rPr>
      <w:szCs w:val="28"/>
    </w:rPr>
  </w:style>
  <w:style w:type="paragraph" w:customStyle="1" w:styleId="-">
    <w:name w:val="Контракт-раздел"/>
    <w:basedOn w:val="a1"/>
    <w:next w:val="-0"/>
    <w:rsid w:val="00C86313"/>
    <w:pPr>
      <w:keepNext/>
      <w:numPr>
        <w:numId w:val="8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rsid w:val="00C86313"/>
    <w:pPr>
      <w:numPr>
        <w:ilvl w:val="1"/>
        <w:numId w:val="8"/>
      </w:numPr>
      <w:jc w:val="both"/>
    </w:pPr>
  </w:style>
  <w:style w:type="paragraph" w:customStyle="1" w:styleId="-1">
    <w:name w:val="Контракт-подпункт"/>
    <w:basedOn w:val="a1"/>
    <w:rsid w:val="00C86313"/>
    <w:pPr>
      <w:numPr>
        <w:ilvl w:val="2"/>
        <w:numId w:val="8"/>
      </w:numPr>
      <w:jc w:val="both"/>
    </w:pPr>
  </w:style>
  <w:style w:type="paragraph" w:customStyle="1" w:styleId="-2">
    <w:name w:val="Контракт-подподпункт"/>
    <w:basedOn w:val="a1"/>
    <w:rsid w:val="00C86313"/>
    <w:pPr>
      <w:numPr>
        <w:ilvl w:val="3"/>
        <w:numId w:val="8"/>
      </w:numPr>
      <w:jc w:val="both"/>
    </w:pPr>
  </w:style>
  <w:style w:type="paragraph" w:customStyle="1" w:styleId="Default">
    <w:name w:val="Default"/>
    <w:rsid w:val="00C86313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text-1">
    <w:name w:val="text-1"/>
    <w:basedOn w:val="a1"/>
    <w:rsid w:val="00C86313"/>
    <w:pPr>
      <w:spacing w:before="100" w:beforeAutospacing="1" w:after="100" w:afterAutospacing="1"/>
    </w:pPr>
  </w:style>
  <w:style w:type="paragraph" w:customStyle="1" w:styleId="19">
    <w:name w:val="Абзац списка1"/>
    <w:basedOn w:val="a1"/>
    <w:qFormat/>
    <w:rsid w:val="00C86313"/>
    <w:pPr>
      <w:ind w:left="720"/>
    </w:pPr>
    <w:rPr>
      <w:rFonts w:ascii="Calibri" w:hAnsi="Calibri"/>
      <w:sz w:val="22"/>
      <w:szCs w:val="22"/>
      <w:lang w:val="en-US" w:eastAsia="en-US"/>
    </w:rPr>
  </w:style>
  <w:style w:type="paragraph" w:customStyle="1" w:styleId="affff0">
    <w:name w:val="Знак Знак Знак Знак"/>
    <w:basedOn w:val="a1"/>
    <w:rsid w:val="001375E4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table" w:styleId="affff1">
    <w:name w:val="Table Grid"/>
    <w:basedOn w:val="a3"/>
    <w:rsid w:val="00400C3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-30">
    <w:name w:val="Текст1-3 Знак"/>
    <w:link w:val="1-3"/>
    <w:rsid w:val="00453596"/>
    <w:rPr>
      <w:rFonts w:ascii="Times New Roman CYR" w:hAnsi="Times New Roman CYR"/>
      <w:sz w:val="24"/>
    </w:rPr>
  </w:style>
  <w:style w:type="paragraph" w:customStyle="1" w:styleId="affff2">
    <w:name w:val="Бланк"/>
    <w:rsid w:val="000D3BDB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1556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71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7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10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5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52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a-k-d.ru" TargetMode="External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mailto:aitalyatov@atomproekt.com" TargetMode="External"/><Relationship Id="rId17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a-k-d.ru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zakupki@atomproekt.com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zakupki.rosatom.ru" TargetMode="External"/><Relationship Id="rId10" Type="http://schemas.openxmlformats.org/officeDocument/2006/relationships/hyperlink" Target="mailto:k.uhlin@atomproekt.com" TargetMode="Externa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mailto:zakupki@atomproekt." TargetMode="External"/><Relationship Id="rId14" Type="http://schemas.openxmlformats.org/officeDocument/2006/relationships/hyperlink" Target="http://www.zakupki.gov.ru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user1\&#1052;&#1086;&#1080;%20&#1076;&#1086;&#1082;&#1091;&#1084;&#1077;&#1085;&#1090;&#1099;\&#1047;&#1072;&#1087;&#1088;&#1086;&#1089;%20&#1082;&#1086;&#1090;&#1080;&#1088;&#1086;&#1074;&#1086;&#1082;\&#1055;&#1086;&#1089;&#1090;&#1072;&#1074;&#1082;&#1072;%20&#1055;&#1054;\&#1044;&#1086;&#1082;&#1091;&#1084;&#1077;&#1085;&#1090;%20&#1074;%20Microsoft%20Internet%20Explorer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9360E7-1076-4E2D-91E4-2B1CA3024D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 в Microsoft Internet Explorer</Template>
  <TotalTime>32</TotalTime>
  <Pages>2</Pages>
  <Words>981</Words>
  <Characters>5594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Федеральное агентство по атомной энергииFederal Atomic Energy Agency</vt:lpstr>
    </vt:vector>
  </TitlesOfParts>
  <Company>ФГУП СПбАЭП</Company>
  <LinksUpToDate>false</LinksUpToDate>
  <CharactersWithSpaces>6562</CharactersWithSpaces>
  <SharedDoc>false</SharedDoc>
  <HLinks>
    <vt:vector size="42" baseType="variant">
      <vt:variant>
        <vt:i4>1900579</vt:i4>
      </vt:variant>
      <vt:variant>
        <vt:i4>18</vt:i4>
      </vt:variant>
      <vt:variant>
        <vt:i4>0</vt:i4>
      </vt:variant>
      <vt:variant>
        <vt:i4>5</vt:i4>
      </vt:variant>
      <vt:variant>
        <vt:lpwstr>mailto:GVKolbina@givnipiet.ru</vt:lpwstr>
      </vt:variant>
      <vt:variant>
        <vt:lpwstr/>
      </vt:variant>
      <vt:variant>
        <vt:i4>1245191</vt:i4>
      </vt:variant>
      <vt:variant>
        <vt:i4>15</vt:i4>
      </vt:variant>
      <vt:variant>
        <vt:i4>0</vt:i4>
      </vt:variant>
      <vt:variant>
        <vt:i4>5</vt:i4>
      </vt:variant>
      <vt:variant>
        <vt:lpwstr>http://www.roseltorg.ru/</vt:lpwstr>
      </vt:variant>
      <vt:variant>
        <vt:lpwstr/>
      </vt:variant>
      <vt:variant>
        <vt:i4>1245191</vt:i4>
      </vt:variant>
      <vt:variant>
        <vt:i4>12</vt:i4>
      </vt:variant>
      <vt:variant>
        <vt:i4>0</vt:i4>
      </vt:variant>
      <vt:variant>
        <vt:i4>5</vt:i4>
      </vt:variant>
      <vt:variant>
        <vt:lpwstr>http://www.roseltorg.ru/</vt:lpwstr>
      </vt:variant>
      <vt:variant>
        <vt:lpwstr/>
      </vt:variant>
      <vt:variant>
        <vt:i4>6684770</vt:i4>
      </vt:variant>
      <vt:variant>
        <vt:i4>9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6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1245191</vt:i4>
      </vt:variant>
      <vt:variant>
        <vt:i4>3</vt:i4>
      </vt:variant>
      <vt:variant>
        <vt:i4>0</vt:i4>
      </vt:variant>
      <vt:variant>
        <vt:i4>5</vt:i4>
      </vt:variant>
      <vt:variant>
        <vt:lpwstr>http://www.roseltorg.ru/</vt:lpwstr>
      </vt:variant>
      <vt:variant>
        <vt:lpwstr/>
      </vt:variant>
      <vt:variant>
        <vt:i4>8192073</vt:i4>
      </vt:variant>
      <vt:variant>
        <vt:i4>0</vt:i4>
      </vt:variant>
      <vt:variant>
        <vt:i4>0</vt:i4>
      </vt:variant>
      <vt:variant>
        <vt:i4>5</vt:i4>
      </vt:variant>
      <vt:variant>
        <vt:lpwstr>mailto:zakupki@givnipiet.ru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Федеральное агентство по атомной энергииFederal Atomic Energy Agency</dc:title>
  <dc:creator>user</dc:creator>
  <cp:lastModifiedBy>Ухлин Кирилл Александрович</cp:lastModifiedBy>
  <cp:revision>38</cp:revision>
  <cp:lastPrinted>2013-08-21T12:25:00Z</cp:lastPrinted>
  <dcterms:created xsi:type="dcterms:W3CDTF">2014-11-17T12:11:00Z</dcterms:created>
  <dcterms:modified xsi:type="dcterms:W3CDTF">2015-04-01T10:27:00Z</dcterms:modified>
</cp:coreProperties>
</file>