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2E3DCD" w:rsidRPr="005942D4">
        <w:tc>
          <w:tcPr>
            <w:tcW w:w="4001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2E3DCD" w:rsidRPr="005942D4">
        <w:tc>
          <w:tcPr>
            <w:tcW w:w="4140" w:type="dxa"/>
            <w:gridSpan w:val="3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2E3DCD" w:rsidRPr="005942D4" w:rsidRDefault="002E3DCD" w:rsidP="00B26477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2E3DCD" w:rsidRPr="005942D4"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2E3DCD" w:rsidRPr="005942D4"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E3DCD" w:rsidRPr="005942D4"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E3DCD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2E3DCD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2E3DCD" w:rsidRPr="005942D4">
        <w:trPr>
          <w:gridAfter w:val="3"/>
          <w:wAfter w:w="5847" w:type="dxa"/>
        </w:trPr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2E3DCD" w:rsidRPr="005942D4">
        <w:trPr>
          <w:gridAfter w:val="3"/>
          <w:wAfter w:w="5847" w:type="dxa"/>
        </w:trPr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2E3DCD" w:rsidRPr="005942D4">
        <w:trPr>
          <w:gridAfter w:val="4"/>
          <w:wAfter w:w="5986" w:type="dxa"/>
        </w:trPr>
        <w:tc>
          <w:tcPr>
            <w:tcW w:w="1971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2E3DCD" w:rsidRPr="005942D4" w:rsidRDefault="002E3DCD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2E3DCD" w:rsidRPr="00FC009D" w:rsidRDefault="002E3DCD">
      <w:pPr>
        <w:jc w:val="center"/>
        <w:rPr>
          <w:sz w:val="28"/>
          <w:szCs w:val="28"/>
        </w:rPr>
      </w:pPr>
    </w:p>
    <w:p w:rsidR="002E3DCD" w:rsidRPr="00FC009D" w:rsidRDefault="002E3DCD">
      <w:pPr>
        <w:pStyle w:val="110"/>
        <w:keepNext w:val="0"/>
        <w:rPr>
          <w:sz w:val="28"/>
          <w:szCs w:val="28"/>
        </w:rPr>
      </w:pPr>
    </w:p>
    <w:p w:rsidR="002E3DCD" w:rsidRPr="00FC009D" w:rsidRDefault="002E3DCD">
      <w:pPr>
        <w:jc w:val="center"/>
        <w:rPr>
          <w:sz w:val="28"/>
          <w:szCs w:val="28"/>
        </w:rPr>
      </w:pPr>
    </w:p>
    <w:p w:rsidR="002E3DCD" w:rsidRPr="00FC009D" w:rsidRDefault="002E3DCD">
      <w:pPr>
        <w:jc w:val="center"/>
        <w:rPr>
          <w:sz w:val="28"/>
          <w:szCs w:val="28"/>
        </w:rPr>
      </w:pPr>
    </w:p>
    <w:p w:rsidR="002E3DCD" w:rsidRPr="00FC009D" w:rsidRDefault="002E3DCD">
      <w:pPr>
        <w:jc w:val="center"/>
        <w:rPr>
          <w:sz w:val="28"/>
          <w:szCs w:val="28"/>
        </w:rPr>
      </w:pPr>
    </w:p>
    <w:p w:rsidR="002E3DCD" w:rsidRPr="00FC009D" w:rsidRDefault="002E3DCD">
      <w:pPr>
        <w:jc w:val="center"/>
        <w:rPr>
          <w:sz w:val="28"/>
          <w:szCs w:val="28"/>
        </w:rPr>
      </w:pPr>
    </w:p>
    <w:p w:rsidR="002E3DCD" w:rsidRDefault="002E3DCD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98686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E3DCD" w:rsidRDefault="002E3DCD" w:rsidP="00CA2886">
      <w:pPr>
        <w:jc w:val="center"/>
        <w:rPr>
          <w:sz w:val="28"/>
          <w:szCs w:val="28"/>
        </w:rPr>
      </w:pPr>
      <w:r w:rsidRPr="00F35293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открытого одноэтапного </w:t>
      </w:r>
      <w:r w:rsidRPr="00F35293">
        <w:rPr>
          <w:sz w:val="28"/>
          <w:szCs w:val="28"/>
        </w:rPr>
        <w:t>запроса предложений в электронной форме</w:t>
      </w:r>
      <w:r>
        <w:rPr>
          <w:sz w:val="28"/>
          <w:szCs w:val="28"/>
        </w:rPr>
        <w:t xml:space="preserve"> без квалификационного отбора </w:t>
      </w:r>
      <w:r w:rsidRPr="00BA276C">
        <w:rPr>
          <w:sz w:val="28"/>
          <w:szCs w:val="28"/>
        </w:rPr>
        <w:t>на право заключения договора на поставку</w:t>
      </w:r>
      <w:r>
        <w:rPr>
          <w:sz w:val="28"/>
          <w:szCs w:val="28"/>
        </w:rPr>
        <w:t xml:space="preserve"> </w:t>
      </w:r>
    </w:p>
    <w:p w:rsidR="002E3DCD" w:rsidRPr="00404164" w:rsidRDefault="002E3DCD" w:rsidP="00F12D33">
      <w:pPr>
        <w:jc w:val="center"/>
        <w:rPr>
          <w:spacing w:val="-6"/>
          <w:sz w:val="28"/>
          <w:szCs w:val="28"/>
        </w:rPr>
      </w:pPr>
      <w:r w:rsidRPr="00404164">
        <w:rPr>
          <w:sz w:val="28"/>
          <w:szCs w:val="28"/>
          <w:lang w:eastAsia="ar-SA"/>
        </w:rPr>
        <w:t>нестандартных защитных сооружений  и нестандартных защитных конструкций</w:t>
      </w:r>
      <w:r w:rsidRPr="00404164">
        <w:rPr>
          <w:spacing w:val="-6"/>
          <w:sz w:val="28"/>
          <w:szCs w:val="28"/>
        </w:rPr>
        <w:t xml:space="preserve"> </w:t>
      </w:r>
    </w:p>
    <w:p w:rsidR="002E3DCD" w:rsidRPr="00F12D33" w:rsidRDefault="002E3DCD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2E3DCD" w:rsidRPr="00F12D33" w:rsidRDefault="002E3DCD" w:rsidP="00F12D33">
      <w:pPr>
        <w:jc w:val="center"/>
        <w:rPr>
          <w:sz w:val="28"/>
          <w:szCs w:val="28"/>
        </w:rPr>
      </w:pPr>
    </w:p>
    <w:p w:rsidR="002E3DCD" w:rsidRPr="00F12D33" w:rsidRDefault="002E3DCD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 xml:space="preserve">от   </w:t>
      </w:r>
      <w:r w:rsidRPr="00597C31">
        <w:rPr>
          <w:sz w:val="28"/>
          <w:szCs w:val="28"/>
        </w:rPr>
        <w:t>30</w:t>
      </w:r>
      <w:r w:rsidRPr="00F12D3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10</w:t>
      </w:r>
      <w:r w:rsidRPr="00F12D33">
        <w:rPr>
          <w:sz w:val="28"/>
          <w:szCs w:val="28"/>
        </w:rPr>
        <w:t>.2015 года     № 770-15/ОЗ-</w:t>
      </w:r>
      <w:r w:rsidRPr="00597C31">
        <w:rPr>
          <w:sz w:val="28"/>
          <w:szCs w:val="28"/>
        </w:rPr>
        <w:t>141</w:t>
      </w:r>
      <w:r w:rsidRPr="00F12D33">
        <w:rPr>
          <w:sz w:val="28"/>
          <w:szCs w:val="28"/>
        </w:rPr>
        <w:t>-ЗП-Э</w:t>
      </w: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  <w:rPr>
          <w:sz w:val="28"/>
          <w:szCs w:val="28"/>
        </w:rPr>
      </w:pPr>
    </w:p>
    <w:p w:rsidR="002E3DCD" w:rsidRPr="00FC009D" w:rsidRDefault="002E3DCD" w:rsidP="00CA2886">
      <w:pPr>
        <w:jc w:val="center"/>
      </w:pPr>
    </w:p>
    <w:p w:rsidR="002E3DCD" w:rsidRPr="00FC009D" w:rsidRDefault="002E3DCD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2E3DCD" w:rsidRPr="00FC009D" w:rsidRDefault="002E3DCD" w:rsidP="00CA2886">
      <w:pPr>
        <w:sectPr w:rsidR="002E3DCD" w:rsidRPr="00FC009D" w:rsidSect="004F012E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3DCD" w:rsidRPr="00F74A75" w:rsidRDefault="002E3DCD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21798687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2E3DCD" w:rsidRPr="00CF2AAA" w:rsidRDefault="002E3DCD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21798686" w:history="1">
        <w:r w:rsidRPr="00325238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_Toc421798686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7" w:history="1">
        <w:r w:rsidRPr="00325238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_Toc421798687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8" w:history="1">
        <w:r w:rsidRPr="00325238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_Toc421798688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9" w:history="1">
        <w:r w:rsidRPr="00325238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_Toc421798689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0" w:history="1">
        <w:r w:rsidRPr="00325238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_Toc421798690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1" w:history="1">
        <w:r w:rsidRPr="00325238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_Toc421798691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21798692" w:history="1">
        <w:r w:rsidRPr="00325238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_Toc421798692 \h </w:instrText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21798693" w:history="1">
        <w:r w:rsidRPr="00325238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_Toc421798693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4" w:history="1">
        <w:r w:rsidRPr="00325238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_Toc421798694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5" w:history="1">
        <w:r w:rsidRPr="00325238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_Toc421798695 \h </w:instrText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6" w:history="1">
        <w:r w:rsidRPr="00325238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_Toc421798696 \h </w:instrText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7" w:history="1">
        <w:r w:rsidRPr="00325238">
          <w:rPr>
            <w:rStyle w:val="Hyperlink"/>
            <w:noProof/>
          </w:rPr>
          <w:t>4.1.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3DCD" w:rsidRDefault="002E3DCD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8" w:history="1">
        <w:r w:rsidRPr="00325238">
          <w:rPr>
            <w:rStyle w:val="Hyperlink"/>
            <w:noProof/>
          </w:rPr>
          <w:t>4.2.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Методика оценки</w:t>
        </w:r>
        <w:r w:rsidRPr="00325238">
          <w:rPr>
            <w:rStyle w:val="Hyperlink"/>
            <w:b/>
            <w:bCs/>
            <w:noProof/>
          </w:rPr>
          <w:t xml:space="preserve"> </w:t>
        </w:r>
        <w:r w:rsidRPr="00325238">
          <w:rPr>
            <w:rStyle w:val="Hyperlink"/>
            <w:noProof/>
          </w:rPr>
          <w:t>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3DCD" w:rsidRDefault="002E3DCD">
      <w:pPr>
        <w:pStyle w:val="TOC3"/>
        <w:tabs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9" w:history="1">
        <w:r w:rsidRPr="00325238">
          <w:rPr>
            <w:rStyle w:val="Hyperlink"/>
            <w:noProof/>
          </w:rPr>
          <w:t>4.2.1. 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3DCD" w:rsidRDefault="002E3DCD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700" w:history="1">
        <w:r w:rsidRPr="00325238">
          <w:rPr>
            <w:rStyle w:val="Hyperlink"/>
            <w:noProof/>
          </w:rPr>
          <w:t>4.2.2.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_Toc421798700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3DCD" w:rsidRDefault="002E3DCD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701" w:history="1">
        <w:r w:rsidRPr="00325238">
          <w:rPr>
            <w:rStyle w:val="Hyperlink"/>
            <w:noProof/>
          </w:rPr>
          <w:t>4.2.2.1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_Toc421798701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2" w:history="1">
        <w:r w:rsidRPr="00325238">
          <w:rPr>
            <w:rStyle w:val="Hyperlink"/>
          </w:rPr>
          <w:t>5.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_Toc421798702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3" w:history="1">
        <w:r w:rsidRPr="00325238">
          <w:rPr>
            <w:rStyle w:val="Hyperlink"/>
          </w:rPr>
          <w:t>5.1.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_Toc421798703 \h </w:instrText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E3DCD" w:rsidRPr="002C5087" w:rsidRDefault="002E3DC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4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Заявка на участие в закупке (форма 1)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_Toc421798704 \h </w:instrText>
        </w:r>
        <w:r w:rsidRPr="00597C31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23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E3DCD" w:rsidRPr="002C5087" w:rsidRDefault="002E3DC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5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_Toc421798705 \h </w:instrText>
        </w:r>
        <w:r w:rsidRPr="00597C31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28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E3DCD" w:rsidRPr="002C5087" w:rsidRDefault="002E3DC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6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_Toc421798706 \h </w:instrText>
        </w:r>
        <w:r w:rsidRPr="00597C31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30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E3DCD" w:rsidRPr="002C5087" w:rsidRDefault="002E3DCD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7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техническое предложение (форма 2)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_Toc421798707 \h </w:instrText>
        </w:r>
        <w:r w:rsidRPr="00597C31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34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8" w:history="1">
        <w:r w:rsidRPr="00325238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_Toc421798708 \h </w:instrText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2E3DCD" w:rsidRDefault="002E3DCD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9" w:history="1">
        <w:r w:rsidRPr="00325238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_Toc421798709 \h </w:instrText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2E3DCD" w:rsidRPr="00AA3DA4" w:rsidRDefault="002E3DCD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2E3DCD" w:rsidRPr="00F74A75" w:rsidRDefault="002E3DCD" w:rsidP="005D6E3F">
      <w:pPr>
        <w:rPr>
          <w:sz w:val="28"/>
          <w:szCs w:val="28"/>
        </w:rPr>
      </w:pPr>
    </w:p>
    <w:p w:rsidR="002E3DCD" w:rsidRDefault="002E3DCD" w:rsidP="00600E86"/>
    <w:p w:rsidR="002E3DCD" w:rsidRPr="00FC009D" w:rsidRDefault="002E3DCD" w:rsidP="00600E86">
      <w:pPr>
        <w:sectPr w:rsidR="002E3DCD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3DCD" w:rsidRPr="00FC009D" w:rsidRDefault="002E3DCD" w:rsidP="006E3F32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179868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2E3DCD" w:rsidRPr="00347B82" w:rsidRDefault="002E3DCD" w:rsidP="00347B82">
      <w:pPr>
        <w:rPr>
          <w:sz w:val="28"/>
          <w:szCs w:val="28"/>
        </w:rPr>
      </w:pPr>
    </w:p>
    <w:p w:rsidR="002E3DCD" w:rsidRPr="009F2D97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9F2D9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3DCD" w:rsidRPr="005C0EFF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A70876">
        <w:rPr>
          <w:rFonts w:ascii="Times New Roman" w:hAnsi="Times New Roman" w:cs="Times New Roman"/>
          <w:sz w:val="28"/>
          <w:szCs w:val="28"/>
        </w:rPr>
        <w:t>(протокол от 29.07.2015№ 75), с учетом приказа генерального директора Госкорпорации «Росатом» от 29.07.2015 № 1/756-П</w:t>
      </w:r>
      <w:r w:rsidRPr="004B0F9E">
        <w:rPr>
          <w:rFonts w:ascii="Times New Roman" w:hAnsi="Times New Roman" w:cs="Times New Roman"/>
          <w:sz w:val="28"/>
          <w:szCs w:val="28"/>
        </w:rPr>
        <w:t>.</w:t>
      </w:r>
    </w:p>
    <w:p w:rsidR="002E3DCD" w:rsidRDefault="002E3DCD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9F2D97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2E3DCD" w:rsidRPr="00A41A77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C46">
        <w:rPr>
          <w:rFonts w:ascii="Times New Roman" w:hAnsi="Times New Roman" w:cs="Times New Roman"/>
          <w:sz w:val="28"/>
          <w:szCs w:val="28"/>
        </w:rPr>
        <w:t>Предмет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 поставку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1A77">
        <w:rPr>
          <w:rFonts w:ascii="Times New Roman" w:hAnsi="Times New Roman" w:cs="Times New Roman"/>
          <w:spacing w:val="-6"/>
          <w:sz w:val="28"/>
          <w:szCs w:val="28"/>
        </w:rPr>
        <w:t>нестандартных защитных сооружений  и нестандартных защитных конструкций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1A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DCD" w:rsidRPr="005C0EFF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>Заказчик</w:t>
      </w:r>
      <w:r w:rsidRPr="005C0EFF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2E3DCD" w:rsidRPr="00563F70" w:rsidRDefault="002E3DCD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E3DCD" w:rsidRPr="00563F70" w:rsidRDefault="002E3DCD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2E3DCD" w:rsidRPr="00563FFA" w:rsidRDefault="002E3DCD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2E3DCD" w:rsidRPr="005C0EFF" w:rsidRDefault="002E3DCD" w:rsidP="006477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E3DCD" w:rsidRPr="00EC5CDB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647799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3DCD" w:rsidRPr="00A41A77" w:rsidRDefault="002E3DCD" w:rsidP="001A0359">
      <w:pPr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C0EFF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 xml:space="preserve">поставка </w:t>
      </w:r>
      <w:r w:rsidRPr="00A41A77">
        <w:rPr>
          <w:spacing w:val="-6"/>
          <w:sz w:val="28"/>
          <w:szCs w:val="28"/>
        </w:rPr>
        <w:t>нестандартных защитных сооружений  и нестандартных защитных конструкций</w:t>
      </w:r>
      <w:r>
        <w:rPr>
          <w:spacing w:val="-6"/>
          <w:sz w:val="28"/>
          <w:szCs w:val="28"/>
        </w:rPr>
        <w:t>.</w:t>
      </w:r>
    </w:p>
    <w:p w:rsidR="002E3DCD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в течение 7 дней </w:t>
      </w:r>
      <w:r w:rsidRPr="008A04FA">
        <w:rPr>
          <w:sz w:val="28"/>
          <w:szCs w:val="28"/>
        </w:rPr>
        <w:t>с даты подписания договора</w:t>
      </w:r>
      <w:r w:rsidRPr="001B21EB">
        <w:rPr>
          <w:sz w:val="28"/>
          <w:szCs w:val="28"/>
        </w:rPr>
        <w:t>.</w:t>
      </w:r>
    </w:p>
    <w:p w:rsidR="002E3DCD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</w:t>
      </w:r>
      <w:r w:rsidRPr="008A471C">
        <w:rPr>
          <w:sz w:val="28"/>
          <w:szCs w:val="28"/>
        </w:rPr>
        <w:t>,</w:t>
      </w:r>
      <w:r>
        <w:rPr>
          <w:sz w:val="28"/>
          <w:szCs w:val="28"/>
        </w:rPr>
        <w:t xml:space="preserve"> ул. Генерала Белова, д.14,</w:t>
      </w:r>
      <w:r w:rsidRPr="008A471C">
        <w:rPr>
          <w:sz w:val="28"/>
          <w:szCs w:val="28"/>
        </w:rPr>
        <w:t xml:space="preserve"> силами и средствами Поставщика</w:t>
      </w:r>
      <w:r>
        <w:rPr>
          <w:sz w:val="28"/>
          <w:szCs w:val="28"/>
        </w:rPr>
        <w:t>.</w:t>
      </w:r>
    </w:p>
    <w:p w:rsidR="002E3DCD" w:rsidRPr="005C0EFF" w:rsidRDefault="002E3DCD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2E3DCD" w:rsidRPr="00563FFA" w:rsidRDefault="002E3DCD" w:rsidP="0064779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A70876">
        <w:rPr>
          <w:b/>
          <w:bCs/>
          <w:sz w:val="28"/>
          <w:szCs w:val="28"/>
        </w:rPr>
        <w:t>Предложение частичного выполнения поставки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Условия оплаты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70876">
        <w:rPr>
          <w:rFonts w:ascii="Times New Roman" w:hAnsi="Times New Roman" w:cs="Times New Roman"/>
          <w:sz w:val="28"/>
          <w:szCs w:val="28"/>
        </w:rPr>
        <w:t xml:space="preserve">Аванс – </w:t>
      </w:r>
      <w:r w:rsidRPr="00A70876">
        <w:rPr>
          <w:rFonts w:ascii="Times New Roman" w:hAnsi="Times New Roman" w:cs="Times New Roman"/>
          <w:b/>
          <w:bCs/>
          <w:sz w:val="28"/>
          <w:szCs w:val="28"/>
        </w:rPr>
        <w:t>не предусмотрен</w:t>
      </w:r>
      <w:r w:rsidRPr="00A708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DCD" w:rsidRPr="007E1732" w:rsidRDefault="002E3DCD" w:rsidP="00A70876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A70876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>9</w:t>
      </w:r>
      <w:r w:rsidRPr="00A70876">
        <w:rPr>
          <w:sz w:val="28"/>
          <w:szCs w:val="28"/>
        </w:rPr>
        <w:t xml:space="preserve">0  дней с момента фактической приемки товара на </w:t>
      </w:r>
      <w:r>
        <w:rPr>
          <w:sz w:val="28"/>
          <w:szCs w:val="28"/>
        </w:rPr>
        <w:t>складе</w:t>
      </w:r>
      <w:r w:rsidRPr="00A70876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т.д.)</w:t>
      </w:r>
    </w:p>
    <w:p w:rsidR="002E3DCD" w:rsidRPr="000D1233" w:rsidRDefault="002E3DCD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2563C3">
        <w:rPr>
          <w:b/>
          <w:bCs/>
          <w:sz w:val="28"/>
          <w:szCs w:val="28"/>
        </w:rPr>
        <w:t>не допускаются</w:t>
      </w:r>
      <w:r>
        <w:rPr>
          <w:b/>
          <w:bCs/>
        </w:rPr>
        <w:t>.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2E3DCD" w:rsidRPr="005C0EFF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11 909 411</w:t>
      </w:r>
      <w:r w:rsidRPr="000B6FF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Одиннадцать  миллионов девятьсот девять тысяч четыреста одиннадцать</w:t>
      </w:r>
      <w:r w:rsidRPr="000B6FFC">
        <w:rPr>
          <w:rFonts w:ascii="Times New Roman" w:hAnsi="Times New Roman" w:cs="Times New Roman"/>
          <w:sz w:val="28"/>
          <w:szCs w:val="28"/>
        </w:rPr>
        <w:t>)</w:t>
      </w:r>
      <w:r w:rsidRPr="00BC2842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BC2842">
        <w:rPr>
          <w:rFonts w:ascii="Times New Roman" w:hAnsi="Times New Roman" w:cs="Times New Roman"/>
          <w:sz w:val="28"/>
          <w:szCs w:val="28"/>
        </w:rPr>
        <w:t xml:space="preserve">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</w:t>
      </w:r>
      <w:r>
        <w:rPr>
          <w:rFonts w:ascii="Times New Roman" w:hAnsi="Times New Roman" w:cs="Times New Roman"/>
          <w:sz w:val="28"/>
          <w:szCs w:val="28"/>
        </w:rPr>
        <w:t>материалов</w:t>
      </w:r>
      <w:r w:rsidRPr="00CC25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изготовление, упаковку, расходы Поставщика на доставку товара до склада Заказчика,</w:t>
      </w:r>
      <w:r w:rsidRPr="00BC28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BD7B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7B81">
        <w:rPr>
          <w:rFonts w:ascii="Times New Roman" w:hAnsi="Times New Roman" w:cs="Times New Roman"/>
          <w:b/>
          <w:bCs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E3DCD" w:rsidRPr="00594882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DCD" w:rsidRPr="005A6592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A6592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2E3DCD" w:rsidRPr="001B7EF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BD7B81">
        <w:rPr>
          <w:rFonts w:ascii="Times New Roman" w:hAnsi="Times New Roman" w:cs="Times New Roman"/>
          <w:b/>
          <w:bCs/>
          <w:sz w:val="28"/>
          <w:szCs w:val="28"/>
        </w:rPr>
        <w:t>не т</w:t>
      </w:r>
      <w:r>
        <w:rPr>
          <w:rFonts w:ascii="Times New Roman" w:hAnsi="Times New Roman" w:cs="Times New Roman"/>
          <w:b/>
          <w:bCs/>
          <w:sz w:val="28"/>
          <w:szCs w:val="28"/>
        </w:rPr>
        <w:t>ребуется.</w:t>
      </w:r>
    </w:p>
    <w:p w:rsidR="002E3DCD" w:rsidRPr="005C0EFF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</w:t>
      </w:r>
      <w:r w:rsidRPr="00A50D08">
        <w:rPr>
          <w:sz w:val="28"/>
          <w:szCs w:val="28"/>
        </w:rPr>
        <w:t xml:space="preserve">) </w:t>
      </w:r>
      <w:r w:rsidRPr="00EA7F8C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EA7F8C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E3DCD" w:rsidRPr="005C0EFF" w:rsidRDefault="002E3DCD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3DCD" w:rsidRDefault="002E3D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2E3DCD" w:rsidRPr="005C0EFF" w:rsidRDefault="002E3DC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E3DCD" w:rsidRPr="005C0EFF" w:rsidRDefault="002E3DCD" w:rsidP="006E3F32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2E3DCD" w:rsidRPr="00A50D08" w:rsidRDefault="002E3DCD" w:rsidP="006E3F32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50D08">
        <w:rPr>
          <w:rFonts w:ascii="Times New Roman" w:hAnsi="Times New Roman" w:cs="Times New Roman"/>
          <w:sz w:val="28"/>
          <w:szCs w:val="28"/>
        </w:rPr>
        <w:t xml:space="preserve">ЭТП </w:t>
      </w:r>
      <w:r w:rsidRPr="00E14130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4" w:history="1">
        <w:r w:rsidRPr="00E14130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4A0E">
        <w:rPr>
          <w:rFonts w:ascii="Times New Roman" w:hAnsi="Times New Roman" w:cs="Times New Roman"/>
          <w:sz w:val="28"/>
          <w:szCs w:val="28"/>
        </w:rPr>
        <w:t>Возможность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Возможность</w:t>
      </w:r>
      <w:r w:rsidRPr="00175F4B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переторжки: </w:t>
      </w:r>
      <w:r w:rsidRPr="00285455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597C31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ноября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2E3DCD" w:rsidRPr="00463BC2" w:rsidRDefault="002E3DCD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>
        <w:rPr>
          <w:sz w:val="28"/>
          <w:szCs w:val="28"/>
        </w:rPr>
        <w:t>20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ноября</w:t>
      </w:r>
      <w:r w:rsidRPr="00352887">
        <w:rPr>
          <w:sz w:val="28"/>
          <w:szCs w:val="28"/>
        </w:rPr>
        <w:t xml:space="preserve"> 2015 г.</w:t>
      </w:r>
    </w:p>
    <w:p w:rsidR="002E3DCD" w:rsidRDefault="002E3DCD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>
        <w:rPr>
          <w:sz w:val="28"/>
          <w:szCs w:val="28"/>
        </w:rPr>
        <w:t>27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ноября</w:t>
      </w:r>
      <w:r w:rsidRPr="00352887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B8779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DCD" w:rsidRDefault="002E3DC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2E3DCD" w:rsidRDefault="002E3DC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E3DCD" w:rsidRDefault="002E3DCD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E3DCD" w:rsidRDefault="002E3DCD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B87791">
        <w:rPr>
          <w:b/>
          <w:bCs/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2E3DCD" w:rsidRDefault="002E3DCD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E3DCD" w:rsidRDefault="002E3DCD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 w:rsidRPr="00B87791">
        <w:rPr>
          <w:b/>
          <w:bCs/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E3DCD" w:rsidRPr="00214263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47877">
        <w:rPr>
          <w:rFonts w:ascii="Times New Roman" w:hAnsi="Times New Roman" w:cs="Times New Roman"/>
          <w:sz w:val="28"/>
          <w:szCs w:val="28"/>
        </w:rPr>
        <w:t>Обеспечение</w:t>
      </w:r>
      <w:r w:rsidRPr="00447877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2F6BD6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требуется.</w:t>
      </w:r>
      <w:r w:rsidRPr="004478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E3DCD" w:rsidRDefault="002E3DCD" w:rsidP="006E3F32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bCs/>
          <w:i/>
          <w:iCs/>
        </w:rPr>
        <w:t xml:space="preserve"> </w:t>
      </w:r>
      <w:r w:rsidRPr="00B87791">
        <w:rPr>
          <w:b/>
          <w:bCs/>
          <w:sz w:val="28"/>
          <w:szCs w:val="28"/>
        </w:rPr>
        <w:t>не является</w:t>
      </w:r>
      <w:r w:rsidRPr="004A7987">
        <w:rPr>
          <w:sz w:val="28"/>
          <w:szCs w:val="28"/>
        </w:rPr>
        <w:t xml:space="preserve"> торгами по законодательству Российской Федерации.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2E3DCD" w:rsidRDefault="002E3DCD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2E3DCD" w:rsidRPr="00A4214D" w:rsidRDefault="002E3DC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2E3DCD" w:rsidRPr="005C0EFF" w:rsidRDefault="002E3DC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3DCD" w:rsidRPr="005C0EFF" w:rsidRDefault="002E3DC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3DCD" w:rsidRPr="005C0EFF" w:rsidRDefault="002E3DC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3DCD" w:rsidRDefault="002E3DCD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2E3DCD" w:rsidRDefault="002E3DCD" w:rsidP="006E3F32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DCD" w:rsidRDefault="002E3DCD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E3DCD" w:rsidRDefault="002E3DCD" w:rsidP="00A86465">
      <w:pPr>
        <w:snapToGrid w:val="0"/>
        <w:jc w:val="both"/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2E3DCD" w:rsidRDefault="002E3DCD" w:rsidP="00CD6C43">
      <w:pPr>
        <w:pStyle w:val="NormalWeb"/>
        <w:spacing w:before="0" w:beforeAutospacing="0" w:after="0" w:afterAutospacing="0"/>
        <w:ind w:right="153"/>
        <w:jc w:val="both"/>
        <w:sectPr w:rsidR="002E3DC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2E3DCD" w:rsidRPr="00FC009D" w:rsidRDefault="002E3DCD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" w:name="_Toc398564571"/>
      <w:bookmarkStart w:id="12" w:name="_Toc399408081"/>
      <w:bookmarkStart w:id="13" w:name="_Toc421798689"/>
      <w:r w:rsidRPr="00FC009D">
        <w:rPr>
          <w:b/>
          <w:bCs/>
          <w:sz w:val="28"/>
          <w:szCs w:val="28"/>
        </w:rPr>
        <w:t>ЧАСТЬ 1</w:t>
      </w:r>
      <w:bookmarkEnd w:id="11"/>
      <w:bookmarkEnd w:id="12"/>
      <w:bookmarkEnd w:id="13"/>
    </w:p>
    <w:p w:rsidR="002E3DCD" w:rsidRDefault="002E3DC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E3DCD" w:rsidRDefault="002E3DC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2E3DCD" w:rsidRDefault="002E3DC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2E3DCD" w:rsidRPr="003841A6" w:rsidRDefault="002E3DCD" w:rsidP="006E3F32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21798690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4"/>
      <w:bookmarkEnd w:id="15"/>
      <w:bookmarkEnd w:id="16"/>
    </w:p>
    <w:p w:rsidR="002E3DCD" w:rsidRPr="003841A6" w:rsidRDefault="002E3DCD" w:rsidP="006E3F32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986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7"/>
      <w:bookmarkEnd w:id="38"/>
      <w:bookmarkEnd w:id="39"/>
    </w:p>
    <w:p w:rsidR="002E3DCD" w:rsidRPr="00703F4C" w:rsidRDefault="002E3DCD" w:rsidP="006E3F32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1798692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379"/>
        <w:gridCol w:w="8202"/>
        <w:gridCol w:w="19"/>
      </w:tblGrid>
      <w:tr w:rsidR="002E3DCD" w:rsidRP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2E3DCD" w:rsidRPr="00BC01FF" w:rsidRDefault="002E3DCD" w:rsidP="00BC01FF">
            <w:pPr>
              <w:jc w:val="center"/>
            </w:pPr>
            <w:r w:rsidRPr="00BC01FF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2E3DCD" w:rsidRPr="00BC01FF" w:rsidRDefault="002E3DCD" w:rsidP="00BC01FF">
            <w:pPr>
              <w:ind w:right="153"/>
              <w:jc w:val="center"/>
            </w:pPr>
            <w:r w:rsidRPr="00BC01FF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2E3DCD" w:rsidRPr="00BC01FF" w:rsidRDefault="002E3DCD" w:rsidP="00BC01FF">
            <w:pPr>
              <w:ind w:right="153"/>
              <w:jc w:val="center"/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2E3DCD" w:rsidRPr="00BC01FF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2E3DCD" w:rsidRPr="00BC01FF" w:rsidRDefault="002E3DCD" w:rsidP="006E3F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3"/>
            <w:tcBorders>
              <w:top w:val="single" w:sz="4" w:space="0" w:color="808080"/>
            </w:tcBorders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E3DCD" w:rsidRPr="00BC01FF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1" w:name="_Ref405790941"/>
          </w:p>
        </w:tc>
        <w:bookmarkEnd w:id="41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2E3DCD" w:rsidRPr="00BC01FF" w:rsidRDefault="002E3DCD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E3DCD" w:rsidRPr="00BC01FF" w:rsidRDefault="002E3DCD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2E3DCD" w:rsidRPr="00BC01FF" w:rsidRDefault="002E3DCD" w:rsidP="00683DEB">
            <w:pPr>
              <w:numPr>
                <w:ilvl w:val="0"/>
                <w:numId w:val="34"/>
              </w:numPr>
              <w:tabs>
                <w:tab w:val="left" w:pos="300"/>
              </w:tabs>
              <w:ind w:right="153"/>
              <w:jc w:val="both"/>
            </w:pPr>
            <w:bookmarkStart w:id="42" w:name="_Ref405791406"/>
            <w:r w:rsidRPr="00BC01FF">
              <w:t>копии документов о государственной регистрации из следующих:</w:t>
            </w:r>
            <w:bookmarkEnd w:id="42"/>
          </w:p>
          <w:p w:rsidR="002E3DCD" w:rsidRPr="00BC01FF" w:rsidRDefault="002E3DCD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E3DCD" w:rsidRPr="00BC01FF" w:rsidRDefault="002E3DCD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E3DCD" w:rsidRPr="00BC01FF" w:rsidRDefault="002E3DCD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иных физических лиц – копии документов, удостоверяющих личность;</w:t>
            </w:r>
          </w:p>
          <w:p w:rsidR="002E3DCD" w:rsidRPr="00BC01FF" w:rsidRDefault="002E3DCD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иностранных лиц:</w:t>
            </w:r>
          </w:p>
          <w:p w:rsidR="002E3DCD" w:rsidRPr="00BC01FF" w:rsidRDefault="002E3DCD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BC01FF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E3DCD" w:rsidRPr="00BC01FF" w:rsidRDefault="002E3DCD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  <w:rPr>
                <w:sz w:val="22"/>
                <w:szCs w:val="22"/>
              </w:rPr>
            </w:pPr>
            <w:r w:rsidRPr="00BC01FF">
              <w:t>краткая пояснительная записка, содержащая:</w:t>
            </w:r>
          </w:p>
          <w:p w:rsidR="002E3DCD" w:rsidRPr="00BC01FF" w:rsidRDefault="002E3DCD" w:rsidP="006E3F32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  <w:rPr>
                <w:sz w:val="22"/>
                <w:szCs w:val="22"/>
              </w:rPr>
            </w:pPr>
            <w:r w:rsidRPr="00BC01FF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E3DCD" w:rsidRPr="00BC01FF" w:rsidRDefault="002E3DCD" w:rsidP="006E3F32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  <w:rPr>
                <w:sz w:val="22"/>
                <w:szCs w:val="22"/>
              </w:rPr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E3DCD" w:rsidRP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</w:p>
        </w:tc>
        <w:tc>
          <w:tcPr>
            <w:tcW w:w="8221" w:type="dxa"/>
            <w:gridSpan w:val="2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t xml:space="preserve"> </w:t>
            </w:r>
            <w:r w:rsidRPr="00BC01FF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E3DCD" w:rsidRPr="00BC01FF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bookmarkStart w:id="43" w:name="_Ref405791408"/>
            <w:r w:rsidRPr="00BC01FF"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2E3DCD" w:rsidRP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</w:p>
        </w:tc>
        <w:tc>
          <w:tcPr>
            <w:tcW w:w="8221" w:type="dxa"/>
            <w:gridSpan w:val="2"/>
            <w:tcBorders>
              <w:left w:val="single" w:sz="4" w:space="0" w:color="808080"/>
            </w:tcBorders>
            <w:vAlign w:val="center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E3DCD" w:rsidRPr="00BC01FF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E3DCD" w:rsidRPr="00BC01FF" w:rsidRDefault="002E3DCD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754713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E3DCD" w:rsidRPr="00BC01FF" w:rsidRDefault="002E3DCD" w:rsidP="00801839">
            <w:pPr>
              <w:tabs>
                <w:tab w:val="left" w:pos="353"/>
              </w:tabs>
              <w:ind w:right="153" w:firstLine="353"/>
              <w:jc w:val="both"/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E3DCD" w:rsidRPr="00BC01FF">
        <w:trPr>
          <w:trHeight w:val="699"/>
        </w:trPr>
        <w:tc>
          <w:tcPr>
            <w:tcW w:w="851" w:type="dxa"/>
            <w:vAlign w:val="center"/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4" w:name="_Ref405791536"/>
          </w:p>
        </w:tc>
        <w:bookmarkEnd w:id="44"/>
        <w:tc>
          <w:tcPr>
            <w:tcW w:w="6379" w:type="dxa"/>
            <w:vAlign w:val="center"/>
          </w:tcPr>
          <w:p w:rsidR="002E3DCD" w:rsidRPr="00BC01FF" w:rsidRDefault="002E3DCD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подтверждение: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 ненахождении участника закупки в процессе ликвидации (для юридического лица);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E3DCD" w:rsidRPr="00BC01FF" w:rsidRDefault="002E3DCD" w:rsidP="006E3F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 неприостановлении деятельности участника закупки.</w:t>
            </w:r>
          </w:p>
        </w:tc>
      </w:tr>
      <w:tr w:rsidR="002E3DCD" w:rsidRPr="00BC01FF">
        <w:trPr>
          <w:trHeight w:val="440"/>
        </w:trPr>
        <w:tc>
          <w:tcPr>
            <w:tcW w:w="851" w:type="dxa"/>
            <w:vAlign w:val="center"/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5" w:name="_Ref405791537"/>
          </w:p>
        </w:tc>
        <w:bookmarkEnd w:id="45"/>
        <w:tc>
          <w:tcPr>
            <w:tcW w:w="6379" w:type="dxa"/>
          </w:tcPr>
          <w:p w:rsidR="002E3DCD" w:rsidRPr="00BC01FF" w:rsidRDefault="002E3DCD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2E3DCD" w:rsidRPr="00BC01FF" w:rsidRDefault="002E3DCD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2E3DCD" w:rsidRPr="00BC01FF">
        <w:trPr>
          <w:trHeight w:val="440"/>
        </w:trPr>
        <w:tc>
          <w:tcPr>
            <w:tcW w:w="851" w:type="dxa"/>
            <w:vAlign w:val="center"/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6" w:name="_Ref407691222"/>
          </w:p>
        </w:tc>
        <w:bookmarkEnd w:id="46"/>
        <w:tc>
          <w:tcPr>
            <w:tcW w:w="6379" w:type="dxa"/>
          </w:tcPr>
          <w:p w:rsidR="002E3DCD" w:rsidRPr="00BC01FF" w:rsidRDefault="002E3DCD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E3DCD" w:rsidRPr="00BC01FF" w:rsidRDefault="002E3DCD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  <w:rPr>
                <w:sz w:val="22"/>
                <w:szCs w:val="22"/>
              </w:rPr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E3DCD" w:rsidRPr="00BC01FF">
        <w:trPr>
          <w:trHeight w:val="440"/>
        </w:trPr>
        <w:tc>
          <w:tcPr>
            <w:tcW w:w="851" w:type="dxa"/>
            <w:vAlign w:val="center"/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</w:tcPr>
          <w:p w:rsidR="002E3DCD" w:rsidRPr="00BC01FF" w:rsidRDefault="002E3DCD" w:rsidP="00801839">
            <w:pPr>
              <w:ind w:right="153"/>
              <w:jc w:val="both"/>
            </w:pPr>
            <w:r w:rsidRPr="000D4C63">
              <w:t xml:space="preserve">уровень обеспеченности финансовыми ресурсами участника закупки должен быть не ниже </w:t>
            </w:r>
            <w:r w:rsidRPr="00597C31">
              <w:rPr>
                <w:b/>
                <w:bCs/>
              </w:rPr>
              <w:t>30</w:t>
            </w:r>
            <w:r w:rsidRPr="000D4C63">
              <w:t xml:space="preserve"> единиц, согласно методике расчета</w:t>
            </w:r>
          </w:p>
        </w:tc>
        <w:tc>
          <w:tcPr>
            <w:tcW w:w="8221" w:type="dxa"/>
            <w:gridSpan w:val="2"/>
            <w:vAlign w:val="center"/>
          </w:tcPr>
          <w:p w:rsidR="002E3DCD" w:rsidRPr="000D4C63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0D4C63"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E3DCD" w:rsidRPr="00BC01FF" w:rsidRDefault="002E3DCD" w:rsidP="006E3F32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0D4C63">
              <w:t>т.к. срок окончания подачи заявок в периоде с 25 июля до 25 октября текущего года включительно - предоставляется за 6 месяцев.</w:t>
            </w:r>
          </w:p>
        </w:tc>
      </w:tr>
      <w:tr w:rsidR="002E3DCD" w:rsidRPr="00BC01FF">
        <w:trPr>
          <w:trHeight w:val="70"/>
        </w:trPr>
        <w:tc>
          <w:tcPr>
            <w:tcW w:w="851" w:type="dxa"/>
            <w:vAlign w:val="center"/>
          </w:tcPr>
          <w:p w:rsidR="002E3DCD" w:rsidRPr="00BC01FF" w:rsidRDefault="002E3DCD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7" w:name="_Ref405792235"/>
          </w:p>
        </w:tc>
        <w:bookmarkEnd w:id="47"/>
        <w:tc>
          <w:tcPr>
            <w:tcW w:w="6379" w:type="dxa"/>
          </w:tcPr>
          <w:p w:rsidR="002E3DCD" w:rsidRPr="00BC01FF" w:rsidRDefault="002E3DCD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2E3DCD" w:rsidRPr="00BC01FF" w:rsidRDefault="002E3DCD" w:rsidP="006E3F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E3DCD" w:rsidRPr="00BC01FF" w:rsidRDefault="002E3DCD" w:rsidP="006E3F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E3DCD" w:rsidRPr="00BC01FF" w:rsidRDefault="002E3DCD" w:rsidP="006E3F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</w:tcPr>
          <w:p w:rsidR="002E3DCD" w:rsidRPr="00BC01FF" w:rsidRDefault="002E3DCD" w:rsidP="00801839">
            <w:pPr>
              <w:jc w:val="both"/>
            </w:pPr>
            <w:r w:rsidRPr="00BC01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E3DCD">
        <w:trPr>
          <w:gridAfter w:val="1"/>
          <w:wAfter w:w="19" w:type="dxa"/>
          <w:trHeight w:val="70"/>
        </w:trPr>
        <w:tc>
          <w:tcPr>
            <w:tcW w:w="851" w:type="dxa"/>
            <w:vAlign w:val="center"/>
          </w:tcPr>
          <w:p w:rsidR="002E3DCD" w:rsidRDefault="002E3DCD" w:rsidP="006E3F32">
            <w:pPr>
              <w:numPr>
                <w:ilvl w:val="0"/>
                <w:numId w:val="58"/>
              </w:numPr>
              <w:tabs>
                <w:tab w:val="num" w:pos="353"/>
              </w:tabs>
              <w:ind w:left="0" w:firstLine="0"/>
            </w:pPr>
          </w:p>
        </w:tc>
        <w:tc>
          <w:tcPr>
            <w:tcW w:w="14581" w:type="dxa"/>
            <w:gridSpan w:val="2"/>
            <w:vAlign w:val="center"/>
          </w:tcPr>
          <w:p w:rsidR="002E3DCD" w:rsidRDefault="002E3DCD">
            <w:pPr>
              <w:widowControl w:val="0"/>
              <w:adjustRightInd w:val="0"/>
              <w:ind w:right="153" w:firstLine="660"/>
              <w:textAlignment w:val="baseline"/>
            </w:pPr>
            <w:r>
              <w:rPr>
                <w:b/>
                <w:bCs/>
              </w:rPr>
              <w:t>Требования к участникам закупки</w:t>
            </w:r>
            <w:r>
              <w:t>:</w:t>
            </w:r>
          </w:p>
        </w:tc>
      </w:tr>
      <w:tr w:rsidR="002E3DCD">
        <w:trPr>
          <w:gridAfter w:val="1"/>
          <w:wAfter w:w="19" w:type="dxa"/>
          <w:trHeight w:val="709"/>
        </w:trPr>
        <w:tc>
          <w:tcPr>
            <w:tcW w:w="851" w:type="dxa"/>
          </w:tcPr>
          <w:p w:rsidR="002E3DCD" w:rsidRDefault="002E3DCD" w:rsidP="006E3F32">
            <w:pPr>
              <w:numPr>
                <w:ilvl w:val="1"/>
                <w:numId w:val="5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379" w:type="dxa"/>
          </w:tcPr>
          <w:p w:rsidR="002E3DCD" w:rsidRDefault="002E3DCD">
            <w:pPr>
              <w:tabs>
                <w:tab w:val="left" w:pos="0"/>
                <w:tab w:val="left" w:pos="1140"/>
              </w:tabs>
              <w:ind w:right="153"/>
              <w:rPr>
                <w:snapToGrid w:val="0"/>
              </w:rPr>
            </w:pPr>
            <w:r>
              <w:rPr>
                <w:snapToGrid w:val="0"/>
              </w:rPr>
              <w:t xml:space="preserve">наличие опыта поставок: участник должен иметь в рамках заключенных договоров завершенные в 2012-2014 гг. </w:t>
            </w:r>
            <w:r>
              <w:rPr>
                <w:i/>
                <w:iCs/>
                <w:snapToGrid w:val="0"/>
              </w:rPr>
              <w:t>(последние 3 года)</w:t>
            </w:r>
            <w:r>
              <w:rPr>
                <w:snapToGrid w:val="0"/>
              </w:rPr>
              <w:t xml:space="preserve"> поставки товаров в соответствии с к</w:t>
            </w:r>
            <w:r>
              <w:rPr>
                <w:i/>
                <w:iCs/>
                <w:snapToGrid w:val="0"/>
                <w:sz w:val="22"/>
                <w:szCs w:val="22"/>
              </w:rPr>
              <w:t xml:space="preserve">лассом </w:t>
            </w:r>
            <w:r>
              <w:rPr>
                <w:b/>
                <w:bCs/>
                <w:i/>
                <w:iCs/>
                <w:snapToGrid w:val="0"/>
                <w:sz w:val="22"/>
                <w:szCs w:val="22"/>
              </w:rPr>
              <w:t xml:space="preserve">25/ </w:t>
            </w:r>
            <w:r>
              <w:rPr>
                <w:i/>
                <w:iCs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iCs/>
                <w:snapToGrid w:val="0"/>
                <w:sz w:val="22"/>
                <w:szCs w:val="22"/>
              </w:rPr>
              <w:t xml:space="preserve"> 25.11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>
              <w:rPr>
                <w:i/>
                <w:iCs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>
              <w:rPr>
                <w:i/>
                <w:iCs/>
                <w:snapToGrid w:val="0"/>
              </w:rPr>
              <w:t xml:space="preserve"> </w:t>
            </w:r>
            <w:r>
              <w:rPr>
                <w:snapToGrid w:val="0"/>
              </w:rPr>
              <w:t>на общую сумму не менее</w:t>
            </w:r>
            <w:r>
              <w:rPr>
                <w:i/>
                <w:iCs/>
                <w:snapToGrid w:val="0"/>
              </w:rPr>
              <w:t xml:space="preserve"> 4 763 764  рублей</w:t>
            </w:r>
          </w:p>
          <w:p w:rsidR="002E3DCD" w:rsidRDefault="002E3DCD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  <w:iCs/>
              </w:rPr>
            </w:pPr>
          </w:p>
          <w:p w:rsidR="002E3DCD" w:rsidRDefault="002E3DCD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  <w:iCs/>
              </w:rPr>
            </w:pPr>
          </w:p>
        </w:tc>
        <w:tc>
          <w:tcPr>
            <w:tcW w:w="8202" w:type="dxa"/>
          </w:tcPr>
          <w:p w:rsidR="002E3DCD" w:rsidRDefault="002E3DCD">
            <w:pPr>
              <w:widowControl w:val="0"/>
              <w:adjustRightInd w:val="0"/>
              <w:ind w:right="153" w:firstLine="660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E3DCD" w:rsidRDefault="002E3DCD" w:rsidP="006E3F32">
            <w:pPr>
              <w:numPr>
                <w:ilvl w:val="0"/>
                <w:numId w:val="60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2E3DCD" w:rsidRDefault="002E3DCD" w:rsidP="006E3F32">
            <w:pPr>
              <w:numPr>
                <w:ilvl w:val="0"/>
                <w:numId w:val="61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>
              <w:t>реквизиты договора (номер и дата);</w:t>
            </w:r>
          </w:p>
          <w:p w:rsidR="002E3DCD" w:rsidRDefault="002E3DCD" w:rsidP="006E3F32">
            <w:pPr>
              <w:numPr>
                <w:ilvl w:val="0"/>
                <w:numId w:val="61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>
              <w:t>перечень поставленного товара;</w:t>
            </w:r>
          </w:p>
          <w:p w:rsidR="002E3DCD" w:rsidRDefault="002E3DCD" w:rsidP="006E3F32">
            <w:pPr>
              <w:numPr>
                <w:ilvl w:val="0"/>
                <w:numId w:val="60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E3DCD" w:rsidRDefault="002E3DCD" w:rsidP="006E3F32">
            <w:pPr>
              <w:numPr>
                <w:ilvl w:val="0"/>
                <w:numId w:val="61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>
              <w:t>реквизиты договора (номер и дата);</w:t>
            </w:r>
          </w:p>
          <w:p w:rsidR="002E3DCD" w:rsidRDefault="002E3DCD" w:rsidP="006E3F32">
            <w:pPr>
              <w:numPr>
                <w:ilvl w:val="0"/>
                <w:numId w:val="61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>
              <w:t>перечень переданного и принятого заказчиком по договору товара;</w:t>
            </w:r>
          </w:p>
          <w:p w:rsidR="002E3DCD" w:rsidRDefault="002E3DCD" w:rsidP="006E3F32">
            <w:pPr>
              <w:numPr>
                <w:ilvl w:val="0"/>
                <w:numId w:val="61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>
              <w:t>стоимость переданного и принятого заказчиком по договору товара.</w:t>
            </w:r>
          </w:p>
        </w:tc>
      </w:tr>
    </w:tbl>
    <w:p w:rsidR="002E3DCD" w:rsidRDefault="002E3DCD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p w:rsidR="002E3DCD" w:rsidRDefault="002E3DCD" w:rsidP="006E3F32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98693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2E3DCD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E3DCD" w:rsidRPr="00703F4C" w:rsidRDefault="002E3DCD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E3DCD" w:rsidRPr="00703F4C" w:rsidRDefault="002E3DC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2E3DCD" w:rsidRPr="00703F4C" w:rsidRDefault="002E3DC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2E3DCD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E3DCD" w:rsidRPr="00C20EDB" w:rsidRDefault="002E3DCD" w:rsidP="006E3F32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3DCD" w:rsidRDefault="002E3DCD" w:rsidP="00B01524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  <w:p w:rsidR="002E3DCD" w:rsidRPr="00703F4C" w:rsidRDefault="002E3DCD" w:rsidP="006C2D59">
            <w:pPr>
              <w:widowControl w:val="0"/>
              <w:shd w:val="clear" w:color="auto" w:fill="FFFFFF"/>
              <w:ind w:left="-57" w:right="-57"/>
              <w:jc w:val="both"/>
            </w:pPr>
          </w:p>
        </w:tc>
        <w:tc>
          <w:tcPr>
            <w:tcW w:w="2431" w:type="pct"/>
            <w:vMerge w:val="restart"/>
          </w:tcPr>
          <w:p w:rsidR="002E3DCD" w:rsidRDefault="002E3DCD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E3DCD" w:rsidRPr="00703F4C" w:rsidRDefault="002E3DCD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2E3DCD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2E3DCD" w:rsidRPr="00C20EDB" w:rsidRDefault="002E3DCD" w:rsidP="006E3F32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3DCD" w:rsidRPr="00703F4C" w:rsidRDefault="002E3DCD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2E3DCD" w:rsidRPr="00703F4C" w:rsidRDefault="002E3DCD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2E3DCD" w:rsidRPr="00703F4C" w:rsidRDefault="002E3DCD" w:rsidP="00703F4C"/>
    <w:p w:rsidR="002E3DCD" w:rsidRPr="00EA3525" w:rsidRDefault="002E3DCD" w:rsidP="00683DEB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9869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2E3DCD" w:rsidRPr="0072366F" w:rsidRDefault="002E3DCD" w:rsidP="006E3F32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2E3DCD" w:rsidRPr="00EA3525" w:rsidRDefault="002E3DCD" w:rsidP="006E3F32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2E3DCD" w:rsidRPr="00DF4E46" w:rsidRDefault="002E3DCD" w:rsidP="006E3F3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2E3DCD" w:rsidRPr="00DF4E46" w:rsidRDefault="002E3DCD" w:rsidP="006E3F3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2E3DCD" w:rsidRPr="00DF4E46" w:rsidRDefault="002E3DCD" w:rsidP="006E3F32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2E3DCD" w:rsidRPr="00EA3525" w:rsidRDefault="002E3DCD" w:rsidP="006E3F32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2E3DCD" w:rsidRPr="00EA3525" w:rsidRDefault="002E3DCD" w:rsidP="006E3F32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2E3DCD" w:rsidRPr="00EA3525" w:rsidRDefault="002E3DCD" w:rsidP="006E3F32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2E3DCD" w:rsidRPr="00EA3525" w:rsidRDefault="002E3DCD" w:rsidP="006E3F32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2E3DCD" w:rsidRDefault="002E3DCD" w:rsidP="006E3F32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2E3DCD" w:rsidRDefault="002E3DC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2E3DCD" w:rsidRDefault="002E3DC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2E3DCD" w:rsidRPr="00EA3525" w:rsidRDefault="002E3DCD" w:rsidP="006E3F32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2E3DCD" w:rsidRPr="0072366F" w:rsidRDefault="002E3DCD" w:rsidP="006E3F32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3"/>
    </w:p>
    <w:p w:rsidR="002E3DCD" w:rsidRPr="00EA3525" w:rsidRDefault="002E3DCD" w:rsidP="006E3F32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Pr="00945C9D">
          <w:rPr>
            <w:rStyle w:val="Hyperlink"/>
            <w:sz w:val="22"/>
            <w:szCs w:val="22"/>
          </w:rPr>
          <w:t>Форма 1</w:t>
        </w:r>
      </w:hyperlink>
      <w:r w:rsidRPr="00EA3525">
        <w:t>);</w:t>
      </w:r>
      <w:bookmarkEnd w:id="54"/>
    </w:p>
    <w:p w:rsidR="002E3DCD" w:rsidRPr="00EA3525" w:rsidRDefault="002E3DCD" w:rsidP="006E3F32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ЕДЕНИЯ_О_ПРИНАДЛЕЖНОСТИ_1" w:history="1">
        <w:r w:rsidRPr="007C160A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2E3DCD" w:rsidRDefault="002E3DCD" w:rsidP="006E3F32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2E3DCD" w:rsidRPr="00EA3525" w:rsidRDefault="002E3DCD" w:rsidP="006E3F32">
      <w:pPr>
        <w:pStyle w:val="ListParagraph"/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 w:rsidRPr="0041725C">
        <w:rPr>
          <w:rFonts w:ascii="Times New Roman" w:hAnsi="Times New Roman" w:cs="Times New Roman"/>
          <w:sz w:val="24"/>
          <w:szCs w:val="24"/>
          <w:lang w:eastAsia="ru-RU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4.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2E3DCD" w:rsidRDefault="002E3DCD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2E3DCD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E3DCD" w:rsidRPr="00FC009D" w:rsidRDefault="002E3DCD" w:rsidP="006E3F32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17259063"/>
      <w:bookmarkStart w:id="56" w:name="_Toc398564599"/>
      <w:bookmarkStart w:id="57" w:name="_Toc399408088"/>
      <w:bookmarkStart w:id="58" w:name="_Toc42179869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6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59" w:name="_Toc366225601"/>
      <w:r w:rsidRPr="00E9674A">
        <w:rPr>
          <w:b/>
          <w:bCs/>
          <w:sz w:val="28"/>
          <w:szCs w:val="28"/>
        </w:rPr>
        <w:t>Основные положения</w:t>
      </w:r>
      <w:bookmarkEnd w:id="59"/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6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0" w:name="_Toc366225602"/>
      <w:r w:rsidRPr="00E9674A">
        <w:rPr>
          <w:b/>
          <w:bCs/>
          <w:sz w:val="28"/>
          <w:szCs w:val="28"/>
        </w:rPr>
        <w:t>Методика расчета.</w:t>
      </w:r>
      <w:bookmarkEnd w:id="60"/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автономии собственных средств;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обеспеченности собственными оборотными средствами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покрытия процентов.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E3DCD" w:rsidRPr="00E9674A" w:rsidRDefault="002E3DCD" w:rsidP="006E3F32">
      <w:pPr>
        <w:numPr>
          <w:ilvl w:val="0"/>
          <w:numId w:val="57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5"/>
        </w:numPr>
        <w:tabs>
          <w:tab w:val="left" w:pos="709"/>
          <w:tab w:val="left" w:pos="1134"/>
        </w:tabs>
        <w:spacing w:before="120" w:line="360" w:lineRule="auto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автономии собственных средств.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spacing w:before="120" w:after="200" w:line="360" w:lineRule="auto"/>
        <w:ind w:left="360"/>
        <w:jc w:val="center"/>
      </w:pPr>
      <w:r w:rsidRPr="00E9674A">
        <w:rPr>
          <w:sz w:val="28"/>
          <w:szCs w:val="28"/>
        </w:rPr>
        <w:t xml:space="preserve">К асс. = </w:t>
      </w:r>
      <w:r w:rsidRPr="00E9674A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507719594" r:id="rId20"/>
        </w:objec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2E3DCD" w:rsidRPr="00E9674A" w:rsidRDefault="002E3DCD" w:rsidP="006E3F32">
      <w:pPr>
        <w:numPr>
          <w:ilvl w:val="0"/>
          <w:numId w:val="55"/>
        </w:numPr>
        <w:tabs>
          <w:tab w:val="left" w:pos="709"/>
          <w:tab w:val="left" w:pos="1134"/>
        </w:tabs>
        <w:spacing w:before="120" w:line="360" w:lineRule="auto"/>
        <w:ind w:left="0" w:firstLine="1276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spacing w:before="120" w:after="200" w:line="360" w:lineRule="auto"/>
        <w:ind w:left="360"/>
        <w:jc w:val="center"/>
      </w:pPr>
      <w:r w:rsidRPr="00E9674A">
        <w:rPr>
          <w:sz w:val="28"/>
          <w:szCs w:val="28"/>
        </w:rPr>
        <w:t xml:space="preserve">К осс. = </w:t>
      </w:r>
      <w:r w:rsidRPr="00E9674A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507719595" r:id="rId22"/>
        </w:object>
      </w:r>
      <w:r w:rsidRPr="00E9674A">
        <w:t>,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где,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стр.1200 = стр.1210 + стр.1220 + стр.1230 + стр.1240 + стр.1250 + стр.1260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6E3F32">
      <w:pPr>
        <w:numPr>
          <w:ilvl w:val="0"/>
          <w:numId w:val="55"/>
        </w:numPr>
        <w:tabs>
          <w:tab w:val="left" w:pos="709"/>
          <w:tab w:val="left" w:pos="1134"/>
        </w:tabs>
        <w:spacing w:before="120" w:line="360" w:lineRule="auto"/>
        <w:ind w:left="0" w:firstLine="1260"/>
        <w:jc w:val="both"/>
        <w:rPr>
          <w:b/>
          <w:bCs/>
          <w:sz w:val="28"/>
          <w:szCs w:val="28"/>
        </w:rPr>
      </w:pPr>
      <w:r w:rsidRPr="00E9674A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E9674A" w:rsidDel="00B546B3">
        <w:rPr>
          <w:sz w:val="28"/>
          <w:szCs w:val="28"/>
        </w:rPr>
        <w:t xml:space="preserve"> </w:t>
      </w:r>
      <w:r w:rsidRPr="00E9674A">
        <w:rPr>
          <w:sz w:val="28"/>
          <w:szCs w:val="28"/>
        </w:rPr>
        <w:t>по формуле: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E3DCD" w:rsidRPr="00E9674A" w:rsidRDefault="002E3DCD" w:rsidP="00E9674A">
      <w:pPr>
        <w:tabs>
          <w:tab w:val="left" w:pos="1080"/>
        </w:tabs>
        <w:spacing w:before="120" w:line="360" w:lineRule="auto"/>
        <w:ind w:left="2880" w:hanging="2520"/>
        <w:jc w:val="center"/>
        <w:rPr>
          <w:sz w:val="28"/>
          <w:szCs w:val="28"/>
        </w:rPr>
      </w:pPr>
      <w:r w:rsidRPr="00E9674A">
        <w:rPr>
          <w:sz w:val="28"/>
          <w:szCs w:val="28"/>
        </w:rPr>
        <w:t xml:space="preserve">Ксв = </w:t>
      </w:r>
      <w:r w:rsidRPr="00E9674A">
        <w:rPr>
          <w:position w:val="-28"/>
          <w:sz w:val="28"/>
          <w:szCs w:val="28"/>
        </w:rPr>
        <w:object w:dxaOrig="1780" w:dyaOrig="720">
          <v:shape id="_x0000_i1027" type="#_x0000_t75" style="width:89.25pt;height:36pt" o:ole="">
            <v:imagedata r:id="rId23" o:title=""/>
          </v:shape>
          <o:OLEObject Type="Embed" ProgID="Equation.3" ShapeID="_x0000_i1027" DrawAspect="Content" ObjectID="_1507719596" r:id="rId24"/>
        </w:object>
      </w:r>
      <w:r w:rsidRPr="00E9674A">
        <w:rPr>
          <w:sz w:val="28"/>
          <w:szCs w:val="28"/>
        </w:rPr>
        <w:t>,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где,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Р – период выполнения обязательств по договору (в месяцах),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 xml:space="preserve">S – сумма договора без НДС. 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5"/>
        </w:numPr>
        <w:tabs>
          <w:tab w:val="left" w:pos="709"/>
          <w:tab w:val="left" w:pos="1134"/>
        </w:tabs>
        <w:spacing w:before="120" w:line="360" w:lineRule="auto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Коэффициент покрытия процентов.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spacing w:before="120" w:line="360" w:lineRule="auto"/>
        <w:ind w:firstLine="709"/>
        <w:jc w:val="center"/>
      </w:pPr>
      <w:r w:rsidRPr="00E9674A">
        <w:rPr>
          <w:sz w:val="28"/>
          <w:szCs w:val="28"/>
        </w:rPr>
        <w:t xml:space="preserve">Кпп = </w:t>
      </w:r>
      <w:r w:rsidRPr="00E9674A">
        <w:rPr>
          <w:position w:val="-28"/>
          <w:sz w:val="28"/>
          <w:szCs w:val="28"/>
        </w:rPr>
        <w:object w:dxaOrig="2200" w:dyaOrig="660">
          <v:shape id="_x0000_i1028" type="#_x0000_t75" style="width:110.25pt;height:33pt" o:ole="">
            <v:imagedata r:id="rId25" o:title=""/>
          </v:shape>
          <o:OLEObject Type="Embed" ProgID="Equation.3" ShapeID="_x0000_i1028" DrawAspect="Content" ObjectID="_1507719597" r:id="rId26"/>
        </w:objec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где,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стр.2300 = (стр.2110 + стр.2310 + стр.2320 + стр.2340) – (стр.2120 + стр.2210 +</w:t>
      </w:r>
      <w:r w:rsidRPr="00E9674A" w:rsidDel="00CD4345">
        <w:rPr>
          <w:sz w:val="28"/>
          <w:szCs w:val="28"/>
        </w:rPr>
        <w:t xml:space="preserve"> </w:t>
      </w:r>
      <w:r w:rsidRPr="00E9674A">
        <w:rPr>
          <w:sz w:val="28"/>
          <w:szCs w:val="28"/>
        </w:rPr>
        <w:t>стр.2220 + стр.2330 +стр.2350)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6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1" w:name="_Toc365624008"/>
      <w:bookmarkStart w:id="62" w:name="_Toc365907684"/>
      <w:bookmarkStart w:id="63" w:name="_Toc366225603"/>
      <w:bookmarkEnd w:id="61"/>
      <w:bookmarkEnd w:id="62"/>
      <w:r w:rsidRPr="00E9674A">
        <w:rPr>
          <w:b/>
          <w:bCs/>
          <w:sz w:val="28"/>
          <w:szCs w:val="28"/>
        </w:rPr>
        <w:t>Критерии расчета показателей</w:t>
      </w:r>
      <w:bookmarkEnd w:id="63"/>
    </w:p>
    <w:p w:rsidR="002E3DCD" w:rsidRPr="00E9674A" w:rsidRDefault="002E3DCD" w:rsidP="00E9674A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2E3DCD" w:rsidRPr="00E9674A">
        <w:trPr>
          <w:trHeight w:val="569"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Значение показателя и оценка, используемая при расчете</w:t>
            </w:r>
          </w:p>
        </w:tc>
      </w:tr>
      <w:tr w:rsidR="002E3DCD" w:rsidRPr="00E9674A">
        <w:trPr>
          <w:trHeight w:val="979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0,20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30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0,20-0,10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0,09-0,06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0,06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002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0,</w:t>
            </w:r>
            <w:r w:rsidRPr="00E9674A">
              <w:rPr>
                <w:lang w:val="en-US"/>
              </w:rPr>
              <w:t>08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rPr>
                <w:lang w:val="en-US"/>
              </w:rPr>
              <w:t>2</w:t>
            </w:r>
            <w:r w:rsidRPr="00E9674A">
              <w:t>5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0,</w:t>
            </w:r>
            <w:r w:rsidRPr="00E9674A">
              <w:rPr>
                <w:lang w:val="en-US"/>
              </w:rPr>
              <w:t>08</w:t>
            </w:r>
            <w:r w:rsidRPr="00E9674A">
              <w:t>– 0,</w:t>
            </w:r>
            <w:r w:rsidRPr="00E9674A">
              <w:rPr>
                <w:lang w:val="en-US"/>
              </w:rPr>
              <w:t>05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t>0,</w:t>
            </w:r>
            <w:r w:rsidRPr="00E9674A">
              <w:rPr>
                <w:lang w:val="en-US"/>
              </w:rPr>
              <w:t>04</w:t>
            </w:r>
            <w:r w:rsidRPr="00E9674A">
              <w:t xml:space="preserve"> – 0,</w:t>
            </w:r>
            <w:r w:rsidRPr="00E9674A">
              <w:rPr>
                <w:lang w:val="en-US"/>
              </w:rPr>
              <w:t>02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 xml:space="preserve"> 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0,</w:t>
            </w:r>
            <w:r w:rsidRPr="00E9674A">
              <w:rPr>
                <w:lang w:val="en-US"/>
              </w:rPr>
              <w:t>02</w:t>
            </w:r>
            <w:r w:rsidRPr="00E9674A">
              <w:t xml:space="preserve"> 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470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 xml:space="preserve">Коэффициент соизмеримости годовой выручки от основной деятельности </w:t>
            </w:r>
            <w:r w:rsidRPr="00E9674A">
              <w:rPr>
                <w:lang w:val="en-US"/>
              </w:rPr>
              <w:t>c</w:t>
            </w:r>
            <w:r w:rsidRPr="00E9674A">
              <w:t xml:space="preserve"> суммой договора (Ксв)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1,50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</w:t>
            </w:r>
            <w:r w:rsidRPr="00E9674A">
              <w:rPr>
                <w:lang w:val="en-US"/>
              </w:rPr>
              <w:t>5</w:t>
            </w:r>
            <w:r w:rsidRPr="00E9674A">
              <w:t xml:space="preserve">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1,50 – 1,20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15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1,19 – 0,50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0,50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052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покрытия процентов (Кпп)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2,00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2,00-1,50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ind w:left="360"/>
              <w:jc w:val="both"/>
            </w:pPr>
            <w:r w:rsidRPr="00E9674A">
              <w:t>1,49-1,00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1,00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</w:tbl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2E3DCD" w:rsidRPr="00E9674A">
        <w:trPr>
          <w:trHeight w:val="569"/>
          <w:tblHeader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Значение показателя и оценка, используемая при расчете</w:t>
            </w:r>
          </w:p>
        </w:tc>
      </w:tr>
      <w:tr w:rsidR="002E3DCD" w:rsidRPr="00E9674A">
        <w:trPr>
          <w:trHeight w:val="979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0,25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30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 xml:space="preserve">0,25-0,15 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t>0,14-0,</w:t>
            </w:r>
            <w:r w:rsidRPr="00E9674A">
              <w:rPr>
                <w:lang w:val="en-US"/>
              </w:rPr>
              <w:t>08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t>менее 0,</w:t>
            </w:r>
            <w:r w:rsidRPr="00E9674A">
              <w:rPr>
                <w:lang w:val="en-US"/>
              </w:rPr>
              <w:t>08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002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 0,</w:t>
            </w:r>
            <w:r w:rsidRPr="00E9674A">
              <w:rPr>
                <w:lang w:val="en-US"/>
              </w:rPr>
              <w:t>1</w:t>
            </w:r>
            <w:r w:rsidRPr="00E9674A">
              <w:t>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rPr>
                <w:lang w:val="en-US"/>
              </w:rPr>
              <w:t>2</w:t>
            </w:r>
            <w:r w:rsidRPr="00E9674A">
              <w:t>5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0,</w:t>
            </w:r>
            <w:r w:rsidRPr="00E9674A">
              <w:rPr>
                <w:lang w:val="en-US"/>
              </w:rPr>
              <w:t>1</w:t>
            </w:r>
            <w:r w:rsidRPr="00E9674A">
              <w:t>0 – 0,</w:t>
            </w:r>
            <w:r w:rsidRPr="00E9674A">
              <w:rPr>
                <w:lang w:val="en-US"/>
              </w:rPr>
              <w:t>0</w:t>
            </w:r>
            <w:r w:rsidRPr="00E9674A">
              <w:t>6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t>0,</w:t>
            </w:r>
            <w:r w:rsidRPr="00E9674A">
              <w:rPr>
                <w:lang w:val="en-US"/>
              </w:rPr>
              <w:t>0</w:t>
            </w:r>
            <w:r w:rsidRPr="00E9674A">
              <w:t>5 – 0,</w:t>
            </w:r>
            <w:r w:rsidRPr="00E9674A">
              <w:rPr>
                <w:lang w:val="en-US"/>
              </w:rPr>
              <w:t>03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 xml:space="preserve"> </w:t>
            </w: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0,</w:t>
            </w:r>
            <w:r w:rsidRPr="00E9674A">
              <w:rPr>
                <w:lang w:val="en-US"/>
              </w:rPr>
              <w:t>03</w:t>
            </w:r>
            <w:r w:rsidRPr="00E9674A">
              <w:t xml:space="preserve"> 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470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 xml:space="preserve">Коэффициент соизмеримости годовой выручки от основной деятельности </w:t>
            </w:r>
            <w:r w:rsidRPr="00E9674A">
              <w:rPr>
                <w:lang w:val="en-US"/>
              </w:rPr>
              <w:t>c</w:t>
            </w:r>
            <w:r w:rsidRPr="00E9674A">
              <w:t xml:space="preserve"> суммой договора (Ксв)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1,50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</w:t>
            </w:r>
            <w:r w:rsidRPr="00E9674A">
              <w:rPr>
                <w:lang w:val="en-US"/>
              </w:rPr>
              <w:t>5</w:t>
            </w:r>
            <w:r w:rsidRPr="00E9674A">
              <w:t xml:space="preserve">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1,50 – 1,20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15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1,19 – 0,50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0,50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  <w:tr w:rsidR="002E3DCD" w:rsidRPr="00E9674A">
        <w:trPr>
          <w:trHeight w:val="1052"/>
          <w:jc w:val="center"/>
        </w:trPr>
        <w:tc>
          <w:tcPr>
            <w:tcW w:w="1794" w:type="pct"/>
            <w:vAlign w:val="center"/>
          </w:tcPr>
          <w:p w:rsidR="002E3DCD" w:rsidRPr="00E9674A" w:rsidRDefault="002E3DCD" w:rsidP="00E9674A">
            <w:pPr>
              <w:spacing w:before="120"/>
              <w:ind w:left="159"/>
              <w:jc w:val="both"/>
            </w:pPr>
            <w:r w:rsidRPr="00E9674A">
              <w:t>Коэффициент покрытия процентов (Кпп)</w:t>
            </w:r>
          </w:p>
        </w:tc>
        <w:tc>
          <w:tcPr>
            <w:tcW w:w="759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более 3,00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20 единиц</w:t>
            </w:r>
          </w:p>
        </w:tc>
        <w:tc>
          <w:tcPr>
            <w:tcW w:w="758" w:type="pct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3,00-2,00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10 единиц</w:t>
            </w:r>
          </w:p>
        </w:tc>
        <w:tc>
          <w:tcPr>
            <w:tcW w:w="861" w:type="pct"/>
            <w:vAlign w:val="center"/>
          </w:tcPr>
          <w:p w:rsidR="002E3DCD" w:rsidRPr="00E9674A" w:rsidRDefault="002E3DCD" w:rsidP="00E9674A">
            <w:pPr>
              <w:spacing w:before="120"/>
              <w:ind w:left="360"/>
              <w:jc w:val="both"/>
            </w:pPr>
            <w:r w:rsidRPr="00E9674A">
              <w:t>1,99-1,00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менее 1,00</w:t>
            </w:r>
          </w:p>
          <w:p w:rsidR="002E3DCD" w:rsidRPr="00E9674A" w:rsidRDefault="002E3DCD" w:rsidP="00E9674A">
            <w:pPr>
              <w:spacing w:before="120"/>
              <w:jc w:val="center"/>
            </w:pPr>
          </w:p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0 единиц</w:t>
            </w:r>
          </w:p>
        </w:tc>
      </w:tr>
    </w:tbl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2E3DCD" w:rsidRPr="00E9674A">
        <w:trPr>
          <w:trHeight w:val="2758"/>
          <w:jc w:val="center"/>
        </w:trPr>
        <w:tc>
          <w:tcPr>
            <w:tcW w:w="1058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Участник</w:t>
            </w:r>
          </w:p>
        </w:tc>
        <w:tc>
          <w:tcPr>
            <w:tcW w:w="1594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Истекший период</w:t>
            </w:r>
          </w:p>
        </w:tc>
        <w:tc>
          <w:tcPr>
            <w:tcW w:w="151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2E3DCD" w:rsidRPr="00E9674A" w:rsidRDefault="002E3DCD" w:rsidP="00E9674A">
            <w:pPr>
              <w:spacing w:before="120"/>
              <w:ind w:left="-103" w:right="-185"/>
              <w:jc w:val="center"/>
            </w:pPr>
            <w:r w:rsidRPr="00E9674A">
              <w:t>Показатель обеспеченности финансовыми ресурсами</w:t>
            </w:r>
          </w:p>
        </w:tc>
      </w:tr>
      <w:tr w:rsidR="002E3DCD" w:rsidRPr="00E9674A">
        <w:trPr>
          <w:trHeight w:val="483"/>
          <w:jc w:val="center"/>
        </w:trPr>
        <w:tc>
          <w:tcPr>
            <w:tcW w:w="1058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i/>
                <w:iCs/>
                <w:lang w:val="en-US"/>
              </w:rPr>
            </w:pPr>
            <w:r w:rsidRPr="00E9674A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год</w:t>
            </w:r>
          </w:p>
        </w:tc>
        <w:tc>
          <w:tcPr>
            <w:tcW w:w="151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Х</w:t>
            </w:r>
          </w:p>
        </w:tc>
        <w:tc>
          <w:tcPr>
            <w:tcW w:w="192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-</w:t>
            </w:r>
          </w:p>
        </w:tc>
        <w:tc>
          <w:tcPr>
            <w:tcW w:w="1375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E3DCD" w:rsidRPr="00E9674A" w:rsidRDefault="002E3DCD" w:rsidP="00E9674A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Z</w:t>
            </w:r>
            <w:r w:rsidRPr="00E9674A">
              <w:rPr>
                <w:vertAlign w:val="subscript"/>
                <w:lang w:val="en-US"/>
              </w:rPr>
              <w:t>i</w:t>
            </w:r>
            <w:r w:rsidRPr="00E9674A">
              <w:rPr>
                <w:lang w:val="en-US"/>
              </w:rPr>
              <w:t>= X*</w:t>
            </w:r>
            <w:r w:rsidRPr="00E9674A">
              <w:t>1,0</w:t>
            </w:r>
            <w:r w:rsidRPr="00E9674A">
              <w:rPr>
                <w:lang w:val="en-US"/>
              </w:rPr>
              <w:t xml:space="preserve"> + W</w:t>
            </w:r>
          </w:p>
        </w:tc>
      </w:tr>
      <w:tr w:rsidR="002E3DCD" w:rsidRPr="00E9674A">
        <w:trPr>
          <w:trHeight w:val="483"/>
          <w:jc w:val="center"/>
        </w:trPr>
        <w:tc>
          <w:tcPr>
            <w:tcW w:w="1058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i/>
                <w:iCs/>
                <w:lang w:val="en-US"/>
              </w:rPr>
            </w:pPr>
            <w:r w:rsidRPr="00E9674A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Х</w:t>
            </w:r>
          </w:p>
        </w:tc>
        <w:tc>
          <w:tcPr>
            <w:tcW w:w="192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не рассчитываются</w:t>
            </w:r>
          </w:p>
        </w:tc>
        <w:tc>
          <w:tcPr>
            <w:tcW w:w="1375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E3DCD" w:rsidRPr="00E9674A" w:rsidRDefault="002E3DCD" w:rsidP="00E9674A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Z</w:t>
            </w:r>
            <w:r w:rsidRPr="00E9674A">
              <w:rPr>
                <w:vertAlign w:val="subscript"/>
                <w:lang w:val="en-US"/>
              </w:rPr>
              <w:t>i</w:t>
            </w:r>
            <w:r w:rsidRPr="00E9674A">
              <w:rPr>
                <w:lang w:val="en-US"/>
              </w:rPr>
              <w:t>= X*</w:t>
            </w:r>
            <w:r w:rsidRPr="00E9674A">
              <w:t>1,0</w:t>
            </w:r>
            <w:r w:rsidRPr="00E9674A">
              <w:rPr>
                <w:lang w:val="en-US"/>
              </w:rPr>
              <w:t xml:space="preserve"> + W</w:t>
            </w:r>
          </w:p>
        </w:tc>
      </w:tr>
      <w:tr w:rsidR="002E3DCD" w:rsidRPr="00E9674A">
        <w:trPr>
          <w:trHeight w:val="483"/>
          <w:jc w:val="center"/>
        </w:trPr>
        <w:tc>
          <w:tcPr>
            <w:tcW w:w="1058" w:type="dxa"/>
          </w:tcPr>
          <w:p w:rsidR="002E3DCD" w:rsidRPr="00E9674A" w:rsidRDefault="002E3DCD" w:rsidP="00E9674A">
            <w:pPr>
              <w:spacing w:before="120"/>
              <w:jc w:val="center"/>
              <w:rPr>
                <w:i/>
                <w:iCs/>
                <w:lang w:val="en-US"/>
              </w:rPr>
            </w:pPr>
            <w:r w:rsidRPr="00E9674A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Х</w:t>
            </w:r>
          </w:p>
        </w:tc>
        <w:tc>
          <w:tcPr>
            <w:tcW w:w="192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E3DCD" w:rsidRPr="00E9674A" w:rsidRDefault="002E3DCD" w:rsidP="00E9674A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Z</w:t>
            </w:r>
            <w:r w:rsidRPr="00E9674A">
              <w:rPr>
                <w:vertAlign w:val="subscript"/>
                <w:lang w:val="en-US"/>
              </w:rPr>
              <w:t>i</w:t>
            </w:r>
            <w:r w:rsidRPr="00E9674A">
              <w:rPr>
                <w:lang w:val="en-US"/>
              </w:rPr>
              <w:t>= X*0,6 + Y*0,4</w:t>
            </w:r>
            <w:r w:rsidRPr="00E9674A">
              <w:t>+</w:t>
            </w:r>
            <w:r w:rsidRPr="00E9674A">
              <w:rPr>
                <w:lang w:val="en-US"/>
              </w:rPr>
              <w:t xml:space="preserve"> W</w:t>
            </w:r>
          </w:p>
        </w:tc>
      </w:tr>
      <w:tr w:rsidR="002E3DCD" w:rsidRPr="00E9674A">
        <w:trPr>
          <w:trHeight w:val="483"/>
          <w:jc w:val="center"/>
        </w:trPr>
        <w:tc>
          <w:tcPr>
            <w:tcW w:w="1058" w:type="dxa"/>
          </w:tcPr>
          <w:p w:rsidR="002E3DCD" w:rsidRPr="00E9674A" w:rsidRDefault="002E3DCD" w:rsidP="00E9674A">
            <w:pPr>
              <w:spacing w:before="120"/>
              <w:jc w:val="center"/>
              <w:rPr>
                <w:i/>
                <w:iCs/>
                <w:lang w:val="en-US"/>
              </w:rPr>
            </w:pPr>
            <w:r w:rsidRPr="00E9674A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 xml:space="preserve">9 </w:t>
            </w:r>
            <w:r w:rsidRPr="00E9674A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</w:pPr>
            <w:r w:rsidRPr="00E9674A">
              <w:t>Х</w:t>
            </w:r>
          </w:p>
        </w:tc>
        <w:tc>
          <w:tcPr>
            <w:tcW w:w="1926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E3DCD" w:rsidRPr="00E9674A" w:rsidRDefault="002E3DCD" w:rsidP="00E9674A">
            <w:pPr>
              <w:spacing w:before="120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E3DCD" w:rsidRPr="00E9674A" w:rsidRDefault="002E3DCD" w:rsidP="00E9674A">
            <w:pPr>
              <w:spacing w:before="120"/>
              <w:ind w:left="-103" w:right="-185"/>
              <w:jc w:val="center"/>
              <w:rPr>
                <w:lang w:val="en-US"/>
              </w:rPr>
            </w:pPr>
            <w:r w:rsidRPr="00E9674A">
              <w:rPr>
                <w:lang w:val="en-US"/>
              </w:rPr>
              <w:t>Z</w:t>
            </w:r>
            <w:r w:rsidRPr="00E9674A">
              <w:rPr>
                <w:vertAlign w:val="subscript"/>
                <w:lang w:val="en-US"/>
              </w:rPr>
              <w:t>i</w:t>
            </w:r>
            <w:r w:rsidRPr="00E9674A">
              <w:rPr>
                <w:lang w:val="en-US"/>
              </w:rPr>
              <w:t>= X*0,6 + Y*0,4</w:t>
            </w:r>
            <w:r w:rsidRPr="00E9674A">
              <w:t>+</w:t>
            </w:r>
            <w:r w:rsidRPr="00E9674A">
              <w:rPr>
                <w:lang w:val="en-US"/>
              </w:rPr>
              <w:t xml:space="preserve"> W</w:t>
            </w:r>
          </w:p>
        </w:tc>
      </w:tr>
    </w:tbl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E3DCD" w:rsidRPr="00E9674A" w:rsidRDefault="002E3DCD" w:rsidP="00E9674A">
      <w:pPr>
        <w:ind w:firstLine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E3DCD" w:rsidRPr="00E9674A" w:rsidRDefault="002E3DCD" w:rsidP="00E9674A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E9674A">
        <w:rPr>
          <w:sz w:val="28"/>
          <w:szCs w:val="28"/>
        </w:rPr>
        <w:br w:type="page"/>
      </w:r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E3DCD" w:rsidRPr="00E9674A" w:rsidRDefault="002E3DCD" w:rsidP="00E9674A">
      <w:pPr>
        <w:numPr>
          <w:ilvl w:val="0"/>
          <w:numId w:val="56"/>
        </w:numPr>
        <w:tabs>
          <w:tab w:val="left" w:pos="709"/>
          <w:tab w:val="left" w:pos="1134"/>
        </w:tabs>
        <w:spacing w:before="120" w:line="360" w:lineRule="auto"/>
        <w:jc w:val="both"/>
        <w:rPr>
          <w:b/>
          <w:bCs/>
          <w:sz w:val="28"/>
          <w:szCs w:val="28"/>
        </w:rPr>
      </w:pPr>
      <w:bookmarkStart w:id="64" w:name="_Toc366225606"/>
      <w:r w:rsidRPr="00E9674A">
        <w:rPr>
          <w:b/>
          <w:bCs/>
          <w:sz w:val="28"/>
          <w:szCs w:val="28"/>
        </w:rPr>
        <w:t>Коды строк в формах бухгалтерской отчетности</w:t>
      </w:r>
      <w:bookmarkEnd w:id="64"/>
    </w:p>
    <w:p w:rsidR="002E3DCD" w:rsidRPr="00E9674A" w:rsidRDefault="002E3DCD" w:rsidP="00E9674A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Код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5" w:name="sub_4100"/>
            <w:r w:rsidRPr="00E9674A">
              <w:rPr>
                <w:sz w:val="28"/>
                <w:szCs w:val="28"/>
              </w:rPr>
              <w:t>БУХГАЛТЕРСКИЙ БАЛАНС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1000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6" w:name="sub_1100"/>
            <w:r w:rsidRPr="00E9674A">
              <w:rPr>
                <w:sz w:val="28"/>
                <w:szCs w:val="28"/>
              </w:rPr>
              <w:t>Итого внеоборотных активов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7" w:name="sub_1110"/>
            <w:r w:rsidRPr="00E9674A">
              <w:rPr>
                <w:sz w:val="28"/>
                <w:szCs w:val="28"/>
              </w:rPr>
              <w:t>Нематериальные активы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8" w:name="sub_1120"/>
            <w:r w:rsidRPr="00E9674A">
              <w:rPr>
                <w:sz w:val="28"/>
                <w:szCs w:val="28"/>
              </w:rPr>
              <w:t>Результаты исследований и разработок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9" w:name="sub_11300"/>
            <w:r w:rsidRPr="00E9674A">
              <w:rPr>
                <w:sz w:val="28"/>
                <w:szCs w:val="28"/>
              </w:rPr>
              <w:t>1130</w:t>
            </w:r>
            <w:bookmarkEnd w:id="69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0" w:name="sub_11400"/>
            <w:r w:rsidRPr="00E9674A">
              <w:rPr>
                <w:sz w:val="28"/>
                <w:szCs w:val="28"/>
              </w:rPr>
              <w:t>Материальные поисковые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1140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1130"/>
            <w:r w:rsidRPr="00E9674A">
              <w:rPr>
                <w:sz w:val="28"/>
                <w:szCs w:val="28"/>
              </w:rPr>
              <w:t>1150</w:t>
            </w:r>
            <w:bookmarkEnd w:id="71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40"/>
            <w:r w:rsidRPr="00E9674A">
              <w:rPr>
                <w:sz w:val="28"/>
                <w:szCs w:val="28"/>
              </w:rPr>
              <w:t>Доходные вложения в материальные ценности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1160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50"/>
            <w:r w:rsidRPr="00E9674A">
              <w:rPr>
                <w:sz w:val="28"/>
                <w:szCs w:val="28"/>
              </w:rPr>
              <w:t>Финансовые вложения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1170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80"/>
            <w:r w:rsidRPr="00E9674A">
              <w:rPr>
                <w:sz w:val="28"/>
                <w:szCs w:val="28"/>
              </w:rPr>
              <w:t>Отложенные налоговые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1180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70"/>
            <w:r w:rsidRPr="00E9674A">
              <w:rPr>
                <w:sz w:val="28"/>
                <w:szCs w:val="28"/>
              </w:rPr>
              <w:t>Прочие внеоборотные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1190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200"/>
            <w:r w:rsidRPr="00E9674A">
              <w:rPr>
                <w:sz w:val="28"/>
                <w:szCs w:val="28"/>
              </w:rPr>
              <w:t>Итого оборотных активов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210"/>
            <w:r w:rsidRPr="00E9674A">
              <w:rPr>
                <w:sz w:val="28"/>
                <w:szCs w:val="28"/>
              </w:rPr>
              <w:t>1210</w:t>
            </w:r>
            <w:bookmarkEnd w:id="77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230"/>
            <w:r w:rsidRPr="00E9674A">
              <w:rPr>
                <w:sz w:val="28"/>
                <w:szCs w:val="28"/>
              </w:rPr>
              <w:t>Дебиторская задолженность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1230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240"/>
            <w:r w:rsidRPr="00E9674A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1240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250"/>
            <w:r w:rsidRPr="00E9674A">
              <w:rPr>
                <w:sz w:val="28"/>
                <w:szCs w:val="28"/>
              </w:rPr>
              <w:t>Денежные средства и денежные эквиваленты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260"/>
            <w:r w:rsidRPr="00E9674A">
              <w:rPr>
                <w:sz w:val="28"/>
                <w:szCs w:val="28"/>
              </w:rPr>
              <w:t>Прочие оборотные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1260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7771600"/>
            <w:r w:rsidRPr="00E9674A">
              <w:rPr>
                <w:sz w:val="28"/>
                <w:szCs w:val="28"/>
              </w:rPr>
              <w:t>БАЛАНС (актив)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1600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300"/>
            <w:r w:rsidRPr="00E9674A">
              <w:rPr>
                <w:sz w:val="28"/>
                <w:szCs w:val="28"/>
              </w:rPr>
              <w:t>ИТОГО капитал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310"/>
            <w:r w:rsidRPr="00E9674A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4"/>
            <w:r w:rsidRPr="00E967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320"/>
            <w:r w:rsidRPr="00E9674A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340"/>
            <w:r w:rsidRPr="00E9674A">
              <w:rPr>
                <w:sz w:val="28"/>
                <w:szCs w:val="28"/>
              </w:rPr>
              <w:t>Переоценка внеоборотных активов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1340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350"/>
            <w:r w:rsidRPr="00E9674A">
              <w:rPr>
                <w:sz w:val="28"/>
                <w:szCs w:val="28"/>
              </w:rPr>
              <w:t>Добавочный капитал (без переоценки)</w:t>
            </w:r>
            <w:bookmarkEnd w:id="87"/>
            <w:r w:rsidRPr="00E967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360"/>
            <w:r w:rsidRPr="00E9674A">
              <w:rPr>
                <w:sz w:val="28"/>
                <w:szCs w:val="28"/>
              </w:rPr>
              <w:t>Резервный капитал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1360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70"/>
            <w:r w:rsidRPr="00E9674A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89"/>
            <w:r w:rsidRPr="00E9674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1370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410"/>
            <w:r w:rsidRPr="00E9674A">
              <w:rPr>
                <w:sz w:val="28"/>
                <w:szCs w:val="28"/>
              </w:rPr>
              <w:t>Долгосрочные заемные средства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1410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1420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430"/>
            <w:r w:rsidRPr="00E9674A">
              <w:rPr>
                <w:sz w:val="28"/>
                <w:szCs w:val="28"/>
              </w:rPr>
              <w:t>1430</w:t>
            </w:r>
            <w:bookmarkEnd w:id="91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450"/>
            <w:r w:rsidRPr="00E9674A">
              <w:rPr>
                <w:sz w:val="28"/>
                <w:szCs w:val="28"/>
              </w:rPr>
              <w:t>Прочие долгосрочные обязательства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1450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400"/>
            <w:r w:rsidRPr="00E9674A">
              <w:rPr>
                <w:sz w:val="28"/>
                <w:szCs w:val="28"/>
              </w:rPr>
              <w:t>ИТОГО долгосрочных обязательств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1400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510"/>
            <w:r w:rsidRPr="00E9674A">
              <w:rPr>
                <w:sz w:val="28"/>
                <w:szCs w:val="28"/>
              </w:rPr>
              <w:t>Краткосрочные заемные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520"/>
            <w:r w:rsidRPr="00E9674A">
              <w:rPr>
                <w:sz w:val="28"/>
                <w:szCs w:val="28"/>
              </w:rPr>
              <w:t>Краткосрочная кредиторская задолженность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530"/>
            <w:r w:rsidRPr="00E9674A">
              <w:rPr>
                <w:sz w:val="28"/>
                <w:szCs w:val="28"/>
              </w:rPr>
              <w:t>Доходы будущих периодов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1530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540"/>
            <w:r w:rsidRPr="00E9674A">
              <w:rPr>
                <w:sz w:val="28"/>
                <w:szCs w:val="28"/>
              </w:rPr>
              <w:t>Оценочные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1540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550"/>
            <w:r w:rsidRPr="00E9674A">
              <w:rPr>
                <w:sz w:val="28"/>
                <w:szCs w:val="28"/>
              </w:rPr>
              <w:t>Прочие краткосрочные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500"/>
            <w:r w:rsidRPr="00E9674A">
              <w:rPr>
                <w:sz w:val="28"/>
                <w:szCs w:val="28"/>
              </w:rPr>
              <w:t>ИТОГО краткосрочных обязательств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1500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700"/>
            <w:r w:rsidRPr="00E9674A">
              <w:rPr>
                <w:sz w:val="28"/>
                <w:szCs w:val="28"/>
              </w:rPr>
              <w:t>БАЛАНС (пассив)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1700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4200"/>
            <w:r w:rsidRPr="00E9674A">
              <w:rPr>
                <w:sz w:val="28"/>
                <w:szCs w:val="28"/>
              </w:rPr>
              <w:t>ОТЧЕТ О ПРИБЫЛЯХ И УБЫТКАХ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2000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42110"/>
            <w:r w:rsidRPr="00E9674A">
              <w:rPr>
                <w:sz w:val="28"/>
                <w:szCs w:val="28"/>
              </w:rPr>
              <w:t>Выручка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2110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42120"/>
            <w:r w:rsidRPr="00E9674A">
              <w:rPr>
                <w:sz w:val="28"/>
                <w:szCs w:val="28"/>
              </w:rPr>
              <w:t>Себестоимость продаж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2120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42100"/>
            <w:r w:rsidRPr="00E9674A">
              <w:rPr>
                <w:sz w:val="28"/>
                <w:szCs w:val="28"/>
              </w:rPr>
              <w:t>Валовая прибыль (убыток)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2100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42210"/>
            <w:r w:rsidRPr="00E9674A">
              <w:rPr>
                <w:sz w:val="28"/>
                <w:szCs w:val="28"/>
              </w:rPr>
              <w:t>Коммерческие расходы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2210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42220"/>
            <w:r w:rsidRPr="00E9674A">
              <w:rPr>
                <w:sz w:val="28"/>
                <w:szCs w:val="28"/>
              </w:rPr>
              <w:t>Управленческие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2220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200"/>
            <w:r w:rsidRPr="00E9674A">
              <w:rPr>
                <w:sz w:val="28"/>
                <w:szCs w:val="28"/>
              </w:rPr>
              <w:t>Прибыль (убыток) от продаж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2200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310"/>
            <w:r w:rsidRPr="00E9674A">
              <w:rPr>
                <w:sz w:val="28"/>
                <w:szCs w:val="28"/>
              </w:rPr>
              <w:t>Доходы от участия в других организациях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2310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320"/>
            <w:r w:rsidRPr="00E9674A">
              <w:rPr>
                <w:sz w:val="28"/>
                <w:szCs w:val="28"/>
              </w:rPr>
              <w:t>Проценты к получению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2320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330"/>
            <w:r w:rsidRPr="00E9674A">
              <w:rPr>
                <w:sz w:val="28"/>
                <w:szCs w:val="28"/>
              </w:rPr>
              <w:t>Проценты к уплате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2330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340"/>
            <w:r w:rsidRPr="00E9674A">
              <w:rPr>
                <w:sz w:val="28"/>
                <w:szCs w:val="28"/>
              </w:rPr>
              <w:t>Прочие доходы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2340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350"/>
            <w:r w:rsidRPr="00E9674A">
              <w:rPr>
                <w:sz w:val="28"/>
                <w:szCs w:val="28"/>
              </w:rPr>
              <w:t>Прочие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2350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300"/>
            <w:r w:rsidRPr="00E9674A">
              <w:rPr>
                <w:sz w:val="28"/>
                <w:szCs w:val="28"/>
              </w:rPr>
              <w:t>2300</w:t>
            </w:r>
            <w:bookmarkEnd w:id="113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7772410"/>
            <w:r w:rsidRPr="00E9674A">
              <w:rPr>
                <w:sz w:val="28"/>
                <w:szCs w:val="28"/>
              </w:rPr>
              <w:t>Текущий налог на прибыль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2410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7772411"/>
            <w:r w:rsidRPr="00E9674A">
              <w:rPr>
                <w:sz w:val="28"/>
                <w:szCs w:val="28"/>
              </w:rPr>
              <w:t>2421</w:t>
            </w:r>
            <w:bookmarkEnd w:id="115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2430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2450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460"/>
            <w:r w:rsidRPr="00E9674A">
              <w:rPr>
                <w:sz w:val="28"/>
                <w:szCs w:val="28"/>
              </w:rPr>
              <w:t>Прочее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2460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2400"/>
            <w:r w:rsidRPr="00E9674A">
              <w:rPr>
                <w:sz w:val="28"/>
                <w:szCs w:val="28"/>
              </w:rPr>
              <w:t>Чистая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2400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510"/>
            <w:r w:rsidRPr="00E9674A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2510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2520"/>
            <w:r w:rsidRPr="00E9674A">
              <w:rPr>
                <w:sz w:val="28"/>
                <w:szCs w:val="28"/>
              </w:rPr>
              <w:t>2520</w:t>
            </w:r>
            <w:bookmarkEnd w:id="119"/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500"/>
            <w:r w:rsidRPr="00E9674A">
              <w:rPr>
                <w:sz w:val="28"/>
                <w:szCs w:val="28"/>
              </w:rPr>
              <w:t>Совокупный финансовый результат периода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2500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2900</w:t>
            </w:r>
          </w:p>
        </w:tc>
      </w:tr>
      <w:tr w:rsidR="002E3DCD" w:rsidRPr="00E9674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E9674A" w:rsidRDefault="002E3DCD" w:rsidP="00E9674A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E9674A">
              <w:rPr>
                <w:sz w:val="28"/>
                <w:szCs w:val="28"/>
              </w:rPr>
              <w:t>2910</w:t>
            </w:r>
          </w:p>
        </w:tc>
      </w:tr>
    </w:tbl>
    <w:p w:rsidR="002E3DCD" w:rsidRDefault="002E3DCD" w:rsidP="005D6E3F">
      <w:pPr>
        <w:rPr>
          <w:sz w:val="28"/>
          <w:szCs w:val="28"/>
        </w:rPr>
      </w:pPr>
    </w:p>
    <w:p w:rsidR="002E3DCD" w:rsidRPr="00FC009D" w:rsidRDefault="002E3DCD" w:rsidP="005D6E3F">
      <w:pPr>
        <w:rPr>
          <w:sz w:val="28"/>
          <w:szCs w:val="28"/>
        </w:rPr>
      </w:pPr>
    </w:p>
    <w:p w:rsidR="002E3DCD" w:rsidRPr="00FC009D" w:rsidRDefault="002E3DCD" w:rsidP="006E3F32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1" w:name="_КРИТЕРИИ_И_МЕТОДИКА"/>
      <w:bookmarkStart w:id="122" w:name="_Ref321475870"/>
      <w:bookmarkStart w:id="123" w:name="_Toc398564600"/>
      <w:bookmarkStart w:id="124" w:name="_Toc399408089"/>
      <w:bookmarkStart w:id="125" w:name="_Toc421798696"/>
      <w:bookmarkEnd w:id="12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122"/>
      <w:bookmarkEnd w:id="123"/>
      <w:bookmarkEnd w:id="124"/>
      <w:bookmarkEnd w:id="125"/>
    </w:p>
    <w:p w:rsidR="002E3DCD" w:rsidRPr="008A2315" w:rsidRDefault="002E3DCD" w:rsidP="006E3F32">
      <w:pPr>
        <w:pStyle w:val="Heading3"/>
        <w:numPr>
          <w:ilvl w:val="0"/>
          <w:numId w:val="54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26" w:name="_Toc421798697"/>
      <w:r w:rsidRPr="00B74EAF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071407">
        <w:rPr>
          <w:rFonts w:ascii="Times New Roman" w:hAnsi="Times New Roman" w:cs="Times New Roman"/>
          <w:b w:val="0"/>
          <w:bCs w:val="0"/>
          <w:sz w:val="28"/>
          <w:szCs w:val="28"/>
        </w:rPr>
        <w:t>ритерии оценки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их значимость</w:t>
      </w:r>
      <w:bookmarkEnd w:id="126"/>
    </w:p>
    <w:p w:rsidR="002E3DCD" w:rsidRDefault="002E3DCD" w:rsidP="005D6E3F">
      <w:pPr>
        <w:ind w:right="153" w:firstLine="636"/>
        <w:jc w:val="both"/>
        <w:rPr>
          <w:b/>
          <w:bCs/>
          <w:i/>
          <w:iCs/>
        </w:rPr>
      </w:pPr>
    </w:p>
    <w:p w:rsidR="002E3DCD" w:rsidRPr="000B48C5" w:rsidRDefault="002E3DCD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2E3DCD" w:rsidRPr="000B48C5" w:rsidRDefault="002E3DCD" w:rsidP="006E3F32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>цена договора (значимость критерия Ц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2E3DCD" w:rsidRPr="000B48C5" w:rsidRDefault="002E3DCD" w:rsidP="006E3F32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>квалификация участника закупки (значимость критерия Кв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2E3DCD" w:rsidRPr="00472086" w:rsidRDefault="002E3DCD" w:rsidP="006E3F32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100%</w:t>
      </w:r>
      <w:r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2E3DCD" w:rsidRPr="000B48C5" w:rsidRDefault="002E3DCD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2E3DCD" w:rsidRDefault="002E3DCD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2E3DCD" w:rsidRPr="000B48C5" w:rsidRDefault="002E3DCD" w:rsidP="000B48C5">
      <w:pPr>
        <w:ind w:firstLine="709"/>
        <w:rPr>
          <w:sz w:val="28"/>
          <w:szCs w:val="28"/>
        </w:rPr>
      </w:pPr>
    </w:p>
    <w:p w:rsidR="002E3DCD" w:rsidRPr="000B48C5" w:rsidRDefault="002E3DCD" w:rsidP="00BE500F">
      <w:pPr>
        <w:keepNext/>
        <w:numPr>
          <w:ilvl w:val="1"/>
          <w:numId w:val="42"/>
        </w:numPr>
        <w:spacing w:before="120" w:after="120"/>
        <w:jc w:val="both"/>
        <w:outlineLvl w:val="2"/>
        <w:rPr>
          <w:sz w:val="28"/>
          <w:szCs w:val="28"/>
        </w:rPr>
      </w:pPr>
      <w:bookmarkStart w:id="127" w:name="_Toc418078329"/>
      <w:bookmarkStart w:id="128" w:name="_Toc419708038"/>
      <w:bookmarkStart w:id="129" w:name="_Toc421798698"/>
      <w:bookmarkStart w:id="130" w:name="_Toc383792478"/>
      <w:bookmarkStart w:id="131" w:name="_Toc384030525"/>
      <w:bookmarkStart w:id="132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127"/>
      <w:bookmarkEnd w:id="128"/>
      <w:bookmarkEnd w:id="129"/>
    </w:p>
    <w:p w:rsidR="002E3DCD" w:rsidRPr="000B48C5" w:rsidRDefault="002E3DCD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E3DCD" w:rsidRPr="000B48C5" w:rsidRDefault="002E3DCD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2E3DCD" w:rsidRPr="000B48C5" w:rsidRDefault="002E3DCD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2E3DCD" w:rsidRPr="000B48C5" w:rsidRDefault="002E3DCD" w:rsidP="000B48C5">
      <w:pPr>
        <w:ind w:right="153" w:firstLine="709"/>
        <w:rPr>
          <w:sz w:val="28"/>
          <w:szCs w:val="28"/>
        </w:rPr>
      </w:pPr>
    </w:p>
    <w:p w:rsidR="002E3DCD" w:rsidRPr="000B48C5" w:rsidRDefault="002E3DCD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r w:rsidRPr="000B48C5">
        <w:rPr>
          <w:sz w:val="28"/>
          <w:szCs w:val="28"/>
        </w:rPr>
        <w:t>БКв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Кв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2E3DCD" w:rsidRPr="000B48C5" w:rsidRDefault="002E3DCD" w:rsidP="000B48C5">
      <w:pPr>
        <w:ind w:right="153" w:firstLine="709"/>
        <w:rPr>
          <w:sz w:val="28"/>
          <w:szCs w:val="28"/>
          <w:lang w:val="en-US"/>
        </w:rPr>
      </w:pPr>
    </w:p>
    <w:p w:rsidR="002E3DCD" w:rsidRPr="000B48C5" w:rsidRDefault="002E3DCD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2E3DCD" w:rsidRPr="000B48C5" w:rsidRDefault="002E3DCD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БЦ, БКв – оценка (балл) соответствующего критерия.</w:t>
      </w:r>
    </w:p>
    <w:p w:rsidR="002E3DCD" w:rsidRPr="000B48C5" w:rsidRDefault="002E3DCD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Кв</w:t>
      </w:r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2E3DCD" w:rsidRPr="000B48C5" w:rsidRDefault="002E3DCD" w:rsidP="000B48C5">
      <w:pPr>
        <w:ind w:right="153" w:firstLine="709"/>
        <w:rPr>
          <w:sz w:val="28"/>
          <w:szCs w:val="28"/>
        </w:rPr>
      </w:pPr>
    </w:p>
    <w:p w:rsidR="002E3DCD" w:rsidRPr="00BE500F" w:rsidRDefault="002E3DCD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133" w:name="_Toc418078330"/>
      <w:bookmarkStart w:id="134" w:name="_Toc419708039"/>
      <w:bookmarkStart w:id="135" w:name="_Toc421798699"/>
      <w:r w:rsidRPr="00BE500F">
        <w:rPr>
          <w:sz w:val="28"/>
          <w:szCs w:val="28"/>
        </w:rPr>
        <w:t>4.2.1. Оценка по критерию «цена договора, цена единицы продукции»</w:t>
      </w:r>
      <w:bookmarkEnd w:id="133"/>
      <w:bookmarkEnd w:id="134"/>
      <w:bookmarkEnd w:id="135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2E3DCD" w:rsidRPr="000B48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E3DCD" w:rsidRPr="000B48C5" w:rsidRDefault="002E3DCD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E3DCD" w:rsidRPr="000B48C5" w:rsidRDefault="002E3DCD" w:rsidP="000B48C5">
            <w:pPr>
              <w:ind w:hanging="33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E3DCD" w:rsidRPr="000B48C5" w:rsidRDefault="002E3DCD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2E3DCD" w:rsidRPr="000B48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E3DCD" w:rsidRPr="000B48C5" w:rsidRDefault="002E3DCD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E3DCD" w:rsidRPr="000B48C5" w:rsidRDefault="002E3DCD" w:rsidP="000B48C5">
            <w:pPr>
              <w:ind w:firstLine="108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2E3DCD" w:rsidRPr="000B48C5" w:rsidRDefault="002E3DCD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2E3DCD" w:rsidRPr="000B48C5" w:rsidRDefault="002E3DCD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2E3DCD" w:rsidRPr="000B48C5" w:rsidRDefault="002E3DCD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2E3DCD" w:rsidRPr="000B48C5" w:rsidRDefault="002E3DCD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E3DCD" w:rsidRPr="000B48C5" w:rsidRDefault="002E3DCD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 xml:space="preserve">Ц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2E3DCD" w:rsidRPr="000B48C5" w:rsidRDefault="002E3DCD" w:rsidP="006E3F32">
      <w:pPr>
        <w:keepNext/>
        <w:numPr>
          <w:ilvl w:val="0"/>
          <w:numId w:val="53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136" w:name="_Toc418078331"/>
      <w:bookmarkStart w:id="137" w:name="_Toc419708040"/>
      <w:bookmarkStart w:id="138" w:name="_Toc421798700"/>
      <w:r w:rsidRPr="000B48C5">
        <w:rPr>
          <w:sz w:val="28"/>
          <w:szCs w:val="28"/>
        </w:rPr>
        <w:t>Оценка по критерию «квалификация участника»</w:t>
      </w:r>
      <w:bookmarkEnd w:id="136"/>
      <w:bookmarkEnd w:id="137"/>
      <w:bookmarkEnd w:id="138"/>
    </w:p>
    <w:p w:rsidR="002E3DCD" w:rsidRPr="000B48C5" w:rsidRDefault="002E3DCD" w:rsidP="000B48C5">
      <w:pPr>
        <w:shd w:val="clear" w:color="auto" w:fill="FFFFFF"/>
        <w:jc w:val="center"/>
        <w:rPr>
          <w:sz w:val="28"/>
          <w:szCs w:val="28"/>
        </w:rPr>
      </w:pPr>
      <w:bookmarkStart w:id="139" w:name="_Toc383792479"/>
      <w:bookmarkStart w:id="140" w:name="_Toc384030526"/>
      <w:bookmarkStart w:id="141" w:name="_Toc390100178"/>
      <w:bookmarkEnd w:id="130"/>
      <w:bookmarkEnd w:id="131"/>
      <w:bookmarkEnd w:id="132"/>
      <w:r w:rsidRPr="000B48C5">
        <w:rPr>
          <w:sz w:val="28"/>
          <w:szCs w:val="28"/>
        </w:rPr>
        <w:t xml:space="preserve">БКв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2E3DCD" w:rsidRPr="000B48C5" w:rsidRDefault="002E3DCD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2E3DCD" w:rsidRPr="000B48C5" w:rsidRDefault="002E3DCD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2E3DCD" w:rsidRPr="000B48C5" w:rsidRDefault="002E3DCD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2E3DCD" w:rsidRPr="000B48C5" w:rsidRDefault="002E3DCD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Максимальная оценка в баллах по каждому из подкритериев О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 – 100 баллов</w:t>
      </w:r>
    </w:p>
    <w:p w:rsidR="002E3DCD" w:rsidRPr="000B48C5" w:rsidRDefault="002E3DCD" w:rsidP="006E3F32">
      <w:pPr>
        <w:keepNext/>
        <w:numPr>
          <w:ilvl w:val="3"/>
          <w:numId w:val="43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142" w:name="_Toc418078332"/>
      <w:bookmarkStart w:id="143" w:name="_Toc419708041"/>
      <w:bookmarkStart w:id="144" w:name="_Toc421798701"/>
      <w:r w:rsidRPr="000B48C5">
        <w:rPr>
          <w:sz w:val="28"/>
          <w:szCs w:val="28"/>
        </w:rPr>
        <w:t>Оценка по подкритерию «опыт участника закупки»:</w:t>
      </w:r>
      <w:bookmarkEnd w:id="139"/>
      <w:bookmarkEnd w:id="140"/>
      <w:bookmarkEnd w:id="141"/>
      <w:bookmarkEnd w:id="142"/>
      <w:bookmarkEnd w:id="143"/>
      <w:bookmarkEnd w:id="144"/>
    </w:p>
    <w:p w:rsidR="002E3DCD" w:rsidRPr="000B48C5" w:rsidRDefault="002E3DCD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2E3DCD" w:rsidRPr="000B48C5" w:rsidRDefault="002E3DCD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2E3DCD" w:rsidRPr="000B48C5" w:rsidRDefault="002E3DCD" w:rsidP="006E3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2E3DCD" w:rsidRPr="000B48C5" w:rsidRDefault="002E3DCD" w:rsidP="006E3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2E3DCD" w:rsidRPr="000B48C5" w:rsidRDefault="002E3DCD" w:rsidP="006E3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2E3DCD" w:rsidRPr="000B48C5" w:rsidRDefault="002E3DCD" w:rsidP="006E3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2E3DCD" w:rsidRPr="000B48C5" w:rsidRDefault="002E3DCD" w:rsidP="006E3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2E3DCD" w:rsidRPr="000B48C5" w:rsidRDefault="002E3DCD" w:rsidP="006E3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2E3DCD" w:rsidRPr="000B48C5" w:rsidRDefault="002E3DCD" w:rsidP="006E3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2E3DCD" w:rsidRPr="000B48C5" w:rsidRDefault="002E3DCD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2E3DCD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0B48C5" w:rsidRDefault="002E3DCD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2E3DCD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</w:t>
            </w:r>
            <w:r>
              <w:rPr>
                <w:b/>
                <w:bCs/>
              </w:rPr>
              <w:t xml:space="preserve"> объема и </w:t>
            </w:r>
            <w:r w:rsidRPr="000B48C5">
              <w:rPr>
                <w:b/>
                <w:bCs/>
              </w:rPr>
              <w:t xml:space="preserve"> характера с предметом договора</w:t>
            </w:r>
          </w:p>
          <w:p w:rsidR="002E3DCD" w:rsidRPr="00E9674A" w:rsidRDefault="002E3DCD" w:rsidP="000B48C5">
            <w:pPr>
              <w:spacing w:before="60" w:after="6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2E3DCD" w:rsidRPr="000B48C5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120" w:after="100" w:afterAutospacing="1"/>
              <w:jc w:val="center"/>
            </w:pPr>
            <w:r w:rsidRPr="000B48C5">
              <w:t xml:space="preserve">БОу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2E3DCD" w:rsidRPr="000B48C5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3DCD" w:rsidRPr="000B48C5" w:rsidRDefault="002E3DCD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2E3DCD" w:rsidRPr="000B48C5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CD" w:rsidRPr="000B48C5" w:rsidRDefault="002E3DCD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CD" w:rsidRPr="000B48C5" w:rsidRDefault="002E3DCD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2E3DCD" w:rsidRPr="000B48C5" w:rsidRDefault="002E3DCD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>Оу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i-го участника, руб.</w:t>
      </w:r>
    </w:p>
    <w:p w:rsidR="002E3DCD" w:rsidRPr="000B48C5" w:rsidRDefault="002E3DCD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2E3DCD" w:rsidRPr="000B48C5" w:rsidRDefault="002E3DCD" w:rsidP="000B48C5">
      <w:pPr>
        <w:ind w:firstLine="709"/>
        <w:rPr>
          <w:sz w:val="28"/>
          <w:szCs w:val="28"/>
        </w:rPr>
      </w:pPr>
    </w:p>
    <w:p w:rsidR="002E3DCD" w:rsidRPr="000B48C5" w:rsidRDefault="002E3DCD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>
        <w:rPr>
          <w:sz w:val="28"/>
          <w:szCs w:val="28"/>
        </w:rPr>
        <w:t>23 818 800</w:t>
      </w:r>
      <w:bookmarkStart w:id="145" w:name="_GoBack"/>
      <w:bookmarkEnd w:id="145"/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 xml:space="preserve"> руб. </w:t>
      </w:r>
    </w:p>
    <w:p w:rsidR="002E3DCD" w:rsidRPr="000B48C5" w:rsidRDefault="002E3DCD" w:rsidP="000B48C5">
      <w:pPr>
        <w:ind w:firstLine="709"/>
        <w:rPr>
          <w:sz w:val="28"/>
          <w:szCs w:val="28"/>
          <w:u w:val="single"/>
        </w:rPr>
      </w:pPr>
    </w:p>
    <w:p w:rsidR="002E3DCD" w:rsidRPr="000B48C5" w:rsidRDefault="002E3DCD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2E3DCD" w:rsidRPr="000B48C5" w:rsidRDefault="002E3DCD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2E3DCD" w:rsidRPr="000B48C5" w:rsidRDefault="002E3DCD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E3DCD" w:rsidRPr="000B48C5" w:rsidRDefault="002E3DCD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2E3DCD" w:rsidRPr="000B48C5">
        <w:trPr>
          <w:tblHeader/>
        </w:trPr>
        <w:tc>
          <w:tcPr>
            <w:tcW w:w="4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lang w:val="en-US" w:eastAsia="en-US"/>
              </w:rPr>
              <w:t>)</w:t>
            </w:r>
          </w:p>
        </w:tc>
      </w:tr>
      <w:tr w:rsidR="002E3DCD" w:rsidRPr="000B48C5">
        <w:tc>
          <w:tcPr>
            <w:tcW w:w="4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E3DCD" w:rsidRPr="000B48C5">
        <w:tc>
          <w:tcPr>
            <w:tcW w:w="4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2E3DCD" w:rsidRPr="000B48C5">
        <w:trPr>
          <w:trHeight w:val="137"/>
        </w:trPr>
        <w:tc>
          <w:tcPr>
            <w:tcW w:w="4427" w:type="dxa"/>
            <w:vAlign w:val="center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2E3DCD" w:rsidRPr="000B48C5" w:rsidRDefault="002E3DCD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E3DCD" w:rsidRPr="000B48C5" w:rsidRDefault="002E3DCD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Default="002E3DCD" w:rsidP="003D5380">
      <w:pPr>
        <w:ind w:right="153" w:firstLine="636"/>
        <w:jc w:val="both"/>
        <w:rPr>
          <w:b/>
          <w:bCs/>
          <w:i/>
          <w:iCs/>
        </w:rPr>
      </w:pPr>
    </w:p>
    <w:p w:rsidR="002E3DCD" w:rsidRPr="00FC009D" w:rsidRDefault="002E3DCD" w:rsidP="006E3F32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6" w:name="_Toc412098816"/>
      <w:bookmarkStart w:id="147" w:name="_Toc412098817"/>
      <w:bookmarkStart w:id="148" w:name="_Toc412098818"/>
      <w:bookmarkStart w:id="149" w:name="_Toc412098819"/>
      <w:bookmarkStart w:id="150" w:name="_Toc395190388"/>
      <w:bookmarkStart w:id="151" w:name="_Ref396487846"/>
      <w:bookmarkStart w:id="152" w:name="_Ref396489236"/>
      <w:bookmarkStart w:id="153" w:name="_Toc421798702"/>
      <w:bookmarkStart w:id="154" w:name="_Toc260130025"/>
      <w:bookmarkStart w:id="155" w:name="_Toc367283798"/>
      <w:bookmarkEnd w:id="146"/>
      <w:bookmarkEnd w:id="147"/>
      <w:bookmarkEnd w:id="148"/>
      <w:bookmarkEnd w:id="149"/>
      <w:r w:rsidRPr="00FC009D">
        <w:rPr>
          <w:sz w:val="28"/>
          <w:szCs w:val="28"/>
        </w:rPr>
        <w:t>ОБРАЗЦЫ ФОРМ ОСНОВНЫХ ДОКУМЕНТОВ</w:t>
      </w:r>
      <w:bookmarkEnd w:id="150"/>
      <w:bookmarkEnd w:id="151"/>
      <w:bookmarkEnd w:id="152"/>
      <w:bookmarkEnd w:id="153"/>
    </w:p>
    <w:p w:rsidR="002E3DCD" w:rsidRDefault="002E3DCD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2E3DCD" w:rsidRPr="006323D0" w:rsidRDefault="002E3DCD" w:rsidP="006E3F32">
      <w:pPr>
        <w:keepNext/>
        <w:numPr>
          <w:ilvl w:val="0"/>
          <w:numId w:val="26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156" w:name="_Toc412202947"/>
      <w:bookmarkStart w:id="157" w:name="_Toc418078334"/>
      <w:bookmarkStart w:id="158" w:name="_Toc42179870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56"/>
      <w:bookmarkEnd w:id="157"/>
      <w:bookmarkEnd w:id="158"/>
    </w:p>
    <w:p w:rsidR="002E3DCD" w:rsidRDefault="002E3DCD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2E3DCD" w:rsidRPr="009F287D" w:rsidRDefault="002E3DCD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2E3DCD" w:rsidRPr="009F287D" w:rsidRDefault="002E3DCD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2E3DCD" w:rsidRPr="009F287D" w:rsidRDefault="002E3DCD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2E3DCD" w:rsidRPr="009F287D" w:rsidRDefault="002E3DCD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2E3DCD" w:rsidRPr="009F287D" w:rsidRDefault="002E3DCD" w:rsidP="000A73EF">
      <w:pPr>
        <w:keepNext/>
        <w:jc w:val="center"/>
        <w:outlineLvl w:val="1"/>
        <w:rPr>
          <w:sz w:val="28"/>
          <w:szCs w:val="28"/>
        </w:rPr>
      </w:pPr>
      <w:bookmarkStart w:id="159" w:name="_Toc255987071"/>
      <w:bookmarkStart w:id="160" w:name="_Toc272505461"/>
      <w:bookmarkStart w:id="161" w:name="_Toc390267513"/>
    </w:p>
    <w:p w:rsidR="002E3DCD" w:rsidRPr="009233B6" w:rsidRDefault="002E3DCD" w:rsidP="009233B6">
      <w:pPr>
        <w:pStyle w:val="Heading2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62" w:name="_ЗАЯВКА_НА_УЧАСТИЕ"/>
      <w:bookmarkStart w:id="163" w:name="_Toc418078335"/>
      <w:bookmarkStart w:id="164" w:name="_Toc421798704"/>
      <w:bookmarkEnd w:id="162"/>
      <w:r w:rsidRPr="009233B6">
        <w:rPr>
          <w:rFonts w:ascii="Times New Roman" w:hAnsi="Times New Roman" w:cs="Times New Roman"/>
          <w:b w:val="0"/>
          <w:bCs w:val="0"/>
          <w:i w:val="0"/>
          <w:iCs w:val="0"/>
        </w:rPr>
        <w:t>ЗАЯВКА НА УЧАСТИЕ В ЗАКУПКЕ (Форма 1)</w:t>
      </w:r>
      <w:bookmarkEnd w:id="159"/>
      <w:bookmarkEnd w:id="160"/>
      <w:bookmarkEnd w:id="161"/>
      <w:bookmarkEnd w:id="163"/>
      <w:bookmarkEnd w:id="164"/>
    </w:p>
    <w:p w:rsidR="002E3DCD" w:rsidRPr="009F287D" w:rsidRDefault="002E3DCD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2E3DCD" w:rsidRPr="009F287D" w:rsidRDefault="002E3DCD" w:rsidP="009F287D">
      <w:pPr>
        <w:ind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предлагает заключить договор на: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2E3DCD" w:rsidRPr="009F287D" w:rsidRDefault="002E3DCD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E3DCD" w:rsidRPr="009F287D">
        <w:trPr>
          <w:cantSplit/>
          <w:tblHeader/>
        </w:trPr>
        <w:tc>
          <w:tcPr>
            <w:tcW w:w="709" w:type="dxa"/>
            <w:vAlign w:val="center"/>
          </w:tcPr>
          <w:p w:rsidR="002E3DCD" w:rsidRPr="009F287D" w:rsidRDefault="002E3DCD" w:rsidP="009F287D">
            <w:pPr>
              <w:keepNext/>
              <w:ind w:left="-57" w:right="-57"/>
              <w:jc w:val="center"/>
            </w:pPr>
            <w:r w:rsidRPr="009F287D">
              <w:t>№ п/п</w:t>
            </w:r>
          </w:p>
        </w:tc>
        <w:tc>
          <w:tcPr>
            <w:tcW w:w="4394" w:type="dxa"/>
            <w:vAlign w:val="center"/>
          </w:tcPr>
          <w:p w:rsidR="002E3DCD" w:rsidRPr="009F287D" w:rsidRDefault="002E3DCD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2E3DCD" w:rsidRPr="009F287D" w:rsidRDefault="002E3DCD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2E3DCD" w:rsidRPr="009F287D">
        <w:trPr>
          <w:cantSplit/>
        </w:trPr>
        <w:tc>
          <w:tcPr>
            <w:tcW w:w="709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3DCD" w:rsidRPr="009F287D" w:rsidRDefault="002E3DCD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E3DCD" w:rsidRPr="009F287D" w:rsidRDefault="002E3DCD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2E3DCD" w:rsidRPr="009F287D">
        <w:trPr>
          <w:cantSplit/>
        </w:trPr>
        <w:tc>
          <w:tcPr>
            <w:tcW w:w="709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3DCD" w:rsidRPr="009F287D" w:rsidRDefault="002E3DCD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E3DCD" w:rsidRPr="009F287D" w:rsidRDefault="002E3DC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2E3DCD" w:rsidRPr="009F287D">
        <w:trPr>
          <w:cantSplit/>
        </w:trPr>
        <w:tc>
          <w:tcPr>
            <w:tcW w:w="709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3DCD" w:rsidRPr="009F287D" w:rsidRDefault="002E3DCD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2E3DCD" w:rsidRPr="009F287D" w:rsidRDefault="002E3DCD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2E3DCD" w:rsidRPr="009F287D">
        <w:trPr>
          <w:cantSplit/>
        </w:trPr>
        <w:tc>
          <w:tcPr>
            <w:tcW w:w="709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3DCD" w:rsidRPr="009F287D" w:rsidRDefault="002E3DCD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2E3DCD" w:rsidRPr="009F287D" w:rsidRDefault="002E3DCD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2E3DCD" w:rsidRPr="009F287D" w:rsidRDefault="002E3DCD" w:rsidP="009F287D">
      <w:pPr>
        <w:ind w:firstLine="709"/>
        <w:jc w:val="both"/>
        <w:rPr>
          <w:b/>
          <w:bCs/>
          <w:i/>
          <w:iCs/>
        </w:rPr>
      </w:pPr>
    </w:p>
    <w:p w:rsidR="002E3DCD" w:rsidRPr="009F287D" w:rsidRDefault="002E3DCD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2E3DCD" w:rsidRPr="009F287D" w:rsidRDefault="002E3DCD" w:rsidP="006E3F32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против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E3DCD" w:rsidRPr="009F287D" w:rsidRDefault="002E3DCD" w:rsidP="006E3F32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2E3DCD" w:rsidRPr="009F287D" w:rsidRDefault="002E3DCD" w:rsidP="006E3F32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2E3DCD" w:rsidRPr="009F287D" w:rsidRDefault="002E3DC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2E3DCD" w:rsidRPr="009F287D" w:rsidRDefault="002E3DC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2E3DCD" w:rsidRPr="009F287D" w:rsidRDefault="002E3DCD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2E3DCD" w:rsidRPr="009F287D" w:rsidRDefault="002E3DCD" w:rsidP="006E3F32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2E3DCD" w:rsidRPr="009F287D" w:rsidRDefault="002E3DCD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2E3DCD" w:rsidRPr="009F287D" w:rsidRDefault="002E3DCD" w:rsidP="009F287D">
      <w:pPr>
        <w:ind w:firstLine="709"/>
        <w:jc w:val="both"/>
        <w:rPr>
          <w:b/>
          <w:bCs/>
          <w:i/>
          <w:iCs/>
        </w:rPr>
      </w:pP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2E3DCD" w:rsidRPr="009F287D" w:rsidRDefault="002E3DCD" w:rsidP="009F287D">
      <w:pPr>
        <w:ind w:firstLine="709"/>
        <w:jc w:val="both"/>
        <w:rPr>
          <w:b/>
          <w:bCs/>
          <w:i/>
          <w:iCs/>
        </w:rPr>
      </w:pPr>
    </w:p>
    <w:p w:rsidR="002E3DCD" w:rsidRPr="009F287D" w:rsidRDefault="002E3DC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2E3DCD" w:rsidRPr="009F287D" w:rsidRDefault="002E3DCD" w:rsidP="006E3F32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2E3DCD" w:rsidRPr="009F287D" w:rsidRDefault="002E3DCD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2E3DCD" w:rsidRPr="009F287D" w:rsidRDefault="002E3DC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2E3DCD" w:rsidRPr="009F287D" w:rsidRDefault="002E3DC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2E3DCD" w:rsidRPr="009F287D" w:rsidRDefault="002E3DCD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2E3DCD" w:rsidRPr="009F287D" w:rsidRDefault="002E3DC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2E3DCD" w:rsidRPr="009F287D" w:rsidRDefault="002E3DCD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2E3DCD" w:rsidRPr="009F287D" w:rsidRDefault="002E3DCD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2E3DCD" w:rsidRPr="009F287D" w:rsidRDefault="002E3DCD" w:rsidP="009F287D">
      <w:pPr>
        <w:ind w:left="709"/>
        <w:jc w:val="both"/>
        <w:rPr>
          <w:sz w:val="28"/>
          <w:szCs w:val="28"/>
        </w:rPr>
      </w:pP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2E3DCD" w:rsidRPr="009F287D" w:rsidRDefault="002E3DCD" w:rsidP="006E3F32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2E3DCD" w:rsidRPr="009F287D" w:rsidRDefault="002E3DCD" w:rsidP="006E3F32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2E3DCD" w:rsidRPr="009F287D" w:rsidRDefault="002E3DCD" w:rsidP="006E3F32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2E3DCD" w:rsidRPr="009F287D" w:rsidRDefault="002E3DCD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2E3DCD" w:rsidRPr="009F287D">
        <w:trPr>
          <w:tblHeader/>
        </w:trPr>
        <w:tc>
          <w:tcPr>
            <w:tcW w:w="1091" w:type="dxa"/>
            <w:vAlign w:val="center"/>
          </w:tcPr>
          <w:p w:rsidR="002E3DCD" w:rsidRPr="009F287D" w:rsidRDefault="002E3DC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2E3DCD" w:rsidRPr="009F287D" w:rsidRDefault="002E3DC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п/п</w:t>
            </w:r>
          </w:p>
        </w:tc>
        <w:tc>
          <w:tcPr>
            <w:tcW w:w="7414" w:type="dxa"/>
            <w:vAlign w:val="center"/>
          </w:tcPr>
          <w:p w:rsidR="002E3DCD" w:rsidRPr="009F287D" w:rsidRDefault="002E3DC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E3DCD" w:rsidRPr="009F287D" w:rsidRDefault="002E3DCD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6E3F3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E3DCD" w:rsidRPr="009F287D">
        <w:tc>
          <w:tcPr>
            <w:tcW w:w="1091" w:type="dxa"/>
            <w:vAlign w:val="center"/>
          </w:tcPr>
          <w:p w:rsidR="002E3DCD" w:rsidRPr="009F287D" w:rsidRDefault="002E3DCD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2E3DCD" w:rsidRPr="009F287D" w:rsidRDefault="002E3DCD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2E3DCD" w:rsidRPr="009F287D" w:rsidRDefault="002E3DCD" w:rsidP="009F287D">
      <w:pPr>
        <w:autoSpaceDE w:val="0"/>
        <w:autoSpaceDN w:val="0"/>
        <w:jc w:val="both"/>
        <w:rPr>
          <w:sz w:val="28"/>
          <w:szCs w:val="28"/>
        </w:rPr>
      </w:pPr>
    </w:p>
    <w:p w:rsidR="002E3DCD" w:rsidRPr="009F287D" w:rsidRDefault="002E3DCD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2E3DCD" w:rsidRPr="009F287D" w:rsidRDefault="002E3DCD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2E3DCD" w:rsidRPr="009F287D" w:rsidRDefault="002E3DCD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2E3DCD" w:rsidRPr="009F287D" w:rsidRDefault="002E3DCD" w:rsidP="009F287D">
      <w:pPr>
        <w:ind w:firstLine="851"/>
        <w:jc w:val="both"/>
        <w:rPr>
          <w:b/>
          <w:bCs/>
          <w:sz w:val="22"/>
          <w:szCs w:val="22"/>
        </w:rPr>
      </w:pPr>
    </w:p>
    <w:p w:rsidR="002E3DCD" w:rsidRPr="009F287D" w:rsidRDefault="002E3DC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2E3DCD" w:rsidRPr="009F287D" w:rsidRDefault="002E3DCD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5" w:name="_Ref55335821"/>
      <w:bookmarkStart w:id="166" w:name="_Ref55336345"/>
      <w:bookmarkStart w:id="167" w:name="_Toc57314674"/>
      <w:bookmarkStart w:id="168" w:name="_Toc69728988"/>
      <w:bookmarkStart w:id="169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70" w:name="_Ref317252426"/>
      <w:r w:rsidRPr="009F287D"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70"/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71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1"/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72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2"/>
    </w:p>
    <w:p w:rsidR="002E3DCD" w:rsidRPr="009F287D" w:rsidRDefault="002E3DCD" w:rsidP="006E3F32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5"/>
    <w:bookmarkEnd w:id="166"/>
    <w:bookmarkEnd w:id="167"/>
    <w:bookmarkEnd w:id="168"/>
    <w:bookmarkEnd w:id="169"/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Pr="00FC009D" w:rsidRDefault="002E3DCD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E3DCD" w:rsidRPr="0022001A" w:rsidRDefault="002E3DCD" w:rsidP="00020D77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2E3DCD" w:rsidRPr="0022001A" w:rsidRDefault="002E3DCD" w:rsidP="00020D77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2E3DCD" w:rsidRPr="00FC009D" w:rsidRDefault="002E3DCD" w:rsidP="00020D77">
      <w:pPr>
        <w:jc w:val="right"/>
        <w:rPr>
          <w:b/>
          <w:bCs/>
          <w:sz w:val="22"/>
          <w:szCs w:val="22"/>
        </w:rPr>
      </w:pPr>
    </w:p>
    <w:p w:rsidR="002E3DCD" w:rsidRPr="00B03ADB" w:rsidRDefault="002E3DCD" w:rsidP="00020D77">
      <w:pPr>
        <w:jc w:val="center"/>
        <w:rPr>
          <w:sz w:val="28"/>
          <w:szCs w:val="28"/>
        </w:rPr>
      </w:pPr>
      <w:bookmarkStart w:id="173" w:name="_Анкета_Претендента_на"/>
      <w:bookmarkStart w:id="174" w:name="_Анкета_Участника_процедуры"/>
      <w:bookmarkStart w:id="175" w:name="_АНКЕТА_УЧАСТНИКА_КОНКУРСА"/>
      <w:bookmarkEnd w:id="173"/>
      <w:bookmarkEnd w:id="174"/>
      <w:bookmarkEnd w:id="17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E3DCD" w:rsidRDefault="002E3DCD" w:rsidP="00020D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2E3DCD" w:rsidRPr="00FC009D" w:rsidRDefault="002E3DCD" w:rsidP="00020D77">
      <w:pPr>
        <w:jc w:val="right"/>
        <w:rPr>
          <w:b/>
          <w:bCs/>
          <w:i/>
          <w:iCs/>
        </w:rPr>
      </w:pPr>
    </w:p>
    <w:p w:rsidR="002E3DCD" w:rsidRPr="00936804" w:rsidDel="00EC0238" w:rsidRDefault="002E3DCD" w:rsidP="00020D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76" w:name="_СВЕДЕНИЯ_О_ПРИНАДЛЕЖНОСТИ_1"/>
      <w:bookmarkStart w:id="177" w:name="_Toc402520353"/>
      <w:bookmarkStart w:id="178" w:name="_Toc412201948"/>
      <w:bookmarkStart w:id="179" w:name="_Toc421798705"/>
      <w:bookmarkEnd w:id="176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77"/>
      <w:bookmarkEnd w:id="178"/>
      <w:bookmarkEnd w:id="179"/>
    </w:p>
    <w:p w:rsidR="002E3DCD" w:rsidRPr="00FC009D" w:rsidRDefault="002E3DCD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E3DCD" w:rsidRDefault="002E3DCD" w:rsidP="00020D77">
      <w:pPr>
        <w:jc w:val="both"/>
        <w:rPr>
          <w:lang w:eastAsia="en-US"/>
        </w:rPr>
      </w:pPr>
    </w:p>
    <w:p w:rsidR="002E3DCD" w:rsidDel="00EC0238" w:rsidRDefault="002E3DCD" w:rsidP="00020D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2E3DCD" w:rsidRPr="002B303E" w:rsidDel="00EC0238" w:rsidRDefault="002E3DCD" w:rsidP="00020D77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2E3DCD" w:rsidRPr="002B303E" w:rsidDel="00EC0238">
        <w:trPr>
          <w:tblHeader/>
        </w:trPr>
        <w:tc>
          <w:tcPr>
            <w:tcW w:w="540" w:type="dxa"/>
            <w:vAlign w:val="center"/>
          </w:tcPr>
          <w:p w:rsidR="002E3DCD" w:rsidRPr="005F6473" w:rsidDel="00EC0238" w:rsidRDefault="002E3DCD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2E3DCD" w:rsidRPr="005F6473" w:rsidDel="00EC0238" w:rsidRDefault="002E3DCD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E3DCD" w:rsidRPr="005F6473" w:rsidDel="00EC0238" w:rsidRDefault="002E3DCD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E3DCD" w:rsidRPr="005F6473" w:rsidDel="00EC0238" w:rsidRDefault="002E3DCD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E3DCD" w:rsidRPr="005F6473" w:rsidDel="00EC0238" w:rsidRDefault="002E3DCD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2E3DCD" w:rsidRPr="002B303E" w:rsidDel="00EC0238">
        <w:trPr>
          <w:tblHeader/>
        </w:trPr>
        <w:tc>
          <w:tcPr>
            <w:tcW w:w="540" w:type="dxa"/>
            <w:vAlign w:val="center"/>
          </w:tcPr>
          <w:p w:rsidR="002E3DCD" w:rsidRPr="002B303E" w:rsidDel="00EC0238" w:rsidRDefault="002E3DCD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2E3DCD" w:rsidRPr="002B303E" w:rsidDel="00EC0238">
        <w:tc>
          <w:tcPr>
            <w:tcW w:w="540" w:type="dxa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E3DCD" w:rsidRPr="002B303E" w:rsidDel="00EC0238" w:rsidRDefault="002E3DCD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E3DCD" w:rsidRPr="002B303E" w:rsidDel="00EC0238">
        <w:tc>
          <w:tcPr>
            <w:tcW w:w="540" w:type="dxa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E3DCD" w:rsidRPr="002B303E" w:rsidDel="00EC0238" w:rsidRDefault="002E3DCD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2E3DCD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E3DCD" w:rsidRPr="002B303E" w:rsidDel="00EC0238" w:rsidRDefault="002E3DCD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E3DCD" w:rsidRPr="002B303E" w:rsidDel="00EC0238" w:rsidRDefault="002E3DCD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E3DCD" w:rsidRPr="002B303E" w:rsidDel="00EC0238" w:rsidRDefault="002E3DCD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2E3DCD" w:rsidRPr="002B303E" w:rsidDel="00EC0238" w:rsidRDefault="002E3DCD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2E3DCD" w:rsidRPr="002B303E" w:rsidDel="00EC0238">
        <w:trPr>
          <w:trHeight w:val="1903"/>
        </w:trPr>
        <w:tc>
          <w:tcPr>
            <w:tcW w:w="540" w:type="dxa"/>
            <w:vMerge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2E3DCD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2E3DCD" w:rsidRPr="002B303E" w:rsidDel="00EC0238" w:rsidRDefault="002E3DCD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E3DCD" w:rsidRPr="005F6473" w:rsidDel="00EC0238" w:rsidRDefault="002E3DCD" w:rsidP="00B26477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E3DCD" w:rsidRPr="00241B8D" w:rsidDel="00EC0238" w:rsidRDefault="002E3DCD" w:rsidP="00B26477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E3DCD" w:rsidRPr="00241B8D" w:rsidDel="00EC0238" w:rsidRDefault="002E3DCD" w:rsidP="00B26477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2E3DCD" w:rsidRPr="002B303E" w:rsidDel="00EC0238">
        <w:trPr>
          <w:trHeight w:val="1267"/>
        </w:trPr>
        <w:tc>
          <w:tcPr>
            <w:tcW w:w="540" w:type="dxa"/>
            <w:vMerge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E3DCD" w:rsidRPr="005F6473" w:rsidDel="00EC0238" w:rsidRDefault="002E3DCD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2E3DCD" w:rsidRPr="005F6473" w:rsidDel="00EC0238" w:rsidRDefault="002E3DCD" w:rsidP="00B26477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2E3DCD" w:rsidRPr="002B303E" w:rsidDel="00EC0238" w:rsidRDefault="002E3DCD" w:rsidP="00B26477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2E3DCD" w:rsidRPr="00012898" w:rsidDel="00EC0238" w:rsidRDefault="002E3DCD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E3DCD" w:rsidRPr="008B0FDE" w:rsidDel="00EC0238" w:rsidRDefault="002E3DCD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2E3DCD" w:rsidRPr="008B0FDE" w:rsidDel="00EC0238" w:rsidRDefault="002E3DCD" w:rsidP="00020D77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2E3DCD" w:rsidDel="00EC0238" w:rsidRDefault="002E3DCD" w:rsidP="00020D77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2E3DCD" w:rsidRPr="00FC009D" w:rsidDel="00EC0238" w:rsidRDefault="002E3DCD" w:rsidP="00020D77">
      <w:pPr>
        <w:jc w:val="center"/>
        <w:rPr>
          <w:b/>
          <w:bCs/>
        </w:rPr>
      </w:pPr>
    </w:p>
    <w:p w:rsidR="002E3DCD" w:rsidRPr="00FC009D" w:rsidDel="00EC0238" w:rsidRDefault="002E3DCD" w:rsidP="00020D77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2E3DCD" w:rsidRDefault="002E3DCD" w:rsidP="006E3F32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2E3DCD" w:rsidRPr="00FC009D" w:rsidDel="00EC0238" w:rsidRDefault="002E3DCD" w:rsidP="006E3F32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2E3DCD" w:rsidRPr="00FC009D" w:rsidDel="00EC0238" w:rsidRDefault="002E3DCD" w:rsidP="006E3F32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2E3DCD" w:rsidRPr="0076483D" w:rsidDel="00EC0238" w:rsidRDefault="002E3DCD" w:rsidP="006E3F32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2E3DCD" w:rsidRDefault="002E3DCD" w:rsidP="00020D77">
      <w:pPr>
        <w:ind w:firstLine="709"/>
        <w:jc w:val="both"/>
        <w:rPr>
          <w:b/>
          <w:bCs/>
          <w:i/>
          <w:iCs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  <w:sectPr w:rsidR="002E3DC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Pr="0071150F" w:rsidRDefault="002E3DCD" w:rsidP="00A43C9F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71150F">
        <w:rPr>
          <w:b/>
          <w:bCs/>
          <w:i/>
          <w:iCs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E3DCD" w:rsidRPr="00FC009D" w:rsidRDefault="002E3DCD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E3DCD" w:rsidRPr="00FC009D" w:rsidRDefault="002E3DCD" w:rsidP="00A43C9F">
      <w:pPr>
        <w:pStyle w:val="Times12"/>
        <w:ind w:left="10065" w:firstLine="0"/>
        <w:jc w:val="left"/>
      </w:pPr>
    </w:p>
    <w:p w:rsidR="002E3DCD" w:rsidRPr="00FC009D" w:rsidRDefault="002E3DCD" w:rsidP="00A43C9F">
      <w:pPr>
        <w:jc w:val="right"/>
        <w:rPr>
          <w:b/>
          <w:bCs/>
          <w:sz w:val="22"/>
          <w:szCs w:val="22"/>
        </w:rPr>
      </w:pPr>
    </w:p>
    <w:p w:rsidR="002E3DCD" w:rsidRPr="00FC009D" w:rsidRDefault="002E3DCD" w:rsidP="00A43C9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0" w:name="_СВЕДЕНИЯ_О_ПРИНАДЛЕЖНОСТИ"/>
      <w:bookmarkStart w:id="181" w:name="_СВЕДЕНИЯ_О_ЦЕПОЧКЕ"/>
      <w:bookmarkStart w:id="182" w:name="_Toc402520354"/>
      <w:bookmarkStart w:id="183" w:name="_Toc412201949"/>
      <w:bookmarkStart w:id="184" w:name="_Toc421798706"/>
      <w:bookmarkEnd w:id="180"/>
      <w:bookmarkEnd w:id="181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82"/>
      <w:bookmarkEnd w:id="183"/>
      <w:bookmarkEnd w:id="184"/>
    </w:p>
    <w:p w:rsidR="002E3DCD" w:rsidRPr="00FC009D" w:rsidRDefault="002E3DCD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E3DCD" w:rsidRPr="00FC009D" w:rsidRDefault="002E3DCD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E3DCD" w:rsidRPr="00FC009D" w:rsidRDefault="002E3DCD" w:rsidP="00A43C9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3DCD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3DCD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2E3DCD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2E3DCD" w:rsidRPr="00FC009D" w:rsidRDefault="002E3DCD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3DCD" w:rsidRPr="00FC009D" w:rsidRDefault="002E3DCD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2E3DC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</w:tbl>
    <w:p w:rsidR="002E3DCD" w:rsidRPr="00FC009D" w:rsidRDefault="002E3DCD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3DCD" w:rsidRPr="00FC009D" w:rsidRDefault="002E3DCD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E3DCD" w:rsidRPr="00FC009D" w:rsidRDefault="002E3DCD" w:rsidP="00A43C9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2E3DCD" w:rsidRPr="00FC009D" w:rsidRDefault="002E3DCD" w:rsidP="00A43C9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2E3DCD" w:rsidRPr="00FC009D" w:rsidRDefault="002E3DCD" w:rsidP="00A43C9F">
      <w:pPr>
        <w:jc w:val="center"/>
        <w:rPr>
          <w:b/>
          <w:bCs/>
        </w:rPr>
      </w:pPr>
    </w:p>
    <w:p w:rsidR="002E3DCD" w:rsidRPr="00FC009D" w:rsidRDefault="002E3DCD" w:rsidP="00A43C9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E3DCD" w:rsidRPr="00FC009D" w:rsidRDefault="002E3DCD" w:rsidP="006E3F32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E3DCD" w:rsidRPr="00FC009D" w:rsidRDefault="002E3DCD" w:rsidP="00A43C9F">
      <w:pPr>
        <w:pStyle w:val="Times12"/>
        <w:ind w:firstLine="0"/>
        <w:jc w:val="left"/>
      </w:pPr>
    </w:p>
    <w:p w:rsidR="002E3DCD" w:rsidRPr="00FC009D" w:rsidRDefault="002E3DCD" w:rsidP="00A43C9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2E3DCD" w:rsidRPr="00FC009D" w:rsidRDefault="002E3DCD" w:rsidP="00A43C9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E3DCD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2E3DCD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2E3DCD" w:rsidRPr="00FC009D" w:rsidRDefault="002E3DCD" w:rsidP="00B2647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E3DCD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</w:p>
        </w:tc>
      </w:tr>
    </w:tbl>
    <w:p w:rsidR="002E3DCD" w:rsidRDefault="002E3DCD" w:rsidP="00A43C9F">
      <w:pPr>
        <w:pStyle w:val="Times12"/>
        <w:ind w:firstLine="0"/>
        <w:jc w:val="left"/>
        <w:sectPr w:rsidR="002E3DCD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E3DCD" w:rsidRPr="00FC009D" w:rsidRDefault="002E3DCD" w:rsidP="00A43C9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E3DCD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3DCD" w:rsidRPr="00FC009D">
        <w:trPr>
          <w:trHeight w:val="1590"/>
        </w:trPr>
        <w:tc>
          <w:tcPr>
            <w:tcW w:w="851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E3DCD" w:rsidRPr="00FC009D" w:rsidRDefault="002E3DCD" w:rsidP="00B2647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E3DCD" w:rsidRPr="00FC009D" w:rsidRDefault="002E3DCD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E3DCD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E3DCD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2E3DCD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E3DCD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E3DC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E3DCD" w:rsidRPr="00FC009D" w:rsidRDefault="002E3DCD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  <w:sectPr w:rsidR="002E3DCD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E3DCD" w:rsidRPr="00FC009D" w:rsidRDefault="002E3DCD" w:rsidP="00865D3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2E3DCD" w:rsidRPr="00FC009D" w:rsidRDefault="002E3DCD" w:rsidP="00865D3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2E3DCD" w:rsidRPr="00FC009D" w:rsidRDefault="002E3DCD" w:rsidP="00865D3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2E3DCD" w:rsidRPr="00FC009D" w:rsidRDefault="002E3DCD" w:rsidP="00865D33">
      <w:pPr>
        <w:pStyle w:val="Times12"/>
        <w:jc w:val="center"/>
        <w:rPr>
          <w:b/>
          <w:bCs/>
          <w:snapToGrid w:val="0"/>
        </w:rPr>
      </w:pPr>
    </w:p>
    <w:p w:rsidR="002E3DCD" w:rsidRPr="00B03ADB" w:rsidRDefault="002E3DCD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2E3DCD" w:rsidRPr="00FC009D" w:rsidRDefault="002E3DCD" w:rsidP="00865D33">
      <w:pPr>
        <w:widowControl w:val="0"/>
        <w:autoSpaceDE w:val="0"/>
        <w:autoSpaceDN w:val="0"/>
        <w:adjustRightInd w:val="0"/>
        <w:jc w:val="center"/>
      </w:pPr>
    </w:p>
    <w:p w:rsidR="002E3DCD" w:rsidRPr="00543F6B" w:rsidRDefault="002E3DCD" w:rsidP="00543F6B">
      <w:pPr>
        <w:pStyle w:val="Heading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5" w:name="_Техническое_предложение__Форма"/>
      <w:bookmarkStart w:id="186" w:name="_Toc235439567"/>
      <w:bookmarkStart w:id="187" w:name="_Toc390267515"/>
      <w:bookmarkStart w:id="188" w:name="_Toc412201950"/>
      <w:bookmarkStart w:id="189" w:name="_Toc421798707"/>
      <w:bookmarkEnd w:id="185"/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6"/>
      <w:bookmarkEnd w:id="187"/>
      <w:bookmarkEnd w:id="188"/>
      <w:bookmarkEnd w:id="189"/>
    </w:p>
    <w:p w:rsidR="002E3DCD" w:rsidRPr="00FC009D" w:rsidRDefault="002E3DCD" w:rsidP="00865D3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2E3DCD" w:rsidRPr="00927CFA" w:rsidRDefault="002E3DCD" w:rsidP="00865D3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2E3DCD" w:rsidRPr="00FC009D" w:rsidRDefault="002E3DCD" w:rsidP="00865D33">
      <w:pPr>
        <w:pStyle w:val="Times12"/>
        <w:rPr>
          <w:i/>
          <w:iCs/>
          <w:sz w:val="22"/>
          <w:szCs w:val="22"/>
        </w:rPr>
      </w:pPr>
    </w:p>
    <w:p w:rsidR="002E3DCD" w:rsidRPr="00FC009D" w:rsidRDefault="002E3DCD" w:rsidP="00865D3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2E3DCD" w:rsidRPr="00FC009D" w:rsidRDefault="002E3DCD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3DCD" w:rsidRPr="00102E0C" w:rsidRDefault="002E3DCD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2E3DCD" w:rsidRPr="00102E0C" w:rsidRDefault="002E3DCD" w:rsidP="00865D3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2E3DCD" w:rsidRPr="00102E0C" w:rsidRDefault="002E3DCD" w:rsidP="00865D3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2E3DCD" w:rsidRPr="00FC009D" w:rsidRDefault="002E3DCD" w:rsidP="00865D33">
      <w:pPr>
        <w:jc w:val="center"/>
        <w:rPr>
          <w:b/>
          <w:bCs/>
        </w:rPr>
      </w:pPr>
    </w:p>
    <w:p w:rsidR="002E3DCD" w:rsidRPr="00FC009D" w:rsidRDefault="002E3DCD" w:rsidP="00865D3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2E3DCD" w:rsidRPr="00FC009D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2E3DCD" w:rsidRPr="00FC009D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2E3DCD" w:rsidRPr="00102E0C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2E3DCD" w:rsidRPr="00FC009D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2E3DCD" w:rsidRPr="00FC009D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2E3DCD" w:rsidRPr="00FC009D" w:rsidRDefault="002E3DCD" w:rsidP="00865D3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2E3DCD" w:rsidRPr="00FC009D" w:rsidRDefault="002E3DCD" w:rsidP="006E3F32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2E3DCD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Ссылки на ПП</w:t>
            </w:r>
          </w:p>
        </w:tc>
      </w:tr>
      <w:tr w:rsidR="002E3DCD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DCD" w:rsidRPr="00FC009D" w:rsidRDefault="002E3DCD" w:rsidP="00B26477">
            <w:pPr>
              <w:jc w:val="center"/>
            </w:pP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/>
          <w:p w:rsidR="002E3DCD" w:rsidRPr="00FC009D" w:rsidRDefault="002E3DCD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2E3DCD" w:rsidRPr="00FC009D" w:rsidRDefault="002E3DCD" w:rsidP="00B26477"/>
          <w:p w:rsidR="002E3DCD" w:rsidRPr="00FC009D" w:rsidRDefault="002E3DCD" w:rsidP="00B26477">
            <w:r w:rsidRPr="00FC009D">
              <w:t>порядковый номер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 xml:space="preserve">номер пункта Технических требований 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2E3DCD" w:rsidRPr="00FC009D" w:rsidRDefault="002E3DCD" w:rsidP="00B26477"/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/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>"да" - будет выполнен полностью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/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>"нет" - не будет выполнен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/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>"частично" – выполняется с "такими-то" ограничениями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>необходимые пояснения</w:t>
            </w:r>
          </w:p>
        </w:tc>
      </w:tr>
      <w:tr w:rsidR="002E3DC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2E3DCD" w:rsidRPr="00FC009D" w:rsidRDefault="002E3DCD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2E3DCD" w:rsidRPr="00FC009D" w:rsidRDefault="002E3DCD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2E3DCD" w:rsidRPr="00FC009D" w:rsidRDefault="002E3DCD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2E3DCD" w:rsidRPr="00FC009D" w:rsidRDefault="002E3DCD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2E3DCD" w:rsidRPr="00FC009D" w:rsidRDefault="002E3DCD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2E3DCD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E3DCD" w:rsidRPr="00FC009D" w:rsidRDefault="002E3DCD" w:rsidP="00B26477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E3DCD" w:rsidRPr="00FC009D" w:rsidRDefault="002E3DCD" w:rsidP="00B26477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2E3DCD" w:rsidRPr="00FC009D">
        <w:trPr>
          <w:trHeight w:val="371"/>
        </w:trPr>
        <w:tc>
          <w:tcPr>
            <w:tcW w:w="600" w:type="dxa"/>
          </w:tcPr>
          <w:p w:rsidR="002E3DCD" w:rsidRPr="00FC009D" w:rsidRDefault="002E3DCD" w:rsidP="00B26477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2E3DCD" w:rsidRPr="00FC009D" w:rsidRDefault="002E3DCD" w:rsidP="00B26477"/>
        </w:tc>
        <w:tc>
          <w:tcPr>
            <w:tcW w:w="1440" w:type="dxa"/>
          </w:tcPr>
          <w:p w:rsidR="002E3DCD" w:rsidRPr="00FC009D" w:rsidRDefault="002E3DCD" w:rsidP="00B26477"/>
        </w:tc>
        <w:tc>
          <w:tcPr>
            <w:tcW w:w="2880" w:type="dxa"/>
          </w:tcPr>
          <w:p w:rsidR="002E3DCD" w:rsidRPr="00FC009D" w:rsidRDefault="002E3DCD" w:rsidP="00B26477">
            <w:pPr>
              <w:ind w:firstLine="16"/>
              <w:jc w:val="center"/>
            </w:pPr>
          </w:p>
        </w:tc>
      </w:tr>
      <w:tr w:rsidR="002E3DCD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E3DCD" w:rsidRPr="00FC009D" w:rsidRDefault="002E3DCD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E3DCD" w:rsidRPr="00FC009D" w:rsidRDefault="002E3DCD" w:rsidP="00B2647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E3DCD" w:rsidRPr="00FC009D" w:rsidRDefault="002E3DCD" w:rsidP="00B26477"/>
        </w:tc>
        <w:tc>
          <w:tcPr>
            <w:tcW w:w="2880" w:type="dxa"/>
            <w:tcBorders>
              <w:bottom w:val="double" w:sz="4" w:space="0" w:color="auto"/>
            </w:tcBorders>
          </w:tcPr>
          <w:p w:rsidR="002E3DCD" w:rsidRPr="00FC009D" w:rsidRDefault="002E3DCD" w:rsidP="00B26477">
            <w:pPr>
              <w:ind w:firstLine="16"/>
              <w:jc w:val="center"/>
            </w:pPr>
          </w:p>
        </w:tc>
      </w:tr>
    </w:tbl>
    <w:p w:rsidR="002E3DCD" w:rsidRPr="00FC009D" w:rsidRDefault="002E3DCD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2E3DCD" w:rsidRPr="00FC009D" w:rsidRDefault="002E3DCD" w:rsidP="006E3F32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144C23">
      <w:pPr>
        <w:ind w:firstLine="709"/>
        <w:jc w:val="both"/>
        <w:rPr>
          <w:b/>
          <w:bCs/>
          <w:i/>
          <w:iCs/>
        </w:rPr>
      </w:pPr>
    </w:p>
    <w:p w:rsidR="002E3DCD" w:rsidRDefault="002E3DCD" w:rsidP="00EA3525">
      <w:pPr>
        <w:pStyle w:val="Times12"/>
        <w:ind w:left="5387" w:firstLine="0"/>
        <w:jc w:val="left"/>
      </w:pPr>
      <w:bookmarkStart w:id="190" w:name="_Справка_об_участии_в_судебных_разби"/>
      <w:bookmarkStart w:id="191" w:name="_Справка_об_участии"/>
      <w:bookmarkEnd w:id="154"/>
      <w:bookmarkEnd w:id="155"/>
      <w:bookmarkEnd w:id="190"/>
      <w:bookmarkEnd w:id="191"/>
    </w:p>
    <w:p w:rsidR="002E3DCD" w:rsidRPr="00FC009D" w:rsidRDefault="002E3DC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2" w:name="_Toc421798708"/>
      <w:r>
        <w:rPr>
          <w:b/>
          <w:bCs/>
          <w:sz w:val="28"/>
          <w:szCs w:val="28"/>
        </w:rPr>
        <w:t>ЧАСТЬ 2</w:t>
      </w:r>
      <w:bookmarkEnd w:id="192"/>
    </w:p>
    <w:p w:rsidR="002E3DCD" w:rsidRDefault="002E3DCD" w:rsidP="00EA3525">
      <w:pPr>
        <w:pStyle w:val="Times12"/>
        <w:ind w:left="5387" w:firstLine="0"/>
        <w:jc w:val="left"/>
      </w:pPr>
    </w:p>
    <w:p w:rsidR="002E3DCD" w:rsidRDefault="002E3DC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3" w:name="_Ref317259044"/>
      <w:bookmarkStart w:id="19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93"/>
      <w:bookmarkEnd w:id="19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2E3DCD" w:rsidRPr="00DF507B" w:rsidRDefault="002E3DC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E3DCD" w:rsidRPr="00FC009D" w:rsidRDefault="002E3DCD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5" w:name="_Toc421798709"/>
      <w:r>
        <w:rPr>
          <w:b/>
          <w:bCs/>
          <w:sz w:val="28"/>
          <w:szCs w:val="28"/>
        </w:rPr>
        <w:t>ЧАСТЬ 3</w:t>
      </w:r>
      <w:bookmarkEnd w:id="195"/>
    </w:p>
    <w:p w:rsidR="002E3DCD" w:rsidRPr="00186EE7" w:rsidRDefault="002E3DCD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2E3DCD" w:rsidRDefault="002E3DCD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2E3DC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DCD" w:rsidRDefault="002E3DCD">
      <w:r>
        <w:separator/>
      </w:r>
    </w:p>
  </w:endnote>
  <w:endnote w:type="continuationSeparator" w:id="0">
    <w:p w:rsidR="002E3DCD" w:rsidRDefault="002E3DCD">
      <w:r>
        <w:continuationSeparator/>
      </w:r>
    </w:p>
  </w:endnote>
  <w:endnote w:type="continuationNotice" w:id="1">
    <w:p w:rsidR="002E3DCD" w:rsidRDefault="002E3DC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DCD" w:rsidRPr="00FE6219" w:rsidRDefault="002E3DC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DCD" w:rsidRPr="00FE6219" w:rsidRDefault="002E3DC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DCD" w:rsidRDefault="002E3DCD">
      <w:r>
        <w:separator/>
      </w:r>
    </w:p>
  </w:footnote>
  <w:footnote w:type="continuationSeparator" w:id="0">
    <w:p w:rsidR="002E3DCD" w:rsidRDefault="002E3DCD">
      <w:r>
        <w:continuationSeparator/>
      </w:r>
    </w:p>
  </w:footnote>
  <w:footnote w:type="continuationNotice" w:id="1">
    <w:p w:rsidR="002E3DCD" w:rsidRDefault="002E3DC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DCD" w:rsidRPr="00157639" w:rsidRDefault="002E3DCD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2E3DCD" w:rsidRPr="00157639" w:rsidRDefault="002E3DCD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2E3DCD" w:rsidRPr="00157639" w:rsidRDefault="002E3DCD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2E3DCD" w:rsidRPr="00157639" w:rsidRDefault="002E3DCD" w:rsidP="00F35293">
    <w:pPr>
      <w:jc w:val="center"/>
      <w:rPr>
        <w:b/>
        <w:bCs/>
        <w:caps/>
      </w:rPr>
    </w:pPr>
  </w:p>
  <w:p w:rsidR="002E3DCD" w:rsidRPr="007D34D5" w:rsidRDefault="002E3DCD" w:rsidP="00F35293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  <w:p w:rsidR="002E3DCD" w:rsidRPr="00F35293" w:rsidRDefault="002E3DCD">
    <w:pPr>
      <w:pStyle w:val="Header"/>
      <w:rPr>
        <w:lang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DCD" w:rsidRPr="00F429FC" w:rsidRDefault="002E3DC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DCD" w:rsidRPr="00F429FC" w:rsidRDefault="002E3DC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35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6753D0E"/>
    <w:multiLevelType w:val="hybridMultilevel"/>
    <w:tmpl w:val="4F746C1A"/>
    <w:lvl w:ilvl="0" w:tplc="1812B894">
      <w:start w:val="1"/>
      <w:numFmt w:val="decimal"/>
      <w:lvlText w:val="3.%1."/>
      <w:lvlJc w:val="left"/>
      <w:pPr>
        <w:ind w:left="1068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CDA5F5B"/>
    <w:multiLevelType w:val="hybridMultilevel"/>
    <w:tmpl w:val="26AACBDC"/>
    <w:lvl w:ilvl="0" w:tplc="5314A78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  <w:bCs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</w:lvl>
    <w:lvl w:ilvl="2" w:tplc="82BE5138">
      <w:start w:val="1"/>
      <w:numFmt w:val="lowerRoman"/>
      <w:lvlText w:val="%3."/>
      <w:lvlJc w:val="right"/>
      <w:pPr>
        <w:ind w:left="2160" w:hanging="180"/>
      </w:pPr>
    </w:lvl>
    <w:lvl w:ilvl="3" w:tplc="4B1E2816">
      <w:start w:val="1"/>
      <w:numFmt w:val="decimal"/>
      <w:lvlText w:val="%4."/>
      <w:lvlJc w:val="left"/>
      <w:pPr>
        <w:ind w:left="2880" w:hanging="360"/>
      </w:pPr>
    </w:lvl>
    <w:lvl w:ilvl="4" w:tplc="1CDECB8C">
      <w:start w:val="1"/>
      <w:numFmt w:val="lowerLetter"/>
      <w:lvlText w:val="%5."/>
      <w:lvlJc w:val="left"/>
      <w:pPr>
        <w:ind w:left="3600" w:hanging="360"/>
      </w:pPr>
    </w:lvl>
    <w:lvl w:ilvl="5" w:tplc="570272BC">
      <w:start w:val="1"/>
      <w:numFmt w:val="lowerRoman"/>
      <w:lvlText w:val="%6."/>
      <w:lvlJc w:val="right"/>
      <w:pPr>
        <w:ind w:left="4320" w:hanging="180"/>
      </w:pPr>
    </w:lvl>
    <w:lvl w:ilvl="6" w:tplc="0212B8C2">
      <w:start w:val="1"/>
      <w:numFmt w:val="decimal"/>
      <w:lvlText w:val="%7."/>
      <w:lvlJc w:val="left"/>
      <w:pPr>
        <w:ind w:left="5040" w:hanging="360"/>
      </w:pPr>
    </w:lvl>
    <w:lvl w:ilvl="7" w:tplc="78FCE498">
      <w:start w:val="1"/>
      <w:numFmt w:val="lowerLetter"/>
      <w:lvlText w:val="%8."/>
      <w:lvlJc w:val="left"/>
      <w:pPr>
        <w:ind w:left="5760" w:hanging="360"/>
      </w:pPr>
    </w:lvl>
    <w:lvl w:ilvl="8" w:tplc="5BB0F070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8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2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>
      <w:start w:val="1"/>
      <w:numFmt w:val="lowerRoman"/>
      <w:lvlText w:val="%3."/>
      <w:lvlJc w:val="right"/>
      <w:pPr>
        <w:ind w:left="1517" w:hanging="180"/>
      </w:pPr>
    </w:lvl>
    <w:lvl w:ilvl="3" w:tplc="0419000F">
      <w:start w:val="1"/>
      <w:numFmt w:val="decimal"/>
      <w:lvlText w:val="%4."/>
      <w:lvlJc w:val="left"/>
      <w:pPr>
        <w:ind w:left="2237" w:hanging="360"/>
      </w:pPr>
    </w:lvl>
    <w:lvl w:ilvl="4" w:tplc="04190019">
      <w:start w:val="1"/>
      <w:numFmt w:val="lowerLetter"/>
      <w:lvlText w:val="%5."/>
      <w:lvlJc w:val="left"/>
      <w:pPr>
        <w:ind w:left="2957" w:hanging="360"/>
      </w:pPr>
    </w:lvl>
    <w:lvl w:ilvl="5" w:tplc="0419001B">
      <w:start w:val="1"/>
      <w:numFmt w:val="lowerRoman"/>
      <w:lvlText w:val="%6."/>
      <w:lvlJc w:val="right"/>
      <w:pPr>
        <w:ind w:left="3677" w:hanging="180"/>
      </w:pPr>
    </w:lvl>
    <w:lvl w:ilvl="6" w:tplc="0419000F">
      <w:start w:val="1"/>
      <w:numFmt w:val="decimal"/>
      <w:lvlText w:val="%7."/>
      <w:lvlJc w:val="left"/>
      <w:pPr>
        <w:ind w:left="4397" w:hanging="360"/>
      </w:pPr>
    </w:lvl>
    <w:lvl w:ilvl="7" w:tplc="04190019">
      <w:start w:val="1"/>
      <w:numFmt w:val="lowerLetter"/>
      <w:lvlText w:val="%8."/>
      <w:lvlJc w:val="left"/>
      <w:pPr>
        <w:ind w:left="5117" w:hanging="360"/>
      </w:pPr>
    </w:lvl>
    <w:lvl w:ilvl="8" w:tplc="0419001B">
      <w:start w:val="1"/>
      <w:numFmt w:val="lowerRoman"/>
      <w:lvlText w:val="%9."/>
      <w:lvlJc w:val="right"/>
      <w:pPr>
        <w:ind w:left="5837" w:hanging="180"/>
      </w:p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7"/>
  </w:num>
  <w:num w:numId="6">
    <w:abstractNumId w:val="37"/>
  </w:num>
  <w:num w:numId="7">
    <w:abstractNumId w:val="34"/>
  </w:num>
  <w:num w:numId="8">
    <w:abstractNumId w:val="1"/>
  </w:num>
  <w:num w:numId="9">
    <w:abstractNumId w:val="0"/>
  </w:num>
  <w:num w:numId="10">
    <w:abstractNumId w:val="29"/>
  </w:num>
  <w:num w:numId="11">
    <w:abstractNumId w:val="27"/>
  </w:num>
  <w:num w:numId="12">
    <w:abstractNumId w:val="3"/>
  </w:num>
  <w:num w:numId="13">
    <w:abstractNumId w:val="19"/>
  </w:num>
  <w:num w:numId="14">
    <w:abstractNumId w:val="2"/>
  </w:num>
  <w:num w:numId="15">
    <w:abstractNumId w:val="17"/>
  </w:num>
  <w:num w:numId="16">
    <w:abstractNumId w:val="23"/>
  </w:num>
  <w:num w:numId="17">
    <w:abstractNumId w:val="44"/>
  </w:num>
  <w:num w:numId="18">
    <w:abstractNumId w:val="36"/>
  </w:num>
  <w:num w:numId="19">
    <w:abstractNumId w:val="22"/>
  </w:num>
  <w:num w:numId="20">
    <w:abstractNumId w:val="51"/>
  </w:num>
  <w:num w:numId="21">
    <w:abstractNumId w:val="31"/>
  </w:num>
  <w:num w:numId="22">
    <w:abstractNumId w:val="49"/>
  </w:num>
  <w:num w:numId="23">
    <w:abstractNumId w:val="33"/>
  </w:num>
  <w:num w:numId="24">
    <w:abstractNumId w:val="41"/>
  </w:num>
  <w:num w:numId="25">
    <w:abstractNumId w:val="20"/>
  </w:num>
  <w:num w:numId="26">
    <w:abstractNumId w:val="40"/>
  </w:num>
  <w:num w:numId="27">
    <w:abstractNumId w:val="51"/>
  </w:num>
  <w:num w:numId="28">
    <w:abstractNumId w:val="45"/>
  </w:num>
  <w:num w:numId="29">
    <w:abstractNumId w:val="14"/>
  </w:num>
  <w:num w:numId="30">
    <w:abstractNumId w:val="18"/>
  </w:num>
  <w:num w:numId="31">
    <w:abstractNumId w:val="43"/>
  </w:num>
  <w:num w:numId="32">
    <w:abstractNumId w:val="7"/>
  </w:num>
  <w:num w:numId="33">
    <w:abstractNumId w:val="50"/>
  </w:num>
  <w:num w:numId="34">
    <w:abstractNumId w:val="28"/>
  </w:num>
  <w:num w:numId="35">
    <w:abstractNumId w:val="15"/>
  </w:num>
  <w:num w:numId="36">
    <w:abstractNumId w:val="25"/>
  </w:num>
  <w:num w:numId="37">
    <w:abstractNumId w:val="24"/>
  </w:num>
  <w:num w:numId="38">
    <w:abstractNumId w:val="8"/>
  </w:num>
  <w:num w:numId="39">
    <w:abstractNumId w:val="11"/>
  </w:num>
  <w:num w:numId="40">
    <w:abstractNumId w:val="5"/>
  </w:num>
  <w:num w:numId="41">
    <w:abstractNumId w:val="32"/>
  </w:num>
  <w:num w:numId="42">
    <w:abstractNumId w:val="16"/>
  </w:num>
  <w:num w:numId="43">
    <w:abstractNumId w:val="48"/>
  </w:num>
  <w:num w:numId="44">
    <w:abstractNumId w:val="53"/>
  </w:num>
  <w:num w:numId="45">
    <w:abstractNumId w:val="21"/>
  </w:num>
  <w:num w:numId="46">
    <w:abstractNumId w:val="46"/>
  </w:num>
  <w:num w:numId="47">
    <w:abstractNumId w:val="26"/>
  </w:num>
  <w:num w:numId="48">
    <w:abstractNumId w:val="6"/>
  </w:num>
  <w:num w:numId="49">
    <w:abstractNumId w:val="39"/>
  </w:num>
  <w:num w:numId="50">
    <w:abstractNumId w:val="38"/>
  </w:num>
  <w:num w:numId="51">
    <w:abstractNumId w:val="12"/>
  </w:num>
  <w:num w:numId="52">
    <w:abstractNumId w:val="42"/>
  </w:num>
  <w:num w:numId="53">
    <w:abstractNumId w:val="4"/>
  </w:num>
  <w:num w:numId="54">
    <w:abstractNumId w:val="52"/>
  </w:num>
  <w:num w:numId="55">
    <w:abstractNumId w:val="35"/>
  </w:num>
  <w:num w:numId="56">
    <w:abstractNumId w:val="9"/>
  </w:num>
  <w:num w:numId="57">
    <w:abstractNumId w:val="30"/>
  </w:num>
  <w:num w:numId="58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1"/>
  </w:num>
  <w:num w:numId="6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708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1D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09A0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261C"/>
    <w:rsid w:val="000728E0"/>
    <w:rsid w:val="00072EBB"/>
    <w:rsid w:val="000731E7"/>
    <w:rsid w:val="00074026"/>
    <w:rsid w:val="0007446D"/>
    <w:rsid w:val="00074DB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015"/>
    <w:rsid w:val="0009083B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1BCB"/>
    <w:rsid w:val="000B204D"/>
    <w:rsid w:val="000B2D97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6EE1"/>
    <w:rsid w:val="000B6FFC"/>
    <w:rsid w:val="000B76EC"/>
    <w:rsid w:val="000B793E"/>
    <w:rsid w:val="000B79D8"/>
    <w:rsid w:val="000C0247"/>
    <w:rsid w:val="000C166C"/>
    <w:rsid w:val="000C1C15"/>
    <w:rsid w:val="000C2F60"/>
    <w:rsid w:val="000C6750"/>
    <w:rsid w:val="000D1233"/>
    <w:rsid w:val="000D27E3"/>
    <w:rsid w:val="000D282D"/>
    <w:rsid w:val="000D3AA2"/>
    <w:rsid w:val="000D3BD4"/>
    <w:rsid w:val="000D42F9"/>
    <w:rsid w:val="000D4C63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4EE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B3A"/>
    <w:rsid w:val="00156005"/>
    <w:rsid w:val="00156506"/>
    <w:rsid w:val="00156B75"/>
    <w:rsid w:val="00157033"/>
    <w:rsid w:val="001572C7"/>
    <w:rsid w:val="00157496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7F9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170"/>
    <w:rsid w:val="00186EE7"/>
    <w:rsid w:val="00186FC3"/>
    <w:rsid w:val="001903EB"/>
    <w:rsid w:val="00191476"/>
    <w:rsid w:val="0019158F"/>
    <w:rsid w:val="0019341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359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61"/>
    <w:rsid w:val="001B0A51"/>
    <w:rsid w:val="001B21EB"/>
    <w:rsid w:val="001B2745"/>
    <w:rsid w:val="001B29F2"/>
    <w:rsid w:val="001B2C65"/>
    <w:rsid w:val="001B6911"/>
    <w:rsid w:val="001B6AE7"/>
    <w:rsid w:val="001B7DBD"/>
    <w:rsid w:val="001B7EFD"/>
    <w:rsid w:val="001B7FED"/>
    <w:rsid w:val="001C09E9"/>
    <w:rsid w:val="001C18A5"/>
    <w:rsid w:val="001C2889"/>
    <w:rsid w:val="001C33B1"/>
    <w:rsid w:val="001C36B0"/>
    <w:rsid w:val="001C3D2E"/>
    <w:rsid w:val="001C440B"/>
    <w:rsid w:val="001C49B2"/>
    <w:rsid w:val="001C51EC"/>
    <w:rsid w:val="001C56A5"/>
    <w:rsid w:val="001C5C33"/>
    <w:rsid w:val="001C5EC9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23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51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BCF"/>
    <w:rsid w:val="00207CBD"/>
    <w:rsid w:val="002119C7"/>
    <w:rsid w:val="00212A1E"/>
    <w:rsid w:val="0021300C"/>
    <w:rsid w:val="00213571"/>
    <w:rsid w:val="002136CE"/>
    <w:rsid w:val="002141E9"/>
    <w:rsid w:val="00214263"/>
    <w:rsid w:val="00214A9A"/>
    <w:rsid w:val="0021646D"/>
    <w:rsid w:val="002164A8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4EA4"/>
    <w:rsid w:val="002251F7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A3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3C3"/>
    <w:rsid w:val="002565A9"/>
    <w:rsid w:val="00260396"/>
    <w:rsid w:val="00260EF2"/>
    <w:rsid w:val="00261A2A"/>
    <w:rsid w:val="0026204B"/>
    <w:rsid w:val="00262DBF"/>
    <w:rsid w:val="00263B0A"/>
    <w:rsid w:val="00264299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F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29D"/>
    <w:rsid w:val="002C0E1F"/>
    <w:rsid w:val="002C21CC"/>
    <w:rsid w:val="002C2B00"/>
    <w:rsid w:val="002C4259"/>
    <w:rsid w:val="002C4414"/>
    <w:rsid w:val="002C48C5"/>
    <w:rsid w:val="002C4D45"/>
    <w:rsid w:val="002C5087"/>
    <w:rsid w:val="002C52BF"/>
    <w:rsid w:val="002C57D9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3A59"/>
    <w:rsid w:val="002D4606"/>
    <w:rsid w:val="002D5441"/>
    <w:rsid w:val="002D668D"/>
    <w:rsid w:val="002D67B1"/>
    <w:rsid w:val="002E0576"/>
    <w:rsid w:val="002E0CB9"/>
    <w:rsid w:val="002E1075"/>
    <w:rsid w:val="002E2B40"/>
    <w:rsid w:val="002E2D5F"/>
    <w:rsid w:val="002E3DCD"/>
    <w:rsid w:val="002E3EE2"/>
    <w:rsid w:val="002E42D2"/>
    <w:rsid w:val="002E432C"/>
    <w:rsid w:val="002E43F8"/>
    <w:rsid w:val="002E4BED"/>
    <w:rsid w:val="002E59BF"/>
    <w:rsid w:val="002E6928"/>
    <w:rsid w:val="002F081A"/>
    <w:rsid w:val="002F0913"/>
    <w:rsid w:val="002F17E6"/>
    <w:rsid w:val="002F21D9"/>
    <w:rsid w:val="002F40C5"/>
    <w:rsid w:val="002F4D69"/>
    <w:rsid w:val="002F552B"/>
    <w:rsid w:val="002F6BD6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2E4"/>
    <w:rsid w:val="0032365F"/>
    <w:rsid w:val="00323673"/>
    <w:rsid w:val="00323FE8"/>
    <w:rsid w:val="0032523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2B21"/>
    <w:rsid w:val="003A36E0"/>
    <w:rsid w:val="003A3C48"/>
    <w:rsid w:val="003A5013"/>
    <w:rsid w:val="003A52E5"/>
    <w:rsid w:val="003A5666"/>
    <w:rsid w:val="003A5FD0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049"/>
    <w:rsid w:val="003B716D"/>
    <w:rsid w:val="003B73B0"/>
    <w:rsid w:val="003B79E5"/>
    <w:rsid w:val="003B7A32"/>
    <w:rsid w:val="003C02BD"/>
    <w:rsid w:val="003C0513"/>
    <w:rsid w:val="003C0E6E"/>
    <w:rsid w:val="003C2229"/>
    <w:rsid w:val="003C2A43"/>
    <w:rsid w:val="003C2A7D"/>
    <w:rsid w:val="003C4004"/>
    <w:rsid w:val="003C45E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B73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4164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5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743"/>
    <w:rsid w:val="0043025A"/>
    <w:rsid w:val="004304B8"/>
    <w:rsid w:val="00431009"/>
    <w:rsid w:val="0043151B"/>
    <w:rsid w:val="00431E0E"/>
    <w:rsid w:val="00432AC0"/>
    <w:rsid w:val="004335F0"/>
    <w:rsid w:val="00433B05"/>
    <w:rsid w:val="0043433E"/>
    <w:rsid w:val="00435A9C"/>
    <w:rsid w:val="0043611D"/>
    <w:rsid w:val="0043615C"/>
    <w:rsid w:val="00437C95"/>
    <w:rsid w:val="00441691"/>
    <w:rsid w:val="00442D73"/>
    <w:rsid w:val="004441C3"/>
    <w:rsid w:val="0044462D"/>
    <w:rsid w:val="00444F48"/>
    <w:rsid w:val="004456D3"/>
    <w:rsid w:val="00445BC6"/>
    <w:rsid w:val="00447877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BC2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2F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B12"/>
    <w:rsid w:val="004B0F9E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2BF7"/>
    <w:rsid w:val="004C4227"/>
    <w:rsid w:val="004C5794"/>
    <w:rsid w:val="004C61B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12E"/>
    <w:rsid w:val="004F065D"/>
    <w:rsid w:val="004F0A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B68"/>
    <w:rsid w:val="00545CD8"/>
    <w:rsid w:val="00545FB2"/>
    <w:rsid w:val="00546650"/>
    <w:rsid w:val="005467D7"/>
    <w:rsid w:val="00546FFA"/>
    <w:rsid w:val="00550588"/>
    <w:rsid w:val="00550643"/>
    <w:rsid w:val="00550C18"/>
    <w:rsid w:val="00550CDB"/>
    <w:rsid w:val="00551504"/>
    <w:rsid w:val="00551F0C"/>
    <w:rsid w:val="005544EA"/>
    <w:rsid w:val="0055450A"/>
    <w:rsid w:val="005553D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7E42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BF4"/>
    <w:rsid w:val="00593E01"/>
    <w:rsid w:val="00593F78"/>
    <w:rsid w:val="005942D4"/>
    <w:rsid w:val="0059445E"/>
    <w:rsid w:val="00594655"/>
    <w:rsid w:val="00594882"/>
    <w:rsid w:val="00594A53"/>
    <w:rsid w:val="00595227"/>
    <w:rsid w:val="0059558C"/>
    <w:rsid w:val="00597C31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C6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545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152"/>
    <w:rsid w:val="005F15AA"/>
    <w:rsid w:val="005F17AB"/>
    <w:rsid w:val="005F1C5A"/>
    <w:rsid w:val="005F30AD"/>
    <w:rsid w:val="005F3997"/>
    <w:rsid w:val="005F3BFC"/>
    <w:rsid w:val="005F3C06"/>
    <w:rsid w:val="005F3FEB"/>
    <w:rsid w:val="005F41B7"/>
    <w:rsid w:val="005F57EA"/>
    <w:rsid w:val="005F5FA0"/>
    <w:rsid w:val="005F6473"/>
    <w:rsid w:val="005F678A"/>
    <w:rsid w:val="005F70C9"/>
    <w:rsid w:val="00600304"/>
    <w:rsid w:val="00600E86"/>
    <w:rsid w:val="0060102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17BD1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17A5"/>
    <w:rsid w:val="00653423"/>
    <w:rsid w:val="006537DF"/>
    <w:rsid w:val="0065380F"/>
    <w:rsid w:val="00653D5D"/>
    <w:rsid w:val="006541D1"/>
    <w:rsid w:val="006553A5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106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3F32"/>
    <w:rsid w:val="006E476D"/>
    <w:rsid w:val="006E506E"/>
    <w:rsid w:val="006E5431"/>
    <w:rsid w:val="006E5A22"/>
    <w:rsid w:val="006E687D"/>
    <w:rsid w:val="006E767F"/>
    <w:rsid w:val="006F0015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0B1"/>
    <w:rsid w:val="00707AB1"/>
    <w:rsid w:val="00710A57"/>
    <w:rsid w:val="00710BE4"/>
    <w:rsid w:val="00710FD8"/>
    <w:rsid w:val="0071150F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84D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713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732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696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DEE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4A91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0863"/>
    <w:rsid w:val="00882FDA"/>
    <w:rsid w:val="00886236"/>
    <w:rsid w:val="008866DC"/>
    <w:rsid w:val="00886969"/>
    <w:rsid w:val="008876F4"/>
    <w:rsid w:val="008900C3"/>
    <w:rsid w:val="0089022A"/>
    <w:rsid w:val="00890303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4FA"/>
    <w:rsid w:val="008A0786"/>
    <w:rsid w:val="008A1A81"/>
    <w:rsid w:val="008A2315"/>
    <w:rsid w:val="008A35BB"/>
    <w:rsid w:val="008A35C0"/>
    <w:rsid w:val="008A471C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189"/>
    <w:rsid w:val="008B68A4"/>
    <w:rsid w:val="008B70F6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58C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D7C26"/>
    <w:rsid w:val="008E05D2"/>
    <w:rsid w:val="008E0D2B"/>
    <w:rsid w:val="008E383D"/>
    <w:rsid w:val="008E3FDB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6804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1089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02D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AA9"/>
    <w:rsid w:val="00991E6C"/>
    <w:rsid w:val="00992EBF"/>
    <w:rsid w:val="00992F04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CC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4E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5938"/>
    <w:rsid w:val="009E6085"/>
    <w:rsid w:val="009E60FD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A77"/>
    <w:rsid w:val="00A41F20"/>
    <w:rsid w:val="00A4200A"/>
    <w:rsid w:val="00A4214D"/>
    <w:rsid w:val="00A43937"/>
    <w:rsid w:val="00A43962"/>
    <w:rsid w:val="00A43C9F"/>
    <w:rsid w:val="00A44380"/>
    <w:rsid w:val="00A44B2D"/>
    <w:rsid w:val="00A46310"/>
    <w:rsid w:val="00A467D6"/>
    <w:rsid w:val="00A46D79"/>
    <w:rsid w:val="00A470A6"/>
    <w:rsid w:val="00A4754C"/>
    <w:rsid w:val="00A47C3C"/>
    <w:rsid w:val="00A508FA"/>
    <w:rsid w:val="00A50D08"/>
    <w:rsid w:val="00A520CB"/>
    <w:rsid w:val="00A52F3D"/>
    <w:rsid w:val="00A54A94"/>
    <w:rsid w:val="00A555A1"/>
    <w:rsid w:val="00A566C1"/>
    <w:rsid w:val="00A568B8"/>
    <w:rsid w:val="00A57216"/>
    <w:rsid w:val="00A57406"/>
    <w:rsid w:val="00A57583"/>
    <w:rsid w:val="00A601B5"/>
    <w:rsid w:val="00A60257"/>
    <w:rsid w:val="00A60574"/>
    <w:rsid w:val="00A61F4C"/>
    <w:rsid w:val="00A6275B"/>
    <w:rsid w:val="00A62A69"/>
    <w:rsid w:val="00A63356"/>
    <w:rsid w:val="00A6467A"/>
    <w:rsid w:val="00A65979"/>
    <w:rsid w:val="00A65ED9"/>
    <w:rsid w:val="00A7053D"/>
    <w:rsid w:val="00A70839"/>
    <w:rsid w:val="00A70876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D45"/>
    <w:rsid w:val="00A8454A"/>
    <w:rsid w:val="00A85D8F"/>
    <w:rsid w:val="00A86465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4E0"/>
    <w:rsid w:val="00AC2C95"/>
    <w:rsid w:val="00AC319D"/>
    <w:rsid w:val="00AC4086"/>
    <w:rsid w:val="00AC63D4"/>
    <w:rsid w:val="00AC6426"/>
    <w:rsid w:val="00AC6ABA"/>
    <w:rsid w:val="00AC6EBB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3FF8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52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3D60"/>
    <w:rsid w:val="00B1482B"/>
    <w:rsid w:val="00B14BD7"/>
    <w:rsid w:val="00B156C0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216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5DA8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46B3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4B85"/>
    <w:rsid w:val="00B6501C"/>
    <w:rsid w:val="00B650E5"/>
    <w:rsid w:val="00B6561F"/>
    <w:rsid w:val="00B65767"/>
    <w:rsid w:val="00B65B1C"/>
    <w:rsid w:val="00B6666F"/>
    <w:rsid w:val="00B66B3D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EA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91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B6F"/>
    <w:rsid w:val="00BA4E45"/>
    <w:rsid w:val="00BA5016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A97"/>
    <w:rsid w:val="00BB5932"/>
    <w:rsid w:val="00BB6B49"/>
    <w:rsid w:val="00BB734C"/>
    <w:rsid w:val="00BB744C"/>
    <w:rsid w:val="00BC01FF"/>
    <w:rsid w:val="00BC0C19"/>
    <w:rsid w:val="00BC16A1"/>
    <w:rsid w:val="00BC1EED"/>
    <w:rsid w:val="00BC2842"/>
    <w:rsid w:val="00BC31FE"/>
    <w:rsid w:val="00BC33CF"/>
    <w:rsid w:val="00BC3F3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81"/>
    <w:rsid w:val="00BD7BCD"/>
    <w:rsid w:val="00BD7CDE"/>
    <w:rsid w:val="00BD7D4E"/>
    <w:rsid w:val="00BD7FA6"/>
    <w:rsid w:val="00BE031D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1F1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8D3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54F"/>
    <w:rsid w:val="00C760C2"/>
    <w:rsid w:val="00C7612B"/>
    <w:rsid w:val="00C7644E"/>
    <w:rsid w:val="00C766FA"/>
    <w:rsid w:val="00C7737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33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CC3"/>
    <w:rsid w:val="00CA3F23"/>
    <w:rsid w:val="00CA4159"/>
    <w:rsid w:val="00CA4E34"/>
    <w:rsid w:val="00CA5128"/>
    <w:rsid w:val="00CA564D"/>
    <w:rsid w:val="00CA7736"/>
    <w:rsid w:val="00CA77A6"/>
    <w:rsid w:val="00CA7FA4"/>
    <w:rsid w:val="00CB1649"/>
    <w:rsid w:val="00CB225A"/>
    <w:rsid w:val="00CB24BF"/>
    <w:rsid w:val="00CB24E2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345"/>
    <w:rsid w:val="00CD4C11"/>
    <w:rsid w:val="00CD6C43"/>
    <w:rsid w:val="00CD7735"/>
    <w:rsid w:val="00CE0329"/>
    <w:rsid w:val="00CE0627"/>
    <w:rsid w:val="00CE11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C38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1C6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FA2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B0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F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04B"/>
    <w:rsid w:val="00DB7165"/>
    <w:rsid w:val="00DC0DA6"/>
    <w:rsid w:val="00DC1646"/>
    <w:rsid w:val="00DC1ED2"/>
    <w:rsid w:val="00DC2ED8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E660C"/>
    <w:rsid w:val="00DF146D"/>
    <w:rsid w:val="00DF1A5E"/>
    <w:rsid w:val="00DF1A96"/>
    <w:rsid w:val="00DF211E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130"/>
    <w:rsid w:val="00E14352"/>
    <w:rsid w:val="00E14827"/>
    <w:rsid w:val="00E15A77"/>
    <w:rsid w:val="00E15ADC"/>
    <w:rsid w:val="00E15F63"/>
    <w:rsid w:val="00E16C2B"/>
    <w:rsid w:val="00E177D5"/>
    <w:rsid w:val="00E17958"/>
    <w:rsid w:val="00E21420"/>
    <w:rsid w:val="00E2230B"/>
    <w:rsid w:val="00E23AF3"/>
    <w:rsid w:val="00E23E58"/>
    <w:rsid w:val="00E24DF2"/>
    <w:rsid w:val="00E25760"/>
    <w:rsid w:val="00E26346"/>
    <w:rsid w:val="00E27C3B"/>
    <w:rsid w:val="00E32B49"/>
    <w:rsid w:val="00E334CA"/>
    <w:rsid w:val="00E34DA8"/>
    <w:rsid w:val="00E35398"/>
    <w:rsid w:val="00E36358"/>
    <w:rsid w:val="00E37740"/>
    <w:rsid w:val="00E40F04"/>
    <w:rsid w:val="00E4325A"/>
    <w:rsid w:val="00E43C46"/>
    <w:rsid w:val="00E43F2E"/>
    <w:rsid w:val="00E43FC6"/>
    <w:rsid w:val="00E44F7D"/>
    <w:rsid w:val="00E44FEE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4238"/>
    <w:rsid w:val="00E65C2E"/>
    <w:rsid w:val="00E66998"/>
    <w:rsid w:val="00E672D2"/>
    <w:rsid w:val="00E70883"/>
    <w:rsid w:val="00E71A4D"/>
    <w:rsid w:val="00E72CF7"/>
    <w:rsid w:val="00E730ED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74A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F8C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C08"/>
    <w:rsid w:val="00EB4FA3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3F59"/>
    <w:rsid w:val="00EC523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ED"/>
    <w:rsid w:val="00EE2FE0"/>
    <w:rsid w:val="00EE490D"/>
    <w:rsid w:val="00EE638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9F3"/>
    <w:rsid w:val="00F102E7"/>
    <w:rsid w:val="00F107EC"/>
    <w:rsid w:val="00F10A3D"/>
    <w:rsid w:val="00F117F5"/>
    <w:rsid w:val="00F11E83"/>
    <w:rsid w:val="00F12222"/>
    <w:rsid w:val="00F125F2"/>
    <w:rsid w:val="00F12BD3"/>
    <w:rsid w:val="00F12CDF"/>
    <w:rsid w:val="00F12D33"/>
    <w:rsid w:val="00F13295"/>
    <w:rsid w:val="00F13476"/>
    <w:rsid w:val="00F15CF1"/>
    <w:rsid w:val="00F16DF3"/>
    <w:rsid w:val="00F16EE4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BBC"/>
    <w:rsid w:val="00F35F38"/>
    <w:rsid w:val="00F367B4"/>
    <w:rsid w:val="00F36BDD"/>
    <w:rsid w:val="00F400CC"/>
    <w:rsid w:val="00F406C4"/>
    <w:rsid w:val="00F40EA1"/>
    <w:rsid w:val="00F4116C"/>
    <w:rsid w:val="00F4201B"/>
    <w:rsid w:val="00F42828"/>
    <w:rsid w:val="00F429FC"/>
    <w:rsid w:val="00F42C08"/>
    <w:rsid w:val="00F43861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1F9F"/>
    <w:rsid w:val="00F921BD"/>
    <w:rsid w:val="00F9366D"/>
    <w:rsid w:val="00F9381E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5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72C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6"/>
      </w:numPr>
      <w:tabs>
        <w:tab w:val="clear" w:pos="927"/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6"/>
      </w:numPr>
      <w:tabs>
        <w:tab w:val="clear" w:pos="1440"/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lang w:val="ru-RU" w:eastAsia="ru-RU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"/>
    <w:semiHidden/>
    <w:rsid w:val="00D25BC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D25BC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D25BC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BC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BC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BC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BC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25BC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5BC2"/>
    <w:rPr>
      <w:sz w:val="20"/>
      <w:szCs w:val="20"/>
    </w:rPr>
  </w:style>
  <w:style w:type="character" w:customStyle="1" w:styleId="a1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5BC2"/>
    <w:rPr>
      <w:b/>
      <w:bCs/>
    </w:rPr>
  </w:style>
  <w:style w:type="character" w:customStyle="1" w:styleId="a2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BC2"/>
    <w:rPr>
      <w:sz w:val="0"/>
      <w:szCs w:val="0"/>
    </w:rPr>
  </w:style>
  <w:style w:type="character" w:customStyle="1" w:styleId="a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25BC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4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6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7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8">
    <w:name w:val="Пункт"/>
    <w:basedOn w:val="Normal"/>
    <w:uiPriority w:val="99"/>
    <w:rsid w:val="00D7569C"/>
    <w:pPr>
      <w:numPr>
        <w:ilvl w:val="2"/>
        <w:numId w:val="6"/>
      </w:numPr>
      <w:tabs>
        <w:tab w:val="clear" w:pos="2160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25BC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47877"/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5BC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25BC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25BC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8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</w:style>
  <w:style w:type="character" w:customStyle="1" w:styleId="a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D25BC2"/>
    <w:pPr>
      <w:numPr>
        <w:numId w:val="19"/>
      </w:numPr>
    </w:pPr>
  </w:style>
  <w:style w:type="numbering" w:customStyle="1" w:styleId="1">
    <w:name w:val="Стиль1"/>
    <w:rsid w:val="00D25BC2"/>
    <w:pPr>
      <w:numPr>
        <w:numId w:val="16"/>
      </w:numPr>
    </w:pPr>
  </w:style>
  <w:style w:type="numbering" w:customStyle="1" w:styleId="11">
    <w:name w:val="Стиль11"/>
    <w:rsid w:val="00D25BC2"/>
    <w:pPr>
      <w:numPr>
        <w:numId w:val="18"/>
      </w:numPr>
    </w:pPr>
  </w:style>
  <w:style w:type="numbering" w:customStyle="1" w:styleId="2">
    <w:name w:val="Стиль2"/>
    <w:rsid w:val="00D25BC2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9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5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39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5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39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image" Target="media/image2.wmf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5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yperlink" Target="mailto:oz@eleron.org" TargetMode="External"/><Relationship Id="rId19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894</TotalTime>
  <Pages>35</Pages>
  <Words>10007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261</cp:revision>
  <cp:lastPrinted>2015-10-30T09:55:00Z</cp:lastPrinted>
  <dcterms:created xsi:type="dcterms:W3CDTF">2015-03-27T22:07:00Z</dcterms:created>
  <dcterms:modified xsi:type="dcterms:W3CDTF">2015-10-30T10:13:00Z</dcterms:modified>
</cp:coreProperties>
</file>