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0B3B33" w:rsidRDefault="000B3B33" w:rsidP="000B3B33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rFonts w:cs="Calibri"/>
          <w:b/>
          <w:bCs/>
          <w:iCs/>
          <w:sz w:val="28"/>
          <w:szCs w:val="28"/>
        </w:rPr>
        <w:t xml:space="preserve">поставку ГСМ для выполнения </w:t>
      </w:r>
      <w:proofErr w:type="spellStart"/>
      <w:r>
        <w:rPr>
          <w:rFonts w:cs="Calibri"/>
          <w:b/>
          <w:bCs/>
          <w:iCs/>
          <w:sz w:val="28"/>
          <w:szCs w:val="28"/>
        </w:rPr>
        <w:t>Госконтракта</w:t>
      </w:r>
      <w:proofErr w:type="spellEnd"/>
      <w:r>
        <w:rPr>
          <w:rFonts w:cs="Calibri"/>
          <w:b/>
          <w:bCs/>
          <w:iCs/>
          <w:sz w:val="28"/>
          <w:szCs w:val="28"/>
        </w:rPr>
        <w:t xml:space="preserve"> филиалом «Сибирский территориальный округ» ФГУП «РосРАО».</w:t>
      </w:r>
    </w:p>
    <w:p w:rsidR="00073327" w:rsidRDefault="00073327" w:rsidP="00073327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7C2FC9" w:rsidRDefault="007C2FC9" w:rsidP="004A51DA">
      <w:pPr>
        <w:jc w:val="center"/>
      </w:pPr>
    </w:p>
    <w:p w:rsidR="000B3B33" w:rsidRPr="000B3B33" w:rsidRDefault="000B3B33" w:rsidP="000B3B33">
      <w:pPr>
        <w:spacing w:before="120" w:after="60"/>
        <w:ind w:left="1134" w:hanging="1134"/>
        <w:rPr>
          <w:b/>
        </w:rPr>
      </w:pPr>
      <w:r w:rsidRPr="000B3B33">
        <w:t xml:space="preserve">Поставка ГСМ для выполнения </w:t>
      </w:r>
      <w:proofErr w:type="spellStart"/>
      <w:r w:rsidRPr="000B3B33">
        <w:t>Госконтракта</w:t>
      </w:r>
      <w:proofErr w:type="spellEnd"/>
      <w:r w:rsidRPr="000B3B33">
        <w:t xml:space="preserve"> филиалом «Сибирский территориал</w:t>
      </w:r>
      <w:r w:rsidRPr="000B3B33">
        <w:t>ь</w:t>
      </w:r>
      <w:r w:rsidRPr="000B3B33">
        <w:t>ный округ» ФГУП «Ро</w:t>
      </w:r>
      <w:r w:rsidRPr="000B3B33">
        <w:t>с</w:t>
      </w:r>
      <w:r w:rsidRPr="000B3B33">
        <w:t>РАО».</w:t>
      </w:r>
    </w:p>
    <w:p w:rsidR="000B3B33" w:rsidRPr="000B3B33" w:rsidRDefault="000B3B33" w:rsidP="000B3B33">
      <w:pPr>
        <w:pStyle w:val="Default"/>
        <w:tabs>
          <w:tab w:val="left" w:pos="851"/>
        </w:tabs>
        <w:spacing w:before="0"/>
        <w:jc w:val="center"/>
      </w:pPr>
    </w:p>
    <w:p w:rsidR="000B3B33" w:rsidRPr="000B3B33" w:rsidRDefault="000B3B33" w:rsidP="000B3B33">
      <w:pPr>
        <w:pStyle w:val="EV0"/>
        <w:ind w:firstLine="0"/>
        <w:jc w:val="center"/>
        <w:rPr>
          <w:sz w:val="24"/>
        </w:rPr>
      </w:pPr>
      <w:r w:rsidRPr="000B3B33">
        <w:rPr>
          <w:sz w:val="24"/>
        </w:rPr>
        <w:t>СОДЕРЖАНИЕ</w:t>
      </w:r>
    </w:p>
    <w:p w:rsidR="000B3B33" w:rsidRPr="000B3B33" w:rsidRDefault="000B3B33" w:rsidP="000B3B33">
      <w:pPr>
        <w:pStyle w:val="EV0"/>
        <w:jc w:val="center"/>
        <w:rPr>
          <w:sz w:val="24"/>
        </w:rPr>
      </w:pPr>
    </w:p>
    <w:p w:rsidR="000B3B33" w:rsidRPr="000B3B33" w:rsidRDefault="000B3B33" w:rsidP="000B3B33">
      <w:pPr>
        <w:pStyle w:val="14"/>
        <w:rPr>
          <w:szCs w:val="24"/>
        </w:rPr>
      </w:pPr>
      <w:r w:rsidRPr="000B3B33">
        <w:rPr>
          <w:szCs w:val="24"/>
        </w:rPr>
        <w:fldChar w:fldCharType="begin"/>
      </w:r>
      <w:r w:rsidRPr="000B3B33">
        <w:rPr>
          <w:szCs w:val="24"/>
        </w:rPr>
        <w:instrText xml:space="preserve"> TOC \o "1-3" \f \h \z \t "EV_Разделы;1;EV_Подразделы_Раздела01;2;EV_Подразделы_Раздела04;2;EV_Подразделы_Раздела05;2" </w:instrText>
      </w:r>
      <w:r w:rsidRPr="000B3B33">
        <w:rPr>
          <w:szCs w:val="24"/>
        </w:rPr>
        <w:fldChar w:fldCharType="separate"/>
      </w:r>
      <w:hyperlink w:anchor="_Toc366498178" w:history="1">
        <w:r w:rsidRPr="000B3B33">
          <w:rPr>
            <w:rStyle w:val="afa"/>
            <w:szCs w:val="24"/>
          </w:rPr>
          <w:t>1.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Общие сведения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_Toc366498178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3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79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1.1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Наименование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_Toc366498179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0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1.2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Сведения о новизне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_Toc366498180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1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1.3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Этапы разработки/изготовления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_Toc366498181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2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1.4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Документы для разработки/изготовления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_Toc366498182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3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1.5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Код ОКП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_Toc366498183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184" w:history="1">
        <w:r w:rsidRPr="000B3B33">
          <w:rPr>
            <w:rStyle w:val="afa"/>
            <w:szCs w:val="24"/>
          </w:rPr>
          <w:t>2.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Область применения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_Toc366498184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3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185" w:history="1">
        <w:r w:rsidRPr="000B3B33">
          <w:rPr>
            <w:rStyle w:val="afa"/>
            <w:szCs w:val="24"/>
          </w:rPr>
          <w:t>3.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Условия эксплуатации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_Toc366498185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3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186" w:history="1">
        <w:r w:rsidRPr="000B3B33">
          <w:rPr>
            <w:rStyle w:val="afa"/>
            <w:szCs w:val="24"/>
          </w:rPr>
          <w:t>4.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Технические требования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_Toc366498186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3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87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4.1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_Toc366498187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38"/>
        <w:tabs>
          <w:tab w:val="right" w:leader="dot" w:pos="10196"/>
        </w:tabs>
        <w:rPr>
          <w:noProof/>
          <w:szCs w:val="24"/>
        </w:rPr>
      </w:pPr>
      <w:hyperlink w:anchor="_Toc366498188" w:history="1">
        <w:r w:rsidRPr="000B3B33">
          <w:rPr>
            <w:rStyle w:val="afa"/>
            <w:noProof/>
            <w:szCs w:val="24"/>
          </w:rPr>
          <w:t>Наименование параметра</w:t>
        </w:r>
        <w:r w:rsidRPr="000B3B33">
          <w:rPr>
            <w:noProof/>
            <w:webHidden/>
            <w:szCs w:val="24"/>
          </w:rPr>
          <w:tab/>
        </w:r>
      </w:hyperlink>
    </w:p>
    <w:p w:rsidR="000B3B33" w:rsidRPr="000B3B33" w:rsidRDefault="000B3B33" w:rsidP="000B3B33">
      <w:pPr>
        <w:pStyle w:val="38"/>
        <w:tabs>
          <w:tab w:val="right" w:leader="dot" w:pos="10196"/>
        </w:tabs>
        <w:rPr>
          <w:noProof/>
          <w:szCs w:val="24"/>
        </w:rPr>
      </w:pPr>
      <w:hyperlink w:anchor="_Toc366498189" w:history="1">
        <w:r w:rsidRPr="000B3B33">
          <w:rPr>
            <w:rStyle w:val="afa"/>
            <w:noProof/>
            <w:szCs w:val="24"/>
          </w:rPr>
          <w:t>Значение</w:t>
        </w:r>
        <w:r w:rsidRPr="000B3B33">
          <w:rPr>
            <w:noProof/>
            <w:webHidden/>
            <w:szCs w:val="24"/>
          </w:rPr>
          <w:tab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0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4.2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Требования к надежности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_Toc366498190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1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4.3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Требования к составным частям, исходным и  эксплуатационным   материалам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_Toc366498191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2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4.4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Требования к маркировке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_Toc366498192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3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4.5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Требования к упаковке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_Toc366498193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194" w:history="1">
        <w:r w:rsidRPr="000B3B33">
          <w:rPr>
            <w:rStyle w:val="afa"/>
            <w:szCs w:val="24"/>
          </w:rPr>
          <w:t>5.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Требования по правилам сдачи и приемки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_Toc366498194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4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5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5.1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Порядок сдачи и приемки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_Toc366498195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28"/>
        <w:rPr>
          <w:rFonts w:ascii="Times New Roman" w:hAnsi="Times New Roman" w:cs="Times New Roman"/>
          <w:sz w:val="24"/>
          <w:szCs w:val="24"/>
        </w:rPr>
      </w:pPr>
      <w:hyperlink w:anchor="_Toc366498196" w:history="1"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5.2</w:t>
        </w:r>
        <w:r w:rsidRPr="000B3B33">
          <w:rPr>
            <w:rFonts w:ascii="Times New Roman" w:hAnsi="Times New Roman" w:cs="Times New Roman"/>
            <w:sz w:val="24"/>
            <w:szCs w:val="24"/>
          </w:rPr>
          <w:tab/>
        </w:r>
        <w:r w:rsidRPr="000B3B33">
          <w:rPr>
            <w:rStyle w:val="afa"/>
            <w:rFonts w:ascii="Times New Roman" w:hAnsi="Times New Roman" w:cs="Times New Roman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_Toc366498196 \h </w:instrTex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Pr="000B3B33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197" w:history="1">
        <w:r w:rsidRPr="000B3B33">
          <w:rPr>
            <w:rStyle w:val="afa"/>
            <w:szCs w:val="24"/>
          </w:rPr>
          <w:t>6.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Требования к транспортированию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_Toc366498197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4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198" w:history="1">
        <w:r w:rsidRPr="000B3B33">
          <w:rPr>
            <w:rStyle w:val="afa"/>
            <w:szCs w:val="24"/>
          </w:rPr>
          <w:t>7.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Требования к хранению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_Toc366498198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4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199" w:history="1">
        <w:r w:rsidRPr="000B3B33">
          <w:rPr>
            <w:rStyle w:val="afa"/>
            <w:szCs w:val="24"/>
          </w:rPr>
          <w:t>8.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Требования к объёму и/или сроку предоставления гарантий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_Toc366498199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5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200" w:history="1">
        <w:r w:rsidRPr="000B3B33">
          <w:rPr>
            <w:rStyle w:val="afa"/>
            <w:szCs w:val="24"/>
          </w:rPr>
          <w:t>9.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Требования к обслуживанию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_Toc366498200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5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201" w:history="1">
        <w:r w:rsidRPr="000B3B33">
          <w:rPr>
            <w:rStyle w:val="afa"/>
            <w:szCs w:val="24"/>
          </w:rPr>
          <w:t>10.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Экологические требования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_Toc366498201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5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202" w:history="1">
        <w:r w:rsidRPr="000B3B33">
          <w:rPr>
            <w:rStyle w:val="afa"/>
            <w:szCs w:val="24"/>
          </w:rPr>
          <w:t>11.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Требования по безопасности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_Toc366498202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5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203" w:history="1">
        <w:r w:rsidRPr="000B3B33">
          <w:rPr>
            <w:rStyle w:val="afa"/>
            <w:szCs w:val="24"/>
          </w:rPr>
          <w:t>12.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Требования к качеству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_Toc366498203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5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204" w:history="1">
        <w:r w:rsidRPr="000B3B33">
          <w:rPr>
            <w:rStyle w:val="afa"/>
            <w:szCs w:val="24"/>
          </w:rPr>
          <w:t>13.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Дополнительные(иные) требования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_Toc366498204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5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205" w:history="1">
        <w:r w:rsidRPr="000B3B33">
          <w:rPr>
            <w:rStyle w:val="afa"/>
            <w:szCs w:val="24"/>
          </w:rPr>
          <w:t>14.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Требования к количеству и сроку (периодичности) поставки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_Toc366498205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5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206" w:history="1">
        <w:r w:rsidRPr="000B3B33">
          <w:rPr>
            <w:rStyle w:val="afa"/>
            <w:szCs w:val="24"/>
          </w:rPr>
          <w:t>15.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Требование к форме представляемой информации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_Toc366498206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5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207" w:history="1">
        <w:r w:rsidRPr="000B3B33">
          <w:rPr>
            <w:rStyle w:val="afa"/>
            <w:szCs w:val="24"/>
          </w:rPr>
          <w:t>16.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Перечень принятых сокращений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_Toc366498207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5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14"/>
        <w:rPr>
          <w:szCs w:val="24"/>
        </w:rPr>
      </w:pPr>
      <w:hyperlink w:anchor="_Toc366498208" w:history="1">
        <w:r w:rsidRPr="000B3B33">
          <w:rPr>
            <w:rStyle w:val="afa"/>
            <w:szCs w:val="24"/>
          </w:rPr>
          <w:t>17.</w:t>
        </w:r>
        <w:r w:rsidRPr="000B3B33">
          <w:rPr>
            <w:szCs w:val="24"/>
          </w:rPr>
          <w:tab/>
        </w:r>
        <w:r w:rsidRPr="000B3B33">
          <w:rPr>
            <w:rStyle w:val="afa"/>
            <w:szCs w:val="24"/>
          </w:rPr>
          <w:t>Перечень приложений</w:t>
        </w:r>
        <w:r w:rsidRPr="000B3B33">
          <w:rPr>
            <w:webHidden/>
            <w:szCs w:val="24"/>
          </w:rPr>
          <w:tab/>
        </w:r>
        <w:r w:rsidRPr="000B3B33">
          <w:rPr>
            <w:webHidden/>
            <w:szCs w:val="24"/>
          </w:rPr>
          <w:fldChar w:fldCharType="begin"/>
        </w:r>
        <w:r w:rsidRPr="000B3B33">
          <w:rPr>
            <w:webHidden/>
            <w:szCs w:val="24"/>
          </w:rPr>
          <w:instrText xml:space="preserve"> PAGEREF _Toc366498208 \h </w:instrText>
        </w:r>
        <w:r w:rsidRPr="000B3B33">
          <w:rPr>
            <w:webHidden/>
            <w:szCs w:val="24"/>
          </w:rPr>
        </w:r>
        <w:r w:rsidRPr="000B3B33">
          <w:rPr>
            <w:webHidden/>
            <w:szCs w:val="24"/>
          </w:rPr>
          <w:fldChar w:fldCharType="separate"/>
        </w:r>
        <w:r w:rsidRPr="000B3B33">
          <w:rPr>
            <w:webHidden/>
            <w:szCs w:val="24"/>
          </w:rPr>
          <w:t>6</w:t>
        </w:r>
        <w:r w:rsidRPr="000B3B33">
          <w:rPr>
            <w:webHidden/>
            <w:szCs w:val="24"/>
          </w:rPr>
          <w:fldChar w:fldCharType="end"/>
        </w:r>
      </w:hyperlink>
    </w:p>
    <w:p w:rsidR="000B3B33" w:rsidRPr="000B3B33" w:rsidRDefault="000B3B33" w:rsidP="000B3B33">
      <w:pPr>
        <w:pStyle w:val="EV0"/>
        <w:jc w:val="left"/>
        <w:rPr>
          <w:sz w:val="24"/>
          <w:lang w:val="en-US"/>
        </w:rPr>
      </w:pPr>
      <w:r w:rsidRPr="000B3B33">
        <w:rPr>
          <w:sz w:val="24"/>
        </w:rPr>
        <w:fldChar w:fldCharType="end"/>
      </w: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left"/>
        <w:rPr>
          <w:b/>
          <w:sz w:val="24"/>
        </w:rPr>
      </w:pPr>
    </w:p>
    <w:p w:rsidR="000B3B33" w:rsidRPr="000B3B33" w:rsidRDefault="000B3B33" w:rsidP="000B3B33">
      <w:pPr>
        <w:pStyle w:val="EV0"/>
        <w:jc w:val="center"/>
        <w:rPr>
          <w:b/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1042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2" w:name="_Toc366498178"/>
            <w:r w:rsidRPr="000B3B33">
              <w:rPr>
                <w:sz w:val="24"/>
              </w:rPr>
              <w:t>Общие сведения</w:t>
            </w:r>
            <w:bookmarkEnd w:id="2"/>
          </w:p>
        </w:tc>
      </w:tr>
      <w:tr w:rsidR="000B3B33" w:rsidRPr="000B3B33" w:rsidTr="00FA292F">
        <w:tc>
          <w:tcPr>
            <w:tcW w:w="10422" w:type="dxa"/>
            <w:shd w:val="clear" w:color="auto" w:fill="D9D9D9"/>
          </w:tcPr>
          <w:p w:rsidR="000B3B33" w:rsidRPr="000B3B33" w:rsidRDefault="000B3B33" w:rsidP="00FA292F">
            <w:pPr>
              <w:pStyle w:val="EV01"/>
              <w:rPr>
                <w:sz w:val="24"/>
              </w:rPr>
            </w:pPr>
            <w:bookmarkStart w:id="3" w:name="_Toc366498179"/>
            <w:r w:rsidRPr="000B3B33">
              <w:rPr>
                <w:sz w:val="24"/>
              </w:rPr>
              <w:t>Наименование</w:t>
            </w:r>
            <w:bookmarkEnd w:id="3"/>
          </w:p>
        </w:tc>
      </w:tr>
      <w:tr w:rsidR="000B3B33" w:rsidRPr="000B3B33" w:rsidTr="00FA292F">
        <w:tc>
          <w:tcPr>
            <w:tcW w:w="1042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 xml:space="preserve">Поставка горюче-смазочных материалов (ГСМ) для выполнения </w:t>
            </w:r>
            <w:proofErr w:type="spellStart"/>
            <w:r w:rsidRPr="000B3B33">
              <w:rPr>
                <w:sz w:val="24"/>
              </w:rPr>
              <w:t>Госко</w:t>
            </w:r>
            <w:r w:rsidRPr="000B3B33">
              <w:rPr>
                <w:sz w:val="24"/>
              </w:rPr>
              <w:t>н</w:t>
            </w:r>
            <w:r w:rsidRPr="000B3B33">
              <w:rPr>
                <w:sz w:val="24"/>
              </w:rPr>
              <w:t>тракта</w:t>
            </w:r>
            <w:proofErr w:type="spellEnd"/>
            <w:r w:rsidRPr="000B3B33">
              <w:rPr>
                <w:sz w:val="24"/>
              </w:rPr>
              <w:t xml:space="preserve"> филиалом «Сибирский территориальный округ» ФГУП «Ро</w:t>
            </w:r>
            <w:r w:rsidRPr="000B3B33">
              <w:rPr>
                <w:sz w:val="24"/>
              </w:rPr>
              <w:t>с</w:t>
            </w:r>
            <w:r w:rsidRPr="000B3B33">
              <w:rPr>
                <w:sz w:val="24"/>
              </w:rPr>
              <w:t>РАО».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  <w:tr w:rsidR="000B3B33" w:rsidRPr="000B3B33" w:rsidTr="00FA292F">
        <w:tc>
          <w:tcPr>
            <w:tcW w:w="10422" w:type="dxa"/>
            <w:shd w:val="clear" w:color="auto" w:fill="D9D9D9"/>
          </w:tcPr>
          <w:p w:rsidR="000B3B33" w:rsidRPr="000B3B33" w:rsidRDefault="000B3B33" w:rsidP="00FA292F">
            <w:pPr>
              <w:pStyle w:val="EV01"/>
              <w:rPr>
                <w:sz w:val="24"/>
              </w:rPr>
            </w:pPr>
            <w:bookmarkStart w:id="4" w:name="_Toc366498180"/>
            <w:r w:rsidRPr="000B3B33">
              <w:rPr>
                <w:sz w:val="24"/>
              </w:rPr>
              <w:t>Сведения о новизне</w:t>
            </w:r>
            <w:bookmarkEnd w:id="4"/>
          </w:p>
        </w:tc>
      </w:tr>
      <w:tr w:rsidR="000B3B33" w:rsidRPr="000B3B33" w:rsidTr="00FA292F">
        <w:tc>
          <w:tcPr>
            <w:tcW w:w="1042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Поставляемый товар должен быть свободным от прав третьих лиц.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  <w:tr w:rsidR="000B3B33" w:rsidRPr="000B3B33" w:rsidTr="00FA292F">
        <w:tc>
          <w:tcPr>
            <w:tcW w:w="10422" w:type="dxa"/>
            <w:shd w:val="clear" w:color="auto" w:fill="D9D9D9"/>
          </w:tcPr>
          <w:p w:rsidR="000B3B33" w:rsidRPr="000B3B33" w:rsidRDefault="000B3B33" w:rsidP="00FA292F">
            <w:pPr>
              <w:pStyle w:val="EV01"/>
              <w:rPr>
                <w:sz w:val="24"/>
              </w:rPr>
            </w:pPr>
            <w:bookmarkStart w:id="5" w:name="_Toc366498181"/>
            <w:r w:rsidRPr="000B3B33">
              <w:rPr>
                <w:sz w:val="24"/>
              </w:rPr>
              <w:t>Этапы разработки/изготовления</w:t>
            </w:r>
            <w:bookmarkEnd w:id="5"/>
          </w:p>
        </w:tc>
      </w:tr>
      <w:tr w:rsidR="000B3B33" w:rsidRPr="000B3B33" w:rsidTr="00FA292F">
        <w:tc>
          <w:tcPr>
            <w:tcW w:w="1042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Требования к этапам изготовления не предъявляются.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  <w:tr w:rsidR="000B3B33" w:rsidRPr="000B3B33" w:rsidTr="00FA292F">
        <w:tc>
          <w:tcPr>
            <w:tcW w:w="10422" w:type="dxa"/>
            <w:shd w:val="clear" w:color="auto" w:fill="D9D9D9"/>
          </w:tcPr>
          <w:p w:rsidR="000B3B33" w:rsidRPr="000B3B33" w:rsidRDefault="000B3B33" w:rsidP="00FA292F">
            <w:pPr>
              <w:pStyle w:val="EV01"/>
              <w:rPr>
                <w:sz w:val="24"/>
              </w:rPr>
            </w:pPr>
            <w:bookmarkStart w:id="6" w:name="_Ref365447042"/>
            <w:bookmarkStart w:id="7" w:name="_Toc366498182"/>
            <w:r w:rsidRPr="000B3B33">
              <w:rPr>
                <w:sz w:val="24"/>
              </w:rPr>
              <w:t>Документы для разработки/изготовления</w:t>
            </w:r>
            <w:bookmarkEnd w:id="6"/>
            <w:bookmarkEnd w:id="7"/>
          </w:p>
        </w:tc>
      </w:tr>
      <w:tr w:rsidR="000B3B33" w:rsidRPr="000B3B33" w:rsidTr="00FA292F">
        <w:tc>
          <w:tcPr>
            <w:tcW w:w="1042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Изготовление ГСМ в соответствии с: ГОСТ 305-82 (ДТ-2, ДТ-3), ГОСТ 52368-2005 (ЕН 590:2009), ГОСТ Р 51105-97 (АИ-92-3).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  <w:tr w:rsidR="000B3B33" w:rsidRPr="000B3B33" w:rsidTr="00FA292F">
        <w:tc>
          <w:tcPr>
            <w:tcW w:w="10422" w:type="dxa"/>
            <w:shd w:val="clear" w:color="auto" w:fill="D9D9D9"/>
          </w:tcPr>
          <w:p w:rsidR="000B3B33" w:rsidRPr="000B3B33" w:rsidRDefault="000B3B33" w:rsidP="00FA292F">
            <w:pPr>
              <w:pStyle w:val="EV01"/>
              <w:rPr>
                <w:sz w:val="24"/>
              </w:rPr>
            </w:pPr>
            <w:bookmarkStart w:id="8" w:name="_Toc366498183"/>
            <w:r w:rsidRPr="000B3B33">
              <w:rPr>
                <w:sz w:val="24"/>
              </w:rPr>
              <w:t>Код ОКП</w:t>
            </w:r>
            <w:bookmarkEnd w:id="8"/>
          </w:p>
        </w:tc>
      </w:tr>
      <w:tr w:rsidR="000B3B33" w:rsidRPr="000B3B33" w:rsidTr="00FA292F">
        <w:tc>
          <w:tcPr>
            <w:tcW w:w="1042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ОКП -02 5152, 025116, 025160, 025170,025180.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"/>
        <w:numPr>
          <w:ilvl w:val="0"/>
          <w:numId w:val="0"/>
        </w:numPr>
        <w:ind w:left="720"/>
        <w:jc w:val="both"/>
        <w:rPr>
          <w:sz w:val="24"/>
        </w:rPr>
      </w:pPr>
    </w:p>
    <w:p w:rsidR="000B3B33" w:rsidRPr="000B3B33" w:rsidRDefault="000B3B33" w:rsidP="000B3B33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9" w:name="_Toc366498184"/>
            <w:r w:rsidRPr="000B3B33">
              <w:rPr>
                <w:sz w:val="24"/>
              </w:rPr>
              <w:t>Область применения</w:t>
            </w:r>
            <w:bookmarkEnd w:id="9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 xml:space="preserve">Поставляемые горюче-смазочные материалы для выполнения </w:t>
            </w:r>
            <w:proofErr w:type="spellStart"/>
            <w:r w:rsidRPr="000B3B33">
              <w:rPr>
                <w:sz w:val="24"/>
              </w:rPr>
              <w:t>Госко</w:t>
            </w:r>
            <w:r w:rsidRPr="000B3B33">
              <w:rPr>
                <w:sz w:val="24"/>
              </w:rPr>
              <w:t>н</w:t>
            </w:r>
            <w:r w:rsidRPr="000B3B33">
              <w:rPr>
                <w:sz w:val="24"/>
              </w:rPr>
              <w:t>тракта</w:t>
            </w:r>
            <w:proofErr w:type="spellEnd"/>
            <w:r w:rsidRPr="000B3B33">
              <w:rPr>
                <w:sz w:val="24"/>
              </w:rPr>
              <w:t xml:space="preserve"> ГК «</w:t>
            </w:r>
            <w:proofErr w:type="spellStart"/>
            <w:r w:rsidRPr="000B3B33">
              <w:rPr>
                <w:sz w:val="24"/>
              </w:rPr>
              <w:t>Росатом</w:t>
            </w:r>
            <w:proofErr w:type="spellEnd"/>
            <w:r w:rsidRPr="000B3B33">
              <w:rPr>
                <w:sz w:val="24"/>
              </w:rPr>
              <w:t>» № Д.4Ш.21.24.131022 от 11.02.2013 г. филиалом «С</w:t>
            </w:r>
            <w:r w:rsidRPr="000B3B33">
              <w:rPr>
                <w:sz w:val="24"/>
              </w:rPr>
              <w:t>и</w:t>
            </w:r>
            <w:r w:rsidRPr="000B3B33">
              <w:rPr>
                <w:sz w:val="24"/>
              </w:rPr>
              <w:t>бирский территориальный округ» ФГУП «РосРАО» в г. Балей, Читинской о</w:t>
            </w:r>
            <w:r w:rsidRPr="000B3B33">
              <w:rPr>
                <w:sz w:val="24"/>
              </w:rPr>
              <w:t>б</w:t>
            </w:r>
            <w:r w:rsidRPr="000B3B33">
              <w:rPr>
                <w:sz w:val="24"/>
              </w:rPr>
              <w:t>ласти.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rPr>
          <w:sz w:val="24"/>
        </w:rPr>
      </w:pPr>
    </w:p>
    <w:p w:rsidR="000B3B33" w:rsidRPr="000B3B33" w:rsidRDefault="000B3B33" w:rsidP="000B3B33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10" w:name="_Toc366498185"/>
            <w:r w:rsidRPr="000B3B33">
              <w:rPr>
                <w:sz w:val="24"/>
              </w:rPr>
              <w:t>Условия эксплуатации</w:t>
            </w:r>
            <w:bookmarkEnd w:id="10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Температура: минус 35º</w:t>
            </w:r>
            <w:proofErr w:type="gramStart"/>
            <w:r w:rsidRPr="000B3B33">
              <w:rPr>
                <w:sz w:val="24"/>
              </w:rPr>
              <w:t>С...</w:t>
            </w:r>
            <w:proofErr w:type="gramEnd"/>
            <w:r w:rsidRPr="000B3B33">
              <w:rPr>
                <w:sz w:val="24"/>
              </w:rPr>
              <w:t>выше 0ºС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1042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11" w:name="_Toc366498186"/>
            <w:r w:rsidRPr="000B3B33">
              <w:rPr>
                <w:sz w:val="24"/>
              </w:rPr>
              <w:t>Технические требования</w:t>
            </w:r>
            <w:bookmarkEnd w:id="11"/>
          </w:p>
        </w:tc>
      </w:tr>
      <w:tr w:rsidR="000B3B33" w:rsidRPr="000B3B33" w:rsidTr="00FA292F">
        <w:tc>
          <w:tcPr>
            <w:tcW w:w="10422" w:type="dxa"/>
            <w:shd w:val="clear" w:color="auto" w:fill="D9D9D9"/>
          </w:tcPr>
          <w:p w:rsidR="000B3B33" w:rsidRPr="000B3B33" w:rsidRDefault="000B3B33" w:rsidP="00FA292F">
            <w:pPr>
              <w:pStyle w:val="EV04"/>
              <w:rPr>
                <w:sz w:val="24"/>
              </w:rPr>
            </w:pPr>
            <w:r w:rsidRPr="000B3B33">
              <w:rPr>
                <w:sz w:val="24"/>
              </w:rPr>
              <w:t xml:space="preserve"> </w:t>
            </w:r>
            <w:bookmarkStart w:id="12" w:name="_Toc366498187"/>
            <w:r w:rsidRPr="000B3B33">
              <w:rPr>
                <w:sz w:val="24"/>
              </w:rPr>
              <w:t>Технические, функциональные и качественные характеристики (п</w:t>
            </w:r>
            <w:r w:rsidRPr="000B3B33">
              <w:rPr>
                <w:sz w:val="24"/>
              </w:rPr>
              <w:t>о</w:t>
            </w:r>
            <w:r w:rsidRPr="000B3B33">
              <w:rPr>
                <w:sz w:val="24"/>
              </w:rPr>
              <w:t>требительские свойства) товаров</w:t>
            </w:r>
            <w:bookmarkEnd w:id="12"/>
            <w:r w:rsidRPr="000B3B33">
              <w:rPr>
                <w:sz w:val="24"/>
              </w:rPr>
              <w:t xml:space="preserve"> </w:t>
            </w:r>
          </w:p>
        </w:tc>
      </w:tr>
      <w:tr w:rsidR="000B3B33" w:rsidRPr="000B3B33" w:rsidTr="00FA292F">
        <w:tc>
          <w:tcPr>
            <w:tcW w:w="1042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  <w:tbl>
            <w:tblPr>
              <w:tblW w:w="91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7"/>
              <w:gridCol w:w="2400"/>
              <w:gridCol w:w="2637"/>
              <w:gridCol w:w="1701"/>
              <w:gridCol w:w="1843"/>
            </w:tblGrid>
            <w:tr w:rsidR="000B3B33" w:rsidRPr="000B3B33" w:rsidTr="00FA292F">
              <w:tc>
                <w:tcPr>
                  <w:tcW w:w="617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  <w:rPr>
                      <w:b/>
                    </w:rPr>
                  </w:pPr>
                  <w:r w:rsidRPr="000B3B33">
                    <w:rPr>
                      <w:b/>
                    </w:rPr>
                    <w:t>№ п/п</w:t>
                  </w:r>
                </w:p>
              </w:tc>
              <w:tc>
                <w:tcPr>
                  <w:tcW w:w="2400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  <w:rPr>
                      <w:b/>
                    </w:rPr>
                  </w:pPr>
                  <w:proofErr w:type="gramStart"/>
                  <w:r w:rsidRPr="000B3B33">
                    <w:rPr>
                      <w:b/>
                    </w:rPr>
                    <w:t>Наименование  нефтепроду</w:t>
                  </w:r>
                  <w:r w:rsidRPr="000B3B33">
                    <w:rPr>
                      <w:b/>
                    </w:rPr>
                    <w:t>к</w:t>
                  </w:r>
                  <w:r w:rsidRPr="000B3B33">
                    <w:rPr>
                      <w:b/>
                    </w:rPr>
                    <w:t>тов</w:t>
                  </w:r>
                  <w:proofErr w:type="gramEnd"/>
                </w:p>
              </w:tc>
              <w:tc>
                <w:tcPr>
                  <w:tcW w:w="2637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  <w:rPr>
                      <w:b/>
                    </w:rPr>
                  </w:pPr>
                  <w:r w:rsidRPr="000B3B33">
                    <w:rPr>
                      <w:b/>
                    </w:rPr>
                    <w:t>Характерист</w:t>
                  </w:r>
                  <w:r w:rsidRPr="000B3B33">
                    <w:rPr>
                      <w:b/>
                    </w:rPr>
                    <w:t>и</w:t>
                  </w:r>
                  <w:r w:rsidRPr="000B3B33">
                    <w:rPr>
                      <w:b/>
                    </w:rPr>
                    <w:t>ки нефтепр</w:t>
                  </w:r>
                  <w:r w:rsidRPr="000B3B33">
                    <w:rPr>
                      <w:b/>
                    </w:rPr>
                    <w:t>о</w:t>
                  </w:r>
                  <w:r w:rsidRPr="000B3B33">
                    <w:rPr>
                      <w:b/>
                    </w:rPr>
                    <w:t>дуктов и их компоне</w:t>
                  </w:r>
                  <w:r w:rsidRPr="000B3B33">
                    <w:rPr>
                      <w:b/>
                    </w:rPr>
                    <w:t>н</w:t>
                  </w:r>
                  <w:r w:rsidRPr="000B3B33">
                    <w:rPr>
                      <w:b/>
                    </w:rPr>
                    <w:t>тов</w:t>
                  </w:r>
                </w:p>
              </w:tc>
              <w:tc>
                <w:tcPr>
                  <w:tcW w:w="1701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  <w:rPr>
                      <w:b/>
                    </w:rPr>
                  </w:pPr>
                  <w:r w:rsidRPr="000B3B33">
                    <w:rPr>
                      <w:b/>
                    </w:rPr>
                    <w:t>Расчетное количес</w:t>
                  </w:r>
                  <w:r w:rsidRPr="000B3B33">
                    <w:rPr>
                      <w:b/>
                    </w:rPr>
                    <w:t>т</w:t>
                  </w:r>
                  <w:r w:rsidRPr="000B3B33">
                    <w:rPr>
                      <w:b/>
                    </w:rPr>
                    <w:t>во ГСМ до конца 2014 года, л.</w:t>
                  </w:r>
                </w:p>
              </w:tc>
              <w:tc>
                <w:tcPr>
                  <w:tcW w:w="1843" w:type="dxa"/>
                </w:tcPr>
                <w:p w:rsidR="000B3B33" w:rsidRPr="000B3B33" w:rsidRDefault="000B3B33" w:rsidP="00FA292F">
                  <w:pPr>
                    <w:jc w:val="center"/>
                    <w:rPr>
                      <w:b/>
                    </w:rPr>
                  </w:pPr>
                </w:p>
              </w:tc>
            </w:tr>
            <w:tr w:rsidR="000B3B33" w:rsidRPr="000B3B33" w:rsidTr="00FA292F">
              <w:tc>
                <w:tcPr>
                  <w:tcW w:w="617" w:type="dxa"/>
                </w:tcPr>
                <w:p w:rsidR="000B3B33" w:rsidRPr="000B3B33" w:rsidRDefault="000B3B33" w:rsidP="00FA292F">
                  <w:pPr>
                    <w:jc w:val="center"/>
                  </w:pPr>
                  <w:r w:rsidRPr="000B3B33">
                    <w:t>1</w:t>
                  </w:r>
                </w:p>
              </w:tc>
              <w:tc>
                <w:tcPr>
                  <w:tcW w:w="2400" w:type="dxa"/>
                </w:tcPr>
                <w:p w:rsidR="000B3B33" w:rsidRPr="000B3B33" w:rsidRDefault="000B3B33" w:rsidP="00FA292F">
                  <w:pPr>
                    <w:jc w:val="center"/>
                  </w:pPr>
                  <w:r w:rsidRPr="000B3B33">
                    <w:t>2</w:t>
                  </w:r>
                </w:p>
              </w:tc>
              <w:tc>
                <w:tcPr>
                  <w:tcW w:w="2637" w:type="dxa"/>
                </w:tcPr>
                <w:p w:rsidR="000B3B33" w:rsidRPr="000B3B33" w:rsidRDefault="000B3B33" w:rsidP="00FA292F">
                  <w:pPr>
                    <w:jc w:val="center"/>
                  </w:pPr>
                  <w:r w:rsidRPr="000B3B33">
                    <w:t>3</w:t>
                  </w:r>
                </w:p>
              </w:tc>
              <w:tc>
                <w:tcPr>
                  <w:tcW w:w="1701" w:type="dxa"/>
                </w:tcPr>
                <w:p w:rsidR="000B3B33" w:rsidRPr="000B3B33" w:rsidRDefault="000B3B33" w:rsidP="00FA292F">
                  <w:pPr>
                    <w:jc w:val="center"/>
                  </w:pPr>
                  <w:r w:rsidRPr="000B3B33">
                    <w:t>4</w:t>
                  </w:r>
                </w:p>
              </w:tc>
              <w:tc>
                <w:tcPr>
                  <w:tcW w:w="1843" w:type="dxa"/>
                </w:tcPr>
                <w:p w:rsidR="000B3B33" w:rsidRPr="000B3B33" w:rsidRDefault="000B3B33" w:rsidP="00FA292F">
                  <w:pPr>
                    <w:jc w:val="center"/>
                  </w:pPr>
                </w:p>
              </w:tc>
            </w:tr>
            <w:tr w:rsidR="000B3B33" w:rsidRPr="000B3B33" w:rsidTr="00FA292F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</w:pPr>
                  <w:r w:rsidRPr="000B3B33">
                    <w:t>1.</w:t>
                  </w:r>
                </w:p>
              </w:tc>
              <w:tc>
                <w:tcPr>
                  <w:tcW w:w="2400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  <w:rPr>
                      <w:highlight w:val="yellow"/>
                    </w:rPr>
                  </w:pPr>
                  <w:r w:rsidRPr="000B3B33">
                    <w:rPr>
                      <w:bCs/>
                      <w:kern w:val="32"/>
                    </w:rPr>
                    <w:t>Неэтилирова</w:t>
                  </w:r>
                  <w:r w:rsidRPr="000B3B33">
                    <w:rPr>
                      <w:bCs/>
                      <w:kern w:val="32"/>
                    </w:rPr>
                    <w:t>н</w:t>
                  </w:r>
                  <w:r w:rsidRPr="000B3B33">
                    <w:rPr>
                      <w:bCs/>
                      <w:kern w:val="32"/>
                    </w:rPr>
                    <w:t>ный бензин марки Р</w:t>
                  </w:r>
                  <w:r w:rsidRPr="000B3B33">
                    <w:rPr>
                      <w:bCs/>
                      <w:kern w:val="32"/>
                    </w:rPr>
                    <w:t>е</w:t>
                  </w:r>
                  <w:r w:rsidRPr="000B3B33">
                    <w:rPr>
                      <w:bCs/>
                      <w:kern w:val="32"/>
                    </w:rPr>
                    <w:t>гулятор-92</w:t>
                  </w:r>
                </w:p>
              </w:tc>
              <w:tc>
                <w:tcPr>
                  <w:tcW w:w="2637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  <w:rPr>
                      <w:highlight w:val="yellow"/>
                    </w:rPr>
                  </w:pPr>
                  <w:r w:rsidRPr="000B3B33">
                    <w:t>Изготовленный и отвечающий треб</w:t>
                  </w:r>
                  <w:r w:rsidRPr="000B3B33">
                    <w:t>о</w:t>
                  </w:r>
                  <w:r w:rsidRPr="000B3B33">
                    <w:t>ваниям ГОСТ Р 51105-97 (АИ-92-3)</w:t>
                  </w:r>
                </w:p>
              </w:tc>
              <w:tc>
                <w:tcPr>
                  <w:tcW w:w="1701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</w:pPr>
                  <w:r w:rsidRPr="000B3B33">
                    <w:t>1200</w:t>
                  </w:r>
                </w:p>
                <w:p w:rsidR="000B3B33" w:rsidRPr="000B3B33" w:rsidRDefault="000B3B33" w:rsidP="00FA292F">
                  <w:pPr>
                    <w:jc w:val="center"/>
                  </w:pPr>
                </w:p>
              </w:tc>
              <w:tc>
                <w:tcPr>
                  <w:tcW w:w="1843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</w:pPr>
                </w:p>
              </w:tc>
            </w:tr>
            <w:tr w:rsidR="000B3B33" w:rsidRPr="000B3B33" w:rsidTr="00FA292F">
              <w:trPr>
                <w:trHeight w:val="1134"/>
              </w:trPr>
              <w:tc>
                <w:tcPr>
                  <w:tcW w:w="617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</w:pPr>
                  <w:r w:rsidRPr="000B3B33">
                    <w:lastRenderedPageBreak/>
                    <w:t>2.</w:t>
                  </w:r>
                </w:p>
              </w:tc>
              <w:tc>
                <w:tcPr>
                  <w:tcW w:w="2400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  <w:rPr>
                      <w:highlight w:val="yellow"/>
                    </w:rPr>
                  </w:pPr>
                  <w:r w:rsidRPr="000B3B33">
                    <w:rPr>
                      <w:bCs/>
                      <w:kern w:val="32"/>
                    </w:rPr>
                    <w:t>Топливо дизел</w:t>
                  </w:r>
                  <w:r w:rsidRPr="000B3B33">
                    <w:rPr>
                      <w:bCs/>
                      <w:kern w:val="32"/>
                    </w:rPr>
                    <w:t>ь</w:t>
                  </w:r>
                  <w:r w:rsidRPr="000B3B33">
                    <w:rPr>
                      <w:bCs/>
                      <w:kern w:val="32"/>
                    </w:rPr>
                    <w:t>ное 3-0,05 минус 35, топливо д</w:t>
                  </w:r>
                  <w:r w:rsidRPr="000B3B33">
                    <w:rPr>
                      <w:bCs/>
                      <w:kern w:val="32"/>
                    </w:rPr>
                    <w:t>и</w:t>
                  </w:r>
                  <w:r w:rsidRPr="000B3B33">
                    <w:rPr>
                      <w:bCs/>
                      <w:kern w:val="32"/>
                    </w:rPr>
                    <w:t>зельное ЕВРО</w:t>
                  </w:r>
                </w:p>
              </w:tc>
              <w:tc>
                <w:tcPr>
                  <w:tcW w:w="2637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  <w:rPr>
                      <w:highlight w:val="yellow"/>
                    </w:rPr>
                  </w:pPr>
                  <w:r w:rsidRPr="000B3B33">
                    <w:t>Изготовленный и отвечающий треб</w:t>
                  </w:r>
                  <w:r w:rsidRPr="000B3B33">
                    <w:t>о</w:t>
                  </w:r>
                  <w:r w:rsidRPr="000B3B33">
                    <w:t>ваниям ГОСТ 305-82 (ДТ-2), ГОСТ 52368-2005 (ЕН 590:2009)</w:t>
                  </w:r>
                </w:p>
              </w:tc>
              <w:tc>
                <w:tcPr>
                  <w:tcW w:w="1701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</w:pPr>
                  <w:r w:rsidRPr="000B3B33">
                    <w:t>14981</w:t>
                  </w:r>
                </w:p>
                <w:p w:rsidR="000B3B33" w:rsidRPr="000B3B33" w:rsidRDefault="000B3B33" w:rsidP="00FA292F">
                  <w:pPr>
                    <w:jc w:val="center"/>
                  </w:pPr>
                </w:p>
              </w:tc>
              <w:tc>
                <w:tcPr>
                  <w:tcW w:w="1843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</w:pPr>
                </w:p>
              </w:tc>
            </w:tr>
            <w:tr w:rsidR="000B3B33" w:rsidRPr="000B3B33" w:rsidTr="00FA292F">
              <w:trPr>
                <w:trHeight w:val="569"/>
              </w:trPr>
              <w:tc>
                <w:tcPr>
                  <w:tcW w:w="617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</w:pPr>
                </w:p>
              </w:tc>
              <w:tc>
                <w:tcPr>
                  <w:tcW w:w="2400" w:type="dxa"/>
                  <w:vAlign w:val="center"/>
                </w:tcPr>
                <w:p w:rsidR="000B3B33" w:rsidRPr="000B3B33" w:rsidRDefault="000B3B33" w:rsidP="00FA292F">
                  <w:pPr>
                    <w:ind w:left="28" w:right="17"/>
                    <w:jc w:val="center"/>
                  </w:pPr>
                  <w:r w:rsidRPr="000B3B33">
                    <w:t xml:space="preserve">Всего </w:t>
                  </w:r>
                </w:p>
              </w:tc>
              <w:tc>
                <w:tcPr>
                  <w:tcW w:w="2637" w:type="dxa"/>
                  <w:vAlign w:val="center"/>
                </w:tcPr>
                <w:p w:rsidR="000B3B33" w:rsidRPr="000B3B33" w:rsidRDefault="000B3B33" w:rsidP="00FA292F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0B3B33">
                    <w:rPr>
                      <w:b/>
                      <w:lang w:val="ru-RU" w:eastAsia="ru-RU"/>
                    </w:rPr>
                    <w:t>ГСМ</w:t>
                  </w:r>
                </w:p>
              </w:tc>
              <w:tc>
                <w:tcPr>
                  <w:tcW w:w="1701" w:type="dxa"/>
                  <w:vAlign w:val="center"/>
                </w:tcPr>
                <w:p w:rsidR="000B3B33" w:rsidRPr="000B3B33" w:rsidRDefault="000B3B33" w:rsidP="00FA292F">
                  <w:pPr>
                    <w:pStyle w:val="10"/>
                    <w:jc w:val="center"/>
                    <w:rPr>
                      <w:b/>
                      <w:lang w:val="ru-RU" w:eastAsia="ru-RU"/>
                    </w:rPr>
                  </w:pPr>
                  <w:r w:rsidRPr="000B3B33">
                    <w:rPr>
                      <w:b/>
                      <w:lang w:val="ru-RU" w:eastAsia="ru-RU"/>
                    </w:rPr>
                    <w:t>16181</w:t>
                  </w:r>
                </w:p>
              </w:tc>
              <w:tc>
                <w:tcPr>
                  <w:tcW w:w="1843" w:type="dxa"/>
                  <w:vAlign w:val="center"/>
                </w:tcPr>
                <w:p w:rsidR="000B3B33" w:rsidRPr="000B3B33" w:rsidRDefault="000B3B33" w:rsidP="00FA292F">
                  <w:pPr>
                    <w:jc w:val="center"/>
                  </w:pPr>
                </w:p>
              </w:tc>
            </w:tr>
          </w:tbl>
          <w:p w:rsidR="000B3B33" w:rsidRPr="000B3B33" w:rsidRDefault="000B3B33" w:rsidP="00FA292F">
            <w:pPr>
              <w:pStyle w:val="EV0"/>
              <w:ind w:firstLine="0"/>
              <w:rPr>
                <w:sz w:val="24"/>
              </w:rPr>
            </w:pPr>
            <w:r w:rsidRPr="000B3B33">
              <w:rPr>
                <w:sz w:val="24"/>
              </w:rPr>
              <w:t xml:space="preserve"> </w:t>
            </w:r>
          </w:p>
        </w:tc>
      </w:tr>
      <w:tr w:rsidR="000B3B33" w:rsidRPr="000B3B33" w:rsidTr="00FA292F">
        <w:tc>
          <w:tcPr>
            <w:tcW w:w="10422" w:type="dxa"/>
            <w:shd w:val="clear" w:color="auto" w:fill="D9D9D9"/>
          </w:tcPr>
          <w:p w:rsidR="000B3B33" w:rsidRPr="000B3B33" w:rsidRDefault="000B3B33" w:rsidP="000B3B33">
            <w:pPr>
              <w:pStyle w:val="EV04"/>
              <w:ind w:left="851" w:hanging="567"/>
              <w:rPr>
                <w:sz w:val="24"/>
              </w:rPr>
            </w:pPr>
            <w:r w:rsidRPr="000B3B33">
              <w:rPr>
                <w:sz w:val="24"/>
              </w:rPr>
              <w:lastRenderedPageBreak/>
              <w:t xml:space="preserve"> </w:t>
            </w:r>
            <w:bookmarkStart w:id="13" w:name="_Toc366498190"/>
            <w:r w:rsidRPr="000B3B33">
              <w:rPr>
                <w:sz w:val="24"/>
              </w:rPr>
              <w:t>Требования к надежности</w:t>
            </w:r>
            <w:bookmarkEnd w:id="13"/>
          </w:p>
        </w:tc>
      </w:tr>
      <w:tr w:rsidR="000B3B33" w:rsidRPr="000B3B33" w:rsidTr="00FA292F">
        <w:tc>
          <w:tcPr>
            <w:tcW w:w="1042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Безотказность работы двигателей внутреннего сгорания автомобилей и тракторов при эксплуатации.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  <w:tr w:rsidR="000B3B33" w:rsidRPr="000B3B33" w:rsidTr="00FA292F">
        <w:tc>
          <w:tcPr>
            <w:tcW w:w="10422" w:type="dxa"/>
            <w:shd w:val="clear" w:color="auto" w:fill="D9D9D9"/>
          </w:tcPr>
          <w:p w:rsidR="000B3B33" w:rsidRPr="000B3B33" w:rsidRDefault="000B3B33" w:rsidP="000B3B33">
            <w:pPr>
              <w:pStyle w:val="EV04"/>
              <w:ind w:left="851" w:hanging="567"/>
              <w:rPr>
                <w:sz w:val="24"/>
              </w:rPr>
            </w:pPr>
            <w:r w:rsidRPr="000B3B33">
              <w:rPr>
                <w:sz w:val="24"/>
              </w:rPr>
              <w:t xml:space="preserve"> </w:t>
            </w:r>
            <w:bookmarkStart w:id="14" w:name="_Ref366491887"/>
            <w:bookmarkStart w:id="15" w:name="_Toc366498191"/>
            <w:r w:rsidRPr="000B3B33">
              <w:rPr>
                <w:sz w:val="24"/>
              </w:rPr>
              <w:t xml:space="preserve">Требования к составным частям, исходным и </w:t>
            </w:r>
            <w:r w:rsidRPr="000B3B33">
              <w:rPr>
                <w:sz w:val="24"/>
              </w:rPr>
              <w:br/>
              <w:t>эксплуатационным   матери</w:t>
            </w:r>
            <w:r w:rsidRPr="000B3B33">
              <w:rPr>
                <w:sz w:val="24"/>
              </w:rPr>
              <w:t>а</w:t>
            </w:r>
            <w:r w:rsidRPr="000B3B33">
              <w:rPr>
                <w:sz w:val="24"/>
              </w:rPr>
              <w:t>лам</w:t>
            </w:r>
            <w:bookmarkEnd w:id="14"/>
            <w:bookmarkEnd w:id="15"/>
          </w:p>
        </w:tc>
      </w:tr>
      <w:tr w:rsidR="000B3B33" w:rsidRPr="000B3B33" w:rsidTr="00FA292F">
        <w:tc>
          <w:tcPr>
            <w:tcW w:w="10422" w:type="dxa"/>
            <w:shd w:val="clear" w:color="auto" w:fill="auto"/>
          </w:tcPr>
          <w:p w:rsidR="000B3B33" w:rsidRPr="000B3B33" w:rsidRDefault="000B3B33" w:rsidP="000B3B33">
            <w:pPr>
              <w:pStyle w:val="EV0"/>
              <w:numPr>
                <w:ilvl w:val="0"/>
                <w:numId w:val="17"/>
              </w:numPr>
              <w:rPr>
                <w:sz w:val="24"/>
              </w:rPr>
            </w:pPr>
            <w:r w:rsidRPr="000B3B33">
              <w:rPr>
                <w:sz w:val="24"/>
              </w:rPr>
              <w:t>Качество поставляемой продукции должно подтверждаться сертиф</w:t>
            </w:r>
            <w:r w:rsidRPr="000B3B33">
              <w:rPr>
                <w:sz w:val="24"/>
              </w:rPr>
              <w:t>и</w:t>
            </w:r>
            <w:r w:rsidRPr="000B3B33">
              <w:rPr>
                <w:sz w:val="24"/>
              </w:rPr>
              <w:t>катом на соответствие продукции указанным ГОСТам в системе се</w:t>
            </w:r>
            <w:r w:rsidRPr="000B3B33">
              <w:rPr>
                <w:sz w:val="24"/>
              </w:rPr>
              <w:t>р</w:t>
            </w:r>
            <w:r w:rsidRPr="000B3B33">
              <w:rPr>
                <w:sz w:val="24"/>
              </w:rPr>
              <w:t>тифик</w:t>
            </w:r>
            <w:r w:rsidRPr="000B3B33">
              <w:rPr>
                <w:sz w:val="24"/>
              </w:rPr>
              <w:t>а</w:t>
            </w:r>
            <w:r w:rsidRPr="000B3B33">
              <w:rPr>
                <w:sz w:val="24"/>
              </w:rPr>
              <w:t>ции ГОСТ Р.</w:t>
            </w:r>
          </w:p>
          <w:p w:rsidR="000B3B33" w:rsidRPr="000B3B33" w:rsidRDefault="000B3B33" w:rsidP="00FA292F">
            <w:pPr>
              <w:pStyle w:val="EV0"/>
              <w:ind w:left="927" w:firstLine="0"/>
              <w:rPr>
                <w:sz w:val="24"/>
              </w:rPr>
            </w:pPr>
          </w:p>
        </w:tc>
      </w:tr>
      <w:tr w:rsidR="000B3B33" w:rsidRPr="000B3B33" w:rsidTr="00FA292F">
        <w:tc>
          <w:tcPr>
            <w:tcW w:w="10422" w:type="dxa"/>
            <w:shd w:val="clear" w:color="auto" w:fill="D9D9D9"/>
          </w:tcPr>
          <w:p w:rsidR="000B3B33" w:rsidRPr="000B3B33" w:rsidRDefault="000B3B33" w:rsidP="000B3B33">
            <w:pPr>
              <w:pStyle w:val="EV04"/>
              <w:ind w:left="851" w:hanging="567"/>
              <w:rPr>
                <w:sz w:val="24"/>
              </w:rPr>
            </w:pPr>
            <w:bookmarkStart w:id="16" w:name="_Toc366498192"/>
            <w:r w:rsidRPr="000B3B33">
              <w:rPr>
                <w:sz w:val="24"/>
              </w:rPr>
              <w:t>Требования к маркировке</w:t>
            </w:r>
            <w:bookmarkEnd w:id="16"/>
          </w:p>
        </w:tc>
      </w:tr>
      <w:tr w:rsidR="000B3B33" w:rsidRPr="000B3B33" w:rsidTr="00FA292F">
        <w:tc>
          <w:tcPr>
            <w:tcW w:w="1042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Не предъявляются.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  <w:tr w:rsidR="000B3B33" w:rsidRPr="000B3B33" w:rsidTr="00FA292F">
        <w:tc>
          <w:tcPr>
            <w:tcW w:w="10422" w:type="dxa"/>
            <w:shd w:val="clear" w:color="auto" w:fill="D9D9D9"/>
          </w:tcPr>
          <w:p w:rsidR="000B3B33" w:rsidRPr="000B3B33" w:rsidRDefault="000B3B33" w:rsidP="000B3B33">
            <w:pPr>
              <w:pStyle w:val="EV04"/>
              <w:ind w:left="851" w:hanging="567"/>
              <w:rPr>
                <w:sz w:val="24"/>
              </w:rPr>
            </w:pPr>
            <w:bookmarkStart w:id="17" w:name="_Toc366498193"/>
            <w:r w:rsidRPr="000B3B33">
              <w:rPr>
                <w:sz w:val="24"/>
              </w:rPr>
              <w:t>Требования к упаковке</w:t>
            </w:r>
            <w:bookmarkEnd w:id="17"/>
          </w:p>
        </w:tc>
      </w:tr>
      <w:tr w:rsidR="000B3B33" w:rsidRPr="000B3B33" w:rsidTr="00FA292F">
        <w:tc>
          <w:tcPr>
            <w:tcW w:w="1042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Не предъявляются.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18" w:name="_Toc366498194"/>
            <w:r w:rsidRPr="000B3B33">
              <w:rPr>
                <w:sz w:val="24"/>
              </w:rPr>
              <w:t>Требования по правилам сдачи и приемки</w:t>
            </w:r>
            <w:bookmarkEnd w:id="18"/>
          </w:p>
        </w:tc>
      </w:tr>
      <w:tr w:rsidR="000B3B33" w:rsidRPr="000B3B33" w:rsidTr="00FA292F">
        <w:tc>
          <w:tcPr>
            <w:tcW w:w="9702" w:type="dxa"/>
            <w:shd w:val="clear" w:color="auto" w:fill="D9D9D9"/>
          </w:tcPr>
          <w:p w:rsidR="000B3B33" w:rsidRPr="000B3B33" w:rsidRDefault="000B3B33" w:rsidP="00FA292F">
            <w:pPr>
              <w:pStyle w:val="EV05"/>
              <w:ind w:left="1213" w:hanging="567"/>
              <w:rPr>
                <w:sz w:val="24"/>
              </w:rPr>
            </w:pPr>
            <w:bookmarkStart w:id="19" w:name="_Toc366498195"/>
            <w:r w:rsidRPr="000B3B33">
              <w:rPr>
                <w:sz w:val="24"/>
              </w:rPr>
              <w:t>Порядок сдачи и приемки</w:t>
            </w:r>
            <w:bookmarkEnd w:id="19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spacing w:before="60" w:after="60"/>
              <w:ind w:firstLine="709"/>
            </w:pPr>
            <w:r w:rsidRPr="000B3B33">
              <w:rPr>
                <w:bCs/>
                <w:color w:val="000000"/>
              </w:rPr>
              <w:t>По одному договору поставки заправлять транспорт предприятия гор</w:t>
            </w:r>
            <w:r w:rsidRPr="000B3B33">
              <w:rPr>
                <w:bCs/>
                <w:color w:val="000000"/>
              </w:rPr>
              <w:t>ю</w:t>
            </w:r>
            <w:r w:rsidRPr="000B3B33">
              <w:rPr>
                <w:bCs/>
                <w:color w:val="000000"/>
              </w:rPr>
              <w:t>че-смазочными материалами.</w:t>
            </w:r>
            <w:r w:rsidRPr="000B3B33">
              <w:t xml:space="preserve"> Отпуск ГСМ должен осуществляться через сеть АЗС Поставщика, расположенных в г. Балей Читинской области круглосуто</w:t>
            </w:r>
            <w:r w:rsidRPr="000B3B33">
              <w:t>ч</w:t>
            </w:r>
            <w:r w:rsidRPr="000B3B33">
              <w:t>но.</w:t>
            </w:r>
          </w:p>
          <w:p w:rsidR="000B3B33" w:rsidRPr="000B3B33" w:rsidRDefault="000B3B33" w:rsidP="00FA292F">
            <w:pPr>
              <w:spacing w:before="60" w:after="60"/>
              <w:ind w:firstLine="709"/>
            </w:pPr>
            <w:r w:rsidRPr="000B3B33">
              <w:t>Отпуск ГСМ должен производится по заборным картам, на каждый а</w:t>
            </w:r>
            <w:r w:rsidRPr="000B3B33">
              <w:t>в</w:t>
            </w:r>
            <w:r w:rsidRPr="000B3B33">
              <w:t>томобиль Получателя на весь период действия договора.</w:t>
            </w:r>
          </w:p>
          <w:p w:rsidR="000B3B33" w:rsidRPr="000B3B33" w:rsidRDefault="000B3B33" w:rsidP="00FA292F">
            <w:pPr>
              <w:pStyle w:val="EV0"/>
              <w:ind w:firstLine="0"/>
              <w:rPr>
                <w:sz w:val="24"/>
              </w:rPr>
            </w:pPr>
          </w:p>
        </w:tc>
      </w:tr>
      <w:tr w:rsidR="000B3B33" w:rsidRPr="000B3B33" w:rsidTr="00FA292F">
        <w:tc>
          <w:tcPr>
            <w:tcW w:w="9702" w:type="dxa"/>
            <w:shd w:val="clear" w:color="auto" w:fill="D9D9D9"/>
          </w:tcPr>
          <w:p w:rsidR="000B3B33" w:rsidRPr="000B3B33" w:rsidRDefault="000B3B33" w:rsidP="00FA292F">
            <w:pPr>
              <w:pStyle w:val="EV05"/>
              <w:ind w:left="1213" w:hanging="567"/>
              <w:rPr>
                <w:sz w:val="24"/>
              </w:rPr>
            </w:pPr>
            <w:bookmarkStart w:id="20" w:name="_Toc366498196"/>
            <w:r w:rsidRPr="000B3B33">
              <w:rPr>
                <w:sz w:val="24"/>
              </w:rPr>
              <w:t>Требования по передаче заказчику технических и иных докуме</w:t>
            </w:r>
            <w:r w:rsidRPr="000B3B33">
              <w:rPr>
                <w:sz w:val="24"/>
              </w:rPr>
              <w:t>н</w:t>
            </w:r>
            <w:r w:rsidRPr="000B3B33">
              <w:rPr>
                <w:sz w:val="24"/>
              </w:rPr>
              <w:t>тов при поставке товара</w:t>
            </w:r>
            <w:bookmarkEnd w:id="20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По истечению расчетного периода Поставщик предоставляет Покупат</w:t>
            </w:r>
            <w:r w:rsidRPr="000B3B33">
              <w:rPr>
                <w:sz w:val="24"/>
              </w:rPr>
              <w:t>е</w:t>
            </w:r>
            <w:r w:rsidRPr="000B3B33">
              <w:rPr>
                <w:sz w:val="24"/>
              </w:rPr>
              <w:t>лю: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- сертификаты соответствия;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-счет на оплату;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- товарную накладную в 2-х экземплярах;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- акт сверки отпуска Товара в 2-х экземпл</w:t>
            </w:r>
            <w:r w:rsidRPr="000B3B33">
              <w:rPr>
                <w:sz w:val="24"/>
              </w:rPr>
              <w:t>я</w:t>
            </w:r>
            <w:r w:rsidRPr="000B3B33">
              <w:rPr>
                <w:sz w:val="24"/>
              </w:rPr>
              <w:t>рах;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- счет-фактуру.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ind w:firstLine="0"/>
        <w:rPr>
          <w:sz w:val="24"/>
        </w:rPr>
      </w:pPr>
    </w:p>
    <w:p w:rsidR="000B3B33" w:rsidRPr="000B3B33" w:rsidRDefault="000B3B33" w:rsidP="000B3B33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21" w:name="_Toc366498197"/>
            <w:r w:rsidRPr="000B3B33">
              <w:rPr>
                <w:sz w:val="24"/>
              </w:rPr>
              <w:t>Требования к транспортированию</w:t>
            </w:r>
            <w:bookmarkEnd w:id="21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Не предъявляются.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rPr>
          <w:sz w:val="24"/>
        </w:rPr>
      </w:pPr>
    </w:p>
    <w:p w:rsidR="000B3B33" w:rsidRPr="000B3B33" w:rsidRDefault="000B3B33" w:rsidP="000B3B33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22" w:name="_Toc366498198"/>
            <w:r w:rsidRPr="000B3B33">
              <w:rPr>
                <w:sz w:val="24"/>
              </w:rPr>
              <w:lastRenderedPageBreak/>
              <w:t>Требования к хранению</w:t>
            </w:r>
            <w:bookmarkEnd w:id="22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Не предъявляются.</w:t>
            </w:r>
          </w:p>
        </w:tc>
      </w:tr>
    </w:tbl>
    <w:p w:rsidR="000B3B33" w:rsidRPr="000B3B33" w:rsidRDefault="000B3B33" w:rsidP="000B3B33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23" w:name="_Toc366498199"/>
            <w:r w:rsidRPr="000B3B33">
              <w:rPr>
                <w:sz w:val="24"/>
              </w:rPr>
              <w:t>Требования к объёму и/или сроку предоставления гарантий</w:t>
            </w:r>
            <w:bookmarkEnd w:id="23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Не предъявляются.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24" w:name="_Toc366498200"/>
            <w:r w:rsidRPr="000B3B33">
              <w:rPr>
                <w:sz w:val="24"/>
              </w:rPr>
              <w:t>Требования к обслуживанию</w:t>
            </w:r>
            <w:bookmarkEnd w:id="24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-Наличие АЗС в г. Балей Читинской области РФ;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-наличие системы безналичного расчета.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25" w:name="_Toc366498201"/>
            <w:r w:rsidRPr="000B3B33">
              <w:rPr>
                <w:sz w:val="24"/>
              </w:rPr>
              <w:t>Экологические требования</w:t>
            </w:r>
            <w:bookmarkEnd w:id="25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Не предъявляются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26" w:name="_Toc366498202"/>
            <w:r w:rsidRPr="000B3B33">
              <w:rPr>
                <w:sz w:val="24"/>
              </w:rPr>
              <w:t>Требования по безопасности</w:t>
            </w:r>
            <w:bookmarkEnd w:id="26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Класс опасности 4-й.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27" w:name="_Toc366498203"/>
            <w:bookmarkStart w:id="28" w:name="_Ref366675066"/>
            <w:r w:rsidRPr="000B3B33">
              <w:rPr>
                <w:sz w:val="24"/>
              </w:rPr>
              <w:t>Требования к качеству</w:t>
            </w:r>
            <w:bookmarkEnd w:id="27"/>
            <w:bookmarkEnd w:id="28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ind w:firstLine="0"/>
              <w:rPr>
                <w:sz w:val="24"/>
              </w:rPr>
            </w:pPr>
            <w:r w:rsidRPr="000B3B33">
              <w:rPr>
                <w:sz w:val="24"/>
              </w:rPr>
              <w:t xml:space="preserve">      1.Качество горюче-смазочных материалов, являющихся предметом заку</w:t>
            </w:r>
            <w:r w:rsidRPr="000B3B33">
              <w:rPr>
                <w:sz w:val="24"/>
              </w:rPr>
              <w:t>п</w:t>
            </w:r>
            <w:r w:rsidRPr="000B3B33">
              <w:rPr>
                <w:sz w:val="24"/>
              </w:rPr>
              <w:t>ки, должны соответствовать требованиям Технического регламента «О треб</w:t>
            </w:r>
            <w:r w:rsidRPr="000B3B33">
              <w:rPr>
                <w:sz w:val="24"/>
              </w:rPr>
              <w:t>о</w:t>
            </w:r>
            <w:r w:rsidRPr="000B3B33">
              <w:rPr>
                <w:sz w:val="24"/>
              </w:rPr>
              <w:t>ваниях к автомобильному и авиационному бензину, дизельному и судовому топливу, топливу для реактивных двигателей и топочному мазуту», утве</w:t>
            </w:r>
            <w:r w:rsidRPr="000B3B33">
              <w:rPr>
                <w:sz w:val="24"/>
              </w:rPr>
              <w:t>р</w:t>
            </w:r>
            <w:r w:rsidRPr="000B3B33">
              <w:rPr>
                <w:sz w:val="24"/>
              </w:rPr>
              <w:t>жденному Постановлением Правительства РФ от 27.02.2008 № 118 (с измен</w:t>
            </w:r>
            <w:r w:rsidRPr="000B3B33">
              <w:rPr>
                <w:sz w:val="24"/>
              </w:rPr>
              <w:t>е</w:t>
            </w:r>
            <w:r w:rsidRPr="000B3B33">
              <w:rPr>
                <w:sz w:val="24"/>
              </w:rPr>
              <w:t>ниями, внесенными на дату подачи заявки), а также иным требованиям норм</w:t>
            </w:r>
            <w:r w:rsidRPr="000B3B33">
              <w:rPr>
                <w:sz w:val="24"/>
              </w:rPr>
              <w:t>а</w:t>
            </w:r>
            <w:r w:rsidRPr="000B3B33">
              <w:rPr>
                <w:sz w:val="24"/>
              </w:rPr>
              <w:t>тивных документов. Качество поставляемых горюче-смазочных материалов должны быть подтверждены сертификатами соо</w:t>
            </w:r>
            <w:r w:rsidRPr="000B3B33">
              <w:rPr>
                <w:sz w:val="24"/>
              </w:rPr>
              <w:t>т</w:t>
            </w:r>
            <w:r w:rsidRPr="000B3B33">
              <w:rPr>
                <w:sz w:val="24"/>
              </w:rPr>
              <w:t>ветствия.</w:t>
            </w:r>
          </w:p>
          <w:p w:rsidR="000B3B33" w:rsidRPr="000B3B33" w:rsidRDefault="000B3B33" w:rsidP="000B3B33">
            <w:pPr>
              <w:pStyle w:val="EV0"/>
              <w:numPr>
                <w:ilvl w:val="0"/>
                <w:numId w:val="18"/>
              </w:numPr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29" w:name="_Toc366498204"/>
            <w:r w:rsidRPr="000B3B33">
              <w:rPr>
                <w:sz w:val="24"/>
              </w:rPr>
              <w:t>Дополнительные(иные) требования</w:t>
            </w:r>
            <w:bookmarkEnd w:id="29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Не предъявляются.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30" w:name="_Toc366498205"/>
            <w:r w:rsidRPr="000B3B33">
              <w:rPr>
                <w:sz w:val="24"/>
              </w:rPr>
              <w:t>Требования к количеству и сроку (периодичности) поставки</w:t>
            </w:r>
            <w:bookmarkEnd w:id="30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Объем Товара, указанный в п.4 Технического задания.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 xml:space="preserve">В целях определения </w:t>
            </w:r>
            <w:proofErr w:type="gramStart"/>
            <w:r w:rsidRPr="000B3B33">
              <w:rPr>
                <w:sz w:val="24"/>
              </w:rPr>
              <w:t>количества</w:t>
            </w:r>
            <w:proofErr w:type="gramEnd"/>
            <w:r w:rsidRPr="000B3B33">
              <w:rPr>
                <w:sz w:val="24"/>
              </w:rPr>
              <w:t xml:space="preserve"> отпущенного ГСМ и упорядочивания расчетов, устанавливается расчетный период равный календарному м</w:t>
            </w:r>
            <w:r w:rsidRPr="000B3B33">
              <w:rPr>
                <w:sz w:val="24"/>
              </w:rPr>
              <w:t>е</w:t>
            </w:r>
            <w:r w:rsidRPr="000B3B33">
              <w:rPr>
                <w:sz w:val="24"/>
              </w:rPr>
              <w:t xml:space="preserve">сяцу. </w:t>
            </w:r>
          </w:p>
          <w:p w:rsidR="000B3B33" w:rsidRPr="000B3B33" w:rsidRDefault="000B3B33" w:rsidP="00FA292F">
            <w:pPr>
              <w:pStyle w:val="EV0"/>
              <w:rPr>
                <w:bCs/>
                <w:color w:val="000000"/>
                <w:sz w:val="24"/>
              </w:rPr>
            </w:pPr>
            <w:r w:rsidRPr="000B3B33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0B3B33" w:rsidRPr="000B3B33" w:rsidRDefault="000B3B33" w:rsidP="00FA292F">
            <w:pPr>
              <w:pStyle w:val="EV0"/>
              <w:rPr>
                <w:bCs/>
                <w:color w:val="000000"/>
                <w:sz w:val="24"/>
              </w:rPr>
            </w:pPr>
            <w:r w:rsidRPr="000B3B33">
              <w:rPr>
                <w:bCs/>
                <w:color w:val="000000"/>
                <w:sz w:val="24"/>
              </w:rPr>
              <w:t>Дата окончания поставки – до 31.12.2014 г.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31" w:name="_Toc366498206"/>
            <w:r w:rsidRPr="000B3B33">
              <w:rPr>
                <w:sz w:val="24"/>
              </w:rPr>
              <w:t>Требование к форме представляемой инфо</w:t>
            </w:r>
            <w:r w:rsidRPr="000B3B33">
              <w:rPr>
                <w:sz w:val="24"/>
              </w:rPr>
              <w:t>р</w:t>
            </w:r>
            <w:r w:rsidRPr="000B3B33">
              <w:rPr>
                <w:sz w:val="24"/>
              </w:rPr>
              <w:t>мации</w:t>
            </w:r>
            <w:bookmarkEnd w:id="31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- на бумажном носителе;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- программный продукт для чтения и обработки информации.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32" w:name="_Toc366498207"/>
            <w:r w:rsidRPr="000B3B33">
              <w:rPr>
                <w:sz w:val="24"/>
              </w:rPr>
              <w:lastRenderedPageBreak/>
              <w:t>Перечень принятых сокращений</w:t>
            </w:r>
            <w:bookmarkEnd w:id="32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ГСМ – горюче-смазочные материалы.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0B3B33" w:rsidRDefault="000B3B33" w:rsidP="000B3B33">
      <w:pPr>
        <w:pStyle w:val="EV0"/>
        <w:rPr>
          <w:sz w:val="24"/>
        </w:rPr>
      </w:pPr>
    </w:p>
    <w:p w:rsidR="000B3B33" w:rsidRPr="000B3B33" w:rsidRDefault="000B3B33" w:rsidP="000B3B33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2"/>
      </w:tblGrid>
      <w:tr w:rsidR="000B3B33" w:rsidRPr="000B3B33" w:rsidTr="00FA292F">
        <w:tc>
          <w:tcPr>
            <w:tcW w:w="9702" w:type="dxa"/>
            <w:shd w:val="clear" w:color="auto" w:fill="A6A6A6"/>
          </w:tcPr>
          <w:p w:rsidR="000B3B33" w:rsidRPr="000B3B33" w:rsidRDefault="000B3B33" w:rsidP="00FA292F">
            <w:pPr>
              <w:pStyle w:val="EV"/>
              <w:rPr>
                <w:sz w:val="24"/>
              </w:rPr>
            </w:pPr>
            <w:bookmarkStart w:id="33" w:name="_Toc366498208"/>
            <w:r w:rsidRPr="000B3B33">
              <w:rPr>
                <w:sz w:val="24"/>
              </w:rPr>
              <w:t>Перечень приложений</w:t>
            </w:r>
            <w:bookmarkEnd w:id="33"/>
          </w:p>
        </w:tc>
      </w:tr>
      <w:tr w:rsidR="000B3B33" w:rsidRPr="000B3B33" w:rsidTr="00FA292F">
        <w:tc>
          <w:tcPr>
            <w:tcW w:w="9702" w:type="dxa"/>
            <w:shd w:val="clear" w:color="auto" w:fill="auto"/>
          </w:tcPr>
          <w:p w:rsidR="000B3B33" w:rsidRPr="000B3B33" w:rsidRDefault="000B3B33" w:rsidP="00FA292F">
            <w:pPr>
              <w:pStyle w:val="EV0"/>
              <w:rPr>
                <w:sz w:val="24"/>
              </w:rPr>
            </w:pPr>
            <w:r w:rsidRPr="000B3B33">
              <w:rPr>
                <w:sz w:val="24"/>
              </w:rPr>
              <w:t>Приложения отсутствуют.</w:t>
            </w:r>
          </w:p>
          <w:p w:rsidR="000B3B33" w:rsidRPr="000B3B33" w:rsidRDefault="000B3B33" w:rsidP="00FA292F">
            <w:pPr>
              <w:pStyle w:val="EV0"/>
              <w:rPr>
                <w:sz w:val="24"/>
              </w:rPr>
            </w:pPr>
          </w:p>
        </w:tc>
      </w:tr>
    </w:tbl>
    <w:p w:rsidR="000B3B33" w:rsidRPr="00912DD8" w:rsidRDefault="000B3B33" w:rsidP="004A51DA">
      <w:pPr>
        <w:jc w:val="center"/>
      </w:pPr>
      <w:bookmarkStart w:id="34" w:name="_GoBack"/>
      <w:bookmarkEnd w:id="34"/>
    </w:p>
    <w:sectPr w:rsidR="000B3B33" w:rsidRPr="00912DD8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0B3B3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736617720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0B3B33" w:rsidRPr="000B3B33" w:rsidRDefault="000B3B33" w:rsidP="000B3B33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0B3B33">
      <w:rPr>
        <w:b/>
        <w:sz w:val="16"/>
        <w:szCs w:val="16"/>
      </w:rPr>
      <w:t xml:space="preserve">открытый запрос цен в электронной форме на </w:t>
    </w:r>
    <w:r w:rsidRPr="000B3B33">
      <w:rPr>
        <w:rFonts w:cs="Calibri"/>
        <w:b/>
        <w:bCs/>
        <w:iCs/>
        <w:sz w:val="16"/>
        <w:szCs w:val="16"/>
      </w:rPr>
      <w:t xml:space="preserve">поставку ГСМ для выполнения </w:t>
    </w:r>
    <w:proofErr w:type="spellStart"/>
    <w:r w:rsidRPr="000B3B33">
      <w:rPr>
        <w:rFonts w:cs="Calibri"/>
        <w:b/>
        <w:bCs/>
        <w:iCs/>
        <w:sz w:val="16"/>
        <w:szCs w:val="16"/>
      </w:rPr>
      <w:t>Госконтракта</w:t>
    </w:r>
    <w:proofErr w:type="spellEnd"/>
    <w:r w:rsidRPr="000B3B33">
      <w:rPr>
        <w:rFonts w:cs="Calibri"/>
        <w:b/>
        <w:bCs/>
        <w:iCs/>
        <w:sz w:val="16"/>
        <w:szCs w:val="16"/>
      </w:rPr>
      <w:t xml:space="preserve"> филиалом «Сибирский территориальный округ» ФГУП «РосРАО».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6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7"/>
  </w:num>
  <w:num w:numId="24">
    <w:abstractNumId w:val="17"/>
  </w:num>
  <w:num w:numId="25">
    <w:abstractNumId w:val="5"/>
  </w:num>
  <w:num w:numId="26">
    <w:abstractNumId w:val="20"/>
  </w:num>
  <w:num w:numId="27">
    <w:abstractNumId w:val="30"/>
  </w:num>
  <w:num w:numId="28">
    <w:abstractNumId w:val="18"/>
  </w:num>
  <w:num w:numId="29">
    <w:abstractNumId w:val="22"/>
  </w:num>
  <w:num w:numId="30">
    <w:abstractNumId w:val="25"/>
  </w:num>
  <w:num w:numId="31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3B33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1E11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AEC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5FCEF19-7F6B-40D4-8020-73CC528A5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</TotalTime>
  <Pages>6</Pages>
  <Words>754</Words>
  <Characters>7412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8150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25</cp:revision>
  <cp:lastPrinted>2013-05-13T10:31:00Z</cp:lastPrinted>
  <dcterms:created xsi:type="dcterms:W3CDTF">2013-12-04T11:06:00Z</dcterms:created>
  <dcterms:modified xsi:type="dcterms:W3CDTF">2014-04-28T06:36:00Z</dcterms:modified>
</cp:coreProperties>
</file>