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82D" w:rsidRDefault="00CD182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ПРОТОКОЛ №</w:t>
      </w:r>
      <w:r>
        <w:rPr>
          <w:sz w:val="28"/>
          <w:szCs w:val="28"/>
          <w:lang w:val="en-US"/>
        </w:rPr>
        <w:t>Z</w:t>
      </w:r>
      <w:r w:rsidR="004915EA">
        <w:rPr>
          <w:sz w:val="28"/>
          <w:szCs w:val="28"/>
          <w:lang w:val="en-US"/>
        </w:rPr>
        <w:t>034553</w:t>
      </w:r>
      <w:r>
        <w:rPr>
          <w:sz w:val="28"/>
          <w:szCs w:val="28"/>
        </w:rPr>
        <w:t>-1</w:t>
      </w:r>
    </w:p>
    <w:p w:rsidR="00CD182D" w:rsidRDefault="00CD182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продлении запроса цен </w:t>
      </w:r>
    </w:p>
    <w:p w:rsidR="004915EA" w:rsidRPr="007148D2" w:rsidRDefault="00CD182D" w:rsidP="004915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электронной форме на </w:t>
      </w:r>
      <w:r w:rsidR="004915EA" w:rsidRPr="007148D2">
        <w:rPr>
          <w:b/>
          <w:sz w:val="28"/>
          <w:szCs w:val="28"/>
        </w:rPr>
        <w:t xml:space="preserve">право заключения договора </w:t>
      </w:r>
    </w:p>
    <w:p w:rsidR="004915EA" w:rsidRPr="007148D2" w:rsidRDefault="004915EA" w:rsidP="004915EA">
      <w:pPr>
        <w:jc w:val="center"/>
        <w:rPr>
          <w:b/>
          <w:sz w:val="28"/>
          <w:szCs w:val="28"/>
        </w:rPr>
      </w:pPr>
      <w:r w:rsidRPr="007148D2">
        <w:rPr>
          <w:b/>
          <w:sz w:val="28"/>
          <w:szCs w:val="28"/>
        </w:rPr>
        <w:t>на поставку мебели для нужд филиала «Сибирский территориальный округ» ФГУП «РосРАО»      </w:t>
      </w:r>
    </w:p>
    <w:p w:rsidR="00CD182D" w:rsidRPr="004915EA" w:rsidRDefault="00CD182D">
      <w:pPr>
        <w:jc w:val="center"/>
        <w:rPr>
          <w:b/>
          <w:sz w:val="28"/>
          <w:szCs w:val="28"/>
        </w:rPr>
      </w:pPr>
    </w:p>
    <w:p w:rsidR="00CD182D" w:rsidRDefault="00CD182D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</w:p>
    <w:p w:rsidR="00CD182D" w:rsidRDefault="00CD182D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3"/>
        <w:gridCol w:w="8069"/>
      </w:tblGrid>
      <w:tr w:rsidR="00CD182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182D" w:rsidRDefault="00CD182D">
            <w:pPr>
              <w:spacing w:before="180" w:after="1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182D" w:rsidRDefault="00CD182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создания протокола: </w:t>
            </w:r>
            <w:r w:rsidR="004915EA" w:rsidRPr="004915EA"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>.</w:t>
            </w:r>
            <w:r w:rsidR="004915EA">
              <w:rPr>
                <w:sz w:val="28"/>
                <w:szCs w:val="28"/>
                <w:lang w:val="en-US"/>
              </w:rPr>
              <w:t>10</w:t>
            </w:r>
            <w:r>
              <w:rPr>
                <w:sz w:val="28"/>
                <w:szCs w:val="28"/>
              </w:rPr>
              <w:t>.201</w:t>
            </w:r>
            <w:r w:rsidRPr="004915EA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года</w:t>
            </w:r>
          </w:p>
        </w:tc>
      </w:tr>
    </w:tbl>
    <w:p w:rsidR="00CD182D" w:rsidRPr="004915EA" w:rsidRDefault="00CD182D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sz w:val="28"/>
          <w:szCs w:val="28"/>
        </w:rPr>
      </w:pPr>
      <w:r w:rsidRPr="004915EA">
        <w:rPr>
          <w:sz w:val="28"/>
          <w:szCs w:val="28"/>
        </w:rPr>
        <w:t>Оператор торгов: ООО «АКД».</w:t>
      </w:r>
    </w:p>
    <w:p w:rsidR="00CD182D" w:rsidRPr="004915EA" w:rsidRDefault="00CD182D">
      <w:pPr>
        <w:tabs>
          <w:tab w:val="num" w:pos="426"/>
        </w:tabs>
        <w:ind w:left="426"/>
        <w:jc w:val="both"/>
        <w:rPr>
          <w:sz w:val="28"/>
          <w:szCs w:val="28"/>
        </w:rPr>
      </w:pPr>
      <w:r w:rsidRPr="004915EA">
        <w:rPr>
          <w:sz w:val="28"/>
          <w:szCs w:val="28"/>
        </w:rPr>
        <w:t>Место проведения запроса цен: «www.A-K-D.ru».</w:t>
      </w:r>
    </w:p>
    <w:p w:rsidR="00CD182D" w:rsidRPr="004915EA" w:rsidRDefault="00CD182D">
      <w:pPr>
        <w:tabs>
          <w:tab w:val="num" w:pos="426"/>
        </w:tabs>
        <w:ind w:left="426"/>
        <w:jc w:val="both"/>
        <w:rPr>
          <w:sz w:val="28"/>
          <w:szCs w:val="28"/>
        </w:rPr>
      </w:pPr>
      <w:r w:rsidRPr="004915EA">
        <w:rPr>
          <w:sz w:val="28"/>
          <w:szCs w:val="28"/>
        </w:rPr>
        <w:t xml:space="preserve">Уникальный номер запроса цен на указанном сайте: </w:t>
      </w:r>
      <w:r w:rsidRPr="004915EA">
        <w:rPr>
          <w:sz w:val="28"/>
          <w:szCs w:val="28"/>
          <w:lang w:val="en-US"/>
        </w:rPr>
        <w:t>Z</w:t>
      </w:r>
      <w:r w:rsidR="004915EA" w:rsidRPr="004915EA">
        <w:rPr>
          <w:sz w:val="28"/>
          <w:szCs w:val="28"/>
        </w:rPr>
        <w:t>034553</w:t>
      </w:r>
      <w:r w:rsidRPr="004915EA">
        <w:rPr>
          <w:sz w:val="28"/>
          <w:szCs w:val="28"/>
        </w:rPr>
        <w:t xml:space="preserve">. </w:t>
      </w:r>
    </w:p>
    <w:p w:rsidR="00CD182D" w:rsidRPr="004915EA" w:rsidRDefault="00CD182D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sz w:val="28"/>
          <w:szCs w:val="28"/>
        </w:rPr>
      </w:pPr>
      <w:r w:rsidRPr="004915EA">
        <w:rPr>
          <w:sz w:val="28"/>
          <w:szCs w:val="28"/>
        </w:rPr>
        <w:t>Организатор: ФГУП «РосРАО».</w:t>
      </w:r>
    </w:p>
    <w:p w:rsidR="00CD182D" w:rsidRPr="004915EA" w:rsidRDefault="00CD182D">
      <w:pPr>
        <w:tabs>
          <w:tab w:val="num" w:pos="426"/>
        </w:tabs>
        <w:ind w:left="426"/>
        <w:jc w:val="both"/>
        <w:rPr>
          <w:sz w:val="28"/>
          <w:szCs w:val="28"/>
        </w:rPr>
      </w:pPr>
      <w:r w:rsidRPr="004915EA">
        <w:rPr>
          <w:sz w:val="28"/>
          <w:szCs w:val="28"/>
        </w:rPr>
        <w:t xml:space="preserve">(119017, г. Москва, Большая Ордынка, д. 24). </w:t>
      </w:r>
    </w:p>
    <w:p w:rsidR="004915EA" w:rsidRPr="004915EA" w:rsidRDefault="00CD182D" w:rsidP="004915EA">
      <w:pPr>
        <w:pStyle w:val="a6"/>
        <w:numPr>
          <w:ilvl w:val="0"/>
          <w:numId w:val="2"/>
        </w:numPr>
        <w:tabs>
          <w:tab w:val="num" w:pos="284"/>
          <w:tab w:val="num" w:pos="426"/>
        </w:tabs>
        <w:spacing w:after="0"/>
        <w:ind w:left="426" w:hanging="284"/>
        <w:jc w:val="both"/>
        <w:rPr>
          <w:sz w:val="28"/>
          <w:szCs w:val="28"/>
        </w:rPr>
      </w:pPr>
      <w:r w:rsidRPr="004915EA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Наименование запроса цен: </w:t>
      </w:r>
      <w:r w:rsidR="004915EA" w:rsidRPr="004915EA">
        <w:rPr>
          <w:rFonts w:ascii="Times New Roman" w:hAnsi="Times New Roman"/>
          <w:sz w:val="28"/>
          <w:szCs w:val="28"/>
        </w:rPr>
        <w:t>Право заключения договора на поставку мебели для нужд филиала «Сибирский территориальный округ» ФГУП «РосРАО».</w:t>
      </w:r>
      <w:r w:rsidR="004915EA" w:rsidRPr="004915EA">
        <w:rPr>
          <w:sz w:val="28"/>
          <w:szCs w:val="28"/>
        </w:rPr>
        <w:t>      </w:t>
      </w:r>
    </w:p>
    <w:p w:rsidR="00CD182D" w:rsidRPr="004915EA" w:rsidRDefault="00CD182D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sz w:val="28"/>
          <w:szCs w:val="28"/>
        </w:rPr>
      </w:pPr>
      <w:r w:rsidRPr="004915EA">
        <w:rPr>
          <w:sz w:val="28"/>
          <w:szCs w:val="28"/>
        </w:rPr>
        <w:t xml:space="preserve">Извещение о проведении запроса цен было размещено на сайте </w:t>
      </w:r>
      <w:hyperlink r:id="rId6" w:history="1">
        <w:r w:rsidRPr="004915EA">
          <w:rPr>
            <w:rStyle w:val="a3"/>
            <w:sz w:val="28"/>
            <w:szCs w:val="28"/>
          </w:rPr>
          <w:t>http://www.a-k-d.ru</w:t>
        </w:r>
      </w:hyperlink>
      <w:r w:rsidR="004915EA" w:rsidRPr="004915EA">
        <w:rPr>
          <w:sz w:val="28"/>
          <w:szCs w:val="28"/>
        </w:rPr>
        <w:t xml:space="preserve"> в сети Интернет 09.10</w:t>
      </w:r>
      <w:r w:rsidRPr="004915EA">
        <w:rPr>
          <w:sz w:val="28"/>
          <w:szCs w:val="28"/>
        </w:rPr>
        <w:t xml:space="preserve">.2014 </w:t>
      </w:r>
    </w:p>
    <w:p w:rsidR="00CD182D" w:rsidRPr="004915EA" w:rsidRDefault="00CD182D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sz w:val="28"/>
          <w:szCs w:val="28"/>
        </w:rPr>
      </w:pPr>
      <w:r w:rsidRPr="004915EA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CD182D" w:rsidRPr="004915EA" w:rsidRDefault="00CD182D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sz w:val="28"/>
          <w:szCs w:val="28"/>
        </w:rPr>
      </w:pPr>
      <w:r w:rsidRPr="004915EA">
        <w:rPr>
          <w:sz w:val="28"/>
          <w:szCs w:val="28"/>
        </w:rPr>
        <w:t xml:space="preserve">На основании Единого Отраслевого Стандарта закупок ГК </w:t>
      </w:r>
      <w:proofErr w:type="spellStart"/>
      <w:r w:rsidRPr="004915EA">
        <w:rPr>
          <w:sz w:val="28"/>
          <w:szCs w:val="28"/>
        </w:rPr>
        <w:t>Росатом</w:t>
      </w:r>
      <w:proofErr w:type="spellEnd"/>
      <w:r w:rsidRPr="004915EA">
        <w:rPr>
          <w:sz w:val="28"/>
          <w:szCs w:val="28"/>
        </w:rPr>
        <w:t xml:space="preserve"> – срок подачи котировочных заявок продлевается на 4 рабочих дня. </w:t>
      </w:r>
    </w:p>
    <w:p w:rsidR="00CD182D" w:rsidRPr="004915EA" w:rsidRDefault="00CD182D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sz w:val="28"/>
          <w:szCs w:val="28"/>
        </w:rPr>
      </w:pPr>
      <w:r w:rsidRPr="004915EA">
        <w:rPr>
          <w:sz w:val="28"/>
          <w:szCs w:val="28"/>
        </w:rPr>
        <w:t>Установить следующую д</w:t>
      </w:r>
      <w:r w:rsidR="004915EA" w:rsidRPr="004915EA">
        <w:rPr>
          <w:sz w:val="28"/>
          <w:szCs w:val="28"/>
        </w:rPr>
        <w:t>ату окончания приема заявок – 22.10</w:t>
      </w:r>
      <w:r w:rsidRPr="004915EA">
        <w:rPr>
          <w:sz w:val="28"/>
          <w:szCs w:val="28"/>
        </w:rPr>
        <w:t xml:space="preserve">.2014 года, 12:00:00 (по московскому времени). </w:t>
      </w:r>
    </w:p>
    <w:p w:rsidR="00CD182D" w:rsidRPr="004915EA" w:rsidRDefault="00CD182D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sz w:val="28"/>
          <w:szCs w:val="28"/>
        </w:rPr>
      </w:pPr>
      <w:r w:rsidRPr="004915EA">
        <w:rPr>
          <w:sz w:val="28"/>
          <w:szCs w:val="28"/>
        </w:rPr>
        <w:t xml:space="preserve">Настоящий протокол разместить на сайте </w:t>
      </w:r>
      <w:hyperlink r:id="rId7" w:history="1">
        <w:r w:rsidRPr="004915EA">
          <w:rPr>
            <w:rStyle w:val="a3"/>
            <w:sz w:val="28"/>
            <w:szCs w:val="28"/>
          </w:rPr>
          <w:t>http://www.a-k-d.ru</w:t>
        </w:r>
      </w:hyperlink>
      <w:r w:rsidRPr="004915EA">
        <w:rPr>
          <w:sz w:val="28"/>
          <w:szCs w:val="28"/>
        </w:rPr>
        <w:t xml:space="preserve">. </w:t>
      </w:r>
    </w:p>
    <w:sectPr w:rsidR="00CD182D" w:rsidRPr="004915EA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A41"/>
    <w:rsid w:val="004915EA"/>
    <w:rsid w:val="007D7A41"/>
    <w:rsid w:val="00C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  <w:style w:type="paragraph" w:styleId="a7">
    <w:name w:val="List Paragraph"/>
    <w:basedOn w:val="a"/>
    <w:uiPriority w:val="34"/>
    <w:qFormat/>
    <w:rsid w:val="004915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  <w:style w:type="paragraph" w:styleId="a7">
    <w:name w:val="List Paragraph"/>
    <w:basedOn w:val="a"/>
    <w:uiPriority w:val="34"/>
    <w:qFormat/>
    <w:rsid w:val="004915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&#1062;&#1077;&#1085;&#1090;&#1088;%20&#1047;&#1040;&#1050;&#1059;&#1055;&#1054;&#1050;\&#1047;&#1072;&#1103;&#1074;&#1082;&#1080;%20-%20&#1047;&#1072;&#1082;&#1091;&#1087;&#1082;&#1080;\!&#1047;&#1040;&#1071;&#1042;&#1050;&#1048;%202014\277.%20&#1055;&#1086;&#1089;&#1090;&#1072;&#1074;&#1082;&#1072;%20&#1084;&#1077;&#1073;&#1077;&#1083;&#1080;_&#1057;&#1080;&#1073;&#1058;&#1054;\&#1055;&#1088;&#1086;&#1090;&#1086;&#1082;&#1086;&#1083;%20&#1087;&#1088;&#1086;&#1076;&#1083;&#1077;&#1085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продления</Template>
  <TotalTime>0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Потороча Антон Андреевич</dc:creator>
  <cp:lastModifiedBy>Потороча Антон Андреевич</cp:lastModifiedBy>
  <cp:revision>1</cp:revision>
  <dcterms:created xsi:type="dcterms:W3CDTF">2014-10-15T10:17:00Z</dcterms:created>
  <dcterms:modified xsi:type="dcterms:W3CDTF">2014-10-15T10:17:00Z</dcterms:modified>
</cp:coreProperties>
</file>