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936"/>
        <w:gridCol w:w="1275"/>
        <w:gridCol w:w="4642"/>
      </w:tblGrid>
      <w:tr w:rsidR="003007D8" w:rsidTr="006D6ECE">
        <w:tc>
          <w:tcPr>
            <w:tcW w:w="3936" w:type="dxa"/>
            <w:shd w:val="clear" w:color="auto" w:fill="auto"/>
            <w:vAlign w:val="center"/>
          </w:tcPr>
          <w:p w:rsidR="003007D8" w:rsidRDefault="00245D74" w:rsidP="003007D8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565709" cy="641909"/>
                  <wp:effectExtent l="19050" t="0" r="5791" b="0"/>
                  <wp:docPr id="4" name="Рисунок 3" descr="MAK_ЛОГО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AK_ЛОГО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5709" cy="641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shd w:val="clear" w:color="auto" w:fill="auto"/>
          </w:tcPr>
          <w:p w:rsidR="003007D8" w:rsidRDefault="003007D8"/>
        </w:tc>
        <w:tc>
          <w:tcPr>
            <w:tcW w:w="4642" w:type="dxa"/>
            <w:shd w:val="clear" w:color="auto" w:fill="auto"/>
          </w:tcPr>
          <w:p w:rsidR="003007D8" w:rsidRDefault="003007D8"/>
        </w:tc>
      </w:tr>
      <w:tr w:rsidR="005350AE" w:rsidTr="006D6ECE">
        <w:tc>
          <w:tcPr>
            <w:tcW w:w="3936" w:type="dxa"/>
            <w:shd w:val="clear" w:color="auto" w:fill="auto"/>
            <w:vAlign w:val="center"/>
          </w:tcPr>
          <w:p w:rsidR="005350AE" w:rsidRDefault="005350AE" w:rsidP="009F005B">
            <w:pPr>
              <w:pStyle w:val="a6"/>
              <w:spacing w:before="120"/>
              <w:rPr>
                <w:b w:val="0"/>
                <w:sz w:val="20"/>
              </w:rPr>
            </w:pPr>
            <w:r w:rsidRPr="005350AE">
              <w:rPr>
                <w:bCs/>
                <w:sz w:val="20"/>
              </w:rPr>
              <w:t>Общество с ограниченной</w:t>
            </w:r>
            <w:r w:rsidRPr="005350AE">
              <w:rPr>
                <w:bCs/>
                <w:sz w:val="20"/>
              </w:rPr>
              <w:br/>
              <w:t>ответственностью</w:t>
            </w:r>
            <w:r w:rsidRPr="005350AE">
              <w:rPr>
                <w:bCs/>
                <w:sz w:val="24"/>
                <w:szCs w:val="24"/>
              </w:rPr>
              <w:br/>
              <w:t>«МЕЖДУНАРОДНЫЙ</w:t>
            </w:r>
            <w:r w:rsidRPr="005350AE">
              <w:rPr>
                <w:bCs/>
                <w:sz w:val="24"/>
                <w:szCs w:val="24"/>
              </w:rPr>
              <w:br/>
              <w:t>АЭРОПОРТ КОГАЛЫМ»</w:t>
            </w:r>
          </w:p>
          <w:p w:rsidR="005350AE" w:rsidRDefault="005350AE" w:rsidP="005350AE">
            <w:pPr>
              <w:pStyle w:val="a6"/>
              <w:spacing w:before="120"/>
              <w:rPr>
                <w:b w:val="0"/>
                <w:sz w:val="20"/>
              </w:rPr>
            </w:pPr>
            <w:r w:rsidRPr="003007D8">
              <w:rPr>
                <w:b w:val="0"/>
                <w:sz w:val="20"/>
              </w:rPr>
              <w:t xml:space="preserve">628486 РФ, </w:t>
            </w:r>
            <w:proofErr w:type="spellStart"/>
            <w:r w:rsidRPr="003007D8">
              <w:rPr>
                <w:b w:val="0"/>
                <w:sz w:val="20"/>
              </w:rPr>
              <w:t>ХМАО-Югра</w:t>
            </w:r>
            <w:proofErr w:type="spellEnd"/>
            <w:r w:rsidRPr="003007D8">
              <w:rPr>
                <w:b w:val="0"/>
                <w:sz w:val="20"/>
              </w:rPr>
              <w:t>,</w:t>
            </w:r>
            <w:r>
              <w:rPr>
                <w:b w:val="0"/>
                <w:sz w:val="20"/>
              </w:rPr>
              <w:br/>
            </w:r>
            <w:r w:rsidRPr="003007D8">
              <w:rPr>
                <w:b w:val="0"/>
                <w:sz w:val="20"/>
              </w:rPr>
              <w:t>г. Когалым, ул. Авиаторов, 19</w:t>
            </w:r>
            <w:r w:rsidRPr="003007D8">
              <w:rPr>
                <w:b w:val="0"/>
                <w:sz w:val="20"/>
              </w:rPr>
              <w:br/>
              <w:t>тел. (34667) 2-31-01, факс 2-96-95</w:t>
            </w:r>
          </w:p>
          <w:p w:rsidR="005350AE" w:rsidRDefault="005350AE" w:rsidP="005350AE">
            <w:pPr>
              <w:pStyle w:val="a6"/>
              <w:spacing w:before="120"/>
            </w:pPr>
            <w:r w:rsidRPr="003007D8">
              <w:rPr>
                <w:sz w:val="20"/>
              </w:rPr>
              <w:t>Р/с</w:t>
            </w:r>
            <w:r w:rsidRPr="003007D8">
              <w:rPr>
                <w:b w:val="0"/>
                <w:sz w:val="20"/>
              </w:rPr>
              <w:t xml:space="preserve"> 40702810500000000737</w:t>
            </w:r>
            <w:r>
              <w:rPr>
                <w:b w:val="0"/>
                <w:sz w:val="20"/>
              </w:rPr>
              <w:br/>
            </w:r>
            <w:r w:rsidRPr="003007D8">
              <w:rPr>
                <w:b w:val="0"/>
                <w:sz w:val="20"/>
              </w:rPr>
              <w:t>К/с</w:t>
            </w:r>
            <w:r w:rsidRPr="003007D8">
              <w:rPr>
                <w:sz w:val="20"/>
              </w:rPr>
              <w:t xml:space="preserve"> 30101810400000000734</w:t>
            </w:r>
            <w:r>
              <w:rPr>
                <w:sz w:val="20"/>
              </w:rPr>
              <w:br/>
            </w:r>
            <w:r w:rsidRPr="003007D8">
              <w:rPr>
                <w:sz w:val="20"/>
              </w:rPr>
              <w:t>ФКБ «</w:t>
            </w:r>
            <w:proofErr w:type="spellStart"/>
            <w:r w:rsidRPr="003007D8">
              <w:rPr>
                <w:sz w:val="20"/>
              </w:rPr>
              <w:t>Петрокоммерц</w:t>
            </w:r>
            <w:proofErr w:type="spellEnd"/>
            <w:r w:rsidRPr="003007D8">
              <w:rPr>
                <w:sz w:val="20"/>
              </w:rPr>
              <w:t xml:space="preserve">» в </w:t>
            </w:r>
            <w:proofErr w:type="spellStart"/>
            <w:r w:rsidRPr="003007D8">
              <w:rPr>
                <w:sz w:val="20"/>
              </w:rPr>
              <w:t>г</w:t>
            </w:r>
            <w:proofErr w:type="gramStart"/>
            <w:r w:rsidRPr="003007D8">
              <w:rPr>
                <w:sz w:val="20"/>
              </w:rPr>
              <w:t>.К</w:t>
            </w:r>
            <w:proofErr w:type="gramEnd"/>
            <w:r w:rsidRPr="003007D8">
              <w:rPr>
                <w:sz w:val="20"/>
              </w:rPr>
              <w:t>огалыме</w:t>
            </w:r>
            <w:proofErr w:type="spellEnd"/>
            <w:r>
              <w:rPr>
                <w:sz w:val="20"/>
              </w:rPr>
              <w:br/>
            </w:r>
            <w:r w:rsidRPr="003007D8">
              <w:rPr>
                <w:sz w:val="20"/>
              </w:rPr>
              <w:t>г. Когалым</w:t>
            </w:r>
            <w:r>
              <w:rPr>
                <w:sz w:val="20"/>
              </w:rPr>
              <w:br/>
            </w:r>
            <w:r w:rsidRPr="003007D8">
              <w:rPr>
                <w:b w:val="0"/>
                <w:sz w:val="20"/>
              </w:rPr>
              <w:t xml:space="preserve">ОКПО </w:t>
            </w:r>
            <w:r w:rsidRPr="003007D8">
              <w:rPr>
                <w:sz w:val="20"/>
              </w:rPr>
              <w:t xml:space="preserve">27386694 </w:t>
            </w:r>
            <w:r w:rsidRPr="003007D8">
              <w:rPr>
                <w:b w:val="0"/>
                <w:sz w:val="20"/>
              </w:rPr>
              <w:t xml:space="preserve">ОГРН </w:t>
            </w:r>
            <w:r w:rsidRPr="003007D8">
              <w:rPr>
                <w:sz w:val="20"/>
              </w:rPr>
              <w:t>1028601442341</w:t>
            </w:r>
            <w:r>
              <w:rPr>
                <w:sz w:val="20"/>
              </w:rPr>
              <w:br/>
            </w:r>
            <w:r w:rsidRPr="003007D8">
              <w:rPr>
                <w:sz w:val="20"/>
              </w:rPr>
              <w:t>ИНН/КПП</w:t>
            </w:r>
            <w:r w:rsidRPr="003007D8">
              <w:rPr>
                <w:b w:val="0"/>
                <w:sz w:val="20"/>
              </w:rPr>
              <w:t xml:space="preserve"> 8608045240 / 860801001</w:t>
            </w:r>
            <w:r>
              <w:rPr>
                <w:b w:val="0"/>
                <w:sz w:val="20"/>
              </w:rPr>
              <w:br/>
            </w:r>
            <w:r w:rsidRPr="003007D8">
              <w:rPr>
                <w:sz w:val="20"/>
              </w:rPr>
              <w:t xml:space="preserve">БИК </w:t>
            </w:r>
            <w:r w:rsidRPr="003007D8">
              <w:rPr>
                <w:b w:val="0"/>
                <w:sz w:val="20"/>
              </w:rPr>
              <w:t>047144734</w:t>
            </w:r>
          </w:p>
        </w:tc>
        <w:tc>
          <w:tcPr>
            <w:tcW w:w="1275" w:type="dxa"/>
            <w:shd w:val="clear" w:color="auto" w:fill="auto"/>
          </w:tcPr>
          <w:p w:rsidR="005350AE" w:rsidRDefault="005350AE"/>
        </w:tc>
        <w:tc>
          <w:tcPr>
            <w:tcW w:w="4642" w:type="dxa"/>
            <w:vMerge w:val="restart"/>
            <w:shd w:val="clear" w:color="auto" w:fill="auto"/>
          </w:tcPr>
          <w:p w:rsidR="005350AE" w:rsidRDefault="00686B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Генеральному директору</w:t>
            </w:r>
          </w:p>
          <w:p w:rsidR="00686BD5" w:rsidRDefault="00686BD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ООО «ПК </w:t>
            </w:r>
            <w:proofErr w:type="spellStart"/>
            <w:r>
              <w:rPr>
                <w:b/>
                <w:sz w:val="24"/>
                <w:szCs w:val="24"/>
              </w:rPr>
              <w:t>ОлМаг</w:t>
            </w:r>
            <w:proofErr w:type="spellEnd"/>
            <w:r>
              <w:rPr>
                <w:b/>
                <w:sz w:val="24"/>
                <w:szCs w:val="24"/>
              </w:rPr>
              <w:t>»</w:t>
            </w:r>
          </w:p>
          <w:p w:rsidR="00412833" w:rsidRPr="00B03EE1" w:rsidRDefault="00412833">
            <w:pPr>
              <w:rPr>
                <w:b/>
                <w:sz w:val="24"/>
                <w:szCs w:val="24"/>
              </w:rPr>
            </w:pPr>
          </w:p>
          <w:p w:rsidR="00412833" w:rsidRPr="00686BD5" w:rsidRDefault="00686BD5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Сосунову</w:t>
            </w:r>
            <w:proofErr w:type="spellEnd"/>
            <w:r>
              <w:rPr>
                <w:b/>
                <w:sz w:val="24"/>
                <w:szCs w:val="24"/>
              </w:rPr>
              <w:t xml:space="preserve"> О.А.</w:t>
            </w:r>
          </w:p>
        </w:tc>
      </w:tr>
      <w:tr w:rsidR="005350AE" w:rsidTr="006D6ECE">
        <w:tc>
          <w:tcPr>
            <w:tcW w:w="3936" w:type="dxa"/>
            <w:shd w:val="clear" w:color="auto" w:fill="auto"/>
          </w:tcPr>
          <w:p w:rsidR="005350AE" w:rsidRDefault="005350AE" w:rsidP="00F356BB">
            <w:pPr>
              <w:spacing w:before="120"/>
            </w:pPr>
            <w:r w:rsidRPr="007E7CC8">
              <w:rPr>
                <w:bCs/>
              </w:rPr>
              <w:t>__________________ № ____________</w:t>
            </w:r>
          </w:p>
        </w:tc>
        <w:tc>
          <w:tcPr>
            <w:tcW w:w="1275" w:type="dxa"/>
            <w:shd w:val="clear" w:color="auto" w:fill="auto"/>
          </w:tcPr>
          <w:p w:rsidR="005350AE" w:rsidRDefault="005350AE"/>
        </w:tc>
        <w:tc>
          <w:tcPr>
            <w:tcW w:w="4642" w:type="dxa"/>
            <w:vMerge/>
            <w:shd w:val="clear" w:color="auto" w:fill="auto"/>
          </w:tcPr>
          <w:p w:rsidR="005350AE" w:rsidRDefault="005350AE"/>
        </w:tc>
      </w:tr>
      <w:tr w:rsidR="005350AE" w:rsidTr="006D6ECE">
        <w:tc>
          <w:tcPr>
            <w:tcW w:w="9853" w:type="dxa"/>
            <w:gridSpan w:val="3"/>
            <w:shd w:val="clear" w:color="auto" w:fill="auto"/>
          </w:tcPr>
          <w:p w:rsidR="005350AE" w:rsidRDefault="005350AE"/>
        </w:tc>
      </w:tr>
      <w:tr w:rsidR="003007D8" w:rsidTr="006D6ECE">
        <w:trPr>
          <w:trHeight w:val="566"/>
        </w:trPr>
        <w:tc>
          <w:tcPr>
            <w:tcW w:w="5211" w:type="dxa"/>
            <w:gridSpan w:val="2"/>
            <w:shd w:val="clear" w:color="auto" w:fill="auto"/>
            <w:vAlign w:val="center"/>
          </w:tcPr>
          <w:p w:rsidR="003007D8" w:rsidRPr="00412833" w:rsidRDefault="00686BD5" w:rsidP="00686BD5">
            <w:pPr>
              <w:rPr>
                <w:i/>
              </w:rPr>
            </w:pPr>
            <w:r>
              <w:rPr>
                <w:i/>
              </w:rPr>
              <w:t>Ответ</w:t>
            </w:r>
            <w:r w:rsidR="00E80DB9">
              <w:rPr>
                <w:i/>
              </w:rPr>
              <w:t xml:space="preserve"> на письмо №12/09-3 от 12.09.2016</w:t>
            </w:r>
          </w:p>
        </w:tc>
        <w:tc>
          <w:tcPr>
            <w:tcW w:w="4642" w:type="dxa"/>
            <w:shd w:val="clear" w:color="auto" w:fill="auto"/>
          </w:tcPr>
          <w:p w:rsidR="003007D8" w:rsidRDefault="003007D8"/>
        </w:tc>
      </w:tr>
    </w:tbl>
    <w:p w:rsidR="005350AE" w:rsidRDefault="005350AE" w:rsidP="005350AE">
      <w:pPr>
        <w:jc w:val="center"/>
        <w:rPr>
          <w:b/>
          <w:sz w:val="24"/>
          <w:szCs w:val="24"/>
        </w:rPr>
      </w:pPr>
    </w:p>
    <w:p w:rsidR="008D30E8" w:rsidRPr="00686BD5" w:rsidRDefault="008D30E8" w:rsidP="005350AE">
      <w:pPr>
        <w:jc w:val="center"/>
        <w:rPr>
          <w:b/>
          <w:sz w:val="24"/>
          <w:szCs w:val="24"/>
        </w:rPr>
      </w:pPr>
    </w:p>
    <w:p w:rsidR="001B1C83" w:rsidRPr="00E65807" w:rsidRDefault="001B1C83">
      <w:pPr>
        <w:rPr>
          <w:sz w:val="24"/>
          <w:szCs w:val="24"/>
        </w:rPr>
      </w:pPr>
    </w:p>
    <w:p w:rsidR="00412833" w:rsidRPr="00412833" w:rsidRDefault="00412833" w:rsidP="00412833">
      <w:pPr>
        <w:ind w:firstLine="567"/>
        <w:jc w:val="both"/>
        <w:rPr>
          <w:sz w:val="24"/>
          <w:szCs w:val="24"/>
        </w:rPr>
      </w:pPr>
      <w:r w:rsidRPr="00412833">
        <w:rPr>
          <w:sz w:val="24"/>
          <w:szCs w:val="24"/>
        </w:rPr>
        <w:t xml:space="preserve">В ответ на ваше письмо от </w:t>
      </w:r>
      <w:r w:rsidR="00E80DB9">
        <w:rPr>
          <w:sz w:val="24"/>
          <w:szCs w:val="24"/>
        </w:rPr>
        <w:t>12.</w:t>
      </w:r>
      <w:r w:rsidRPr="00412833">
        <w:rPr>
          <w:sz w:val="24"/>
          <w:szCs w:val="24"/>
        </w:rPr>
        <w:t>0</w:t>
      </w:r>
      <w:r w:rsidR="00E80DB9">
        <w:rPr>
          <w:sz w:val="24"/>
          <w:szCs w:val="24"/>
        </w:rPr>
        <w:t>9</w:t>
      </w:r>
      <w:r w:rsidRPr="00412833">
        <w:rPr>
          <w:sz w:val="24"/>
          <w:szCs w:val="24"/>
        </w:rPr>
        <w:t>.2016 №</w:t>
      </w:r>
      <w:r w:rsidR="00E80DB9">
        <w:rPr>
          <w:sz w:val="24"/>
          <w:szCs w:val="24"/>
        </w:rPr>
        <w:t>12/09-3</w:t>
      </w:r>
      <w:r w:rsidRPr="00412833">
        <w:rPr>
          <w:sz w:val="24"/>
          <w:szCs w:val="24"/>
        </w:rPr>
        <w:t xml:space="preserve"> сообщаем, </w:t>
      </w:r>
      <w:r w:rsidR="00E80DB9">
        <w:rPr>
          <w:sz w:val="24"/>
          <w:szCs w:val="24"/>
        </w:rPr>
        <w:t xml:space="preserve">что электрогидравлический привод </w:t>
      </w:r>
      <w:r w:rsidR="008E16A6">
        <w:rPr>
          <w:sz w:val="24"/>
          <w:szCs w:val="24"/>
        </w:rPr>
        <w:t>включает в себя гидроцилиндр установки в рабочее и транспортное положение магнитного бруса, дроссель, шланги высокого давления, обратный клапа</w:t>
      </w:r>
      <w:r w:rsidR="00AD5025">
        <w:rPr>
          <w:sz w:val="24"/>
          <w:szCs w:val="24"/>
        </w:rPr>
        <w:t>н, гидрораспределитель, провода, реле</w:t>
      </w:r>
      <w:r w:rsidR="00915570">
        <w:rPr>
          <w:sz w:val="24"/>
          <w:szCs w:val="24"/>
        </w:rPr>
        <w:t>, ёмкостные датчики предельного положения</w:t>
      </w:r>
      <w:r w:rsidR="00AD5025">
        <w:rPr>
          <w:sz w:val="24"/>
          <w:szCs w:val="24"/>
        </w:rPr>
        <w:t xml:space="preserve"> </w:t>
      </w:r>
      <w:r w:rsidR="008E16A6">
        <w:rPr>
          <w:sz w:val="24"/>
          <w:szCs w:val="24"/>
        </w:rPr>
        <w:t xml:space="preserve">и кнопки управления. Установочный пакет предусматривает наличие кронштейнов, пальцев, </w:t>
      </w:r>
      <w:r w:rsidR="00AD5025">
        <w:rPr>
          <w:sz w:val="24"/>
          <w:szCs w:val="24"/>
        </w:rPr>
        <w:t>стопорных и регулировочных</w:t>
      </w:r>
      <w:r w:rsidR="008E16A6">
        <w:rPr>
          <w:sz w:val="24"/>
          <w:szCs w:val="24"/>
        </w:rPr>
        <w:t xml:space="preserve"> шайб для монтажа установки</w:t>
      </w:r>
      <w:r w:rsidR="00AD5025">
        <w:rPr>
          <w:sz w:val="24"/>
          <w:szCs w:val="24"/>
        </w:rPr>
        <w:t xml:space="preserve"> на раму полуприцепа АСВ-4000. Подключение гидроаппаратуры установки </w:t>
      </w:r>
      <w:r w:rsidR="0054401B">
        <w:rPr>
          <w:sz w:val="24"/>
          <w:szCs w:val="24"/>
        </w:rPr>
        <w:t xml:space="preserve">магнитного бруса </w:t>
      </w:r>
      <w:r w:rsidR="00AD5025">
        <w:rPr>
          <w:sz w:val="24"/>
          <w:szCs w:val="24"/>
        </w:rPr>
        <w:t>производится к штатной гидр</w:t>
      </w:r>
      <w:r w:rsidR="00915570">
        <w:rPr>
          <w:sz w:val="24"/>
          <w:szCs w:val="24"/>
        </w:rPr>
        <w:t xml:space="preserve">авлической </w:t>
      </w:r>
      <w:r w:rsidR="00AD5025">
        <w:rPr>
          <w:sz w:val="24"/>
          <w:szCs w:val="24"/>
        </w:rPr>
        <w:t xml:space="preserve">системе привода </w:t>
      </w:r>
      <w:r w:rsidR="0054401B">
        <w:rPr>
          <w:sz w:val="24"/>
          <w:szCs w:val="24"/>
        </w:rPr>
        <w:t>рабочих органов</w:t>
      </w:r>
      <w:r w:rsidR="00AD5025">
        <w:rPr>
          <w:sz w:val="24"/>
          <w:szCs w:val="24"/>
        </w:rPr>
        <w:t xml:space="preserve"> </w:t>
      </w:r>
      <w:r w:rsidR="0054401B">
        <w:rPr>
          <w:sz w:val="24"/>
          <w:szCs w:val="24"/>
        </w:rPr>
        <w:t>АСВ-4000.</w:t>
      </w:r>
    </w:p>
    <w:p w:rsidR="00470BCC" w:rsidRPr="00470BCC" w:rsidRDefault="00470BCC" w:rsidP="00412833">
      <w:pPr>
        <w:ind w:firstLine="567"/>
        <w:jc w:val="both"/>
        <w:rPr>
          <w:sz w:val="24"/>
          <w:szCs w:val="24"/>
        </w:rPr>
      </w:pPr>
    </w:p>
    <w:p w:rsidR="00470BCC" w:rsidRDefault="00470BCC" w:rsidP="00412833">
      <w:pPr>
        <w:ind w:firstLine="567"/>
        <w:jc w:val="both"/>
        <w:rPr>
          <w:sz w:val="24"/>
          <w:szCs w:val="24"/>
        </w:rPr>
      </w:pPr>
    </w:p>
    <w:p w:rsidR="00915570" w:rsidRPr="00470BCC" w:rsidRDefault="00915570" w:rsidP="00412833">
      <w:pPr>
        <w:ind w:firstLine="567"/>
        <w:jc w:val="both"/>
        <w:rPr>
          <w:sz w:val="24"/>
          <w:szCs w:val="24"/>
        </w:rPr>
      </w:pPr>
    </w:p>
    <w:p w:rsidR="00412833" w:rsidRPr="00470BCC" w:rsidRDefault="00E80DB9" w:rsidP="00470BCC">
      <w:pPr>
        <w:tabs>
          <w:tab w:val="left" w:pos="7371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Начальник </w:t>
      </w:r>
      <w:r w:rsidR="00915570">
        <w:rPr>
          <w:sz w:val="24"/>
          <w:szCs w:val="24"/>
        </w:rPr>
        <w:t>ССТ</w:t>
      </w:r>
      <w:r w:rsidR="00412833" w:rsidRPr="00470BCC">
        <w:rPr>
          <w:sz w:val="24"/>
          <w:szCs w:val="24"/>
        </w:rPr>
        <w:tab/>
      </w:r>
      <w:r w:rsidR="00915570">
        <w:rPr>
          <w:sz w:val="24"/>
          <w:szCs w:val="24"/>
        </w:rPr>
        <w:t>Ю.Н. Становкин</w:t>
      </w:r>
    </w:p>
    <w:sectPr w:rsidR="00412833" w:rsidRPr="00470BCC" w:rsidSect="003007D8">
      <w:footerReference w:type="default" r:id="rId8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401B" w:rsidRDefault="0054401B" w:rsidP="005350AE">
      <w:r>
        <w:separator/>
      </w:r>
    </w:p>
  </w:endnote>
  <w:endnote w:type="continuationSeparator" w:id="0">
    <w:p w:rsidR="0054401B" w:rsidRDefault="0054401B" w:rsidP="005350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70" w:rsidRDefault="00915570" w:rsidP="005350AE">
    <w:pPr>
      <w:pStyle w:val="a9"/>
      <w:rPr>
        <w:i/>
        <w:sz w:val="18"/>
        <w:szCs w:val="18"/>
      </w:rPr>
    </w:pPr>
    <w:r>
      <w:rPr>
        <w:i/>
        <w:sz w:val="18"/>
        <w:szCs w:val="18"/>
      </w:rPr>
      <w:t>Конт</w:t>
    </w:r>
    <w:proofErr w:type="gramStart"/>
    <w:r>
      <w:rPr>
        <w:i/>
        <w:sz w:val="18"/>
        <w:szCs w:val="18"/>
      </w:rPr>
      <w:t>.т</w:t>
    </w:r>
    <w:proofErr w:type="gramEnd"/>
    <w:r>
      <w:rPr>
        <w:i/>
        <w:sz w:val="18"/>
        <w:szCs w:val="18"/>
      </w:rPr>
      <w:t>ел:</w:t>
    </w:r>
  </w:p>
  <w:p w:rsidR="0054401B" w:rsidRPr="007E7CC8" w:rsidRDefault="00915570" w:rsidP="005350AE">
    <w:pPr>
      <w:pStyle w:val="a9"/>
      <w:rPr>
        <w:i/>
        <w:sz w:val="18"/>
        <w:szCs w:val="18"/>
      </w:rPr>
    </w:pPr>
    <w:r>
      <w:rPr>
        <w:i/>
        <w:sz w:val="18"/>
        <w:szCs w:val="18"/>
      </w:rPr>
      <w:t>834667</w:t>
    </w:r>
    <w:r w:rsidR="0054401B" w:rsidRPr="007E7CC8">
      <w:rPr>
        <w:i/>
        <w:sz w:val="18"/>
        <w:szCs w:val="18"/>
      </w:rPr>
      <w:t>93144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401B" w:rsidRDefault="0054401B" w:rsidP="005350AE">
      <w:r>
        <w:separator/>
      </w:r>
    </w:p>
  </w:footnote>
  <w:footnote w:type="continuationSeparator" w:id="0">
    <w:p w:rsidR="0054401B" w:rsidRDefault="0054401B" w:rsidP="005350A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0BCC"/>
    <w:rsid w:val="000407C1"/>
    <w:rsid w:val="00044D85"/>
    <w:rsid w:val="00057AC4"/>
    <w:rsid w:val="0006210F"/>
    <w:rsid w:val="00062DF3"/>
    <w:rsid w:val="0007442C"/>
    <w:rsid w:val="000B15D5"/>
    <w:rsid w:val="000C54F8"/>
    <w:rsid w:val="000C558C"/>
    <w:rsid w:val="000D276E"/>
    <w:rsid w:val="000D6C5B"/>
    <w:rsid w:val="000F247E"/>
    <w:rsid w:val="000F504D"/>
    <w:rsid w:val="000F50E5"/>
    <w:rsid w:val="001045B4"/>
    <w:rsid w:val="001072B3"/>
    <w:rsid w:val="00107561"/>
    <w:rsid w:val="00115906"/>
    <w:rsid w:val="00121989"/>
    <w:rsid w:val="001358C0"/>
    <w:rsid w:val="00147CBB"/>
    <w:rsid w:val="0015149C"/>
    <w:rsid w:val="00152EB6"/>
    <w:rsid w:val="00155D92"/>
    <w:rsid w:val="0016310A"/>
    <w:rsid w:val="00180AC6"/>
    <w:rsid w:val="001A473A"/>
    <w:rsid w:val="001B1C83"/>
    <w:rsid w:val="001B2758"/>
    <w:rsid w:val="001B432F"/>
    <w:rsid w:val="001F35CE"/>
    <w:rsid w:val="00214287"/>
    <w:rsid w:val="002367A1"/>
    <w:rsid w:val="0023735B"/>
    <w:rsid w:val="00242841"/>
    <w:rsid w:val="00243D2B"/>
    <w:rsid w:val="00245D74"/>
    <w:rsid w:val="00295F9C"/>
    <w:rsid w:val="002B0847"/>
    <w:rsid w:val="002E3E3E"/>
    <w:rsid w:val="002E6754"/>
    <w:rsid w:val="002F51F4"/>
    <w:rsid w:val="003007D8"/>
    <w:rsid w:val="00300A54"/>
    <w:rsid w:val="0033032D"/>
    <w:rsid w:val="00336BED"/>
    <w:rsid w:val="00352CD1"/>
    <w:rsid w:val="003554D9"/>
    <w:rsid w:val="00360A8D"/>
    <w:rsid w:val="003752B6"/>
    <w:rsid w:val="0037767E"/>
    <w:rsid w:val="00380F38"/>
    <w:rsid w:val="00390F4E"/>
    <w:rsid w:val="003C2B4B"/>
    <w:rsid w:val="003E766D"/>
    <w:rsid w:val="003F78EF"/>
    <w:rsid w:val="00412833"/>
    <w:rsid w:val="0043274C"/>
    <w:rsid w:val="004364D0"/>
    <w:rsid w:val="00460A11"/>
    <w:rsid w:val="00470BCC"/>
    <w:rsid w:val="0049240E"/>
    <w:rsid w:val="004930FF"/>
    <w:rsid w:val="0049679B"/>
    <w:rsid w:val="004A5568"/>
    <w:rsid w:val="004C78BA"/>
    <w:rsid w:val="004E173E"/>
    <w:rsid w:val="004F1621"/>
    <w:rsid w:val="004F3CD2"/>
    <w:rsid w:val="00520FEC"/>
    <w:rsid w:val="005350AE"/>
    <w:rsid w:val="0054401B"/>
    <w:rsid w:val="00555852"/>
    <w:rsid w:val="0056357B"/>
    <w:rsid w:val="00594EC4"/>
    <w:rsid w:val="005E09FD"/>
    <w:rsid w:val="005E3049"/>
    <w:rsid w:val="005F7B50"/>
    <w:rsid w:val="00622AF1"/>
    <w:rsid w:val="00642EE5"/>
    <w:rsid w:val="00674C04"/>
    <w:rsid w:val="00686BD5"/>
    <w:rsid w:val="006A1C71"/>
    <w:rsid w:val="006A5C99"/>
    <w:rsid w:val="006C382A"/>
    <w:rsid w:val="006D1797"/>
    <w:rsid w:val="006D6752"/>
    <w:rsid w:val="006D6ECE"/>
    <w:rsid w:val="006D7EFA"/>
    <w:rsid w:val="006F30F8"/>
    <w:rsid w:val="006F742C"/>
    <w:rsid w:val="007061EA"/>
    <w:rsid w:val="00727B59"/>
    <w:rsid w:val="007554D0"/>
    <w:rsid w:val="00756AA8"/>
    <w:rsid w:val="00762472"/>
    <w:rsid w:val="007672A6"/>
    <w:rsid w:val="00774987"/>
    <w:rsid w:val="00777F1A"/>
    <w:rsid w:val="00785558"/>
    <w:rsid w:val="007A40C8"/>
    <w:rsid w:val="007B7B9D"/>
    <w:rsid w:val="007C70EA"/>
    <w:rsid w:val="007D0291"/>
    <w:rsid w:val="007D70FB"/>
    <w:rsid w:val="007E4B75"/>
    <w:rsid w:val="007E679C"/>
    <w:rsid w:val="007E6926"/>
    <w:rsid w:val="007E6B57"/>
    <w:rsid w:val="007F052A"/>
    <w:rsid w:val="00844F59"/>
    <w:rsid w:val="00846778"/>
    <w:rsid w:val="00852269"/>
    <w:rsid w:val="00862824"/>
    <w:rsid w:val="00871E53"/>
    <w:rsid w:val="00882319"/>
    <w:rsid w:val="00897FD8"/>
    <w:rsid w:val="008A7076"/>
    <w:rsid w:val="008A74C1"/>
    <w:rsid w:val="008D1BB5"/>
    <w:rsid w:val="008D30E8"/>
    <w:rsid w:val="008E16A6"/>
    <w:rsid w:val="008E1C75"/>
    <w:rsid w:val="008E485A"/>
    <w:rsid w:val="008E7A5D"/>
    <w:rsid w:val="008F587E"/>
    <w:rsid w:val="008F7353"/>
    <w:rsid w:val="0091313F"/>
    <w:rsid w:val="00915570"/>
    <w:rsid w:val="00943154"/>
    <w:rsid w:val="00966BC1"/>
    <w:rsid w:val="00973689"/>
    <w:rsid w:val="0098682D"/>
    <w:rsid w:val="009919D7"/>
    <w:rsid w:val="009952EF"/>
    <w:rsid w:val="009A3791"/>
    <w:rsid w:val="009C1853"/>
    <w:rsid w:val="009C7C72"/>
    <w:rsid w:val="009D3B2C"/>
    <w:rsid w:val="009F005B"/>
    <w:rsid w:val="009F3C2D"/>
    <w:rsid w:val="00A01801"/>
    <w:rsid w:val="00A3359E"/>
    <w:rsid w:val="00A36B30"/>
    <w:rsid w:val="00A54EF3"/>
    <w:rsid w:val="00A57D57"/>
    <w:rsid w:val="00A74376"/>
    <w:rsid w:val="00AA6D22"/>
    <w:rsid w:val="00AC1AA4"/>
    <w:rsid w:val="00AD16AE"/>
    <w:rsid w:val="00AD5025"/>
    <w:rsid w:val="00AF282E"/>
    <w:rsid w:val="00B03EE1"/>
    <w:rsid w:val="00B13074"/>
    <w:rsid w:val="00B16166"/>
    <w:rsid w:val="00B62FFC"/>
    <w:rsid w:val="00B73AF2"/>
    <w:rsid w:val="00B807B1"/>
    <w:rsid w:val="00B9138B"/>
    <w:rsid w:val="00B95C9B"/>
    <w:rsid w:val="00BB23B8"/>
    <w:rsid w:val="00BB3A7D"/>
    <w:rsid w:val="00BD2C88"/>
    <w:rsid w:val="00BF31B3"/>
    <w:rsid w:val="00BF684F"/>
    <w:rsid w:val="00C50040"/>
    <w:rsid w:val="00C829C1"/>
    <w:rsid w:val="00CB4D4A"/>
    <w:rsid w:val="00CB6156"/>
    <w:rsid w:val="00D107FA"/>
    <w:rsid w:val="00D12035"/>
    <w:rsid w:val="00D25A37"/>
    <w:rsid w:val="00D73204"/>
    <w:rsid w:val="00D839D6"/>
    <w:rsid w:val="00D86A71"/>
    <w:rsid w:val="00D86E9F"/>
    <w:rsid w:val="00DA4037"/>
    <w:rsid w:val="00DA5F08"/>
    <w:rsid w:val="00DD36AF"/>
    <w:rsid w:val="00DD501A"/>
    <w:rsid w:val="00DE3082"/>
    <w:rsid w:val="00DF5DA0"/>
    <w:rsid w:val="00E0045A"/>
    <w:rsid w:val="00E15886"/>
    <w:rsid w:val="00E41BE6"/>
    <w:rsid w:val="00E4417C"/>
    <w:rsid w:val="00E622A7"/>
    <w:rsid w:val="00E65807"/>
    <w:rsid w:val="00E80DB9"/>
    <w:rsid w:val="00EA6CB8"/>
    <w:rsid w:val="00EA6EBC"/>
    <w:rsid w:val="00EA753D"/>
    <w:rsid w:val="00EB358B"/>
    <w:rsid w:val="00EB4350"/>
    <w:rsid w:val="00ED72B6"/>
    <w:rsid w:val="00F065DB"/>
    <w:rsid w:val="00F144BA"/>
    <w:rsid w:val="00F356BB"/>
    <w:rsid w:val="00F6274C"/>
    <w:rsid w:val="00F97F64"/>
    <w:rsid w:val="00FC20FF"/>
    <w:rsid w:val="00FC7714"/>
    <w:rsid w:val="00FE4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7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07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qFormat/>
    <w:rsid w:val="003007D8"/>
    <w:pPr>
      <w:jc w:val="center"/>
    </w:pPr>
    <w:rPr>
      <w:spacing w:val="400"/>
      <w:w w:val="200"/>
      <w:sz w:val="32"/>
    </w:rPr>
  </w:style>
  <w:style w:type="character" w:customStyle="1" w:styleId="a5">
    <w:name w:val="Название Знак"/>
    <w:basedOn w:val="a0"/>
    <w:link w:val="a4"/>
    <w:rsid w:val="003007D8"/>
    <w:rPr>
      <w:rFonts w:ascii="Times New Roman" w:eastAsia="Times New Roman" w:hAnsi="Times New Roman" w:cs="Times New Roman"/>
      <w:spacing w:val="400"/>
      <w:w w:val="200"/>
      <w:sz w:val="32"/>
      <w:szCs w:val="20"/>
      <w:lang w:eastAsia="ru-RU"/>
    </w:rPr>
  </w:style>
  <w:style w:type="paragraph" w:styleId="a6">
    <w:name w:val="caption"/>
    <w:basedOn w:val="a"/>
    <w:qFormat/>
    <w:rsid w:val="003007D8"/>
    <w:pPr>
      <w:jc w:val="center"/>
    </w:pPr>
    <w:rPr>
      <w:b/>
      <w:sz w:val="32"/>
    </w:rPr>
  </w:style>
  <w:style w:type="paragraph" w:styleId="a7">
    <w:name w:val="header"/>
    <w:basedOn w:val="a"/>
    <w:link w:val="a8"/>
    <w:uiPriority w:val="99"/>
    <w:semiHidden/>
    <w:unhideWhenUsed/>
    <w:rsid w:val="005350A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35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footer"/>
    <w:basedOn w:val="a"/>
    <w:link w:val="aa"/>
    <w:unhideWhenUsed/>
    <w:rsid w:val="005350A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5350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5350AE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350A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_&#1055;&#1048;&#1057;&#1068;&#1052;&#1040;\&#1055;&#1080;&#1089;&#1100;&#1084;&#1072;%20&#1096;&#1072;&#1073;&#1083;&#1086;&#1085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6E5267-9CEA-455B-BE0D-9285587B7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Письма шаблон.dotx</Template>
  <TotalTime>5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sst-0</dc:creator>
  <cp:keywords/>
  <dc:description/>
  <cp:lastModifiedBy>sst-0</cp:lastModifiedBy>
  <cp:revision>2</cp:revision>
  <cp:lastPrinted>2016-06-08T03:07:00Z</cp:lastPrinted>
  <dcterms:created xsi:type="dcterms:W3CDTF">2016-09-13T08:55:00Z</dcterms:created>
  <dcterms:modified xsi:type="dcterms:W3CDTF">2016-09-13T08:55:00Z</dcterms:modified>
</cp:coreProperties>
</file>