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A6F" w:rsidRPr="00331F42" w:rsidRDefault="00FD2A6F" w:rsidP="00D2058E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FD2A6F" w:rsidRPr="00331F42" w:rsidRDefault="00FD2A6F" w:rsidP="00D2058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224/11.02-04/14-380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FD2A6F" w:rsidRPr="00550519" w:rsidRDefault="00FD2A6F" w:rsidP="00D205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FD2A6F" w:rsidRPr="00345001" w:rsidRDefault="00FD2A6F" w:rsidP="00D2058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C05C0F">
        <w:rPr>
          <w:rFonts w:ascii="Times New Roman" w:hAnsi="Times New Roman" w:cs="Times New Roman"/>
          <w:spacing w:val="-6"/>
        </w:rPr>
        <w:t>комплектующих для УАТС</w:t>
      </w:r>
      <w:r>
        <w:rPr>
          <w:rFonts w:ascii="Times New Roman" w:hAnsi="Times New Roman" w:cs="Times New Roman"/>
          <w:spacing w:val="-6"/>
        </w:rPr>
        <w:t xml:space="preserve"> </w:t>
      </w:r>
      <w:r w:rsidRPr="0034500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FD2A6F" w:rsidRPr="00331F42" w:rsidRDefault="00FD2A6F" w:rsidP="00D205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D2A6F" w:rsidRPr="00331F42" w:rsidRDefault="00FD2A6F" w:rsidP="00D2058E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FD2A6F" w:rsidRPr="00331F42" w:rsidRDefault="00FD2A6F" w:rsidP="00D2058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FD2A6F" w:rsidRPr="009E2171" w:rsidRDefault="00FD2A6F" w:rsidP="00D2058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FD2A6F" w:rsidRPr="00550519" w:rsidRDefault="00FD2A6F" w:rsidP="00D2058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FD2A6F" w:rsidRPr="00345001" w:rsidRDefault="00FD2A6F" w:rsidP="00D2058E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7027F2">
        <w:rPr>
          <w:rFonts w:ascii="Times New Roman" w:hAnsi="Times New Roman" w:cs="Times New Roman"/>
          <w:color w:val="000000"/>
        </w:rPr>
        <w:t xml:space="preserve">поставка </w:t>
      </w:r>
      <w:r w:rsidRPr="00C05C0F">
        <w:rPr>
          <w:rFonts w:ascii="Times New Roman" w:hAnsi="Times New Roman" w:cs="Times New Roman"/>
        </w:rPr>
        <w:t>комплектующих для УАТС</w:t>
      </w:r>
      <w:r w:rsidRPr="00CA0665">
        <w:rPr>
          <w:rFonts w:ascii="Times New Roman" w:hAnsi="Times New Roman" w:cs="Times New Roman"/>
          <w:color w:val="000000"/>
        </w:rPr>
        <w:t>.</w:t>
      </w:r>
    </w:p>
    <w:p w:rsidR="00FD2A6F" w:rsidRDefault="00FD2A6F" w:rsidP="00D2058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FD2A6F" w:rsidRDefault="00FD2A6F" w:rsidP="00D2058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 w:rsidRPr="00C05C0F">
        <w:rPr>
          <w:rFonts w:ascii="Times New Roman" w:hAnsi="Times New Roman" w:cs="Times New Roman"/>
        </w:rPr>
        <w:t>28 февраля 2015</w:t>
      </w:r>
      <w:r>
        <w:rPr>
          <w:rFonts w:ascii="Times New Roman" w:hAnsi="Times New Roman" w:cs="Times New Roman"/>
        </w:rPr>
        <w:t xml:space="preserve"> </w:t>
      </w:r>
      <w:r w:rsidRPr="00C05C0F">
        <w:rPr>
          <w:rFonts w:ascii="Times New Roman" w:hAnsi="Times New Roman" w:cs="Times New Roman"/>
        </w:rPr>
        <w:t>года. Возможна досрочная поставка</w:t>
      </w:r>
      <w:r w:rsidRPr="00BA02D4">
        <w:rPr>
          <w:rFonts w:ascii="Times New Roman" w:hAnsi="Times New Roman" w:cs="Times New Roman"/>
        </w:rPr>
        <w:t>.</w:t>
      </w:r>
    </w:p>
    <w:p w:rsidR="00FD2A6F" w:rsidRPr="00C573AC" w:rsidRDefault="00FD2A6F" w:rsidP="00D2058E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FD2A6F" w:rsidRPr="00331F42" w:rsidRDefault="00FD2A6F" w:rsidP="00D2058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D2A6F" w:rsidRPr="00331F42" w:rsidRDefault="00FD2A6F" w:rsidP="00D2058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2A6F" w:rsidRPr="00331F42" w:rsidRDefault="00FD2A6F" w:rsidP="00D2058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2A6F" w:rsidRPr="00331F42" w:rsidRDefault="00FD2A6F" w:rsidP="00D2058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D2A6F" w:rsidRPr="00B656CB" w:rsidRDefault="00FD2A6F" w:rsidP="00D2058E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C05C0F">
        <w:rPr>
          <w:rFonts w:ascii="Times New Roman" w:hAnsi="Times New Roman" w:cs="Times New Roman"/>
        </w:rPr>
        <w:t>507</w:t>
      </w:r>
      <w:r>
        <w:rPr>
          <w:rFonts w:ascii="Times New Roman" w:hAnsi="Times New Roman" w:cs="Times New Roman"/>
        </w:rPr>
        <w:t xml:space="preserve"> </w:t>
      </w:r>
      <w:r w:rsidRPr="00C05C0F">
        <w:rPr>
          <w:rFonts w:ascii="Times New Roman" w:hAnsi="Times New Roman" w:cs="Times New Roman"/>
        </w:rPr>
        <w:t>822,49 (пятьсот семь тысяч восемьсот двадцать два рубля 49</w:t>
      </w:r>
      <w:r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</w:rPr>
        <w:t>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С</w:t>
      </w:r>
      <w:r w:rsidRPr="00B656CB">
        <w:rPr>
          <w:rFonts w:ascii="Times New Roman" w:hAnsi="Times New Roman" w:cs="Times New Roman"/>
          <w:color w:val="000000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D2A6F" w:rsidRPr="00B656CB" w:rsidRDefault="00FD2A6F" w:rsidP="00D2058E">
      <w:pPr>
        <w:tabs>
          <w:tab w:val="left" w:pos="0"/>
        </w:tabs>
        <w:suppressAutoHyphens w:val="0"/>
        <w:ind w:firstLine="1418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C05C0F">
        <w:rPr>
          <w:rFonts w:ascii="Times New Roman" w:hAnsi="Times New Roman" w:cs="Times New Roman"/>
        </w:rPr>
        <w:t>430</w:t>
      </w:r>
      <w:r>
        <w:rPr>
          <w:rFonts w:ascii="Times New Roman" w:hAnsi="Times New Roman" w:cs="Times New Roman"/>
        </w:rPr>
        <w:t xml:space="preserve"> </w:t>
      </w:r>
      <w:r w:rsidRPr="00C05C0F">
        <w:rPr>
          <w:rFonts w:ascii="Times New Roman" w:hAnsi="Times New Roman" w:cs="Times New Roman"/>
        </w:rPr>
        <w:t>358,04 (четыреста тридцать тысяч триста пятьдесят восемь рублей 04</w:t>
      </w:r>
      <w:r>
        <w:rPr>
          <w:rFonts w:ascii="Times New Roman" w:hAnsi="Times New Roman" w:cs="Times New Roman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йки)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D2A6F" w:rsidRPr="00D37E19" w:rsidRDefault="00FD2A6F" w:rsidP="00D2058E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D2A6F" w:rsidRDefault="00FD2A6F" w:rsidP="00D2058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  <w:lang w:val="en-US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D2A6F" w:rsidRDefault="00FD2A6F" w:rsidP="0019039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19039E">
        <w:rPr>
          <w:rFonts w:ascii="Times New Roman" w:hAnsi="Times New Roman" w:cs="Times New Roman"/>
          <w:b/>
          <w:bCs/>
        </w:rPr>
        <w:t>9</w:t>
      </w:r>
      <w:r w:rsidRPr="008D43B1">
        <w:rPr>
          <w:rFonts w:ascii="Times New Roman" w:hAnsi="Times New Roman" w:cs="Times New Roman"/>
        </w:rPr>
        <w:t>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FD2A6F" w:rsidRPr="0019039E" w:rsidRDefault="00FD2A6F" w:rsidP="0019039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FD2A6F" w:rsidRPr="00331F42" w:rsidRDefault="00FD2A6F" w:rsidP="00D2058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9039E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D2A6F" w:rsidRPr="00331F42" w:rsidRDefault="00FD2A6F" w:rsidP="00D2058E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19039E">
        <w:rPr>
          <w:rFonts w:ascii="Times New Roman" w:hAnsi="Times New Roman" w:cs="Times New Roman"/>
          <w:spacing w:val="-6"/>
          <w:highlight w:val="yellow"/>
        </w:rPr>
        <w:t>30</w:t>
      </w:r>
      <w:r>
        <w:rPr>
          <w:rFonts w:ascii="Times New Roman" w:hAnsi="Times New Roman" w:cs="Times New Roman"/>
          <w:spacing w:val="-6"/>
          <w:highlight w:val="yellow"/>
        </w:rPr>
        <w:t>» ок</w:t>
      </w:r>
      <w:r w:rsidRPr="00DA43C4">
        <w:rPr>
          <w:rFonts w:ascii="Times New Roman" w:hAnsi="Times New Roman" w:cs="Times New Roman"/>
          <w:spacing w:val="-6"/>
          <w:highlight w:val="yellow"/>
        </w:rPr>
        <w:t>тября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FD2A6F" w:rsidRPr="00331F42" w:rsidRDefault="00FD2A6F" w:rsidP="00D2058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19039E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11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D2A6F" w:rsidRPr="00331F42" w:rsidRDefault="00FD2A6F" w:rsidP="00D2058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19039E">
        <w:rPr>
          <w:rFonts w:ascii="Times New Roman" w:hAnsi="Times New Roman" w:cs="Times New Roman"/>
          <w:b/>
          <w:bCs/>
          <w:spacing w:val="-6"/>
        </w:rPr>
        <w:t>2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016550">
        <w:rPr>
          <w:rFonts w:ascii="Times New Roman" w:hAnsi="Times New Roman" w:cs="Times New Roman"/>
          <w:spacing w:val="-6"/>
          <w:highlight w:val="yellow"/>
        </w:rPr>
        <w:t xml:space="preserve">«11» ноября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D2A6F" w:rsidRPr="00331F42" w:rsidRDefault="00FD2A6F" w:rsidP="00D2058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19039E">
        <w:rPr>
          <w:rFonts w:ascii="Times New Roman" w:hAnsi="Times New Roman" w:cs="Times New Roman"/>
          <w:b/>
          <w:bCs/>
          <w:spacing w:val="-6"/>
        </w:rPr>
        <w:t>3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FD2A6F" w:rsidRPr="00331F42" w:rsidRDefault="00FD2A6F" w:rsidP="00D2058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19039E">
        <w:rPr>
          <w:rFonts w:ascii="Times New Roman" w:hAnsi="Times New Roman" w:cs="Times New Roman"/>
          <w:b/>
          <w:bCs/>
          <w:spacing w:val="-6"/>
        </w:rPr>
        <w:t>4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FD2A6F" w:rsidRPr="00E87132" w:rsidRDefault="00FD2A6F" w:rsidP="00D2058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 w:rsidRPr="0019039E"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FD2A6F" w:rsidRPr="00E87132" w:rsidRDefault="00FD2A6F" w:rsidP="00D2058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19039E"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D2A6F" w:rsidRPr="00E87132" w:rsidRDefault="00FD2A6F" w:rsidP="00D2058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2A6F" w:rsidRPr="00E87132" w:rsidRDefault="00FD2A6F" w:rsidP="00D2058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2A6F" w:rsidRPr="00E87132" w:rsidRDefault="00FD2A6F" w:rsidP="00D2058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D2A6F" w:rsidRDefault="00FD2A6F" w:rsidP="00D2058E">
      <w:pPr>
        <w:rPr>
          <w:rFonts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  <w:lang w:val="en-US"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D2A6F" w:rsidSect="00A77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487C"/>
    <w:rsid w:val="00016550"/>
    <w:rsid w:val="000E1028"/>
    <w:rsid w:val="0019039E"/>
    <w:rsid w:val="001F4D81"/>
    <w:rsid w:val="00227A02"/>
    <w:rsid w:val="00331F42"/>
    <w:rsid w:val="00345001"/>
    <w:rsid w:val="00536BA0"/>
    <w:rsid w:val="00550519"/>
    <w:rsid w:val="005A326A"/>
    <w:rsid w:val="006D4B7D"/>
    <w:rsid w:val="007027F2"/>
    <w:rsid w:val="007757DE"/>
    <w:rsid w:val="008930FD"/>
    <w:rsid w:val="008C2DA9"/>
    <w:rsid w:val="008D43B1"/>
    <w:rsid w:val="008E3C0C"/>
    <w:rsid w:val="009E2171"/>
    <w:rsid w:val="00A77B49"/>
    <w:rsid w:val="00AF2D02"/>
    <w:rsid w:val="00B656CB"/>
    <w:rsid w:val="00BA02D4"/>
    <w:rsid w:val="00C0487C"/>
    <w:rsid w:val="00C05C0F"/>
    <w:rsid w:val="00C572F3"/>
    <w:rsid w:val="00C573AC"/>
    <w:rsid w:val="00CA0665"/>
    <w:rsid w:val="00D2058E"/>
    <w:rsid w:val="00D2148B"/>
    <w:rsid w:val="00D37E19"/>
    <w:rsid w:val="00D42E6F"/>
    <w:rsid w:val="00DA43C4"/>
    <w:rsid w:val="00DF1C25"/>
    <w:rsid w:val="00E87132"/>
    <w:rsid w:val="00F0368B"/>
    <w:rsid w:val="00F26FEC"/>
    <w:rsid w:val="00FD2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58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822</Words>
  <Characters>4687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2014-10-06T11:44:00Z</dcterms:created>
  <dcterms:modified xsi:type="dcterms:W3CDTF">2014-10-23T07:38:00Z</dcterms:modified>
</cp:coreProperties>
</file>