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563533" w:rsidRPr="00563533">
        <w:rPr>
          <w:b/>
          <w:sz w:val="28"/>
          <w:szCs w:val="28"/>
          <w:lang w:val="ru-RU"/>
        </w:rPr>
        <w:t>ремонт скважины водоснабжения Самарского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38003B" w:rsidRPr="0038003B" w:rsidRDefault="0038003B" w:rsidP="0038003B">
      <w:pPr>
        <w:jc w:val="center"/>
        <w:rPr>
          <w:iCs/>
        </w:rPr>
      </w:pPr>
      <w:r w:rsidRPr="0038003B">
        <w:rPr>
          <w:iCs/>
        </w:rPr>
        <w:t>СОДЕРЖАНИЕ</w:t>
      </w:r>
    </w:p>
    <w:p w:rsidR="0038003B" w:rsidRPr="0038003B" w:rsidRDefault="0038003B" w:rsidP="0038003B">
      <w:pPr>
        <w:rPr>
          <w:iCs/>
        </w:rPr>
      </w:pPr>
      <w:r w:rsidRPr="0038003B">
        <w:rPr>
          <w:iCs/>
        </w:rPr>
        <w:t>РАЗДЕЛ 1. НАИМЕНОВАНИЕ ВЫПОЛНЯЕМЫХ РАБОТ.</w:t>
      </w:r>
    </w:p>
    <w:p w:rsidR="0038003B" w:rsidRPr="0038003B" w:rsidRDefault="0038003B" w:rsidP="0038003B">
      <w:pPr>
        <w:rPr>
          <w:iCs/>
        </w:rPr>
      </w:pPr>
    </w:p>
    <w:p w:rsidR="0038003B" w:rsidRPr="0038003B" w:rsidRDefault="0038003B" w:rsidP="0038003B">
      <w:pPr>
        <w:jc w:val="both"/>
        <w:rPr>
          <w:iCs/>
        </w:rPr>
      </w:pPr>
      <w:r w:rsidRPr="0038003B">
        <w:rPr>
          <w:iCs/>
        </w:rPr>
        <w:t>РАЗДЕЛ 2. ОБЩИЕ ПОЛОЖЕНИЯ.</w:t>
      </w:r>
    </w:p>
    <w:p w:rsidR="0038003B" w:rsidRPr="0038003B" w:rsidRDefault="0038003B" w:rsidP="0038003B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38003B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8003B" w:rsidRPr="0038003B" w:rsidRDefault="0038003B" w:rsidP="0038003B">
      <w:pPr>
        <w:jc w:val="both"/>
      </w:pPr>
      <w:r w:rsidRPr="0038003B">
        <w:t xml:space="preserve">Подраздел </w:t>
      </w:r>
      <w:proofErr w:type="gramStart"/>
      <w:r w:rsidRPr="0038003B">
        <w:t>2.2  Сведения</w:t>
      </w:r>
      <w:proofErr w:type="gramEnd"/>
      <w:r w:rsidRPr="0038003B">
        <w:t xml:space="preserve"> о выполняемых работах.</w:t>
      </w:r>
    </w:p>
    <w:p w:rsidR="0038003B" w:rsidRPr="0038003B" w:rsidRDefault="0038003B" w:rsidP="0038003B">
      <w:pPr>
        <w:jc w:val="both"/>
        <w:rPr>
          <w:iCs/>
        </w:rPr>
      </w:pPr>
      <w:r w:rsidRPr="0038003B">
        <w:t xml:space="preserve">Подраздел </w:t>
      </w:r>
      <w:proofErr w:type="gramStart"/>
      <w:r w:rsidRPr="0038003B">
        <w:t>2.3  Сведения</w:t>
      </w:r>
      <w:proofErr w:type="gramEnd"/>
      <w:r w:rsidRPr="0038003B">
        <w:t xml:space="preserve"> о месте выполнения работ.</w:t>
      </w:r>
    </w:p>
    <w:p w:rsidR="0038003B" w:rsidRPr="0038003B" w:rsidRDefault="0038003B" w:rsidP="0038003B"/>
    <w:p w:rsidR="0038003B" w:rsidRPr="0038003B" w:rsidRDefault="0038003B" w:rsidP="0038003B">
      <w:r w:rsidRPr="0038003B">
        <w:t>РАЗДЕЛ 3. ТРЕБОВАНИЯ К ТЕХНИЧЕСКИМ ХАРАКТЕРИСТИКАМ РАБОТ.</w:t>
      </w:r>
    </w:p>
    <w:p w:rsidR="0038003B" w:rsidRPr="0038003B" w:rsidRDefault="0038003B" w:rsidP="0038003B">
      <w:r w:rsidRPr="0038003B">
        <w:t>Подраздел 3.1 Технические требования при выполнении работ.</w:t>
      </w:r>
    </w:p>
    <w:p w:rsidR="0038003B" w:rsidRPr="0038003B" w:rsidRDefault="0038003B" w:rsidP="0038003B">
      <w:r w:rsidRPr="0038003B">
        <w:t>Подраздел 3.2 Требования к оформлению и составу проекта производства работ.</w:t>
      </w:r>
    </w:p>
    <w:p w:rsidR="0038003B" w:rsidRPr="0038003B" w:rsidRDefault="0038003B" w:rsidP="0038003B"/>
    <w:p w:rsidR="0038003B" w:rsidRPr="0038003B" w:rsidRDefault="0038003B" w:rsidP="0038003B">
      <w:pPr>
        <w:jc w:val="both"/>
      </w:pPr>
      <w:r w:rsidRPr="0038003B">
        <w:t>РАЗДЕЛ 4. ВЕДОМОСТЬ ФИЗИЧЕСКИХ ОБЪЕМОВ РАБОТ, РЕСУРСНАЯ ВЕДОМОСТЬ, СМЕТНЫЕ РАСЧЕТЫ.</w:t>
      </w:r>
    </w:p>
    <w:p w:rsidR="0038003B" w:rsidRPr="0038003B" w:rsidRDefault="0038003B" w:rsidP="0038003B"/>
    <w:p w:rsidR="0038003B" w:rsidRPr="0038003B" w:rsidRDefault="0038003B" w:rsidP="0038003B">
      <w:pPr>
        <w:jc w:val="both"/>
      </w:pPr>
      <w:r w:rsidRPr="0038003B">
        <w:t>РАЗДЕЛ 5. ТРЕБОВАНИЯ К МАТЕРИАЛАМ И ОБОРУДОВАНИЮ ПРИМЕНЯЕМЫМ ДЛЯ ВЫПОЛНЕНИЯ РАБОТ, В Т.Ч. ВЕДОМОСТЬ МАТЕРИАЛОВ.</w:t>
      </w:r>
    </w:p>
    <w:p w:rsidR="0038003B" w:rsidRPr="0038003B" w:rsidRDefault="0038003B" w:rsidP="0038003B"/>
    <w:p w:rsidR="0038003B" w:rsidRPr="0038003B" w:rsidRDefault="0038003B" w:rsidP="0038003B">
      <w:pPr>
        <w:jc w:val="both"/>
      </w:pPr>
      <w:r w:rsidRPr="0038003B">
        <w:t>РАЗДЕЛ 6. СРОК (ИНТЕРВАЛ) ВЫПОЛНЕНИЯ РАБОТ.</w:t>
      </w:r>
    </w:p>
    <w:p w:rsidR="0038003B" w:rsidRPr="0038003B" w:rsidRDefault="0038003B" w:rsidP="0038003B">
      <w:pPr>
        <w:jc w:val="both"/>
      </w:pPr>
    </w:p>
    <w:p w:rsidR="0038003B" w:rsidRPr="0038003B" w:rsidRDefault="0038003B" w:rsidP="0038003B">
      <w:pPr>
        <w:jc w:val="both"/>
      </w:pPr>
      <w:r w:rsidRPr="0038003B">
        <w:t>РАЗДЕЛ 7. ТРЕБОВАНИЯ К КАЧЕСТВУ ВЫПОЛНЯЕМЫХ РАБОТ.</w:t>
      </w:r>
    </w:p>
    <w:p w:rsidR="0038003B" w:rsidRPr="0038003B" w:rsidRDefault="0038003B" w:rsidP="0038003B">
      <w:pPr>
        <w:jc w:val="both"/>
      </w:pPr>
    </w:p>
    <w:p w:rsidR="0038003B" w:rsidRPr="0038003B" w:rsidRDefault="0038003B" w:rsidP="0038003B">
      <w:pPr>
        <w:jc w:val="both"/>
      </w:pPr>
      <w:r w:rsidRPr="0038003B">
        <w:t>РАЗДЕЛ 8. ТРЕБОВАНИЯ К СРОКУ И (ИЛИ) ОБЪЕМУ ПРЕДОСТАВЛЕНИЯ ГАРАНТИЙ.</w:t>
      </w:r>
    </w:p>
    <w:p w:rsidR="0038003B" w:rsidRPr="0038003B" w:rsidRDefault="0038003B" w:rsidP="0038003B"/>
    <w:p w:rsidR="0038003B" w:rsidRPr="0038003B" w:rsidRDefault="0038003B" w:rsidP="0038003B">
      <w:pPr>
        <w:jc w:val="both"/>
      </w:pPr>
      <w:r w:rsidRPr="0038003B">
        <w:t>РАЗДЕЛ 9. ТРЕБОВАНИЯ К БЕЗОПАСНОСТИ ВЫПОЛНЯЕМЫХ РАБОТ.</w:t>
      </w:r>
    </w:p>
    <w:p w:rsidR="0038003B" w:rsidRPr="0038003B" w:rsidRDefault="0038003B" w:rsidP="0038003B">
      <w:pPr>
        <w:jc w:val="both"/>
      </w:pPr>
    </w:p>
    <w:p w:rsidR="0038003B" w:rsidRPr="0038003B" w:rsidRDefault="0038003B" w:rsidP="0038003B">
      <w:pPr>
        <w:jc w:val="both"/>
      </w:pPr>
      <w:r w:rsidRPr="0038003B">
        <w:t>РАЗДЕЛ 10. ТРЕБОВАНИЯ К РЕЗУЛЬТАТУ РАБОТ И ПОРЯДКУ ПРИЕМКИ.</w:t>
      </w:r>
    </w:p>
    <w:p w:rsidR="0038003B" w:rsidRPr="0038003B" w:rsidRDefault="0038003B" w:rsidP="0038003B">
      <w:pPr>
        <w:jc w:val="both"/>
      </w:pPr>
    </w:p>
    <w:p w:rsidR="0038003B" w:rsidRPr="0038003B" w:rsidRDefault="0038003B" w:rsidP="0038003B">
      <w:pPr>
        <w:jc w:val="both"/>
      </w:pPr>
      <w:r w:rsidRPr="0038003B">
        <w:t>РАЗДЕЛ 11. ТРЕБОВАНИЕ К ФОРМЕ ПРЕДСТАВЛЯЕМОЙ ИНФОРМАЦИИ.</w:t>
      </w:r>
    </w:p>
    <w:p w:rsidR="0038003B" w:rsidRPr="0038003B" w:rsidRDefault="0038003B" w:rsidP="0038003B">
      <w:pPr>
        <w:jc w:val="both"/>
      </w:pPr>
    </w:p>
    <w:p w:rsidR="0038003B" w:rsidRPr="0038003B" w:rsidRDefault="0038003B" w:rsidP="0038003B">
      <w:pPr>
        <w:jc w:val="both"/>
      </w:pPr>
      <w:r w:rsidRPr="0038003B">
        <w:t>РАЗДЕЛ 12. ПЕРЕЧЕНЬ ПРИНЯТЫХ СОКРАЩЕНИЙ.</w:t>
      </w:r>
    </w:p>
    <w:p w:rsidR="0038003B" w:rsidRPr="0038003B" w:rsidRDefault="0038003B" w:rsidP="0038003B">
      <w:pPr>
        <w:jc w:val="both"/>
      </w:pPr>
    </w:p>
    <w:p w:rsidR="0038003B" w:rsidRPr="0038003B" w:rsidRDefault="0038003B" w:rsidP="0038003B">
      <w:pPr>
        <w:jc w:val="both"/>
      </w:pPr>
      <w:r w:rsidRPr="0038003B">
        <w:t>РАЗДЕЛ 13. ПЕРЕЧЕНЬ ПРИЛОЖЕНИЙ.</w:t>
      </w:r>
    </w:p>
    <w:p w:rsidR="0038003B" w:rsidRPr="0038003B" w:rsidRDefault="0038003B" w:rsidP="0038003B">
      <w:pPr>
        <w:jc w:val="both"/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8003B" w:rsidRPr="0038003B" w:rsidRDefault="0038003B" w:rsidP="0038003B">
      <w:pPr>
        <w:ind w:right="141"/>
        <w:jc w:val="center"/>
      </w:pPr>
      <w:r w:rsidRPr="0038003B">
        <w:lastRenderedPageBreak/>
        <w:t>РАЗДЕЛ 1. НАИМЕНОВАНИЕ ВЫПОЛНЯЕМЫХ РАБОТ</w:t>
      </w:r>
    </w:p>
    <w:p w:rsidR="0038003B" w:rsidRPr="0038003B" w:rsidRDefault="0038003B" w:rsidP="0038003B">
      <w:pPr>
        <w:ind w:right="14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38003B" w:rsidRPr="0038003B" w:rsidTr="00493599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ind w:firstLine="567"/>
              <w:jc w:val="both"/>
              <w:rPr>
                <w:i/>
                <w:lang w:eastAsia="en-US"/>
              </w:rPr>
            </w:pPr>
            <w:r w:rsidRPr="0038003B">
              <w:t>Ремонт скважины водоснабжения Самарского отделения филиала «Приволжский территориальный округ ФГУП «РосРАО»</w:t>
            </w:r>
          </w:p>
        </w:tc>
      </w:tr>
    </w:tbl>
    <w:p w:rsidR="0038003B" w:rsidRDefault="0038003B" w:rsidP="0038003B">
      <w:pPr>
        <w:jc w:val="center"/>
      </w:pPr>
    </w:p>
    <w:p w:rsidR="0038003B" w:rsidRPr="0038003B" w:rsidRDefault="0038003B" w:rsidP="0038003B">
      <w:pPr>
        <w:jc w:val="center"/>
      </w:pPr>
    </w:p>
    <w:p w:rsidR="0038003B" w:rsidRPr="0038003B" w:rsidRDefault="0038003B" w:rsidP="0038003B">
      <w:pPr>
        <w:jc w:val="center"/>
      </w:pPr>
      <w:r w:rsidRPr="0038003B">
        <w:t>РАЗДЕЛ 2. ОБЩИЕ ПОЛОЖЕНИЯ</w:t>
      </w:r>
    </w:p>
    <w:p w:rsidR="0038003B" w:rsidRPr="0038003B" w:rsidRDefault="0038003B" w:rsidP="0038003B">
      <w:pPr>
        <w:rPr>
          <w:lang w:eastAsia="en-U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</w:pPr>
            <w:r w:rsidRPr="0038003B">
              <w:t xml:space="preserve">Подраздел 2.1 Сведения о строительно-монтажных работах при строительстве, реконструкции </w:t>
            </w:r>
          </w:p>
          <w:p w:rsidR="0038003B" w:rsidRPr="0038003B" w:rsidRDefault="0038003B" w:rsidP="0038003B">
            <w:pPr>
              <w:jc w:val="center"/>
              <w:rPr>
                <w:lang w:eastAsia="en-US"/>
              </w:rPr>
            </w:pPr>
            <w:r w:rsidRPr="0038003B">
              <w:t>и капитальном ремонте объектов</w:t>
            </w:r>
          </w:p>
        </w:tc>
      </w:tr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both"/>
              <w:rPr>
                <w:lang w:eastAsia="en-US"/>
              </w:rPr>
            </w:pPr>
            <w:r w:rsidRPr="0038003B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i/>
              </w:rPr>
            </w:pPr>
            <w:r w:rsidRPr="0038003B">
              <w:t>Подраздел 2.2 Сведения о выполняемых работах</w:t>
            </w:r>
          </w:p>
        </w:tc>
      </w:tr>
      <w:tr w:rsidR="0038003B" w:rsidRPr="0038003B" w:rsidTr="0038003B">
        <w:trPr>
          <w:trHeight w:val="46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both"/>
              <w:rPr>
                <w:lang w:eastAsia="en-US"/>
              </w:rPr>
            </w:pPr>
            <w:r w:rsidRPr="0038003B">
              <w:t>Ремонт скважины водоснабжения Самарского отделения</w:t>
            </w:r>
            <w:r w:rsidRPr="0038003B">
              <w:rPr>
                <w:bCs/>
                <w:iCs/>
              </w:rPr>
              <w:t xml:space="preserve">: замена насоса, ремонт скважины, установка </w:t>
            </w:r>
            <w:proofErr w:type="gramStart"/>
            <w:r w:rsidRPr="0038003B">
              <w:rPr>
                <w:bCs/>
                <w:iCs/>
              </w:rPr>
              <w:t>скважинного  оголовка</w:t>
            </w:r>
            <w:proofErr w:type="gramEnd"/>
            <w:r w:rsidRPr="0038003B">
              <w:rPr>
                <w:bCs/>
                <w:iCs/>
              </w:rPr>
              <w:t>.</w:t>
            </w:r>
          </w:p>
        </w:tc>
      </w:tr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i/>
              </w:rPr>
            </w:pPr>
            <w:r w:rsidRPr="0038003B">
              <w:t>Подраздел 2.3 Сведения о месте выполнения работ</w:t>
            </w:r>
          </w:p>
        </w:tc>
      </w:tr>
      <w:tr w:rsidR="0038003B" w:rsidRPr="0038003B" w:rsidTr="0038003B">
        <w:trPr>
          <w:trHeight w:val="429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both"/>
              <w:rPr>
                <w:i/>
              </w:rPr>
            </w:pPr>
            <w:r w:rsidRPr="0038003B">
              <w:rPr>
                <w:bCs/>
              </w:rPr>
              <w:t xml:space="preserve">Самарская область, Волжский район, </w:t>
            </w:r>
            <w:proofErr w:type="spellStart"/>
            <w:r w:rsidRPr="0038003B">
              <w:rPr>
                <w:bCs/>
              </w:rPr>
              <w:t>с.Дубовый</w:t>
            </w:r>
            <w:proofErr w:type="spellEnd"/>
            <w:r w:rsidRPr="0038003B">
              <w:rPr>
                <w:bCs/>
              </w:rPr>
              <w:t xml:space="preserve"> Умет (ПХРО Самарского отделения филиала «Приволжский территориальный округ» ФГУП «РосРАО»)</w:t>
            </w:r>
          </w:p>
        </w:tc>
      </w:tr>
    </w:tbl>
    <w:p w:rsidR="0038003B" w:rsidRDefault="0038003B" w:rsidP="0038003B">
      <w:pPr>
        <w:ind w:left="360"/>
        <w:rPr>
          <w:bCs/>
          <w:iCs/>
        </w:rPr>
      </w:pPr>
    </w:p>
    <w:p w:rsidR="0038003B" w:rsidRPr="0038003B" w:rsidRDefault="0038003B" w:rsidP="0038003B">
      <w:pPr>
        <w:ind w:left="360"/>
        <w:rPr>
          <w:bCs/>
          <w:iCs/>
        </w:rPr>
      </w:pPr>
    </w:p>
    <w:p w:rsidR="0038003B" w:rsidRPr="0038003B" w:rsidRDefault="0038003B" w:rsidP="0038003B">
      <w:pPr>
        <w:jc w:val="center"/>
      </w:pPr>
      <w:r w:rsidRPr="0038003B">
        <w:t>РАЗДЕЛ 3. ТРЕБОВАНИЯ К ТЕХНИЧЕСКИМ ХАРАКТЕРИСТИКАМ РАБОТ</w:t>
      </w:r>
    </w:p>
    <w:p w:rsidR="0038003B" w:rsidRPr="0038003B" w:rsidRDefault="0038003B" w:rsidP="0038003B">
      <w:pPr>
        <w:rPr>
          <w:lang w:eastAsia="en-U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rPr>
                <w:bCs/>
                <w:iCs/>
              </w:rPr>
            </w:pPr>
            <w:r w:rsidRPr="0038003B">
              <w:rPr>
                <w:bCs/>
                <w:iCs/>
              </w:rPr>
              <w:t>Выполняется ремонт скважины водоснабжения</w:t>
            </w:r>
          </w:p>
          <w:p w:rsidR="0038003B" w:rsidRPr="0038003B" w:rsidRDefault="0038003B" w:rsidP="0038003B">
            <w:pPr>
              <w:rPr>
                <w:bCs/>
                <w:iCs/>
                <w:vertAlign w:val="superscript"/>
              </w:rPr>
            </w:pPr>
            <w:r w:rsidRPr="0038003B">
              <w:rPr>
                <w:bCs/>
                <w:iCs/>
              </w:rPr>
              <w:t>-  замена насоса с погружным электродвигателем - 1 шт.;</w:t>
            </w:r>
          </w:p>
          <w:p w:rsidR="0038003B" w:rsidRPr="0038003B" w:rsidRDefault="0038003B" w:rsidP="0038003B">
            <w:pPr>
              <w:rPr>
                <w:bCs/>
                <w:iCs/>
              </w:rPr>
            </w:pPr>
            <w:r w:rsidRPr="0038003B">
              <w:rPr>
                <w:bCs/>
                <w:iCs/>
              </w:rPr>
              <w:t>-  ремонт скважины глубиной 86 м;</w:t>
            </w:r>
          </w:p>
          <w:p w:rsidR="0038003B" w:rsidRPr="0038003B" w:rsidRDefault="0038003B" w:rsidP="0038003B">
            <w:pPr>
              <w:rPr>
                <w:bCs/>
              </w:rPr>
            </w:pPr>
            <w:r w:rsidRPr="0038003B">
              <w:rPr>
                <w:bCs/>
                <w:iCs/>
              </w:rPr>
              <w:t xml:space="preserve">-  установка </w:t>
            </w:r>
            <w:proofErr w:type="gramStart"/>
            <w:r w:rsidRPr="0038003B">
              <w:rPr>
                <w:bCs/>
                <w:iCs/>
              </w:rPr>
              <w:t>скважинного  оголовка</w:t>
            </w:r>
            <w:proofErr w:type="gramEnd"/>
            <w:r w:rsidRPr="0038003B">
              <w:rPr>
                <w:bCs/>
              </w:rPr>
              <w:t>.</w:t>
            </w:r>
          </w:p>
        </w:tc>
      </w:tr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</w:pPr>
            <w:r w:rsidRPr="0038003B">
              <w:t xml:space="preserve">Подраздел 3.2 Требования </w:t>
            </w:r>
            <w:r w:rsidRPr="0038003B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both"/>
            </w:pPr>
            <w:r w:rsidRPr="0038003B">
              <w:t>На данный вид работ разработка ППР не требуется.</w:t>
            </w:r>
          </w:p>
        </w:tc>
      </w:tr>
    </w:tbl>
    <w:p w:rsidR="0038003B" w:rsidRPr="0038003B" w:rsidRDefault="0038003B" w:rsidP="0038003B">
      <w:pPr>
        <w:ind w:left="360"/>
        <w:rPr>
          <w:bCs/>
          <w:iCs/>
        </w:rPr>
      </w:pPr>
    </w:p>
    <w:p w:rsidR="0038003B" w:rsidRPr="0038003B" w:rsidRDefault="0038003B" w:rsidP="0038003B">
      <w:pPr>
        <w:jc w:val="center"/>
      </w:pPr>
    </w:p>
    <w:p w:rsidR="0038003B" w:rsidRPr="0038003B" w:rsidRDefault="0038003B" w:rsidP="0038003B">
      <w:pPr>
        <w:jc w:val="center"/>
      </w:pPr>
      <w:r w:rsidRPr="0038003B">
        <w:t xml:space="preserve">РАЗДЕЛ 4. ВЕДОМОСТЬ ФИЗИЧЕСКИХ ОБЪЕМОВ РАБОТ, РЕСУРСНАЯ ВЕДОМОСТЬ, СМЕТНЫЕ РАСЧЕТЫ </w:t>
      </w:r>
    </w:p>
    <w:p w:rsidR="0038003B" w:rsidRPr="0038003B" w:rsidRDefault="0038003B" w:rsidP="0038003B">
      <w:pPr>
        <w:widowControl w:val="0"/>
        <w:autoSpaceDE w:val="0"/>
        <w:autoSpaceDN w:val="0"/>
        <w:adjustRightInd w:val="0"/>
        <w:jc w:val="right"/>
        <w:rPr>
          <w:i/>
        </w:rPr>
      </w:pPr>
      <w:r w:rsidRPr="0038003B">
        <w:rPr>
          <w:i/>
        </w:rPr>
        <w:t>Таблица 1</w:t>
      </w:r>
    </w:p>
    <w:p w:rsidR="0038003B" w:rsidRPr="0038003B" w:rsidRDefault="0038003B" w:rsidP="0038003B">
      <w:pPr>
        <w:jc w:val="center"/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691"/>
        <w:gridCol w:w="1447"/>
        <w:gridCol w:w="1134"/>
      </w:tblGrid>
      <w:tr w:rsidR="0038003B" w:rsidRPr="0038003B" w:rsidTr="0038003B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03B" w:rsidRPr="0038003B" w:rsidRDefault="0038003B" w:rsidP="0038003B">
            <w:pPr>
              <w:shd w:val="clear" w:color="auto" w:fill="FFFFFF"/>
              <w:ind w:left="5"/>
              <w:jc w:val="center"/>
            </w:pPr>
            <w:r w:rsidRPr="0038003B">
              <w:t>№ п/п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03B" w:rsidRPr="0038003B" w:rsidRDefault="0038003B" w:rsidP="0038003B">
            <w:pPr>
              <w:shd w:val="clear" w:color="auto" w:fill="FFFFFF"/>
              <w:ind w:right="-12"/>
              <w:jc w:val="center"/>
            </w:pPr>
            <w:r w:rsidRPr="0038003B">
              <w:t>Наименование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03B" w:rsidRPr="0038003B" w:rsidRDefault="0038003B" w:rsidP="0038003B">
            <w:pPr>
              <w:shd w:val="clear" w:color="auto" w:fill="FFFFFF"/>
              <w:tabs>
                <w:tab w:val="left" w:pos="1309"/>
              </w:tabs>
              <w:ind w:right="35"/>
              <w:jc w:val="center"/>
            </w:pPr>
            <w:r w:rsidRPr="0038003B"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03B" w:rsidRPr="0038003B" w:rsidRDefault="0038003B" w:rsidP="0038003B">
            <w:pPr>
              <w:shd w:val="clear" w:color="auto" w:fill="FFFFFF"/>
              <w:jc w:val="center"/>
            </w:pPr>
            <w:proofErr w:type="gramStart"/>
            <w:r w:rsidRPr="0038003B">
              <w:t>Коли-</w:t>
            </w:r>
            <w:proofErr w:type="spellStart"/>
            <w:r w:rsidRPr="0038003B">
              <w:t>чество</w:t>
            </w:r>
            <w:proofErr w:type="spellEnd"/>
            <w:proofErr w:type="gramEnd"/>
          </w:p>
        </w:tc>
      </w:tr>
      <w:tr w:rsidR="0038003B" w:rsidRPr="0038003B" w:rsidTr="0038003B">
        <w:trPr>
          <w:trHeight w:val="2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napToGrid w:val="0"/>
              <w:jc w:val="center"/>
            </w:pPr>
            <w:r w:rsidRPr="0038003B">
              <w:t>1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hd w:val="clear" w:color="auto" w:fill="FFFFFF"/>
              <w:snapToGrid w:val="0"/>
              <w:ind w:right="-12"/>
              <w:jc w:val="center"/>
              <w:rPr>
                <w:i/>
              </w:rPr>
            </w:pPr>
            <w:r w:rsidRPr="0038003B">
              <w:rPr>
                <w:bCs/>
                <w:spacing w:val="-4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hd w:val="clear" w:color="auto" w:fill="FFFFFF"/>
              <w:ind w:right="307"/>
              <w:jc w:val="center"/>
            </w:pPr>
            <w:r w:rsidRPr="0038003B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hd w:val="clear" w:color="auto" w:fill="FFFFFF"/>
              <w:jc w:val="center"/>
            </w:pPr>
            <w:r w:rsidRPr="0038003B">
              <w:t>4</w:t>
            </w:r>
          </w:p>
        </w:tc>
      </w:tr>
      <w:tr w:rsidR="0038003B" w:rsidRPr="0038003B" w:rsidTr="0038003B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napToGrid w:val="0"/>
              <w:jc w:val="center"/>
            </w:pPr>
            <w:r w:rsidRPr="0038003B">
              <w:t>1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rPr>
                <w:bCs/>
              </w:rPr>
            </w:pPr>
            <w:r w:rsidRPr="0038003B">
              <w:rPr>
                <w:bCs/>
              </w:rPr>
              <w:t xml:space="preserve">Демонтаж насоса с погружным электродвигателем </w:t>
            </w:r>
            <w:proofErr w:type="gramStart"/>
            <w:r w:rsidRPr="0038003B">
              <w:rPr>
                <w:bCs/>
              </w:rPr>
              <w:t>из  артезианской</w:t>
            </w:r>
            <w:proofErr w:type="gramEnd"/>
            <w:r w:rsidRPr="0038003B">
              <w:rPr>
                <w:bCs/>
              </w:rPr>
              <w:t xml:space="preserve"> скважины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1</w:t>
            </w:r>
          </w:p>
        </w:tc>
      </w:tr>
      <w:tr w:rsidR="0038003B" w:rsidRPr="0038003B" w:rsidTr="0038003B">
        <w:trPr>
          <w:trHeight w:val="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napToGrid w:val="0"/>
              <w:jc w:val="center"/>
            </w:pPr>
            <w:r w:rsidRPr="0038003B">
              <w:t>2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rPr>
                <w:bCs/>
              </w:rPr>
            </w:pPr>
            <w:r w:rsidRPr="0038003B">
              <w:rPr>
                <w:bCs/>
              </w:rPr>
              <w:t xml:space="preserve">Промывка скважины чистой водой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 xml:space="preserve">1 сутки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0,6</w:t>
            </w:r>
          </w:p>
        </w:tc>
      </w:tr>
      <w:tr w:rsidR="0038003B" w:rsidRPr="0038003B" w:rsidTr="0038003B">
        <w:trPr>
          <w:trHeight w:val="2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napToGrid w:val="0"/>
              <w:jc w:val="center"/>
            </w:pPr>
            <w:r w:rsidRPr="0038003B">
              <w:t>3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rPr>
                <w:bCs/>
              </w:rPr>
            </w:pPr>
            <w:r w:rsidRPr="0038003B">
              <w:rPr>
                <w:bCs/>
              </w:rPr>
              <w:t xml:space="preserve">Откачка воды насосом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 xml:space="preserve">1 сутки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1,5</w:t>
            </w:r>
          </w:p>
        </w:tc>
      </w:tr>
      <w:tr w:rsidR="0038003B" w:rsidRPr="0038003B" w:rsidTr="0038003B">
        <w:trPr>
          <w:trHeight w:val="2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napToGrid w:val="0"/>
              <w:jc w:val="center"/>
            </w:pPr>
            <w:r w:rsidRPr="0038003B">
              <w:t>4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rPr>
                <w:bCs/>
              </w:rPr>
            </w:pPr>
            <w:r w:rsidRPr="0038003B">
              <w:rPr>
                <w:bCs/>
              </w:rPr>
              <w:t>Монтаж насоса артезианского с погружным электродвигателем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1</w:t>
            </w:r>
          </w:p>
        </w:tc>
      </w:tr>
      <w:tr w:rsidR="0038003B" w:rsidRPr="0038003B" w:rsidTr="0038003B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napToGrid w:val="0"/>
              <w:jc w:val="center"/>
            </w:pPr>
            <w:r w:rsidRPr="0038003B">
              <w:t>5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rPr>
                <w:bCs/>
              </w:rPr>
            </w:pPr>
            <w:r w:rsidRPr="0038003B">
              <w:rPr>
                <w:bCs/>
              </w:rPr>
              <w:t xml:space="preserve">Свободный </w:t>
            </w:r>
            <w:proofErr w:type="gramStart"/>
            <w:r w:rsidRPr="0038003B">
              <w:rPr>
                <w:bCs/>
              </w:rPr>
              <w:t>спуск  пьезометра</w:t>
            </w:r>
            <w:proofErr w:type="gramEnd"/>
            <w:r w:rsidRPr="0038003B">
              <w:rPr>
                <w:bCs/>
              </w:rPr>
              <w:t xml:space="preserve">  в полиэтиленовых трубах диаметром 32мм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 xml:space="preserve">10 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  <w:rPr>
                <w:bCs/>
              </w:rPr>
            </w:pPr>
            <w:r w:rsidRPr="0038003B">
              <w:rPr>
                <w:bCs/>
              </w:rPr>
              <w:t>7,75</w:t>
            </w:r>
          </w:p>
        </w:tc>
      </w:tr>
      <w:tr w:rsidR="0038003B" w:rsidRPr="0038003B" w:rsidTr="0038003B">
        <w:trPr>
          <w:trHeight w:val="2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napToGrid w:val="0"/>
              <w:jc w:val="center"/>
            </w:pPr>
            <w:r w:rsidRPr="0038003B">
              <w:t>6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r w:rsidRPr="0038003B">
              <w:t>Установка оголовка скважинного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</w:pPr>
            <w:r w:rsidRPr="0038003B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center"/>
            </w:pPr>
            <w:r w:rsidRPr="0038003B">
              <w:t>1</w:t>
            </w:r>
          </w:p>
        </w:tc>
      </w:tr>
    </w:tbl>
    <w:p w:rsidR="0038003B" w:rsidRPr="0038003B" w:rsidRDefault="0038003B" w:rsidP="0038003B">
      <w:pPr>
        <w:jc w:val="center"/>
      </w:pPr>
    </w:p>
    <w:p w:rsidR="0038003B" w:rsidRPr="0038003B" w:rsidRDefault="0038003B" w:rsidP="0038003B">
      <w:pPr>
        <w:jc w:val="center"/>
      </w:pPr>
    </w:p>
    <w:p w:rsidR="0038003B" w:rsidRPr="0038003B" w:rsidRDefault="0038003B" w:rsidP="0038003B">
      <w:pPr>
        <w:jc w:val="center"/>
      </w:pPr>
      <w:r w:rsidRPr="0038003B">
        <w:lastRenderedPageBreak/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38003B" w:rsidRPr="0038003B" w:rsidTr="0038003B">
        <w:trPr>
          <w:trHeight w:val="268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ind w:right="34"/>
              <w:jc w:val="both"/>
            </w:pPr>
            <w:r w:rsidRPr="0038003B">
              <w:t>Материалы, изделия, конструкции должны соответствовать нормативным документам (ГОСТ, ТУ и т.д.), сертификатам соответствия.</w:t>
            </w:r>
          </w:p>
          <w:p w:rsidR="0038003B" w:rsidRPr="0038003B" w:rsidRDefault="0038003B" w:rsidP="0038003B">
            <w:pPr>
              <w:tabs>
                <w:tab w:val="left" w:pos="1080"/>
              </w:tabs>
              <w:ind w:right="-55"/>
              <w:jc w:val="both"/>
            </w:pPr>
            <w:r w:rsidRPr="0038003B">
              <w:t>- Материалы и оборудование для производства ремонтных работ поставляются Подрядчиком;</w:t>
            </w:r>
          </w:p>
          <w:p w:rsidR="0038003B" w:rsidRPr="0038003B" w:rsidRDefault="0038003B" w:rsidP="0038003B">
            <w:pPr>
              <w:tabs>
                <w:tab w:val="left" w:pos="1080"/>
              </w:tabs>
              <w:ind w:right="-55"/>
              <w:jc w:val="both"/>
            </w:pPr>
            <w:r w:rsidRPr="0038003B">
              <w:t>- Подрядчик при производстве работ согласовывает с Заказчиком образцы применяемых материалов;</w:t>
            </w:r>
          </w:p>
          <w:p w:rsidR="0038003B" w:rsidRPr="0038003B" w:rsidRDefault="0038003B" w:rsidP="0038003B">
            <w:pPr>
              <w:tabs>
                <w:tab w:val="left" w:pos="176"/>
              </w:tabs>
              <w:ind w:right="-55"/>
              <w:jc w:val="both"/>
            </w:pPr>
            <w:r w:rsidRPr="0038003B">
              <w:t xml:space="preserve">- Подрядчик обязан направить Заказчику копии технических паспортов и сертификатов на применяемые материалы и </w:t>
            </w:r>
            <w:proofErr w:type="gramStart"/>
            <w:r w:rsidRPr="0038003B">
              <w:t>оборудование  до</w:t>
            </w:r>
            <w:proofErr w:type="gramEnd"/>
            <w:r w:rsidRPr="0038003B">
              <w:t xml:space="preserve"> передачи их в работу для проверки Заказчиком на соответствие сметной и технической документации.</w:t>
            </w:r>
          </w:p>
          <w:p w:rsidR="0038003B" w:rsidRPr="0038003B" w:rsidRDefault="0038003B" w:rsidP="0038003B">
            <w:pPr>
              <w:ind w:right="-3"/>
              <w:jc w:val="both"/>
              <w:rPr>
                <w:i/>
              </w:rPr>
            </w:pPr>
          </w:p>
          <w:p w:rsidR="0038003B" w:rsidRPr="0038003B" w:rsidRDefault="0038003B" w:rsidP="0038003B">
            <w:pPr>
              <w:jc w:val="right"/>
              <w:rPr>
                <w:i/>
              </w:rPr>
            </w:pPr>
            <w:r w:rsidRPr="0038003B">
              <w:rPr>
                <w:i/>
              </w:rPr>
              <w:t>Таблица 2</w:t>
            </w:r>
          </w:p>
          <w:p w:rsidR="0038003B" w:rsidRPr="0038003B" w:rsidRDefault="0038003B" w:rsidP="003800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38003B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695" w:type="dxa"/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6455"/>
              <w:gridCol w:w="1180"/>
              <w:gridCol w:w="1540"/>
            </w:tblGrid>
            <w:tr w:rsidR="0038003B" w:rsidRPr="0038003B" w:rsidTr="0038003B">
              <w:trPr>
                <w:trHeight w:val="315"/>
              </w:trPr>
              <w:tc>
                <w:tcPr>
                  <w:tcW w:w="5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№ п/п</w:t>
                  </w:r>
                </w:p>
              </w:tc>
              <w:tc>
                <w:tcPr>
                  <w:tcW w:w="64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Наименование материалов</w:t>
                  </w:r>
                </w:p>
                <w:p w:rsidR="0038003B" w:rsidRPr="0038003B" w:rsidRDefault="0038003B" w:rsidP="0038003B">
                  <w:pPr>
                    <w:jc w:val="center"/>
                  </w:pPr>
                  <w:r w:rsidRPr="0038003B">
                    <w:t>(тип, марка, технические характеристики и т.п.)</w:t>
                  </w:r>
                </w:p>
              </w:tc>
              <w:tc>
                <w:tcPr>
                  <w:tcW w:w="11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Единица измерения</w:t>
                  </w:r>
                </w:p>
              </w:tc>
              <w:tc>
                <w:tcPr>
                  <w:tcW w:w="15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Количество</w:t>
                  </w:r>
                </w:p>
              </w:tc>
            </w:tr>
            <w:tr w:rsidR="0038003B" w:rsidRPr="0038003B" w:rsidTr="0038003B">
              <w:trPr>
                <w:trHeight w:val="333"/>
              </w:trPr>
              <w:tc>
                <w:tcPr>
                  <w:tcW w:w="5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  <w:tc>
                <w:tcPr>
                  <w:tcW w:w="64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  <w:tc>
                <w:tcPr>
                  <w:tcW w:w="11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</w:tr>
            <w:tr w:rsidR="0038003B" w:rsidRPr="0038003B" w:rsidTr="0038003B">
              <w:trPr>
                <w:trHeight w:val="315"/>
              </w:trPr>
              <w:tc>
                <w:tcPr>
                  <w:tcW w:w="5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  <w:tc>
                <w:tcPr>
                  <w:tcW w:w="64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  <w:tc>
                <w:tcPr>
                  <w:tcW w:w="11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003B" w:rsidRPr="0038003B" w:rsidRDefault="0038003B" w:rsidP="0038003B"/>
              </w:tc>
            </w:tr>
            <w:tr w:rsidR="0038003B" w:rsidRPr="0038003B" w:rsidTr="0038003B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4</w:t>
                  </w:r>
                </w:p>
              </w:tc>
            </w:tr>
            <w:tr w:rsidR="0038003B" w:rsidRPr="0038003B" w:rsidTr="0038003B">
              <w:trPr>
                <w:trHeight w:val="510"/>
              </w:trPr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  <w:tc>
                <w:tcPr>
                  <w:tcW w:w="64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Краски масляные земляные марки МА-0115 мумия, сурик железный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т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0,001</w:t>
                  </w:r>
                </w:p>
              </w:tc>
            </w:tr>
            <w:tr w:rsidR="0038003B" w:rsidRPr="0038003B" w:rsidTr="0038003B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2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Олифа комбинированная, марки К-3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т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0,001</w:t>
                  </w:r>
                </w:p>
              </w:tc>
            </w:tr>
            <w:tr w:rsidR="0038003B" w:rsidRPr="0038003B" w:rsidTr="0038003B">
              <w:trPr>
                <w:trHeight w:val="37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3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Поковки из квадратных заготовок, масса 1,8 кг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т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0,0023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4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Пластина резиновая рулонная вулканизированная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кг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3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5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Электроды диаметром 4 мм Э50А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т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0,01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6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Болты с гайками и шайбами строительные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кг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5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7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Задвижки стальные диаметром 125 мм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шт.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</w:tr>
            <w:tr w:rsidR="0038003B" w:rsidRPr="0038003B" w:rsidTr="0038003B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8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Раствор готовый кладочный цементный марки 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м3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0,05</w:t>
                  </w:r>
                </w:p>
              </w:tc>
            </w:tr>
            <w:tr w:rsidR="0038003B" w:rsidRPr="0038003B" w:rsidTr="0038003B">
              <w:trPr>
                <w:trHeight w:val="37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9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 xml:space="preserve">Оголовок скважинный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proofErr w:type="spellStart"/>
                  <w:r w:rsidRPr="0038003B">
                    <w:t>шт</w:t>
                  </w:r>
                  <w:proofErr w:type="spellEnd"/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</w:tr>
            <w:tr w:rsidR="0038003B" w:rsidRPr="0038003B" w:rsidTr="0038003B">
              <w:trPr>
                <w:trHeight w:val="40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10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Насос скважинный произв. 1,5 м3/ч, напор 105м, диаметр 88-98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proofErr w:type="spellStart"/>
                  <w:r w:rsidRPr="0038003B">
                    <w:t>шт</w:t>
                  </w:r>
                  <w:proofErr w:type="spellEnd"/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11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 xml:space="preserve">Муфта </w:t>
                  </w:r>
                  <w:proofErr w:type="spellStart"/>
                  <w:r w:rsidRPr="0038003B">
                    <w:t>термоусадочная</w:t>
                  </w:r>
                  <w:proofErr w:type="spell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шт.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12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Клемма тросовая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шт.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4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13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Тройник размером 1&gt;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шт.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14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Переходник Н-В размером 3/4&gt;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шт.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15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Переходник Н-В размером 1&gt;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шт.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16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Кран шаровой В-В размером 1&gt;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шт.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2</w:t>
                  </w:r>
                </w:p>
              </w:tc>
            </w:tr>
            <w:tr w:rsidR="0038003B" w:rsidRPr="0038003B" w:rsidTr="0038003B">
              <w:trPr>
                <w:trHeight w:val="25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17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Вода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м3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10</w:t>
                  </w:r>
                </w:p>
              </w:tc>
            </w:tr>
            <w:tr w:rsidR="0038003B" w:rsidRPr="0038003B" w:rsidTr="0038003B">
              <w:trPr>
                <w:trHeight w:val="60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18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Трубы напорные из полиэтилена низкого давления среднего типа, наружным диаметром 32 мм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10 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15,5</w:t>
                  </w:r>
                </w:p>
              </w:tc>
            </w:tr>
            <w:tr w:rsidR="0038003B" w:rsidRPr="0038003B" w:rsidTr="0038003B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19</w:t>
                  </w:r>
                </w:p>
              </w:tc>
              <w:tc>
                <w:tcPr>
                  <w:tcW w:w="6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003B" w:rsidRPr="0038003B" w:rsidRDefault="0038003B" w:rsidP="0038003B">
                  <w:r w:rsidRPr="0038003B">
                    <w:t>Трос стальной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003B" w:rsidRPr="0038003B" w:rsidRDefault="0038003B" w:rsidP="0038003B">
                  <w:pPr>
                    <w:jc w:val="center"/>
                  </w:pPr>
                  <w:r w:rsidRPr="0038003B">
                    <w:t>80</w:t>
                  </w:r>
                </w:p>
              </w:tc>
            </w:tr>
          </w:tbl>
          <w:p w:rsidR="0038003B" w:rsidRPr="0038003B" w:rsidRDefault="0038003B" w:rsidP="0038003B">
            <w:pPr>
              <w:jc w:val="both"/>
              <w:rPr>
                <w:i/>
                <w:lang w:eastAsia="en-US"/>
              </w:rPr>
            </w:pPr>
          </w:p>
        </w:tc>
      </w:tr>
    </w:tbl>
    <w:p w:rsidR="0038003B" w:rsidRDefault="0038003B" w:rsidP="0038003B">
      <w:pPr>
        <w:tabs>
          <w:tab w:val="left" w:pos="1080"/>
        </w:tabs>
        <w:ind w:right="-55"/>
      </w:pPr>
    </w:p>
    <w:p w:rsidR="0038003B" w:rsidRPr="0038003B" w:rsidRDefault="0038003B" w:rsidP="0038003B">
      <w:pPr>
        <w:tabs>
          <w:tab w:val="left" w:pos="1080"/>
        </w:tabs>
        <w:ind w:right="-55"/>
      </w:pPr>
    </w:p>
    <w:p w:rsidR="0038003B" w:rsidRPr="0038003B" w:rsidRDefault="0038003B" w:rsidP="0038003B">
      <w:pPr>
        <w:jc w:val="center"/>
      </w:pPr>
      <w:r w:rsidRPr="0038003B">
        <w:t>РАЗДЕЛ 6. СРОК (ИНТЕРВАЛ) ВЫПОЛНЕНИЯ РАБОТ</w:t>
      </w:r>
    </w:p>
    <w:p w:rsidR="0038003B" w:rsidRPr="0038003B" w:rsidRDefault="0038003B" w:rsidP="0038003B">
      <w:pPr>
        <w:jc w:val="both"/>
        <w:rPr>
          <w:b/>
          <w:bCs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38003B" w:rsidRPr="0038003B" w:rsidTr="0038003B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pStyle w:val="afffb"/>
            </w:pPr>
            <w:r w:rsidRPr="0038003B">
              <w:t xml:space="preserve">Дата начала выполнения работ </w:t>
            </w:r>
            <w:proofErr w:type="gramStart"/>
            <w:r w:rsidRPr="0038003B">
              <w:t>–  дата</w:t>
            </w:r>
            <w:proofErr w:type="gramEnd"/>
            <w:r w:rsidRPr="0038003B">
              <w:t xml:space="preserve"> подписания договора;</w:t>
            </w:r>
          </w:p>
          <w:p w:rsidR="0038003B" w:rsidRPr="0038003B" w:rsidRDefault="0038003B" w:rsidP="0038003B">
            <w:pPr>
              <w:shd w:val="clear" w:color="auto" w:fill="FFFFFF"/>
              <w:jc w:val="both"/>
            </w:pPr>
            <w:r w:rsidRPr="0038003B">
              <w:t xml:space="preserve">Дата окончания выполнения работ – </w:t>
            </w:r>
            <w:bookmarkStart w:id="3" w:name="_GoBack"/>
            <w:r w:rsidRPr="0038003B">
              <w:t>по истечении 3 (трех) месяцев с даты подписания договора</w:t>
            </w:r>
            <w:bookmarkEnd w:id="3"/>
            <w:r w:rsidRPr="0038003B">
              <w:t xml:space="preserve">. </w:t>
            </w:r>
          </w:p>
        </w:tc>
      </w:tr>
    </w:tbl>
    <w:p w:rsidR="0038003B" w:rsidRDefault="0038003B" w:rsidP="0038003B">
      <w:pPr>
        <w:tabs>
          <w:tab w:val="left" w:pos="1080"/>
        </w:tabs>
        <w:ind w:right="-55"/>
        <w:jc w:val="center"/>
        <w:rPr>
          <w:b/>
          <w:caps/>
        </w:rPr>
      </w:pPr>
    </w:p>
    <w:p w:rsidR="0038003B" w:rsidRPr="0038003B" w:rsidRDefault="0038003B" w:rsidP="0038003B">
      <w:pPr>
        <w:tabs>
          <w:tab w:val="left" w:pos="1080"/>
        </w:tabs>
        <w:ind w:right="-55"/>
        <w:jc w:val="center"/>
        <w:rPr>
          <w:b/>
          <w:caps/>
        </w:rPr>
      </w:pPr>
    </w:p>
    <w:p w:rsidR="0038003B" w:rsidRPr="0038003B" w:rsidRDefault="0038003B" w:rsidP="0038003B">
      <w:pPr>
        <w:jc w:val="center"/>
      </w:pPr>
      <w:r w:rsidRPr="0038003B">
        <w:t>РАЗДЕЛ 7. ТРЕБОВАНИЯ К КАЧЕСТВУ ВЫПОЛНЯЕМЫХ РАБОТ</w:t>
      </w:r>
    </w:p>
    <w:p w:rsidR="0038003B" w:rsidRPr="0038003B" w:rsidRDefault="0038003B" w:rsidP="0038003B">
      <w:pPr>
        <w:jc w:val="both"/>
        <w:rPr>
          <w:b/>
          <w:b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8003B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38003B" w:rsidRDefault="0038003B" w:rsidP="0038003B">
      <w:pPr>
        <w:pStyle w:val="afffb"/>
      </w:pPr>
    </w:p>
    <w:p w:rsidR="0038003B" w:rsidRPr="0038003B" w:rsidRDefault="0038003B" w:rsidP="0038003B">
      <w:pPr>
        <w:pStyle w:val="afffb"/>
      </w:pPr>
    </w:p>
    <w:p w:rsidR="0038003B" w:rsidRPr="0038003B" w:rsidRDefault="0038003B" w:rsidP="0038003B">
      <w:pPr>
        <w:jc w:val="center"/>
      </w:pPr>
      <w:r w:rsidRPr="0038003B">
        <w:t>РАЗДЕЛ 8. ТРЕБОВАНИЯ К СРОКУ И (ИЛИ) ОБЪЕМУ ПРЕДОСТАВЛЕНИЯ ГАРАНТИЙ</w:t>
      </w:r>
    </w:p>
    <w:p w:rsidR="0038003B" w:rsidRPr="0038003B" w:rsidRDefault="0038003B" w:rsidP="0038003B">
      <w:pPr>
        <w:jc w:val="both"/>
        <w:rPr>
          <w:b/>
          <w:b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shd w:val="clear" w:color="auto" w:fill="FFFFFF"/>
              <w:jc w:val="both"/>
              <w:rPr>
                <w:i/>
              </w:rPr>
            </w:pPr>
            <w:r w:rsidRPr="0038003B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38003B" w:rsidRDefault="0038003B" w:rsidP="0038003B">
      <w:pPr>
        <w:pStyle w:val="afffb"/>
      </w:pPr>
    </w:p>
    <w:p w:rsidR="0038003B" w:rsidRPr="0038003B" w:rsidRDefault="0038003B" w:rsidP="0038003B">
      <w:pPr>
        <w:pStyle w:val="afffb"/>
      </w:pPr>
    </w:p>
    <w:p w:rsidR="0038003B" w:rsidRPr="0038003B" w:rsidRDefault="0038003B" w:rsidP="0038003B">
      <w:pPr>
        <w:jc w:val="center"/>
      </w:pPr>
      <w:r w:rsidRPr="0038003B">
        <w:t>РАЗДЕЛ 9. ТРЕБОВАНИЯ К БЕЗОПАСНОСТИ ВЫПОЛНЯЕМЫХ РАБОТ</w:t>
      </w:r>
    </w:p>
    <w:p w:rsidR="0038003B" w:rsidRPr="0038003B" w:rsidRDefault="0038003B" w:rsidP="0038003B">
      <w:pPr>
        <w:jc w:val="both"/>
        <w:rPr>
          <w:b/>
          <w:b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8003B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38003B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38003B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38003B" w:rsidRDefault="0038003B" w:rsidP="0038003B">
      <w:pPr>
        <w:tabs>
          <w:tab w:val="left" w:pos="1080"/>
        </w:tabs>
        <w:ind w:right="-55"/>
      </w:pPr>
    </w:p>
    <w:p w:rsidR="0038003B" w:rsidRPr="0038003B" w:rsidRDefault="0038003B" w:rsidP="0038003B">
      <w:pPr>
        <w:tabs>
          <w:tab w:val="left" w:pos="1080"/>
        </w:tabs>
        <w:ind w:right="-55"/>
      </w:pPr>
    </w:p>
    <w:p w:rsidR="0038003B" w:rsidRPr="0038003B" w:rsidRDefault="0038003B" w:rsidP="0038003B">
      <w:pPr>
        <w:jc w:val="center"/>
      </w:pPr>
      <w:r w:rsidRPr="0038003B">
        <w:t>РАЗДЕЛ 10. ТРЕБОВАНИЯ К РЕЗУЛЬТАТУ РАБОТ И ПОРЯДКУ ПРИЕМКИ</w:t>
      </w:r>
    </w:p>
    <w:p w:rsidR="0038003B" w:rsidRPr="0038003B" w:rsidRDefault="0038003B" w:rsidP="0038003B">
      <w:pPr>
        <w:jc w:val="both"/>
        <w:rPr>
          <w:b/>
          <w:b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8003B" w:rsidRPr="0038003B" w:rsidTr="003800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38003B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38003B" w:rsidRDefault="0038003B" w:rsidP="0038003B">
      <w:pPr>
        <w:jc w:val="center"/>
      </w:pPr>
    </w:p>
    <w:p w:rsidR="00BF0D64" w:rsidRPr="0038003B" w:rsidRDefault="00BF0D64" w:rsidP="0038003B">
      <w:pPr>
        <w:jc w:val="center"/>
      </w:pPr>
    </w:p>
    <w:p w:rsidR="0038003B" w:rsidRPr="0038003B" w:rsidRDefault="0038003B" w:rsidP="0038003B">
      <w:pPr>
        <w:jc w:val="center"/>
      </w:pPr>
      <w:r w:rsidRPr="0038003B">
        <w:t>РАЗДЕЛ 11. ТРЕБОВАНИЕ К ФОРМЕ ПРЕДСТАВЛЯЕМОЙ ИНФОРМАЦИИ</w:t>
      </w:r>
    </w:p>
    <w:p w:rsidR="0038003B" w:rsidRPr="0038003B" w:rsidRDefault="0038003B" w:rsidP="0038003B">
      <w:pPr>
        <w:jc w:val="both"/>
        <w:rPr>
          <w:b/>
          <w:b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8003B" w:rsidRPr="0038003B" w:rsidTr="00BF0D64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pStyle w:val="afffb"/>
              <w:jc w:val="both"/>
              <w:rPr>
                <w:i/>
              </w:rPr>
            </w:pPr>
            <w:r w:rsidRPr="0038003B">
              <w:t xml:space="preserve">Унифицированная форма №КС-2, унифицированная форма №КС-3 - </w:t>
            </w:r>
            <w:proofErr w:type="gramStart"/>
            <w:r w:rsidRPr="0038003B">
              <w:t>утвержденные  постановлением</w:t>
            </w:r>
            <w:proofErr w:type="gramEnd"/>
            <w:r w:rsidRPr="0038003B">
              <w:t xml:space="preserve"> Госкомстата России №100  от 11 ноября 1999 года,  на русском языке.</w:t>
            </w:r>
          </w:p>
        </w:tc>
      </w:tr>
    </w:tbl>
    <w:p w:rsidR="0038003B" w:rsidRDefault="0038003B" w:rsidP="0038003B"/>
    <w:p w:rsidR="00BF0D64" w:rsidRPr="0038003B" w:rsidRDefault="00BF0D64" w:rsidP="0038003B"/>
    <w:p w:rsidR="0038003B" w:rsidRPr="0038003B" w:rsidRDefault="0038003B" w:rsidP="0038003B">
      <w:pPr>
        <w:ind w:firstLine="567"/>
        <w:jc w:val="center"/>
      </w:pPr>
      <w:r w:rsidRPr="0038003B">
        <w:t>РАЗДЕЛ 12. ПЕРЕЧЕНЬ ПРИНЯТЫХ СОКРАЩЕНИЙ</w:t>
      </w:r>
    </w:p>
    <w:p w:rsidR="0038003B" w:rsidRPr="0038003B" w:rsidRDefault="0038003B" w:rsidP="0038003B">
      <w:pPr>
        <w:ind w:firstLine="567"/>
        <w:jc w:val="both"/>
      </w:pP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013"/>
        <w:gridCol w:w="7088"/>
      </w:tblGrid>
      <w:tr w:rsidR="0038003B" w:rsidRPr="0038003B" w:rsidTr="00BF0D6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03B" w:rsidRPr="0038003B" w:rsidRDefault="0038003B" w:rsidP="0038003B">
            <w:pPr>
              <w:jc w:val="center"/>
            </w:pPr>
            <w:r w:rsidRPr="0038003B">
              <w:t>№ п/п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03B" w:rsidRPr="0038003B" w:rsidRDefault="0038003B" w:rsidP="0038003B">
            <w:pPr>
              <w:autoSpaceDE w:val="0"/>
              <w:autoSpaceDN w:val="0"/>
              <w:adjustRightInd w:val="0"/>
              <w:jc w:val="center"/>
            </w:pPr>
            <w:r w:rsidRPr="0038003B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03B" w:rsidRPr="0038003B" w:rsidRDefault="0038003B" w:rsidP="0038003B">
            <w:pPr>
              <w:jc w:val="center"/>
            </w:pPr>
            <w:r w:rsidRPr="0038003B">
              <w:t>Расшифровка сокращения</w:t>
            </w:r>
          </w:p>
        </w:tc>
      </w:tr>
      <w:tr w:rsidR="0038003B" w:rsidRPr="0038003B" w:rsidTr="00BF0D6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both"/>
            </w:pPr>
            <w:r w:rsidRPr="0038003B"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pStyle w:val="afffb"/>
            </w:pPr>
            <w:r w:rsidRPr="0038003B">
              <w:t>СНиП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pStyle w:val="afffb"/>
            </w:pPr>
            <w:r w:rsidRPr="0038003B">
              <w:t>Строительные нормы и правила</w:t>
            </w:r>
          </w:p>
        </w:tc>
      </w:tr>
      <w:tr w:rsidR="0038003B" w:rsidRPr="0038003B" w:rsidTr="00BF0D6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jc w:val="both"/>
            </w:pPr>
            <w:r w:rsidRPr="0038003B">
              <w:t>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pStyle w:val="afffb"/>
            </w:pPr>
            <w:r w:rsidRPr="0038003B">
              <w:t>ППР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3B" w:rsidRPr="0038003B" w:rsidRDefault="0038003B" w:rsidP="0038003B">
            <w:pPr>
              <w:pStyle w:val="afffb"/>
            </w:pPr>
            <w:r w:rsidRPr="0038003B">
              <w:t>Проект производства работ</w:t>
            </w:r>
          </w:p>
        </w:tc>
      </w:tr>
    </w:tbl>
    <w:p w:rsidR="0038003B" w:rsidRPr="0038003B" w:rsidRDefault="0038003B" w:rsidP="0038003B">
      <w:pPr>
        <w:jc w:val="both"/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30315B" w:rsidRDefault="0095360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563533" w:rsidRPr="00563533">
      <w:rPr>
        <w:rFonts w:ascii="Times New Roman" w:hAnsi="Times New Roman" w:cs="Times New Roman"/>
      </w:rPr>
      <w:t>ремонт скважины водоснабжения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30"/>
  </w:num>
  <w:num w:numId="12">
    <w:abstractNumId w:val="9"/>
  </w:num>
  <w:num w:numId="13">
    <w:abstractNumId w:val="23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6"/>
  </w:num>
  <w:num w:numId="27">
    <w:abstractNumId w:val="31"/>
  </w:num>
  <w:num w:numId="28">
    <w:abstractNumId w:val="16"/>
  </w:num>
  <w:num w:numId="29">
    <w:abstractNumId w:val="15"/>
  </w:num>
  <w:num w:numId="30">
    <w:abstractNumId w:val="29"/>
  </w:num>
  <w:num w:numId="31">
    <w:abstractNumId w:val="27"/>
  </w:num>
  <w:num w:numId="32">
    <w:abstractNumId w:val="13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33"/>
  </w:num>
  <w:num w:numId="36">
    <w:abstractNumId w:val="34"/>
  </w:num>
  <w:num w:numId="37">
    <w:abstractNumId w:val="4"/>
  </w:num>
  <w:num w:numId="38">
    <w:abstractNumId w:val="5"/>
  </w:num>
  <w:num w:numId="39">
    <w:abstractNumId w:val="8"/>
  </w:num>
  <w:num w:numId="40">
    <w:abstractNumId w:val="28"/>
  </w:num>
  <w:num w:numId="41">
    <w:abstractNumId w:val="25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27F9BD1-936A-471A-AEF2-A4EBB3F8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311</TotalTime>
  <Pages>5</Pages>
  <Words>859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6645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71</cp:revision>
  <cp:lastPrinted>2013-05-13T10:31:00Z</cp:lastPrinted>
  <dcterms:created xsi:type="dcterms:W3CDTF">2013-12-04T11:06:00Z</dcterms:created>
  <dcterms:modified xsi:type="dcterms:W3CDTF">2014-07-30T07:02:00Z</dcterms:modified>
</cp:coreProperties>
</file>