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AC7" w:rsidRPr="004733C2" w:rsidRDefault="00B12AC7" w:rsidP="006B2541">
      <w:pPr>
        <w:pStyle w:val="a6"/>
        <w:pBdr>
          <w:bottom w:val="double" w:sz="4" w:space="0" w:color="auto"/>
        </w:pBdr>
        <w:tabs>
          <w:tab w:val="left" w:pos="8460"/>
          <w:tab w:val="center" w:pos="9720"/>
          <w:tab w:val="left" w:pos="13750"/>
        </w:tabs>
        <w:ind w:right="-83"/>
        <w:jc w:val="center"/>
        <w:outlineLvl w:val="0"/>
        <w:rPr>
          <w:b/>
          <w:sz w:val="24"/>
          <w:szCs w:val="24"/>
        </w:rPr>
      </w:pPr>
      <w:bookmarkStart w:id="0" w:name="_Toc517582288"/>
      <w:bookmarkStart w:id="1" w:name="_Toc517582612"/>
      <w:bookmarkStart w:id="2" w:name="_Hlt447028322"/>
      <w:r w:rsidRPr="004733C2">
        <w:rPr>
          <w:b/>
          <w:sz w:val="24"/>
          <w:szCs w:val="24"/>
        </w:rPr>
        <w:t>Закрытое акционерное общество «ТВЭЛ-СТРОЙ»</w:t>
      </w:r>
    </w:p>
    <w:p w:rsidR="00B12AC7" w:rsidRPr="004733C2" w:rsidRDefault="00B12AC7" w:rsidP="00B12AC7">
      <w:pPr>
        <w:pStyle w:val="a6"/>
        <w:pBdr>
          <w:bottom w:val="double" w:sz="4" w:space="0" w:color="auto"/>
        </w:pBdr>
        <w:tabs>
          <w:tab w:val="left" w:pos="8460"/>
          <w:tab w:val="center" w:pos="9720"/>
          <w:tab w:val="left" w:pos="13750"/>
        </w:tabs>
        <w:ind w:right="-83"/>
        <w:rPr>
          <w:rFonts w:cs="Arial"/>
          <w:b/>
          <w:sz w:val="8"/>
          <w:szCs w:val="8"/>
        </w:rPr>
      </w:pPr>
    </w:p>
    <w:p w:rsidR="00B12AC7" w:rsidRPr="004733C2" w:rsidRDefault="00B12AC7" w:rsidP="00C306BC">
      <w:pPr>
        <w:spacing w:line="240" w:lineRule="auto"/>
        <w:ind w:left="5279" w:firstLine="0"/>
        <w:contextualSpacing/>
        <w:jc w:val="left"/>
        <w:rPr>
          <w:b/>
          <w:sz w:val="24"/>
          <w:szCs w:val="24"/>
        </w:rPr>
      </w:pPr>
    </w:p>
    <w:p w:rsid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p>
    <w:p w:rsidR="00542166" w:rsidRP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r w:rsidRPr="00542166">
        <w:rPr>
          <w:b/>
          <w:sz w:val="24"/>
          <w:szCs w:val="24"/>
        </w:rPr>
        <w:t>УТВЕРЖДАЮ</w:t>
      </w:r>
    </w:p>
    <w:p w:rsidR="00EB31E8" w:rsidRPr="003B7291" w:rsidRDefault="00E92F8B" w:rsidP="00EB31E8">
      <w:pPr>
        <w:widowControl w:val="0"/>
        <w:spacing w:line="240" w:lineRule="auto"/>
        <w:ind w:left="5387" w:firstLine="0"/>
        <w:contextualSpacing/>
        <w:rPr>
          <w:b/>
          <w:sz w:val="24"/>
          <w:szCs w:val="24"/>
        </w:rPr>
      </w:pPr>
      <w:r>
        <w:rPr>
          <w:b/>
          <w:sz w:val="24"/>
          <w:szCs w:val="24"/>
        </w:rPr>
        <w:t>Начальник</w:t>
      </w:r>
      <w:r w:rsidR="00EB31E8" w:rsidRPr="003B7291">
        <w:rPr>
          <w:b/>
          <w:sz w:val="24"/>
          <w:szCs w:val="24"/>
        </w:rPr>
        <w:t xml:space="preserve"> ТО</w:t>
      </w:r>
    </w:p>
    <w:p w:rsidR="00EB31E8" w:rsidRPr="003B7291" w:rsidRDefault="00EB31E8" w:rsidP="00EB31E8">
      <w:pPr>
        <w:widowControl w:val="0"/>
        <w:spacing w:line="240" w:lineRule="auto"/>
        <w:ind w:left="5387" w:firstLine="0"/>
        <w:contextualSpacing/>
        <w:rPr>
          <w:b/>
          <w:sz w:val="24"/>
          <w:szCs w:val="24"/>
        </w:rPr>
      </w:pPr>
      <w:r w:rsidRPr="003B7291">
        <w:rPr>
          <w:b/>
          <w:sz w:val="24"/>
          <w:szCs w:val="24"/>
        </w:rPr>
        <w:t>ЗАО «ТВЭЛ-СТРОЙ»</w:t>
      </w:r>
    </w:p>
    <w:p w:rsidR="00EB31E8" w:rsidRPr="003B7291" w:rsidRDefault="00EB31E8" w:rsidP="00EB31E8">
      <w:pPr>
        <w:widowControl w:val="0"/>
        <w:spacing w:line="240" w:lineRule="auto"/>
        <w:ind w:left="5387" w:firstLine="0"/>
        <w:contextualSpacing/>
        <w:rPr>
          <w:i/>
          <w:sz w:val="20"/>
        </w:rPr>
      </w:pPr>
      <w:r w:rsidRPr="003B7291">
        <w:rPr>
          <w:i/>
          <w:sz w:val="20"/>
        </w:rPr>
        <w:t xml:space="preserve">(действующий на основании доверенности     № </w:t>
      </w:r>
      <w:r w:rsidR="00E92F8B">
        <w:rPr>
          <w:i/>
          <w:sz w:val="20"/>
        </w:rPr>
        <w:t>01</w:t>
      </w:r>
      <w:r w:rsidR="00A86A6C">
        <w:rPr>
          <w:i/>
          <w:sz w:val="20"/>
        </w:rPr>
        <w:t>/2013 от 09 января 2013</w:t>
      </w:r>
      <w:r w:rsidRPr="003B7291">
        <w:rPr>
          <w:i/>
          <w:sz w:val="20"/>
        </w:rPr>
        <w:t xml:space="preserve"> г.)</w:t>
      </w:r>
    </w:p>
    <w:p w:rsidR="00EB31E8" w:rsidRPr="003B7291" w:rsidRDefault="00EB31E8" w:rsidP="00EB31E8">
      <w:pPr>
        <w:widowControl w:val="0"/>
        <w:spacing w:line="240" w:lineRule="auto"/>
        <w:ind w:left="5387" w:firstLine="0"/>
        <w:contextualSpacing/>
        <w:rPr>
          <w:b/>
          <w:sz w:val="24"/>
          <w:szCs w:val="24"/>
        </w:rPr>
      </w:pPr>
    </w:p>
    <w:p w:rsidR="003B7291" w:rsidRPr="003B7291" w:rsidRDefault="00EB31E8" w:rsidP="00EB31E8">
      <w:pPr>
        <w:widowControl w:val="0"/>
        <w:spacing w:line="240" w:lineRule="auto"/>
        <w:ind w:left="5387" w:firstLine="0"/>
        <w:contextualSpacing/>
        <w:rPr>
          <w:b/>
          <w:sz w:val="24"/>
          <w:szCs w:val="24"/>
        </w:rPr>
      </w:pPr>
      <w:r w:rsidRPr="003B7291">
        <w:rPr>
          <w:b/>
          <w:sz w:val="24"/>
          <w:szCs w:val="24"/>
        </w:rPr>
        <w:t xml:space="preserve">_____________ </w:t>
      </w:r>
      <w:r w:rsidR="00E92F8B" w:rsidRPr="00E92F8B">
        <w:rPr>
          <w:b/>
          <w:sz w:val="24"/>
          <w:szCs w:val="24"/>
        </w:rPr>
        <w:t>С.И. Виноградова</w:t>
      </w:r>
    </w:p>
    <w:p w:rsidR="003B7291" w:rsidRPr="003B7291" w:rsidRDefault="003B7291" w:rsidP="003B7291">
      <w:pPr>
        <w:widowControl w:val="0"/>
        <w:spacing w:line="240" w:lineRule="auto"/>
        <w:ind w:left="5387" w:firstLine="0"/>
        <w:contextualSpacing/>
        <w:rPr>
          <w:b/>
          <w:sz w:val="24"/>
          <w:szCs w:val="24"/>
        </w:rPr>
      </w:pPr>
    </w:p>
    <w:p w:rsidR="003B7291" w:rsidRDefault="003B7291" w:rsidP="003B7291">
      <w:pPr>
        <w:widowControl w:val="0"/>
        <w:spacing w:line="240" w:lineRule="auto"/>
        <w:ind w:left="5387" w:firstLine="0"/>
        <w:contextualSpacing/>
        <w:rPr>
          <w:b/>
          <w:sz w:val="24"/>
          <w:szCs w:val="24"/>
        </w:rPr>
      </w:pPr>
      <w:r w:rsidRPr="003B7291">
        <w:rPr>
          <w:b/>
          <w:sz w:val="24"/>
          <w:szCs w:val="24"/>
        </w:rPr>
        <w:t>«___» ___________ 20____г.</w:t>
      </w:r>
    </w:p>
    <w:p w:rsidR="00C306BC" w:rsidRPr="004733C2" w:rsidRDefault="00C306BC" w:rsidP="00C306BC">
      <w:pPr>
        <w:spacing w:line="240" w:lineRule="auto"/>
        <w:ind w:left="5580" w:firstLine="0"/>
        <w:contextualSpacing/>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857835" w:rsidP="00857835">
      <w:pPr>
        <w:tabs>
          <w:tab w:val="left" w:pos="5860"/>
        </w:tabs>
        <w:spacing w:line="240" w:lineRule="auto"/>
        <w:ind w:right="639" w:firstLine="0"/>
        <w:jc w:val="left"/>
        <w:rPr>
          <w:sz w:val="24"/>
          <w:szCs w:val="24"/>
        </w:rPr>
      </w:pPr>
      <w:r>
        <w:rPr>
          <w:sz w:val="24"/>
          <w:szCs w:val="24"/>
        </w:rPr>
        <w:tab/>
      </w: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3F3221" w:rsidRDefault="00023B06" w:rsidP="00C00EE6">
      <w:pPr>
        <w:pStyle w:val="12"/>
        <w:spacing w:before="0" w:after="0"/>
        <w:ind w:right="23"/>
      </w:pPr>
      <w:r w:rsidRPr="00BE1D6E">
        <w:t xml:space="preserve">ДОКУМЕНТАЦИЯ О </w:t>
      </w:r>
      <w:r w:rsidR="00D67A4D" w:rsidRPr="00D67A4D">
        <w:t xml:space="preserve">проведении открытого запроса предложений </w:t>
      </w:r>
      <w:r w:rsidR="00543FFD">
        <w:t xml:space="preserve">в электронной форме </w:t>
      </w:r>
      <w:r w:rsidR="00D67A4D" w:rsidRPr="0002672B">
        <w:t xml:space="preserve">на право заключения договора субподряда </w:t>
      </w:r>
      <w:r w:rsidR="00FC4D2A" w:rsidRPr="00FC4D2A">
        <w:t xml:space="preserve">на </w:t>
      </w:r>
      <w:r w:rsidR="00A51CFD">
        <w:t>выполнение работ по приведению в соответствие с требованиями СаНПиН здания № 37 (ремонт системы ТВК и текущий ремонт здания № 37)</w:t>
      </w:r>
    </w:p>
    <w:p w:rsidR="00073EAB" w:rsidRPr="00073EAB" w:rsidRDefault="00073EAB" w:rsidP="00073EAB"/>
    <w:p w:rsidR="00B12AC7" w:rsidRPr="004733C2" w:rsidRDefault="00B12AC7" w:rsidP="00C306BC">
      <w:pPr>
        <w:suppressAutoHyphens/>
        <w:spacing w:line="240" w:lineRule="auto"/>
        <w:ind w:right="639" w:firstLine="0"/>
        <w:jc w:val="center"/>
        <w:rPr>
          <w:sz w:val="24"/>
          <w:szCs w:val="24"/>
        </w:rPr>
      </w:pPr>
    </w:p>
    <w:p w:rsidR="00F45F92" w:rsidRPr="00A535C8" w:rsidRDefault="00F45F92" w:rsidP="00F45F92">
      <w:pPr>
        <w:suppressAutoHyphens/>
        <w:ind w:right="639" w:firstLine="0"/>
        <w:jc w:val="center"/>
        <w:rPr>
          <w:sz w:val="24"/>
          <w:szCs w:val="24"/>
        </w:rPr>
      </w:pPr>
      <w:r w:rsidRPr="00A535C8">
        <w:rPr>
          <w:sz w:val="24"/>
          <w:szCs w:val="24"/>
        </w:rPr>
        <w:t>Извещение</w:t>
      </w:r>
      <w:r w:rsidRPr="00A535C8">
        <w:rPr>
          <w:bCs/>
          <w:sz w:val="24"/>
          <w:szCs w:val="24"/>
        </w:rPr>
        <w:t xml:space="preserve"> о </w:t>
      </w:r>
      <w:r w:rsidRPr="00A535C8">
        <w:rPr>
          <w:sz w:val="24"/>
          <w:szCs w:val="24"/>
        </w:rPr>
        <w:t>Запрос</w:t>
      </w:r>
      <w:r>
        <w:rPr>
          <w:sz w:val="24"/>
          <w:szCs w:val="24"/>
        </w:rPr>
        <w:t>е</w:t>
      </w:r>
      <w:r w:rsidRPr="00A535C8">
        <w:rPr>
          <w:sz w:val="24"/>
          <w:szCs w:val="24"/>
        </w:rPr>
        <w:t xml:space="preserve"> предложений покупателя </w:t>
      </w:r>
      <w:r w:rsidRPr="00A86A8B">
        <w:rPr>
          <w:b/>
          <w:i/>
          <w:sz w:val="32"/>
          <w:szCs w:val="32"/>
        </w:rPr>
        <w:t>№</w:t>
      </w:r>
      <w:r w:rsidR="00C403C2">
        <w:rPr>
          <w:b/>
          <w:i/>
          <w:sz w:val="32"/>
          <w:szCs w:val="32"/>
        </w:rPr>
        <w:t xml:space="preserve"> </w:t>
      </w:r>
      <w:r w:rsidR="001E3633" w:rsidRPr="001E3633">
        <w:rPr>
          <w:b/>
          <w:i/>
          <w:sz w:val="32"/>
          <w:szCs w:val="32"/>
        </w:rPr>
        <w:t>R020721</w:t>
      </w:r>
      <w:r w:rsidRPr="00053D95">
        <w:rPr>
          <w:b/>
          <w:i/>
          <w:sz w:val="32"/>
          <w:szCs w:val="32"/>
        </w:rPr>
        <w:t xml:space="preserve">, </w:t>
      </w:r>
      <w:r w:rsidRPr="00053D95">
        <w:rPr>
          <w:sz w:val="24"/>
          <w:szCs w:val="24"/>
        </w:rPr>
        <w:t>размещено</w:t>
      </w:r>
      <w:r w:rsidRPr="00A535C8">
        <w:rPr>
          <w:sz w:val="24"/>
          <w:szCs w:val="24"/>
        </w:rPr>
        <w:t xml:space="preserve"> на </w:t>
      </w:r>
      <w:r>
        <w:rPr>
          <w:sz w:val="24"/>
          <w:szCs w:val="24"/>
        </w:rPr>
        <w:t>Э</w:t>
      </w:r>
      <w:r w:rsidRPr="00A535C8">
        <w:rPr>
          <w:sz w:val="24"/>
          <w:szCs w:val="24"/>
        </w:rPr>
        <w:t xml:space="preserve">лектронной торговой площадке </w:t>
      </w:r>
      <w:r w:rsidR="00BA7F10" w:rsidRPr="00BA7F10">
        <w:rPr>
          <w:rStyle w:val="topheader1"/>
          <w:rFonts w:ascii="Times New Roman" w:hAnsi="Times New Roman" w:cs="Times New Roman"/>
          <w:color w:val="auto"/>
          <w:sz w:val="24"/>
          <w:szCs w:val="24"/>
        </w:rPr>
        <w:t>ООО «Аукционный Конкурсный Дом»</w:t>
      </w:r>
      <w:r w:rsidRPr="00A535C8">
        <w:rPr>
          <w:rStyle w:val="topheader1"/>
          <w:rFonts w:ascii="Times New Roman" w:hAnsi="Times New Roman" w:cs="Times New Roman"/>
          <w:color w:val="auto"/>
          <w:sz w:val="24"/>
          <w:szCs w:val="24"/>
        </w:rPr>
        <w:t xml:space="preserve"> </w:t>
      </w:r>
      <w:r w:rsidRPr="002A58F0">
        <w:rPr>
          <w:rStyle w:val="topheader1"/>
          <w:rFonts w:ascii="Times New Roman" w:hAnsi="Times New Roman" w:cs="Times New Roman"/>
          <w:color w:val="1F497D"/>
          <w:sz w:val="24"/>
          <w:szCs w:val="24"/>
        </w:rPr>
        <w:t>(</w:t>
      </w:r>
      <w:hyperlink r:id="rId8" w:history="1">
        <w:r w:rsidR="0010188A" w:rsidRPr="005441BE">
          <w:rPr>
            <w:rStyle w:val="a8"/>
            <w:sz w:val="24"/>
            <w:szCs w:val="24"/>
          </w:rPr>
          <w:t>https://www.a-k-d.ru/</w:t>
        </w:r>
      </w:hyperlink>
      <w:r w:rsidRPr="002A58F0">
        <w:rPr>
          <w:color w:val="1F497D"/>
          <w:sz w:val="24"/>
          <w:szCs w:val="24"/>
        </w:rPr>
        <w:t>)</w:t>
      </w:r>
    </w:p>
    <w:p w:rsidR="00F45F92" w:rsidRDefault="00F45F92" w:rsidP="00F45F92">
      <w:pPr>
        <w:suppressAutoHyphens/>
        <w:spacing w:line="240" w:lineRule="auto"/>
        <w:ind w:right="639" w:firstLine="0"/>
        <w:jc w:val="center"/>
        <w:rPr>
          <w:sz w:val="24"/>
          <w:szCs w:val="24"/>
        </w:rPr>
      </w:pPr>
    </w:p>
    <w:p w:rsidR="00F45F92" w:rsidRPr="00A535C8" w:rsidRDefault="00F45F92" w:rsidP="00F45F92">
      <w:pPr>
        <w:autoSpaceDE w:val="0"/>
        <w:autoSpaceDN w:val="0"/>
        <w:adjustRightInd w:val="0"/>
        <w:jc w:val="center"/>
        <w:rPr>
          <w:sz w:val="24"/>
          <w:szCs w:val="24"/>
        </w:rPr>
      </w:pPr>
      <w:r w:rsidRPr="00A535C8">
        <w:rPr>
          <w:sz w:val="24"/>
          <w:szCs w:val="24"/>
        </w:rPr>
        <w:t xml:space="preserve">Извещение о проведении открытого запроса предложений размещено на официальном сайте </w:t>
      </w:r>
      <w:hyperlink r:id="rId9" w:history="1">
        <w:r w:rsidRPr="00A535C8">
          <w:rPr>
            <w:rStyle w:val="a8"/>
            <w:sz w:val="24"/>
            <w:szCs w:val="24"/>
          </w:rPr>
          <w:t>http://zakupki.rosatom.ru</w:t>
        </w:r>
      </w:hyperlink>
    </w:p>
    <w:p w:rsidR="00F45F92" w:rsidRPr="00D334C5" w:rsidRDefault="00403C7F" w:rsidP="00F45F92">
      <w:pPr>
        <w:ind w:firstLine="0"/>
        <w:jc w:val="center"/>
        <w:rPr>
          <w:b/>
          <w:i/>
          <w:sz w:val="32"/>
          <w:szCs w:val="32"/>
        </w:rPr>
      </w:pPr>
      <w:r w:rsidRPr="0083010C">
        <w:rPr>
          <w:b/>
          <w:i/>
          <w:sz w:val="32"/>
          <w:szCs w:val="32"/>
        </w:rPr>
        <w:t xml:space="preserve">от </w:t>
      </w:r>
      <w:r w:rsidR="00A660DF">
        <w:rPr>
          <w:b/>
          <w:i/>
          <w:sz w:val="32"/>
          <w:szCs w:val="32"/>
        </w:rPr>
        <w:t>2</w:t>
      </w:r>
      <w:r w:rsidR="00A51CFD">
        <w:rPr>
          <w:b/>
          <w:i/>
          <w:sz w:val="32"/>
          <w:szCs w:val="32"/>
        </w:rPr>
        <w:t>5</w:t>
      </w:r>
      <w:r w:rsidR="004871BB">
        <w:rPr>
          <w:b/>
          <w:i/>
          <w:sz w:val="32"/>
          <w:szCs w:val="32"/>
        </w:rPr>
        <w:t xml:space="preserve"> апреля</w:t>
      </w:r>
      <w:r w:rsidR="00BF7713">
        <w:rPr>
          <w:b/>
          <w:i/>
          <w:sz w:val="32"/>
          <w:szCs w:val="32"/>
        </w:rPr>
        <w:t xml:space="preserve"> </w:t>
      </w:r>
      <w:r w:rsidR="00F45F92" w:rsidRPr="0083010C">
        <w:rPr>
          <w:b/>
          <w:i/>
          <w:sz w:val="32"/>
          <w:szCs w:val="32"/>
        </w:rPr>
        <w:t>201</w:t>
      </w:r>
      <w:r w:rsidR="008321A4">
        <w:rPr>
          <w:b/>
          <w:i/>
          <w:sz w:val="32"/>
          <w:szCs w:val="32"/>
        </w:rPr>
        <w:t>3</w:t>
      </w:r>
      <w:r w:rsidR="00F45F92" w:rsidRPr="0083010C">
        <w:rPr>
          <w:b/>
          <w:i/>
          <w:sz w:val="32"/>
          <w:szCs w:val="32"/>
        </w:rPr>
        <w:t xml:space="preserve"> года № </w:t>
      </w:r>
      <w:r w:rsidR="001E3633" w:rsidRPr="001E3633">
        <w:rPr>
          <w:b/>
          <w:i/>
          <w:sz w:val="32"/>
          <w:szCs w:val="32"/>
        </w:rPr>
        <w:t>130425/0595/262</w:t>
      </w:r>
    </w:p>
    <w:p w:rsidR="00073EAB" w:rsidRDefault="00073EAB" w:rsidP="00B12AC7">
      <w:pPr>
        <w:ind w:right="639"/>
        <w:jc w:val="center"/>
      </w:pPr>
    </w:p>
    <w:p w:rsidR="00F232FD" w:rsidRDefault="00F232FD" w:rsidP="00B12AC7">
      <w:pPr>
        <w:ind w:right="639"/>
        <w:jc w:val="center"/>
      </w:pPr>
    </w:p>
    <w:p w:rsidR="00F232FD" w:rsidRDefault="00F232FD" w:rsidP="00B12AC7">
      <w:pPr>
        <w:ind w:right="639"/>
        <w:jc w:val="center"/>
      </w:pPr>
    </w:p>
    <w:p w:rsidR="004E53F8" w:rsidRDefault="004E53F8" w:rsidP="00B12AC7">
      <w:pPr>
        <w:ind w:right="639"/>
        <w:jc w:val="center"/>
      </w:pPr>
    </w:p>
    <w:p w:rsidR="007620FA" w:rsidRPr="00D334C5" w:rsidRDefault="007620FA" w:rsidP="00C41765">
      <w:pPr>
        <w:spacing w:line="240" w:lineRule="auto"/>
        <w:ind w:firstLine="34"/>
        <w:jc w:val="center"/>
        <w:rPr>
          <w:i/>
          <w:sz w:val="32"/>
          <w:szCs w:val="32"/>
        </w:rPr>
      </w:pPr>
      <w:r w:rsidRPr="003C381D">
        <w:rPr>
          <w:i/>
          <w:sz w:val="32"/>
          <w:szCs w:val="32"/>
        </w:rPr>
        <w:t xml:space="preserve">Номер позиции закупки в ГПЗ </w:t>
      </w:r>
      <w:r w:rsidR="00C17676" w:rsidRPr="00B17E90">
        <w:rPr>
          <w:b/>
          <w:i/>
          <w:sz w:val="32"/>
          <w:szCs w:val="32"/>
        </w:rPr>
        <w:t>4092</w:t>
      </w:r>
      <w:r w:rsidR="000002C3" w:rsidRPr="00B17E90">
        <w:rPr>
          <w:b/>
          <w:i/>
          <w:sz w:val="32"/>
          <w:szCs w:val="32"/>
        </w:rPr>
        <w:t>/</w:t>
      </w:r>
      <w:r w:rsidR="004871BB">
        <w:rPr>
          <w:b/>
          <w:i/>
          <w:sz w:val="32"/>
          <w:szCs w:val="32"/>
        </w:rPr>
        <w:t>2</w:t>
      </w:r>
      <w:r w:rsidR="00A51CFD">
        <w:rPr>
          <w:b/>
          <w:i/>
          <w:sz w:val="32"/>
          <w:szCs w:val="32"/>
        </w:rPr>
        <w:t>72</w:t>
      </w:r>
    </w:p>
    <w:p w:rsidR="00C306BC" w:rsidRPr="004733C2" w:rsidRDefault="00C306BC" w:rsidP="00C306BC">
      <w:pPr>
        <w:ind w:right="639"/>
        <w:jc w:val="center"/>
        <w:rPr>
          <w:sz w:val="24"/>
          <w:szCs w:val="24"/>
        </w:rPr>
      </w:pPr>
    </w:p>
    <w:p w:rsidR="005A581B" w:rsidRDefault="005A581B" w:rsidP="00C306BC">
      <w:pPr>
        <w:ind w:right="639"/>
        <w:jc w:val="center"/>
        <w:rPr>
          <w:sz w:val="24"/>
          <w:szCs w:val="24"/>
        </w:rPr>
      </w:pPr>
    </w:p>
    <w:p w:rsidR="006D2DA5" w:rsidRDefault="006D2DA5" w:rsidP="00C306BC">
      <w:pPr>
        <w:ind w:right="639"/>
        <w:jc w:val="center"/>
        <w:rPr>
          <w:sz w:val="24"/>
          <w:szCs w:val="24"/>
        </w:rPr>
      </w:pPr>
    </w:p>
    <w:p w:rsidR="00F232FD" w:rsidRPr="004733C2" w:rsidRDefault="00F232FD" w:rsidP="00C306BC">
      <w:pPr>
        <w:ind w:right="639"/>
        <w:jc w:val="center"/>
        <w:rPr>
          <w:sz w:val="24"/>
          <w:szCs w:val="24"/>
        </w:rPr>
      </w:pPr>
    </w:p>
    <w:p w:rsidR="00B12AC7" w:rsidRDefault="00C65D28" w:rsidP="00802BC0">
      <w:pPr>
        <w:pStyle w:val="aff7"/>
        <w:jc w:val="center"/>
        <w:outlineLvl w:val="0"/>
        <w:rPr>
          <w:b/>
        </w:rPr>
      </w:pPr>
      <w:bookmarkStart w:id="3" w:name="_I__ОБЩИЕ"/>
      <w:bookmarkStart w:id="4" w:name="_Toc176759474"/>
      <w:bookmarkEnd w:id="0"/>
      <w:bookmarkEnd w:id="1"/>
      <w:bookmarkEnd w:id="3"/>
      <w:r>
        <w:rPr>
          <w:b/>
        </w:rPr>
        <w:t>Москва, 201</w:t>
      </w:r>
      <w:r w:rsidR="008321A4">
        <w:rPr>
          <w:b/>
        </w:rPr>
        <w:t>3</w:t>
      </w:r>
      <w:r w:rsidR="00B12AC7" w:rsidRPr="004733C2">
        <w:rPr>
          <w:b/>
        </w:rPr>
        <w:t xml:space="preserve"> г.</w:t>
      </w: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14796D" w:rsidRPr="004733C2" w:rsidTr="00802BC0">
        <w:trPr>
          <w:trHeight w:val="436"/>
          <w:jc w:val="center"/>
        </w:trPr>
        <w:tc>
          <w:tcPr>
            <w:tcW w:w="8263" w:type="dxa"/>
            <w:tcBorders>
              <w:top w:val="single" w:sz="4" w:space="0" w:color="F2F2F2"/>
              <w:left w:val="single" w:sz="4" w:space="0" w:color="F2F2F2"/>
              <w:bottom w:val="single" w:sz="4" w:space="0" w:color="F2F2F2"/>
              <w:right w:val="single" w:sz="4" w:space="0" w:color="F2F2F2"/>
            </w:tcBorders>
            <w:vAlign w:val="center"/>
          </w:tcPr>
          <w:bookmarkEnd w:id="2"/>
          <w:bookmarkEnd w:id="4"/>
          <w:p w:rsidR="0014796D" w:rsidRPr="004733C2" w:rsidRDefault="0014796D" w:rsidP="0057202C">
            <w:pPr>
              <w:spacing w:line="240" w:lineRule="auto"/>
              <w:ind w:firstLine="0"/>
              <w:contextualSpacing/>
              <w:jc w:val="left"/>
              <w:rPr>
                <w:b/>
                <w:sz w:val="24"/>
                <w:szCs w:val="24"/>
              </w:rPr>
            </w:pPr>
            <w:r w:rsidRPr="004733C2">
              <w:rPr>
                <w:b/>
                <w:sz w:val="24"/>
                <w:szCs w:val="24"/>
              </w:rPr>
              <w:lastRenderedPageBreak/>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p>
        </w:tc>
      </w:tr>
      <w:tr w:rsidR="0014796D" w:rsidRPr="004733C2" w:rsidTr="00802BC0">
        <w:trPr>
          <w:trHeight w:val="399"/>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I. 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1"/>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6559B">
            <w:pPr>
              <w:spacing w:line="240" w:lineRule="auto"/>
              <w:ind w:firstLine="0"/>
              <w:contextualSpacing/>
              <w:jc w:val="left"/>
              <w:rPr>
                <w:sz w:val="24"/>
                <w:szCs w:val="24"/>
              </w:rPr>
            </w:pPr>
            <w:r w:rsidRPr="004733C2">
              <w:rPr>
                <w:sz w:val="24"/>
                <w:szCs w:val="24"/>
              </w:rPr>
              <w:t xml:space="preserve">1.1. Общие сведения о процедуре </w:t>
            </w:r>
            <w:r w:rsidR="0086559B"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1.2. Правовой статус процедуры и документов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3"/>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1.3.  Прочие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E0CBA">
            <w:pPr>
              <w:spacing w:line="240" w:lineRule="auto"/>
              <w:ind w:firstLine="0"/>
              <w:contextualSpacing/>
              <w:jc w:val="left"/>
              <w:rPr>
                <w:b/>
                <w:sz w:val="24"/>
                <w:szCs w:val="24"/>
              </w:rPr>
            </w:pPr>
            <w:r w:rsidRPr="004733C2">
              <w:rPr>
                <w:b/>
                <w:sz w:val="24"/>
                <w:szCs w:val="24"/>
              </w:rPr>
              <w:t xml:space="preserve">II. Требования к Участникам </w:t>
            </w:r>
            <w:r w:rsidR="002E0CB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802BC0">
        <w:trPr>
          <w:trHeight w:val="327"/>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2.1. Требования к Участникам: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40FAA">
            <w:pPr>
              <w:spacing w:line="240" w:lineRule="auto"/>
              <w:ind w:firstLine="0"/>
              <w:contextualSpacing/>
              <w:jc w:val="left"/>
              <w:rPr>
                <w:b/>
                <w:sz w:val="24"/>
                <w:szCs w:val="24"/>
              </w:rPr>
            </w:pPr>
            <w:r w:rsidRPr="004733C2">
              <w:rPr>
                <w:b/>
                <w:sz w:val="24"/>
                <w:szCs w:val="24"/>
              </w:rPr>
              <w:t xml:space="preserve">III. Порядок проведения </w:t>
            </w:r>
            <w:r w:rsidR="00840FA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3.1. Извещение и Документация о проведении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3.2. Требования, предъявляемые к Предложению</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3.3. Требования к сроку действия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B1A36" w:rsidRDefault="004B1A36" w:rsidP="0057202C">
            <w:pPr>
              <w:spacing w:line="240" w:lineRule="auto"/>
              <w:ind w:firstLine="0"/>
              <w:contextualSpacing/>
              <w:jc w:val="center"/>
              <w:rPr>
                <w:sz w:val="24"/>
                <w:szCs w:val="24"/>
                <w:lang w:val="en-US"/>
              </w:rPr>
            </w:pPr>
            <w:r>
              <w:rPr>
                <w:sz w:val="24"/>
                <w:szCs w:val="24"/>
                <w:lang w:val="en-US"/>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3.4. Требования к языку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3.5. Требования к валюте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3.6. Разъяснение положений Документации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750A4A" w:rsidRDefault="0014796D" w:rsidP="0057202C">
            <w:pPr>
              <w:spacing w:line="240" w:lineRule="auto"/>
              <w:ind w:firstLine="0"/>
              <w:contextualSpacing/>
              <w:jc w:val="left"/>
              <w:rPr>
                <w:color w:val="000000"/>
                <w:sz w:val="24"/>
                <w:szCs w:val="24"/>
              </w:rPr>
            </w:pPr>
            <w:r w:rsidRPr="00750A4A">
              <w:rPr>
                <w:color w:val="000000"/>
                <w:sz w:val="24"/>
                <w:szCs w:val="24"/>
              </w:rPr>
              <w:t>3.7. Подача Предложений, прием и вскрытие конвертов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3.8. Оценка предложений и выбор Победителя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10</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3.9. Заключение договора и порядок опубликования информации об итогах проведения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12</w:t>
            </w:r>
          </w:p>
        </w:tc>
      </w:tr>
      <w:tr w:rsidR="0014796D" w:rsidRPr="004733C2" w:rsidTr="008C495D">
        <w:trPr>
          <w:trHeight w:val="39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 xml:space="preserve">IV. Информационная карта </w:t>
            </w:r>
            <w:r w:rsidR="002128FA" w:rsidRPr="004733C2">
              <w:rPr>
                <w:b/>
                <w:sz w:val="24"/>
                <w:szCs w:val="24"/>
              </w:rPr>
              <w:t>открытого</w:t>
            </w:r>
            <w:r w:rsidRPr="004733C2">
              <w:rPr>
                <w:b/>
                <w:sz w:val="24"/>
                <w:szCs w:val="24"/>
              </w:rPr>
              <w:t xml:space="preserve">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274442" w:rsidRDefault="0014796D" w:rsidP="00C55FFA">
            <w:pPr>
              <w:spacing w:line="240" w:lineRule="auto"/>
              <w:ind w:firstLine="0"/>
              <w:contextualSpacing/>
              <w:jc w:val="center"/>
              <w:rPr>
                <w:sz w:val="24"/>
                <w:szCs w:val="24"/>
              </w:rPr>
            </w:pPr>
            <w:r w:rsidRPr="004733C2">
              <w:rPr>
                <w:sz w:val="24"/>
                <w:szCs w:val="24"/>
              </w:rPr>
              <w:t>1</w:t>
            </w:r>
            <w:r w:rsidR="007851E3">
              <w:rPr>
                <w:sz w:val="24"/>
                <w:szCs w:val="24"/>
              </w:rPr>
              <w:t>4</w:t>
            </w:r>
          </w:p>
        </w:tc>
      </w:tr>
      <w:tr w:rsidR="0014796D" w:rsidRPr="004733C2" w:rsidTr="008C495D">
        <w:trPr>
          <w:trHeight w:val="41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V. Формы документов, включаемых в Предложение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.1. Форма Заявки о подаче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.2. Форма Анкеты Участника</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31E58" w:rsidRDefault="00447828" w:rsidP="0057202C">
            <w:pPr>
              <w:spacing w:line="240" w:lineRule="auto"/>
              <w:ind w:firstLine="0"/>
              <w:contextualSpacing/>
              <w:jc w:val="left"/>
              <w:rPr>
                <w:sz w:val="24"/>
                <w:szCs w:val="24"/>
              </w:rPr>
            </w:pPr>
            <w:r w:rsidRPr="00431E58">
              <w:rPr>
                <w:sz w:val="24"/>
                <w:szCs w:val="24"/>
              </w:rPr>
              <w:t>5</w:t>
            </w:r>
            <w:r w:rsidR="0014796D" w:rsidRPr="00431E58">
              <w:rPr>
                <w:sz w:val="24"/>
                <w:szCs w:val="24"/>
              </w:rPr>
              <w:t>.3. Форма Пояснительной записки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750A4A" w:rsidP="0085633C">
            <w:pPr>
              <w:spacing w:line="240" w:lineRule="auto"/>
              <w:ind w:firstLine="0"/>
              <w:contextualSpacing/>
              <w:jc w:val="center"/>
              <w:rPr>
                <w:sz w:val="24"/>
                <w:szCs w:val="24"/>
              </w:rPr>
            </w:pPr>
            <w:r>
              <w:rPr>
                <w:sz w:val="24"/>
                <w:szCs w:val="24"/>
              </w:rPr>
              <w:t>2</w:t>
            </w:r>
            <w:r w:rsidR="0085633C">
              <w:rPr>
                <w:sz w:val="24"/>
                <w:szCs w:val="24"/>
              </w:rPr>
              <w:t>6</w:t>
            </w:r>
          </w:p>
        </w:tc>
      </w:tr>
      <w:tr w:rsidR="00802BC0"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02BC0" w:rsidRPr="00431E58" w:rsidRDefault="00802BC0" w:rsidP="00294A72">
            <w:pPr>
              <w:spacing w:line="240" w:lineRule="auto"/>
              <w:ind w:hanging="17"/>
              <w:rPr>
                <w:sz w:val="24"/>
                <w:szCs w:val="24"/>
              </w:rPr>
            </w:pPr>
            <w:r w:rsidRPr="00431E58">
              <w:rPr>
                <w:sz w:val="24"/>
                <w:szCs w:val="24"/>
              </w:rPr>
              <w:t>5.4. Форма справки об информации, о цепочке собственников, включая 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802BC0" w:rsidRPr="00C128CC" w:rsidRDefault="00343828" w:rsidP="0085633C">
            <w:pPr>
              <w:spacing w:line="240" w:lineRule="auto"/>
              <w:ind w:firstLine="0"/>
              <w:contextualSpacing/>
              <w:jc w:val="center"/>
              <w:rPr>
                <w:sz w:val="24"/>
                <w:szCs w:val="24"/>
              </w:rPr>
            </w:pPr>
            <w:r>
              <w:rPr>
                <w:sz w:val="24"/>
                <w:szCs w:val="24"/>
              </w:rPr>
              <w:t>2</w:t>
            </w:r>
            <w:r w:rsidR="0085633C">
              <w:rPr>
                <w:sz w:val="24"/>
                <w:szCs w:val="24"/>
              </w:rPr>
              <w:t>7</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 xml:space="preserve">5.5. Форма справки о материально-технических ресурсах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7851E3" w:rsidP="0085633C">
            <w:pPr>
              <w:spacing w:line="240" w:lineRule="auto"/>
              <w:ind w:firstLine="0"/>
              <w:contextualSpacing/>
              <w:jc w:val="center"/>
              <w:rPr>
                <w:sz w:val="24"/>
                <w:szCs w:val="24"/>
              </w:rPr>
            </w:pPr>
            <w:r>
              <w:rPr>
                <w:sz w:val="24"/>
                <w:szCs w:val="24"/>
              </w:rPr>
              <w:t>3</w:t>
            </w:r>
            <w:r w:rsidR="0085633C">
              <w:rPr>
                <w:sz w:val="24"/>
                <w:szCs w:val="24"/>
              </w:rPr>
              <w:t>2</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5.6. Форма справки о кадровых ресурсах</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4</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5.7. Форма справки об опыте выполнения работ</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5</w:t>
            </w:r>
          </w:p>
        </w:tc>
      </w:tr>
      <w:tr w:rsidR="00DC4DC5"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DC4DC5" w:rsidRPr="00431E58" w:rsidRDefault="00DC4DC5" w:rsidP="00DC4DC5">
            <w:pPr>
              <w:ind w:firstLine="0"/>
              <w:jc w:val="left"/>
              <w:rPr>
                <w:sz w:val="24"/>
                <w:szCs w:val="24"/>
              </w:rPr>
            </w:pPr>
            <w:r w:rsidRPr="00431E58">
              <w:rPr>
                <w:sz w:val="24"/>
                <w:szCs w:val="24"/>
              </w:rPr>
              <w:t xml:space="preserve">5.8. Форма справки об участии в судебных разбирательствах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DC4DC5" w:rsidRDefault="00274442" w:rsidP="00C55FFA">
            <w:pPr>
              <w:spacing w:line="240" w:lineRule="auto"/>
              <w:ind w:firstLine="0"/>
              <w:contextualSpacing/>
              <w:jc w:val="center"/>
              <w:rPr>
                <w:sz w:val="24"/>
                <w:szCs w:val="24"/>
              </w:rPr>
            </w:pPr>
            <w:r>
              <w:rPr>
                <w:sz w:val="24"/>
                <w:szCs w:val="24"/>
              </w:rPr>
              <w:t>3</w:t>
            </w:r>
            <w:r w:rsidR="0085633C">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281A0E" w:rsidRPr="00431E58" w:rsidRDefault="0014796D" w:rsidP="00716CC8">
            <w:pPr>
              <w:spacing w:line="240" w:lineRule="auto"/>
              <w:ind w:firstLine="0"/>
              <w:contextualSpacing/>
              <w:rPr>
                <w:sz w:val="24"/>
                <w:szCs w:val="24"/>
              </w:rPr>
            </w:pPr>
            <w:r w:rsidRPr="00431E58">
              <w:rPr>
                <w:b/>
                <w:sz w:val="24"/>
                <w:szCs w:val="24"/>
              </w:rPr>
              <w:t>VI. Техническое задание</w:t>
            </w:r>
            <w:r w:rsidR="0010188A">
              <w:rPr>
                <w:b/>
                <w:sz w:val="24"/>
                <w:szCs w:val="24"/>
              </w:rPr>
              <w:t xml:space="preserve"> </w:t>
            </w:r>
            <w:r w:rsidR="00F27CDF" w:rsidRPr="00431E58">
              <w:rPr>
                <w:sz w:val="24"/>
                <w:szCs w:val="24"/>
              </w:rPr>
              <w:t>(Приложен</w:t>
            </w:r>
            <w:r w:rsidR="009A38FC" w:rsidRPr="00431E58">
              <w:rPr>
                <w:sz w:val="24"/>
                <w:szCs w:val="24"/>
              </w:rPr>
              <w:t>и</w:t>
            </w:r>
            <w:r w:rsidR="00716CC8">
              <w:rPr>
                <w:sz w:val="24"/>
                <w:szCs w:val="24"/>
              </w:rPr>
              <w:t xml:space="preserve">е </w:t>
            </w:r>
            <w:r w:rsidR="00F27CDF" w:rsidRPr="00431E58">
              <w:rPr>
                <w:sz w:val="24"/>
                <w:szCs w:val="24"/>
              </w:rPr>
              <w:t>к настоящему Техническому заданию оформлен</w:t>
            </w:r>
            <w:r w:rsidR="00297592" w:rsidRPr="00431E58">
              <w:rPr>
                <w:sz w:val="24"/>
                <w:szCs w:val="24"/>
              </w:rPr>
              <w:t>о</w:t>
            </w:r>
            <w:r w:rsidR="00F27CDF" w:rsidRPr="00431E58">
              <w:rPr>
                <w:sz w:val="24"/>
                <w:szCs w:val="24"/>
              </w:rPr>
              <w:t xml:space="preserve"> отдельным документ</w:t>
            </w:r>
            <w:r w:rsidR="00D65936" w:rsidRPr="00431E58">
              <w:rPr>
                <w:sz w:val="24"/>
                <w:szCs w:val="24"/>
              </w:rPr>
              <w:t>ом</w:t>
            </w:r>
            <w:r w:rsidR="00F27CDF" w:rsidRPr="00431E58">
              <w:rPr>
                <w:sz w:val="24"/>
                <w:szCs w:val="24"/>
              </w:rPr>
              <w:t xml:space="preserve"> и размещен</w:t>
            </w:r>
            <w:r w:rsidR="00297592" w:rsidRPr="00431E58">
              <w:rPr>
                <w:sz w:val="24"/>
                <w:szCs w:val="24"/>
              </w:rPr>
              <w:t>о</w:t>
            </w:r>
            <w:r w:rsidR="00F27CDF" w:rsidRPr="00431E58">
              <w:rPr>
                <w:sz w:val="24"/>
                <w:szCs w:val="24"/>
              </w:rPr>
              <w:t xml:space="preserve"> на официальном сайте отдельным файл</w:t>
            </w:r>
            <w:r w:rsidR="00937E25" w:rsidRPr="00431E58">
              <w:rPr>
                <w:sz w:val="24"/>
                <w:szCs w:val="24"/>
              </w:rPr>
              <w:t>о</w:t>
            </w:r>
            <w:r w:rsidR="00F27CDF" w:rsidRPr="00431E58">
              <w:rPr>
                <w:sz w:val="24"/>
                <w:szCs w:val="24"/>
              </w:rPr>
              <w:t>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274442" w:rsidP="0085633C">
            <w:pPr>
              <w:spacing w:line="240" w:lineRule="auto"/>
              <w:ind w:firstLine="0"/>
              <w:contextualSpacing/>
              <w:jc w:val="center"/>
              <w:rPr>
                <w:sz w:val="24"/>
                <w:szCs w:val="24"/>
              </w:rPr>
            </w:pPr>
            <w:r>
              <w:rPr>
                <w:sz w:val="24"/>
                <w:szCs w:val="24"/>
              </w:rPr>
              <w:t>3</w:t>
            </w:r>
            <w:r w:rsidR="0085633C">
              <w:rPr>
                <w:sz w:val="24"/>
                <w:szCs w:val="24"/>
              </w:rPr>
              <w:t>7</w:t>
            </w:r>
          </w:p>
        </w:tc>
      </w:tr>
      <w:tr w:rsidR="0014796D" w:rsidRPr="001C6D35"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14796D" w:rsidP="00294A72">
            <w:pPr>
              <w:spacing w:line="240" w:lineRule="auto"/>
              <w:ind w:firstLine="0"/>
              <w:contextualSpacing/>
              <w:rPr>
                <w:sz w:val="24"/>
                <w:szCs w:val="24"/>
              </w:rPr>
            </w:pPr>
            <w:r w:rsidRPr="001C6D35">
              <w:rPr>
                <w:sz w:val="24"/>
                <w:szCs w:val="24"/>
              </w:rPr>
              <w:t>VI</w:t>
            </w:r>
            <w:r w:rsidRPr="001C6D35">
              <w:rPr>
                <w:sz w:val="24"/>
                <w:szCs w:val="24"/>
                <w:lang w:val="en-US"/>
              </w:rPr>
              <w:t>I</w:t>
            </w:r>
            <w:r w:rsidRPr="001C6D35">
              <w:rPr>
                <w:sz w:val="24"/>
                <w:szCs w:val="24"/>
              </w:rPr>
              <w:t>. Проект договора субподряда (Проект договора субподряда оформлен отдельным документом и размещен на официальном сайте отдельным файлом)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274442" w:rsidP="0085633C">
            <w:pPr>
              <w:spacing w:line="240" w:lineRule="auto"/>
              <w:ind w:firstLine="0"/>
              <w:contextualSpacing/>
              <w:jc w:val="center"/>
              <w:rPr>
                <w:sz w:val="24"/>
                <w:szCs w:val="24"/>
              </w:rPr>
            </w:pPr>
            <w:r>
              <w:rPr>
                <w:sz w:val="24"/>
                <w:szCs w:val="24"/>
              </w:rPr>
              <w:t>3</w:t>
            </w:r>
            <w:r w:rsidR="0085633C">
              <w:rPr>
                <w:sz w:val="24"/>
                <w:szCs w:val="24"/>
              </w:rPr>
              <w:t>8</w:t>
            </w:r>
          </w:p>
        </w:tc>
      </w:tr>
    </w:tbl>
    <w:p w:rsidR="00AF16DB" w:rsidRPr="005F29C2" w:rsidRDefault="00AF16DB" w:rsidP="00C932BD">
      <w:pPr>
        <w:ind w:left="567" w:hanging="567"/>
        <w:rPr>
          <w:b/>
          <w:sz w:val="24"/>
          <w:szCs w:val="24"/>
        </w:rPr>
      </w:pPr>
      <w:r w:rsidRPr="005F29C2">
        <w:rPr>
          <w:b/>
          <w:sz w:val="24"/>
          <w:szCs w:val="24"/>
          <w:lang w:val="en-US"/>
        </w:rPr>
        <w:lastRenderedPageBreak/>
        <w:t>I</w:t>
      </w:r>
      <w:r w:rsidRPr="005F29C2">
        <w:rPr>
          <w:b/>
          <w:sz w:val="24"/>
          <w:szCs w:val="24"/>
        </w:rPr>
        <w:t>. ОБЩИЕ ПОЛОЖЕНИЯ</w:t>
      </w:r>
      <w:bookmarkStart w:id="5" w:name="_Toc55285335"/>
      <w:bookmarkStart w:id="6" w:name="_Toc55305369"/>
      <w:bookmarkStart w:id="7" w:name="_Toc57314615"/>
      <w:bookmarkStart w:id="8" w:name="_Toc69728941"/>
      <w:bookmarkStart w:id="9" w:name="_Toc98253962"/>
      <w:bookmarkStart w:id="10" w:name="_Toc176759475"/>
      <w:bookmarkStart w:id="11" w:name="_Toc234730372"/>
    </w:p>
    <w:p w:rsidR="00AF16DB" w:rsidRPr="005F29C2" w:rsidRDefault="00AF16DB" w:rsidP="00AF16DB">
      <w:pPr>
        <w:widowControl w:val="0"/>
        <w:spacing w:line="240" w:lineRule="auto"/>
        <w:ind w:firstLine="0"/>
        <w:contextualSpacing/>
        <w:outlineLvl w:val="0"/>
        <w:rPr>
          <w:b/>
          <w:bCs/>
          <w:sz w:val="24"/>
          <w:szCs w:val="24"/>
        </w:rPr>
      </w:pPr>
      <w:r w:rsidRPr="005F29C2">
        <w:rPr>
          <w:b/>
          <w:bCs/>
          <w:sz w:val="24"/>
          <w:szCs w:val="24"/>
        </w:rPr>
        <w:t xml:space="preserve">1.1. Общие сведения о </w:t>
      </w:r>
      <w:bookmarkEnd w:id="5"/>
      <w:bookmarkEnd w:id="6"/>
      <w:bookmarkEnd w:id="7"/>
      <w:bookmarkEnd w:id="8"/>
      <w:r w:rsidRPr="005F29C2">
        <w:rPr>
          <w:b/>
          <w:bCs/>
          <w:sz w:val="24"/>
          <w:szCs w:val="24"/>
        </w:rPr>
        <w:t xml:space="preserve">процедуре </w:t>
      </w:r>
      <w:bookmarkEnd w:id="9"/>
      <w:r w:rsidRPr="005F29C2">
        <w:rPr>
          <w:b/>
          <w:sz w:val="24"/>
          <w:szCs w:val="24"/>
        </w:rPr>
        <w:t>открытого</w:t>
      </w:r>
      <w:r w:rsidRPr="005F29C2">
        <w:rPr>
          <w:b/>
          <w:bCs/>
          <w:sz w:val="24"/>
          <w:szCs w:val="24"/>
        </w:rPr>
        <w:t xml:space="preserve"> запроса предложений</w:t>
      </w:r>
      <w:bookmarkStart w:id="12" w:name="_Ref93209175"/>
      <w:bookmarkEnd w:id="10"/>
      <w:bookmarkEnd w:id="11"/>
      <w:r w:rsidR="00A96D49">
        <w:rPr>
          <w:b/>
          <w:bCs/>
          <w:sz w:val="24"/>
          <w:szCs w:val="24"/>
        </w:rPr>
        <w:t xml:space="preserve"> в электронной форме</w:t>
      </w:r>
    </w:p>
    <w:p w:rsidR="00AF16DB" w:rsidRPr="00431E58" w:rsidRDefault="00AF16DB" w:rsidP="00AF16DB">
      <w:pPr>
        <w:widowControl w:val="0"/>
        <w:spacing w:line="240" w:lineRule="auto"/>
        <w:ind w:firstLine="0"/>
        <w:contextualSpacing/>
        <w:rPr>
          <w:sz w:val="24"/>
          <w:szCs w:val="24"/>
        </w:rPr>
      </w:pPr>
      <w:r w:rsidRPr="005F29C2">
        <w:rPr>
          <w:sz w:val="24"/>
          <w:szCs w:val="24"/>
        </w:rPr>
        <w:t xml:space="preserve">1.1.1. Заказчик/Организатор </w:t>
      </w:r>
      <w:r w:rsidR="004D1213">
        <w:rPr>
          <w:sz w:val="24"/>
          <w:szCs w:val="24"/>
        </w:rPr>
        <w:t>закупки</w:t>
      </w:r>
      <w:r w:rsidRPr="005F29C2">
        <w:rPr>
          <w:sz w:val="24"/>
          <w:szCs w:val="24"/>
        </w:rPr>
        <w:t xml:space="preserve"> (далее – Организатор </w:t>
      </w:r>
      <w:r w:rsidR="004D1213">
        <w:rPr>
          <w:sz w:val="24"/>
          <w:szCs w:val="24"/>
        </w:rPr>
        <w:t>закупки</w:t>
      </w:r>
      <w:r w:rsidRPr="005F29C2">
        <w:rPr>
          <w:sz w:val="24"/>
          <w:szCs w:val="24"/>
        </w:rPr>
        <w:t xml:space="preserve">), указанный в настоящей документации о проведении открытого запроса предложений </w:t>
      </w:r>
      <w:r w:rsidR="00A96D49">
        <w:rPr>
          <w:sz w:val="24"/>
          <w:szCs w:val="24"/>
        </w:rPr>
        <w:t xml:space="preserve">в электронной форме </w:t>
      </w:r>
      <w:r w:rsidRPr="005F29C2">
        <w:rPr>
          <w:sz w:val="24"/>
          <w:szCs w:val="24"/>
        </w:rPr>
        <w:t xml:space="preserve">(далее также – </w:t>
      </w:r>
      <w:r w:rsidRPr="00431E58">
        <w:rPr>
          <w:sz w:val="24"/>
          <w:szCs w:val="24"/>
        </w:rPr>
        <w:t>Документация), проводит открытый запрос предложений в</w:t>
      </w:r>
      <w:r w:rsidR="00A96D49" w:rsidRPr="00431E58">
        <w:rPr>
          <w:sz w:val="24"/>
          <w:szCs w:val="24"/>
        </w:rPr>
        <w:t xml:space="preserve"> электронной форме</w:t>
      </w:r>
      <w:r w:rsidR="00C403C2">
        <w:rPr>
          <w:sz w:val="24"/>
          <w:szCs w:val="24"/>
        </w:rPr>
        <w:t xml:space="preserve"> </w:t>
      </w:r>
      <w:r w:rsidR="00A96D49" w:rsidRPr="00431E58">
        <w:rPr>
          <w:sz w:val="24"/>
          <w:szCs w:val="24"/>
        </w:rPr>
        <w:t xml:space="preserve">в </w:t>
      </w:r>
      <w:r w:rsidRPr="00431E58">
        <w:rPr>
          <w:sz w:val="24"/>
          <w:szCs w:val="24"/>
        </w:rPr>
        <w:t xml:space="preserve">соответствии с условиями и положениями настоящей Документации. </w:t>
      </w: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3963"/>
      <w:bookmarkStart w:id="21" w:name="_Toc176759476"/>
      <w:bookmarkStart w:id="22" w:name="_Toc234730373"/>
      <w:bookmarkStart w:id="23" w:name="_Toc518119237"/>
      <w:bookmarkEnd w:id="12"/>
    </w:p>
    <w:p w:rsidR="00AF16DB" w:rsidRPr="005F29C2" w:rsidRDefault="00AF16DB" w:rsidP="00AF16DB">
      <w:pPr>
        <w:widowControl w:val="0"/>
        <w:spacing w:line="240" w:lineRule="auto"/>
        <w:ind w:firstLine="0"/>
        <w:contextualSpacing/>
        <w:rPr>
          <w:sz w:val="24"/>
          <w:szCs w:val="24"/>
        </w:rPr>
      </w:pPr>
      <w:proofErr w:type="gramStart"/>
      <w:r w:rsidRPr="00431E58">
        <w:rPr>
          <w:sz w:val="24"/>
          <w:szCs w:val="24"/>
        </w:rPr>
        <w:t xml:space="preserve">1.1.2.В открытом запросе предложений </w:t>
      </w:r>
      <w:r w:rsidR="00A96D49" w:rsidRPr="00431E58">
        <w:rPr>
          <w:sz w:val="24"/>
          <w:szCs w:val="24"/>
        </w:rPr>
        <w:t xml:space="preserve">в электронной форме </w:t>
      </w:r>
      <w:r w:rsidRPr="00431E58">
        <w:rPr>
          <w:sz w:val="24"/>
          <w:szCs w:val="24"/>
        </w:rPr>
        <w:t>может принять участие лицо, своевременно подавшее надлежащим</w:t>
      </w:r>
      <w:r w:rsidR="0091505A" w:rsidRPr="00431E58">
        <w:rPr>
          <w:sz w:val="24"/>
          <w:szCs w:val="24"/>
        </w:rPr>
        <w:t xml:space="preserve"> образом оформленную</w:t>
      </w:r>
      <w:r w:rsidR="00C403C2">
        <w:rPr>
          <w:sz w:val="24"/>
          <w:szCs w:val="24"/>
        </w:rPr>
        <w:t xml:space="preserve"> </w:t>
      </w:r>
      <w:r w:rsidR="0091505A" w:rsidRPr="00431E58">
        <w:rPr>
          <w:sz w:val="24"/>
          <w:szCs w:val="24"/>
        </w:rPr>
        <w:t xml:space="preserve">Заявку </w:t>
      </w:r>
      <w:r w:rsidRPr="00431E58">
        <w:rPr>
          <w:sz w:val="24"/>
          <w:szCs w:val="24"/>
        </w:rPr>
        <w:t xml:space="preserve">по предмету открытого запроса предложений </w:t>
      </w:r>
      <w:r w:rsidR="00511EF5" w:rsidRPr="00431E58">
        <w:rPr>
          <w:sz w:val="24"/>
          <w:szCs w:val="24"/>
        </w:rPr>
        <w:t xml:space="preserve">в электронной форме </w:t>
      </w:r>
      <w:r w:rsidRPr="00431E58">
        <w:rPr>
          <w:sz w:val="24"/>
          <w:szCs w:val="24"/>
        </w:rPr>
        <w:t>(далее также - Предложение) и документы согласно размещенным на официальном сайте о размещении</w:t>
      </w:r>
      <w:r w:rsidRPr="005F29C2">
        <w:rPr>
          <w:sz w:val="24"/>
          <w:szCs w:val="24"/>
        </w:rPr>
        <w:t xml:space="preserve"> заказов </w:t>
      </w:r>
      <w:proofErr w:type="spellStart"/>
      <w:r w:rsidRPr="005F29C2">
        <w:rPr>
          <w:sz w:val="24"/>
          <w:szCs w:val="24"/>
        </w:rPr>
        <w:t>Госкорпорации</w:t>
      </w:r>
      <w:proofErr w:type="spellEnd"/>
      <w:r w:rsidRPr="005F29C2">
        <w:rPr>
          <w:sz w:val="24"/>
          <w:szCs w:val="24"/>
        </w:rPr>
        <w:t xml:space="preserve"> «</w:t>
      </w:r>
      <w:proofErr w:type="spellStart"/>
      <w:r w:rsidRPr="005F29C2">
        <w:rPr>
          <w:sz w:val="24"/>
          <w:szCs w:val="24"/>
        </w:rPr>
        <w:t>Росатом</w:t>
      </w:r>
      <w:proofErr w:type="spellEnd"/>
      <w:r w:rsidRPr="005F29C2">
        <w:rPr>
          <w:sz w:val="24"/>
          <w:szCs w:val="24"/>
        </w:rPr>
        <w:t xml:space="preserve">», в сети Интернет по адресу: </w:t>
      </w:r>
      <w:hyperlink r:id="rId10" w:history="1">
        <w:r w:rsidRPr="005F29C2">
          <w:rPr>
            <w:rStyle w:val="a8"/>
            <w:sz w:val="24"/>
            <w:szCs w:val="24"/>
          </w:rPr>
          <w:t>http://zakupki.rosatom.ru</w:t>
        </w:r>
      </w:hyperlink>
      <w:r w:rsidRPr="005F29C2">
        <w:rPr>
          <w:sz w:val="24"/>
          <w:szCs w:val="24"/>
        </w:rPr>
        <w:t xml:space="preserve"> и на </w:t>
      </w:r>
      <w:r>
        <w:rPr>
          <w:sz w:val="24"/>
          <w:szCs w:val="24"/>
        </w:rPr>
        <w:t xml:space="preserve">Электронной </w:t>
      </w:r>
      <w:r w:rsidRPr="005F29C2">
        <w:rPr>
          <w:sz w:val="24"/>
          <w:szCs w:val="24"/>
        </w:rPr>
        <w:t>торговой площадке</w:t>
      </w:r>
      <w:r>
        <w:rPr>
          <w:sz w:val="24"/>
          <w:szCs w:val="24"/>
        </w:rPr>
        <w:t xml:space="preserve"> (ЭТП) </w:t>
      </w:r>
      <w:r w:rsidR="0010188A" w:rsidRPr="0010188A">
        <w:rPr>
          <w:sz w:val="24"/>
          <w:szCs w:val="24"/>
        </w:rPr>
        <w:t>ООО «Аукционный Конкурсный Дом</w:t>
      </w:r>
      <w:proofErr w:type="gramEnd"/>
      <w:r w:rsidR="0010188A" w:rsidRPr="0010188A">
        <w:rPr>
          <w:sz w:val="24"/>
          <w:szCs w:val="24"/>
        </w:rPr>
        <w:t>»</w:t>
      </w:r>
      <w:r w:rsidRPr="005F29C2">
        <w:rPr>
          <w:sz w:val="24"/>
          <w:szCs w:val="24"/>
        </w:rPr>
        <w:t xml:space="preserve"> </w:t>
      </w:r>
      <w:hyperlink r:id="rId11" w:history="1">
        <w:r w:rsidR="0010188A">
          <w:rPr>
            <w:rStyle w:val="a8"/>
            <w:sz w:val="24"/>
            <w:szCs w:val="24"/>
          </w:rPr>
          <w:t>http://www.a-k-d.ru</w:t>
        </w:r>
      </w:hyperlink>
      <w:r w:rsidR="0010188A">
        <w:rPr>
          <w:rStyle w:val="a8"/>
          <w:sz w:val="24"/>
          <w:szCs w:val="24"/>
          <w:u w:val="none"/>
        </w:rPr>
        <w:t xml:space="preserve"> </w:t>
      </w:r>
      <w:r w:rsidRPr="0010188A">
        <w:rPr>
          <w:sz w:val="24"/>
          <w:szCs w:val="24"/>
        </w:rPr>
        <w:t>извещению</w:t>
      </w:r>
      <w:r w:rsidRPr="005F29C2">
        <w:rPr>
          <w:sz w:val="24"/>
          <w:szCs w:val="24"/>
        </w:rPr>
        <w:t xml:space="preserve"> о проведении открытого запроса предложений (далее также – Извещение) и настоящей Документации.</w:t>
      </w:r>
    </w:p>
    <w:p w:rsidR="00AF16DB" w:rsidRPr="00BD04B7" w:rsidRDefault="00AF16DB" w:rsidP="00AF16DB">
      <w:pPr>
        <w:widowControl w:val="0"/>
        <w:spacing w:line="240" w:lineRule="auto"/>
        <w:ind w:firstLine="0"/>
        <w:contextualSpacing/>
        <w:rPr>
          <w:sz w:val="16"/>
          <w:szCs w:val="16"/>
        </w:rPr>
      </w:pPr>
    </w:p>
    <w:p w:rsidR="00AF16DB" w:rsidRPr="005F29C2" w:rsidRDefault="00AF16DB" w:rsidP="00AF16DB">
      <w:pPr>
        <w:widowControl w:val="0"/>
        <w:spacing w:line="240" w:lineRule="auto"/>
        <w:ind w:firstLine="0"/>
        <w:contextualSpacing/>
        <w:outlineLvl w:val="0"/>
        <w:rPr>
          <w:b/>
          <w:sz w:val="24"/>
          <w:szCs w:val="24"/>
        </w:rPr>
      </w:pPr>
      <w:r w:rsidRPr="005F29C2">
        <w:rPr>
          <w:b/>
          <w:bCs/>
          <w:sz w:val="24"/>
          <w:szCs w:val="24"/>
        </w:rPr>
        <w:t>1.2. Правовой статус процедуры и документов</w:t>
      </w:r>
      <w:bookmarkEnd w:id="13"/>
      <w:bookmarkEnd w:id="14"/>
      <w:bookmarkEnd w:id="15"/>
      <w:bookmarkEnd w:id="16"/>
      <w:bookmarkEnd w:id="17"/>
      <w:bookmarkEnd w:id="18"/>
      <w:bookmarkEnd w:id="19"/>
      <w:bookmarkEnd w:id="20"/>
      <w:bookmarkEnd w:id="21"/>
      <w:bookmarkEnd w:id="22"/>
    </w:p>
    <w:p w:rsidR="00AF16DB" w:rsidRPr="004D3E8F" w:rsidRDefault="00AF16DB" w:rsidP="00AF16DB">
      <w:pPr>
        <w:pStyle w:val="af"/>
        <w:widowControl w:val="0"/>
        <w:spacing w:line="240" w:lineRule="auto"/>
        <w:rPr>
          <w:spacing w:val="-5"/>
          <w:sz w:val="24"/>
          <w:szCs w:val="24"/>
        </w:rPr>
      </w:pPr>
      <w:bookmarkStart w:id="24" w:name="_Toc55285339"/>
      <w:bookmarkStart w:id="25" w:name="_Toc55305373"/>
      <w:bookmarkStart w:id="26" w:name="_Toc57314619"/>
      <w:bookmarkStart w:id="27" w:name="_Toc69728944"/>
      <w:bookmarkStart w:id="28" w:name="_Toc66354324"/>
      <w:bookmarkEnd w:id="23"/>
      <w:r w:rsidRPr="005F29C2">
        <w:rPr>
          <w:color w:val="000000"/>
          <w:sz w:val="24"/>
          <w:szCs w:val="24"/>
        </w:rPr>
        <w:t xml:space="preserve">1.2.1. </w:t>
      </w:r>
      <w:r w:rsidRPr="005F29C2">
        <w:rPr>
          <w:spacing w:val="-5"/>
          <w:sz w:val="24"/>
          <w:szCs w:val="24"/>
        </w:rPr>
        <w:t xml:space="preserve">Процедура запроса предложений не является конкурсом, либо </w:t>
      </w:r>
      <w:r w:rsidR="00AB1490">
        <w:rPr>
          <w:spacing w:val="-5"/>
          <w:sz w:val="24"/>
          <w:szCs w:val="24"/>
        </w:rPr>
        <w:t>аукционом</w:t>
      </w:r>
      <w:r w:rsidRPr="005F29C2">
        <w:rPr>
          <w:spacing w:val="-5"/>
          <w:sz w:val="24"/>
          <w:szCs w:val="24"/>
        </w:rPr>
        <w:t xml:space="preserve"> и ее проведение не регулируется статьями 447—449 части первой Гражданского кодекса Российской Федерации. Данная процедура запроса </w:t>
      </w:r>
      <w:r w:rsidRPr="004D3E8F">
        <w:rPr>
          <w:spacing w:val="-5"/>
          <w:sz w:val="24"/>
          <w:szCs w:val="24"/>
        </w:rPr>
        <w:t xml:space="preserve">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4D1213" w:rsidRPr="004D3E8F">
        <w:rPr>
          <w:spacing w:val="-5"/>
          <w:sz w:val="24"/>
          <w:szCs w:val="24"/>
        </w:rPr>
        <w:t>закупки</w:t>
      </w:r>
      <w:r w:rsidR="00C403C2">
        <w:rPr>
          <w:spacing w:val="-5"/>
          <w:sz w:val="24"/>
          <w:szCs w:val="24"/>
        </w:rPr>
        <w:t xml:space="preserve"> </w:t>
      </w:r>
      <w:r w:rsidRPr="004D3E8F">
        <w:rPr>
          <w:spacing w:val="-5"/>
          <w:sz w:val="24"/>
          <w:szCs w:val="24"/>
        </w:rPr>
        <w:t>соответствующего объема гражданско-правовых обязательств.</w:t>
      </w:r>
    </w:p>
    <w:p w:rsidR="003F3221" w:rsidRPr="004D3E8F" w:rsidRDefault="00AF16DB" w:rsidP="008026B7">
      <w:pPr>
        <w:pStyle w:val="af"/>
        <w:widowControl w:val="0"/>
        <w:spacing w:line="240" w:lineRule="auto"/>
        <w:rPr>
          <w:sz w:val="24"/>
          <w:szCs w:val="24"/>
        </w:rPr>
      </w:pPr>
      <w:proofErr w:type="gramStart"/>
      <w:r w:rsidRPr="004D3E8F">
        <w:rPr>
          <w:sz w:val="24"/>
          <w:szCs w:val="24"/>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r w:rsidR="004F3343" w:rsidRPr="004D3E8F">
        <w:rPr>
          <w:sz w:val="24"/>
          <w:szCs w:val="24"/>
        </w:rPr>
        <w:t>(Положение о закупках</w:t>
      </w:r>
      <w:r w:rsidR="003B7291" w:rsidRPr="004D3E8F">
        <w:rPr>
          <w:sz w:val="24"/>
          <w:szCs w:val="24"/>
        </w:rPr>
        <w:t xml:space="preserve">) </w:t>
      </w:r>
      <w:r w:rsidRPr="004D3E8F">
        <w:rPr>
          <w:sz w:val="24"/>
          <w:szCs w:val="24"/>
        </w:rPr>
        <w:t>Гос</w:t>
      </w:r>
      <w:r w:rsidR="003F3221" w:rsidRPr="004D3E8F">
        <w:rPr>
          <w:sz w:val="24"/>
          <w:szCs w:val="24"/>
        </w:rPr>
        <w:t xml:space="preserve">ударственной </w:t>
      </w:r>
      <w:r w:rsidRPr="004D3E8F">
        <w:rPr>
          <w:sz w:val="24"/>
          <w:szCs w:val="24"/>
        </w:rPr>
        <w:t xml:space="preserve">корпорации </w:t>
      </w:r>
      <w:r w:rsidR="003F3221" w:rsidRPr="004D3E8F">
        <w:rPr>
          <w:sz w:val="24"/>
          <w:szCs w:val="24"/>
        </w:rPr>
        <w:t xml:space="preserve">по атомной энергии </w:t>
      </w:r>
      <w:r w:rsidRPr="004D3E8F">
        <w:rPr>
          <w:sz w:val="24"/>
          <w:szCs w:val="24"/>
        </w:rPr>
        <w:t>«</w:t>
      </w:r>
      <w:proofErr w:type="spellStart"/>
      <w:r w:rsidRPr="004D3E8F">
        <w:rPr>
          <w:sz w:val="24"/>
          <w:szCs w:val="24"/>
        </w:rPr>
        <w:t>Росатом</w:t>
      </w:r>
      <w:proofErr w:type="spellEnd"/>
      <w:r w:rsidRPr="004D3E8F">
        <w:rPr>
          <w:sz w:val="24"/>
          <w:szCs w:val="24"/>
        </w:rPr>
        <w:t xml:space="preserve">», </w:t>
      </w:r>
      <w:r w:rsidR="003F3221" w:rsidRPr="004D3E8F">
        <w:rPr>
          <w:sz w:val="24"/>
          <w:szCs w:val="24"/>
        </w:rPr>
        <w:t xml:space="preserve">утвержденного решением наблюдательного совета </w:t>
      </w:r>
      <w:proofErr w:type="spellStart"/>
      <w:r w:rsidR="003F3221" w:rsidRPr="004D3E8F">
        <w:rPr>
          <w:sz w:val="24"/>
          <w:szCs w:val="24"/>
        </w:rPr>
        <w:t>Госкорпорации</w:t>
      </w:r>
      <w:proofErr w:type="spellEnd"/>
      <w:r w:rsidR="003F3221" w:rsidRPr="004D3E8F">
        <w:rPr>
          <w:sz w:val="24"/>
          <w:szCs w:val="24"/>
        </w:rPr>
        <w:t xml:space="preserve"> «</w:t>
      </w:r>
      <w:proofErr w:type="spellStart"/>
      <w:r w:rsidR="003F3221" w:rsidRPr="004D3E8F">
        <w:rPr>
          <w:sz w:val="24"/>
          <w:szCs w:val="24"/>
        </w:rPr>
        <w:t>Росатом</w:t>
      </w:r>
      <w:proofErr w:type="spellEnd"/>
      <w:r w:rsidR="003F3221" w:rsidRPr="004D3E8F">
        <w:rPr>
          <w:sz w:val="24"/>
          <w:szCs w:val="24"/>
        </w:rPr>
        <w:t>» от 07.02.2012 № 37</w:t>
      </w:r>
      <w:r w:rsidR="008026B7" w:rsidRPr="004D3E8F">
        <w:rPr>
          <w:sz w:val="24"/>
          <w:szCs w:val="24"/>
        </w:rPr>
        <w:t xml:space="preserve">, в редакции с изменениями, утвержденными решением наблюдательного совета </w:t>
      </w:r>
      <w:proofErr w:type="spellStart"/>
      <w:r w:rsidR="008026B7" w:rsidRPr="004D3E8F">
        <w:rPr>
          <w:sz w:val="24"/>
          <w:szCs w:val="24"/>
        </w:rPr>
        <w:t>Госкорпорации</w:t>
      </w:r>
      <w:proofErr w:type="spellEnd"/>
      <w:r w:rsidR="008026B7" w:rsidRPr="004D3E8F">
        <w:rPr>
          <w:sz w:val="24"/>
          <w:szCs w:val="24"/>
        </w:rPr>
        <w:t xml:space="preserve"> «</w:t>
      </w:r>
      <w:proofErr w:type="spellStart"/>
      <w:r w:rsidR="008026B7" w:rsidRPr="004D3E8F">
        <w:rPr>
          <w:sz w:val="24"/>
          <w:szCs w:val="24"/>
        </w:rPr>
        <w:t>Росатом</w:t>
      </w:r>
      <w:proofErr w:type="spellEnd"/>
      <w:r w:rsidR="008026B7" w:rsidRPr="004D3E8F">
        <w:rPr>
          <w:sz w:val="24"/>
          <w:szCs w:val="24"/>
        </w:rPr>
        <w:t>» от 15 февраля 2013 № 46</w:t>
      </w:r>
      <w:r w:rsidR="003F3221" w:rsidRPr="004D3E8F">
        <w:rPr>
          <w:sz w:val="24"/>
          <w:szCs w:val="24"/>
        </w:rPr>
        <w:t xml:space="preserve">. </w:t>
      </w:r>
      <w:proofErr w:type="gramEnd"/>
    </w:p>
    <w:p w:rsidR="00AF16DB" w:rsidRPr="004D3E8F" w:rsidRDefault="00AF16DB" w:rsidP="00AF16DB">
      <w:pPr>
        <w:pStyle w:val="af"/>
        <w:widowControl w:val="0"/>
        <w:spacing w:line="240" w:lineRule="auto"/>
        <w:rPr>
          <w:sz w:val="24"/>
          <w:szCs w:val="24"/>
        </w:rPr>
      </w:pPr>
      <w:r w:rsidRPr="004D3E8F">
        <w:rPr>
          <w:sz w:val="24"/>
          <w:szCs w:val="24"/>
        </w:rPr>
        <w:t>1.2.2. Извещение о проведении открытого запроса предложений является приглашением Участникам открытого запроса предложений делать Предложения.</w:t>
      </w:r>
    </w:p>
    <w:p w:rsidR="00AF16DB" w:rsidRPr="004D3E8F" w:rsidRDefault="00AF16DB" w:rsidP="00AF16DB">
      <w:pPr>
        <w:pStyle w:val="af"/>
        <w:widowControl w:val="0"/>
        <w:spacing w:line="240" w:lineRule="auto"/>
        <w:rPr>
          <w:sz w:val="24"/>
          <w:szCs w:val="24"/>
        </w:rPr>
      </w:pPr>
      <w:r w:rsidRPr="004D3E8F">
        <w:rPr>
          <w:sz w:val="24"/>
          <w:szCs w:val="24"/>
        </w:rPr>
        <w:t xml:space="preserve">1.2.3.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Единой комиссией по размещению заказа (далее также – Комиссия) как Участник процедуры и, предложивший лучшие условия исполнения договора на выполнение работ (далее также – Победитель). </w:t>
      </w:r>
    </w:p>
    <w:p w:rsidR="00AF16DB" w:rsidRPr="004D3E8F" w:rsidRDefault="00AF16DB" w:rsidP="00AF16DB">
      <w:pPr>
        <w:pStyle w:val="af"/>
        <w:widowControl w:val="0"/>
        <w:spacing w:line="240" w:lineRule="auto"/>
        <w:contextualSpacing/>
        <w:rPr>
          <w:b/>
          <w:bCs/>
          <w:sz w:val="16"/>
          <w:szCs w:val="16"/>
        </w:rPr>
      </w:pPr>
      <w:bookmarkStart w:id="29" w:name="_Toc55285338"/>
      <w:bookmarkStart w:id="30" w:name="_Toc55305372"/>
      <w:bookmarkStart w:id="31" w:name="_Toc57314621"/>
      <w:bookmarkStart w:id="32" w:name="_Toc69728946"/>
      <w:bookmarkStart w:id="33" w:name="_Toc98253965"/>
      <w:bookmarkStart w:id="34" w:name="_Toc176759478"/>
      <w:bookmarkStart w:id="35" w:name="_Toc234730374"/>
      <w:bookmarkEnd w:id="24"/>
      <w:bookmarkEnd w:id="25"/>
      <w:bookmarkEnd w:id="26"/>
      <w:bookmarkEnd w:id="27"/>
      <w:bookmarkEnd w:id="28"/>
    </w:p>
    <w:p w:rsidR="00AF16DB" w:rsidRPr="004D3E8F" w:rsidRDefault="00AF16DB" w:rsidP="00AF16DB">
      <w:pPr>
        <w:pStyle w:val="af"/>
        <w:widowControl w:val="0"/>
        <w:spacing w:line="240" w:lineRule="auto"/>
        <w:contextualSpacing/>
        <w:outlineLvl w:val="0"/>
        <w:rPr>
          <w:b/>
          <w:bCs/>
          <w:sz w:val="24"/>
          <w:szCs w:val="24"/>
        </w:rPr>
      </w:pPr>
      <w:r w:rsidRPr="004D3E8F">
        <w:rPr>
          <w:b/>
          <w:bCs/>
          <w:sz w:val="24"/>
          <w:szCs w:val="24"/>
        </w:rPr>
        <w:t xml:space="preserve">1.3. Прочие </w:t>
      </w:r>
      <w:bookmarkEnd w:id="29"/>
      <w:bookmarkEnd w:id="30"/>
      <w:r w:rsidRPr="004D3E8F">
        <w:rPr>
          <w:b/>
          <w:bCs/>
          <w:sz w:val="24"/>
          <w:szCs w:val="24"/>
        </w:rPr>
        <w:t>положения</w:t>
      </w:r>
      <w:bookmarkEnd w:id="31"/>
      <w:bookmarkEnd w:id="32"/>
      <w:bookmarkEnd w:id="33"/>
      <w:bookmarkEnd w:id="34"/>
      <w:bookmarkEnd w:id="35"/>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1.3.1. Участник самостоятельно несет все расходы, связанные с подготовкой и подачей Предложения, Организатор </w:t>
      </w:r>
      <w:r w:rsidR="004D1213" w:rsidRPr="004D3E8F">
        <w:rPr>
          <w:sz w:val="24"/>
          <w:szCs w:val="24"/>
        </w:rPr>
        <w:t>закупки</w:t>
      </w:r>
      <w:r w:rsidRPr="004D3E8F">
        <w:rPr>
          <w:sz w:val="24"/>
          <w:szCs w:val="24"/>
        </w:rPr>
        <w:t xml:space="preserve"> не отвечает по этим расходам и не имеет обязательств перед Участниками, независимо от хода и результатов открытого 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1.3.2. Организатор </w:t>
      </w:r>
      <w:r w:rsidR="004D1213" w:rsidRPr="004D3E8F">
        <w:rPr>
          <w:sz w:val="24"/>
          <w:szCs w:val="24"/>
        </w:rPr>
        <w:t>закупки</w:t>
      </w:r>
      <w:r w:rsidRPr="004D3E8F">
        <w:rPr>
          <w:sz w:val="24"/>
          <w:szCs w:val="24"/>
        </w:rPr>
        <w:t xml:space="preserve">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1.3.3. </w:t>
      </w:r>
      <w:proofErr w:type="gramStart"/>
      <w:r w:rsidRPr="004D3E8F">
        <w:rPr>
          <w:sz w:val="24"/>
          <w:szCs w:val="24"/>
        </w:rPr>
        <w:t>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00C403C2">
        <w:rPr>
          <w:sz w:val="24"/>
          <w:szCs w:val="24"/>
        </w:rPr>
        <w:t xml:space="preserve"> </w:t>
      </w:r>
      <w:proofErr w:type="gramStart"/>
      <w:r w:rsidRPr="004D3E8F">
        <w:rPr>
          <w:sz w:val="24"/>
          <w:szCs w:val="24"/>
        </w:rPr>
        <w:t>превышает</w:t>
      </w:r>
      <w:r w:rsidR="00C403C2">
        <w:rPr>
          <w:sz w:val="24"/>
          <w:szCs w:val="24"/>
        </w:rPr>
        <w:t xml:space="preserve"> </w:t>
      </w:r>
      <w:r w:rsidRPr="004D3E8F">
        <w:rPr>
          <w:sz w:val="24"/>
          <w:szCs w:val="24"/>
        </w:rPr>
        <w:t xml:space="preserve">двадцать пять процентов балансовой стоимости активов участника процедуры закупки, </w:t>
      </w:r>
      <w:r w:rsidRPr="004D3E8F">
        <w:rPr>
          <w:sz w:val="24"/>
          <w:szCs w:val="24"/>
        </w:rPr>
        <w:lastRenderedPageBreak/>
        <w:t>определяемой по данным бухгалтерской отчетности за последний завершенный отчетный период Единая комиссия по размещению заказа вправе отстранить такого Участника от участия в открытого запросе предложений на любом этапе проведения открытого запроса предложений.</w:t>
      </w:r>
      <w:proofErr w:type="gramEnd"/>
    </w:p>
    <w:p w:rsidR="00D106E4" w:rsidRPr="004D3E8F" w:rsidRDefault="00AF16DB" w:rsidP="00AF16DB">
      <w:pPr>
        <w:pStyle w:val="af"/>
        <w:widowControl w:val="0"/>
        <w:spacing w:line="240" w:lineRule="auto"/>
        <w:contextualSpacing/>
        <w:rPr>
          <w:iCs/>
          <w:snapToGrid w:val="0"/>
          <w:sz w:val="24"/>
          <w:szCs w:val="24"/>
        </w:rPr>
      </w:pPr>
      <w:r w:rsidRPr="004D3E8F">
        <w:rPr>
          <w:iCs/>
          <w:snapToGrid w:val="0"/>
          <w:sz w:val="24"/>
          <w:szCs w:val="24"/>
        </w:rPr>
        <w:t xml:space="preserve">1.3.4. Организатор </w:t>
      </w:r>
      <w:r w:rsidR="004D1213" w:rsidRPr="004D3E8F">
        <w:rPr>
          <w:iCs/>
          <w:snapToGrid w:val="0"/>
          <w:sz w:val="24"/>
          <w:szCs w:val="24"/>
        </w:rPr>
        <w:t>закупки</w:t>
      </w:r>
      <w:r w:rsidR="00C403C2">
        <w:rPr>
          <w:iCs/>
          <w:snapToGrid w:val="0"/>
          <w:sz w:val="24"/>
          <w:szCs w:val="24"/>
        </w:rPr>
        <w:t xml:space="preserve"> </w:t>
      </w:r>
      <w:r w:rsidRPr="004D3E8F">
        <w:rPr>
          <w:iCs/>
          <w:snapToGrid w:val="0"/>
          <w:sz w:val="24"/>
          <w:szCs w:val="24"/>
        </w:rPr>
        <w:t xml:space="preserve">имеет право отказаться от проведения </w:t>
      </w:r>
      <w:r w:rsidRPr="004D3E8F">
        <w:rPr>
          <w:sz w:val="24"/>
          <w:szCs w:val="24"/>
        </w:rPr>
        <w:t>открытого</w:t>
      </w:r>
      <w:r w:rsidRPr="004D3E8F">
        <w:rPr>
          <w:iCs/>
          <w:snapToGrid w:val="0"/>
          <w:sz w:val="24"/>
          <w:szCs w:val="24"/>
        </w:rPr>
        <w:t xml:space="preserve"> запроса предложений в любое время</w:t>
      </w:r>
      <w:r w:rsidR="00D7713F" w:rsidRPr="004D3E8F">
        <w:rPr>
          <w:iCs/>
          <w:snapToGrid w:val="0"/>
          <w:sz w:val="24"/>
          <w:szCs w:val="24"/>
        </w:rPr>
        <w:t xml:space="preserve"> вплоть до подписания договора</w:t>
      </w:r>
      <w:r w:rsidRPr="004D3E8F">
        <w:rPr>
          <w:iCs/>
          <w:snapToGrid w:val="0"/>
          <w:sz w:val="24"/>
          <w:szCs w:val="24"/>
        </w:rPr>
        <w:t xml:space="preserve">, при этом Организатор </w:t>
      </w:r>
      <w:r w:rsidR="004D1213" w:rsidRPr="004D3E8F">
        <w:rPr>
          <w:iCs/>
          <w:snapToGrid w:val="0"/>
          <w:sz w:val="24"/>
          <w:szCs w:val="24"/>
        </w:rPr>
        <w:t>закупки</w:t>
      </w:r>
      <w:r w:rsidRPr="004D3E8F">
        <w:rPr>
          <w:iCs/>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w:t>
      </w:r>
      <w:r w:rsidRPr="004D3E8F">
        <w:rPr>
          <w:sz w:val="24"/>
          <w:szCs w:val="24"/>
        </w:rPr>
        <w:t>открытого</w:t>
      </w:r>
      <w:r w:rsidRPr="004D3E8F">
        <w:rPr>
          <w:iCs/>
          <w:snapToGrid w:val="0"/>
          <w:sz w:val="24"/>
          <w:szCs w:val="24"/>
        </w:rPr>
        <w:t xml:space="preserve"> запроса предложений. </w:t>
      </w:r>
      <w:proofErr w:type="gramStart"/>
      <w:r w:rsidRPr="004D3E8F">
        <w:rPr>
          <w:iCs/>
          <w:snapToGrid w:val="0"/>
          <w:sz w:val="24"/>
          <w:szCs w:val="24"/>
        </w:rPr>
        <w:t xml:space="preserve">Извещение об отказе от проведения </w:t>
      </w:r>
      <w:r w:rsidRPr="004D3E8F">
        <w:rPr>
          <w:sz w:val="24"/>
          <w:szCs w:val="24"/>
        </w:rPr>
        <w:t>открытого</w:t>
      </w:r>
      <w:r w:rsidRPr="004D3E8F">
        <w:rPr>
          <w:iCs/>
          <w:snapToGrid w:val="0"/>
          <w:sz w:val="24"/>
          <w:szCs w:val="24"/>
        </w:rPr>
        <w:t xml:space="preserve"> запроса предложений размещается Организатором </w:t>
      </w:r>
      <w:r w:rsidR="004D1213" w:rsidRPr="004D3E8F">
        <w:rPr>
          <w:iCs/>
          <w:snapToGrid w:val="0"/>
          <w:sz w:val="24"/>
          <w:szCs w:val="24"/>
        </w:rPr>
        <w:t>закупки</w:t>
      </w:r>
      <w:r w:rsidRPr="004D3E8F">
        <w:rPr>
          <w:iCs/>
          <w:snapToGrid w:val="0"/>
          <w:sz w:val="24"/>
          <w:szCs w:val="24"/>
        </w:rPr>
        <w:t xml:space="preserve"> в течение двух рабочих дней со дня принятия решения об отказе от проведения </w:t>
      </w:r>
      <w:r w:rsidRPr="004D3E8F">
        <w:rPr>
          <w:sz w:val="24"/>
          <w:szCs w:val="24"/>
        </w:rPr>
        <w:t>открытого</w:t>
      </w:r>
      <w:r w:rsidRPr="004D3E8F">
        <w:rPr>
          <w:iCs/>
          <w:snapToGrid w:val="0"/>
          <w:sz w:val="24"/>
          <w:szCs w:val="24"/>
        </w:rPr>
        <w:t xml:space="preserve"> запроса предложений </w:t>
      </w:r>
      <w:r w:rsidRPr="004D3E8F">
        <w:rPr>
          <w:sz w:val="24"/>
          <w:szCs w:val="24"/>
        </w:rPr>
        <w:t xml:space="preserve">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12"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3" w:history="1">
        <w:r w:rsidR="0010188A">
          <w:rPr>
            <w:rStyle w:val="a8"/>
            <w:color w:val="auto"/>
            <w:sz w:val="24"/>
            <w:szCs w:val="24"/>
          </w:rPr>
          <w:t>http://www.a-k-d.</w:t>
        </w:r>
        <w:r w:rsidR="0010188A" w:rsidRPr="0010188A">
          <w:rPr>
            <w:rStyle w:val="a8"/>
            <w:color w:val="auto"/>
            <w:sz w:val="24"/>
            <w:szCs w:val="24"/>
            <w:u w:val="none"/>
          </w:rPr>
          <w:t>ru</w:t>
        </w:r>
      </w:hyperlink>
      <w:r w:rsidR="0010188A">
        <w:rPr>
          <w:rStyle w:val="a8"/>
          <w:color w:val="auto"/>
          <w:sz w:val="24"/>
          <w:szCs w:val="24"/>
          <w:u w:val="none"/>
        </w:rPr>
        <w:t xml:space="preserve"> </w:t>
      </w:r>
      <w:r w:rsidRPr="0010188A">
        <w:rPr>
          <w:iCs/>
          <w:snapToGrid w:val="0"/>
          <w:sz w:val="24"/>
          <w:szCs w:val="24"/>
        </w:rPr>
        <w:t>и</w:t>
      </w:r>
      <w:r w:rsidRPr="004D3E8F">
        <w:rPr>
          <w:iCs/>
          <w:snapToGrid w:val="0"/>
          <w:sz w:val="24"/>
          <w:szCs w:val="24"/>
        </w:rPr>
        <w:t xml:space="preserve"> в том</w:t>
      </w:r>
      <w:r w:rsidR="00831486" w:rsidRPr="004D3E8F">
        <w:rPr>
          <w:iCs/>
          <w:snapToGrid w:val="0"/>
          <w:sz w:val="24"/>
          <w:szCs w:val="24"/>
        </w:rPr>
        <w:t xml:space="preserve"> числе в</w:t>
      </w:r>
      <w:proofErr w:type="gramEnd"/>
      <w:r w:rsidRPr="004D3E8F">
        <w:rPr>
          <w:iCs/>
          <w:snapToGrid w:val="0"/>
          <w:sz w:val="24"/>
          <w:szCs w:val="24"/>
        </w:rPr>
        <w:t xml:space="preserve"> </w:t>
      </w:r>
      <w:proofErr w:type="gramStart"/>
      <w:r w:rsidRPr="004D3E8F">
        <w:rPr>
          <w:iCs/>
          <w:snapToGrid w:val="0"/>
          <w:sz w:val="24"/>
          <w:szCs w:val="24"/>
        </w:rPr>
        <w:t>средстве</w:t>
      </w:r>
      <w:proofErr w:type="gramEnd"/>
      <w:r w:rsidRPr="004D3E8F">
        <w:rPr>
          <w:iCs/>
          <w:snapToGrid w:val="0"/>
          <w:sz w:val="24"/>
          <w:szCs w:val="24"/>
        </w:rPr>
        <w:t xml:space="preserve"> (-ах) массовой информации, в котором (-ых) Организатором </w:t>
      </w:r>
      <w:r w:rsidR="004D1213" w:rsidRPr="004D3E8F">
        <w:rPr>
          <w:iCs/>
          <w:snapToGrid w:val="0"/>
          <w:sz w:val="24"/>
          <w:szCs w:val="24"/>
        </w:rPr>
        <w:t>закупки</w:t>
      </w:r>
      <w:r w:rsidRPr="004D3E8F">
        <w:rPr>
          <w:iCs/>
          <w:snapToGrid w:val="0"/>
          <w:sz w:val="24"/>
          <w:szCs w:val="24"/>
        </w:rPr>
        <w:t xml:space="preserve"> было размещено извещение о проведении </w:t>
      </w:r>
      <w:r w:rsidRPr="004D3E8F">
        <w:rPr>
          <w:sz w:val="24"/>
          <w:szCs w:val="24"/>
        </w:rPr>
        <w:t>открытого</w:t>
      </w:r>
      <w:r w:rsidRPr="004D3E8F">
        <w:rPr>
          <w:iCs/>
          <w:snapToGrid w:val="0"/>
          <w:sz w:val="24"/>
          <w:szCs w:val="24"/>
        </w:rPr>
        <w:t xml:space="preserve"> запроса предложений. </w:t>
      </w:r>
    </w:p>
    <w:p w:rsidR="00AF16DB" w:rsidRPr="004D3E8F" w:rsidRDefault="00AF16DB" w:rsidP="00AF16DB">
      <w:pPr>
        <w:pStyle w:val="af"/>
        <w:widowControl w:val="0"/>
        <w:spacing w:line="240" w:lineRule="auto"/>
        <w:contextualSpacing/>
        <w:rPr>
          <w:sz w:val="24"/>
          <w:szCs w:val="24"/>
        </w:rPr>
      </w:pPr>
      <w:r w:rsidRPr="004D3E8F">
        <w:rPr>
          <w:sz w:val="24"/>
          <w:szCs w:val="24"/>
        </w:rPr>
        <w:t>1.3.5. Открытый запрос предложений признаётся несостоявшимися, если:</w:t>
      </w:r>
    </w:p>
    <w:p w:rsidR="00AF16DB" w:rsidRPr="004D3E8F" w:rsidRDefault="00AF16DB" w:rsidP="00AF16DB">
      <w:pPr>
        <w:pStyle w:val="af"/>
        <w:widowControl w:val="0"/>
        <w:spacing w:line="240" w:lineRule="auto"/>
        <w:contextualSpacing/>
        <w:rPr>
          <w:sz w:val="24"/>
          <w:szCs w:val="24"/>
        </w:rPr>
      </w:pPr>
      <w:r w:rsidRPr="004D3E8F">
        <w:rPr>
          <w:sz w:val="24"/>
          <w:szCs w:val="24"/>
        </w:rPr>
        <w:t>- не подано ни одного Предложения на участие в открытом запросе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w:t>
      </w:r>
      <w:proofErr w:type="gramStart"/>
      <w:r w:rsidRPr="004D3E8F">
        <w:rPr>
          <w:sz w:val="24"/>
          <w:szCs w:val="24"/>
        </w:rPr>
        <w:t>на основании результатов рассмотрения Предложений Единой комиссией по размещению заказа принято решение об отклонении всех Предложений на участие в открытом запросе</w:t>
      </w:r>
      <w:proofErr w:type="gramEnd"/>
      <w:r w:rsidRPr="004D3E8F">
        <w:rPr>
          <w:sz w:val="24"/>
          <w:szCs w:val="24"/>
        </w:rPr>
        <w:t xml:space="preserve">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открытого запросе предложений единственного Участника, из всех подавших Предложения. В таком случае Заказчик вправе заключить договор с единственным Участником открытого запроса предложений. </w:t>
      </w:r>
      <w:bookmarkStart w:id="36" w:name="_Toc234730375"/>
    </w:p>
    <w:p w:rsidR="00AF16DB" w:rsidRPr="004D3E8F" w:rsidRDefault="00AF16DB" w:rsidP="00AF16DB">
      <w:pPr>
        <w:widowControl w:val="0"/>
        <w:spacing w:line="240" w:lineRule="auto"/>
        <w:ind w:right="-102" w:firstLine="0"/>
        <w:contextualSpacing/>
        <w:rPr>
          <w:sz w:val="24"/>
          <w:szCs w:val="24"/>
        </w:rPr>
      </w:pPr>
      <w:r w:rsidRPr="004D3E8F">
        <w:rPr>
          <w:sz w:val="24"/>
          <w:szCs w:val="24"/>
        </w:rPr>
        <w:t xml:space="preserve">1.3.6. Организатор </w:t>
      </w:r>
      <w:r w:rsidR="004D1213" w:rsidRPr="004D3E8F">
        <w:rPr>
          <w:sz w:val="24"/>
          <w:szCs w:val="24"/>
        </w:rPr>
        <w:t>закупки</w:t>
      </w:r>
      <w:r w:rsidRPr="004D3E8F">
        <w:rPr>
          <w:sz w:val="24"/>
          <w:szCs w:val="24"/>
        </w:rPr>
        <w:t xml:space="preserve"> вправе установить преференциальную поправку, </w:t>
      </w:r>
      <w:r w:rsidR="00200C12" w:rsidRPr="004D3E8F">
        <w:rPr>
          <w:sz w:val="24"/>
          <w:szCs w:val="24"/>
        </w:rPr>
        <w:t xml:space="preserve">в случаях и порядке, установленном действующим законодательством Российской Федерации. </w:t>
      </w:r>
      <w:r w:rsidRPr="004D3E8F">
        <w:rPr>
          <w:sz w:val="24"/>
          <w:szCs w:val="24"/>
        </w:rPr>
        <w:t xml:space="preserve">Сведения о предоставлении вышеуказанной преференциальной поправки содержатся в Информационной карте открытого запроса предложений (Раздел </w:t>
      </w:r>
      <w:r w:rsidRPr="004D3E8F">
        <w:rPr>
          <w:sz w:val="24"/>
          <w:szCs w:val="24"/>
          <w:lang w:val="en-US"/>
        </w:rPr>
        <w:t>IV</w:t>
      </w:r>
      <w:r w:rsidRPr="004D3E8F">
        <w:rPr>
          <w:sz w:val="24"/>
          <w:szCs w:val="24"/>
        </w:rPr>
        <w:t xml:space="preserve"> настоящей документации).</w:t>
      </w:r>
    </w:p>
    <w:p w:rsidR="00AF16DB" w:rsidRPr="004D3E8F" w:rsidRDefault="00AF16DB" w:rsidP="00AF16DB">
      <w:pPr>
        <w:widowControl w:val="0"/>
        <w:spacing w:line="240" w:lineRule="auto"/>
        <w:ind w:firstLine="0"/>
        <w:contextualSpacing/>
        <w:rPr>
          <w:b/>
          <w:sz w:val="16"/>
          <w:szCs w:val="16"/>
        </w:rPr>
      </w:pP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 xml:space="preserve">II. ТРЕБОВАНИЯ К УЧАСТНИКАМ </w:t>
      </w:r>
      <w:bookmarkEnd w:id="36"/>
      <w:r w:rsidRPr="004D3E8F">
        <w:rPr>
          <w:b/>
          <w:sz w:val="24"/>
          <w:szCs w:val="24"/>
        </w:rPr>
        <w:t>ОТКРЫТОГО ЗАПРОСА ПРЕДЛОЖЕНИЙ</w:t>
      </w:r>
      <w:bookmarkStart w:id="37" w:name="_Toc176759483"/>
      <w:bookmarkStart w:id="38" w:name="_Toc234730376"/>
      <w:bookmarkStart w:id="39" w:name="ЗАКАЗ"/>
      <w:r w:rsidRPr="004D3E8F">
        <w:rPr>
          <w:b/>
          <w:sz w:val="24"/>
          <w:szCs w:val="24"/>
        </w:rPr>
        <w:t>И УСЛОВИЯ УЧАСТИЯ В ОТКРЫТОМ ЗАПРОСЕ ПРЕЛОЖЕНИЙ</w:t>
      </w: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2.1. Требования к Участникам</w:t>
      </w:r>
      <w:bookmarkEnd w:id="37"/>
      <w:bookmarkEnd w:id="38"/>
    </w:p>
    <w:p w:rsidR="00AF16DB" w:rsidRPr="004D3E8F" w:rsidRDefault="00AF16DB" w:rsidP="00AF16DB">
      <w:pPr>
        <w:widowControl w:val="0"/>
        <w:spacing w:line="240" w:lineRule="auto"/>
        <w:ind w:firstLine="0"/>
        <w:contextualSpacing/>
        <w:rPr>
          <w:sz w:val="24"/>
          <w:szCs w:val="24"/>
        </w:rPr>
      </w:pPr>
      <w:r w:rsidRPr="004D3E8F">
        <w:rPr>
          <w:sz w:val="24"/>
          <w:szCs w:val="24"/>
        </w:rPr>
        <w:t>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AF16DB" w:rsidRPr="004D3E8F" w:rsidRDefault="00AF16DB" w:rsidP="00AF16DB">
      <w:pPr>
        <w:widowControl w:val="0"/>
        <w:spacing w:line="240" w:lineRule="auto"/>
        <w:ind w:firstLine="0"/>
        <w:contextualSpacing/>
        <w:rPr>
          <w:sz w:val="24"/>
          <w:szCs w:val="24"/>
        </w:rPr>
      </w:pPr>
      <w:r w:rsidRPr="004D3E8F">
        <w:rPr>
          <w:sz w:val="24"/>
          <w:szCs w:val="24"/>
        </w:rPr>
        <w:t>1) быть правомочным заключать договор;</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2) обладать необходимыми лицензиями или свидетельствами о допуске на производство работ и оказание услуг, </w:t>
      </w:r>
      <w:r w:rsidR="00224FA4" w:rsidRPr="004D3E8F">
        <w:rPr>
          <w:sz w:val="24"/>
          <w:szCs w:val="24"/>
        </w:rPr>
        <w:t>полученными не позже изначально установленного в извещении и документации о закупке срока окончания подачи заявок,</w:t>
      </w:r>
      <w:r w:rsidR="00C403C2">
        <w:rPr>
          <w:sz w:val="24"/>
          <w:szCs w:val="24"/>
        </w:rPr>
        <w:t xml:space="preserve"> </w:t>
      </w:r>
      <w:r w:rsidRPr="004D3E8F">
        <w:rPr>
          <w:sz w:val="24"/>
          <w:szCs w:val="24"/>
        </w:rPr>
        <w:t>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F16DB" w:rsidRPr="004D3E8F" w:rsidRDefault="00AF16DB" w:rsidP="00AF16DB">
      <w:pPr>
        <w:widowControl w:val="0"/>
        <w:spacing w:line="240" w:lineRule="auto"/>
        <w:ind w:firstLine="0"/>
        <w:contextualSpacing/>
        <w:rPr>
          <w:sz w:val="24"/>
          <w:szCs w:val="24"/>
        </w:rPr>
      </w:pPr>
      <w:r w:rsidRPr="004D3E8F">
        <w:rPr>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4) не являться организацией, на имущество которой </w:t>
      </w:r>
      <w:r w:rsidR="00702194" w:rsidRPr="004D3E8F">
        <w:rPr>
          <w:sz w:val="24"/>
          <w:szCs w:val="24"/>
        </w:rPr>
        <w:t xml:space="preserve">в части, необходимой для выполнения договора, </w:t>
      </w:r>
      <w:r w:rsidRPr="004D3E8F">
        <w:rPr>
          <w:sz w:val="24"/>
          <w:szCs w:val="24"/>
        </w:rPr>
        <w:t xml:space="preserve">наложен арест по решению суда, административного органа и (или) экономическая деятельность, которой приостановлена; </w:t>
      </w:r>
    </w:p>
    <w:p w:rsidR="00CE78BC" w:rsidRPr="004D3E8F" w:rsidRDefault="00AF16DB" w:rsidP="00CE78BC">
      <w:pPr>
        <w:spacing w:line="240" w:lineRule="auto"/>
        <w:ind w:firstLine="0"/>
        <w:rPr>
          <w:sz w:val="24"/>
          <w:szCs w:val="24"/>
        </w:rPr>
      </w:pPr>
      <w:r w:rsidRPr="004D3E8F">
        <w:rPr>
          <w:sz w:val="24"/>
          <w:szCs w:val="24"/>
        </w:rPr>
        <w:t xml:space="preserve">5) </w:t>
      </w:r>
      <w:r w:rsidR="00CE78BC" w:rsidRPr="004D3E8F">
        <w:rPr>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форме, установленн</w:t>
      </w:r>
      <w:r w:rsidR="006268CD" w:rsidRPr="004D3E8F">
        <w:rPr>
          <w:sz w:val="24"/>
          <w:szCs w:val="24"/>
        </w:rPr>
        <w:t xml:space="preserve">ой </w:t>
      </w:r>
      <w:r w:rsidR="00CE78BC" w:rsidRPr="004D3E8F">
        <w:rPr>
          <w:sz w:val="24"/>
          <w:szCs w:val="24"/>
        </w:rPr>
        <w:t xml:space="preserve">в документации </w:t>
      </w:r>
      <w:r w:rsidR="00665A72" w:rsidRPr="004D3E8F">
        <w:rPr>
          <w:sz w:val="24"/>
          <w:szCs w:val="24"/>
        </w:rPr>
        <w:t>о проведении запроса предложений</w:t>
      </w:r>
      <w:r w:rsidR="00B317E2" w:rsidRPr="004D3E8F">
        <w:rPr>
          <w:sz w:val="24"/>
          <w:szCs w:val="24"/>
        </w:rPr>
        <w:t xml:space="preserve"> в электронной форме</w:t>
      </w:r>
      <w:r w:rsidR="00CE78BC" w:rsidRPr="004D3E8F">
        <w:rPr>
          <w:sz w:val="24"/>
          <w:szCs w:val="24"/>
        </w:rPr>
        <w:t>, с приложением соответствующих подтверждающих документов</w:t>
      </w:r>
      <w:r w:rsidR="005E2357" w:rsidRPr="004D3E8F">
        <w:rPr>
          <w:sz w:val="24"/>
          <w:szCs w:val="24"/>
        </w:rPr>
        <w:t>;</w:t>
      </w:r>
    </w:p>
    <w:p w:rsidR="00AF16DB" w:rsidRPr="004D3E8F" w:rsidRDefault="00665A72" w:rsidP="00AF16DB">
      <w:pPr>
        <w:widowControl w:val="0"/>
        <w:spacing w:line="240" w:lineRule="auto"/>
        <w:ind w:firstLine="0"/>
        <w:contextualSpacing/>
        <w:rPr>
          <w:sz w:val="24"/>
          <w:szCs w:val="24"/>
        </w:rPr>
      </w:pPr>
      <w:proofErr w:type="gramStart"/>
      <w:r w:rsidRPr="004D3E8F">
        <w:rPr>
          <w:sz w:val="24"/>
          <w:szCs w:val="24"/>
        </w:rPr>
        <w:t>6)</w:t>
      </w:r>
      <w:r w:rsidR="00AF16DB" w:rsidRPr="004D3E8F">
        <w:rPr>
          <w:sz w:val="24"/>
          <w:szCs w:val="24"/>
        </w:rPr>
        <w:t xml:space="preserve">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w:t>
      </w:r>
      <w:r w:rsidR="00AF16DB" w:rsidRPr="004D3E8F">
        <w:rPr>
          <w:sz w:val="24"/>
          <w:szCs w:val="24"/>
        </w:rPr>
        <w:lastRenderedPageBreak/>
        <w:t xml:space="preserve">недобросовестных поставщиков), </w:t>
      </w:r>
      <w:r w:rsidR="00702194" w:rsidRPr="004D3E8F">
        <w:rPr>
          <w:sz w:val="24"/>
          <w:szCs w:val="24"/>
        </w:rPr>
        <w:t>и/или в реестре который ведется в соответствии с положениями  Федерального закона от 18 июля 2011 № 223-ФЗ «О закупках</w:t>
      </w:r>
      <w:proofErr w:type="gramEnd"/>
      <w:r w:rsidR="00702194" w:rsidRPr="004D3E8F">
        <w:rPr>
          <w:sz w:val="24"/>
          <w:szCs w:val="24"/>
        </w:rPr>
        <w:t xml:space="preserve"> товаров, работ, услуг отдельными видами юридических лиц», </w:t>
      </w:r>
      <w:r w:rsidR="00AF16DB" w:rsidRPr="004D3E8F">
        <w:rPr>
          <w:sz w:val="24"/>
          <w:szCs w:val="24"/>
        </w:rPr>
        <w:t>и/или в реестре недобросовестных поставщиков атомной отрасли.</w:t>
      </w:r>
    </w:p>
    <w:p w:rsidR="00AF16DB" w:rsidRPr="004D3E8F" w:rsidRDefault="00AF16DB" w:rsidP="00AF16DB">
      <w:pPr>
        <w:widowControl w:val="0"/>
        <w:spacing w:line="240" w:lineRule="auto"/>
        <w:ind w:firstLine="0"/>
        <w:contextualSpacing/>
        <w:rPr>
          <w:sz w:val="24"/>
          <w:szCs w:val="24"/>
        </w:rPr>
      </w:pPr>
      <w:r w:rsidRPr="004D3E8F">
        <w:rPr>
          <w:sz w:val="24"/>
          <w:szCs w:val="24"/>
        </w:rPr>
        <w:t>2.1.2.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bookmarkStart w:id="40" w:name="_Ref55300680"/>
      <w:bookmarkStart w:id="41" w:name="_Toc55305378"/>
      <w:bookmarkStart w:id="42" w:name="_Toc57314640"/>
      <w:bookmarkStart w:id="43" w:name="_Toc69728963"/>
      <w:bookmarkStart w:id="44" w:name="_Toc98253982"/>
      <w:bookmarkStart w:id="45" w:name="_Toc176759486"/>
      <w:bookmarkStart w:id="46" w:name="_Toc176866182"/>
      <w:bookmarkStart w:id="47" w:name="_Toc176866215"/>
      <w:bookmarkStart w:id="48" w:name="ИНСТРУКЦИИ"/>
      <w:bookmarkStart w:id="49" w:name="_Toc234730378"/>
      <w:bookmarkEnd w:id="39"/>
    </w:p>
    <w:p w:rsidR="00AF16DB" w:rsidRPr="004D3E8F" w:rsidRDefault="00AF16DB" w:rsidP="00AF16DB">
      <w:pPr>
        <w:pStyle w:val="afff3"/>
        <w:jc w:val="both"/>
      </w:pPr>
      <w:r w:rsidRPr="004D3E8F">
        <w:t xml:space="preserve">2.2.Организатор </w:t>
      </w:r>
      <w:r w:rsidR="004D1213" w:rsidRPr="004D3E8F">
        <w:t>закупки</w:t>
      </w:r>
      <w:r w:rsidRPr="004D3E8F">
        <w:t>, Заказчик имеет право внести Поставщика в реестр недобросовестных поставщиков атомной отрасли  в следующих случаях:</w:t>
      </w:r>
    </w:p>
    <w:p w:rsidR="00AF16DB" w:rsidRPr="004D3E8F" w:rsidRDefault="00AF16DB" w:rsidP="00AF16DB">
      <w:pPr>
        <w:pStyle w:val="afff3"/>
        <w:jc w:val="both"/>
      </w:pPr>
      <w:r w:rsidRPr="004D3E8F">
        <w:t>а) если такой участник процедуры закупки:</w:t>
      </w:r>
    </w:p>
    <w:p w:rsidR="00AF16DB" w:rsidRPr="004D3E8F" w:rsidRDefault="00AF16DB" w:rsidP="00AF16DB">
      <w:pPr>
        <w:pStyle w:val="afff3"/>
        <w:jc w:val="both"/>
      </w:pPr>
      <w:proofErr w:type="gramStart"/>
      <w:r w:rsidRPr="004D3E8F">
        <w:t>- будучи признанным победителем в процедуре закупки уклонился от заключения договора;</w:t>
      </w:r>
      <w:r w:rsidRPr="004D3E8F">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AF16DB" w:rsidRPr="004D3E8F" w:rsidRDefault="00AF16DB" w:rsidP="00AF16DB">
      <w:pPr>
        <w:pStyle w:val="afff3"/>
        <w:jc w:val="both"/>
      </w:pPr>
      <w:r w:rsidRPr="004D3E8F">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F16DB" w:rsidRPr="004D3E8F" w:rsidRDefault="00AF16DB" w:rsidP="00AF16DB">
      <w:pPr>
        <w:pStyle w:val="afff3"/>
        <w:jc w:val="both"/>
      </w:pPr>
      <w:r w:rsidRPr="004D3E8F">
        <w:t xml:space="preserve">б) если договор, заключённый с участником процедуры закупки по результатам размещения заказа, </w:t>
      </w:r>
      <w:proofErr w:type="gramStart"/>
      <w:r w:rsidRPr="004D3E8F">
        <w:t>будет</w:t>
      </w:r>
      <w:proofErr w:type="gramEnd"/>
      <w:r w:rsidRPr="004D3E8F">
        <w:t xml:space="preserve"> расторгнут по решению суда в с</w:t>
      </w:r>
      <w:r w:rsidR="00E00ADC" w:rsidRPr="004D3E8F">
        <w:t>вязи с существенным нарушением им договора</w:t>
      </w:r>
      <w:r w:rsidR="00C403C2">
        <w:t xml:space="preserve"> </w:t>
      </w:r>
      <w:r w:rsidR="00224FA4" w:rsidRPr="004D3E8F">
        <w:t>или по соглашению сторон</w:t>
      </w:r>
      <w:r w:rsidR="00271D6B" w:rsidRPr="004D3E8F">
        <w:t>;</w:t>
      </w:r>
    </w:p>
    <w:p w:rsidR="00224FA4" w:rsidRPr="004D3E8F" w:rsidRDefault="00224FA4" w:rsidP="00AF16DB">
      <w:pPr>
        <w:pStyle w:val="afff3"/>
        <w:jc w:val="both"/>
      </w:pPr>
      <w:r w:rsidRPr="004D3E8F">
        <w:t xml:space="preserve">в) </w:t>
      </w:r>
      <w:r w:rsidR="00271D6B" w:rsidRPr="004D3E8F">
        <w:t xml:space="preserve">если </w:t>
      </w:r>
      <w:r w:rsidRPr="004D3E8F">
        <w:t xml:space="preserve">участник закупки в своей заявке </w:t>
      </w:r>
      <w:r w:rsidR="00271D6B" w:rsidRPr="004D3E8F">
        <w:t>предоставил</w:t>
      </w:r>
      <w:r w:rsidR="00C403C2">
        <w:t xml:space="preserve"> </w:t>
      </w:r>
      <w:r w:rsidRPr="004D3E8F">
        <w:t>заведомо недостоверны</w:t>
      </w:r>
      <w:r w:rsidR="00271D6B" w:rsidRPr="004D3E8F">
        <w:t>е</w:t>
      </w:r>
      <w:r w:rsidRPr="004D3E8F">
        <w:t xml:space="preserve"> сведени</w:t>
      </w:r>
      <w:r w:rsidR="00271D6B" w:rsidRPr="004D3E8F">
        <w:t>я</w:t>
      </w:r>
      <w:r w:rsidRPr="004D3E8F">
        <w:t>, существенны</w:t>
      </w:r>
      <w:r w:rsidR="00271D6B" w:rsidRPr="004D3E8F">
        <w:t>е</w:t>
      </w:r>
      <w:r w:rsidRPr="004D3E8F">
        <w:t xml:space="preserve"> для принятия </w:t>
      </w:r>
      <w:r w:rsidR="003A33B5" w:rsidRPr="004D3E8F">
        <w:t>К</w:t>
      </w:r>
      <w:r w:rsidRPr="004D3E8F">
        <w:t xml:space="preserve">омиссией решения о допуске участника к участию в </w:t>
      </w:r>
      <w:r w:rsidR="003A33B5" w:rsidRPr="004D3E8F">
        <w:t>процедуре закупки и (или) оценки</w:t>
      </w:r>
      <w:r w:rsidRPr="004D3E8F">
        <w:t xml:space="preserve"> его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lang w:val="en-US"/>
        </w:rPr>
        <w:t>III</w:t>
      </w:r>
      <w:r w:rsidRPr="004D3E8F">
        <w:rPr>
          <w:sz w:val="24"/>
          <w:szCs w:val="24"/>
        </w:rPr>
        <w:t>. ПОРЯДОК ПРОВЕДЕНИЯ ОТКРЫТОГО ЗАПРОСА ПРЕДЛОЖЕНИЙ</w:t>
      </w:r>
      <w:bookmarkStart w:id="50" w:name="_Ref55280429"/>
      <w:bookmarkStart w:id="51" w:name="_Toc55285344"/>
      <w:bookmarkStart w:id="52" w:name="_Toc55305381"/>
      <w:bookmarkStart w:id="53" w:name="_Toc57314643"/>
      <w:bookmarkStart w:id="54" w:name="_Toc69728966"/>
      <w:bookmarkStart w:id="55" w:name="_Toc98253985"/>
      <w:bookmarkStart w:id="56" w:name="_Toc176759489"/>
      <w:bookmarkStart w:id="57" w:name="_Toc234730380"/>
      <w:bookmarkEnd w:id="40"/>
      <w:bookmarkEnd w:id="41"/>
      <w:bookmarkEnd w:id="42"/>
      <w:bookmarkEnd w:id="43"/>
      <w:bookmarkEnd w:id="44"/>
      <w:bookmarkEnd w:id="45"/>
      <w:bookmarkEnd w:id="46"/>
      <w:bookmarkEnd w:id="47"/>
      <w:bookmarkEnd w:id="48"/>
      <w:bookmarkEnd w:id="49"/>
    </w:p>
    <w:p w:rsidR="00AF16DB" w:rsidRPr="004D3E8F" w:rsidRDefault="00AF16DB" w:rsidP="00AF16DB">
      <w:pPr>
        <w:pStyle w:val="23"/>
        <w:keepNext w:val="0"/>
        <w:widowControl w:val="0"/>
        <w:suppressAutoHyphens w:val="0"/>
        <w:contextualSpacing/>
        <w:jc w:val="both"/>
        <w:rPr>
          <w:bCs/>
          <w:sz w:val="24"/>
          <w:szCs w:val="24"/>
        </w:rPr>
      </w:pPr>
      <w:r w:rsidRPr="004D3E8F">
        <w:rPr>
          <w:sz w:val="24"/>
          <w:szCs w:val="24"/>
        </w:rPr>
        <w:t xml:space="preserve">3.1. </w:t>
      </w:r>
      <w:bookmarkEnd w:id="50"/>
      <w:bookmarkEnd w:id="51"/>
      <w:bookmarkEnd w:id="52"/>
      <w:bookmarkEnd w:id="53"/>
      <w:bookmarkEnd w:id="54"/>
      <w:r w:rsidRPr="004D3E8F">
        <w:rPr>
          <w:sz w:val="24"/>
          <w:szCs w:val="24"/>
        </w:rPr>
        <w:t xml:space="preserve">Извещение и </w:t>
      </w:r>
      <w:r w:rsidRPr="004D3E8F">
        <w:rPr>
          <w:bCs/>
          <w:sz w:val="24"/>
          <w:szCs w:val="24"/>
        </w:rPr>
        <w:t xml:space="preserve">Документация </w:t>
      </w:r>
      <w:bookmarkEnd w:id="55"/>
      <w:bookmarkEnd w:id="56"/>
      <w:bookmarkEnd w:id="57"/>
      <w:r w:rsidRPr="004D3E8F">
        <w:rPr>
          <w:bCs/>
          <w:sz w:val="24"/>
          <w:szCs w:val="24"/>
        </w:rPr>
        <w:t>о проведении открытого запроса предложений</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3.1.1. Документация размещается в сети Интернет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по адресу: </w:t>
      </w:r>
      <w:hyperlink r:id="rId14"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5" w:history="1">
        <w:r w:rsidR="0010188A">
          <w:rPr>
            <w:rStyle w:val="a8"/>
            <w:b w:val="0"/>
            <w:color w:val="auto"/>
            <w:sz w:val="24"/>
            <w:szCs w:val="24"/>
          </w:rPr>
          <w:t>http://www.a-k-d.</w:t>
        </w:r>
        <w:r w:rsidR="0010188A" w:rsidRPr="0010188A">
          <w:rPr>
            <w:rStyle w:val="a8"/>
            <w:b w:val="0"/>
            <w:color w:val="auto"/>
            <w:sz w:val="24"/>
            <w:szCs w:val="24"/>
            <w:u w:val="none"/>
          </w:rPr>
          <w:t>ru</w:t>
        </w:r>
      </w:hyperlink>
      <w:r w:rsidR="0010188A">
        <w:rPr>
          <w:rStyle w:val="a8"/>
          <w:b w:val="0"/>
          <w:color w:val="auto"/>
          <w:sz w:val="24"/>
          <w:szCs w:val="24"/>
          <w:u w:val="none"/>
        </w:rPr>
        <w:t xml:space="preserve"> </w:t>
      </w:r>
      <w:r w:rsidRPr="0010188A">
        <w:rPr>
          <w:b w:val="0"/>
          <w:sz w:val="24"/>
          <w:szCs w:val="24"/>
        </w:rPr>
        <w:t>одновременно</w:t>
      </w:r>
      <w:r w:rsidRPr="004D3E8F">
        <w:rPr>
          <w:b w:val="0"/>
          <w:sz w:val="24"/>
          <w:szCs w:val="24"/>
        </w:rPr>
        <w:t xml:space="preserve"> с Извещением о проведении открытого запроса предложений. </w:t>
      </w:r>
    </w:p>
    <w:p w:rsidR="00AF16DB" w:rsidRPr="004D3E8F" w:rsidRDefault="00AF16DB" w:rsidP="00F41BBF">
      <w:pPr>
        <w:widowControl w:val="0"/>
        <w:numPr>
          <w:ilvl w:val="2"/>
          <w:numId w:val="11"/>
        </w:numPr>
        <w:spacing w:line="240" w:lineRule="auto"/>
        <w:ind w:left="0" w:firstLine="0"/>
        <w:contextualSpacing/>
        <w:rPr>
          <w:sz w:val="24"/>
          <w:szCs w:val="24"/>
        </w:rPr>
      </w:pPr>
      <w:r w:rsidRPr="004D3E8F">
        <w:rPr>
          <w:sz w:val="24"/>
          <w:szCs w:val="24"/>
        </w:rPr>
        <w:t xml:space="preserve"> Любой желающий может получить документацию, скачав её с официального сайта в сети Интернет: </w:t>
      </w:r>
      <w:hyperlink r:id="rId16"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7" w:history="1">
        <w:r w:rsidR="0010188A">
          <w:rPr>
            <w:rStyle w:val="a8"/>
            <w:color w:val="auto"/>
            <w:sz w:val="24"/>
            <w:szCs w:val="24"/>
          </w:rPr>
          <w:t>http://www.a-k-d.ru</w:t>
        </w:r>
      </w:hyperlink>
      <w:r w:rsidRPr="004D3E8F">
        <w:rPr>
          <w:sz w:val="24"/>
          <w:szCs w:val="24"/>
        </w:rPr>
        <w:t>.</w:t>
      </w:r>
    </w:p>
    <w:p w:rsidR="00AF16DB" w:rsidRPr="004D3E8F" w:rsidRDefault="00AF16DB" w:rsidP="00D5149A">
      <w:pPr>
        <w:widowControl w:val="0"/>
        <w:spacing w:line="240" w:lineRule="auto"/>
        <w:ind w:firstLine="0"/>
        <w:contextualSpacing/>
        <w:rPr>
          <w:sz w:val="24"/>
          <w:szCs w:val="24"/>
        </w:rPr>
      </w:pPr>
      <w:r w:rsidRPr="004D3E8F">
        <w:rPr>
          <w:sz w:val="24"/>
          <w:szCs w:val="24"/>
        </w:rPr>
        <w:t>3.1.3. Документация предоставляется со дня размещения Извещения на официальном сайте о размещении заказов и на торговой площадке и до дня окончания приема заявок в письменной форме, по запросам участников открытого запроса предложений, направляемых в письменной форме. Документация предоставляется в срок до двух рабочих дней по запросу участника, оформленного надлежащим образом. Участники, получившие настоящую документацию в письменной форме, подлежат регистрации в соответствующем журнале выдаче документации.</w:t>
      </w:r>
    </w:p>
    <w:p w:rsidR="00AF16DB" w:rsidRPr="004D3E8F" w:rsidRDefault="00AF16DB" w:rsidP="00D5149A">
      <w:pPr>
        <w:pStyle w:val="23"/>
        <w:keepNext w:val="0"/>
        <w:widowControl w:val="0"/>
        <w:suppressAutoHyphens w:val="0"/>
        <w:spacing w:before="0" w:after="0"/>
        <w:contextualSpacing/>
        <w:jc w:val="both"/>
        <w:rPr>
          <w:b w:val="0"/>
          <w:sz w:val="24"/>
          <w:szCs w:val="24"/>
        </w:rPr>
      </w:pPr>
      <w:r w:rsidRPr="004D3E8F">
        <w:rPr>
          <w:b w:val="0"/>
          <w:sz w:val="24"/>
          <w:szCs w:val="24"/>
        </w:rPr>
        <w:t xml:space="preserve">3.1.4. Организатор </w:t>
      </w:r>
      <w:r w:rsidR="004D1213" w:rsidRPr="004D3E8F">
        <w:rPr>
          <w:b w:val="0"/>
          <w:sz w:val="24"/>
          <w:szCs w:val="24"/>
        </w:rPr>
        <w:t>закупки</w:t>
      </w:r>
      <w:r w:rsidRPr="004D3E8F">
        <w:rPr>
          <w:b w:val="0"/>
          <w:sz w:val="24"/>
          <w:szCs w:val="24"/>
        </w:rPr>
        <w:t xml:space="preserve"> вправе внести изменения в настоящую документацию и Извещение. Эти изменения должны быть размещены на официальном сайте о размещении заказов и торговой площадке, на которых размещены Извещение и Документация.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w:t>
      </w:r>
      <w:r w:rsidR="004F536D" w:rsidRPr="004D3E8F">
        <w:rPr>
          <w:b w:val="0"/>
          <w:sz w:val="24"/>
          <w:szCs w:val="24"/>
        </w:rPr>
        <w:t xml:space="preserve">два рабочих дня до </w:t>
      </w:r>
      <w:r w:rsidRPr="004D3E8F">
        <w:rPr>
          <w:b w:val="0"/>
          <w:sz w:val="24"/>
          <w:szCs w:val="24"/>
        </w:rPr>
        <w:t>даты окончания подачи Предложений на участие</w:t>
      </w:r>
      <w:r w:rsidR="004F6558" w:rsidRPr="004D3E8F">
        <w:rPr>
          <w:b w:val="0"/>
          <w:sz w:val="24"/>
          <w:szCs w:val="24"/>
        </w:rPr>
        <w:t xml:space="preserve"> в открытом запросе предложений, при этом срок п</w:t>
      </w:r>
      <w:r w:rsidR="00200C12" w:rsidRPr="004D3E8F">
        <w:rPr>
          <w:b w:val="0"/>
          <w:sz w:val="24"/>
          <w:szCs w:val="24"/>
        </w:rPr>
        <w:t>одачи заявок должен быть продлевается</w:t>
      </w:r>
      <w:r w:rsidR="004F6558" w:rsidRPr="004D3E8F">
        <w:rPr>
          <w:b w:val="0"/>
          <w:sz w:val="24"/>
          <w:szCs w:val="24"/>
        </w:rPr>
        <w:t xml:space="preserve"> не менее чем на 5 рабочих дней до окончания срока</w:t>
      </w:r>
      <w:proofErr w:type="gramEnd"/>
      <w:r w:rsidR="004F6558" w:rsidRPr="004D3E8F">
        <w:rPr>
          <w:b w:val="0"/>
          <w:sz w:val="24"/>
          <w:szCs w:val="24"/>
        </w:rPr>
        <w:t xml:space="preserve"> подачи заявок.</w:t>
      </w:r>
    </w:p>
    <w:p w:rsidR="004F536D" w:rsidRPr="004D3E8F" w:rsidRDefault="004F536D" w:rsidP="00D5149A">
      <w:pPr>
        <w:pStyle w:val="23"/>
        <w:keepNext w:val="0"/>
        <w:widowControl w:val="0"/>
        <w:suppressAutoHyphens w:val="0"/>
        <w:spacing w:before="0" w:after="0"/>
        <w:contextualSpacing/>
        <w:jc w:val="both"/>
        <w:rPr>
          <w:b w:val="0"/>
          <w:sz w:val="24"/>
          <w:szCs w:val="24"/>
        </w:rPr>
      </w:pPr>
    </w:p>
    <w:p w:rsidR="00AF16DB" w:rsidRPr="004D3E8F" w:rsidRDefault="00AF16DB" w:rsidP="00AF16DB">
      <w:pPr>
        <w:pStyle w:val="23"/>
        <w:keepNext w:val="0"/>
        <w:widowControl w:val="0"/>
        <w:suppressAutoHyphens w:val="0"/>
        <w:contextualSpacing/>
        <w:jc w:val="both"/>
        <w:rPr>
          <w:b w:val="0"/>
          <w:sz w:val="16"/>
          <w:szCs w:val="16"/>
        </w:rPr>
      </w:pPr>
    </w:p>
    <w:p w:rsidR="00465B36" w:rsidRPr="004D3E8F" w:rsidRDefault="00465B36"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3.2. Требования, предъявляемые к Предложению</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3.2.1. Участник открытого запроса предложений должен подготовить Предложение, включающее:</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1) заявку о подаче Предложения по форме и в соответствии с требованиями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 по форме, предусмотренной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 проект договора, заполненный в соответствии с требованиями и условиями, установленными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 указанные в п.3.2.2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3.2.2. Документы, подтверждающие соответствие участника требованиям настоящей Документации:</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334520" w:rsidRPr="004D3E8F">
        <w:rPr>
          <w:b w:val="0"/>
          <w:sz w:val="24"/>
          <w:szCs w:val="24"/>
        </w:rPr>
        <w:t xml:space="preserve"> отсканированные</w:t>
      </w:r>
      <w:r w:rsidRPr="004D3E8F">
        <w:rPr>
          <w:b w:val="0"/>
          <w:sz w:val="24"/>
          <w:szCs w:val="24"/>
        </w:rPr>
        <w:t xml:space="preserve"> оригинал</w:t>
      </w:r>
      <w:r w:rsidR="00334520" w:rsidRPr="004D3E8F">
        <w:rPr>
          <w:b w:val="0"/>
          <w:sz w:val="24"/>
          <w:szCs w:val="24"/>
        </w:rPr>
        <w:t>ы или отсканированные нотариально заверенные</w:t>
      </w:r>
      <w:r w:rsidRPr="004D3E8F">
        <w:rPr>
          <w:b w:val="0"/>
          <w:sz w:val="24"/>
          <w:szCs w:val="24"/>
        </w:rPr>
        <w:t xml:space="preserve"> копи</w:t>
      </w:r>
      <w:r w:rsidR="00AC64B9" w:rsidRPr="004D3E8F">
        <w:rPr>
          <w:b w:val="0"/>
          <w:sz w:val="24"/>
          <w:szCs w:val="24"/>
        </w:rPr>
        <w:t>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892218"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3) отсканированный оригинал или отсканированная нотариально заверенная копия </w:t>
      </w:r>
      <w:r w:rsidR="00892218" w:rsidRPr="004D3E8F">
        <w:rPr>
          <w:b w:val="0"/>
          <w:sz w:val="24"/>
          <w:szCs w:val="24"/>
        </w:rPr>
        <w:t>учредительных документов</w:t>
      </w:r>
      <w:r w:rsidRPr="004D3E8F">
        <w:rPr>
          <w:b w:val="0"/>
          <w:sz w:val="24"/>
          <w:szCs w:val="24"/>
        </w:rPr>
        <w:t xml:space="preserve"> Участника (для юридических лиц), паспорта гражданина Российской Федерации (для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4) </w:t>
      </w:r>
      <w:r w:rsidR="00704404" w:rsidRPr="004D3E8F">
        <w:rPr>
          <w:b w:val="0"/>
          <w:sz w:val="24"/>
          <w:szCs w:val="24"/>
        </w:rPr>
        <w:t>отсканированный оригинал или отсканированная нотариально заверенная копия, полученной</w:t>
      </w:r>
      <w:r w:rsidRPr="004D3E8F">
        <w:rPr>
          <w:b w:val="0"/>
          <w:sz w:val="24"/>
          <w:szCs w:val="24"/>
        </w:rPr>
        <w:t xml:space="preserve">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w:t>
      </w:r>
      <w:r w:rsidR="00704404" w:rsidRPr="004D3E8F">
        <w:rPr>
          <w:b w:val="0"/>
          <w:sz w:val="24"/>
          <w:szCs w:val="24"/>
        </w:rPr>
        <w:t>ого запроса предложений, выписки</w:t>
      </w:r>
      <w:r w:rsidRPr="004D3E8F">
        <w:rPr>
          <w:b w:val="0"/>
          <w:sz w:val="24"/>
          <w:szCs w:val="24"/>
        </w:rPr>
        <w:t xml:space="preserve"> из Единого государственного реестра юридических лиц (для юридических лиц), </w:t>
      </w:r>
      <w:r w:rsidR="00704404" w:rsidRPr="004D3E8F">
        <w:rPr>
          <w:b w:val="0"/>
          <w:sz w:val="24"/>
          <w:szCs w:val="24"/>
        </w:rPr>
        <w:t>либо выписки</w:t>
      </w:r>
      <w:r w:rsidRPr="004D3E8F">
        <w:rPr>
          <w:b w:val="0"/>
          <w:sz w:val="24"/>
          <w:szCs w:val="24"/>
        </w:rPr>
        <w:t xml:space="preserve">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w:t>
      </w:r>
      <w:r w:rsidR="00704404" w:rsidRPr="004D3E8F">
        <w:rPr>
          <w:b w:val="0"/>
          <w:sz w:val="24"/>
          <w:szCs w:val="24"/>
        </w:rPr>
        <w:t>отсканированный оригинал или отсканированная нотариально заверенная копия документа</w:t>
      </w:r>
      <w:r w:rsidRPr="004D3E8F">
        <w:rPr>
          <w:b w:val="0"/>
          <w:sz w:val="24"/>
          <w:szCs w:val="24"/>
        </w:rPr>
        <w:t>, удостоверяю</w:t>
      </w:r>
      <w:r w:rsidR="00704404" w:rsidRPr="004D3E8F">
        <w:rPr>
          <w:b w:val="0"/>
          <w:sz w:val="24"/>
          <w:szCs w:val="24"/>
        </w:rPr>
        <w:t>щего</w:t>
      </w:r>
      <w:r w:rsidRPr="004D3E8F">
        <w:rPr>
          <w:b w:val="0"/>
          <w:sz w:val="24"/>
          <w:szCs w:val="24"/>
        </w:rPr>
        <w:t xml:space="preserve"> личность (для иных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96541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отсканированные оригиналы или отсканированные нотариально заверенные копии документов, </w:t>
      </w:r>
      <w:r w:rsidR="00D9640F" w:rsidRPr="004D3E8F">
        <w:rPr>
          <w:b w:val="0"/>
          <w:sz w:val="24"/>
          <w:szCs w:val="24"/>
        </w:rPr>
        <w:t xml:space="preserve">полученных не позже изначально установленного в извещении и документации о закупке срока окончания подачи заявок, </w:t>
      </w:r>
      <w:r w:rsidRPr="004D3E8F">
        <w:rPr>
          <w:b w:val="0"/>
          <w:sz w:val="24"/>
          <w:szCs w:val="24"/>
        </w:rPr>
        <w:t xml:space="preserve">подтверждающих соответствие участников </w:t>
      </w:r>
      <w:r w:rsidR="00D9640F" w:rsidRPr="004D3E8F">
        <w:rPr>
          <w:b w:val="0"/>
          <w:sz w:val="24"/>
          <w:szCs w:val="24"/>
        </w:rPr>
        <w:t>требованиям, устанавливаемым</w:t>
      </w:r>
      <w:r w:rsidRPr="004D3E8F">
        <w:rPr>
          <w:b w:val="0"/>
          <w:sz w:val="24"/>
          <w:szCs w:val="24"/>
        </w:rPr>
        <w:t xml:space="preserve">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w:t>
      </w:r>
      <w:r w:rsidR="00607EE0" w:rsidRPr="004D3E8F">
        <w:rPr>
          <w:b w:val="0"/>
          <w:sz w:val="24"/>
          <w:szCs w:val="24"/>
        </w:rPr>
        <w:t>ом установлены такие требования.</w:t>
      </w:r>
      <w:proofErr w:type="gramEnd"/>
      <w:r w:rsidR="00C403C2">
        <w:rPr>
          <w:b w:val="0"/>
          <w:sz w:val="24"/>
          <w:szCs w:val="24"/>
        </w:rPr>
        <w:t xml:space="preserve"> </w:t>
      </w:r>
      <w:r w:rsidR="00607EE0" w:rsidRPr="004D3E8F">
        <w:rPr>
          <w:b w:val="0"/>
          <w:sz w:val="24"/>
          <w:szCs w:val="24"/>
        </w:rPr>
        <w:t xml:space="preserve">Если такое специальное разрешение </w:t>
      </w:r>
      <w:r w:rsidR="00607EE0" w:rsidRPr="004D3E8F">
        <w:rPr>
          <w:b w:val="0"/>
          <w:sz w:val="24"/>
          <w:szCs w:val="24"/>
        </w:rPr>
        <w:lastRenderedPageBreak/>
        <w:t>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1C6D35" w:rsidRPr="004D3E8F" w:rsidRDefault="001C6D35" w:rsidP="001C6D35">
      <w:pPr>
        <w:pStyle w:val="30"/>
        <w:numPr>
          <w:ilvl w:val="0"/>
          <w:numId w:val="0"/>
        </w:numPr>
        <w:ind w:firstLine="426"/>
        <w:rPr>
          <w:szCs w:val="24"/>
        </w:rPr>
      </w:pPr>
      <w:proofErr w:type="gramStart"/>
      <w:r w:rsidRPr="004D3E8F">
        <w:rPr>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4D3E8F">
        <w:rPr>
          <w:szCs w:val="24"/>
        </w:rPr>
        <w:t xml:space="preserve"> Отсканированные оригиналы или </w:t>
      </w:r>
      <w:r w:rsidR="00DE1CFF" w:rsidRPr="004D3E8F">
        <w:rPr>
          <w:szCs w:val="24"/>
        </w:rPr>
        <w:t xml:space="preserve">отсканированные </w:t>
      </w:r>
      <w:r w:rsidRPr="004D3E8F">
        <w:rPr>
          <w:szCs w:val="24"/>
        </w:rPr>
        <w:t>нотариально заверенные копии документов должны быть с отметкой налогового органа о приеме, либо с приложением документа, подтверждающего направление</w:t>
      </w:r>
      <w:r w:rsidR="00F82133" w:rsidRPr="004D3E8F">
        <w:rPr>
          <w:szCs w:val="24"/>
        </w:rPr>
        <w:t xml:space="preserve"> отчетности в электронной форме;</w:t>
      </w:r>
    </w:p>
    <w:p w:rsidR="00F82133" w:rsidRPr="004D3E8F" w:rsidRDefault="001C6D35" w:rsidP="001C6D35">
      <w:pPr>
        <w:pStyle w:val="30"/>
        <w:numPr>
          <w:ilvl w:val="0"/>
          <w:numId w:val="0"/>
        </w:numPr>
        <w:ind w:firstLine="426"/>
        <w:rPr>
          <w:szCs w:val="24"/>
        </w:rPr>
      </w:pPr>
      <w:proofErr w:type="gramStart"/>
      <w:r w:rsidRPr="004D3E8F">
        <w:rPr>
          <w:szCs w:val="24"/>
        </w:rPr>
        <w:t>8)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F82133"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F82133"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82133" w:rsidRPr="004D3E8F" w:rsidRDefault="001C6D35" w:rsidP="001C6D35">
      <w:pPr>
        <w:pStyle w:val="30"/>
        <w:numPr>
          <w:ilvl w:val="0"/>
          <w:numId w:val="0"/>
        </w:numPr>
        <w:ind w:firstLine="426"/>
        <w:rPr>
          <w:szCs w:val="24"/>
        </w:rPr>
      </w:pPr>
      <w:proofErr w:type="gramStart"/>
      <w:r w:rsidRPr="004D3E8F">
        <w:rPr>
          <w:szCs w:val="24"/>
        </w:rPr>
        <w:t>9)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F82133"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F82133"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1C6D35">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3D0387"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F16DB" w:rsidRPr="004D3E8F" w:rsidRDefault="00AF16DB" w:rsidP="003D0387">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3.2.3. В Предложении должно быть указано контактное лицо Участника, ответственное за взаимодействие с Организатором </w:t>
      </w:r>
      <w:r w:rsidR="004D1213" w:rsidRPr="004D3E8F">
        <w:rPr>
          <w:b w:val="0"/>
          <w:sz w:val="24"/>
          <w:szCs w:val="24"/>
        </w:rPr>
        <w:t>закупки</w:t>
      </w:r>
      <w:r w:rsidRPr="004D3E8F">
        <w:rPr>
          <w:b w:val="0"/>
          <w:sz w:val="24"/>
          <w:szCs w:val="24"/>
        </w:rPr>
        <w:t xml:space="preserve"> по предоставлению и получению документов.</w:t>
      </w:r>
    </w:p>
    <w:p w:rsidR="00AF16DB" w:rsidRPr="004D3E8F" w:rsidRDefault="00AF16DB" w:rsidP="00AF16DB">
      <w:pPr>
        <w:shd w:val="clear" w:color="auto" w:fill="FFFFFF"/>
        <w:spacing w:line="240" w:lineRule="auto"/>
        <w:ind w:firstLine="0"/>
        <w:rPr>
          <w:sz w:val="24"/>
          <w:szCs w:val="24"/>
        </w:rPr>
      </w:pPr>
      <w:r w:rsidRPr="004D3E8F">
        <w:rPr>
          <w:sz w:val="24"/>
          <w:szCs w:val="24"/>
        </w:rPr>
        <w:lastRenderedPageBreak/>
        <w:t xml:space="preserve">3.2.4. </w:t>
      </w:r>
      <w:r w:rsidR="00D5149A" w:rsidRPr="004D3E8F">
        <w:rPr>
          <w:sz w:val="24"/>
          <w:szCs w:val="24"/>
        </w:rPr>
        <w:t>Заявка и все прилагаемые к ней документы</w:t>
      </w:r>
      <w:r w:rsidR="00BD04B7" w:rsidRPr="004D3E8F">
        <w:rPr>
          <w:sz w:val="24"/>
          <w:szCs w:val="24"/>
        </w:rPr>
        <w:t xml:space="preserve"> на ЭТП </w:t>
      </w:r>
      <w:r w:rsidR="0010188A">
        <w:rPr>
          <w:sz w:val="24"/>
          <w:szCs w:val="24"/>
        </w:rPr>
        <w:t xml:space="preserve">ООО «Аукционный Конкурсный Дом» </w:t>
      </w:r>
      <w:r w:rsidR="00D5149A" w:rsidRPr="004D3E8F">
        <w:rPr>
          <w:sz w:val="24"/>
          <w:szCs w:val="24"/>
        </w:rPr>
        <w:t>должны отражаться в описи и быть подписаны уполномоченным лицом электронной цифровой подписью</w:t>
      </w:r>
      <w:r w:rsidRPr="004D3E8F">
        <w:rPr>
          <w:sz w:val="24"/>
          <w:szCs w:val="24"/>
        </w:rPr>
        <w:t>.</w:t>
      </w:r>
    </w:p>
    <w:p w:rsidR="00F60727" w:rsidRPr="004D3E8F" w:rsidRDefault="00F60727" w:rsidP="00F60727">
      <w:pPr>
        <w:pStyle w:val="23"/>
        <w:keepNext w:val="0"/>
        <w:widowControl w:val="0"/>
        <w:shd w:val="clear" w:color="auto" w:fill="FFFFFF"/>
        <w:suppressAutoHyphens w:val="0"/>
        <w:spacing w:before="0" w:after="0"/>
        <w:contextualSpacing/>
        <w:jc w:val="both"/>
        <w:rPr>
          <w:b w:val="0"/>
          <w:sz w:val="24"/>
          <w:szCs w:val="24"/>
        </w:rPr>
      </w:pPr>
      <w:r w:rsidRPr="004D3E8F">
        <w:rPr>
          <w:b w:val="0"/>
          <w:sz w:val="24"/>
          <w:szCs w:val="24"/>
        </w:rPr>
        <w:t>3.2.5. Участникам процедуры закупки недопустимо указывать в заявке на участие в запросе предложений неверные или неточные сведения. Указание неверных или неточных сведений, наличие разночтений и противоречий в заявке на участие в запросе предложений и приложениях к ней может быть расценено Комиссией как существенное несоответствие заявки на участие в запросе предложений требованиям, установленным настоящей Документацией.</w:t>
      </w:r>
    </w:p>
    <w:p w:rsidR="00F60727" w:rsidRPr="004D3E8F" w:rsidRDefault="00F60727" w:rsidP="00F60727">
      <w:pPr>
        <w:spacing w:line="240" w:lineRule="auto"/>
        <w:ind w:firstLine="0"/>
        <w:rPr>
          <w:bCs/>
          <w:sz w:val="24"/>
          <w:szCs w:val="24"/>
        </w:rPr>
      </w:pPr>
      <w:r w:rsidRPr="004D3E8F">
        <w:rPr>
          <w:sz w:val="24"/>
          <w:szCs w:val="24"/>
        </w:rPr>
        <w:t>3.2.6. Входящие в состав заявки на участие в запросе предложений документы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4D3E8F">
        <w:rPr>
          <w:sz w:val="24"/>
          <w:szCs w:val="24"/>
        </w:rPr>
        <w:t>pdf</w:t>
      </w:r>
      <w:proofErr w:type="spellEnd"/>
      <w:r w:rsidRPr="004D3E8F">
        <w:rPr>
          <w:sz w:val="24"/>
          <w:szCs w:val="24"/>
        </w:rPr>
        <w:t xml:space="preserve">,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w:t>
      </w:r>
      <w:r w:rsidRPr="004D3E8F">
        <w:rPr>
          <w:bCs/>
          <w:sz w:val="24"/>
          <w:szCs w:val="24"/>
        </w:rPr>
        <w:t>Допускается размещение на ЭТП документов, сохраненных в архивах, при этом размещение на</w:t>
      </w:r>
      <w:r w:rsidRPr="004D3E8F">
        <w:rPr>
          <w:bCs/>
          <w:sz w:val="24"/>
          <w:szCs w:val="24"/>
          <w:lang w:val="en-US"/>
        </w:rPr>
        <w:t> </w:t>
      </w:r>
      <w:r w:rsidRPr="004D3E8F">
        <w:rPr>
          <w:bCs/>
          <w:sz w:val="24"/>
          <w:szCs w:val="24"/>
        </w:rPr>
        <w:t>ЭТП</w:t>
      </w:r>
      <w:r w:rsidR="0010188A">
        <w:rPr>
          <w:bCs/>
          <w:sz w:val="24"/>
          <w:szCs w:val="24"/>
        </w:rPr>
        <w:t xml:space="preserve"> </w:t>
      </w:r>
      <w:r w:rsidRPr="004D3E8F">
        <w:rPr>
          <w:bCs/>
          <w:sz w:val="24"/>
          <w:szCs w:val="24"/>
        </w:rPr>
        <w:t>архивов, разделенных на несколько частей</w:t>
      </w:r>
      <w:r w:rsidRPr="004D3E8F">
        <w:rPr>
          <w:sz w:val="24"/>
          <w:szCs w:val="24"/>
        </w:rPr>
        <w:t>,</w:t>
      </w:r>
      <w:r w:rsidRPr="004D3E8F">
        <w:rPr>
          <w:bCs/>
          <w:sz w:val="24"/>
          <w:szCs w:val="24"/>
        </w:rPr>
        <w:t xml:space="preserve"> открытие каждой из которых по отдельности невозможно, не допускается.</w:t>
      </w:r>
    </w:p>
    <w:p w:rsidR="00117E9F" w:rsidRPr="004D3E8F" w:rsidRDefault="00117E9F" w:rsidP="00117E9F">
      <w:pPr>
        <w:shd w:val="clear" w:color="auto" w:fill="FFFFFF"/>
        <w:tabs>
          <w:tab w:val="left" w:pos="0"/>
        </w:tabs>
        <w:spacing w:line="240" w:lineRule="auto"/>
        <w:ind w:firstLine="0"/>
        <w:rPr>
          <w:sz w:val="24"/>
          <w:szCs w:val="24"/>
        </w:rPr>
      </w:pPr>
      <w:r w:rsidRPr="004D3E8F">
        <w:rPr>
          <w:sz w:val="24"/>
          <w:szCs w:val="24"/>
        </w:rPr>
        <w:t>3.2.7.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16DB" w:rsidRPr="004D3E8F" w:rsidRDefault="00117E9F" w:rsidP="00117E9F">
      <w:pPr>
        <w:spacing w:line="240" w:lineRule="auto"/>
        <w:ind w:firstLine="0"/>
        <w:rPr>
          <w:sz w:val="24"/>
          <w:szCs w:val="24"/>
        </w:rPr>
      </w:pPr>
      <w:r w:rsidRPr="004D3E8F">
        <w:rPr>
          <w:sz w:val="24"/>
          <w:szCs w:val="24"/>
        </w:rPr>
        <w:t xml:space="preserve">3.2.8.  </w:t>
      </w:r>
      <w:r w:rsidR="00F60727" w:rsidRPr="004D3E8F">
        <w:rPr>
          <w:sz w:val="24"/>
          <w:szCs w:val="24"/>
        </w:rPr>
        <w:t>Прочие правила подготовки и подачи заявки на участие в запросе предложений через ЭТП определяются регламентом работы данной ЭТП.</w:t>
      </w:r>
      <w:bookmarkStart w:id="58" w:name="_Ref56220439"/>
      <w:bookmarkStart w:id="59" w:name="_Ref56233643"/>
      <w:bookmarkStart w:id="60" w:name="_Ref56235653"/>
      <w:bookmarkStart w:id="61" w:name="_Toc57314646"/>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3.3. Требования к сроку действия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3.3.1. Предложение действительно в течение срока, указанного Участником в Предложении. В любом случае этот срок не должен быть менее чем 30 календарных дней со дня, следующего за днем окончания приема Предложений.</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3.4. Требования к языку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3.5. Требования к валюте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3.6. Разъяснение положений Документации</w:t>
      </w:r>
    </w:p>
    <w:p w:rsidR="00AF16DB" w:rsidRPr="004D3E8F" w:rsidRDefault="00AF16DB" w:rsidP="00AF16DB">
      <w:pPr>
        <w:pStyle w:val="23"/>
        <w:keepNext w:val="0"/>
        <w:widowControl w:val="0"/>
        <w:suppressAutoHyphens w:val="0"/>
        <w:contextualSpacing/>
        <w:jc w:val="both"/>
        <w:rPr>
          <w:b w:val="0"/>
          <w:strike/>
          <w:sz w:val="24"/>
          <w:szCs w:val="24"/>
        </w:rPr>
      </w:pPr>
      <w:r w:rsidRPr="004D3E8F">
        <w:rPr>
          <w:b w:val="0"/>
          <w:sz w:val="24"/>
          <w:szCs w:val="24"/>
        </w:rPr>
        <w:t xml:space="preserve">3.6.1. Участники вправе не позднее </w:t>
      </w:r>
      <w:r w:rsidR="0026557D" w:rsidRPr="004D3E8F">
        <w:rPr>
          <w:b w:val="0"/>
          <w:sz w:val="24"/>
          <w:szCs w:val="24"/>
        </w:rPr>
        <w:t xml:space="preserve">3 </w:t>
      </w:r>
      <w:r w:rsidR="00E77675" w:rsidRPr="004D3E8F">
        <w:rPr>
          <w:b w:val="0"/>
          <w:sz w:val="24"/>
          <w:szCs w:val="24"/>
        </w:rPr>
        <w:t>рабочих</w:t>
      </w:r>
      <w:r w:rsidR="00C403C2">
        <w:rPr>
          <w:b w:val="0"/>
          <w:sz w:val="24"/>
          <w:szCs w:val="24"/>
        </w:rPr>
        <w:t xml:space="preserve"> </w:t>
      </w:r>
      <w:r w:rsidR="0026557D" w:rsidRPr="004D3E8F">
        <w:rPr>
          <w:b w:val="0"/>
          <w:sz w:val="24"/>
          <w:szCs w:val="24"/>
        </w:rPr>
        <w:t xml:space="preserve">дней до окончания срока подачи </w:t>
      </w:r>
      <w:r w:rsidRPr="004D3E8F">
        <w:rPr>
          <w:b w:val="0"/>
          <w:sz w:val="24"/>
          <w:szCs w:val="24"/>
        </w:rPr>
        <w:t xml:space="preserve">Предложений в письменной форме обратиться к Организатору </w:t>
      </w:r>
      <w:r w:rsidR="004D1213" w:rsidRPr="004D3E8F">
        <w:rPr>
          <w:b w:val="0"/>
          <w:sz w:val="24"/>
          <w:szCs w:val="24"/>
        </w:rPr>
        <w:t>закупки</w:t>
      </w:r>
      <w:r w:rsidRPr="004D3E8F">
        <w:rPr>
          <w:b w:val="0"/>
          <w:sz w:val="24"/>
          <w:szCs w:val="24"/>
        </w:rPr>
        <w:t xml:space="preserve"> с запросом о разъяснении положений настоящей Документации.</w:t>
      </w:r>
    </w:p>
    <w:p w:rsidR="00AF16DB" w:rsidRPr="004D3E8F" w:rsidRDefault="00AF16DB" w:rsidP="00AF16DB">
      <w:pPr>
        <w:pStyle w:val="23"/>
        <w:keepNext w:val="0"/>
        <w:widowControl w:val="0"/>
        <w:suppressAutoHyphens w:val="0"/>
        <w:contextualSpacing/>
        <w:jc w:val="both"/>
        <w:rPr>
          <w:b w:val="0"/>
          <w:sz w:val="16"/>
          <w:szCs w:val="16"/>
        </w:rPr>
      </w:pPr>
      <w:r w:rsidRPr="004D3E8F">
        <w:rPr>
          <w:b w:val="0"/>
          <w:sz w:val="24"/>
          <w:szCs w:val="24"/>
        </w:rPr>
        <w:t xml:space="preserve">3.6.2.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 течение </w:t>
      </w:r>
      <w:r w:rsidR="0026557D" w:rsidRPr="004D3E8F">
        <w:rPr>
          <w:b w:val="0"/>
          <w:sz w:val="24"/>
          <w:szCs w:val="24"/>
        </w:rPr>
        <w:t>одного рабочего дня</w:t>
      </w:r>
      <w:r w:rsidR="00C403C2">
        <w:rPr>
          <w:b w:val="0"/>
          <w:sz w:val="24"/>
          <w:szCs w:val="24"/>
        </w:rPr>
        <w:t xml:space="preserve"> </w:t>
      </w:r>
      <w:r w:rsidR="0026557D" w:rsidRPr="004D3E8F">
        <w:rPr>
          <w:b w:val="0"/>
          <w:sz w:val="24"/>
          <w:szCs w:val="24"/>
        </w:rPr>
        <w:t xml:space="preserve">после </w:t>
      </w:r>
      <w:r w:rsidRPr="004D3E8F">
        <w:rPr>
          <w:b w:val="0"/>
          <w:sz w:val="24"/>
          <w:szCs w:val="24"/>
        </w:rPr>
        <w:t xml:space="preserve">поступления запроса о разъяснении положений Документации ответит Участнику, направившему запрос, и разместит разъяснения положений Документации на официальном сайте о размещении заказов </w:t>
      </w:r>
      <w:proofErr w:type="spellStart"/>
      <w:r w:rsidRPr="004D3E8F">
        <w:rPr>
          <w:b w:val="0"/>
          <w:sz w:val="24"/>
          <w:szCs w:val="24"/>
        </w:rPr>
        <w:t>Госкорпорации</w:t>
      </w:r>
      <w:proofErr w:type="spellEnd"/>
      <w:r w:rsidR="0010188A">
        <w:rPr>
          <w:b w:val="0"/>
          <w:sz w:val="24"/>
          <w:szCs w:val="24"/>
        </w:rPr>
        <w:t xml:space="preserve"> </w:t>
      </w:r>
      <w:r w:rsidRPr="004D3E8F">
        <w:rPr>
          <w:b w:val="0"/>
          <w:sz w:val="24"/>
          <w:szCs w:val="24"/>
        </w:rPr>
        <w:t>«</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18"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9" w:history="1">
        <w:r w:rsidR="0010188A">
          <w:rPr>
            <w:rStyle w:val="a8"/>
            <w:b w:val="0"/>
            <w:color w:val="auto"/>
            <w:sz w:val="24"/>
            <w:szCs w:val="24"/>
          </w:rPr>
          <w:t>http://www.a-k-d.ru</w:t>
        </w:r>
      </w:hyperlink>
      <w:r w:rsidRPr="004D3E8F">
        <w:rPr>
          <w:b w:val="0"/>
          <w:sz w:val="24"/>
          <w:szCs w:val="24"/>
        </w:rPr>
        <w:t xml:space="preserve"> (без указания источника запроса).</w:t>
      </w:r>
      <w:bookmarkEnd w:id="58"/>
      <w:bookmarkEnd w:id="59"/>
      <w:bookmarkEnd w:id="60"/>
      <w:bookmarkEnd w:id="61"/>
      <w:proofErr w:type="gramEnd"/>
    </w:p>
    <w:p w:rsidR="00AF16DB" w:rsidRPr="004D3E8F" w:rsidRDefault="00AF16DB" w:rsidP="004F0BA2">
      <w:pPr>
        <w:pStyle w:val="23"/>
        <w:keepNext w:val="0"/>
        <w:widowControl w:val="0"/>
        <w:suppressAutoHyphens w:val="0"/>
        <w:spacing w:after="0"/>
        <w:contextualSpacing/>
        <w:jc w:val="both"/>
        <w:outlineLvl w:val="0"/>
        <w:rPr>
          <w:sz w:val="24"/>
          <w:szCs w:val="24"/>
        </w:rPr>
      </w:pPr>
      <w:r w:rsidRPr="004D3E8F">
        <w:rPr>
          <w:sz w:val="24"/>
          <w:szCs w:val="24"/>
        </w:rPr>
        <w:t>3.7. Подача Предложений, прием и вскрытие конвертов</w:t>
      </w:r>
    </w:p>
    <w:p w:rsidR="00AF16DB" w:rsidRPr="004D3E8F" w:rsidRDefault="00AF16DB" w:rsidP="00F41BBF">
      <w:pPr>
        <w:numPr>
          <w:ilvl w:val="2"/>
          <w:numId w:val="12"/>
        </w:numPr>
        <w:shd w:val="clear" w:color="auto" w:fill="FFFFFF"/>
        <w:spacing w:line="240" w:lineRule="auto"/>
        <w:ind w:left="0" w:firstLine="0"/>
        <w:rPr>
          <w:sz w:val="24"/>
          <w:szCs w:val="24"/>
        </w:rPr>
      </w:pPr>
      <w:r w:rsidRPr="004D3E8F">
        <w:rPr>
          <w:sz w:val="24"/>
          <w:szCs w:val="24"/>
        </w:rPr>
        <w:t xml:space="preserve"> Для участия в Запросе предложений любое лицо размещает на торговой площадке   в установленный срок свое Предложение, оформленное сог</w:t>
      </w:r>
      <w:r w:rsidR="0021203F" w:rsidRPr="004D3E8F">
        <w:rPr>
          <w:sz w:val="24"/>
          <w:szCs w:val="24"/>
        </w:rPr>
        <w:t xml:space="preserve">ласно </w:t>
      </w:r>
      <w:proofErr w:type="gramStart"/>
      <w:r w:rsidR="0021203F" w:rsidRPr="004D3E8F">
        <w:rPr>
          <w:sz w:val="24"/>
          <w:szCs w:val="24"/>
        </w:rPr>
        <w:t>требованиям</w:t>
      </w:r>
      <w:proofErr w:type="gramEnd"/>
      <w:r w:rsidR="0021203F" w:rsidRPr="004D3E8F">
        <w:rPr>
          <w:sz w:val="24"/>
          <w:szCs w:val="24"/>
        </w:rPr>
        <w:t xml:space="preserve"> установленным в Извещении и Д</w:t>
      </w:r>
      <w:r w:rsidRPr="004D3E8F">
        <w:rPr>
          <w:sz w:val="24"/>
          <w:szCs w:val="24"/>
        </w:rPr>
        <w:t>окументации о проведении  запроса предложений.</w:t>
      </w:r>
    </w:p>
    <w:p w:rsidR="00AF16DB" w:rsidRPr="004D3E8F" w:rsidRDefault="00AF16DB" w:rsidP="00EE364F">
      <w:pPr>
        <w:numPr>
          <w:ilvl w:val="2"/>
          <w:numId w:val="13"/>
        </w:numPr>
        <w:shd w:val="clear" w:color="auto" w:fill="FFFFFF"/>
        <w:spacing w:line="240" w:lineRule="auto"/>
        <w:rPr>
          <w:sz w:val="24"/>
          <w:szCs w:val="24"/>
        </w:rPr>
      </w:pPr>
      <w:r w:rsidRPr="004D3E8F">
        <w:rPr>
          <w:sz w:val="24"/>
          <w:szCs w:val="24"/>
        </w:rPr>
        <w:t>Участники подают свои Предложения в электронном виде на торговой площадке.</w:t>
      </w:r>
    </w:p>
    <w:p w:rsidR="00AF16DB"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lastRenderedPageBreak/>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Предложения, полученные позже установленного в Извещении и Документации срока, организатором </w:t>
      </w:r>
      <w:r w:rsidR="004D1213" w:rsidRPr="004D3E8F">
        <w:rPr>
          <w:sz w:val="24"/>
          <w:szCs w:val="24"/>
        </w:rPr>
        <w:t>закупки</w:t>
      </w:r>
      <w:r w:rsidRPr="004D3E8F">
        <w:rPr>
          <w:sz w:val="24"/>
          <w:szCs w:val="24"/>
        </w:rPr>
        <w:t xml:space="preserve"> не рассматриваются, независимо от причин опоздания.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91505A" w:rsidRPr="004D3E8F" w:rsidRDefault="0091505A"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направить своего представителя к Организатору закупки к моменту открытия доступа к заявкам, такой участник должен не позднее, чем за 1 день до истечения срока подачи заявок уведомить об этом организатора закупки. Организатор закупки обязан обеспечить возможность такому представителю наблюдать за моментом открытия доступа к заявкам.</w:t>
      </w:r>
    </w:p>
    <w:p w:rsidR="00AF16DB" w:rsidRPr="004D3E8F" w:rsidRDefault="0010188A" w:rsidP="00F41BBF">
      <w:pPr>
        <w:numPr>
          <w:ilvl w:val="2"/>
          <w:numId w:val="13"/>
        </w:numPr>
        <w:shd w:val="clear" w:color="auto" w:fill="FFFFFF"/>
        <w:spacing w:line="240" w:lineRule="auto"/>
        <w:ind w:left="0" w:firstLine="0"/>
        <w:rPr>
          <w:sz w:val="24"/>
          <w:szCs w:val="24"/>
        </w:rPr>
      </w:pPr>
      <w:r>
        <w:rPr>
          <w:sz w:val="24"/>
          <w:szCs w:val="24"/>
        </w:rPr>
        <w:t xml:space="preserve"> </w:t>
      </w:r>
      <w:proofErr w:type="gramStart"/>
      <w:r w:rsidR="00AF16DB" w:rsidRPr="004D3E8F">
        <w:rPr>
          <w:sz w:val="24"/>
          <w:szCs w:val="24"/>
        </w:rPr>
        <w:t xml:space="preserve">Комиссия в установленные Извещением время и дату проводит процедуру вскрытия поступивших </w:t>
      </w:r>
      <w:r w:rsidR="0091505A" w:rsidRPr="004D3E8F">
        <w:rPr>
          <w:sz w:val="24"/>
          <w:szCs w:val="24"/>
        </w:rPr>
        <w:t xml:space="preserve">заявок </w:t>
      </w:r>
      <w:r w:rsidR="00AF16DB" w:rsidRPr="004D3E8F">
        <w:rPr>
          <w:sz w:val="24"/>
          <w:szCs w:val="24"/>
        </w:rPr>
        <w:t>(открытия доступа к поданным в форме электронных документов заявкам) с Предложениями на торговой площадке, указанному в Извещении и Информационной карте настоящей Документации.</w:t>
      </w:r>
      <w:proofErr w:type="gramEnd"/>
    </w:p>
    <w:p w:rsidR="007A64E4"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 Во время процедуры вскрытия конвертов (открытия доступа к поданным в форме электронных документов заявкам) Комиссия оглашает</w:t>
      </w:r>
      <w:r w:rsidR="007A64E4" w:rsidRPr="004D3E8F">
        <w:rPr>
          <w:sz w:val="24"/>
          <w:szCs w:val="24"/>
        </w:rPr>
        <w:t>:</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 реквизиты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начальную (максимальную) цену договора (если устанавливалась);</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о содержимом Предложения (заявка на участие в запросе Предложения, ее изменение, отзыв);</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ИНН и (или) юридический и фактический адрес участника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bookmarkStart w:id="62" w:name="_Ref270007431"/>
      <w:r w:rsidRPr="004D3E8F">
        <w:rPr>
          <w:sz w:val="24"/>
        </w:rPr>
        <w:t xml:space="preserve"> краткое описание указанного в заявке предмета закупки и цену заявки (или иное указание на общую стоимость предложения участника запроса Предложений); </w:t>
      </w:r>
      <w:bookmarkEnd w:id="62"/>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для заявок с изменениями и отзывами заявок — существо изменений или факт отзыва заявки;</w:t>
      </w:r>
    </w:p>
    <w:p w:rsidR="007A64E4" w:rsidRPr="004D3E8F" w:rsidRDefault="007A64E4" w:rsidP="00F41BBF">
      <w:pPr>
        <w:numPr>
          <w:ilvl w:val="5"/>
          <w:numId w:val="13"/>
        </w:numPr>
        <w:shd w:val="clear" w:color="auto" w:fill="FFFFFF"/>
        <w:tabs>
          <w:tab w:val="left" w:pos="0"/>
        </w:tabs>
        <w:spacing w:line="240" w:lineRule="auto"/>
        <w:ind w:left="0" w:firstLine="0"/>
        <w:rPr>
          <w:sz w:val="24"/>
          <w:szCs w:val="24"/>
        </w:rPr>
      </w:pPr>
      <w:r w:rsidRPr="004D3E8F">
        <w:rPr>
          <w:sz w:val="24"/>
          <w:szCs w:val="24"/>
        </w:rPr>
        <w:t xml:space="preserve"> любую другую информацию, которую Комиссия сочтет нужным огласить (в одинаковом объеме в отношении каждой из заявок).</w:t>
      </w:r>
    </w:p>
    <w:p w:rsidR="00AF16DB" w:rsidRPr="004D3E8F" w:rsidRDefault="00AF16DB" w:rsidP="007A64E4">
      <w:pPr>
        <w:shd w:val="clear" w:color="auto" w:fill="FFFFFF"/>
        <w:spacing w:line="240" w:lineRule="auto"/>
        <w:ind w:firstLine="0"/>
        <w:rPr>
          <w:sz w:val="24"/>
          <w:szCs w:val="24"/>
        </w:rPr>
      </w:pPr>
      <w:r w:rsidRPr="004D3E8F">
        <w:rPr>
          <w:sz w:val="24"/>
          <w:szCs w:val="24"/>
        </w:rPr>
        <w:t xml:space="preserve"> количество поданных Предложений и наименование подавших их Участников.</w:t>
      </w:r>
    </w:p>
    <w:p w:rsidR="00D6669A"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Во время процедуры вскрытия конвертов (открытия доступа к поданным в форме электронных документов заявкам) ведется </w:t>
      </w:r>
      <w:r w:rsidRPr="004D3E8F">
        <w:rPr>
          <w:sz w:val="24"/>
          <w:szCs w:val="24"/>
          <w:u w:val="single"/>
        </w:rPr>
        <w:t xml:space="preserve">протокол вскрытия </w:t>
      </w:r>
      <w:r w:rsidR="00FD0DE6" w:rsidRPr="004D3E8F">
        <w:rPr>
          <w:sz w:val="24"/>
          <w:szCs w:val="24"/>
          <w:u w:val="single"/>
        </w:rPr>
        <w:t xml:space="preserve">конвертов с </w:t>
      </w:r>
      <w:r w:rsidR="00ED1C65" w:rsidRPr="004D3E8F">
        <w:rPr>
          <w:sz w:val="24"/>
          <w:szCs w:val="24"/>
          <w:u w:val="single"/>
        </w:rPr>
        <w:t>заявками</w:t>
      </w:r>
      <w:r w:rsidR="00C403C2">
        <w:rPr>
          <w:sz w:val="24"/>
          <w:szCs w:val="24"/>
          <w:u w:val="single"/>
        </w:rPr>
        <w:t xml:space="preserve"> </w:t>
      </w:r>
      <w:r w:rsidR="00D6669A" w:rsidRPr="004D3E8F">
        <w:rPr>
          <w:sz w:val="24"/>
          <w:szCs w:val="24"/>
          <w:u w:val="single"/>
        </w:rPr>
        <w:t>открытого запроса п</w:t>
      </w:r>
      <w:r w:rsidRPr="004D3E8F">
        <w:rPr>
          <w:sz w:val="24"/>
          <w:szCs w:val="24"/>
          <w:u w:val="single"/>
        </w:rPr>
        <w:t>редложений</w:t>
      </w:r>
      <w:r w:rsidR="00D6669A" w:rsidRPr="004D3E8F">
        <w:rPr>
          <w:sz w:val="24"/>
          <w:szCs w:val="24"/>
          <w:u w:val="single"/>
        </w:rPr>
        <w:t xml:space="preserve"> в электронной форме</w:t>
      </w:r>
      <w:r w:rsidRPr="004D3E8F">
        <w:rPr>
          <w:sz w:val="24"/>
          <w:szCs w:val="24"/>
        </w:rPr>
        <w:t>, в котором отражается</w:t>
      </w:r>
      <w:r w:rsidR="00D6669A" w:rsidRPr="004D3E8F">
        <w:rPr>
          <w:sz w:val="24"/>
          <w:szCs w:val="24"/>
        </w:rPr>
        <w:t>:</w:t>
      </w:r>
    </w:p>
    <w:p w:rsidR="00C35404" w:rsidRPr="004D3E8F" w:rsidRDefault="00C35404" w:rsidP="00D6669A">
      <w:pPr>
        <w:pStyle w:val="-6"/>
        <w:numPr>
          <w:ilvl w:val="5"/>
          <w:numId w:val="4"/>
        </w:numPr>
        <w:tabs>
          <w:tab w:val="clear" w:pos="1985"/>
          <w:tab w:val="clear" w:pos="2870"/>
          <w:tab w:val="num" w:pos="0"/>
        </w:tabs>
        <w:ind w:left="0" w:firstLine="0"/>
        <w:rPr>
          <w:sz w:val="24"/>
        </w:rPr>
      </w:pPr>
      <w:r w:rsidRPr="004D3E8F">
        <w:rPr>
          <w:sz w:val="24"/>
        </w:rPr>
        <w:t xml:space="preserve">поименный состав присутствующих на процедуре вскрытия членов </w:t>
      </w:r>
      <w:r w:rsidR="000B3FA7" w:rsidRPr="004D3E8F">
        <w:rPr>
          <w:sz w:val="24"/>
        </w:rPr>
        <w:t>К</w:t>
      </w:r>
      <w:r w:rsidRPr="004D3E8F">
        <w:rPr>
          <w:sz w:val="24"/>
        </w:rPr>
        <w:t>омиссии;</w:t>
      </w:r>
    </w:p>
    <w:p w:rsidR="00D6669A" w:rsidRPr="004D3E8F" w:rsidRDefault="00D6669A" w:rsidP="00D6669A">
      <w:pPr>
        <w:pStyle w:val="-6"/>
        <w:numPr>
          <w:ilvl w:val="5"/>
          <w:numId w:val="4"/>
        </w:numPr>
        <w:tabs>
          <w:tab w:val="clear" w:pos="1985"/>
          <w:tab w:val="clear" w:pos="2870"/>
          <w:tab w:val="num" w:pos="0"/>
        </w:tabs>
        <w:ind w:left="0" w:firstLine="0"/>
        <w:rPr>
          <w:sz w:val="24"/>
        </w:rPr>
      </w:pPr>
      <w:r w:rsidRPr="004D3E8F">
        <w:rPr>
          <w:sz w:val="24"/>
        </w:rPr>
        <w:t>наименование и реквизиты запроса Предложений;</w:t>
      </w:r>
    </w:p>
    <w:p w:rsidR="00D6669A" w:rsidRPr="004D3E8F" w:rsidRDefault="00817B22" w:rsidP="00817B22">
      <w:pPr>
        <w:pStyle w:val="-6"/>
        <w:numPr>
          <w:ilvl w:val="5"/>
          <w:numId w:val="4"/>
        </w:numPr>
        <w:tabs>
          <w:tab w:val="clear" w:pos="1985"/>
          <w:tab w:val="clear" w:pos="2870"/>
          <w:tab w:val="num" w:pos="284"/>
        </w:tabs>
        <w:ind w:left="0" w:firstLine="0"/>
        <w:rPr>
          <w:sz w:val="24"/>
        </w:rPr>
      </w:pPr>
      <w:r w:rsidRPr="004D3E8F">
        <w:rPr>
          <w:sz w:val="24"/>
        </w:rPr>
        <w:t>сведения об объеме, начальной (максимальной) цене договора, сроке исполнения договора</w:t>
      </w:r>
      <w:r w:rsidR="00D6669A" w:rsidRPr="004D3E8F">
        <w:rPr>
          <w:sz w:val="24"/>
        </w:rPr>
        <w:t>;</w:t>
      </w:r>
    </w:p>
    <w:p w:rsidR="00C35404" w:rsidRPr="004D3E8F" w:rsidRDefault="00C35404" w:rsidP="00C35404">
      <w:pPr>
        <w:pStyle w:val="-6"/>
        <w:numPr>
          <w:ilvl w:val="5"/>
          <w:numId w:val="4"/>
        </w:numPr>
        <w:tabs>
          <w:tab w:val="clear" w:pos="1985"/>
          <w:tab w:val="clear" w:pos="2870"/>
          <w:tab w:val="num" w:pos="0"/>
        </w:tabs>
        <w:ind w:left="0" w:firstLine="0"/>
        <w:rPr>
          <w:sz w:val="24"/>
        </w:rPr>
      </w:pPr>
      <w:r w:rsidRPr="004D3E8F">
        <w:rPr>
          <w:sz w:val="24"/>
        </w:rPr>
        <w:t xml:space="preserve"> общее количество поступивших Предложений;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отозвавших заявки (если были);</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изменивших заявки (если были), а также суть таких изменений;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подавших заявки, а также предмет и цены заявок;</w:t>
      </w:r>
    </w:p>
    <w:p w:rsidR="00C35404" w:rsidRPr="004D3E8F" w:rsidRDefault="00C35404" w:rsidP="00C35404">
      <w:pPr>
        <w:pStyle w:val="-6"/>
        <w:numPr>
          <w:ilvl w:val="5"/>
          <w:numId w:val="4"/>
        </w:numPr>
        <w:tabs>
          <w:tab w:val="clear" w:pos="1985"/>
          <w:tab w:val="clear" w:pos="2870"/>
          <w:tab w:val="left" w:pos="0"/>
        </w:tabs>
        <w:ind w:left="0" w:firstLine="0"/>
        <w:rPr>
          <w:sz w:val="24"/>
        </w:rPr>
      </w:pPr>
      <w:bookmarkStart w:id="63" w:name="_Ref270630881"/>
      <w:r w:rsidRPr="004D3E8F">
        <w:rPr>
          <w:sz w:val="24"/>
        </w:rPr>
        <w:t>иная информация, которая была оглашена в ходе процедуры.</w:t>
      </w:r>
      <w:bookmarkEnd w:id="63"/>
    </w:p>
    <w:p w:rsidR="00AF16DB" w:rsidRPr="004D3E8F" w:rsidRDefault="00AF16DB" w:rsidP="00C35404">
      <w:pPr>
        <w:pStyle w:val="-6"/>
        <w:shd w:val="clear" w:color="auto" w:fill="FFFFFF"/>
        <w:tabs>
          <w:tab w:val="clear" w:pos="1985"/>
        </w:tabs>
        <w:ind w:firstLine="0"/>
        <w:rPr>
          <w:sz w:val="24"/>
        </w:rPr>
      </w:pPr>
      <w:r w:rsidRPr="004D3E8F">
        <w:rPr>
          <w:sz w:val="24"/>
        </w:rPr>
        <w:t xml:space="preserve">Протокол подписывается всеми присутствующими членами Комиссии непосредственно после вскрытия конвертов с Предложениями. </w:t>
      </w:r>
    </w:p>
    <w:p w:rsidR="00AF16DB" w:rsidRPr="004D3E8F" w:rsidRDefault="00AF16DB" w:rsidP="00AF16DB">
      <w:pPr>
        <w:shd w:val="clear" w:color="auto" w:fill="FFFFFF"/>
        <w:tabs>
          <w:tab w:val="left" w:pos="0"/>
        </w:tabs>
        <w:spacing w:line="240" w:lineRule="auto"/>
        <w:ind w:firstLine="709"/>
        <w:rPr>
          <w:sz w:val="24"/>
          <w:szCs w:val="24"/>
        </w:rPr>
      </w:pPr>
      <w:proofErr w:type="gramStart"/>
      <w:r w:rsidRPr="004D3E8F">
        <w:rPr>
          <w:sz w:val="24"/>
          <w:szCs w:val="24"/>
        </w:rPr>
        <w:t xml:space="preserve">Протокол вскрытия конвертов (открытия доступа к поданным в форме электронных документов заявкам), не содержащий информацию о составе </w:t>
      </w:r>
      <w:r w:rsidR="00D6669A" w:rsidRPr="004D3E8F">
        <w:rPr>
          <w:sz w:val="24"/>
          <w:szCs w:val="24"/>
        </w:rPr>
        <w:t>К</w:t>
      </w:r>
      <w:r w:rsidRPr="004D3E8F">
        <w:rPr>
          <w:sz w:val="24"/>
          <w:szCs w:val="24"/>
        </w:rPr>
        <w:t xml:space="preserve">омиссии, размещается Заказчиком, организатором </w:t>
      </w:r>
      <w:r w:rsidR="004D1213" w:rsidRPr="004D3E8F">
        <w:rPr>
          <w:sz w:val="24"/>
          <w:szCs w:val="24"/>
        </w:rPr>
        <w:t>закупки</w:t>
      </w:r>
      <w:r w:rsidRPr="004D3E8F">
        <w:rPr>
          <w:sz w:val="24"/>
          <w:szCs w:val="24"/>
        </w:rPr>
        <w:t xml:space="preserve">, специализированной организацией в течение дня, следующего после дня подписания такого протокола,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0"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1" w:history="1">
        <w:r w:rsidR="0010188A">
          <w:rPr>
            <w:rStyle w:val="a8"/>
            <w:color w:val="auto"/>
            <w:sz w:val="24"/>
            <w:szCs w:val="24"/>
          </w:rPr>
          <w:t>http://www.a-k-d</w:t>
        </w:r>
        <w:proofErr w:type="gramEnd"/>
        <w:r w:rsidR="0010188A">
          <w:rPr>
            <w:rStyle w:val="a8"/>
            <w:color w:val="auto"/>
            <w:sz w:val="24"/>
            <w:szCs w:val="24"/>
          </w:rPr>
          <w:t>.ru</w:t>
        </w:r>
      </w:hyperlink>
      <w:r w:rsidR="00BA7F10">
        <w:rPr>
          <w:rStyle w:val="a8"/>
          <w:color w:val="auto"/>
          <w:sz w:val="24"/>
          <w:szCs w:val="24"/>
          <w:u w:val="none"/>
        </w:rPr>
        <w:t xml:space="preserve"> </w:t>
      </w:r>
      <w:r w:rsidRPr="00BA7F10">
        <w:rPr>
          <w:sz w:val="24"/>
          <w:szCs w:val="24"/>
        </w:rPr>
        <w:t>организатором</w:t>
      </w:r>
      <w:r w:rsidR="00BA7F10">
        <w:rPr>
          <w:sz w:val="24"/>
          <w:szCs w:val="24"/>
        </w:rPr>
        <w:t xml:space="preserve"> </w:t>
      </w:r>
      <w:r w:rsidR="004D1213" w:rsidRPr="00BA7F10">
        <w:rPr>
          <w:sz w:val="24"/>
          <w:szCs w:val="24"/>
        </w:rPr>
        <w:t>закупки</w:t>
      </w:r>
      <w:r w:rsidRPr="004D3E8F">
        <w:rPr>
          <w:sz w:val="24"/>
          <w:szCs w:val="24"/>
        </w:rPr>
        <w:t>.</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rPr>
        <w:t xml:space="preserve">3.8. </w:t>
      </w:r>
      <w:r w:rsidR="00D01516" w:rsidRPr="004D3E8F">
        <w:rPr>
          <w:sz w:val="24"/>
          <w:szCs w:val="24"/>
        </w:rPr>
        <w:t>Рассмотрение, о</w:t>
      </w:r>
      <w:r w:rsidRPr="004D3E8F">
        <w:rPr>
          <w:sz w:val="24"/>
          <w:szCs w:val="24"/>
        </w:rPr>
        <w:t>ценка предложений и выбор Победителя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w:t>
      </w:r>
      <w:r w:rsidR="000B3FA7" w:rsidRPr="004D3E8F">
        <w:rPr>
          <w:b w:val="0"/>
          <w:sz w:val="24"/>
          <w:szCs w:val="24"/>
        </w:rPr>
        <w:t>К</w:t>
      </w:r>
      <w:r w:rsidRPr="004D3E8F">
        <w:rPr>
          <w:b w:val="0"/>
          <w:sz w:val="24"/>
          <w:szCs w:val="24"/>
        </w:rPr>
        <w:t xml:space="preserve">омиссией, формируемой Организатором </w:t>
      </w:r>
      <w:r w:rsidR="004D1213" w:rsidRPr="004D3E8F">
        <w:rPr>
          <w:b w:val="0"/>
          <w:sz w:val="24"/>
          <w:szCs w:val="24"/>
        </w:rPr>
        <w:t>закупки</w:t>
      </w:r>
      <w:r w:rsidRPr="004D3E8F">
        <w:rPr>
          <w:b w:val="0"/>
          <w:sz w:val="24"/>
          <w:szCs w:val="24"/>
        </w:rPr>
        <w:t>.</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открытого запроса предложений. </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3.8.3. Стадия рассмотрения Предложений:</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1) в рамках стадии рассмотрения Предложений Участников </w:t>
      </w:r>
      <w:r w:rsidR="000B3FA7" w:rsidRPr="004D3E8F">
        <w:rPr>
          <w:b w:val="0"/>
          <w:sz w:val="24"/>
          <w:szCs w:val="24"/>
        </w:rPr>
        <w:t>К</w:t>
      </w:r>
      <w:r w:rsidRPr="004D3E8F">
        <w:rPr>
          <w:b w:val="0"/>
          <w:sz w:val="24"/>
          <w:szCs w:val="24"/>
        </w:rPr>
        <w:t>омиссия проверяет:</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правильность оформления Предложений и их соответствие требованиям Документации;</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соответствие Учас</w:t>
      </w:r>
      <w:r w:rsidR="0026557D" w:rsidRPr="004D3E8F">
        <w:rPr>
          <w:b w:val="0"/>
          <w:sz w:val="24"/>
          <w:szCs w:val="24"/>
        </w:rPr>
        <w:t>тников требованиям Документации;</w:t>
      </w:r>
    </w:p>
    <w:p w:rsidR="00F5483F" w:rsidRPr="004D3E8F" w:rsidRDefault="00F5483F"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вправе проверять соответствие </w:t>
      </w:r>
      <w:r w:rsidR="0026557D" w:rsidRPr="004D3E8F">
        <w:rPr>
          <w:b w:val="0"/>
          <w:sz w:val="24"/>
          <w:szCs w:val="24"/>
        </w:rPr>
        <w:t>предоставленных участником сведений действительности, включая направление запросов в государственные органы, лицам, указанным в заявке.</w:t>
      </w:r>
    </w:p>
    <w:p w:rsidR="009B00C5" w:rsidRPr="004D3E8F" w:rsidRDefault="00AF16DB" w:rsidP="001E2275">
      <w:pPr>
        <w:pStyle w:val="-3"/>
        <w:tabs>
          <w:tab w:val="clear" w:pos="1985"/>
        </w:tabs>
        <w:ind w:firstLine="0"/>
        <w:rPr>
          <w:sz w:val="24"/>
        </w:rPr>
      </w:pPr>
      <w:r w:rsidRPr="004D3E8F">
        <w:rPr>
          <w:sz w:val="24"/>
        </w:rPr>
        <w:t xml:space="preserve">2) </w:t>
      </w:r>
      <w:bookmarkStart w:id="64" w:name="_Ref266805430"/>
      <w:bookmarkStart w:id="65" w:name="_Ref297560912"/>
      <w:r w:rsidR="009B00C5" w:rsidRPr="004D3E8F">
        <w:rPr>
          <w:sz w:val="24"/>
        </w:rPr>
        <w:t xml:space="preserve">по итогам рассмотрения </w:t>
      </w:r>
      <w:r w:rsidR="000B3FA7" w:rsidRPr="004D3E8F">
        <w:rPr>
          <w:sz w:val="24"/>
        </w:rPr>
        <w:t>К</w:t>
      </w:r>
      <w:r w:rsidR="009B00C5" w:rsidRPr="004D3E8F">
        <w:rPr>
          <w:sz w:val="24"/>
        </w:rPr>
        <w:t>омиссия на своем заседании в отношении каждого участника принимает решение о допуске к дальнейшему участию в запросе Предложений либо об отказе в допуске</w:t>
      </w:r>
      <w:bookmarkEnd w:id="64"/>
      <w:r w:rsidR="009B00C5" w:rsidRPr="004D3E8F">
        <w:rPr>
          <w:sz w:val="24"/>
        </w:rPr>
        <w:t xml:space="preserve"> в соответствии с критериями отбора и в порядке, которые установлены в документации, по следующим основаниям:</w:t>
      </w:r>
      <w:bookmarkEnd w:id="65"/>
    </w:p>
    <w:p w:rsidR="009B00C5" w:rsidRPr="004D3E8F" w:rsidRDefault="009B00C5" w:rsidP="001E2275">
      <w:pPr>
        <w:pStyle w:val="-6"/>
        <w:ind w:firstLine="0"/>
        <w:rPr>
          <w:sz w:val="24"/>
        </w:rPr>
      </w:pPr>
      <w:bookmarkStart w:id="66" w:name="_Ref311061200"/>
      <w:bookmarkStart w:id="67" w:name="_Ref299324479"/>
      <w:r w:rsidRPr="004D3E8F">
        <w:rPr>
          <w:sz w:val="24"/>
        </w:rPr>
        <w:t xml:space="preserve">- </w:t>
      </w:r>
      <w:r w:rsidR="002F6430" w:rsidRPr="004D3E8F">
        <w:rPr>
          <w:sz w:val="24"/>
        </w:rPr>
        <w:t>несоответствие Предложения</w:t>
      </w:r>
      <w:r w:rsidRPr="004D3E8F">
        <w:rPr>
          <w:sz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w:t>
      </w:r>
      <w:r w:rsidR="002F6430" w:rsidRPr="004D3E8F">
        <w:rPr>
          <w:sz w:val="24"/>
        </w:rPr>
        <w:t xml:space="preserve"> Предложений</w:t>
      </w:r>
      <w:r w:rsidRPr="004D3E8F">
        <w:rPr>
          <w:sz w:val="24"/>
        </w:rPr>
        <w:t>), содержанию и оформлению</w:t>
      </w:r>
      <w:bookmarkEnd w:id="66"/>
      <w:bookmarkEnd w:id="67"/>
      <w:r w:rsidR="002F6430" w:rsidRPr="004D3E8F">
        <w:rPr>
          <w:sz w:val="24"/>
        </w:rPr>
        <w:t xml:space="preserve">; </w:t>
      </w:r>
    </w:p>
    <w:p w:rsidR="009B00C5" w:rsidRPr="004D3E8F" w:rsidRDefault="002F6430" w:rsidP="001E2275">
      <w:pPr>
        <w:pStyle w:val="-6"/>
        <w:ind w:firstLine="0"/>
        <w:rPr>
          <w:sz w:val="24"/>
        </w:rPr>
      </w:pPr>
      <w:r w:rsidRPr="004D3E8F">
        <w:rPr>
          <w:sz w:val="24"/>
        </w:rPr>
        <w:t>- пред</w:t>
      </w:r>
      <w:r w:rsidR="009B00C5" w:rsidRPr="004D3E8F">
        <w:rPr>
          <w:sz w:val="24"/>
        </w:rPr>
        <w:t xml:space="preserve">ставление участником в составе </w:t>
      </w:r>
      <w:r w:rsidRPr="004D3E8F">
        <w:rPr>
          <w:sz w:val="24"/>
        </w:rPr>
        <w:t>Предложения</w:t>
      </w:r>
      <w:r w:rsidR="009B00C5" w:rsidRPr="004D3E8F">
        <w:rPr>
          <w:sz w:val="24"/>
        </w:rPr>
        <w:t xml:space="preserve"> недостоверных сведений;</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участника </w:t>
      </w:r>
      <w:r w:rsidRPr="004D3E8F">
        <w:rPr>
          <w:sz w:val="24"/>
        </w:rPr>
        <w:t>запроса Предложений</w:t>
      </w:r>
      <w:r w:rsidR="009B00C5" w:rsidRPr="004D3E8F">
        <w:rPr>
          <w:sz w:val="24"/>
        </w:rPr>
        <w:t xml:space="preserve"> требованиям </w:t>
      </w:r>
      <w:r w:rsidRPr="004D3E8F">
        <w:rPr>
          <w:sz w:val="24"/>
        </w:rPr>
        <w:t>Д</w:t>
      </w:r>
      <w:r w:rsidR="009B00C5" w:rsidRPr="004D3E8F">
        <w:rPr>
          <w:sz w:val="24"/>
        </w:rPr>
        <w:t>окументации;</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субподрядчиков (поставщиков, соисполнителей) требованиям </w:t>
      </w:r>
      <w:r w:rsidRPr="004D3E8F">
        <w:rPr>
          <w:sz w:val="24"/>
        </w:rPr>
        <w:t>Документации</w:t>
      </w:r>
      <w:r w:rsidR="009B00C5" w:rsidRPr="004D3E8F">
        <w:rPr>
          <w:sz w:val="24"/>
        </w:rPr>
        <w:t>, если они были установлены;</w:t>
      </w:r>
    </w:p>
    <w:p w:rsidR="009B00C5" w:rsidRPr="004D3E8F" w:rsidRDefault="002F6430" w:rsidP="001E2275">
      <w:pPr>
        <w:pStyle w:val="-6"/>
        <w:ind w:firstLine="0"/>
        <w:rPr>
          <w:sz w:val="24"/>
        </w:rPr>
      </w:pPr>
      <w:bookmarkStart w:id="68" w:name="_Ref311061201"/>
      <w:r w:rsidRPr="004D3E8F">
        <w:rPr>
          <w:sz w:val="24"/>
        </w:rPr>
        <w:t xml:space="preserve">- </w:t>
      </w:r>
      <w:r w:rsidR="009B00C5" w:rsidRPr="004D3E8F">
        <w:rPr>
          <w:sz w:val="24"/>
        </w:rPr>
        <w:t xml:space="preserve">несоответствие </w:t>
      </w:r>
      <w:r w:rsidRPr="004D3E8F">
        <w:rPr>
          <w:sz w:val="24"/>
        </w:rPr>
        <w:t>товаров, работ,</w:t>
      </w:r>
      <w:r w:rsidR="002E7998" w:rsidRPr="004D3E8F">
        <w:rPr>
          <w:sz w:val="24"/>
        </w:rPr>
        <w:t xml:space="preserve"> услуг</w:t>
      </w:r>
      <w:r w:rsidR="009B00C5" w:rsidRPr="004D3E8F">
        <w:rPr>
          <w:sz w:val="24"/>
        </w:rPr>
        <w:t xml:space="preserve"> и (или) договорных условий, указанных в заявке на участие в </w:t>
      </w:r>
      <w:r w:rsidR="002E7998" w:rsidRPr="004D3E8F">
        <w:rPr>
          <w:sz w:val="24"/>
        </w:rPr>
        <w:t>запросе Предложений</w:t>
      </w:r>
      <w:r w:rsidR="009B00C5" w:rsidRPr="004D3E8F">
        <w:rPr>
          <w:sz w:val="24"/>
        </w:rPr>
        <w:t xml:space="preserve">, требованиям </w:t>
      </w:r>
      <w:r w:rsidR="002E7998" w:rsidRPr="004D3E8F">
        <w:rPr>
          <w:sz w:val="24"/>
        </w:rPr>
        <w:t>Д</w:t>
      </w:r>
      <w:r w:rsidR="009B00C5" w:rsidRPr="004D3E8F">
        <w:rPr>
          <w:sz w:val="24"/>
        </w:rPr>
        <w:t>окументации;</w:t>
      </w:r>
      <w:bookmarkEnd w:id="68"/>
    </w:p>
    <w:p w:rsidR="009B00C5" w:rsidRPr="004D3E8F" w:rsidRDefault="002E7998" w:rsidP="001E2275">
      <w:pPr>
        <w:pStyle w:val="-6"/>
        <w:ind w:firstLine="0"/>
        <w:rPr>
          <w:sz w:val="24"/>
        </w:rPr>
      </w:pPr>
      <w:r w:rsidRPr="004D3E8F">
        <w:rPr>
          <w:sz w:val="24"/>
        </w:rPr>
        <w:t xml:space="preserve">- </w:t>
      </w:r>
      <w:r w:rsidR="009B00C5" w:rsidRPr="004D3E8F">
        <w:rPr>
          <w:sz w:val="24"/>
        </w:rPr>
        <w:t>несоответствие размера, формы, условий или порядка предоставления обеспечения (за исключени</w:t>
      </w:r>
      <w:r w:rsidRPr="004D3E8F">
        <w:rPr>
          <w:sz w:val="24"/>
        </w:rPr>
        <w:t>ем случая отсутствия в составе Предложения</w:t>
      </w:r>
      <w:r w:rsidR="009B00C5" w:rsidRPr="004D3E8F">
        <w:rPr>
          <w:sz w:val="24"/>
        </w:rPr>
        <w:t xml:space="preserve"> документа, подтверждающего перечисление денежных сре</w:t>
      </w:r>
      <w:proofErr w:type="gramStart"/>
      <w:r w:rsidR="009B00C5" w:rsidRPr="004D3E8F">
        <w:rPr>
          <w:sz w:val="24"/>
        </w:rPr>
        <w:t>дств в к</w:t>
      </w:r>
      <w:proofErr w:type="gramEnd"/>
      <w:r w:rsidR="009B00C5" w:rsidRPr="004D3E8F">
        <w:rPr>
          <w:sz w:val="24"/>
        </w:rPr>
        <w:t>ач</w:t>
      </w:r>
      <w:r w:rsidRPr="004D3E8F">
        <w:rPr>
          <w:sz w:val="24"/>
        </w:rPr>
        <w:t>естве залога на расчетный счет О</w:t>
      </w:r>
      <w:r w:rsidR="009B00C5" w:rsidRPr="004D3E8F">
        <w:rPr>
          <w:sz w:val="24"/>
        </w:rPr>
        <w:t>рганизатора</w:t>
      </w:r>
      <w:r w:rsidR="004D1213" w:rsidRPr="004D3E8F">
        <w:rPr>
          <w:sz w:val="24"/>
        </w:rPr>
        <w:t xml:space="preserve"> закупки</w:t>
      </w:r>
      <w:r w:rsidR="009B00C5" w:rsidRPr="004D3E8F">
        <w:rPr>
          <w:sz w:val="24"/>
        </w:rPr>
        <w:t>, при условии, что денежные средства в требуемом объеме были своевременно получены организатором</w:t>
      </w:r>
      <w:r w:rsidR="004D1213" w:rsidRPr="004D3E8F">
        <w:rPr>
          <w:sz w:val="24"/>
        </w:rPr>
        <w:t xml:space="preserve"> закупки</w:t>
      </w:r>
      <w:r w:rsidR="009B00C5" w:rsidRPr="004D3E8F">
        <w:rPr>
          <w:sz w:val="24"/>
        </w:rPr>
        <w:t>).</w:t>
      </w:r>
    </w:p>
    <w:p w:rsidR="001E2275" w:rsidRPr="004D3E8F" w:rsidRDefault="00621218" w:rsidP="006C2E4A">
      <w:pPr>
        <w:pStyle w:val="23"/>
        <w:widowControl w:val="0"/>
        <w:spacing w:before="0" w:after="0"/>
        <w:contextualSpacing/>
        <w:jc w:val="both"/>
        <w:rPr>
          <w:b w:val="0"/>
          <w:sz w:val="24"/>
          <w:szCs w:val="24"/>
        </w:rPr>
      </w:pPr>
      <w:r w:rsidRPr="004D3E8F">
        <w:rPr>
          <w:b w:val="0"/>
          <w:sz w:val="24"/>
          <w:szCs w:val="24"/>
        </w:rPr>
        <w:t xml:space="preserve">3.8.4. </w:t>
      </w:r>
      <w:r w:rsidR="001E2275" w:rsidRPr="004D3E8F">
        <w:rPr>
          <w:b w:val="0"/>
          <w:sz w:val="24"/>
          <w:szCs w:val="24"/>
        </w:rPr>
        <w:t>В ходе рассмотрения Предложений Организатор закупки  по решению Комиссии имеет право уточнять  Предложения участников в следующем порядке:</w:t>
      </w:r>
    </w:p>
    <w:p w:rsidR="001E2275" w:rsidRPr="004D3E8F" w:rsidRDefault="001E2275" w:rsidP="006C2E4A">
      <w:pPr>
        <w:pStyle w:val="23"/>
        <w:widowControl w:val="0"/>
        <w:spacing w:before="0" w:after="0"/>
        <w:contextualSpacing/>
        <w:jc w:val="both"/>
        <w:rPr>
          <w:b w:val="0"/>
          <w:sz w:val="24"/>
          <w:szCs w:val="24"/>
        </w:rPr>
      </w:pPr>
      <w:r w:rsidRPr="004D3E8F">
        <w:rPr>
          <w:b w:val="0"/>
          <w:sz w:val="24"/>
          <w:szCs w:val="24"/>
        </w:rPr>
        <w:t xml:space="preserve">3.8.4.1. </w:t>
      </w:r>
      <w:r w:rsidRPr="004D3E8F">
        <w:rPr>
          <w:b w:val="0"/>
          <w:sz w:val="24"/>
          <w:szCs w:val="24"/>
        </w:rPr>
        <w:tab/>
        <w:t>Затребовать у участника запроса Предложений отсутствующие, представленные не в полном объеме или в нечитаемом виде:</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1</w:t>
      </w:r>
      <w:r w:rsidR="001E2275" w:rsidRPr="004D3E8F">
        <w:rPr>
          <w:b w:val="0"/>
          <w:sz w:val="24"/>
          <w:szCs w:val="24"/>
        </w:rPr>
        <w:t>)</w:t>
      </w:r>
      <w:r w:rsidR="001E2275" w:rsidRPr="004D3E8F">
        <w:rPr>
          <w:b w:val="0"/>
          <w:sz w:val="24"/>
          <w:szCs w:val="24"/>
        </w:rPr>
        <w:tab/>
        <w:t xml:space="preserve"> документы, подтверждающие полномочия лица на подписание заявки от имени участника запроса Предложений;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2</w:t>
      </w:r>
      <w:r w:rsidR="001E2275" w:rsidRPr="004D3E8F">
        <w:rPr>
          <w:b w:val="0"/>
          <w:sz w:val="24"/>
          <w:szCs w:val="24"/>
        </w:rPr>
        <w:t>)</w:t>
      </w:r>
      <w:r w:rsidR="001E2275" w:rsidRPr="004D3E8F">
        <w:rPr>
          <w:b w:val="0"/>
          <w:sz w:val="24"/>
          <w:szCs w:val="24"/>
        </w:rPr>
        <w:tab/>
        <w:t xml:space="preserve"> учредительные документы;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3</w:t>
      </w:r>
      <w:r w:rsidR="001E2275" w:rsidRPr="004D3E8F">
        <w:rPr>
          <w:b w:val="0"/>
          <w:sz w:val="24"/>
          <w:szCs w:val="24"/>
        </w:rPr>
        <w:t>)</w:t>
      </w:r>
      <w:r w:rsidR="001E2275" w:rsidRPr="004D3E8F">
        <w:rPr>
          <w:b w:val="0"/>
          <w:sz w:val="24"/>
          <w:szCs w:val="24"/>
        </w:rPr>
        <w:tab/>
        <w:t xml:space="preserve"> разрешающие документы (лицензии, допуски, членство в саморегулируемых общественных организациях и т.д.);</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4</w:t>
      </w:r>
      <w:r w:rsidR="001E2275" w:rsidRPr="004D3E8F">
        <w:rPr>
          <w:b w:val="0"/>
          <w:sz w:val="24"/>
          <w:szCs w:val="24"/>
        </w:rPr>
        <w:t>)</w:t>
      </w:r>
      <w:r w:rsidR="001E2275" w:rsidRPr="004D3E8F">
        <w:rPr>
          <w:b w:val="0"/>
          <w:sz w:val="24"/>
          <w:szCs w:val="24"/>
        </w:rPr>
        <w:tab/>
        <w:t xml:space="preserve"> документы о крупной сделке;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5</w:t>
      </w:r>
      <w:r w:rsidR="001E2275" w:rsidRPr="004D3E8F">
        <w:rPr>
          <w:b w:val="0"/>
          <w:sz w:val="24"/>
          <w:szCs w:val="24"/>
        </w:rPr>
        <w:t>)</w:t>
      </w:r>
      <w:r w:rsidR="001E2275" w:rsidRPr="004D3E8F">
        <w:rPr>
          <w:b w:val="0"/>
          <w:sz w:val="24"/>
          <w:szCs w:val="24"/>
        </w:rPr>
        <w:tab/>
        <w:t xml:space="preserve"> документы о сделке с заинтересованностью;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6</w:t>
      </w:r>
      <w:r w:rsidR="001E2275" w:rsidRPr="004D3E8F">
        <w:rPr>
          <w:b w:val="0"/>
          <w:sz w:val="24"/>
          <w:szCs w:val="24"/>
        </w:rPr>
        <w:t>)</w:t>
      </w:r>
      <w:r w:rsidR="001E2275" w:rsidRPr="004D3E8F">
        <w:rPr>
          <w:b w:val="0"/>
          <w:sz w:val="24"/>
          <w:szCs w:val="24"/>
        </w:rPr>
        <w:tab/>
        <w:t xml:space="preserve"> документы, подтверждающие обладание участником </w:t>
      </w:r>
      <w:r w:rsidR="00543218">
        <w:rPr>
          <w:b w:val="0"/>
          <w:sz w:val="24"/>
          <w:szCs w:val="24"/>
        </w:rPr>
        <w:t>запроса предложений</w:t>
      </w:r>
      <w:r w:rsidR="001E2275" w:rsidRPr="004D3E8F">
        <w:rPr>
          <w:b w:val="0"/>
          <w:sz w:val="24"/>
          <w:szCs w:val="24"/>
        </w:rPr>
        <w:t xml:space="preserve"> необходимыми для исполнения договора финансовыми ресурсами;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7</w:t>
      </w:r>
      <w:r w:rsidR="001E2275" w:rsidRPr="004D3E8F">
        <w:rPr>
          <w:b w:val="0"/>
          <w:sz w:val="24"/>
          <w:szCs w:val="24"/>
        </w:rPr>
        <w:t xml:space="preserve">) </w:t>
      </w:r>
      <w:r w:rsidR="001E2275" w:rsidRPr="004D3E8F">
        <w:rPr>
          <w:b w:val="0"/>
          <w:sz w:val="24"/>
          <w:szCs w:val="24"/>
        </w:rPr>
        <w:tab/>
        <w:t>документы от изготовителя товара, подтверждающие право участника запроса Пр</w:t>
      </w:r>
      <w:r w:rsidR="006C2E4A" w:rsidRPr="004D3E8F">
        <w:rPr>
          <w:b w:val="0"/>
          <w:sz w:val="24"/>
          <w:szCs w:val="24"/>
        </w:rPr>
        <w:t>едложений предлагать этот товар;</w:t>
      </w:r>
    </w:p>
    <w:p w:rsidR="00C52FE8" w:rsidRPr="004D3E8F" w:rsidRDefault="00C52FE8" w:rsidP="006C2E4A">
      <w:pPr>
        <w:pStyle w:val="23"/>
        <w:widowControl w:val="0"/>
        <w:spacing w:before="0" w:after="0"/>
        <w:contextualSpacing/>
        <w:jc w:val="both"/>
        <w:rPr>
          <w:b w:val="0"/>
          <w:sz w:val="24"/>
          <w:szCs w:val="24"/>
        </w:rPr>
      </w:pPr>
      <w:r w:rsidRPr="004D3E8F">
        <w:rPr>
          <w:b w:val="0"/>
          <w:sz w:val="24"/>
          <w:szCs w:val="24"/>
        </w:rPr>
        <w:t>8) информацию в отношении всей цепочки собственников, включая бенеф</w:t>
      </w:r>
      <w:r w:rsidR="00317C16" w:rsidRPr="004D3E8F">
        <w:rPr>
          <w:b w:val="0"/>
          <w:sz w:val="24"/>
          <w:szCs w:val="24"/>
        </w:rPr>
        <w:t>ициаров (в том числе конечных);</w:t>
      </w:r>
    </w:p>
    <w:p w:rsidR="009508E4" w:rsidRPr="004D3E8F" w:rsidRDefault="006C2E4A" w:rsidP="009508E4">
      <w:pPr>
        <w:pStyle w:val="-6"/>
        <w:ind w:firstLine="0"/>
        <w:rPr>
          <w:sz w:val="24"/>
        </w:rPr>
      </w:pPr>
      <w:bookmarkStart w:id="69" w:name="_Ref299572512"/>
      <w:r w:rsidRPr="004D3E8F">
        <w:rPr>
          <w:sz w:val="24"/>
        </w:rPr>
        <w:t>3.8.4.2. З</w:t>
      </w:r>
      <w:r w:rsidR="00082475" w:rsidRPr="004D3E8F">
        <w:rPr>
          <w:sz w:val="24"/>
        </w:rPr>
        <w:t xml:space="preserve">апрашивать уточнения по </w:t>
      </w:r>
      <w:r w:rsidR="009508E4" w:rsidRPr="004D3E8F">
        <w:rPr>
          <w:sz w:val="24"/>
        </w:rPr>
        <w:t>выявленны</w:t>
      </w:r>
      <w:r w:rsidR="00082475" w:rsidRPr="004D3E8F">
        <w:rPr>
          <w:sz w:val="24"/>
        </w:rPr>
        <w:t>м</w:t>
      </w:r>
      <w:r w:rsidR="009508E4" w:rsidRPr="004D3E8F">
        <w:rPr>
          <w:sz w:val="24"/>
        </w:rPr>
        <w:t xml:space="preserve"> в заявке арифметически</w:t>
      </w:r>
      <w:r w:rsidR="00082475" w:rsidRPr="004D3E8F">
        <w:rPr>
          <w:sz w:val="24"/>
        </w:rPr>
        <w:t>м</w:t>
      </w:r>
      <w:r w:rsidR="009508E4" w:rsidRPr="004D3E8F">
        <w:rPr>
          <w:sz w:val="24"/>
        </w:rPr>
        <w:t xml:space="preserve"> и грамматически</w:t>
      </w:r>
      <w:r w:rsidR="00082475" w:rsidRPr="004D3E8F">
        <w:rPr>
          <w:sz w:val="24"/>
        </w:rPr>
        <w:t>м</w:t>
      </w:r>
      <w:r w:rsidR="009508E4" w:rsidRPr="004D3E8F">
        <w:rPr>
          <w:sz w:val="24"/>
        </w:rPr>
        <w:t xml:space="preserve"> ошибк</w:t>
      </w:r>
      <w:r w:rsidR="00082475" w:rsidRPr="004D3E8F">
        <w:rPr>
          <w:sz w:val="24"/>
        </w:rPr>
        <w:t>ам</w:t>
      </w:r>
      <w:r w:rsidR="009508E4" w:rsidRPr="004D3E8F">
        <w:rPr>
          <w:sz w:val="24"/>
        </w:rPr>
        <w:t xml:space="preserve">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w:t>
      </w:r>
      <w:r w:rsidR="009508E4" w:rsidRPr="004D3E8F">
        <w:rPr>
          <w:sz w:val="24"/>
        </w:rPr>
        <w:lastRenderedPageBreak/>
        <w:t>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69"/>
      <w:r w:rsidRPr="004D3E8F">
        <w:rPr>
          <w:sz w:val="24"/>
        </w:rPr>
        <w:t>;</w:t>
      </w:r>
    </w:p>
    <w:p w:rsidR="00082475"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З</w:t>
      </w:r>
      <w:r w:rsidR="009508E4" w:rsidRPr="004D3E8F">
        <w:rPr>
          <w:sz w:val="24"/>
        </w:rPr>
        <w:t xml:space="preserve">апрашивать о разъяснении положений заявок на участие в </w:t>
      </w:r>
      <w:r w:rsidR="004D1213" w:rsidRPr="004D3E8F">
        <w:rPr>
          <w:sz w:val="24"/>
        </w:rPr>
        <w:t>запросе Предложений</w:t>
      </w:r>
      <w:r w:rsidR="009508E4" w:rsidRPr="004D3E8F">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4D1213" w:rsidRPr="004D3E8F">
        <w:rPr>
          <w:sz w:val="24"/>
        </w:rPr>
        <w:t>запроса Предложений</w:t>
      </w:r>
      <w:r w:rsidRPr="004D3E8F">
        <w:rPr>
          <w:sz w:val="24"/>
        </w:rPr>
        <w:t xml:space="preserve"> продукции;</w:t>
      </w:r>
    </w:p>
    <w:p w:rsidR="00267244"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С</w:t>
      </w:r>
      <w:r w:rsidR="00267244" w:rsidRPr="004D3E8F">
        <w:rPr>
          <w:sz w:val="24"/>
        </w:rPr>
        <w:t>рок уточнения Предложений на участие в запросе Предложений устанавливается одинаковый для всех участников и не может превышать 5 рабочих дней со дня направления соответствующего</w:t>
      </w:r>
      <w:r w:rsidR="00ED1626" w:rsidRPr="004D3E8F">
        <w:rPr>
          <w:sz w:val="24"/>
        </w:rPr>
        <w:t xml:space="preserve">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Предложения по своему составу и (или) оформлению требованиям документации о закупке по существу.</w:t>
      </w:r>
    </w:p>
    <w:p w:rsidR="00082475" w:rsidRPr="004D3E8F" w:rsidRDefault="00082475" w:rsidP="00082475">
      <w:pPr>
        <w:pStyle w:val="-6"/>
        <w:tabs>
          <w:tab w:val="clear" w:pos="1985"/>
          <w:tab w:val="left" w:pos="426"/>
        </w:tabs>
        <w:ind w:firstLine="0"/>
        <w:rPr>
          <w:sz w:val="24"/>
        </w:rPr>
      </w:pPr>
      <w:r w:rsidRPr="004D3E8F">
        <w:rPr>
          <w:sz w:val="24"/>
        </w:rPr>
        <w:t>Уточнения</w:t>
      </w:r>
      <w:r w:rsidR="00756A20" w:rsidRPr="004D3E8F">
        <w:rPr>
          <w:sz w:val="24"/>
        </w:rPr>
        <w:t xml:space="preserve"> Предложений на участие в запросе Предложений не создают преимущественные условия участнику или нескольким участникам запроса Предложений.</w:t>
      </w:r>
      <w:r w:rsidR="00C403C2">
        <w:rPr>
          <w:sz w:val="24"/>
        </w:rPr>
        <w:t xml:space="preserve"> </w:t>
      </w:r>
      <w:r w:rsidR="006C2E4A" w:rsidRPr="004D3E8F">
        <w:rPr>
          <w:sz w:val="24"/>
        </w:rPr>
        <w:t>Предусмотренные в п. 3.8.4.1 документы могут быть запрошены только единожды (в отношении каждого из документов).</w:t>
      </w:r>
    </w:p>
    <w:p w:rsidR="002103E1" w:rsidRPr="004D3E8F" w:rsidRDefault="002103E1" w:rsidP="002103E1">
      <w:pPr>
        <w:pStyle w:val="-3"/>
        <w:tabs>
          <w:tab w:val="clear" w:pos="1985"/>
        </w:tabs>
        <w:ind w:firstLine="0"/>
        <w:rPr>
          <w:sz w:val="24"/>
        </w:rPr>
      </w:pPr>
      <w:r w:rsidRPr="004D3E8F">
        <w:rPr>
          <w:sz w:val="24"/>
        </w:rPr>
        <w:t>3.8.</w:t>
      </w:r>
      <w:r w:rsidR="00A94B87" w:rsidRPr="004D3E8F">
        <w:rPr>
          <w:sz w:val="24"/>
        </w:rPr>
        <w:t>5</w:t>
      </w:r>
      <w:r w:rsidRPr="004D3E8F">
        <w:rPr>
          <w:sz w:val="24"/>
        </w:rPr>
        <w:t xml:space="preserve">. </w:t>
      </w:r>
      <w:bookmarkStart w:id="70" w:name="_Ref270092533"/>
      <w:r w:rsidRPr="004D3E8F">
        <w:rPr>
          <w:sz w:val="24"/>
        </w:rPr>
        <w:t xml:space="preserve">Решение </w:t>
      </w:r>
      <w:r w:rsidR="00D6669A" w:rsidRPr="004D3E8F">
        <w:rPr>
          <w:sz w:val="24"/>
        </w:rPr>
        <w:t>К</w:t>
      </w:r>
      <w:r w:rsidRPr="004D3E8F">
        <w:rPr>
          <w:sz w:val="24"/>
        </w:rPr>
        <w:t xml:space="preserve">омиссии о результатах рассмотрения Предложений Участников оформляется протоколом </w:t>
      </w:r>
      <w:r w:rsidR="003F25EC" w:rsidRPr="004D3E8F">
        <w:rPr>
          <w:sz w:val="24"/>
        </w:rPr>
        <w:t xml:space="preserve">рассмотрения </w:t>
      </w:r>
      <w:r w:rsidR="00D6669A" w:rsidRPr="004D3E8F">
        <w:rPr>
          <w:sz w:val="24"/>
        </w:rPr>
        <w:t xml:space="preserve">открытого запроса </w:t>
      </w:r>
      <w:r w:rsidRPr="004D3E8F">
        <w:rPr>
          <w:sz w:val="24"/>
        </w:rPr>
        <w:t>Предложений в электронной форме</w:t>
      </w:r>
      <w:r w:rsidR="004C6E1A" w:rsidRPr="004D3E8F">
        <w:rPr>
          <w:sz w:val="24"/>
        </w:rPr>
        <w:t xml:space="preserve"> на отборочной стадии</w:t>
      </w:r>
      <w:r w:rsidRPr="004D3E8F">
        <w:rPr>
          <w:sz w:val="24"/>
        </w:rPr>
        <w:t>, в котором приводятся:</w:t>
      </w:r>
      <w:bookmarkEnd w:id="70"/>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наименование и реквизиты</w:t>
      </w:r>
      <w:r w:rsidR="003F25EC" w:rsidRPr="004D3E8F">
        <w:rPr>
          <w:sz w:val="24"/>
        </w:rPr>
        <w:t xml:space="preserve"> запроса Предложений</w:t>
      </w:r>
      <w:r w:rsidRPr="004D3E8F">
        <w:rPr>
          <w:sz w:val="24"/>
        </w:rPr>
        <w:t>;</w:t>
      </w:r>
    </w:p>
    <w:p w:rsidR="002103E1" w:rsidRPr="004D3E8F" w:rsidRDefault="00D6669A" w:rsidP="00F41BBF">
      <w:pPr>
        <w:pStyle w:val="-6"/>
        <w:numPr>
          <w:ilvl w:val="0"/>
          <w:numId w:val="24"/>
        </w:numPr>
        <w:tabs>
          <w:tab w:val="clear" w:pos="1985"/>
          <w:tab w:val="left" w:pos="142"/>
        </w:tabs>
        <w:ind w:left="0" w:firstLine="0"/>
        <w:rPr>
          <w:sz w:val="24"/>
        </w:rPr>
      </w:pPr>
      <w:r w:rsidRPr="004D3E8F">
        <w:rPr>
          <w:sz w:val="24"/>
        </w:rPr>
        <w:t>начальная (</w:t>
      </w:r>
      <w:proofErr w:type="gramStart"/>
      <w:r w:rsidRPr="004D3E8F">
        <w:rPr>
          <w:sz w:val="24"/>
        </w:rPr>
        <w:t>максимальную</w:t>
      </w:r>
      <w:proofErr w:type="gramEnd"/>
      <w:r w:rsidRPr="004D3E8F">
        <w:rPr>
          <w:sz w:val="24"/>
        </w:rPr>
        <w:t>) цена</w:t>
      </w:r>
      <w:r w:rsidR="002103E1" w:rsidRPr="004D3E8F">
        <w:rPr>
          <w:sz w:val="24"/>
        </w:rPr>
        <w:t xml:space="preserve"> договора (если устанавливалась);</w:t>
      </w:r>
    </w:p>
    <w:p w:rsidR="002103E1" w:rsidRPr="004D3E8F" w:rsidRDefault="002103E1" w:rsidP="00F41BBF">
      <w:pPr>
        <w:pStyle w:val="-6"/>
        <w:numPr>
          <w:ilvl w:val="0"/>
          <w:numId w:val="24"/>
        </w:numPr>
        <w:tabs>
          <w:tab w:val="clear" w:pos="1985"/>
          <w:tab w:val="left" w:pos="142"/>
        </w:tabs>
        <w:ind w:left="0" w:firstLine="0"/>
        <w:rPr>
          <w:sz w:val="24"/>
        </w:rPr>
      </w:pPr>
      <w:bookmarkStart w:id="71" w:name="_Ref267002804"/>
      <w:r w:rsidRPr="004D3E8F">
        <w:rPr>
          <w:sz w:val="24"/>
        </w:rPr>
        <w:t>перечень участников</w:t>
      </w:r>
      <w:r w:rsidR="003F25EC" w:rsidRPr="004D3E8F">
        <w:rPr>
          <w:sz w:val="24"/>
        </w:rPr>
        <w:t xml:space="preserve"> запроса Предложений, подавших</w:t>
      </w:r>
      <w:r w:rsidR="00D6669A" w:rsidRPr="004D3E8F">
        <w:rPr>
          <w:sz w:val="24"/>
        </w:rPr>
        <w:t xml:space="preserve"> з</w:t>
      </w:r>
      <w:r w:rsidR="00C35404" w:rsidRPr="004D3E8F">
        <w:rPr>
          <w:sz w:val="24"/>
        </w:rPr>
        <w:t>аявки</w:t>
      </w:r>
      <w:r w:rsidRPr="004D3E8F">
        <w:rPr>
          <w:sz w:val="24"/>
        </w:rPr>
        <w:t xml:space="preserve">, и цены таких </w:t>
      </w:r>
      <w:r w:rsidR="00D6669A" w:rsidRPr="004D3E8F">
        <w:rPr>
          <w:sz w:val="24"/>
        </w:rPr>
        <w:t>заявок</w:t>
      </w:r>
      <w:r w:rsidRPr="004D3E8F">
        <w:rPr>
          <w:sz w:val="24"/>
        </w:rPr>
        <w:t>;</w:t>
      </w:r>
      <w:bookmarkEnd w:id="71"/>
    </w:p>
    <w:p w:rsidR="002103E1" w:rsidRPr="004D3E8F" w:rsidRDefault="002103E1" w:rsidP="00F41BBF">
      <w:pPr>
        <w:pStyle w:val="-6"/>
        <w:numPr>
          <w:ilvl w:val="0"/>
          <w:numId w:val="24"/>
        </w:numPr>
        <w:tabs>
          <w:tab w:val="clear" w:pos="1985"/>
          <w:tab w:val="left" w:pos="142"/>
        </w:tabs>
        <w:ind w:left="0" w:firstLine="0"/>
        <w:rPr>
          <w:sz w:val="24"/>
        </w:rPr>
      </w:pPr>
      <w:bookmarkStart w:id="72" w:name="_Ref267002810"/>
      <w:r w:rsidRPr="004D3E8F">
        <w:rPr>
          <w:sz w:val="24"/>
        </w:rPr>
        <w:t xml:space="preserve">решение о допуске участника к </w:t>
      </w:r>
      <w:r w:rsidR="003F25EC" w:rsidRPr="004D3E8F">
        <w:rPr>
          <w:sz w:val="24"/>
        </w:rPr>
        <w:t>запросу Предложений</w:t>
      </w:r>
      <w:r w:rsidRPr="004D3E8F">
        <w:rPr>
          <w:sz w:val="24"/>
        </w:rPr>
        <w:t xml:space="preserve"> либо об отказе ему в допуске с указанием положений документации, которым не соответствует участник </w:t>
      </w:r>
      <w:r w:rsidR="003F25EC" w:rsidRPr="004D3E8F">
        <w:rPr>
          <w:sz w:val="24"/>
        </w:rPr>
        <w:t xml:space="preserve">запроса Предложений </w:t>
      </w:r>
      <w:r w:rsidRPr="004D3E8F">
        <w:rPr>
          <w:sz w:val="24"/>
        </w:rPr>
        <w:t xml:space="preserve">или его </w:t>
      </w:r>
      <w:r w:rsidR="00D6669A" w:rsidRPr="004D3E8F">
        <w:rPr>
          <w:sz w:val="24"/>
        </w:rPr>
        <w:t>з</w:t>
      </w:r>
      <w:r w:rsidR="007F6D14" w:rsidRPr="004D3E8F">
        <w:rPr>
          <w:sz w:val="24"/>
        </w:rPr>
        <w:t>аявка</w:t>
      </w:r>
      <w:r w:rsidRPr="004D3E8F">
        <w:rPr>
          <w:sz w:val="24"/>
        </w:rPr>
        <w:t>, а также самих несоответствующих положений такой заявки;</w:t>
      </w:r>
      <w:bookmarkEnd w:id="72"/>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о результатах голосования членов </w:t>
      </w:r>
      <w:r w:rsidR="00D6669A" w:rsidRPr="004D3E8F">
        <w:rPr>
          <w:sz w:val="24"/>
        </w:rPr>
        <w:t>К</w:t>
      </w:r>
      <w:r w:rsidRPr="004D3E8F">
        <w:rPr>
          <w:sz w:val="24"/>
        </w:rPr>
        <w:t>омиссии, принявших участие в голосовании;</w:t>
      </w:r>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если по результатам рассмотрения заявок только один участник </w:t>
      </w:r>
      <w:r w:rsidR="00D6669A" w:rsidRPr="004D3E8F">
        <w:rPr>
          <w:sz w:val="24"/>
        </w:rPr>
        <w:t xml:space="preserve">запроса Предложений </w:t>
      </w:r>
      <w:r w:rsidRPr="004D3E8F">
        <w:rPr>
          <w:sz w:val="24"/>
        </w:rPr>
        <w:t xml:space="preserve">(в т.ч. участник, подавший единственную заявку) и поданная им заявка были признаны соответствующими условиям </w:t>
      </w:r>
      <w:r w:rsidR="00D6669A" w:rsidRPr="004D3E8F">
        <w:rPr>
          <w:sz w:val="24"/>
        </w:rPr>
        <w:t>запроса Предложений</w:t>
      </w:r>
      <w:r w:rsidRPr="004D3E8F">
        <w:rPr>
          <w:sz w:val="24"/>
        </w:rPr>
        <w:t xml:space="preserve">, в указанный протокол вносится информация о признании </w:t>
      </w:r>
      <w:r w:rsidR="00D6669A" w:rsidRPr="004D3E8F">
        <w:rPr>
          <w:sz w:val="24"/>
        </w:rPr>
        <w:t xml:space="preserve">запроса Предложений </w:t>
      </w:r>
      <w:r w:rsidRPr="004D3E8F">
        <w:rPr>
          <w:sz w:val="24"/>
        </w:rPr>
        <w:t>несостоявшимся</w:t>
      </w:r>
      <w:r w:rsidR="00D6669A" w:rsidRPr="004D3E8F">
        <w:rPr>
          <w:sz w:val="24"/>
        </w:rPr>
        <w:t>),</w:t>
      </w:r>
      <w:r w:rsidRPr="004D3E8F">
        <w:rPr>
          <w:sz w:val="24"/>
        </w:rPr>
        <w:t xml:space="preserve"> а также указываются рекомендации заказчику по дальнейшим действиям;</w:t>
      </w:r>
    </w:p>
    <w:p w:rsidR="004C6E1A" w:rsidRPr="004D3E8F" w:rsidRDefault="002103E1" w:rsidP="00F41BBF">
      <w:pPr>
        <w:pStyle w:val="-6"/>
        <w:numPr>
          <w:ilvl w:val="0"/>
          <w:numId w:val="24"/>
        </w:numPr>
        <w:tabs>
          <w:tab w:val="clear" w:pos="1985"/>
          <w:tab w:val="left" w:pos="142"/>
        </w:tabs>
        <w:ind w:left="0" w:firstLine="0"/>
        <w:rPr>
          <w:sz w:val="24"/>
        </w:rPr>
      </w:pPr>
      <w:r w:rsidRPr="004D3E8F">
        <w:rPr>
          <w:sz w:val="24"/>
        </w:rPr>
        <w:t>если по результатам рассмотрения заявок ни один из участников и (или) поданные ими заявки не были признаны соответствующими условиям</w:t>
      </w:r>
      <w:r w:rsidR="00A94B87" w:rsidRPr="004D3E8F">
        <w:rPr>
          <w:sz w:val="24"/>
        </w:rPr>
        <w:t xml:space="preserve"> запроса Предложений</w:t>
      </w:r>
      <w:r w:rsidRPr="004D3E8F">
        <w:rPr>
          <w:sz w:val="24"/>
        </w:rPr>
        <w:t xml:space="preserve">, в указанный протокол вносится информация о признании </w:t>
      </w:r>
      <w:r w:rsidR="00A94B87" w:rsidRPr="004D3E8F">
        <w:rPr>
          <w:sz w:val="24"/>
        </w:rPr>
        <w:t xml:space="preserve">запроса Предложений </w:t>
      </w:r>
      <w:r w:rsidRPr="004D3E8F">
        <w:rPr>
          <w:sz w:val="24"/>
        </w:rPr>
        <w:t>несостоявшимся</w:t>
      </w:r>
      <w:r w:rsidR="00A94B87" w:rsidRPr="004D3E8F">
        <w:rPr>
          <w:sz w:val="24"/>
        </w:rPr>
        <w:t>.</w:t>
      </w:r>
    </w:p>
    <w:p w:rsidR="004C6E1A" w:rsidRPr="004D3E8F" w:rsidRDefault="004C6E1A" w:rsidP="00827F14">
      <w:pPr>
        <w:pStyle w:val="-3"/>
        <w:tabs>
          <w:tab w:val="clear" w:pos="1985"/>
        </w:tabs>
        <w:ind w:firstLine="0"/>
        <w:rPr>
          <w:sz w:val="24"/>
        </w:rPr>
      </w:pPr>
      <w:r w:rsidRPr="004D3E8F">
        <w:rPr>
          <w:sz w:val="24"/>
        </w:rPr>
        <w:t>3.8.</w:t>
      </w:r>
      <w:r w:rsidR="004C68D9" w:rsidRPr="004D3E8F">
        <w:rPr>
          <w:sz w:val="24"/>
        </w:rPr>
        <w:t>6</w:t>
      </w:r>
      <w:r w:rsidRPr="004D3E8F">
        <w:rPr>
          <w:sz w:val="24"/>
        </w:rPr>
        <w:t xml:space="preserve">. </w:t>
      </w:r>
      <w:bookmarkStart w:id="73" w:name="_Ref310590746"/>
      <w:r w:rsidR="00827F14" w:rsidRPr="004D3E8F">
        <w:rPr>
          <w:sz w:val="24"/>
        </w:rPr>
        <w:t xml:space="preserve">Протокол рассмотрения открытого запроса Предложений в электронной форме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w:t>
      </w:r>
      <w:r w:rsidR="000B3FA7" w:rsidRPr="004D3E8F">
        <w:rPr>
          <w:sz w:val="24"/>
        </w:rPr>
        <w:t>К</w:t>
      </w:r>
      <w:r w:rsidR="00827F14" w:rsidRPr="004D3E8F">
        <w:rPr>
          <w:sz w:val="24"/>
        </w:rPr>
        <w:t>омиссии может принять решение о начале проведения экспертизы заявок до оформления этого протокола.</w:t>
      </w:r>
      <w:bookmarkEnd w:id="73"/>
    </w:p>
    <w:p w:rsidR="00AF16DB" w:rsidRPr="004D3E8F" w:rsidRDefault="00AF16DB" w:rsidP="00082475">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7</w:t>
      </w:r>
      <w:r w:rsidRPr="004D3E8F">
        <w:rPr>
          <w:b w:val="0"/>
          <w:sz w:val="24"/>
          <w:szCs w:val="24"/>
        </w:rPr>
        <w:t>. Стадия оценки и сопоставления Предложений:</w:t>
      </w:r>
    </w:p>
    <w:p w:rsidR="00AF16DB" w:rsidRPr="004D3E8F" w:rsidRDefault="00AF16DB" w:rsidP="0058266A">
      <w:pPr>
        <w:pStyle w:val="-3"/>
        <w:tabs>
          <w:tab w:val="clear" w:pos="1985"/>
        </w:tabs>
        <w:ind w:firstLine="0"/>
        <w:rPr>
          <w:sz w:val="24"/>
        </w:rPr>
      </w:pPr>
      <w:r w:rsidRPr="004D3E8F">
        <w:rPr>
          <w:sz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 в Информационной карте открытого запроса предложений (Раздел </w:t>
      </w:r>
      <w:r w:rsidRPr="004D3E8F">
        <w:rPr>
          <w:sz w:val="24"/>
          <w:lang w:val="en-US"/>
        </w:rPr>
        <w:t>IV</w:t>
      </w:r>
      <w:r w:rsidRPr="004D3E8F">
        <w:rPr>
          <w:sz w:val="24"/>
        </w:rPr>
        <w:t xml:space="preserve"> настоящей Документации).</w:t>
      </w:r>
      <w:r w:rsidR="0058266A" w:rsidRPr="004D3E8F">
        <w:rPr>
          <w:sz w:val="24"/>
        </w:rPr>
        <w:t xml:space="preserve"> Комиссия присваивает место каждой заявке на участие в запросе Предложений, начиная с первого, относительно других по мере уменьшения </w:t>
      </w:r>
      <w:r w:rsidR="0058266A" w:rsidRPr="004D3E8F">
        <w:rPr>
          <w:sz w:val="24"/>
        </w:rPr>
        <w:lastRenderedPageBreak/>
        <w:t xml:space="preserve">степени предпочтительности содержащихся в них условий заявки, а если предпочтительность измеряется в баллах — исходя из подсчитанных баллов. </w:t>
      </w:r>
    </w:p>
    <w:p w:rsidR="004C6E1A" w:rsidRPr="004D3E8F" w:rsidRDefault="004C6E1A" w:rsidP="0058266A">
      <w:pPr>
        <w:pStyle w:val="-3"/>
        <w:tabs>
          <w:tab w:val="clear" w:pos="1985"/>
        </w:tabs>
        <w:ind w:firstLine="0"/>
        <w:rPr>
          <w:sz w:val="24"/>
        </w:rPr>
      </w:pPr>
      <w:bookmarkStart w:id="74" w:name="_Ref264614902"/>
      <w:r w:rsidRPr="004D3E8F">
        <w:rPr>
          <w:sz w:val="24"/>
        </w:rPr>
        <w:t>3.8.</w:t>
      </w:r>
      <w:r w:rsidR="004C68D9" w:rsidRPr="004D3E8F">
        <w:rPr>
          <w:sz w:val="24"/>
        </w:rPr>
        <w:t>8</w:t>
      </w:r>
      <w:r w:rsidRPr="004D3E8F">
        <w:rPr>
          <w:sz w:val="24"/>
        </w:rPr>
        <w:t>.</w:t>
      </w:r>
      <w:r w:rsidR="00A94B87" w:rsidRPr="004D3E8F">
        <w:rPr>
          <w:sz w:val="24"/>
        </w:rPr>
        <w:t xml:space="preserve"> Решение Комиссии о результатах рассмотрения заявок на стадии оценки и сопоставления Предложений </w:t>
      </w:r>
      <w:r w:rsidRPr="004D3E8F">
        <w:rPr>
          <w:sz w:val="24"/>
        </w:rPr>
        <w:t>у</w:t>
      </w:r>
      <w:r w:rsidR="00A94B87" w:rsidRPr="004D3E8F">
        <w:rPr>
          <w:sz w:val="24"/>
        </w:rPr>
        <w:t>частников оформляется протоколом рассмотрения</w:t>
      </w:r>
      <w:r w:rsidR="0058266A" w:rsidRPr="004D3E8F">
        <w:rPr>
          <w:sz w:val="24"/>
        </w:rPr>
        <w:t xml:space="preserve"> и подведения итогов</w:t>
      </w:r>
      <w:r w:rsidR="00A94B87" w:rsidRPr="004D3E8F">
        <w:rPr>
          <w:sz w:val="24"/>
        </w:rPr>
        <w:t xml:space="preserve"> открытого запроса Предложений в электронной форме</w:t>
      </w:r>
      <w:r w:rsidR="004C68D9" w:rsidRPr="004D3E8F">
        <w:rPr>
          <w:sz w:val="24"/>
        </w:rPr>
        <w:t xml:space="preserve"> на оценочной</w:t>
      </w:r>
      <w:r w:rsidR="00A94B87" w:rsidRPr="004D3E8F">
        <w:rPr>
          <w:sz w:val="24"/>
        </w:rPr>
        <w:t xml:space="preserve"> стадии, </w:t>
      </w:r>
      <w:r w:rsidRPr="004D3E8F">
        <w:rPr>
          <w:sz w:val="24"/>
        </w:rPr>
        <w:t xml:space="preserve">в котором приводятся: </w:t>
      </w:r>
      <w:bookmarkEnd w:id="74"/>
    </w:p>
    <w:p w:rsidR="00A94B87" w:rsidRPr="004D3E8F" w:rsidRDefault="00A94B87" w:rsidP="00F41BBF">
      <w:pPr>
        <w:pStyle w:val="-3"/>
        <w:numPr>
          <w:ilvl w:val="0"/>
          <w:numId w:val="25"/>
        </w:numPr>
        <w:tabs>
          <w:tab w:val="left" w:pos="0"/>
        </w:tabs>
        <w:ind w:left="0" w:firstLine="0"/>
        <w:rPr>
          <w:sz w:val="24"/>
        </w:rPr>
      </w:pPr>
      <w:r w:rsidRPr="004D3E8F">
        <w:rPr>
          <w:sz w:val="24"/>
        </w:rPr>
        <w:t>наименование и реквизиты</w:t>
      </w:r>
      <w:r w:rsidR="004C68D9" w:rsidRPr="004D3E8F">
        <w:rPr>
          <w:sz w:val="24"/>
        </w:rPr>
        <w:t xml:space="preserve"> запроса Предложений</w:t>
      </w:r>
      <w:r w:rsidRPr="004D3E8F">
        <w:rPr>
          <w:sz w:val="24"/>
        </w:rPr>
        <w:t>;</w:t>
      </w:r>
    </w:p>
    <w:p w:rsidR="00A94B87" w:rsidRPr="004D3E8F" w:rsidRDefault="00820D2B" w:rsidP="00820D2B">
      <w:pPr>
        <w:pStyle w:val="-6"/>
        <w:numPr>
          <w:ilvl w:val="0"/>
          <w:numId w:val="25"/>
        </w:numPr>
        <w:tabs>
          <w:tab w:val="clear" w:pos="1985"/>
          <w:tab w:val="left" w:pos="0"/>
        </w:tabs>
        <w:ind w:left="0" w:firstLine="0"/>
        <w:rPr>
          <w:sz w:val="24"/>
        </w:rPr>
      </w:pPr>
      <w:r w:rsidRPr="004D3E8F">
        <w:rPr>
          <w:sz w:val="24"/>
        </w:rPr>
        <w:t>сведения об объеме закупаемой продукции, начальной (максимальной) цене договора, сроке исполнения договора</w:t>
      </w:r>
      <w:r w:rsidR="00A94B87" w:rsidRPr="004D3E8F">
        <w:rPr>
          <w:sz w:val="24"/>
        </w:rPr>
        <w:t>;</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перечень участников</w:t>
      </w:r>
      <w:r w:rsidR="004C6E1A" w:rsidRPr="004D3E8F">
        <w:rPr>
          <w:sz w:val="24"/>
        </w:rPr>
        <w:t xml:space="preserve"> запроса Предложений</w:t>
      </w:r>
      <w:r w:rsidRPr="004D3E8F">
        <w:rPr>
          <w:sz w:val="24"/>
        </w:rPr>
        <w:t>, подавших заявки, и цены таких заявок;</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перечень допущенных участников </w:t>
      </w:r>
      <w:r w:rsidR="004C6E1A" w:rsidRPr="004D3E8F">
        <w:rPr>
          <w:sz w:val="24"/>
        </w:rPr>
        <w:t xml:space="preserve">запроса Предложений </w:t>
      </w:r>
      <w:r w:rsidRPr="004D3E8F">
        <w:rPr>
          <w:sz w:val="24"/>
        </w:rPr>
        <w:t>и участников, которым отказали в допуске;</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о результатах оценки </w:t>
      </w:r>
      <w:r w:rsidR="004C6E1A" w:rsidRPr="004D3E8F">
        <w:rPr>
          <w:sz w:val="24"/>
        </w:rPr>
        <w:t>каждого</w:t>
      </w:r>
      <w:r w:rsidR="00C403C2">
        <w:rPr>
          <w:sz w:val="24"/>
        </w:rPr>
        <w:t xml:space="preserve"> </w:t>
      </w:r>
      <w:r w:rsidR="004C6E1A" w:rsidRPr="004D3E8F">
        <w:rPr>
          <w:sz w:val="24"/>
        </w:rPr>
        <w:t>Предложения</w:t>
      </w:r>
      <w:r w:rsidRPr="004D3E8F">
        <w:rPr>
          <w:sz w:val="24"/>
        </w:rPr>
        <w:t>.</w:t>
      </w:r>
    </w:p>
    <w:p w:rsidR="004C68D9" w:rsidRPr="004D3E8F" w:rsidRDefault="004C68D9" w:rsidP="004C68D9">
      <w:pPr>
        <w:shd w:val="clear" w:color="auto" w:fill="FFFFFF"/>
        <w:spacing w:line="240" w:lineRule="auto"/>
        <w:ind w:firstLine="0"/>
        <w:rPr>
          <w:sz w:val="24"/>
          <w:szCs w:val="24"/>
        </w:rPr>
      </w:pPr>
      <w:r w:rsidRPr="004D3E8F">
        <w:rPr>
          <w:sz w:val="24"/>
        </w:rPr>
        <w:t xml:space="preserve">3.8.9. </w:t>
      </w:r>
      <w:r w:rsidRPr="004D3E8F">
        <w:rPr>
          <w:sz w:val="24"/>
          <w:szCs w:val="24"/>
        </w:rPr>
        <w:t xml:space="preserve">Протокол рассмотрения </w:t>
      </w:r>
      <w:r w:rsidR="0058266A" w:rsidRPr="004D3E8F">
        <w:rPr>
          <w:sz w:val="24"/>
          <w:szCs w:val="24"/>
        </w:rPr>
        <w:t xml:space="preserve">и подведения итогов </w:t>
      </w:r>
      <w:r w:rsidRPr="004D3E8F">
        <w:rPr>
          <w:sz w:val="24"/>
          <w:szCs w:val="24"/>
        </w:rPr>
        <w:t xml:space="preserve">открытого запроса Предложений в электронной форме на оценочной стадии составляется в двух экземплярах, подписывается членами Комиссии не позднее 3 рабочих дней после заседания Комиссии. </w:t>
      </w:r>
    </w:p>
    <w:p w:rsidR="00827F14" w:rsidRPr="004D3E8F" w:rsidRDefault="004C68D9" w:rsidP="004C68D9">
      <w:pPr>
        <w:pStyle w:val="23"/>
        <w:keepNext w:val="0"/>
        <w:widowControl w:val="0"/>
        <w:suppressAutoHyphens w:val="0"/>
        <w:spacing w:before="0" w:after="0"/>
        <w:ind w:firstLine="567"/>
        <w:contextualSpacing/>
        <w:jc w:val="both"/>
        <w:rPr>
          <w:b w:val="0"/>
          <w:sz w:val="24"/>
          <w:szCs w:val="24"/>
        </w:rPr>
      </w:pPr>
      <w:r w:rsidRPr="004D3E8F">
        <w:rPr>
          <w:b w:val="0"/>
          <w:sz w:val="24"/>
          <w:szCs w:val="24"/>
        </w:rPr>
        <w:t xml:space="preserve">Указанный протокол размещается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22" w:history="1">
        <w:r w:rsidRPr="004D3E8F">
          <w:rPr>
            <w:rStyle w:val="a8"/>
            <w:b w:val="0"/>
            <w:color w:val="auto"/>
            <w:sz w:val="24"/>
            <w:szCs w:val="24"/>
          </w:rPr>
          <w:t>http://zakupki.rosatom.</w:t>
        </w:r>
        <w:r w:rsidRPr="00BA7F10">
          <w:rPr>
            <w:rStyle w:val="a8"/>
            <w:b w:val="0"/>
            <w:color w:val="auto"/>
            <w:sz w:val="24"/>
            <w:szCs w:val="24"/>
            <w:u w:val="none"/>
          </w:rPr>
          <w:t>ru</w:t>
        </w:r>
      </w:hyperlink>
      <w:r w:rsidR="00BA7F10">
        <w:rPr>
          <w:rStyle w:val="a8"/>
          <w:b w:val="0"/>
          <w:color w:val="auto"/>
          <w:sz w:val="24"/>
          <w:szCs w:val="24"/>
          <w:u w:val="none"/>
        </w:rPr>
        <w:t xml:space="preserve"> </w:t>
      </w:r>
      <w:r w:rsidRPr="00BA7F10">
        <w:rPr>
          <w:b w:val="0"/>
          <w:sz w:val="24"/>
          <w:szCs w:val="24"/>
        </w:rPr>
        <w:t>и</w:t>
      </w:r>
      <w:r w:rsidRPr="004D3E8F">
        <w:rPr>
          <w:b w:val="0"/>
          <w:sz w:val="24"/>
          <w:szCs w:val="24"/>
        </w:rPr>
        <w:t xml:space="preserve"> на ЭТП </w:t>
      </w:r>
      <w:r w:rsidR="0010188A">
        <w:rPr>
          <w:b w:val="0"/>
          <w:sz w:val="24"/>
          <w:szCs w:val="24"/>
        </w:rPr>
        <w:t>ООО «Аукционный Конкурсный Дом»</w:t>
      </w:r>
      <w:r w:rsidRPr="004D3E8F">
        <w:rPr>
          <w:b w:val="0"/>
          <w:sz w:val="24"/>
          <w:szCs w:val="24"/>
        </w:rPr>
        <w:t xml:space="preserve"> </w:t>
      </w:r>
      <w:hyperlink r:id="rId23" w:history="1">
        <w:r w:rsidR="0010188A">
          <w:rPr>
            <w:rStyle w:val="a8"/>
            <w:b w:val="0"/>
            <w:color w:val="auto"/>
            <w:sz w:val="24"/>
            <w:szCs w:val="24"/>
          </w:rPr>
          <w:t>http://www.a-k-d.ru</w:t>
        </w:r>
      </w:hyperlink>
      <w:r w:rsidR="00BA7F10">
        <w:rPr>
          <w:b w:val="0"/>
          <w:sz w:val="24"/>
          <w:szCs w:val="24"/>
        </w:rPr>
        <w:t xml:space="preserve"> </w:t>
      </w:r>
      <w:r w:rsidRPr="004D3E8F">
        <w:rPr>
          <w:b w:val="0"/>
          <w:sz w:val="24"/>
          <w:szCs w:val="24"/>
        </w:rPr>
        <w:t>заказчиком, организатором</w:t>
      </w:r>
      <w:r w:rsidR="00C403C2">
        <w:rPr>
          <w:b w:val="0"/>
          <w:sz w:val="24"/>
          <w:szCs w:val="24"/>
        </w:rPr>
        <w:t xml:space="preserve"> </w:t>
      </w:r>
      <w:r w:rsidR="004D1213" w:rsidRPr="004D3E8F">
        <w:rPr>
          <w:b w:val="0"/>
          <w:sz w:val="24"/>
          <w:szCs w:val="24"/>
        </w:rPr>
        <w:t>закупки</w:t>
      </w:r>
      <w:r w:rsidRPr="004D3E8F">
        <w:rPr>
          <w:b w:val="0"/>
          <w:sz w:val="24"/>
          <w:szCs w:val="24"/>
        </w:rPr>
        <w:t xml:space="preserve"> в течение одного рабочего дня, следующего после дня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B7401" w:rsidRPr="004D3E8F" w:rsidRDefault="000B7401" w:rsidP="00082475">
      <w:pPr>
        <w:pStyle w:val="23"/>
        <w:keepNext w:val="0"/>
        <w:widowControl w:val="0"/>
        <w:suppressAutoHyphens w:val="0"/>
        <w:spacing w:before="0" w:after="0"/>
        <w:contextualSpacing/>
        <w:jc w:val="both"/>
        <w:rPr>
          <w:b w:val="0"/>
          <w:strike/>
          <w:sz w:val="24"/>
          <w:szCs w:val="24"/>
        </w:rPr>
      </w:pPr>
      <w:r w:rsidRPr="004D3E8F">
        <w:rPr>
          <w:b w:val="0"/>
          <w:sz w:val="24"/>
          <w:szCs w:val="24"/>
        </w:rPr>
        <w:t>3.8.</w:t>
      </w:r>
      <w:r w:rsidR="004C68D9" w:rsidRPr="004D3E8F">
        <w:rPr>
          <w:b w:val="0"/>
          <w:sz w:val="24"/>
          <w:szCs w:val="24"/>
        </w:rPr>
        <w:t>10</w:t>
      </w:r>
      <w:r w:rsidRPr="004D3E8F">
        <w:rPr>
          <w:b w:val="0"/>
          <w:sz w:val="24"/>
          <w:szCs w:val="24"/>
        </w:rPr>
        <w:t xml:space="preserve">. Сроки проведения отборочной и (или) оценочной стадии, а также срок выбора победителя закупочной процедуры по решению закупочной </w:t>
      </w:r>
      <w:r w:rsidR="000B3FA7" w:rsidRPr="004D3E8F">
        <w:rPr>
          <w:b w:val="0"/>
          <w:sz w:val="24"/>
          <w:szCs w:val="24"/>
        </w:rPr>
        <w:t>К</w:t>
      </w:r>
      <w:r w:rsidRPr="004D3E8F">
        <w:rPr>
          <w:b w:val="0"/>
          <w:sz w:val="24"/>
          <w:szCs w:val="24"/>
        </w:rPr>
        <w:t>омиссии могут быть продлены</w:t>
      </w:r>
      <w:r w:rsidR="00465B36" w:rsidRPr="004D3E8F">
        <w:rPr>
          <w:b w:val="0"/>
          <w:sz w:val="24"/>
          <w:szCs w:val="24"/>
        </w:rPr>
        <w:t>,</w:t>
      </w:r>
      <w:r w:rsidRPr="004D3E8F">
        <w:rPr>
          <w:b w:val="0"/>
          <w:sz w:val="24"/>
          <w:szCs w:val="24"/>
        </w:rPr>
        <w:t xml:space="preserve"> но в любом случае до истечения срока действия заявок на участие</w:t>
      </w:r>
      <w:r w:rsidR="00841A00" w:rsidRPr="004D3E8F">
        <w:rPr>
          <w:b w:val="0"/>
          <w:sz w:val="24"/>
          <w:szCs w:val="24"/>
        </w:rPr>
        <w:t xml:space="preserve"> в запросе Предложений.</w:t>
      </w:r>
    </w:p>
    <w:p w:rsidR="00AF16DB" w:rsidRPr="004D3E8F" w:rsidRDefault="00AF16DB" w:rsidP="00585E87">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11</w:t>
      </w:r>
      <w:r w:rsidRPr="004D3E8F">
        <w:rPr>
          <w:b w:val="0"/>
          <w:sz w:val="24"/>
          <w:szCs w:val="24"/>
        </w:rPr>
        <w:t>. Стадия принятия решения о выборе Победителя открытого запроса предложений:</w:t>
      </w:r>
    </w:p>
    <w:p w:rsidR="0058266A" w:rsidRPr="004D3E8F" w:rsidRDefault="00AF16DB" w:rsidP="00585E87">
      <w:pPr>
        <w:pStyle w:val="-3"/>
        <w:tabs>
          <w:tab w:val="clear" w:pos="1985"/>
        </w:tabs>
        <w:ind w:firstLine="0"/>
        <w:rPr>
          <w:sz w:val="24"/>
        </w:rPr>
      </w:pPr>
      <w:r w:rsidRPr="004D3E8F">
        <w:rPr>
          <w:sz w:val="24"/>
        </w:rPr>
        <w:t xml:space="preserve">1) </w:t>
      </w:r>
      <w:r w:rsidR="00B3788D" w:rsidRPr="004D3E8F">
        <w:rPr>
          <w:sz w:val="24"/>
        </w:rPr>
        <w:t xml:space="preserve">выбор победителя запроса Предложений осуществляется </w:t>
      </w:r>
      <w:r w:rsidR="000B3FA7" w:rsidRPr="004D3E8F">
        <w:rPr>
          <w:sz w:val="24"/>
        </w:rPr>
        <w:t>К</w:t>
      </w:r>
      <w:r w:rsidR="00B3788D" w:rsidRPr="004D3E8F">
        <w:rPr>
          <w:sz w:val="24"/>
        </w:rPr>
        <w:t xml:space="preserve">омиссией на заседании после проведения переторжки (если проводилась) с учетом ее результатов. </w:t>
      </w:r>
    </w:p>
    <w:p w:rsidR="00B3788D" w:rsidRPr="004D3E8F" w:rsidRDefault="00B3788D" w:rsidP="00585E87">
      <w:pPr>
        <w:pStyle w:val="-3"/>
        <w:tabs>
          <w:tab w:val="clear" w:pos="1985"/>
        </w:tabs>
        <w:ind w:firstLine="0"/>
        <w:rPr>
          <w:sz w:val="24"/>
        </w:rPr>
      </w:pPr>
      <w:r w:rsidRPr="004D3E8F">
        <w:rPr>
          <w:sz w:val="24"/>
        </w:rPr>
        <w:t xml:space="preserve">2) заседания </w:t>
      </w:r>
      <w:r w:rsidR="0058266A" w:rsidRPr="004D3E8F">
        <w:rPr>
          <w:sz w:val="24"/>
        </w:rPr>
        <w:t>К</w:t>
      </w:r>
      <w:r w:rsidRPr="004D3E8F">
        <w:rPr>
          <w:sz w:val="24"/>
        </w:rPr>
        <w:t>омиссии по рассмотрению Предложений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B3788D" w:rsidRPr="004D3E8F" w:rsidRDefault="000B3FA7" w:rsidP="00F41BBF">
      <w:pPr>
        <w:pStyle w:val="-3"/>
        <w:numPr>
          <w:ilvl w:val="0"/>
          <w:numId w:val="23"/>
        </w:numPr>
        <w:ind w:left="0" w:firstLine="0"/>
        <w:rPr>
          <w:b/>
          <w:sz w:val="24"/>
        </w:rPr>
      </w:pPr>
      <w:r w:rsidRPr="004D3E8F">
        <w:rPr>
          <w:sz w:val="24"/>
        </w:rPr>
        <w:t>К</w:t>
      </w:r>
      <w:r w:rsidR="00B3788D" w:rsidRPr="004D3E8F">
        <w:rPr>
          <w:sz w:val="24"/>
        </w:rPr>
        <w:t xml:space="preserve">омиссия на том же заседании признает победителем запроса Предложений участника, который предложил лучшие условия исполнения договора и присвоено первое место. </w:t>
      </w:r>
    </w:p>
    <w:p w:rsidR="00680E2B" w:rsidRPr="004D3E8F" w:rsidRDefault="00431E58" w:rsidP="00431E58">
      <w:pPr>
        <w:pStyle w:val="-3"/>
        <w:tabs>
          <w:tab w:val="clear" w:pos="1985"/>
        </w:tabs>
        <w:ind w:firstLine="0"/>
        <w:rPr>
          <w:sz w:val="24"/>
        </w:rPr>
      </w:pPr>
      <w:r w:rsidRPr="004D3E8F">
        <w:rPr>
          <w:sz w:val="24"/>
        </w:rPr>
        <w:t xml:space="preserve">3.8.12. По решению Комиссии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  </w:t>
      </w:r>
    </w:p>
    <w:p w:rsidR="00AF16DB" w:rsidRPr="004D3E8F" w:rsidRDefault="00AF16DB" w:rsidP="00D5149A">
      <w:pPr>
        <w:pStyle w:val="23"/>
        <w:keepNext w:val="0"/>
        <w:widowControl w:val="0"/>
        <w:suppressAutoHyphens w:val="0"/>
        <w:spacing w:before="0" w:after="0"/>
        <w:contextualSpacing/>
        <w:jc w:val="both"/>
        <w:outlineLvl w:val="0"/>
        <w:rPr>
          <w:sz w:val="24"/>
          <w:szCs w:val="24"/>
        </w:rPr>
      </w:pPr>
      <w:r w:rsidRPr="004D3E8F">
        <w:rPr>
          <w:sz w:val="24"/>
          <w:szCs w:val="24"/>
        </w:rPr>
        <w:t>3.9. Заключение договора и порядок опубликования информации об итогах проведения открытого запроса предложений</w:t>
      </w:r>
    </w:p>
    <w:p w:rsidR="00AF16DB" w:rsidRPr="004D3E8F" w:rsidRDefault="00AF16DB" w:rsidP="0029679E">
      <w:pPr>
        <w:spacing w:line="240" w:lineRule="auto"/>
        <w:ind w:firstLine="0"/>
        <w:rPr>
          <w:strike/>
          <w:sz w:val="24"/>
          <w:szCs w:val="24"/>
        </w:rPr>
      </w:pPr>
      <w:r w:rsidRPr="004D3E8F">
        <w:rPr>
          <w:sz w:val="24"/>
          <w:szCs w:val="24"/>
        </w:rPr>
        <w:t xml:space="preserve">3.9.1. </w:t>
      </w:r>
      <w:r w:rsidR="0029679E" w:rsidRPr="004D3E8F">
        <w:rPr>
          <w:sz w:val="24"/>
          <w:szCs w:val="24"/>
        </w:rPr>
        <w:t xml:space="preserve">Договор субподряда может быть заключен не ранее чем через десять дней после размещения на официальном сайте о размещении заказов протокола </w:t>
      </w:r>
      <w:r w:rsidR="00946981" w:rsidRPr="004D3E8F">
        <w:rPr>
          <w:sz w:val="24"/>
          <w:szCs w:val="24"/>
        </w:rPr>
        <w:t>рассмотрения и подведения итогов</w:t>
      </w:r>
      <w:r w:rsidR="008021AA" w:rsidRPr="004D3E8F">
        <w:rPr>
          <w:sz w:val="24"/>
          <w:szCs w:val="24"/>
        </w:rPr>
        <w:t xml:space="preserve"> открытого запроса П</w:t>
      </w:r>
      <w:r w:rsidR="00946981" w:rsidRPr="004D3E8F">
        <w:rPr>
          <w:sz w:val="24"/>
          <w:szCs w:val="24"/>
        </w:rPr>
        <w:t>редложений</w:t>
      </w:r>
      <w:r w:rsidR="0029679E" w:rsidRPr="004D3E8F">
        <w:rPr>
          <w:sz w:val="24"/>
          <w:szCs w:val="24"/>
        </w:rPr>
        <w:t xml:space="preserve"> и не более двадцати дней.</w:t>
      </w:r>
    </w:p>
    <w:p w:rsidR="0063747E" w:rsidRPr="004D3E8F" w:rsidRDefault="0063747E" w:rsidP="00AF16DB">
      <w:pPr>
        <w:pStyle w:val="af"/>
        <w:widowControl w:val="0"/>
        <w:spacing w:line="240" w:lineRule="auto"/>
        <w:contextualSpacing/>
        <w:rPr>
          <w:sz w:val="24"/>
          <w:szCs w:val="24"/>
        </w:rPr>
      </w:pPr>
      <w:r w:rsidRPr="004D3E8F">
        <w:rPr>
          <w:sz w:val="24"/>
          <w:szCs w:val="24"/>
        </w:rPr>
        <w:t>3.9.2.Если подписание договора затягивается (по сравнению с плановой датой заключения договора) вследствие рассмотрения жалобы в ЦАК, АК дивизиона, сроки исполнения обязательств по договору могут продлеваться на количество дней рассмотрения жалобы сверх нормативного срока.</w:t>
      </w:r>
    </w:p>
    <w:p w:rsidR="00AF16DB" w:rsidRPr="004D3E8F" w:rsidRDefault="0063747E" w:rsidP="00AF16DB">
      <w:pPr>
        <w:pStyle w:val="af"/>
        <w:widowControl w:val="0"/>
        <w:spacing w:line="240" w:lineRule="auto"/>
        <w:contextualSpacing/>
        <w:rPr>
          <w:sz w:val="24"/>
          <w:szCs w:val="24"/>
        </w:rPr>
      </w:pPr>
      <w:r w:rsidRPr="004D3E8F">
        <w:rPr>
          <w:sz w:val="24"/>
          <w:szCs w:val="24"/>
        </w:rPr>
        <w:t xml:space="preserve">3.9.3. </w:t>
      </w:r>
      <w:r w:rsidR="00AF16DB" w:rsidRPr="004D3E8F">
        <w:rPr>
          <w:sz w:val="24"/>
          <w:szCs w:val="24"/>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открытого запроса предложений.</w:t>
      </w:r>
    </w:p>
    <w:p w:rsidR="001F0060" w:rsidRPr="004D3E8F" w:rsidRDefault="00AF16DB" w:rsidP="00AF16DB">
      <w:pPr>
        <w:pStyle w:val="af"/>
        <w:widowControl w:val="0"/>
        <w:spacing w:line="240" w:lineRule="auto"/>
        <w:rPr>
          <w:sz w:val="24"/>
          <w:szCs w:val="24"/>
        </w:rPr>
      </w:pPr>
      <w:r w:rsidRPr="004D3E8F">
        <w:rPr>
          <w:sz w:val="24"/>
          <w:szCs w:val="24"/>
        </w:rPr>
        <w:t>3.9.</w:t>
      </w:r>
      <w:r w:rsidR="0063747E" w:rsidRPr="004D3E8F">
        <w:rPr>
          <w:sz w:val="24"/>
          <w:szCs w:val="24"/>
        </w:rPr>
        <w:t>4</w:t>
      </w:r>
      <w:r w:rsidRPr="004D3E8F">
        <w:rPr>
          <w:sz w:val="24"/>
          <w:szCs w:val="24"/>
        </w:rPr>
        <w:t xml:space="preserve">. </w:t>
      </w:r>
      <w:r w:rsidR="000F502D" w:rsidRPr="004D3E8F">
        <w:rPr>
          <w:sz w:val="24"/>
          <w:szCs w:val="24"/>
        </w:rPr>
        <w:t>Е</w:t>
      </w:r>
      <w:r w:rsidR="001F0060" w:rsidRPr="004D3E8F">
        <w:rPr>
          <w:sz w:val="24"/>
          <w:szCs w:val="24"/>
        </w:rPr>
        <w:t xml:space="preserve">сли необходимая лицензия и (или) свидетельство о допуске на поставку товаров, выполнение работ или оказание услуг (предусмотренное </w:t>
      </w:r>
      <w:r w:rsidR="000F502D" w:rsidRPr="004D3E8F">
        <w:rPr>
          <w:sz w:val="24"/>
          <w:szCs w:val="24"/>
        </w:rPr>
        <w:t xml:space="preserve">№ </w:t>
      </w:r>
      <w:proofErr w:type="gramStart"/>
      <w:r w:rsidR="001F0060" w:rsidRPr="004D3E8F">
        <w:rPr>
          <w:sz w:val="24"/>
          <w:szCs w:val="24"/>
        </w:rPr>
        <w:t>п</w:t>
      </w:r>
      <w:proofErr w:type="gramEnd"/>
      <w:r w:rsidR="000F502D" w:rsidRPr="004D3E8F">
        <w:rPr>
          <w:sz w:val="24"/>
          <w:szCs w:val="24"/>
        </w:rPr>
        <w:t>/п 12 «Информационной карты»</w:t>
      </w:r>
      <w:r w:rsidR="001F0060" w:rsidRPr="004D3E8F">
        <w:rPr>
          <w:sz w:val="24"/>
          <w:szCs w:val="24"/>
        </w:rPr>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п.‎3.2 настоящей документации), договор с </w:t>
      </w:r>
      <w:r w:rsidR="003D6DDE" w:rsidRPr="004D3E8F">
        <w:rPr>
          <w:sz w:val="24"/>
          <w:szCs w:val="24"/>
        </w:rPr>
        <w:t xml:space="preserve">таким </w:t>
      </w:r>
      <w:r w:rsidR="00317C16" w:rsidRPr="004D3E8F">
        <w:rPr>
          <w:sz w:val="24"/>
          <w:szCs w:val="24"/>
        </w:rPr>
        <w:t>участником</w:t>
      </w:r>
      <w:r w:rsidR="001F0060" w:rsidRPr="004D3E8F">
        <w:rPr>
          <w:sz w:val="24"/>
          <w:szCs w:val="24"/>
        </w:rPr>
        <w:t xml:space="preserve">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w:t>
      </w:r>
      <w:r w:rsidR="00AA0A41" w:rsidRPr="004D3E8F">
        <w:rPr>
          <w:sz w:val="24"/>
          <w:szCs w:val="24"/>
        </w:rPr>
        <w:t>п.</w:t>
      </w:r>
      <w:r w:rsidR="003D6DDE" w:rsidRPr="004D3E8F">
        <w:rPr>
          <w:sz w:val="24"/>
          <w:szCs w:val="24"/>
        </w:rPr>
        <w:t xml:space="preserve"> 3.9.1.</w:t>
      </w:r>
      <w:r w:rsidR="00AA0A41" w:rsidRPr="004D3E8F">
        <w:rPr>
          <w:sz w:val="24"/>
          <w:szCs w:val="24"/>
        </w:rPr>
        <w:t xml:space="preserve"> срока </w:t>
      </w:r>
      <w:r w:rsidR="00AA0A41" w:rsidRPr="004D3E8F">
        <w:rPr>
          <w:sz w:val="24"/>
          <w:szCs w:val="24"/>
        </w:rPr>
        <w:lastRenderedPageBreak/>
        <w:t>подписания договора.</w:t>
      </w:r>
    </w:p>
    <w:p w:rsidR="00AF16DB" w:rsidRPr="004D3E8F" w:rsidRDefault="001F0060" w:rsidP="00AF16DB">
      <w:pPr>
        <w:pStyle w:val="af"/>
        <w:widowControl w:val="0"/>
        <w:spacing w:line="240" w:lineRule="auto"/>
        <w:rPr>
          <w:sz w:val="24"/>
          <w:szCs w:val="24"/>
        </w:rPr>
      </w:pPr>
      <w:r w:rsidRPr="004D3E8F">
        <w:rPr>
          <w:sz w:val="24"/>
          <w:szCs w:val="24"/>
        </w:rPr>
        <w:t>3.9.</w:t>
      </w:r>
      <w:r w:rsidR="0063747E" w:rsidRPr="004D3E8F">
        <w:rPr>
          <w:sz w:val="24"/>
          <w:szCs w:val="24"/>
        </w:rPr>
        <w:t>5</w:t>
      </w:r>
      <w:r w:rsidRPr="004D3E8F">
        <w:rPr>
          <w:sz w:val="24"/>
          <w:szCs w:val="24"/>
        </w:rPr>
        <w:t xml:space="preserve">. </w:t>
      </w:r>
      <w:r w:rsidR="00AF16DB" w:rsidRPr="004D3E8F">
        <w:rPr>
          <w:sz w:val="24"/>
          <w:szCs w:val="24"/>
        </w:rPr>
        <w:t>Победитель открытого запроса предложений в электронной форме считается уклонившимся от заключения договора субподряда при непредставлении Заказчику подписанного договора субподряда в установленный срок, а также в случае внесения изменений в условия договора субподряда.</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6</w:t>
      </w:r>
      <w:r w:rsidRPr="004D3E8F">
        <w:rPr>
          <w:sz w:val="24"/>
          <w:szCs w:val="24"/>
        </w:rPr>
        <w:t>. В случае отказа либо уклонения Победителя открытого</w:t>
      </w:r>
      <w:r w:rsidR="00C403C2">
        <w:rPr>
          <w:sz w:val="24"/>
          <w:szCs w:val="24"/>
        </w:rPr>
        <w:t xml:space="preserve"> </w:t>
      </w:r>
      <w:r w:rsidRPr="004D3E8F">
        <w:rPr>
          <w:sz w:val="24"/>
          <w:szCs w:val="24"/>
        </w:rPr>
        <w:t>запроса предложений от заключения договора с Заказчиком, Заказчик вправе заключить договор с  участником, занявшим при проведении открытого</w:t>
      </w:r>
      <w:r w:rsidR="00C403C2">
        <w:rPr>
          <w:sz w:val="24"/>
          <w:szCs w:val="24"/>
        </w:rPr>
        <w:t xml:space="preserve"> </w:t>
      </w:r>
      <w:r w:rsidRPr="004D3E8F">
        <w:rPr>
          <w:sz w:val="24"/>
          <w:szCs w:val="24"/>
        </w:rPr>
        <w:t>запроса предложений второе место.</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7</w:t>
      </w:r>
      <w:r w:rsidRPr="004D3E8F">
        <w:rPr>
          <w:sz w:val="24"/>
          <w:szCs w:val="24"/>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w:t>
      </w:r>
      <w:r w:rsidR="00C403C2">
        <w:rPr>
          <w:sz w:val="24"/>
          <w:szCs w:val="24"/>
        </w:rPr>
        <w:t xml:space="preserve"> </w:t>
      </w:r>
      <w:r w:rsidRPr="004D3E8F">
        <w:rPr>
          <w:sz w:val="24"/>
          <w:szCs w:val="24"/>
        </w:rPr>
        <w:t>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8</w:t>
      </w:r>
      <w:r w:rsidRPr="004D3E8F">
        <w:rPr>
          <w:sz w:val="24"/>
          <w:szCs w:val="24"/>
        </w:rPr>
        <w:t xml:space="preserve">. </w:t>
      </w:r>
      <w:proofErr w:type="gramStart"/>
      <w:r w:rsidRPr="004D3E8F">
        <w:rPr>
          <w:sz w:val="24"/>
          <w:szCs w:val="24"/>
        </w:rPr>
        <w:t xml:space="preserve">В случае отказа Заказчика от заключения договора с Победителем открытого запроса предложений и Участником, занявшим второе место, Организатор </w:t>
      </w:r>
      <w:r w:rsidR="004D1213" w:rsidRPr="004D3E8F">
        <w:rPr>
          <w:sz w:val="24"/>
          <w:szCs w:val="24"/>
        </w:rPr>
        <w:t xml:space="preserve">закупки </w:t>
      </w:r>
      <w:r w:rsidRPr="004D3E8F">
        <w:rPr>
          <w:sz w:val="24"/>
          <w:szCs w:val="24"/>
        </w:rPr>
        <w:t>публикует извещение о признании открытого</w:t>
      </w:r>
      <w:r w:rsidR="00C403C2">
        <w:rPr>
          <w:sz w:val="24"/>
          <w:szCs w:val="24"/>
        </w:rPr>
        <w:t xml:space="preserve"> </w:t>
      </w:r>
      <w:r w:rsidRPr="004D3E8F">
        <w:rPr>
          <w:sz w:val="24"/>
          <w:szCs w:val="24"/>
        </w:rPr>
        <w:t xml:space="preserve">запроса предложений несостоявшимся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4"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5" w:history="1">
        <w:r w:rsidR="0010188A">
          <w:rPr>
            <w:rStyle w:val="a8"/>
            <w:color w:val="auto"/>
            <w:sz w:val="24"/>
            <w:szCs w:val="24"/>
          </w:rPr>
          <w:t>http://www.a-k-d.ru</w:t>
        </w:r>
      </w:hyperlink>
      <w:r w:rsidRPr="004D3E8F">
        <w:rPr>
          <w:sz w:val="24"/>
          <w:szCs w:val="24"/>
        </w:rPr>
        <w:t>.</w:t>
      </w:r>
      <w:proofErr w:type="gramEnd"/>
    </w:p>
    <w:p w:rsidR="00D934EE" w:rsidRPr="004D3E8F" w:rsidRDefault="00D934EE" w:rsidP="00AF16DB">
      <w:pPr>
        <w:pStyle w:val="af"/>
        <w:widowControl w:val="0"/>
        <w:spacing w:line="240" w:lineRule="auto"/>
        <w:contextualSpacing/>
        <w:rPr>
          <w:sz w:val="24"/>
          <w:szCs w:val="24"/>
        </w:rPr>
      </w:pPr>
    </w:p>
    <w:p w:rsidR="004D1213" w:rsidRPr="004D3E8F" w:rsidRDefault="004D1213" w:rsidP="00100786">
      <w:pPr>
        <w:pStyle w:val="4"/>
        <w:numPr>
          <w:ilvl w:val="0"/>
          <w:numId w:val="0"/>
        </w:numPr>
        <w:tabs>
          <w:tab w:val="clear" w:pos="1134"/>
        </w:tabs>
        <w:suppressAutoHyphens w:val="0"/>
        <w:spacing w:before="0" w:after="0"/>
        <w:rPr>
          <w:b w:val="0"/>
          <w:sz w:val="24"/>
          <w:szCs w:val="24"/>
        </w:rPr>
      </w:pPr>
      <w:bookmarkStart w:id="75" w:name="_Toc178151871"/>
      <w:bookmarkStart w:id="76" w:name="_Toc178159436"/>
      <w:bookmarkStart w:id="77" w:name="_Toc178159496"/>
      <w:bookmarkStart w:id="78" w:name="_Toc178159733"/>
      <w:bookmarkStart w:id="79" w:name="_Toc178159874"/>
      <w:bookmarkStart w:id="80" w:name="_Toc178160039"/>
      <w:bookmarkStart w:id="81" w:name="_Toc178151875"/>
      <w:bookmarkStart w:id="82" w:name="_Toc178159440"/>
      <w:bookmarkStart w:id="83" w:name="_Toc178159500"/>
      <w:bookmarkStart w:id="84" w:name="_Toc178159737"/>
      <w:bookmarkStart w:id="85" w:name="_Toc178159878"/>
      <w:bookmarkStart w:id="86" w:name="_Toc178160043"/>
      <w:bookmarkStart w:id="87" w:name="_Toc234730391"/>
      <w:bookmarkEnd w:id="75"/>
      <w:bookmarkEnd w:id="76"/>
      <w:bookmarkEnd w:id="77"/>
      <w:bookmarkEnd w:id="78"/>
      <w:bookmarkEnd w:id="79"/>
      <w:bookmarkEnd w:id="80"/>
      <w:bookmarkEnd w:id="81"/>
      <w:bookmarkEnd w:id="82"/>
      <w:bookmarkEnd w:id="83"/>
      <w:bookmarkEnd w:id="84"/>
      <w:bookmarkEnd w:id="85"/>
      <w:bookmarkEnd w:id="86"/>
    </w:p>
    <w:p w:rsidR="00D106E4" w:rsidRPr="004D3E8F" w:rsidRDefault="00D106E4" w:rsidP="00D106E4"/>
    <w:p w:rsidR="00D106E4" w:rsidRPr="004D3E8F" w:rsidRDefault="00D106E4" w:rsidP="00D106E4"/>
    <w:p w:rsidR="008021AA" w:rsidRPr="004D3E8F" w:rsidRDefault="008021AA" w:rsidP="00D106E4"/>
    <w:p w:rsidR="00D106E4" w:rsidRPr="004D3E8F" w:rsidRDefault="00D106E4" w:rsidP="00D106E4"/>
    <w:p w:rsidR="000533DA" w:rsidRPr="004D3E8F" w:rsidRDefault="000533DA"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317C16" w:rsidRPr="004D3E8F" w:rsidRDefault="00317C16"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63747E" w:rsidRPr="004D3E8F" w:rsidRDefault="0063747E" w:rsidP="00D106E4"/>
    <w:p w:rsidR="0063747E" w:rsidRPr="004D3E8F" w:rsidRDefault="0063747E" w:rsidP="00D106E4"/>
    <w:p w:rsidR="00C306BC" w:rsidRPr="004D3E8F" w:rsidRDefault="00C306BC" w:rsidP="00100786">
      <w:pPr>
        <w:pStyle w:val="4"/>
        <w:numPr>
          <w:ilvl w:val="0"/>
          <w:numId w:val="0"/>
        </w:numPr>
        <w:tabs>
          <w:tab w:val="clear" w:pos="1134"/>
        </w:tabs>
        <w:suppressAutoHyphens w:val="0"/>
        <w:spacing w:before="0" w:after="0"/>
        <w:rPr>
          <w:b w:val="0"/>
          <w:sz w:val="24"/>
          <w:szCs w:val="24"/>
        </w:rPr>
      </w:pPr>
      <w:r w:rsidRPr="004D3E8F">
        <w:rPr>
          <w:b w:val="0"/>
          <w:sz w:val="24"/>
          <w:szCs w:val="24"/>
        </w:rPr>
        <w:lastRenderedPageBreak/>
        <w:t>I</w:t>
      </w:r>
      <w:bookmarkStart w:id="88" w:name="_Toc220468357"/>
      <w:r w:rsidRPr="004D3E8F">
        <w:rPr>
          <w:b w:val="0"/>
          <w:sz w:val="24"/>
          <w:szCs w:val="24"/>
        </w:rPr>
        <w:t xml:space="preserve">V. </w:t>
      </w:r>
      <w:bookmarkStart w:id="89" w:name="Информационная_карта_аукциона"/>
      <w:bookmarkEnd w:id="89"/>
      <w:r w:rsidRPr="004D3E8F">
        <w:rPr>
          <w:b w:val="0"/>
          <w:sz w:val="24"/>
          <w:szCs w:val="24"/>
        </w:rPr>
        <w:t>И</w:t>
      </w:r>
      <w:bookmarkEnd w:id="87"/>
      <w:bookmarkEnd w:id="88"/>
      <w:r w:rsidRPr="004D3E8F">
        <w:rPr>
          <w:b w:val="0"/>
          <w:sz w:val="24"/>
          <w:szCs w:val="24"/>
        </w:rPr>
        <w:t>НФОРМАЦИОННАЯ КАРТА ОТКРЫТОГО ЗАПРОСА ПРЕДЛОЖЕНИЙ</w:t>
      </w:r>
    </w:p>
    <w:tbl>
      <w:tblPr>
        <w:tblW w:w="10008" w:type="dxa"/>
        <w:jc w:val="center"/>
        <w:tblInd w:w="-3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9"/>
        <w:gridCol w:w="5010"/>
        <w:gridCol w:w="519"/>
        <w:gridCol w:w="6"/>
        <w:gridCol w:w="2636"/>
        <w:gridCol w:w="1288"/>
      </w:tblGrid>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 xml:space="preserve">№ </w:t>
            </w:r>
            <w:proofErr w:type="gramStart"/>
            <w:r w:rsidRPr="004D3E8F">
              <w:rPr>
                <w:b/>
                <w:sz w:val="22"/>
                <w:szCs w:val="22"/>
              </w:rPr>
              <w:t>п</w:t>
            </w:r>
            <w:proofErr w:type="gramEnd"/>
            <w:r w:rsidRPr="004D3E8F">
              <w:rPr>
                <w:b/>
                <w:sz w:val="22"/>
                <w:szCs w:val="22"/>
              </w:rPr>
              <w:t>/п</w:t>
            </w:r>
          </w:p>
        </w:tc>
        <w:tc>
          <w:tcPr>
            <w:tcW w:w="5010" w:type="dxa"/>
          </w:tcPr>
          <w:p w:rsidR="00C306BC" w:rsidRPr="004D3E8F" w:rsidRDefault="00C306BC" w:rsidP="00C306BC">
            <w:pPr>
              <w:spacing w:line="240" w:lineRule="auto"/>
              <w:ind w:left="567" w:firstLine="0"/>
              <w:contextualSpacing/>
              <w:jc w:val="center"/>
              <w:rPr>
                <w:b/>
                <w:sz w:val="22"/>
                <w:szCs w:val="22"/>
              </w:rPr>
            </w:pPr>
            <w:r w:rsidRPr="004D3E8F">
              <w:rPr>
                <w:b/>
                <w:sz w:val="22"/>
                <w:szCs w:val="22"/>
              </w:rPr>
              <w:t>Название пункта</w:t>
            </w:r>
          </w:p>
        </w:tc>
        <w:tc>
          <w:tcPr>
            <w:tcW w:w="4449" w:type="dxa"/>
            <w:gridSpan w:val="4"/>
          </w:tcPr>
          <w:p w:rsidR="00C306BC" w:rsidRPr="004D3E8F" w:rsidRDefault="00C306BC" w:rsidP="00C306BC">
            <w:pPr>
              <w:spacing w:line="240" w:lineRule="auto"/>
              <w:ind w:left="567" w:firstLine="0"/>
              <w:contextualSpacing/>
              <w:jc w:val="center"/>
              <w:rPr>
                <w:b/>
                <w:sz w:val="22"/>
                <w:szCs w:val="22"/>
              </w:rPr>
            </w:pPr>
            <w:r w:rsidRPr="004D3E8F">
              <w:rPr>
                <w:b/>
                <w:sz w:val="22"/>
                <w:szCs w:val="22"/>
              </w:rPr>
              <w:t>Текст пояснений</w:t>
            </w:r>
          </w:p>
        </w:tc>
      </w:tr>
      <w:tr w:rsidR="004D3E8F" w:rsidRPr="004D3E8F" w:rsidTr="000B4C0B">
        <w:trPr>
          <w:trHeight w:val="2798"/>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Наименование, место нахождения, почтовый адрес и адрес электронной почты, номер контактного телефона и факса Заказчика/ Организатора</w:t>
            </w:r>
            <w:r w:rsidR="004D1213" w:rsidRPr="004D3E8F">
              <w:rPr>
                <w:b/>
                <w:sz w:val="22"/>
                <w:szCs w:val="22"/>
              </w:rPr>
              <w:t xml:space="preserve"> закупки</w:t>
            </w:r>
            <w:r w:rsidRPr="004D3E8F">
              <w:rPr>
                <w:b/>
                <w:sz w:val="22"/>
                <w:szCs w:val="22"/>
              </w:rPr>
              <w:t>, специализированной организации, адрес официального сайта, на котором размещены извещение и документация о проведении открытого запроса предложений</w:t>
            </w:r>
          </w:p>
        </w:tc>
        <w:tc>
          <w:tcPr>
            <w:tcW w:w="4449" w:type="dxa"/>
            <w:gridSpan w:val="4"/>
          </w:tcPr>
          <w:p w:rsidR="0000069B" w:rsidRPr="004D3E8F" w:rsidRDefault="0000069B" w:rsidP="00F41BBF">
            <w:pPr>
              <w:pStyle w:val="aff7"/>
              <w:widowControl w:val="0"/>
              <w:numPr>
                <w:ilvl w:val="0"/>
                <w:numId w:val="8"/>
              </w:numPr>
              <w:spacing w:before="0" w:beforeAutospacing="0" w:after="0" w:afterAutospacing="0"/>
              <w:ind w:left="0" w:firstLine="0"/>
              <w:jc w:val="both"/>
              <w:rPr>
                <w:b/>
                <w:sz w:val="22"/>
                <w:szCs w:val="22"/>
              </w:rPr>
            </w:pPr>
            <w:r w:rsidRPr="004D3E8F">
              <w:rPr>
                <w:b/>
                <w:sz w:val="22"/>
                <w:szCs w:val="22"/>
              </w:rPr>
              <w:t xml:space="preserve"> Заказчик</w:t>
            </w:r>
            <w:r w:rsidR="000D4B5A" w:rsidRPr="004D3E8F">
              <w:rPr>
                <w:b/>
                <w:sz w:val="22"/>
                <w:szCs w:val="22"/>
              </w:rPr>
              <w:t xml:space="preserve">/Организатор </w:t>
            </w:r>
            <w:r w:rsidR="004D1213" w:rsidRPr="004D3E8F">
              <w:rPr>
                <w:b/>
                <w:sz w:val="22"/>
                <w:szCs w:val="22"/>
              </w:rPr>
              <w:t>закупки</w:t>
            </w:r>
            <w:r w:rsidRPr="004D3E8F">
              <w:rPr>
                <w:b/>
                <w:sz w:val="22"/>
                <w:szCs w:val="22"/>
              </w:rPr>
              <w:t>:</w:t>
            </w:r>
          </w:p>
          <w:p w:rsidR="0000069B" w:rsidRPr="004D3E8F" w:rsidRDefault="004B1A36" w:rsidP="001C7F64">
            <w:pPr>
              <w:pStyle w:val="aff7"/>
              <w:widowControl w:val="0"/>
              <w:spacing w:before="0" w:beforeAutospacing="0" w:after="0" w:afterAutospacing="0"/>
              <w:jc w:val="both"/>
              <w:rPr>
                <w:bCs/>
                <w:iCs/>
                <w:sz w:val="22"/>
                <w:szCs w:val="22"/>
              </w:rPr>
            </w:pPr>
            <w:r w:rsidRPr="004D3E8F">
              <w:rPr>
                <w:bCs/>
                <w:iCs/>
                <w:sz w:val="22"/>
                <w:szCs w:val="22"/>
              </w:rPr>
              <w:t>Наименование:</w:t>
            </w:r>
            <w:r w:rsidR="00C403C2">
              <w:rPr>
                <w:bCs/>
                <w:iCs/>
                <w:sz w:val="22"/>
                <w:szCs w:val="22"/>
              </w:rPr>
              <w:t xml:space="preserve"> </w:t>
            </w:r>
            <w:r w:rsidR="0000069B" w:rsidRPr="004D3E8F">
              <w:rPr>
                <w:bCs/>
                <w:iCs/>
                <w:sz w:val="22"/>
                <w:szCs w:val="22"/>
              </w:rPr>
              <w:t>Закрытое акционерное общество «ТВЭЛ-СТРОЙ»</w:t>
            </w:r>
          </w:p>
          <w:p w:rsidR="001C7F64" w:rsidRPr="004D3E8F" w:rsidRDefault="001C7F64" w:rsidP="001C7F64">
            <w:pPr>
              <w:pStyle w:val="aff7"/>
              <w:widowControl w:val="0"/>
              <w:spacing w:before="0" w:beforeAutospacing="0" w:after="0" w:afterAutospacing="0"/>
              <w:rPr>
                <w:bCs/>
                <w:iCs/>
                <w:sz w:val="22"/>
                <w:szCs w:val="22"/>
              </w:rPr>
            </w:pPr>
            <w:r w:rsidRPr="004D3E8F">
              <w:rPr>
                <w:bCs/>
                <w:iCs/>
                <w:sz w:val="22"/>
                <w:szCs w:val="22"/>
              </w:rPr>
              <w:t>Место нахождения: 117105, г. Москва, Варшавское шоссе, д.3, оф.23</w:t>
            </w:r>
          </w:p>
          <w:p w:rsidR="00BE45D9" w:rsidRDefault="001C7F64" w:rsidP="001C7F64">
            <w:pPr>
              <w:pStyle w:val="aff7"/>
              <w:widowControl w:val="0"/>
              <w:spacing w:before="0" w:beforeAutospacing="0" w:after="0" w:afterAutospacing="0"/>
              <w:rPr>
                <w:bCs/>
                <w:iCs/>
                <w:sz w:val="22"/>
                <w:szCs w:val="22"/>
              </w:rPr>
            </w:pPr>
            <w:r w:rsidRPr="004D3E8F">
              <w:rPr>
                <w:bCs/>
                <w:iCs/>
                <w:sz w:val="22"/>
                <w:szCs w:val="22"/>
              </w:rPr>
              <w:t>Почтовый адрес: 115230, г. Москва, Варшавское шоссе, д.47, корп.4, этаж 7 «Б»</w:t>
            </w:r>
          </w:p>
          <w:p w:rsidR="0000069B" w:rsidRPr="00BE45D9" w:rsidRDefault="00164991" w:rsidP="001C7F64">
            <w:pPr>
              <w:pStyle w:val="aff7"/>
              <w:widowControl w:val="0"/>
              <w:spacing w:before="0" w:beforeAutospacing="0" w:after="0" w:afterAutospacing="0"/>
              <w:rPr>
                <w:b/>
                <w:sz w:val="22"/>
                <w:szCs w:val="22"/>
              </w:rPr>
            </w:pPr>
            <w:r w:rsidRPr="004D3E8F">
              <w:rPr>
                <w:b/>
                <w:sz w:val="22"/>
                <w:szCs w:val="22"/>
              </w:rPr>
              <w:t xml:space="preserve">2. </w:t>
            </w:r>
            <w:r w:rsidR="0000069B" w:rsidRPr="004D3E8F">
              <w:rPr>
                <w:b/>
                <w:sz w:val="22"/>
                <w:szCs w:val="22"/>
              </w:rPr>
              <w:t xml:space="preserve">Контактное лицо: </w:t>
            </w:r>
            <w:r w:rsidR="003015A4" w:rsidRPr="004D3E8F">
              <w:rPr>
                <w:sz w:val="22"/>
                <w:szCs w:val="22"/>
              </w:rPr>
              <w:t>Виноградова Светлана Ивановна</w:t>
            </w:r>
            <w:r w:rsidR="001C7F64" w:rsidRPr="004D3E8F">
              <w:rPr>
                <w:sz w:val="22"/>
                <w:szCs w:val="22"/>
              </w:rPr>
              <w:t xml:space="preserve">, </w:t>
            </w:r>
            <w:r w:rsidR="003015A4" w:rsidRPr="004D3E8F">
              <w:rPr>
                <w:sz w:val="22"/>
                <w:szCs w:val="22"/>
              </w:rPr>
              <w:t xml:space="preserve">начальник </w:t>
            </w:r>
            <w:r w:rsidR="001C7F64" w:rsidRPr="004D3E8F">
              <w:rPr>
                <w:sz w:val="22"/>
                <w:szCs w:val="22"/>
              </w:rPr>
              <w:t>Тендерного отдела</w:t>
            </w:r>
          </w:p>
          <w:p w:rsidR="0000069B" w:rsidRPr="004D3E8F" w:rsidRDefault="001C7F64" w:rsidP="001C7F64">
            <w:pPr>
              <w:pStyle w:val="aff7"/>
              <w:widowControl w:val="0"/>
              <w:spacing w:before="0" w:beforeAutospacing="0" w:after="0" w:afterAutospacing="0"/>
              <w:jc w:val="both"/>
              <w:rPr>
                <w:sz w:val="22"/>
                <w:szCs w:val="22"/>
              </w:rPr>
            </w:pPr>
            <w:r w:rsidRPr="004D3E8F">
              <w:rPr>
                <w:sz w:val="22"/>
                <w:szCs w:val="22"/>
              </w:rPr>
              <w:t>Телефон</w:t>
            </w:r>
            <w:r w:rsidR="0000069B" w:rsidRPr="004D3E8F">
              <w:rPr>
                <w:sz w:val="22"/>
                <w:szCs w:val="22"/>
              </w:rPr>
              <w:t>: 8 (495) 662-46-06, доб.25</w:t>
            </w:r>
            <w:r w:rsidR="00BA2E4E" w:rsidRPr="004D3E8F">
              <w:rPr>
                <w:sz w:val="22"/>
                <w:szCs w:val="22"/>
              </w:rPr>
              <w:t>0</w:t>
            </w:r>
          </w:p>
          <w:p w:rsidR="001C7F64" w:rsidRPr="004D3E8F" w:rsidRDefault="001C7F64" w:rsidP="001C7F64">
            <w:pPr>
              <w:pStyle w:val="aff7"/>
              <w:widowControl w:val="0"/>
              <w:spacing w:before="0" w:beforeAutospacing="0" w:after="0" w:afterAutospacing="0"/>
              <w:jc w:val="both"/>
              <w:rPr>
                <w:sz w:val="22"/>
                <w:szCs w:val="22"/>
              </w:rPr>
            </w:pPr>
            <w:r w:rsidRPr="004D3E8F">
              <w:rPr>
                <w:sz w:val="22"/>
                <w:szCs w:val="22"/>
              </w:rPr>
              <w:t>Факс: 8 (495) 662-46-05</w:t>
            </w:r>
          </w:p>
          <w:p w:rsidR="0000069B" w:rsidRPr="004D3E8F" w:rsidRDefault="0000069B" w:rsidP="001C7F64">
            <w:pPr>
              <w:pStyle w:val="aff7"/>
              <w:widowControl w:val="0"/>
              <w:spacing w:before="0" w:beforeAutospacing="0" w:after="0" w:afterAutospacing="0"/>
              <w:jc w:val="both"/>
              <w:rPr>
                <w:sz w:val="22"/>
                <w:szCs w:val="22"/>
              </w:rPr>
            </w:pPr>
            <w:r w:rsidRPr="004D3E8F">
              <w:rPr>
                <w:sz w:val="22"/>
                <w:szCs w:val="22"/>
              </w:rPr>
              <w:t xml:space="preserve">Адрес электронной </w:t>
            </w:r>
            <w:r w:rsidR="004B1A36" w:rsidRPr="004D3E8F">
              <w:rPr>
                <w:sz w:val="22"/>
                <w:szCs w:val="22"/>
              </w:rPr>
              <w:t xml:space="preserve">почты: </w:t>
            </w:r>
            <w:r w:rsidRPr="004D3E8F">
              <w:rPr>
                <w:sz w:val="22"/>
                <w:szCs w:val="22"/>
                <w:lang w:val="en-US"/>
              </w:rPr>
              <w:t>info</w:t>
            </w:r>
            <w:r w:rsidRPr="004D3E8F">
              <w:rPr>
                <w:sz w:val="22"/>
                <w:szCs w:val="22"/>
              </w:rPr>
              <w:t>@</w:t>
            </w:r>
            <w:proofErr w:type="spellStart"/>
            <w:r w:rsidRPr="004D3E8F">
              <w:rPr>
                <w:sz w:val="22"/>
                <w:szCs w:val="22"/>
                <w:lang w:val="en-US"/>
              </w:rPr>
              <w:t>tvel</w:t>
            </w:r>
            <w:proofErr w:type="spellEnd"/>
            <w:r w:rsidRPr="004D3E8F">
              <w:rPr>
                <w:sz w:val="22"/>
                <w:szCs w:val="22"/>
              </w:rPr>
              <w:t>-</w:t>
            </w:r>
            <w:proofErr w:type="spellStart"/>
            <w:r w:rsidRPr="004D3E8F">
              <w:rPr>
                <w:sz w:val="22"/>
                <w:szCs w:val="22"/>
                <w:lang w:val="en-US"/>
              </w:rPr>
              <w:t>stroy</w:t>
            </w:r>
            <w:proofErr w:type="spellEnd"/>
            <w:r w:rsidRPr="004D3E8F">
              <w:rPr>
                <w:sz w:val="22"/>
                <w:szCs w:val="22"/>
              </w:rPr>
              <w:t>.</w:t>
            </w:r>
            <w:proofErr w:type="spellStart"/>
            <w:r w:rsidRPr="004D3E8F">
              <w:rPr>
                <w:sz w:val="22"/>
                <w:szCs w:val="22"/>
                <w:lang w:val="en-US"/>
              </w:rPr>
              <w:t>ru</w:t>
            </w:r>
            <w:proofErr w:type="spellEnd"/>
          </w:p>
          <w:p w:rsidR="004B1A36" w:rsidRPr="004D3E8F" w:rsidRDefault="0000069B" w:rsidP="00773966">
            <w:pPr>
              <w:pStyle w:val="af"/>
              <w:widowControl w:val="0"/>
              <w:spacing w:line="240" w:lineRule="auto"/>
              <w:contextualSpacing/>
              <w:rPr>
                <w:b/>
                <w:sz w:val="22"/>
                <w:szCs w:val="22"/>
              </w:rPr>
            </w:pPr>
            <w:r w:rsidRPr="004D3E8F">
              <w:rPr>
                <w:b/>
                <w:sz w:val="22"/>
                <w:szCs w:val="22"/>
              </w:rPr>
              <w:t xml:space="preserve">3. </w:t>
            </w:r>
            <w:r w:rsidR="00C306BC" w:rsidRPr="004D3E8F">
              <w:rPr>
                <w:b/>
                <w:sz w:val="22"/>
                <w:szCs w:val="22"/>
              </w:rPr>
              <w:t>Официальный сайт сети Интернет, на котором размещены извещение и документация о проведении открытого запроса предложений:</w:t>
            </w:r>
          </w:p>
          <w:p w:rsidR="00CD54A5" w:rsidRPr="004D3E8F" w:rsidRDefault="00BA1361" w:rsidP="004B1A36">
            <w:pPr>
              <w:pStyle w:val="af"/>
              <w:widowControl w:val="0"/>
              <w:spacing w:line="240" w:lineRule="auto"/>
              <w:contextualSpacing/>
              <w:rPr>
                <w:sz w:val="22"/>
                <w:szCs w:val="22"/>
              </w:rPr>
            </w:pPr>
            <w:hyperlink r:id="rId26" w:history="1">
              <w:r w:rsidR="00B30744" w:rsidRPr="004D3E8F">
                <w:rPr>
                  <w:rStyle w:val="a8"/>
                  <w:color w:val="auto"/>
                  <w:sz w:val="22"/>
                  <w:szCs w:val="22"/>
                </w:rPr>
                <w:t>http://zakupki.rosatom.ru</w:t>
              </w:r>
            </w:hyperlink>
            <w:r w:rsidR="00773966" w:rsidRPr="004D3E8F">
              <w:rPr>
                <w:sz w:val="22"/>
                <w:szCs w:val="22"/>
              </w:rPr>
              <w:t xml:space="preserve"> и на </w:t>
            </w:r>
            <w:r w:rsidR="007C57F4" w:rsidRPr="004D3E8F">
              <w:rPr>
                <w:sz w:val="22"/>
                <w:szCs w:val="22"/>
              </w:rPr>
              <w:t xml:space="preserve">ЭТП </w:t>
            </w:r>
            <w:r w:rsidR="0010188A">
              <w:rPr>
                <w:sz w:val="22"/>
                <w:szCs w:val="22"/>
              </w:rPr>
              <w:t>ООО «Аукционный Конкурсный Дом»</w:t>
            </w:r>
            <w:r w:rsidR="00773966" w:rsidRPr="004D3E8F">
              <w:rPr>
                <w:sz w:val="22"/>
                <w:szCs w:val="22"/>
              </w:rPr>
              <w:t xml:space="preserve"> </w:t>
            </w:r>
            <w:hyperlink r:id="rId27" w:history="1">
              <w:r w:rsidR="0010188A">
                <w:rPr>
                  <w:rStyle w:val="a8"/>
                  <w:color w:val="auto"/>
                  <w:sz w:val="22"/>
                  <w:szCs w:val="22"/>
                </w:rPr>
                <w:t>http://www.a-k-d.ru</w:t>
              </w:r>
            </w:hyperlink>
            <w:r w:rsidR="00773966" w:rsidRPr="004D3E8F">
              <w:rPr>
                <w:sz w:val="22"/>
                <w:szCs w:val="22"/>
              </w:rPr>
              <w:t>.</w:t>
            </w:r>
          </w:p>
          <w:p w:rsidR="00411B33" w:rsidRPr="004D3E8F" w:rsidRDefault="00411B33" w:rsidP="004B1A36">
            <w:pPr>
              <w:pStyle w:val="af"/>
              <w:widowControl w:val="0"/>
              <w:spacing w:line="240" w:lineRule="auto"/>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процедуры закупки</w:t>
            </w:r>
          </w:p>
        </w:tc>
        <w:tc>
          <w:tcPr>
            <w:tcW w:w="4449" w:type="dxa"/>
            <w:gridSpan w:val="4"/>
          </w:tcPr>
          <w:p w:rsidR="001A792C" w:rsidRPr="004D3E8F" w:rsidRDefault="00C306BC" w:rsidP="00C74D36">
            <w:pPr>
              <w:spacing w:line="240" w:lineRule="auto"/>
              <w:ind w:firstLine="0"/>
              <w:contextualSpacing/>
              <w:rPr>
                <w:sz w:val="22"/>
                <w:szCs w:val="22"/>
              </w:rPr>
            </w:pPr>
            <w:r w:rsidRPr="004D3E8F">
              <w:rPr>
                <w:sz w:val="22"/>
                <w:szCs w:val="22"/>
              </w:rPr>
              <w:t xml:space="preserve">Открытый запрос предложений </w:t>
            </w:r>
            <w:r w:rsidR="00D335F1" w:rsidRPr="004D3E8F">
              <w:rPr>
                <w:sz w:val="22"/>
                <w:szCs w:val="22"/>
              </w:rPr>
              <w:t>в электронной форме</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3</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открытого запроса предложений </w:t>
            </w:r>
          </w:p>
        </w:tc>
        <w:tc>
          <w:tcPr>
            <w:tcW w:w="4449" w:type="dxa"/>
            <w:gridSpan w:val="4"/>
          </w:tcPr>
          <w:p w:rsidR="001A792C" w:rsidRPr="004D3E8F" w:rsidRDefault="0000069B" w:rsidP="00E73175">
            <w:pPr>
              <w:pStyle w:val="Style1"/>
              <w:jc w:val="both"/>
              <w:rPr>
                <w:sz w:val="22"/>
                <w:szCs w:val="22"/>
              </w:rPr>
            </w:pPr>
            <w:r w:rsidRPr="004D3E8F">
              <w:rPr>
                <w:sz w:val="22"/>
                <w:szCs w:val="22"/>
              </w:rPr>
              <w:t xml:space="preserve">Право заключения договора субподряда </w:t>
            </w:r>
            <w:r w:rsidR="00FC4D2A" w:rsidRPr="004D3E8F">
              <w:rPr>
                <w:sz w:val="22"/>
                <w:szCs w:val="22"/>
              </w:rPr>
              <w:t xml:space="preserve">на </w:t>
            </w:r>
            <w:r w:rsidR="00A51CFD">
              <w:rPr>
                <w:sz w:val="22"/>
                <w:szCs w:val="22"/>
              </w:rPr>
              <w:t xml:space="preserve">выполнение работ по приведению в соответствие с требованиями </w:t>
            </w:r>
            <w:proofErr w:type="spellStart"/>
            <w:r w:rsidR="00A51CFD">
              <w:rPr>
                <w:sz w:val="22"/>
                <w:szCs w:val="22"/>
              </w:rPr>
              <w:t>СаНПиН</w:t>
            </w:r>
            <w:proofErr w:type="spellEnd"/>
            <w:r w:rsidR="00A51CFD">
              <w:rPr>
                <w:sz w:val="22"/>
                <w:szCs w:val="22"/>
              </w:rPr>
              <w:t xml:space="preserve"> здания № 37 (ремонт системы ТВК и текущий ремонт здания № 37)</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4</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договора </w:t>
            </w:r>
          </w:p>
        </w:tc>
        <w:tc>
          <w:tcPr>
            <w:tcW w:w="4449" w:type="dxa"/>
            <w:gridSpan w:val="4"/>
          </w:tcPr>
          <w:p w:rsidR="003F7763" w:rsidRPr="004D3E8F" w:rsidRDefault="00A51CFD" w:rsidP="00E73175">
            <w:pPr>
              <w:pStyle w:val="Style1"/>
              <w:jc w:val="both"/>
              <w:rPr>
                <w:sz w:val="22"/>
                <w:szCs w:val="22"/>
              </w:rPr>
            </w:pPr>
            <w:r>
              <w:rPr>
                <w:sz w:val="22"/>
                <w:szCs w:val="22"/>
              </w:rPr>
              <w:t xml:space="preserve">Выполнение работ по приведению в соответствие с требованиями </w:t>
            </w:r>
            <w:proofErr w:type="spellStart"/>
            <w:r>
              <w:rPr>
                <w:sz w:val="22"/>
                <w:szCs w:val="22"/>
              </w:rPr>
              <w:t>СаНПиН</w:t>
            </w:r>
            <w:proofErr w:type="spellEnd"/>
            <w:r>
              <w:rPr>
                <w:sz w:val="22"/>
                <w:szCs w:val="22"/>
              </w:rPr>
              <w:t xml:space="preserve"> здания № 37 (ремонт системы ТВК и текущий ремонт здания № 37)</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5</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Срок, место выполнения работ, оказания услуг</w:t>
            </w:r>
          </w:p>
        </w:tc>
        <w:tc>
          <w:tcPr>
            <w:tcW w:w="4449" w:type="dxa"/>
            <w:gridSpan w:val="4"/>
          </w:tcPr>
          <w:p w:rsidR="009C2000" w:rsidRDefault="00BD6708" w:rsidP="00A25F7D">
            <w:pPr>
              <w:spacing w:line="240" w:lineRule="auto"/>
              <w:ind w:firstLine="0"/>
              <w:contextualSpacing/>
              <w:rPr>
                <w:b/>
                <w:sz w:val="22"/>
                <w:szCs w:val="22"/>
              </w:rPr>
            </w:pPr>
            <w:r w:rsidRPr="004D3E8F">
              <w:rPr>
                <w:b/>
                <w:sz w:val="22"/>
                <w:szCs w:val="22"/>
              </w:rPr>
              <w:t>Срок выполнения работ</w:t>
            </w:r>
            <w:r w:rsidR="00C851F7" w:rsidRPr="004D3E8F">
              <w:rPr>
                <w:b/>
                <w:sz w:val="22"/>
                <w:szCs w:val="22"/>
              </w:rPr>
              <w:t>:</w:t>
            </w:r>
            <w:r w:rsidR="00C403C2">
              <w:rPr>
                <w:b/>
                <w:sz w:val="22"/>
                <w:szCs w:val="22"/>
              </w:rPr>
              <w:t xml:space="preserve"> </w:t>
            </w:r>
          </w:p>
          <w:p w:rsidR="00C403C2" w:rsidRPr="004D3E8F" w:rsidRDefault="00A660DF" w:rsidP="006E2FB4">
            <w:pPr>
              <w:spacing w:line="240" w:lineRule="auto"/>
              <w:ind w:firstLine="0"/>
              <w:contextualSpacing/>
              <w:rPr>
                <w:sz w:val="22"/>
                <w:szCs w:val="22"/>
              </w:rPr>
            </w:pPr>
            <w:r>
              <w:rPr>
                <w:sz w:val="22"/>
                <w:szCs w:val="22"/>
              </w:rPr>
              <w:t xml:space="preserve">Начало работ: </w:t>
            </w:r>
            <w:proofErr w:type="gramStart"/>
            <w:r>
              <w:rPr>
                <w:sz w:val="22"/>
                <w:szCs w:val="22"/>
              </w:rPr>
              <w:t>с даты подписания</w:t>
            </w:r>
            <w:proofErr w:type="gramEnd"/>
            <w:r>
              <w:rPr>
                <w:sz w:val="22"/>
                <w:szCs w:val="22"/>
              </w:rP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 </w:t>
            </w:r>
            <w:r w:rsidR="00A51CFD">
              <w:rPr>
                <w:sz w:val="22"/>
                <w:szCs w:val="22"/>
              </w:rPr>
              <w:t>Окончание работ:  30.12.2013 г.</w:t>
            </w:r>
          </w:p>
          <w:p w:rsidR="004871BB" w:rsidRDefault="004871BB" w:rsidP="00C403C2">
            <w:pPr>
              <w:widowControl w:val="0"/>
              <w:spacing w:line="240" w:lineRule="auto"/>
              <w:ind w:firstLine="0"/>
              <w:rPr>
                <w:b/>
                <w:sz w:val="22"/>
                <w:szCs w:val="22"/>
              </w:rPr>
            </w:pPr>
          </w:p>
          <w:p w:rsidR="00D57A4C" w:rsidRPr="004D3E8F" w:rsidRDefault="00EF57DA" w:rsidP="00C403C2">
            <w:pPr>
              <w:widowControl w:val="0"/>
              <w:spacing w:line="240" w:lineRule="auto"/>
              <w:ind w:firstLine="0"/>
              <w:rPr>
                <w:sz w:val="22"/>
                <w:szCs w:val="22"/>
              </w:rPr>
            </w:pPr>
            <w:r w:rsidRPr="004D3E8F">
              <w:rPr>
                <w:b/>
                <w:sz w:val="22"/>
                <w:szCs w:val="22"/>
              </w:rPr>
              <w:t>Место выполнения работ:</w:t>
            </w:r>
            <w:r w:rsidR="00C403C2">
              <w:rPr>
                <w:b/>
                <w:sz w:val="22"/>
                <w:szCs w:val="22"/>
              </w:rPr>
              <w:t xml:space="preserve"> </w:t>
            </w:r>
            <w:r w:rsidR="00A51CFD">
              <w:rPr>
                <w:sz w:val="22"/>
                <w:szCs w:val="22"/>
              </w:rPr>
              <w:t>Россия, Томская область, г. Северск, Автодорога, 14/17, строение № 37</w:t>
            </w:r>
            <w:r w:rsidR="00C403C2" w:rsidRPr="00C403C2">
              <w:rPr>
                <w:sz w:val="22"/>
                <w:szCs w:val="22"/>
              </w:rPr>
              <w:t>.</w:t>
            </w:r>
            <w:r w:rsidR="00C403C2">
              <w:rPr>
                <w:b/>
                <w:sz w:val="22"/>
                <w:szCs w:val="22"/>
              </w:rPr>
              <w:t xml:space="preserve"> </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6</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Максимальная цена договора (в случае, если она определена заказчиком, организатор</w:t>
            </w:r>
            <w:r w:rsidR="004D1213" w:rsidRPr="004D3E8F">
              <w:rPr>
                <w:b/>
                <w:sz w:val="22"/>
                <w:szCs w:val="22"/>
              </w:rPr>
              <w:t xml:space="preserve"> закупки</w:t>
            </w:r>
            <w:r w:rsidRPr="004D3E8F">
              <w:rPr>
                <w:b/>
                <w:sz w:val="22"/>
                <w:szCs w:val="22"/>
              </w:rPr>
              <w:t>) (цифрами и прописью)</w:t>
            </w:r>
          </w:p>
        </w:tc>
        <w:tc>
          <w:tcPr>
            <w:tcW w:w="4449" w:type="dxa"/>
            <w:gridSpan w:val="4"/>
          </w:tcPr>
          <w:p w:rsidR="00916236" w:rsidRPr="004D3E8F" w:rsidRDefault="00A51CFD" w:rsidP="002222B3">
            <w:pPr>
              <w:widowControl w:val="0"/>
              <w:spacing w:line="240" w:lineRule="auto"/>
              <w:ind w:firstLine="0"/>
              <w:rPr>
                <w:sz w:val="22"/>
                <w:szCs w:val="22"/>
              </w:rPr>
            </w:pPr>
            <w:r w:rsidRPr="00A51CFD">
              <w:rPr>
                <w:rStyle w:val="FontStyle18"/>
                <w:sz w:val="22"/>
                <w:szCs w:val="22"/>
              </w:rPr>
              <w:t>9 337 253,86 (Девять миллионов триста тридцать семь тысяч двести пятьдесят три рубля восемьдесят шесть копеек)</w:t>
            </w:r>
            <w:r w:rsidR="006E2FB4" w:rsidRPr="006E2FB4">
              <w:rPr>
                <w:rStyle w:val="FontStyle18"/>
                <w:sz w:val="22"/>
                <w:szCs w:val="22"/>
              </w:rPr>
              <w:t xml:space="preserve">, </w:t>
            </w:r>
            <w:r w:rsidR="00C403C2" w:rsidRPr="00C403C2">
              <w:rPr>
                <w:rStyle w:val="FontStyle18"/>
                <w:sz w:val="22"/>
                <w:szCs w:val="22"/>
              </w:rPr>
              <w:t>включая НДС 18%.</w:t>
            </w:r>
            <w:r w:rsidR="00C403C2">
              <w:rPr>
                <w:rStyle w:val="FontStyle18"/>
                <w:sz w:val="22"/>
                <w:szCs w:val="22"/>
              </w:rPr>
              <w:t xml:space="preserve"> </w:t>
            </w:r>
          </w:p>
          <w:p w:rsidR="00D57A4C" w:rsidRPr="004D3E8F" w:rsidRDefault="00D57A4C" w:rsidP="009B4063">
            <w:pPr>
              <w:spacing w:line="240" w:lineRule="auto"/>
              <w:ind w:firstLine="0"/>
              <w:contextualSpacing/>
              <w:rPr>
                <w:sz w:val="22"/>
                <w:szCs w:val="22"/>
              </w:rPr>
            </w:pPr>
          </w:p>
          <w:p w:rsidR="00693576" w:rsidRPr="004D3E8F" w:rsidRDefault="00693576" w:rsidP="009B4063">
            <w:pPr>
              <w:spacing w:line="240" w:lineRule="auto"/>
              <w:ind w:firstLine="0"/>
              <w:contextualSpacing/>
              <w:rPr>
                <w:sz w:val="22"/>
                <w:szCs w:val="22"/>
              </w:rPr>
            </w:pPr>
            <w:r w:rsidRPr="004D3E8F">
              <w:rPr>
                <w:sz w:val="22"/>
                <w:szCs w:val="22"/>
              </w:rPr>
              <w:t>См. обоснование начальной (максимальной) цены договора (приложено отдельным файлом).</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7</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4449" w:type="dxa"/>
            <w:gridSpan w:val="4"/>
          </w:tcPr>
          <w:p w:rsidR="002921A1" w:rsidRPr="004D3E8F" w:rsidRDefault="008E2D23" w:rsidP="00B52D3D">
            <w:pPr>
              <w:spacing w:line="240" w:lineRule="auto"/>
              <w:ind w:firstLine="0"/>
              <w:contextualSpacing/>
              <w:rPr>
                <w:sz w:val="22"/>
                <w:szCs w:val="22"/>
              </w:rPr>
            </w:pPr>
            <w:r w:rsidRPr="004D3E8F">
              <w:rPr>
                <w:sz w:val="22"/>
                <w:szCs w:val="22"/>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6A0C03" w:rsidRPr="004D3E8F">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8</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Источник финансирования заказа</w:t>
            </w:r>
          </w:p>
        </w:tc>
        <w:tc>
          <w:tcPr>
            <w:tcW w:w="4449" w:type="dxa"/>
            <w:gridSpan w:val="4"/>
          </w:tcPr>
          <w:p w:rsidR="00C306BC" w:rsidRPr="004D3E8F" w:rsidRDefault="00C306BC" w:rsidP="00C74D36">
            <w:pPr>
              <w:spacing w:line="240" w:lineRule="auto"/>
              <w:ind w:firstLine="0"/>
              <w:contextualSpacing/>
              <w:rPr>
                <w:sz w:val="22"/>
                <w:szCs w:val="22"/>
              </w:rPr>
            </w:pPr>
            <w:r w:rsidRPr="004D3E8F">
              <w:rPr>
                <w:sz w:val="22"/>
                <w:szCs w:val="22"/>
              </w:rPr>
              <w:t>Собственные средства</w:t>
            </w:r>
          </w:p>
          <w:p w:rsidR="00CD54A5" w:rsidRPr="004D3E8F" w:rsidRDefault="00CD54A5" w:rsidP="00C74D3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lastRenderedPageBreak/>
              <w:t>9</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сроки и порядок оплаты работ, услуг</w:t>
            </w:r>
          </w:p>
        </w:tc>
        <w:tc>
          <w:tcPr>
            <w:tcW w:w="4449" w:type="dxa"/>
            <w:gridSpan w:val="4"/>
          </w:tcPr>
          <w:p w:rsidR="000533DA" w:rsidRDefault="005A28D1" w:rsidP="003D0D56">
            <w:pPr>
              <w:spacing w:line="240" w:lineRule="auto"/>
              <w:ind w:firstLine="0"/>
              <w:contextualSpacing/>
              <w:rPr>
                <w:sz w:val="22"/>
                <w:szCs w:val="22"/>
              </w:rPr>
            </w:pPr>
            <w:r w:rsidRPr="004D3E8F">
              <w:rPr>
                <w:sz w:val="22"/>
                <w:szCs w:val="22"/>
              </w:rPr>
              <w:t>В соответствии с условиями договора субподряда</w:t>
            </w:r>
          </w:p>
          <w:p w:rsidR="004871BB" w:rsidRPr="004D3E8F" w:rsidRDefault="004871BB" w:rsidP="003D0D5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10</w:t>
            </w:r>
          </w:p>
        </w:tc>
        <w:tc>
          <w:tcPr>
            <w:tcW w:w="5010" w:type="dxa"/>
          </w:tcPr>
          <w:p w:rsidR="00CD54A5" w:rsidRPr="004D3E8F" w:rsidRDefault="00C306BC" w:rsidP="004D7C56">
            <w:pPr>
              <w:spacing w:line="240" w:lineRule="auto"/>
              <w:ind w:firstLine="0"/>
              <w:contextualSpacing/>
              <w:jc w:val="left"/>
              <w:rPr>
                <w:b/>
                <w:sz w:val="22"/>
                <w:szCs w:val="22"/>
              </w:rPr>
            </w:pPr>
            <w:r w:rsidRPr="004D3E8F">
              <w:rPr>
                <w:b/>
                <w:sz w:val="22"/>
                <w:szCs w:val="22"/>
              </w:rPr>
              <w:t>Сведения о валюте, используемой для формирования цены договора и расчетов по договору</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Российский рубль</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11</w:t>
            </w:r>
          </w:p>
        </w:tc>
        <w:tc>
          <w:tcPr>
            <w:tcW w:w="5010" w:type="dxa"/>
          </w:tcPr>
          <w:p w:rsidR="00CD54A5" w:rsidRPr="004D3E8F" w:rsidRDefault="00C306BC" w:rsidP="00C306BC">
            <w:pPr>
              <w:spacing w:line="240" w:lineRule="auto"/>
              <w:ind w:firstLine="0"/>
              <w:contextualSpacing/>
              <w:jc w:val="left"/>
              <w:rPr>
                <w:b/>
                <w:sz w:val="22"/>
                <w:szCs w:val="22"/>
              </w:rPr>
            </w:pPr>
            <w:r w:rsidRPr="004D3E8F">
              <w:rPr>
                <w:b/>
                <w:sz w:val="22"/>
                <w:szCs w:val="22"/>
              </w:rPr>
              <w:t>Порядок применения официального курса иностранной валюты к рублю Российской Федерации</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Не используется</w:t>
            </w:r>
          </w:p>
        </w:tc>
      </w:tr>
      <w:tr w:rsidR="004D3E8F" w:rsidRPr="004D3E8F" w:rsidTr="00896A5F">
        <w:trPr>
          <w:trHeight w:val="274"/>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Заказчиком </w:t>
            </w:r>
          </w:p>
        </w:tc>
        <w:tc>
          <w:tcPr>
            <w:tcW w:w="4449" w:type="dxa"/>
            <w:gridSpan w:val="4"/>
          </w:tcPr>
          <w:p w:rsidR="008135C9" w:rsidRPr="004D3E8F" w:rsidRDefault="008135C9" w:rsidP="008135C9">
            <w:pPr>
              <w:widowControl w:val="0"/>
              <w:spacing w:line="240" w:lineRule="auto"/>
              <w:ind w:firstLine="0"/>
              <w:rPr>
                <w:sz w:val="22"/>
                <w:szCs w:val="22"/>
              </w:rPr>
            </w:pPr>
            <w:r w:rsidRPr="004D3E8F">
              <w:rPr>
                <w:sz w:val="22"/>
                <w:szCs w:val="22"/>
              </w:rPr>
              <w:t>Участники должны соответствовать требованиям, указанным в п. 2.1. Раздела II «Требования к Участникам» настоящей документации, а также следующим обязательным требованиям:</w:t>
            </w:r>
          </w:p>
          <w:p w:rsidR="00A660DF" w:rsidRPr="00A51CFD" w:rsidRDefault="00C403C2" w:rsidP="00A51CFD">
            <w:pPr>
              <w:widowControl w:val="0"/>
              <w:numPr>
                <w:ilvl w:val="5"/>
                <w:numId w:val="13"/>
              </w:numPr>
              <w:spacing w:line="240" w:lineRule="auto"/>
              <w:ind w:left="0" w:firstLine="0"/>
              <w:rPr>
                <w:sz w:val="22"/>
                <w:szCs w:val="22"/>
              </w:rPr>
            </w:pPr>
            <w:proofErr w:type="gramStart"/>
            <w:r w:rsidRPr="00C403C2">
              <w:rPr>
                <w:sz w:val="22"/>
                <w:szCs w:val="22"/>
              </w:rPr>
              <w:t xml:space="preserve">обладать действующим свидетельством о </w:t>
            </w:r>
            <w:r w:rsidR="0010188A">
              <w:rPr>
                <w:sz w:val="22"/>
                <w:szCs w:val="22"/>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8C106F" w:rsidRPr="008C106F">
              <w:rPr>
                <w:sz w:val="22"/>
                <w:szCs w:val="22"/>
              </w:rPr>
              <w:t xml:space="preserve"> (</w:t>
            </w:r>
            <w:r w:rsidR="004871BB">
              <w:rPr>
                <w:sz w:val="22"/>
                <w:szCs w:val="22"/>
              </w:rPr>
              <w:t xml:space="preserve">п.п. </w:t>
            </w:r>
            <w:r w:rsidR="00A51CFD">
              <w:rPr>
                <w:sz w:val="22"/>
                <w:szCs w:val="22"/>
              </w:rPr>
              <w:t xml:space="preserve">10.1, 11.1, 12.3, 12.9, 12.11, 15.1, 15.2 </w:t>
            </w:r>
            <w:r w:rsidR="008C106F" w:rsidRPr="008C106F">
              <w:rPr>
                <w:sz w:val="22"/>
                <w:szCs w:val="22"/>
              </w:rPr>
              <w:t xml:space="preserve">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r w:rsidR="00A51CFD">
              <w:rPr>
                <w:sz w:val="22"/>
                <w:szCs w:val="22"/>
              </w:rPr>
              <w:t>.</w:t>
            </w:r>
            <w:proofErr w:type="gramEnd"/>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13</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Документы, подтверждающие соответствие Участника установленным требованиям</w:t>
            </w:r>
          </w:p>
        </w:tc>
        <w:tc>
          <w:tcPr>
            <w:tcW w:w="4449" w:type="dxa"/>
            <w:gridSpan w:val="4"/>
          </w:tcPr>
          <w:p w:rsidR="00D02797" w:rsidRDefault="00D02797" w:rsidP="00D02797">
            <w:pPr>
              <w:spacing w:line="240" w:lineRule="auto"/>
              <w:ind w:firstLine="0"/>
              <w:contextualSpacing/>
              <w:rPr>
                <w:sz w:val="22"/>
                <w:szCs w:val="22"/>
              </w:rPr>
            </w:pPr>
            <w:r w:rsidRPr="004D3E8F">
              <w:rPr>
                <w:sz w:val="22"/>
                <w:szCs w:val="22"/>
              </w:rPr>
              <w:t>Перечень документов указан в пункте 3.2 настоящей Документации, в том числе:</w:t>
            </w:r>
          </w:p>
          <w:p w:rsidR="00A660DF" w:rsidRPr="004D3E8F" w:rsidRDefault="00C403C2" w:rsidP="004871BB">
            <w:pPr>
              <w:spacing w:line="240" w:lineRule="auto"/>
              <w:ind w:firstLine="0"/>
              <w:contextualSpacing/>
              <w:rPr>
                <w:sz w:val="22"/>
                <w:szCs w:val="22"/>
              </w:rPr>
            </w:pPr>
            <w:proofErr w:type="gramStart"/>
            <w:r w:rsidRPr="00C403C2">
              <w:rPr>
                <w:sz w:val="22"/>
                <w:szCs w:val="22"/>
              </w:rPr>
              <w:t xml:space="preserve">- отсканированный оригинал или отсканированная нотариально заверенная копия действующего свидетельства о </w:t>
            </w:r>
            <w:r w:rsidR="0010188A">
              <w:rPr>
                <w:sz w:val="22"/>
                <w:szCs w:val="22"/>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8C106F" w:rsidRPr="008C106F">
              <w:rPr>
                <w:sz w:val="22"/>
                <w:szCs w:val="22"/>
              </w:rPr>
              <w:t xml:space="preserve"> (</w:t>
            </w:r>
            <w:r w:rsidR="004871BB">
              <w:rPr>
                <w:sz w:val="22"/>
                <w:szCs w:val="22"/>
              </w:rPr>
              <w:t xml:space="preserve">п.п. </w:t>
            </w:r>
            <w:r w:rsidR="00A51CFD">
              <w:rPr>
                <w:sz w:val="22"/>
                <w:szCs w:val="22"/>
              </w:rPr>
              <w:t>10.1, 11.1, 12.3, 12.9, 12.11, 15.1, 15.2</w:t>
            </w:r>
            <w:r w:rsidR="008C106F" w:rsidRPr="008C106F">
              <w:rPr>
                <w:sz w:val="22"/>
                <w:szCs w:val="22"/>
              </w:rPr>
              <w:t xml:space="preserve"> 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r w:rsidR="00A51CFD">
              <w:rPr>
                <w:sz w:val="22"/>
                <w:szCs w:val="22"/>
              </w:rPr>
              <w:t>.</w:t>
            </w:r>
            <w:proofErr w:type="gramEnd"/>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14</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установленные Заказчиком к качеству работ, услуг, требования к их безопасности</w:t>
            </w:r>
          </w:p>
        </w:tc>
        <w:tc>
          <w:tcPr>
            <w:tcW w:w="4449" w:type="dxa"/>
            <w:gridSpan w:val="4"/>
          </w:tcPr>
          <w:p w:rsidR="008135C9" w:rsidRPr="004D3E8F" w:rsidRDefault="008135C9" w:rsidP="00C7554F">
            <w:pPr>
              <w:spacing w:line="240" w:lineRule="auto"/>
              <w:ind w:firstLine="0"/>
              <w:contextualSpacing/>
              <w:jc w:val="left"/>
              <w:rPr>
                <w:sz w:val="22"/>
                <w:szCs w:val="22"/>
              </w:rPr>
            </w:pPr>
            <w:r w:rsidRPr="004D3E8F">
              <w:rPr>
                <w:sz w:val="22"/>
                <w:szCs w:val="22"/>
              </w:rPr>
              <w:t xml:space="preserve">Установлены в разделе </w:t>
            </w:r>
            <w:r w:rsidRPr="004D3E8F">
              <w:rPr>
                <w:sz w:val="22"/>
                <w:szCs w:val="22"/>
                <w:lang w:val="en-US"/>
              </w:rPr>
              <w:t>VI</w:t>
            </w:r>
            <w:r w:rsidRPr="004D3E8F">
              <w:rPr>
                <w:sz w:val="22"/>
                <w:szCs w:val="22"/>
              </w:rPr>
              <w:t xml:space="preserve"> «Техническое задание» настоящей Документации.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15</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4449" w:type="dxa"/>
            <w:gridSpan w:val="4"/>
          </w:tcPr>
          <w:p w:rsidR="008135C9" w:rsidRPr="004D3E8F" w:rsidRDefault="008135C9" w:rsidP="00C306BC">
            <w:pPr>
              <w:spacing w:line="240" w:lineRule="auto"/>
              <w:ind w:firstLine="0"/>
              <w:contextualSpacing/>
              <w:jc w:val="left"/>
              <w:rPr>
                <w:sz w:val="22"/>
                <w:szCs w:val="22"/>
              </w:rPr>
            </w:pPr>
            <w:r w:rsidRPr="004D3E8F">
              <w:rPr>
                <w:sz w:val="22"/>
                <w:szCs w:val="22"/>
              </w:rPr>
              <w:t>Приложение 1 к информационной карте</w:t>
            </w:r>
          </w:p>
        </w:tc>
      </w:tr>
      <w:tr w:rsidR="004D3E8F" w:rsidRPr="004D3E8F" w:rsidTr="000B4C0B">
        <w:trPr>
          <w:trHeight w:val="964"/>
          <w:jc w:val="center"/>
        </w:trPr>
        <w:tc>
          <w:tcPr>
            <w:tcW w:w="549" w:type="dxa"/>
            <w:vMerge w:val="restart"/>
          </w:tcPr>
          <w:p w:rsidR="008135C9" w:rsidRPr="004D3E8F" w:rsidRDefault="008135C9" w:rsidP="00C306BC">
            <w:pPr>
              <w:spacing w:line="240" w:lineRule="auto"/>
              <w:ind w:firstLine="0"/>
              <w:contextualSpacing/>
              <w:jc w:val="center"/>
              <w:rPr>
                <w:b/>
                <w:sz w:val="22"/>
                <w:szCs w:val="22"/>
              </w:rPr>
            </w:pPr>
            <w:r w:rsidRPr="004D3E8F">
              <w:rPr>
                <w:b/>
                <w:sz w:val="22"/>
                <w:szCs w:val="22"/>
              </w:rPr>
              <w:t>16</w:t>
            </w:r>
          </w:p>
        </w:tc>
        <w:tc>
          <w:tcPr>
            <w:tcW w:w="5010" w:type="dxa"/>
            <w:vMerge w:val="restart"/>
          </w:tcPr>
          <w:p w:rsidR="008135C9" w:rsidRPr="004D3E8F" w:rsidRDefault="008135C9" w:rsidP="00CD54A5">
            <w:pPr>
              <w:spacing w:line="240" w:lineRule="auto"/>
              <w:ind w:firstLine="0"/>
              <w:contextualSpacing/>
              <w:jc w:val="left"/>
              <w:rPr>
                <w:i/>
                <w:sz w:val="22"/>
                <w:szCs w:val="22"/>
              </w:rPr>
            </w:pPr>
            <w:r w:rsidRPr="004D3E8F">
              <w:rPr>
                <w:b/>
                <w:sz w:val="22"/>
                <w:szCs w:val="22"/>
              </w:rPr>
              <w:t>Критерии оценки и сопоставления Предложений Участников</w:t>
            </w:r>
          </w:p>
        </w:tc>
        <w:tc>
          <w:tcPr>
            <w:tcW w:w="519" w:type="dxa"/>
            <w:tcBorders>
              <w:bottom w:val="single" w:sz="4" w:space="0" w:color="auto"/>
            </w:tcBorders>
          </w:tcPr>
          <w:p w:rsidR="008135C9" w:rsidRPr="004D3E8F" w:rsidRDefault="008135C9" w:rsidP="0057202C">
            <w:pPr>
              <w:spacing w:line="240" w:lineRule="auto"/>
              <w:ind w:firstLine="0"/>
              <w:contextualSpacing/>
              <w:rPr>
                <w:b/>
                <w:sz w:val="22"/>
                <w:szCs w:val="22"/>
              </w:rPr>
            </w:pPr>
            <w:r w:rsidRPr="004D3E8F">
              <w:rPr>
                <w:b/>
                <w:sz w:val="22"/>
                <w:szCs w:val="22"/>
              </w:rPr>
              <w:t>№</w:t>
            </w:r>
          </w:p>
        </w:tc>
        <w:tc>
          <w:tcPr>
            <w:tcW w:w="2642" w:type="dxa"/>
            <w:gridSpan w:val="2"/>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Критерии оценки Предложений и порядок оценки и сопоставления Предложений Участников</w:t>
            </w:r>
          </w:p>
        </w:tc>
        <w:tc>
          <w:tcPr>
            <w:tcW w:w="1288" w:type="dxa"/>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Максимальный балл</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lang w:val="en-US"/>
              </w:rPr>
              <w:t>1</w:t>
            </w:r>
            <w:r w:rsidRPr="004D3E8F">
              <w:rPr>
                <w:sz w:val="22"/>
                <w:szCs w:val="22"/>
              </w:rPr>
              <w:t>.</w:t>
            </w:r>
          </w:p>
        </w:tc>
        <w:tc>
          <w:tcPr>
            <w:tcW w:w="2642" w:type="dxa"/>
            <w:gridSpan w:val="2"/>
            <w:tcBorders>
              <w:top w:val="single" w:sz="4" w:space="0" w:color="auto"/>
              <w:bottom w:val="single" w:sz="4" w:space="0" w:color="auto"/>
            </w:tcBorders>
          </w:tcPr>
          <w:p w:rsidR="008135C9" w:rsidRPr="004D3E8F" w:rsidRDefault="008135C9" w:rsidP="00277A4B">
            <w:pPr>
              <w:spacing w:line="240" w:lineRule="auto"/>
              <w:ind w:firstLine="0"/>
              <w:contextualSpacing/>
              <w:jc w:val="left"/>
              <w:rPr>
                <w:sz w:val="22"/>
                <w:szCs w:val="22"/>
              </w:rPr>
            </w:pPr>
            <w:r w:rsidRPr="004D3E8F">
              <w:rPr>
                <w:sz w:val="22"/>
                <w:szCs w:val="22"/>
              </w:rPr>
              <w:t>Цена договора субподряда</w:t>
            </w:r>
            <w:r w:rsidR="00277A4B" w:rsidRPr="004D3E8F">
              <w:rPr>
                <w:sz w:val="22"/>
                <w:szCs w:val="22"/>
              </w:rPr>
              <w:t>.</w:t>
            </w:r>
          </w:p>
          <w:p w:rsidR="00277A4B" w:rsidRPr="004D3E8F" w:rsidRDefault="00277A4B" w:rsidP="00277A4B">
            <w:pPr>
              <w:spacing w:line="240" w:lineRule="auto"/>
              <w:ind w:firstLine="0"/>
              <w:contextualSpacing/>
              <w:jc w:val="left"/>
              <w:rPr>
                <w:sz w:val="22"/>
                <w:szCs w:val="22"/>
              </w:rPr>
            </w:pPr>
            <w:r w:rsidRPr="004D3E8F">
              <w:rPr>
                <w:sz w:val="22"/>
                <w:szCs w:val="22"/>
              </w:rPr>
              <w:t xml:space="preserve">(В качестве единого базиса сравнения ценовых предложений </w:t>
            </w:r>
            <w:r w:rsidRPr="004D3E8F">
              <w:rPr>
                <w:sz w:val="22"/>
                <w:szCs w:val="22"/>
              </w:rPr>
              <w:lastRenderedPageBreak/>
              <w:t>используются цены предложений участников без учета НДС)</w:t>
            </w:r>
          </w:p>
        </w:tc>
        <w:tc>
          <w:tcPr>
            <w:tcW w:w="1288" w:type="dxa"/>
            <w:tcBorders>
              <w:top w:val="single" w:sz="4" w:space="0" w:color="auto"/>
              <w:bottom w:val="single" w:sz="4" w:space="0" w:color="auto"/>
            </w:tcBorders>
          </w:tcPr>
          <w:p w:rsidR="008135C9" w:rsidRPr="004D3E8F" w:rsidRDefault="008135C9" w:rsidP="004D428D">
            <w:pPr>
              <w:spacing w:line="240" w:lineRule="auto"/>
              <w:ind w:firstLine="0"/>
              <w:contextualSpacing/>
              <w:jc w:val="center"/>
              <w:rPr>
                <w:sz w:val="22"/>
                <w:szCs w:val="22"/>
              </w:rPr>
            </w:pPr>
            <w:r w:rsidRPr="004D3E8F">
              <w:rPr>
                <w:sz w:val="22"/>
                <w:szCs w:val="22"/>
              </w:rPr>
              <w:lastRenderedPageBreak/>
              <w:t>75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2</w:t>
            </w:r>
          </w:p>
        </w:tc>
        <w:tc>
          <w:tcPr>
            <w:tcW w:w="2642" w:type="dxa"/>
            <w:gridSpan w:val="2"/>
            <w:tcBorders>
              <w:top w:val="single" w:sz="4" w:space="0" w:color="auto"/>
              <w:bottom w:val="single" w:sz="4" w:space="0" w:color="auto"/>
            </w:tcBorders>
          </w:tcPr>
          <w:p w:rsidR="008135C9" w:rsidRPr="004D3E8F" w:rsidRDefault="008135C9" w:rsidP="004D428D">
            <w:pPr>
              <w:spacing w:line="240" w:lineRule="auto"/>
              <w:ind w:firstLine="0"/>
              <w:contextualSpacing/>
              <w:jc w:val="left"/>
              <w:rPr>
                <w:sz w:val="22"/>
                <w:szCs w:val="22"/>
              </w:rPr>
            </w:pPr>
            <w:r w:rsidRPr="004D3E8F">
              <w:rPr>
                <w:sz w:val="22"/>
                <w:szCs w:val="22"/>
              </w:rPr>
              <w:t>Наличие у компании опыта выполнения аналогичных работ и квалификация участника</w:t>
            </w:r>
          </w:p>
        </w:tc>
        <w:tc>
          <w:tcPr>
            <w:tcW w:w="1288" w:type="dxa"/>
            <w:tcBorders>
              <w:top w:val="single" w:sz="4" w:space="0" w:color="auto"/>
              <w:bottom w:val="single" w:sz="4" w:space="0" w:color="auto"/>
            </w:tcBorders>
          </w:tcPr>
          <w:p w:rsidR="008135C9" w:rsidRPr="004D3E8F" w:rsidRDefault="008135C9" w:rsidP="009F7D10">
            <w:pPr>
              <w:ind w:firstLine="0"/>
              <w:jc w:val="center"/>
              <w:rPr>
                <w:sz w:val="22"/>
                <w:szCs w:val="22"/>
              </w:rPr>
            </w:pPr>
            <w:r w:rsidRPr="004D3E8F">
              <w:rPr>
                <w:sz w:val="22"/>
                <w:szCs w:val="22"/>
              </w:rPr>
              <w:t>15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3</w:t>
            </w:r>
          </w:p>
        </w:tc>
        <w:tc>
          <w:tcPr>
            <w:tcW w:w="2642" w:type="dxa"/>
            <w:gridSpan w:val="2"/>
            <w:tcBorders>
              <w:top w:val="single" w:sz="4" w:space="0" w:color="auto"/>
              <w:bottom w:val="single" w:sz="4" w:space="0" w:color="auto"/>
            </w:tcBorders>
          </w:tcPr>
          <w:p w:rsidR="008135C9" w:rsidRPr="004D3E8F" w:rsidRDefault="008135C9" w:rsidP="000B4AAA">
            <w:pPr>
              <w:spacing w:line="240" w:lineRule="auto"/>
              <w:ind w:firstLine="0"/>
              <w:contextualSpacing/>
              <w:jc w:val="left"/>
              <w:rPr>
                <w:sz w:val="22"/>
                <w:szCs w:val="22"/>
              </w:rPr>
            </w:pPr>
            <w:r w:rsidRPr="004D3E8F">
              <w:rPr>
                <w:sz w:val="22"/>
                <w:szCs w:val="22"/>
              </w:rPr>
              <w:t>Выполнение условий технической части запроса предложений</w:t>
            </w:r>
          </w:p>
        </w:tc>
        <w:tc>
          <w:tcPr>
            <w:tcW w:w="1288" w:type="dxa"/>
            <w:tcBorders>
              <w:top w:val="single" w:sz="4" w:space="0" w:color="auto"/>
              <w:bottom w:val="single" w:sz="4" w:space="0" w:color="auto"/>
            </w:tcBorders>
          </w:tcPr>
          <w:p w:rsidR="008135C9" w:rsidRPr="004D3E8F" w:rsidRDefault="008135C9" w:rsidP="004D428D">
            <w:pPr>
              <w:ind w:firstLine="0"/>
              <w:jc w:val="center"/>
              <w:rPr>
                <w:sz w:val="22"/>
                <w:szCs w:val="22"/>
              </w:rPr>
            </w:pPr>
            <w:r w:rsidRPr="004D3E8F">
              <w:rPr>
                <w:sz w:val="22"/>
                <w:szCs w:val="22"/>
              </w:rPr>
              <w:t>5</w:t>
            </w:r>
          </w:p>
        </w:tc>
      </w:tr>
      <w:tr w:rsidR="004D3E8F" w:rsidRPr="004D3E8F" w:rsidTr="000B4C0B">
        <w:trPr>
          <w:trHeight w:val="276"/>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25" w:type="dxa"/>
            <w:gridSpan w:val="2"/>
          </w:tcPr>
          <w:p w:rsidR="008135C9" w:rsidRPr="004D3E8F" w:rsidRDefault="008135C9" w:rsidP="009F7D10">
            <w:pPr>
              <w:spacing w:line="240" w:lineRule="auto"/>
              <w:ind w:firstLine="0"/>
              <w:contextualSpacing/>
              <w:jc w:val="left"/>
              <w:rPr>
                <w:sz w:val="22"/>
                <w:szCs w:val="22"/>
              </w:rPr>
            </w:pPr>
            <w:r w:rsidRPr="004D3E8F">
              <w:rPr>
                <w:sz w:val="22"/>
                <w:szCs w:val="22"/>
              </w:rPr>
              <w:t>4</w:t>
            </w:r>
          </w:p>
        </w:tc>
        <w:tc>
          <w:tcPr>
            <w:tcW w:w="2636" w:type="dxa"/>
          </w:tcPr>
          <w:p w:rsidR="008135C9" w:rsidRPr="004D3E8F" w:rsidRDefault="008135C9" w:rsidP="0057202C">
            <w:pPr>
              <w:spacing w:line="240" w:lineRule="auto"/>
              <w:ind w:firstLine="0"/>
              <w:contextualSpacing/>
              <w:jc w:val="left"/>
              <w:rPr>
                <w:sz w:val="22"/>
                <w:szCs w:val="22"/>
              </w:rPr>
            </w:pPr>
            <w:r w:rsidRPr="004D3E8F">
              <w:rPr>
                <w:sz w:val="22"/>
                <w:szCs w:val="22"/>
              </w:rPr>
              <w:t xml:space="preserve">Срок выполнения работ </w:t>
            </w:r>
          </w:p>
        </w:tc>
        <w:tc>
          <w:tcPr>
            <w:tcW w:w="1288" w:type="dxa"/>
          </w:tcPr>
          <w:p w:rsidR="008135C9" w:rsidRPr="004D3E8F" w:rsidRDefault="008135C9" w:rsidP="0057202C">
            <w:pPr>
              <w:ind w:firstLine="0"/>
              <w:jc w:val="center"/>
              <w:rPr>
                <w:sz w:val="22"/>
                <w:szCs w:val="22"/>
              </w:rPr>
            </w:pPr>
            <w:r w:rsidRPr="004D3E8F">
              <w:rPr>
                <w:sz w:val="22"/>
                <w:szCs w:val="22"/>
              </w:rPr>
              <w:t>5</w:t>
            </w:r>
          </w:p>
        </w:tc>
      </w:tr>
      <w:tr w:rsidR="004D3E8F" w:rsidRPr="004D3E8F" w:rsidTr="0057202C">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spacing w:line="240" w:lineRule="auto"/>
              <w:ind w:firstLine="0"/>
              <w:contextualSpacing/>
              <w:jc w:val="center"/>
              <w:rPr>
                <w:sz w:val="22"/>
                <w:szCs w:val="22"/>
              </w:rPr>
            </w:pPr>
            <w:r w:rsidRPr="004D3E8F">
              <w:rPr>
                <w:b/>
                <w:bCs/>
                <w:sz w:val="22"/>
                <w:szCs w:val="22"/>
              </w:rPr>
              <w:t>ИТОГО (</w:t>
            </w:r>
            <w:r w:rsidRPr="004D3E8F">
              <w:rPr>
                <w:b/>
                <w:bCs/>
                <w:sz w:val="22"/>
                <w:szCs w:val="22"/>
              </w:rPr>
              <w:sym w:font="Symbol" w:char="0053"/>
            </w:r>
            <w:r w:rsidRPr="004D3E8F">
              <w:rPr>
                <w:b/>
                <w:bCs/>
                <w:sz w:val="22"/>
                <w:szCs w:val="22"/>
              </w:rPr>
              <w:t xml:space="preserve"> баллов)</w:t>
            </w:r>
          </w:p>
        </w:tc>
        <w:tc>
          <w:tcPr>
            <w:tcW w:w="1288" w:type="dxa"/>
            <w:tcBorders>
              <w:top w:val="single" w:sz="4" w:space="0" w:color="auto"/>
            </w:tcBorders>
          </w:tcPr>
          <w:p w:rsidR="008135C9" w:rsidRPr="004D3E8F" w:rsidRDefault="008135C9" w:rsidP="00250460">
            <w:pPr>
              <w:spacing w:line="240" w:lineRule="auto"/>
              <w:ind w:firstLine="0"/>
              <w:contextualSpacing/>
              <w:jc w:val="center"/>
              <w:rPr>
                <w:sz w:val="22"/>
                <w:szCs w:val="22"/>
                <w:lang w:val="en-US"/>
              </w:rPr>
            </w:pPr>
            <w:r w:rsidRPr="004D3E8F">
              <w:rPr>
                <w:sz w:val="22"/>
                <w:szCs w:val="22"/>
              </w:rPr>
              <w:t>100</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0B4C0B">
            <w:pPr>
              <w:spacing w:line="240" w:lineRule="auto"/>
              <w:ind w:firstLine="0"/>
              <w:contextualSpacing/>
              <w:jc w:val="center"/>
              <w:rPr>
                <w:sz w:val="22"/>
                <w:szCs w:val="22"/>
              </w:rPr>
            </w:pPr>
            <w:r w:rsidRPr="004D3E8F">
              <w:rPr>
                <w:b/>
                <w:sz w:val="22"/>
                <w:szCs w:val="22"/>
              </w:rPr>
              <w:t>Порядок оценки и сопоставления Предложений</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695B3B">
            <w:pPr>
              <w:pStyle w:val="aff7"/>
              <w:tabs>
                <w:tab w:val="left" w:pos="851"/>
                <w:tab w:val="num" w:pos="1134"/>
              </w:tabs>
              <w:spacing w:before="0" w:beforeAutospacing="0" w:after="0" w:afterAutospacing="0"/>
              <w:jc w:val="both"/>
              <w:rPr>
                <w:sz w:val="22"/>
                <w:szCs w:val="22"/>
              </w:rPr>
            </w:pPr>
            <w:r w:rsidRPr="004D3E8F">
              <w:rPr>
                <w:sz w:val="22"/>
                <w:szCs w:val="22"/>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tblPr>
            <w:tblGrid>
              <w:gridCol w:w="833"/>
              <w:gridCol w:w="623"/>
              <w:gridCol w:w="651"/>
              <w:gridCol w:w="854"/>
            </w:tblGrid>
            <w:tr w:rsidR="004D3E8F" w:rsidRPr="004D3E8F" w:rsidTr="006802C4">
              <w:trPr>
                <w:cantSplit/>
                <w:trHeight w:val="243"/>
                <w:jc w:val="center"/>
              </w:trPr>
              <w:tc>
                <w:tcPr>
                  <w:tcW w:w="83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БЦК</w:t>
                  </w:r>
                </w:p>
              </w:tc>
              <w:tc>
                <w:tcPr>
                  <w:tcW w:w="62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65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К х</w:t>
                  </w:r>
                </w:p>
              </w:tc>
              <w:tc>
                <w:tcPr>
                  <w:tcW w:w="854"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мин</w:t>
                  </w:r>
                  <w:proofErr w:type="spellEnd"/>
                </w:p>
              </w:tc>
            </w:tr>
            <w:tr w:rsidR="004D3E8F" w:rsidRPr="004D3E8F" w:rsidTr="006802C4">
              <w:trPr>
                <w:cantSplit/>
                <w:jc w:val="center"/>
              </w:trPr>
              <w:tc>
                <w:tcPr>
                  <w:tcW w:w="83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2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5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854"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предложений.</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мин</w:t>
            </w:r>
            <w:proofErr w:type="spellEnd"/>
            <w:r w:rsidRPr="004D3E8F">
              <w:rPr>
                <w:sz w:val="22"/>
                <w:szCs w:val="22"/>
              </w:rPr>
              <w:tab/>
              <w:t>– минимальное численное значение из всех заявок на участие в открытом запросе предложений Участников открытого запроса предложений в натуральных единицах измерения</w:t>
            </w:r>
            <w:r w:rsidRPr="004D3E8F">
              <w:rPr>
                <w:rStyle w:val="afff2"/>
                <w:sz w:val="22"/>
                <w:szCs w:val="22"/>
              </w:rPr>
              <w:footnoteReference w:id="1"/>
            </w:r>
            <w:r w:rsidRPr="004D3E8F">
              <w:rPr>
                <w:sz w:val="22"/>
                <w:szCs w:val="22"/>
              </w:rPr>
              <w:t>;</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оц</w:t>
            </w:r>
            <w:proofErr w:type="spellEnd"/>
            <w:r w:rsidRPr="004D3E8F">
              <w:rPr>
                <w:sz w:val="22"/>
                <w:szCs w:val="22"/>
              </w:rPr>
              <w:tab/>
              <w:t xml:space="preserve">– численное значение оцениваемой заявки на участие в </w:t>
            </w:r>
            <w:proofErr w:type="spellStart"/>
            <w:r w:rsidRPr="004D3E8F">
              <w:rPr>
                <w:sz w:val="22"/>
                <w:szCs w:val="22"/>
              </w:rPr>
              <w:t>открытомзапросе</w:t>
            </w:r>
            <w:proofErr w:type="spellEnd"/>
            <w:r w:rsidRPr="004D3E8F">
              <w:rPr>
                <w:sz w:val="22"/>
                <w:szCs w:val="22"/>
              </w:rPr>
              <w:t xml:space="preserve"> предложений в натуральных единицах измерения.</w:t>
            </w:r>
          </w:p>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Для тех критериев, у которых минимальное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4D3E8F" w:rsidRPr="004D3E8F" w:rsidTr="006802C4">
              <w:trPr>
                <w:cantSplit/>
                <w:trHeight w:val="243"/>
                <w:jc w:val="center"/>
              </w:trPr>
              <w:tc>
                <w:tcPr>
                  <w:tcW w:w="71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БНК</w:t>
                  </w:r>
                </w:p>
              </w:tc>
              <w:tc>
                <w:tcPr>
                  <w:tcW w:w="3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4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Кх</w:t>
                  </w:r>
                  <w:proofErr w:type="spellEnd"/>
                </w:p>
              </w:tc>
              <w:tc>
                <w:tcPr>
                  <w:tcW w:w="1260"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мин</w:t>
                  </w:r>
                  <w:proofErr w:type="spellEnd"/>
                </w:p>
              </w:tc>
            </w:tr>
            <w:tr w:rsidR="004D3E8F" w:rsidRPr="004D3E8F" w:rsidTr="006802C4">
              <w:trPr>
                <w:cantSplit/>
                <w:jc w:val="center"/>
              </w:trPr>
              <w:tc>
                <w:tcPr>
                  <w:tcW w:w="71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3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4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1260"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неценового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предложения.</w:t>
            </w:r>
          </w:p>
          <w:p w:rsidR="008C7B84"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мин</w:t>
            </w:r>
            <w:proofErr w:type="spellEnd"/>
            <w:r w:rsidRPr="004D3E8F">
              <w:rPr>
                <w:sz w:val="22"/>
                <w:szCs w:val="22"/>
              </w:rPr>
              <w:tab/>
              <w:t xml:space="preserve">– минимальное численное значение неценового критерия из всех заявок на участие в </w:t>
            </w:r>
            <w:proofErr w:type="spellStart"/>
            <w:r w:rsidRPr="004D3E8F">
              <w:rPr>
                <w:sz w:val="22"/>
                <w:szCs w:val="22"/>
              </w:rPr>
              <w:t>открытомзапросе</w:t>
            </w:r>
            <w:proofErr w:type="spellEnd"/>
            <w:r w:rsidRPr="004D3E8F">
              <w:rPr>
                <w:sz w:val="22"/>
                <w:szCs w:val="22"/>
              </w:rPr>
              <w:t xml:space="preserve"> предложений Участников </w:t>
            </w:r>
            <w:proofErr w:type="spellStart"/>
            <w:r w:rsidRPr="004D3E8F">
              <w:rPr>
                <w:sz w:val="22"/>
                <w:szCs w:val="22"/>
              </w:rPr>
              <w:t>открытогозапроса</w:t>
            </w:r>
            <w:proofErr w:type="spellEnd"/>
            <w:r w:rsidRPr="004D3E8F">
              <w:rPr>
                <w:sz w:val="22"/>
                <w:szCs w:val="22"/>
              </w:rPr>
              <w:t xml:space="preserve"> предложений в натуральных единицах измерения;</w:t>
            </w:r>
          </w:p>
          <w:p w:rsidR="008135C9"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оц</w:t>
            </w:r>
            <w:proofErr w:type="spellEnd"/>
            <w:r w:rsidRPr="004D3E8F">
              <w:rPr>
                <w:sz w:val="22"/>
                <w:szCs w:val="22"/>
              </w:rPr>
              <w:tab/>
              <w:t>– численное значение неценового критерия оцениваемой заявки на участие в открытом запросе предложений в натуральных единицах измерения.</w:t>
            </w:r>
          </w:p>
          <w:p w:rsidR="008135C9" w:rsidRPr="004D3E8F" w:rsidRDefault="008135C9" w:rsidP="00695B3B">
            <w:pPr>
              <w:spacing w:line="240" w:lineRule="auto"/>
              <w:ind w:firstLine="0"/>
              <w:contextualSpacing/>
              <w:jc w:val="center"/>
              <w:rPr>
                <w:b/>
                <w:sz w:val="22"/>
                <w:szCs w:val="22"/>
              </w:rPr>
            </w:pPr>
          </w:p>
        </w:tc>
      </w:tr>
      <w:tr w:rsidR="004D3E8F" w:rsidRPr="004D3E8F" w:rsidTr="000B4C0B">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2.Наличие у компании опыта выполнения аналогичных работ и квалификация </w:t>
            </w:r>
            <w:r w:rsidRPr="004D3E8F">
              <w:rPr>
                <w:sz w:val="22"/>
                <w:szCs w:val="22"/>
              </w:rPr>
              <w:lastRenderedPageBreak/>
              <w:t xml:space="preserve">участника. </w:t>
            </w:r>
          </w:p>
          <w:p w:rsidR="008135C9" w:rsidRPr="004D3E8F" w:rsidRDefault="008135C9" w:rsidP="0057202C">
            <w:pPr>
              <w:pStyle w:val="aff7"/>
              <w:tabs>
                <w:tab w:val="left" w:pos="368"/>
              </w:tabs>
              <w:spacing w:before="0" w:beforeAutospacing="0" w:after="0" w:afterAutospacing="0"/>
              <w:rPr>
                <w:i/>
                <w:sz w:val="22"/>
                <w:szCs w:val="22"/>
              </w:rPr>
            </w:pPr>
          </w:p>
          <w:p w:rsidR="008135C9" w:rsidRPr="004D3E8F" w:rsidRDefault="00E92FE9" w:rsidP="0057202C">
            <w:pPr>
              <w:widowControl w:val="0"/>
              <w:autoSpaceDE w:val="0"/>
              <w:autoSpaceDN w:val="0"/>
              <w:adjustRightInd w:val="0"/>
              <w:spacing w:line="240" w:lineRule="auto"/>
              <w:ind w:firstLine="0"/>
              <w:jc w:val="left"/>
              <w:rPr>
                <w:bCs/>
                <w:sz w:val="22"/>
                <w:szCs w:val="22"/>
              </w:rPr>
            </w:pPr>
            <w:r w:rsidRPr="004D3E8F">
              <w:rPr>
                <w:bCs/>
                <w:sz w:val="22"/>
                <w:szCs w:val="22"/>
              </w:rPr>
              <w:t>2.1. Опыт аналогичной работ</w:t>
            </w:r>
            <w:r w:rsidR="00F35FEF" w:rsidRPr="004D3E8F">
              <w:rPr>
                <w:bCs/>
                <w:sz w:val="22"/>
                <w:szCs w:val="22"/>
              </w:rPr>
              <w:t>ы</w:t>
            </w:r>
            <w:r w:rsidR="008135C9" w:rsidRPr="004D3E8F">
              <w:rPr>
                <w:bCs/>
                <w:sz w:val="22"/>
                <w:szCs w:val="22"/>
              </w:rPr>
              <w:t>:</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w:t>
            </w:r>
            <w:proofErr w:type="gramStart"/>
            <w:r w:rsidRPr="004D3E8F">
              <w:rPr>
                <w:bCs/>
                <w:sz w:val="22"/>
                <w:szCs w:val="22"/>
              </w:rPr>
              <w:t xml:space="preserve"> </w:t>
            </w:r>
            <w:r w:rsidR="00A51CFD">
              <w:rPr>
                <w:bCs/>
                <w:sz w:val="22"/>
                <w:szCs w:val="22"/>
              </w:rPr>
              <w:t>Д</w:t>
            </w:r>
            <w:proofErr w:type="gramEnd"/>
            <w:r w:rsidR="00A51CFD">
              <w:rPr>
                <w:bCs/>
                <w:sz w:val="22"/>
                <w:szCs w:val="22"/>
              </w:rPr>
              <w:t xml:space="preserve">вадцать пять </w:t>
            </w:r>
            <w:proofErr w:type="spellStart"/>
            <w:r w:rsidR="00A51CFD">
              <w:rPr>
                <w:bCs/>
                <w:sz w:val="22"/>
                <w:szCs w:val="22"/>
              </w:rPr>
              <w:t>месяцев</w:t>
            </w:r>
            <w:r w:rsidRPr="004D3E8F">
              <w:rPr>
                <w:bCs/>
                <w:sz w:val="22"/>
                <w:szCs w:val="22"/>
              </w:rPr>
              <w:t>и</w:t>
            </w:r>
            <w:proofErr w:type="spellEnd"/>
            <w:r w:rsidRPr="004D3E8F">
              <w:rPr>
                <w:bCs/>
                <w:sz w:val="22"/>
                <w:szCs w:val="22"/>
              </w:rPr>
              <w:t xml:space="preserve"> более.</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до 2 лет.</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Отсутствие о</w:t>
            </w:r>
            <w:r w:rsidRPr="004D3E8F">
              <w:rPr>
                <w:bCs/>
                <w:sz w:val="22"/>
                <w:szCs w:val="22"/>
              </w:rPr>
              <w:t>пыта выполнения аналогичных работ.</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2.2. Наличие у участника трудовых ресурсов:</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Наличие квалифицированного персонала для выполнения работ по предмету открытого запроса предложений.</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 Не представлены документы, подтверждающие наличие квалифицированного персонала для выполнения работ по предмету открытого запроса предложений. </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2.3. Наличие у участника производственных мощностей:</w:t>
            </w:r>
          </w:p>
          <w:p w:rsidR="008135C9" w:rsidRPr="004D3E8F" w:rsidRDefault="008135C9" w:rsidP="0057202C">
            <w:pPr>
              <w:widowControl w:val="0"/>
              <w:tabs>
                <w:tab w:val="left" w:pos="713"/>
              </w:tabs>
              <w:autoSpaceDE w:val="0"/>
              <w:autoSpaceDN w:val="0"/>
              <w:adjustRightInd w:val="0"/>
              <w:spacing w:line="240" w:lineRule="auto"/>
              <w:ind w:firstLine="0"/>
              <w:jc w:val="left"/>
              <w:rPr>
                <w:sz w:val="22"/>
                <w:szCs w:val="22"/>
              </w:rPr>
            </w:pPr>
            <w:r w:rsidRPr="004D3E8F">
              <w:rPr>
                <w:sz w:val="22"/>
                <w:szCs w:val="22"/>
              </w:rPr>
              <w:t xml:space="preserve">- Наличие у участника открытого запроса предложений собственной производственной базы. </w:t>
            </w:r>
          </w:p>
          <w:p w:rsidR="008135C9" w:rsidRPr="004D3E8F" w:rsidRDefault="008135C9" w:rsidP="00495A1E">
            <w:pPr>
              <w:widowControl w:val="0"/>
              <w:tabs>
                <w:tab w:val="left" w:pos="713"/>
              </w:tabs>
              <w:autoSpaceDE w:val="0"/>
              <w:autoSpaceDN w:val="0"/>
              <w:adjustRightInd w:val="0"/>
              <w:spacing w:line="240" w:lineRule="auto"/>
              <w:ind w:firstLine="0"/>
              <w:jc w:val="left"/>
              <w:rPr>
                <w:sz w:val="22"/>
                <w:szCs w:val="22"/>
              </w:rPr>
            </w:pPr>
            <w:r w:rsidRPr="004D3E8F">
              <w:rPr>
                <w:sz w:val="22"/>
                <w:szCs w:val="22"/>
              </w:rPr>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w:t>
            </w:r>
          </w:p>
          <w:p w:rsidR="008135C9" w:rsidRPr="004D3E8F" w:rsidRDefault="008135C9" w:rsidP="00495A1E">
            <w:pPr>
              <w:widowControl w:val="0"/>
              <w:spacing w:line="240" w:lineRule="auto"/>
              <w:ind w:firstLine="0"/>
              <w:rPr>
                <w:sz w:val="22"/>
                <w:szCs w:val="22"/>
              </w:rPr>
            </w:pPr>
            <w:r w:rsidRPr="004D3E8F">
              <w:rPr>
                <w:sz w:val="22"/>
                <w:szCs w:val="22"/>
              </w:rPr>
              <w:t>- Не представлены документы, подтверждающие наличие производственной базы</w:t>
            </w:r>
          </w:p>
          <w:p w:rsidR="008135C9" w:rsidRPr="004D3E8F" w:rsidRDefault="008135C9" w:rsidP="00495A1E">
            <w:pPr>
              <w:pStyle w:val="aff7"/>
              <w:widowControl w:val="0"/>
              <w:tabs>
                <w:tab w:val="left" w:pos="368"/>
              </w:tabs>
              <w:spacing w:before="0" w:beforeAutospacing="0" w:after="0" w:afterAutospacing="0"/>
              <w:rPr>
                <w:sz w:val="22"/>
                <w:szCs w:val="22"/>
              </w:rPr>
            </w:pPr>
            <w:r w:rsidRPr="004D3E8F">
              <w:rPr>
                <w:sz w:val="22"/>
                <w:szCs w:val="22"/>
              </w:rPr>
              <w:t xml:space="preserve">3. Выполнение условий технической части запроса предложений: </w:t>
            </w:r>
          </w:p>
          <w:p w:rsidR="008135C9" w:rsidRPr="004D3E8F" w:rsidRDefault="008135C9" w:rsidP="00447CDE">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превышает требования технической части документации о проведении запроса предложений</w:t>
            </w:r>
          </w:p>
          <w:p w:rsidR="008135C9" w:rsidRPr="004D3E8F" w:rsidRDefault="008135C9" w:rsidP="001155E4">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соответствует требованиям технической части документации о проведении запроса предложений</w:t>
            </w:r>
          </w:p>
          <w:p w:rsidR="008135C9" w:rsidRPr="004D3E8F" w:rsidRDefault="008135C9" w:rsidP="0057202C">
            <w:pPr>
              <w:spacing w:line="240" w:lineRule="auto"/>
              <w:ind w:firstLine="0"/>
              <w:rPr>
                <w:sz w:val="22"/>
                <w:szCs w:val="22"/>
              </w:rPr>
            </w:pPr>
          </w:p>
          <w:p w:rsidR="008135C9" w:rsidRPr="004D3E8F" w:rsidRDefault="008135C9" w:rsidP="002D791D">
            <w:pPr>
              <w:spacing w:line="240" w:lineRule="auto"/>
              <w:ind w:firstLine="0"/>
              <w:contextualSpacing/>
              <w:rPr>
                <w:sz w:val="22"/>
                <w:szCs w:val="22"/>
              </w:rPr>
            </w:pPr>
            <w:r w:rsidRPr="004D3E8F">
              <w:rPr>
                <w:sz w:val="22"/>
                <w:szCs w:val="22"/>
              </w:rPr>
              <w:t>Оценка критериев 2, 3 производится Комиссией.</w:t>
            </w:r>
          </w:p>
        </w:tc>
        <w:tc>
          <w:tcPr>
            <w:tcW w:w="1288" w:type="dxa"/>
            <w:tcBorders>
              <w:top w:val="single" w:sz="4" w:space="0" w:color="auto"/>
            </w:tcBorders>
          </w:tcPr>
          <w:p w:rsidR="008135C9" w:rsidRPr="004D3E8F" w:rsidRDefault="008135C9" w:rsidP="0057202C">
            <w:pPr>
              <w:pStyle w:val="aff7"/>
              <w:spacing w:before="0" w:beforeAutospacing="0" w:after="0" w:afterAutospacing="0"/>
              <w:jc w:val="center"/>
              <w:rPr>
                <w:b/>
                <w:sz w:val="22"/>
                <w:szCs w:val="22"/>
              </w:rPr>
            </w:pPr>
            <w:r w:rsidRPr="004D3E8F">
              <w:rPr>
                <w:b/>
                <w:sz w:val="22"/>
                <w:szCs w:val="22"/>
              </w:rPr>
              <w:lastRenderedPageBreak/>
              <w:t>0 - 15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r w:rsidRPr="004D3E8F">
              <w:rPr>
                <w:sz w:val="22"/>
                <w:szCs w:val="22"/>
              </w:rPr>
              <w:t>0</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0</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b/>
                <w:sz w:val="22"/>
                <w:szCs w:val="22"/>
              </w:rPr>
            </w:pPr>
            <w:r w:rsidRPr="004D3E8F">
              <w:rPr>
                <w:b/>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2,5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p>
        </w:tc>
        <w:tc>
          <w:tcPr>
            <w:tcW w:w="5010" w:type="dxa"/>
          </w:tcPr>
          <w:p w:rsidR="008135C9" w:rsidRPr="004D3E8F" w:rsidRDefault="008135C9" w:rsidP="00C306BC">
            <w:pPr>
              <w:spacing w:line="240" w:lineRule="auto"/>
              <w:ind w:firstLine="0"/>
              <w:contextualSpacing/>
              <w:jc w:val="left"/>
              <w:rPr>
                <w:b/>
                <w:sz w:val="22"/>
                <w:szCs w:val="22"/>
              </w:rPr>
            </w:pPr>
          </w:p>
        </w:tc>
        <w:tc>
          <w:tcPr>
            <w:tcW w:w="4449" w:type="dxa"/>
            <w:gridSpan w:val="4"/>
          </w:tcPr>
          <w:p w:rsidR="008135C9" w:rsidRPr="004D3E8F" w:rsidRDefault="008135C9" w:rsidP="0057202C">
            <w:pPr>
              <w:spacing w:line="240" w:lineRule="auto"/>
              <w:ind w:firstLine="0"/>
              <w:contextualSpacing/>
              <w:rPr>
                <w:sz w:val="22"/>
                <w:szCs w:val="22"/>
              </w:rPr>
            </w:pPr>
            <w:r w:rsidRPr="004D3E8F">
              <w:rPr>
                <w:sz w:val="22"/>
                <w:szCs w:val="22"/>
              </w:rPr>
              <w:t xml:space="preserve">Расчет итогового балла осуществляется </w:t>
            </w:r>
            <w:r w:rsidRPr="004D3E8F">
              <w:rPr>
                <w:sz w:val="22"/>
                <w:szCs w:val="22"/>
              </w:rPr>
              <w:lastRenderedPageBreak/>
              <w:t>путем суммирования баллов по каждому критерию.</w:t>
            </w:r>
          </w:p>
          <w:p w:rsidR="008135C9" w:rsidRPr="004D3E8F" w:rsidRDefault="008135C9" w:rsidP="0057202C">
            <w:pPr>
              <w:spacing w:line="240" w:lineRule="auto"/>
              <w:ind w:firstLine="0"/>
              <w:contextualSpacing/>
              <w:rPr>
                <w:sz w:val="22"/>
                <w:szCs w:val="22"/>
              </w:rPr>
            </w:pPr>
            <w:r w:rsidRPr="004D3E8F">
              <w:rPr>
                <w:sz w:val="22"/>
                <w:szCs w:val="22"/>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8135C9" w:rsidRPr="004D3E8F" w:rsidRDefault="008135C9" w:rsidP="00C870F7">
            <w:pPr>
              <w:spacing w:line="240" w:lineRule="auto"/>
              <w:ind w:firstLine="0"/>
              <w:contextualSpacing/>
              <w:rPr>
                <w:sz w:val="22"/>
                <w:szCs w:val="22"/>
              </w:rPr>
            </w:pPr>
            <w:r w:rsidRPr="004D3E8F">
              <w:rPr>
                <w:sz w:val="22"/>
                <w:szCs w:val="22"/>
              </w:rPr>
              <w:t>Максимальное количество баллов в сумме по всем критериям, присуждаемое Участнику – 100 баллов.</w:t>
            </w:r>
          </w:p>
          <w:p w:rsidR="008135C9" w:rsidRPr="004D3E8F" w:rsidRDefault="008135C9" w:rsidP="00C870F7">
            <w:pPr>
              <w:spacing w:line="240" w:lineRule="auto"/>
              <w:ind w:firstLine="0"/>
              <w:contextualSpacing/>
              <w:rPr>
                <w:sz w:val="22"/>
                <w:szCs w:val="22"/>
              </w:rPr>
            </w:pPr>
          </w:p>
        </w:tc>
      </w:tr>
      <w:tr w:rsidR="004D3E8F" w:rsidRPr="004D3E8F" w:rsidTr="000B4C0B">
        <w:trPr>
          <w:jc w:val="center"/>
        </w:trPr>
        <w:tc>
          <w:tcPr>
            <w:tcW w:w="549" w:type="dxa"/>
          </w:tcPr>
          <w:p w:rsidR="008135C9" w:rsidRPr="004D3E8F" w:rsidRDefault="008135C9" w:rsidP="0040727D">
            <w:pPr>
              <w:spacing w:line="240" w:lineRule="auto"/>
              <w:ind w:firstLine="0"/>
              <w:contextualSpacing/>
              <w:jc w:val="center"/>
              <w:rPr>
                <w:b/>
                <w:sz w:val="22"/>
                <w:szCs w:val="22"/>
              </w:rPr>
            </w:pPr>
            <w:r w:rsidRPr="004D3E8F">
              <w:rPr>
                <w:b/>
                <w:sz w:val="22"/>
                <w:szCs w:val="22"/>
              </w:rPr>
              <w:lastRenderedPageBreak/>
              <w:t>17</w:t>
            </w:r>
          </w:p>
        </w:tc>
        <w:tc>
          <w:tcPr>
            <w:tcW w:w="5010" w:type="dxa"/>
          </w:tcPr>
          <w:p w:rsidR="008135C9" w:rsidRPr="004D3E8F" w:rsidRDefault="008135C9" w:rsidP="0040727D">
            <w:pPr>
              <w:spacing w:line="240" w:lineRule="auto"/>
              <w:ind w:firstLine="0"/>
              <w:contextualSpacing/>
              <w:jc w:val="left"/>
              <w:rPr>
                <w:b/>
                <w:sz w:val="22"/>
                <w:szCs w:val="22"/>
              </w:rPr>
            </w:pPr>
            <w:r w:rsidRPr="004D3E8F">
              <w:rPr>
                <w:b/>
                <w:sz w:val="22"/>
                <w:szCs w:val="22"/>
              </w:rPr>
              <w:t>Количество копий Предложений</w:t>
            </w:r>
          </w:p>
        </w:tc>
        <w:tc>
          <w:tcPr>
            <w:tcW w:w="4449" w:type="dxa"/>
            <w:gridSpan w:val="4"/>
          </w:tcPr>
          <w:p w:rsidR="008135C9" w:rsidRPr="004D3E8F" w:rsidRDefault="008135C9" w:rsidP="00C42F89">
            <w:pPr>
              <w:widowControl w:val="0"/>
              <w:spacing w:line="240" w:lineRule="auto"/>
              <w:ind w:firstLine="0"/>
              <w:rPr>
                <w:sz w:val="22"/>
                <w:szCs w:val="22"/>
              </w:rPr>
            </w:pPr>
            <w:r w:rsidRPr="004D3E8F">
              <w:rPr>
                <w:sz w:val="22"/>
                <w:szCs w:val="22"/>
              </w:rPr>
              <w:t>Не требуется</w:t>
            </w:r>
          </w:p>
          <w:p w:rsidR="008135C9" w:rsidRPr="004D3E8F" w:rsidRDefault="008135C9" w:rsidP="00C42F89">
            <w:pPr>
              <w:widowControl w:val="0"/>
              <w:spacing w:line="240" w:lineRule="auto"/>
              <w:ind w:firstLine="0"/>
              <w:rPr>
                <w:sz w:val="22"/>
                <w:szCs w:val="22"/>
              </w:rPr>
            </w:pPr>
          </w:p>
        </w:tc>
      </w:tr>
      <w:tr w:rsidR="004D3E8F" w:rsidRPr="004D3E8F" w:rsidTr="000B4C0B">
        <w:trPr>
          <w:trHeight w:val="695"/>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18</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Срок, место подачи Предложений на участие в открытом запросе предложений</w:t>
            </w:r>
          </w:p>
        </w:tc>
        <w:tc>
          <w:tcPr>
            <w:tcW w:w="4449" w:type="dxa"/>
            <w:gridSpan w:val="4"/>
          </w:tcPr>
          <w:p w:rsidR="008135C9" w:rsidRPr="004D3E8F" w:rsidRDefault="008135C9" w:rsidP="00431B8D">
            <w:pPr>
              <w:spacing w:line="240" w:lineRule="auto"/>
              <w:ind w:firstLine="0"/>
              <w:contextualSpacing/>
              <w:rPr>
                <w:sz w:val="22"/>
                <w:szCs w:val="22"/>
              </w:rPr>
            </w:pPr>
            <w:r w:rsidRPr="004D3E8F">
              <w:rPr>
                <w:sz w:val="22"/>
                <w:szCs w:val="22"/>
              </w:rPr>
              <w:t xml:space="preserve">Начало подачи Предложений на участие в открытом запросе предложений: </w:t>
            </w:r>
            <w:r w:rsidR="00EF08B5" w:rsidRPr="004D3E8F">
              <w:rPr>
                <w:sz w:val="22"/>
                <w:szCs w:val="22"/>
              </w:rPr>
              <w:t xml:space="preserve">с </w:t>
            </w:r>
            <w:r w:rsidR="00A660DF">
              <w:rPr>
                <w:sz w:val="22"/>
                <w:szCs w:val="22"/>
              </w:rPr>
              <w:t>25</w:t>
            </w:r>
            <w:r w:rsidR="004871BB">
              <w:rPr>
                <w:sz w:val="22"/>
                <w:szCs w:val="22"/>
              </w:rPr>
              <w:t xml:space="preserve"> апреля</w:t>
            </w:r>
            <w:r w:rsidR="008C106F">
              <w:rPr>
                <w:sz w:val="22"/>
                <w:szCs w:val="22"/>
              </w:rPr>
              <w:t xml:space="preserve"> 2013</w:t>
            </w:r>
            <w:r w:rsidR="008321A4" w:rsidRPr="004D3E8F">
              <w:rPr>
                <w:sz w:val="22"/>
                <w:szCs w:val="22"/>
              </w:rPr>
              <w:t xml:space="preserve"> г.</w:t>
            </w:r>
          </w:p>
          <w:p w:rsidR="008135C9" w:rsidRPr="004D3E8F" w:rsidRDefault="008135C9" w:rsidP="00431B8D">
            <w:pPr>
              <w:spacing w:line="240" w:lineRule="auto"/>
              <w:ind w:firstLine="0"/>
              <w:contextualSpacing/>
              <w:rPr>
                <w:sz w:val="22"/>
                <w:szCs w:val="22"/>
              </w:rPr>
            </w:pPr>
            <w:r w:rsidRPr="004D3E8F">
              <w:rPr>
                <w:sz w:val="22"/>
                <w:szCs w:val="22"/>
              </w:rPr>
              <w:t>Окончание подачи Предложений на участие в открытом запросе предложений:</w:t>
            </w:r>
            <w:r w:rsidR="00C403C2">
              <w:rPr>
                <w:sz w:val="22"/>
                <w:szCs w:val="22"/>
              </w:rPr>
              <w:t xml:space="preserve"> </w:t>
            </w:r>
            <w:r w:rsidR="006E575D">
              <w:rPr>
                <w:sz w:val="22"/>
                <w:szCs w:val="22"/>
              </w:rPr>
              <w:t>13 мая 2013</w:t>
            </w:r>
            <w:r w:rsidR="000002C3" w:rsidRPr="004D3E8F">
              <w:rPr>
                <w:sz w:val="22"/>
                <w:szCs w:val="22"/>
              </w:rPr>
              <w:t xml:space="preserve"> года </w:t>
            </w:r>
            <w:r w:rsidRPr="004D3E8F">
              <w:rPr>
                <w:sz w:val="22"/>
                <w:szCs w:val="22"/>
              </w:rPr>
              <w:t>в 12.00 по московскому времени</w:t>
            </w:r>
          </w:p>
          <w:p w:rsidR="008135C9" w:rsidRPr="004D3E8F" w:rsidRDefault="008135C9" w:rsidP="00431B8D">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Предложения на участие в открытом запросе предложений подаются в электронном виде на ЭТП </w:t>
            </w:r>
            <w:r w:rsidR="0010188A">
              <w:rPr>
                <w:rFonts w:ascii="Times New Roman" w:hAnsi="Times New Roman" w:cs="Times New Roman"/>
              </w:rPr>
              <w:t>ООО «Аукционный Конкурсный Дом»</w:t>
            </w:r>
            <w:r w:rsidRPr="004D3E8F">
              <w:rPr>
                <w:rFonts w:ascii="Times New Roman" w:hAnsi="Times New Roman" w:cs="Times New Roman"/>
                <w:b/>
              </w:rPr>
              <w:t xml:space="preserve"> </w:t>
            </w:r>
            <w:hyperlink r:id="rId28" w:history="1">
              <w:r w:rsidR="0010188A">
                <w:rPr>
                  <w:rStyle w:val="a8"/>
                  <w:rFonts w:ascii="Times New Roman" w:hAnsi="Times New Roman"/>
                  <w:color w:val="auto"/>
                </w:rPr>
                <w:t>www.a-k-d.ru</w:t>
              </w:r>
            </w:hyperlink>
            <w:r w:rsidRPr="004D3E8F">
              <w:rPr>
                <w:rFonts w:ascii="Times New Roman" w:hAnsi="Times New Roman" w:cs="Times New Roman"/>
              </w:rPr>
              <w:t>.</w:t>
            </w:r>
          </w:p>
          <w:p w:rsidR="008135C9" w:rsidRPr="004D3E8F" w:rsidRDefault="008135C9" w:rsidP="00DE7AF2">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В день окончания подачи Предложений Предложения принимаются до 12.00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19</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 xml:space="preserve">Место, дата и время вскрытия конвертов с Предложениями на участие в открытом запросе предложений </w:t>
            </w:r>
          </w:p>
        </w:tc>
        <w:tc>
          <w:tcPr>
            <w:tcW w:w="4449" w:type="dxa"/>
            <w:gridSpan w:val="4"/>
          </w:tcPr>
          <w:p w:rsidR="008135C9" w:rsidRPr="004D3E8F" w:rsidRDefault="008135C9" w:rsidP="00C403C2">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Вскрытие электронных конвертов заявки на участие в запросе предложений производится на ЭТП </w:t>
            </w:r>
            <w:r w:rsidR="0010188A">
              <w:rPr>
                <w:rFonts w:ascii="Times New Roman" w:hAnsi="Times New Roman" w:cs="Times New Roman"/>
              </w:rPr>
              <w:t>ООО «Аукционный Конкурсный Дом»</w:t>
            </w:r>
            <w:r w:rsidRPr="004D3E8F">
              <w:rPr>
                <w:rFonts w:ascii="Times New Roman" w:hAnsi="Times New Roman" w:cs="Times New Roman"/>
              </w:rPr>
              <w:t xml:space="preserve"> </w:t>
            </w:r>
            <w:r w:rsidR="0010188A">
              <w:rPr>
                <w:rFonts w:ascii="Times New Roman" w:hAnsi="Times New Roman" w:cs="Times New Roman"/>
              </w:rPr>
              <w:t>www.a-k-d.ru</w:t>
            </w:r>
            <w:r w:rsidRPr="004D3E8F">
              <w:rPr>
                <w:rFonts w:ascii="Times New Roman" w:hAnsi="Times New Roman" w:cs="Times New Roman"/>
              </w:rPr>
              <w:t xml:space="preserve"> в автоматическом режиме после окончания приема Предложений</w:t>
            </w:r>
            <w:r w:rsidR="00C403C2">
              <w:rPr>
                <w:rFonts w:ascii="Times New Roman" w:hAnsi="Times New Roman" w:cs="Times New Roman"/>
              </w:rPr>
              <w:t xml:space="preserve"> </w:t>
            </w:r>
            <w:r w:rsidR="006E575D">
              <w:rPr>
                <w:rFonts w:ascii="Times New Roman" w:hAnsi="Times New Roman" w:cs="Times New Roman"/>
              </w:rPr>
              <w:t>13 мая 2013</w:t>
            </w:r>
            <w:r w:rsidRPr="004D3E8F">
              <w:rPr>
                <w:rFonts w:ascii="Times New Roman" w:hAnsi="Times New Roman" w:cs="Times New Roman"/>
              </w:rPr>
              <w:t xml:space="preserve"> г</w:t>
            </w:r>
            <w:r w:rsidR="000002C3" w:rsidRPr="004D3E8F">
              <w:rPr>
                <w:rFonts w:ascii="Times New Roman" w:hAnsi="Times New Roman" w:cs="Times New Roman"/>
              </w:rPr>
              <w:t>ода</w:t>
            </w:r>
            <w:r w:rsidRPr="004D3E8F">
              <w:rPr>
                <w:rFonts w:ascii="Times New Roman" w:hAnsi="Times New Roman" w:cs="Times New Roman"/>
              </w:rPr>
              <w:t xml:space="preserve"> в 12.00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20</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рассмотрения Предложений на участие в запросе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Рассмотрение Предложений на участие в открытом запросе предложений состоится на ЭТП </w:t>
            </w:r>
            <w:r w:rsidR="0010188A">
              <w:rPr>
                <w:sz w:val="22"/>
                <w:szCs w:val="22"/>
              </w:rPr>
              <w:t>ООО «Аукционный Конкурсный Дом»</w:t>
            </w:r>
            <w:r w:rsidR="00440893" w:rsidRPr="004D3E8F">
              <w:rPr>
                <w:sz w:val="22"/>
                <w:szCs w:val="22"/>
              </w:rPr>
              <w:t xml:space="preserve"> не позднее</w:t>
            </w:r>
            <w:r w:rsidR="00C403C2">
              <w:rPr>
                <w:sz w:val="22"/>
                <w:szCs w:val="22"/>
              </w:rPr>
              <w:t xml:space="preserve"> </w:t>
            </w:r>
            <w:r w:rsidR="006E575D">
              <w:rPr>
                <w:sz w:val="22"/>
                <w:szCs w:val="22"/>
              </w:rPr>
              <w:t>14 мая 2013</w:t>
            </w:r>
            <w:r w:rsidRPr="004D3E8F">
              <w:rPr>
                <w:sz w:val="22"/>
                <w:szCs w:val="22"/>
              </w:rPr>
              <w:t xml:space="preserve"> г</w:t>
            </w:r>
            <w:r w:rsidR="000002C3" w:rsidRPr="004D3E8F">
              <w:rPr>
                <w:sz w:val="22"/>
                <w:szCs w:val="22"/>
              </w:rPr>
              <w:t>ода</w:t>
            </w:r>
            <w:r w:rsidRPr="004D3E8F">
              <w:rPr>
                <w:sz w:val="22"/>
                <w:szCs w:val="22"/>
              </w:rPr>
              <w:t xml:space="preserve">. </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21</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подведения итогов открытого запроса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Подведение итогов открытого запроса предложений состоится на ЭТП </w:t>
            </w:r>
            <w:r w:rsidR="0010188A">
              <w:rPr>
                <w:sz w:val="22"/>
                <w:szCs w:val="22"/>
              </w:rPr>
              <w:t>ООО «Аукционный Конкурсный Дом»</w:t>
            </w:r>
            <w:r w:rsidRPr="004D3E8F">
              <w:rPr>
                <w:sz w:val="22"/>
                <w:szCs w:val="22"/>
              </w:rPr>
              <w:t xml:space="preserve"> не позднее</w:t>
            </w:r>
            <w:r w:rsidR="00C403C2">
              <w:rPr>
                <w:sz w:val="22"/>
                <w:szCs w:val="22"/>
              </w:rPr>
              <w:t xml:space="preserve"> </w:t>
            </w:r>
            <w:r w:rsidR="006E575D">
              <w:rPr>
                <w:sz w:val="22"/>
                <w:szCs w:val="22"/>
              </w:rPr>
              <w:t>14 мая 2013</w:t>
            </w:r>
            <w:r w:rsidRPr="004D3E8F">
              <w:rPr>
                <w:sz w:val="22"/>
                <w:szCs w:val="22"/>
              </w:rPr>
              <w:t xml:space="preserve"> г</w:t>
            </w:r>
            <w:r w:rsidR="000002C3" w:rsidRPr="004D3E8F">
              <w:rPr>
                <w:sz w:val="22"/>
                <w:szCs w:val="22"/>
              </w:rPr>
              <w:t>ода</w:t>
            </w:r>
            <w:r w:rsidRPr="004D3E8F">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22</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Сведения о предоставлении преференций</w:t>
            </w:r>
          </w:p>
        </w:tc>
        <w:tc>
          <w:tcPr>
            <w:tcW w:w="4449" w:type="dxa"/>
            <w:gridSpan w:val="4"/>
          </w:tcPr>
          <w:p w:rsidR="008135C9" w:rsidRPr="004D3E8F" w:rsidRDefault="008135C9" w:rsidP="00D00DB2">
            <w:pPr>
              <w:spacing w:line="240" w:lineRule="auto"/>
              <w:ind w:firstLine="0"/>
              <w:contextualSpacing/>
              <w:jc w:val="left"/>
              <w:rPr>
                <w:sz w:val="22"/>
                <w:szCs w:val="22"/>
              </w:rPr>
            </w:pPr>
            <w:r w:rsidRPr="004D3E8F">
              <w:rPr>
                <w:sz w:val="22"/>
                <w:szCs w:val="22"/>
              </w:rPr>
              <w:t>Преференции не представляются</w:t>
            </w:r>
          </w:p>
          <w:p w:rsidR="00116481" w:rsidRPr="004D3E8F" w:rsidRDefault="00116481" w:rsidP="00D00DB2">
            <w:pPr>
              <w:spacing w:line="240" w:lineRule="auto"/>
              <w:ind w:firstLine="0"/>
              <w:contextualSpacing/>
              <w:jc w:val="left"/>
              <w:rPr>
                <w:sz w:val="22"/>
                <w:szCs w:val="22"/>
              </w:rPr>
            </w:pPr>
          </w:p>
        </w:tc>
      </w:tr>
    </w:tbl>
    <w:p w:rsidR="007A7B6C" w:rsidRPr="004D3E8F" w:rsidRDefault="00CD54A5" w:rsidP="006B2541">
      <w:pPr>
        <w:spacing w:line="240" w:lineRule="auto"/>
        <w:contextualSpacing/>
        <w:jc w:val="right"/>
        <w:outlineLvl w:val="0"/>
      </w:pPr>
      <w:bookmarkStart w:id="90" w:name="_Toc234730392"/>
      <w:bookmarkStart w:id="91" w:name="_Ref55280368"/>
      <w:bookmarkStart w:id="92" w:name="_Toc55285361"/>
      <w:bookmarkStart w:id="93" w:name="_Toc55305390"/>
      <w:bookmarkStart w:id="94" w:name="_Toc57314671"/>
      <w:bookmarkStart w:id="95" w:name="_Toc69728985"/>
      <w:bookmarkStart w:id="96" w:name="_Toc98254008"/>
      <w:bookmarkStart w:id="97" w:name="_Toc176759502"/>
      <w:bookmarkStart w:id="98" w:name="_Toc176866183"/>
      <w:bookmarkStart w:id="99" w:name="_Toc176866217"/>
      <w:bookmarkStart w:id="100" w:name="ФОРМЫ"/>
      <w:r w:rsidRPr="004D3E8F">
        <w:rPr>
          <w:sz w:val="24"/>
          <w:szCs w:val="24"/>
        </w:rPr>
        <w:br w:type="page"/>
      </w:r>
      <w:r w:rsidR="007A7B6C" w:rsidRPr="004D3E8F">
        <w:lastRenderedPageBreak/>
        <w:t>Приложение 1</w:t>
      </w:r>
    </w:p>
    <w:p w:rsidR="007A7B6C" w:rsidRPr="004D3E8F" w:rsidRDefault="007A7B6C" w:rsidP="007A7B6C">
      <w:pPr>
        <w:spacing w:line="240" w:lineRule="auto"/>
        <w:ind w:left="180" w:firstLine="0"/>
        <w:jc w:val="right"/>
      </w:pPr>
    </w:p>
    <w:p w:rsidR="007A7B6C" w:rsidRPr="004D3E8F" w:rsidRDefault="007A7B6C" w:rsidP="006B2541">
      <w:pPr>
        <w:spacing w:line="240" w:lineRule="auto"/>
        <w:ind w:left="180" w:firstLine="0"/>
        <w:jc w:val="center"/>
        <w:outlineLvl w:val="0"/>
        <w:rPr>
          <w:b/>
        </w:rPr>
      </w:pPr>
      <w:r w:rsidRPr="004D3E8F">
        <w:rPr>
          <w:b/>
        </w:rPr>
        <w:t>Требования к подаваемому Предложению</w:t>
      </w:r>
    </w:p>
    <w:p w:rsidR="007A7B6C" w:rsidRPr="004D3E8F" w:rsidRDefault="007A7B6C" w:rsidP="007A7B6C">
      <w:pPr>
        <w:spacing w:line="240" w:lineRule="auto"/>
        <w:ind w:left="180" w:firstLine="0"/>
        <w:jc w:val="center"/>
      </w:pPr>
    </w:p>
    <w:p w:rsidR="007A7B6C" w:rsidRPr="004D3E8F" w:rsidRDefault="007A7B6C" w:rsidP="006B2541">
      <w:pPr>
        <w:spacing w:line="240" w:lineRule="auto"/>
        <w:ind w:firstLine="425"/>
        <w:outlineLvl w:val="0"/>
        <w:rPr>
          <w:b/>
          <w:sz w:val="24"/>
          <w:szCs w:val="24"/>
          <w:u w:val="single"/>
        </w:rPr>
      </w:pPr>
      <w:r w:rsidRPr="004D3E8F">
        <w:rPr>
          <w:b/>
          <w:sz w:val="24"/>
          <w:szCs w:val="24"/>
          <w:u w:val="single"/>
        </w:rPr>
        <w:t>Состав документов:</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 Заявка о подаче Предложения по форме и в соответствии с требованиями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2. Пояснительная записка, содержащая 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 по форме, предусмотренной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3. Проект договора субподряда (</w:t>
      </w:r>
      <w:r w:rsidR="001C0C9C" w:rsidRPr="004D3E8F">
        <w:rPr>
          <w:b w:val="0"/>
          <w:sz w:val="24"/>
          <w:szCs w:val="24"/>
        </w:rPr>
        <w:t xml:space="preserve">часть </w:t>
      </w:r>
      <w:r w:rsidR="001C0C9C" w:rsidRPr="004D3E8F">
        <w:rPr>
          <w:b w:val="0"/>
          <w:sz w:val="24"/>
          <w:szCs w:val="24"/>
          <w:lang w:val="en-US"/>
        </w:rPr>
        <w:t>VII</w:t>
      </w:r>
      <w:r w:rsidRPr="004D3E8F">
        <w:rPr>
          <w:b w:val="0"/>
          <w:sz w:val="24"/>
          <w:szCs w:val="24"/>
        </w:rPr>
        <w:t xml:space="preserve"> Документации), заполненный в соответствии с требованиями и условиями, установленными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AC64B9" w:rsidRPr="004D3E8F">
        <w:rPr>
          <w:b w:val="0"/>
          <w:sz w:val="24"/>
          <w:szCs w:val="24"/>
        </w:rPr>
        <w:t>отсканированные оригиналы или отсканированные нотариально заверенные копии: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F47A85"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3) отсканированный оригинал или отсканированная нотариально заверенная копия учредительного документа Участника (для юридических лиц), паспорта гражданина Российской Федерации (для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4) отсканированный оригинал или отсканированная нотариально заверенная копия, полученной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открытого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отсканированный оригинал или отсканированная нотариально заверенная копия документа, удостоверяющего личность (для иных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F47A8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704404"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w:t>
      </w:r>
      <w:r w:rsidR="00D9640F" w:rsidRPr="004D3E8F">
        <w:rPr>
          <w:b w:val="0"/>
          <w:sz w:val="24"/>
          <w:szCs w:val="24"/>
        </w:rPr>
        <w:t>отсканированные оригиналы или отсканированные нотариально заверенные 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w:t>
      </w:r>
      <w:r w:rsidR="00F47A85" w:rsidRPr="004D3E8F">
        <w:rPr>
          <w:b w:val="0"/>
          <w:sz w:val="24"/>
          <w:szCs w:val="24"/>
        </w:rPr>
        <w:t>, в том числе:</w:t>
      </w:r>
      <w:proofErr w:type="gramEnd"/>
    </w:p>
    <w:p w:rsidR="00A660DF" w:rsidRDefault="008C106F" w:rsidP="004871BB">
      <w:pPr>
        <w:pStyle w:val="23"/>
        <w:widowControl w:val="0"/>
        <w:spacing w:before="0" w:after="0"/>
        <w:jc w:val="both"/>
        <w:rPr>
          <w:b w:val="0"/>
          <w:sz w:val="24"/>
          <w:szCs w:val="24"/>
        </w:rPr>
      </w:pPr>
      <w:proofErr w:type="gramStart"/>
      <w:r w:rsidRPr="008C106F">
        <w:rPr>
          <w:b w:val="0"/>
          <w:sz w:val="24"/>
          <w:szCs w:val="24"/>
        </w:rPr>
        <w:lastRenderedPageBreak/>
        <w:t xml:space="preserve">- отсканированный оригинал или отсканированная нотариально заверенная копия действующего свидетельства о </w:t>
      </w:r>
      <w:r w:rsidR="0010188A">
        <w:rPr>
          <w:b w:val="0"/>
          <w:sz w:val="24"/>
          <w:szCs w:val="24"/>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Pr="008C106F">
        <w:rPr>
          <w:b w:val="0"/>
          <w:sz w:val="24"/>
          <w:szCs w:val="24"/>
        </w:rPr>
        <w:t xml:space="preserve"> (</w:t>
      </w:r>
      <w:r w:rsidR="004871BB">
        <w:rPr>
          <w:b w:val="0"/>
          <w:sz w:val="24"/>
          <w:szCs w:val="24"/>
        </w:rPr>
        <w:t xml:space="preserve">п.п. </w:t>
      </w:r>
      <w:r w:rsidR="00A51CFD">
        <w:rPr>
          <w:b w:val="0"/>
          <w:sz w:val="24"/>
          <w:szCs w:val="24"/>
        </w:rPr>
        <w:t>10.1, 11.1, 12.3, 12.9, 12.11, 15.1, 15.2</w:t>
      </w:r>
      <w:r w:rsidRPr="008C106F">
        <w:rPr>
          <w:b w:val="0"/>
          <w:sz w:val="24"/>
          <w:szCs w:val="24"/>
        </w:rPr>
        <w:t xml:space="preserve"> по Перечню видов работ), выданное саморегулируемой организацией в соответствии с приказом </w:t>
      </w:r>
      <w:proofErr w:type="spellStart"/>
      <w:r w:rsidRPr="008C106F">
        <w:rPr>
          <w:b w:val="0"/>
          <w:sz w:val="24"/>
          <w:szCs w:val="24"/>
        </w:rPr>
        <w:t>Минрег</w:t>
      </w:r>
      <w:r w:rsidR="004871BB">
        <w:rPr>
          <w:b w:val="0"/>
          <w:sz w:val="24"/>
          <w:szCs w:val="24"/>
        </w:rPr>
        <w:t>иона</w:t>
      </w:r>
      <w:proofErr w:type="spellEnd"/>
      <w:r w:rsidR="004871BB">
        <w:rPr>
          <w:b w:val="0"/>
          <w:sz w:val="24"/>
          <w:szCs w:val="24"/>
        </w:rPr>
        <w:t xml:space="preserve"> России от 30.12.2009 № 624</w:t>
      </w:r>
      <w:r w:rsidR="00A51CFD">
        <w:rPr>
          <w:b w:val="0"/>
          <w:sz w:val="24"/>
          <w:szCs w:val="24"/>
        </w:rPr>
        <w:t>.</w:t>
      </w:r>
      <w:proofErr w:type="gramEnd"/>
    </w:p>
    <w:p w:rsidR="00704404" w:rsidRPr="004D3E8F" w:rsidRDefault="00704404" w:rsidP="002222B3">
      <w:pPr>
        <w:spacing w:line="240" w:lineRule="auto"/>
        <w:ind w:left="1" w:firstLine="425"/>
        <w:contextualSpacing/>
        <w:rPr>
          <w:sz w:val="24"/>
          <w:szCs w:val="24"/>
        </w:rPr>
      </w:pPr>
      <w:proofErr w:type="gramStart"/>
      <w:r w:rsidRPr="004D3E8F">
        <w:rPr>
          <w:sz w:val="24"/>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4D3E8F">
        <w:rPr>
          <w:sz w:val="24"/>
          <w:szCs w:val="24"/>
        </w:rPr>
        <w:t xml:space="preserve"> Отсканированные оригиналы или отсканированные нотариально заверенные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w:t>
      </w:r>
    </w:p>
    <w:p w:rsidR="00D43040" w:rsidRPr="004D3E8F" w:rsidRDefault="00704404" w:rsidP="00317C16">
      <w:pPr>
        <w:pStyle w:val="30"/>
        <w:numPr>
          <w:ilvl w:val="0"/>
          <w:numId w:val="0"/>
        </w:numPr>
        <w:ind w:firstLine="426"/>
        <w:rPr>
          <w:szCs w:val="24"/>
        </w:rPr>
      </w:pPr>
      <w:proofErr w:type="gramStart"/>
      <w:r w:rsidRPr="004D3E8F">
        <w:rPr>
          <w:szCs w:val="24"/>
        </w:rPr>
        <w:t xml:space="preserve">8)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317C16"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317C16"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D43040" w:rsidRPr="004D3E8F" w:rsidRDefault="00704404" w:rsidP="00317C16">
      <w:pPr>
        <w:pStyle w:val="30"/>
        <w:numPr>
          <w:ilvl w:val="0"/>
          <w:numId w:val="0"/>
        </w:numPr>
        <w:ind w:firstLine="426"/>
        <w:rPr>
          <w:szCs w:val="24"/>
        </w:rPr>
      </w:pPr>
      <w:proofErr w:type="gramStart"/>
      <w:r w:rsidRPr="004D3E8F">
        <w:rPr>
          <w:szCs w:val="24"/>
        </w:rPr>
        <w:t xml:space="preserve">9)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317C16"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317C16"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04404" w:rsidRPr="004D3E8F" w:rsidRDefault="00704404" w:rsidP="00704404">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C306BC" w:rsidRPr="004D3E8F" w:rsidRDefault="00143BBF" w:rsidP="006B2541">
      <w:pPr>
        <w:spacing w:line="240" w:lineRule="auto"/>
        <w:contextualSpacing/>
        <w:outlineLvl w:val="0"/>
        <w:rPr>
          <w:b/>
          <w:sz w:val="24"/>
          <w:szCs w:val="24"/>
        </w:rPr>
      </w:pPr>
      <w:r w:rsidRPr="004D3E8F">
        <w:rPr>
          <w:sz w:val="24"/>
          <w:szCs w:val="24"/>
        </w:rPr>
        <w:br w:type="page"/>
      </w:r>
      <w:bookmarkStart w:id="101" w:name="_Toc234730393"/>
      <w:bookmarkEnd w:id="90"/>
      <w:r w:rsidR="00C306BC" w:rsidRPr="004D3E8F">
        <w:rPr>
          <w:b/>
          <w:sz w:val="24"/>
          <w:szCs w:val="24"/>
          <w:lang w:val="en-US"/>
        </w:rPr>
        <w:lastRenderedPageBreak/>
        <w:t>V</w:t>
      </w:r>
      <w:r w:rsidR="00C306BC" w:rsidRPr="004D3E8F">
        <w:rPr>
          <w:b/>
          <w:sz w:val="24"/>
          <w:szCs w:val="24"/>
        </w:rPr>
        <w:t>. ФОРМЫ ДОКУМЕНТОВ, ВКЛЮЧАЕМЫХ В ПРЕДЛОЖЕНИЕ</w:t>
      </w:r>
      <w:bookmarkEnd w:id="91"/>
      <w:bookmarkEnd w:id="92"/>
      <w:bookmarkEnd w:id="93"/>
      <w:bookmarkEnd w:id="94"/>
      <w:bookmarkEnd w:id="95"/>
      <w:bookmarkEnd w:id="96"/>
      <w:bookmarkEnd w:id="97"/>
      <w:bookmarkEnd w:id="98"/>
      <w:bookmarkEnd w:id="99"/>
      <w:bookmarkEnd w:id="101"/>
    </w:p>
    <w:p w:rsidR="00C10733" w:rsidRPr="004D3E8F" w:rsidRDefault="00C10733" w:rsidP="00C306BC">
      <w:pPr>
        <w:ind w:firstLine="0"/>
        <w:jc w:val="left"/>
        <w:rPr>
          <w:b/>
          <w:sz w:val="24"/>
          <w:szCs w:val="24"/>
        </w:rPr>
      </w:pPr>
      <w:bookmarkStart w:id="102" w:name="_Ref55336310"/>
      <w:bookmarkStart w:id="103" w:name="_Toc57314672"/>
      <w:bookmarkStart w:id="104" w:name="_Toc69728986"/>
      <w:bookmarkStart w:id="105" w:name="_Toc98254009"/>
      <w:bookmarkStart w:id="106" w:name="_Toc176759503"/>
      <w:bookmarkStart w:id="107" w:name="_Toc234730394"/>
      <w:bookmarkEnd w:id="100"/>
    </w:p>
    <w:p w:rsidR="00625BF0" w:rsidRPr="004D3E8F" w:rsidRDefault="00625BF0" w:rsidP="00625BF0">
      <w:pPr>
        <w:outlineLvl w:val="0"/>
        <w:rPr>
          <w:b/>
          <w:sz w:val="24"/>
          <w:szCs w:val="24"/>
        </w:rPr>
      </w:pPr>
      <w:r w:rsidRPr="004D3E8F">
        <w:rPr>
          <w:b/>
          <w:sz w:val="24"/>
          <w:szCs w:val="24"/>
        </w:rPr>
        <w:t>5.1. Форма Заявки о подаче Предложения</w:t>
      </w:r>
    </w:p>
    <w:p w:rsidR="00625BF0" w:rsidRPr="004D3E8F" w:rsidRDefault="00625BF0" w:rsidP="00625BF0">
      <w:pPr>
        <w:spacing w:line="240" w:lineRule="auto"/>
        <w:ind w:left="540" w:right="-3" w:hanging="540"/>
        <w:rPr>
          <w:sz w:val="24"/>
          <w:szCs w:val="24"/>
        </w:rPr>
      </w:pPr>
    </w:p>
    <w:p w:rsidR="00625BF0" w:rsidRPr="004D3E8F" w:rsidRDefault="00625BF0" w:rsidP="00625BF0">
      <w:pPr>
        <w:tabs>
          <w:tab w:val="left" w:pos="708"/>
        </w:tabs>
        <w:spacing w:line="240" w:lineRule="auto"/>
        <w:ind w:left="-567"/>
        <w:contextualSpacing/>
        <w:outlineLvl w:val="0"/>
        <w:rPr>
          <w:i/>
          <w:sz w:val="24"/>
          <w:szCs w:val="24"/>
        </w:rPr>
      </w:pPr>
      <w:r w:rsidRPr="004D3E8F">
        <w:rPr>
          <w:i/>
          <w:sz w:val="24"/>
          <w:szCs w:val="24"/>
        </w:rPr>
        <w:t>Фирменный бланк участника процедуры закупки</w:t>
      </w:r>
    </w:p>
    <w:p w:rsidR="00625BF0" w:rsidRPr="004D3E8F" w:rsidRDefault="00625BF0" w:rsidP="00625BF0">
      <w:pPr>
        <w:spacing w:line="240" w:lineRule="auto"/>
        <w:ind w:left="-567"/>
        <w:contextualSpacing/>
        <w:rPr>
          <w:sz w:val="24"/>
          <w:szCs w:val="24"/>
        </w:rPr>
      </w:pPr>
      <w:r w:rsidRPr="004D3E8F">
        <w:rPr>
          <w:i/>
          <w:sz w:val="24"/>
          <w:szCs w:val="24"/>
        </w:rPr>
        <w:t xml:space="preserve">Дата, исх. Номер                                                                                 </w:t>
      </w:r>
    </w:p>
    <w:p w:rsidR="00625BF0" w:rsidRPr="004D3E8F" w:rsidRDefault="00625BF0" w:rsidP="00625BF0">
      <w:pPr>
        <w:spacing w:line="240" w:lineRule="auto"/>
        <w:ind w:left="-567"/>
        <w:jc w:val="right"/>
        <w:rPr>
          <w:sz w:val="24"/>
          <w:szCs w:val="24"/>
        </w:rPr>
      </w:pPr>
      <w:r w:rsidRPr="004D3E8F">
        <w:rPr>
          <w:sz w:val="24"/>
          <w:szCs w:val="24"/>
        </w:rPr>
        <w:t>Организатору</w:t>
      </w:r>
      <w:r w:rsidR="004D1213" w:rsidRPr="004D3E8F">
        <w:rPr>
          <w:sz w:val="24"/>
          <w:szCs w:val="24"/>
        </w:rPr>
        <w:t xml:space="preserve"> закупки</w:t>
      </w:r>
      <w:r w:rsidRPr="004D3E8F">
        <w:rPr>
          <w:sz w:val="24"/>
          <w:szCs w:val="24"/>
        </w:rPr>
        <w:t>:</w:t>
      </w:r>
    </w:p>
    <w:p w:rsidR="00625BF0" w:rsidRPr="004D3E8F" w:rsidRDefault="00625BF0" w:rsidP="00625BF0">
      <w:pPr>
        <w:spacing w:line="240" w:lineRule="auto"/>
        <w:ind w:left="-567"/>
        <w:jc w:val="right"/>
        <w:rPr>
          <w:b/>
          <w:i/>
          <w:sz w:val="24"/>
          <w:szCs w:val="24"/>
          <w:u w:val="single"/>
        </w:rPr>
      </w:pPr>
      <w:r w:rsidRPr="004D3E8F">
        <w:rPr>
          <w:i/>
          <w:sz w:val="24"/>
          <w:szCs w:val="24"/>
          <w:u w:val="single"/>
        </w:rPr>
        <w:t xml:space="preserve">наименование организатора </w:t>
      </w:r>
      <w:r w:rsidR="004D1213" w:rsidRPr="004D3E8F">
        <w:rPr>
          <w:i/>
          <w:sz w:val="24"/>
          <w:szCs w:val="24"/>
          <w:u w:val="single"/>
        </w:rPr>
        <w:t>закупки</w:t>
      </w:r>
    </w:p>
    <w:p w:rsidR="00625BF0" w:rsidRPr="004D3E8F" w:rsidRDefault="00625BF0" w:rsidP="00625BF0">
      <w:pPr>
        <w:spacing w:line="240" w:lineRule="auto"/>
        <w:ind w:left="-567"/>
        <w:jc w:val="center"/>
        <w:outlineLvl w:val="0"/>
        <w:rPr>
          <w:b/>
          <w:sz w:val="24"/>
          <w:szCs w:val="24"/>
        </w:rPr>
      </w:pPr>
      <w:r w:rsidRPr="004D3E8F">
        <w:rPr>
          <w:b/>
          <w:sz w:val="24"/>
          <w:szCs w:val="24"/>
        </w:rPr>
        <w:t>Заявка о подаче Предложения</w:t>
      </w:r>
    </w:p>
    <w:p w:rsidR="00625BF0" w:rsidRPr="004D3E8F" w:rsidRDefault="00625BF0" w:rsidP="00625BF0">
      <w:pPr>
        <w:pStyle w:val="Style1"/>
        <w:ind w:left="3" w:firstLine="1"/>
        <w:jc w:val="both"/>
      </w:pPr>
      <w:proofErr w:type="gramStart"/>
      <w:r w:rsidRPr="004D3E8F">
        <w:t xml:space="preserve">Изучив извещение о проведении открытого запроса предложений № ________ и документацию о проведении открытого запроса предложений на право заключения договора субподряда на </w:t>
      </w:r>
      <w:r w:rsidR="00A51CFD">
        <w:t xml:space="preserve">выполнение работ по приведению в соответствие с требованиями </w:t>
      </w:r>
      <w:proofErr w:type="spellStart"/>
      <w:r w:rsidR="00A51CFD">
        <w:t>СаНПиН</w:t>
      </w:r>
      <w:proofErr w:type="spellEnd"/>
      <w:r w:rsidR="00A51CFD">
        <w:t xml:space="preserve"> здания № 37 (ремонт системы ТВК и текущий ремонт здания № 37)</w:t>
      </w:r>
      <w:r w:rsidRPr="004D3E8F">
        <w:t xml:space="preserve">, опубликованное на официальном сайте о размещении заказов </w:t>
      </w:r>
      <w:proofErr w:type="spellStart"/>
      <w:r w:rsidRPr="004D3E8F">
        <w:t>Госкорпорации</w:t>
      </w:r>
      <w:proofErr w:type="spellEnd"/>
      <w:r w:rsidRPr="004D3E8F">
        <w:t xml:space="preserve"> «</w:t>
      </w:r>
      <w:proofErr w:type="spellStart"/>
      <w:r w:rsidRPr="004D3E8F">
        <w:t>Росатом</w:t>
      </w:r>
      <w:proofErr w:type="spellEnd"/>
      <w:r w:rsidRPr="004D3E8F">
        <w:t xml:space="preserve">», в сети Интернет по адресу: </w:t>
      </w:r>
      <w:hyperlink r:id="rId29" w:history="1">
        <w:r w:rsidRPr="004D3E8F">
          <w:rPr>
            <w:rStyle w:val="a8"/>
            <w:color w:val="auto"/>
          </w:rPr>
          <w:t>http://zakupki.rosatom.ru</w:t>
        </w:r>
      </w:hyperlink>
      <w:r w:rsidRPr="004D3E8F">
        <w:t xml:space="preserve"> и на ЭТП</w:t>
      </w:r>
      <w:proofErr w:type="gramEnd"/>
      <w:r w:rsidRPr="004D3E8F">
        <w:t xml:space="preserve"> </w:t>
      </w:r>
      <w:r w:rsidR="0010188A">
        <w:t>ООО «Аукционный Конкурсный Дом»</w:t>
      </w:r>
      <w:r w:rsidRPr="004D3E8F">
        <w:rPr>
          <w:b/>
        </w:rPr>
        <w:t xml:space="preserve"> </w:t>
      </w:r>
      <w:hyperlink r:id="rId30" w:history="1">
        <w:r w:rsidR="0010188A">
          <w:rPr>
            <w:rStyle w:val="a8"/>
            <w:color w:val="auto"/>
          </w:rPr>
          <w:t>www.a-k-d.ru</w:t>
        </w:r>
      </w:hyperlink>
      <w:r w:rsidRPr="004D3E8F">
        <w:t>, и принимая установленные в них требования и условия запроса предложений,</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0"/>
        </w:rPr>
      </w:pPr>
      <w:r w:rsidRPr="004D3E8F">
        <w:rPr>
          <w:i/>
          <w:sz w:val="20"/>
        </w:rPr>
        <w:t>(полное наименование Участника с указанием организационно-правовой формы, фамилия, имя, отчество Участника - физического лица)</w:t>
      </w:r>
    </w:p>
    <w:p w:rsidR="00625BF0" w:rsidRPr="004D3E8F" w:rsidRDefault="00625BF0" w:rsidP="00625BF0">
      <w:pPr>
        <w:spacing w:line="240" w:lineRule="auto"/>
        <w:rPr>
          <w:sz w:val="24"/>
          <w:szCs w:val="24"/>
        </w:rPr>
      </w:pPr>
      <w:proofErr w:type="gramStart"/>
      <w:r w:rsidRPr="004D3E8F">
        <w:rPr>
          <w:sz w:val="24"/>
          <w:szCs w:val="24"/>
        </w:rPr>
        <w:t>Зарегистрированное</w:t>
      </w:r>
      <w:proofErr w:type="gramEnd"/>
      <w:r w:rsidRPr="004D3E8F">
        <w:rPr>
          <w:sz w:val="24"/>
          <w:szCs w:val="24"/>
        </w:rPr>
        <w:t xml:space="preserve"> по адресу ______________________________________________,</w:t>
      </w:r>
    </w:p>
    <w:p w:rsidR="00625BF0" w:rsidRPr="004D3E8F" w:rsidRDefault="00625BF0" w:rsidP="00625BF0">
      <w:pPr>
        <w:spacing w:line="240" w:lineRule="auto"/>
        <w:rPr>
          <w:i/>
          <w:sz w:val="20"/>
        </w:rPr>
      </w:pPr>
      <w:r w:rsidRPr="004D3E8F">
        <w:rPr>
          <w:i/>
          <w:sz w:val="20"/>
        </w:rPr>
        <w:t>(юридический адрес участника процедуры закупки)</w:t>
      </w:r>
    </w:p>
    <w:p w:rsidR="00625BF0" w:rsidRPr="004D3E8F" w:rsidRDefault="00625BF0" w:rsidP="00625BF0">
      <w:pPr>
        <w:spacing w:line="240" w:lineRule="auto"/>
        <w:rPr>
          <w:sz w:val="24"/>
          <w:szCs w:val="24"/>
        </w:rPr>
      </w:pPr>
      <w:r w:rsidRPr="004D3E8F">
        <w:rPr>
          <w:sz w:val="24"/>
          <w:szCs w:val="24"/>
        </w:rPr>
        <w:t>в лице __________________________________</w:t>
      </w:r>
      <w:r w:rsidRPr="004D3E8F">
        <w:rPr>
          <w:i/>
          <w:sz w:val="24"/>
          <w:szCs w:val="24"/>
        </w:rPr>
        <w:t>(должность, ФИО),</w:t>
      </w:r>
      <w:r w:rsidRPr="004D3E8F">
        <w:rPr>
          <w:sz w:val="24"/>
          <w:szCs w:val="24"/>
        </w:rPr>
        <w:t xml:space="preserve"> действующего на основании _______________________________ </w:t>
      </w:r>
      <w:r w:rsidRPr="004D3E8F">
        <w:rPr>
          <w:i/>
          <w:sz w:val="24"/>
          <w:szCs w:val="24"/>
        </w:rPr>
        <w:t xml:space="preserve">(Устава, доверенности №__ </w:t>
      </w:r>
      <w:proofErr w:type="gramStart"/>
      <w:r w:rsidRPr="004D3E8F">
        <w:rPr>
          <w:i/>
          <w:sz w:val="24"/>
          <w:szCs w:val="24"/>
        </w:rPr>
        <w:t>от</w:t>
      </w:r>
      <w:proofErr w:type="gramEnd"/>
      <w:r w:rsidRPr="004D3E8F">
        <w:rPr>
          <w:i/>
          <w:sz w:val="24"/>
          <w:szCs w:val="24"/>
        </w:rPr>
        <w:t xml:space="preserve"> __)</w:t>
      </w:r>
      <w:r w:rsidRPr="004D3E8F">
        <w:rPr>
          <w:sz w:val="24"/>
          <w:szCs w:val="24"/>
        </w:rPr>
        <w:t xml:space="preserve"> предлагает заключить </w:t>
      </w:r>
      <w:proofErr w:type="gramStart"/>
      <w:r w:rsidRPr="004D3E8F">
        <w:rPr>
          <w:sz w:val="24"/>
          <w:szCs w:val="24"/>
        </w:rPr>
        <w:t>Договор</w:t>
      </w:r>
      <w:proofErr w:type="gramEnd"/>
      <w:r w:rsidRPr="004D3E8F">
        <w:rPr>
          <w:sz w:val="24"/>
          <w:szCs w:val="24"/>
        </w:rPr>
        <w:t xml:space="preserve"> субподряда на выполнение работ</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4"/>
          <w:szCs w:val="24"/>
        </w:rPr>
      </w:pPr>
      <w:r w:rsidRPr="004D3E8F">
        <w:rPr>
          <w:i/>
          <w:sz w:val="24"/>
          <w:szCs w:val="24"/>
        </w:rPr>
        <w:t>(предмет договора)</w:t>
      </w:r>
    </w:p>
    <w:p w:rsidR="00625BF0" w:rsidRPr="004D3E8F" w:rsidRDefault="00625BF0" w:rsidP="00625BF0">
      <w:pPr>
        <w:spacing w:line="240" w:lineRule="auto"/>
        <w:rPr>
          <w:sz w:val="24"/>
          <w:szCs w:val="24"/>
        </w:rPr>
      </w:pPr>
      <w:r w:rsidRPr="004D3E8F">
        <w:rPr>
          <w:sz w:val="24"/>
          <w:szCs w:val="24"/>
        </w:rPr>
        <w:t xml:space="preserve">на условиях и в соответствии с настоящей заявкой, Пояснительной запиской, проектом Договора с __________________ </w:t>
      </w:r>
      <w:r w:rsidRPr="004D3E8F">
        <w:rPr>
          <w:i/>
          <w:sz w:val="24"/>
          <w:szCs w:val="24"/>
        </w:rPr>
        <w:t>(указывается наименование Заказчика)</w:t>
      </w:r>
      <w:r w:rsidRPr="004D3E8F">
        <w:rPr>
          <w:sz w:val="24"/>
          <w:szCs w:val="24"/>
        </w:rPr>
        <w:t>, являющимися неотъемлемыми приложениями к настоящей заявке, на общую сумму</w:t>
      </w:r>
      <w:proofErr w:type="gramStart"/>
      <w:r w:rsidRPr="004D3E8F">
        <w:rPr>
          <w:sz w:val="24"/>
          <w:szCs w:val="24"/>
        </w:rPr>
        <w:t xml:space="preserve"> _________ (_______________________) </w:t>
      </w:r>
      <w:proofErr w:type="gramEnd"/>
      <w:r w:rsidRPr="004D3E8F">
        <w:rPr>
          <w:sz w:val="24"/>
          <w:szCs w:val="24"/>
        </w:rPr>
        <w:t>руб. __коп., в том числе НДС ______________ (__________________) руб. __коп. Общая сумма Предложения без учета НДС составляет</w:t>
      </w:r>
      <w:proofErr w:type="gramStart"/>
      <w:r w:rsidRPr="004D3E8F">
        <w:rPr>
          <w:sz w:val="24"/>
          <w:szCs w:val="24"/>
        </w:rPr>
        <w:t xml:space="preserve"> _________(___________________) </w:t>
      </w:r>
      <w:proofErr w:type="spellStart"/>
      <w:proofErr w:type="gramEnd"/>
      <w:r w:rsidRPr="004D3E8F">
        <w:rPr>
          <w:sz w:val="24"/>
          <w:szCs w:val="24"/>
        </w:rPr>
        <w:t>руб.___коп</w:t>
      </w:r>
      <w:proofErr w:type="spellEnd"/>
      <w:r w:rsidRPr="004D3E8F">
        <w:rPr>
          <w:sz w:val="24"/>
          <w:szCs w:val="24"/>
        </w:rPr>
        <w:t>.</w:t>
      </w:r>
    </w:p>
    <w:p w:rsidR="00625BF0" w:rsidRPr="004D3E8F" w:rsidRDefault="00625BF0" w:rsidP="00625BF0">
      <w:pPr>
        <w:spacing w:line="240" w:lineRule="auto"/>
        <w:rPr>
          <w:sz w:val="24"/>
          <w:szCs w:val="24"/>
        </w:rPr>
      </w:pPr>
      <w:r w:rsidRPr="004D3E8F">
        <w:rPr>
          <w:sz w:val="24"/>
          <w:szCs w:val="24"/>
        </w:rPr>
        <w:t>Порядок оплаты работ: _____________</w:t>
      </w:r>
    </w:p>
    <w:p w:rsidR="00625BF0" w:rsidRPr="004D3E8F" w:rsidRDefault="00625BF0" w:rsidP="00625BF0">
      <w:pPr>
        <w:spacing w:line="240" w:lineRule="auto"/>
        <w:outlineLvl w:val="0"/>
        <w:rPr>
          <w:sz w:val="24"/>
          <w:szCs w:val="24"/>
        </w:rPr>
      </w:pPr>
      <w:r w:rsidRPr="004D3E8F">
        <w:rPr>
          <w:sz w:val="24"/>
          <w:szCs w:val="24"/>
        </w:rPr>
        <w:t>Срок выполнения работ:  __________</w:t>
      </w:r>
    </w:p>
    <w:p w:rsidR="00625BF0" w:rsidRPr="004D3E8F" w:rsidRDefault="00625BF0" w:rsidP="00625BF0">
      <w:pPr>
        <w:spacing w:line="240" w:lineRule="auto"/>
        <w:outlineLvl w:val="0"/>
        <w:rPr>
          <w:sz w:val="24"/>
          <w:szCs w:val="24"/>
        </w:rPr>
      </w:pPr>
      <w:r w:rsidRPr="004D3E8F">
        <w:rPr>
          <w:sz w:val="24"/>
          <w:szCs w:val="24"/>
        </w:rPr>
        <w:t>Настоящее Предложение  имеет правовой статус оферты и действует  </w:t>
      </w:r>
    </w:p>
    <w:p w:rsidR="00625BF0" w:rsidRPr="004D3E8F" w:rsidRDefault="00625BF0" w:rsidP="00625BF0">
      <w:pPr>
        <w:spacing w:line="240" w:lineRule="auto"/>
        <w:outlineLvl w:val="0"/>
        <w:rPr>
          <w:sz w:val="24"/>
          <w:szCs w:val="24"/>
        </w:rPr>
      </w:pPr>
      <w:r w:rsidRPr="004D3E8F">
        <w:rPr>
          <w:sz w:val="24"/>
          <w:szCs w:val="24"/>
        </w:rPr>
        <w:t>до «____»__________года.</w:t>
      </w:r>
    </w:p>
    <w:p w:rsidR="00625BF0" w:rsidRPr="004D3E8F" w:rsidRDefault="00625BF0" w:rsidP="00625BF0">
      <w:pPr>
        <w:spacing w:line="240" w:lineRule="auto"/>
        <w:outlineLvl w:val="0"/>
        <w:rPr>
          <w:sz w:val="24"/>
          <w:szCs w:val="24"/>
        </w:rPr>
      </w:pPr>
    </w:p>
    <w:p w:rsidR="00625BF0" w:rsidRPr="004D3E8F" w:rsidRDefault="00625BF0" w:rsidP="00625BF0">
      <w:pPr>
        <w:spacing w:line="240" w:lineRule="auto"/>
        <w:rPr>
          <w:sz w:val="20"/>
        </w:rPr>
      </w:pPr>
      <w:r w:rsidRPr="004D3E8F">
        <w:rPr>
          <w:sz w:val="24"/>
          <w:szCs w:val="24"/>
        </w:rPr>
        <w:t xml:space="preserve">Настоящим подтверждаем, что </w:t>
      </w:r>
      <w:proofErr w:type="gramStart"/>
      <w:r w:rsidRPr="004D3E8F">
        <w:rPr>
          <w:sz w:val="24"/>
          <w:szCs w:val="24"/>
        </w:rPr>
        <w:t>против</w:t>
      </w:r>
      <w:proofErr w:type="gramEnd"/>
      <w:r w:rsidRPr="004D3E8F">
        <w:rPr>
          <w:sz w:val="20"/>
        </w:rPr>
        <w:t>____________________________________________</w:t>
      </w:r>
      <w:r w:rsidR="0072051E" w:rsidRPr="004D3E8F">
        <w:rPr>
          <w:sz w:val="20"/>
        </w:rPr>
        <w:t>______________________________________</w:t>
      </w:r>
      <w:r w:rsidRPr="004D3E8F">
        <w:rPr>
          <w:sz w:val="20"/>
        </w:rPr>
        <w:t>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625BF0" w:rsidP="0072051E">
      <w:pPr>
        <w:spacing w:line="240" w:lineRule="auto"/>
        <w:ind w:firstLine="0"/>
        <w:rPr>
          <w:sz w:val="20"/>
        </w:rPr>
      </w:pPr>
      <w:r w:rsidRPr="004D3E8F">
        <w:rPr>
          <w:sz w:val="24"/>
          <w:szCs w:val="24"/>
        </w:rPr>
        <w:t xml:space="preserve">не проводится процедура ликвидации, не принято арбитражным судом решения о признании </w:t>
      </w:r>
      <w:r w:rsidRPr="004D3E8F">
        <w:rPr>
          <w:sz w:val="20"/>
        </w:rPr>
        <w:t>________________________________________________________________</w:t>
      </w:r>
      <w:r w:rsidR="0072051E" w:rsidRPr="004D3E8F">
        <w:rPr>
          <w:sz w:val="20"/>
        </w:rPr>
        <w:t>_________</w:t>
      </w:r>
      <w:r w:rsidRPr="004D3E8F">
        <w:rPr>
          <w:sz w:val="20"/>
        </w:rPr>
        <w:t>_________________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72051E" w:rsidP="0072051E">
      <w:pPr>
        <w:spacing w:line="240" w:lineRule="auto"/>
        <w:ind w:firstLine="0"/>
        <w:rPr>
          <w:sz w:val="20"/>
        </w:rPr>
      </w:pPr>
      <w:r w:rsidRPr="004D3E8F">
        <w:rPr>
          <w:sz w:val="24"/>
          <w:szCs w:val="24"/>
        </w:rPr>
        <w:t>несостоятельным (</w:t>
      </w:r>
      <w:r w:rsidR="00625BF0" w:rsidRPr="004D3E8F">
        <w:rPr>
          <w:sz w:val="24"/>
          <w:szCs w:val="24"/>
        </w:rPr>
        <w:t>банкротом</w:t>
      </w:r>
      <w:r w:rsidRPr="004D3E8F">
        <w:rPr>
          <w:sz w:val="24"/>
          <w:szCs w:val="24"/>
        </w:rPr>
        <w:t>)</w:t>
      </w:r>
      <w:r w:rsidR="00625BF0" w:rsidRPr="004D3E8F">
        <w:rPr>
          <w:sz w:val="24"/>
          <w:szCs w:val="24"/>
        </w:rPr>
        <w:t xml:space="preserve">, деятельность </w:t>
      </w:r>
      <w:r w:rsidR="00625BF0" w:rsidRPr="004D3E8F">
        <w:rPr>
          <w:sz w:val="20"/>
        </w:rPr>
        <w:t>________________________________________________________________</w:t>
      </w:r>
      <w:r w:rsidRPr="004D3E8F">
        <w:rPr>
          <w:sz w:val="20"/>
        </w:rPr>
        <w:t>_______________________</w:t>
      </w:r>
      <w:r w:rsidR="00625BF0" w:rsidRPr="004D3E8F">
        <w:rPr>
          <w:sz w:val="20"/>
        </w:rPr>
        <w:t>___</w:t>
      </w:r>
    </w:p>
    <w:p w:rsidR="00625BF0" w:rsidRPr="004D3E8F" w:rsidRDefault="00625BF0" w:rsidP="00625BF0">
      <w:pPr>
        <w:spacing w:line="240" w:lineRule="auto"/>
        <w:jc w:val="center"/>
        <w:rPr>
          <w:sz w:val="20"/>
        </w:rPr>
      </w:pPr>
      <w:r w:rsidRPr="004D3E8F">
        <w:rPr>
          <w:i/>
          <w:sz w:val="20"/>
        </w:rPr>
        <w:t xml:space="preserve"> (наименование организации или Ф.И.О. Участника процедуры закупки)</w:t>
      </w:r>
    </w:p>
    <w:p w:rsidR="00625BF0" w:rsidRPr="004D3E8F" w:rsidRDefault="00625BF0" w:rsidP="0072051E">
      <w:pPr>
        <w:spacing w:after="100" w:afterAutospacing="1" w:line="240" w:lineRule="auto"/>
        <w:ind w:firstLine="0"/>
        <w:rPr>
          <w:sz w:val="24"/>
          <w:szCs w:val="24"/>
        </w:rPr>
      </w:pPr>
      <w:r w:rsidRPr="004D3E8F">
        <w:rPr>
          <w:sz w:val="24"/>
          <w:szCs w:val="24"/>
        </w:rPr>
        <w:t xml:space="preserve">не </w:t>
      </w:r>
      <w:proofErr w:type="gramStart"/>
      <w:r w:rsidRPr="004D3E8F">
        <w:rPr>
          <w:sz w:val="24"/>
          <w:szCs w:val="24"/>
        </w:rPr>
        <w:t>приостановлена</w:t>
      </w:r>
      <w:proofErr w:type="gramEnd"/>
      <w:r w:rsidRPr="004D3E8F">
        <w:rPr>
          <w:sz w:val="24"/>
          <w:szCs w:val="24"/>
        </w:rPr>
        <w:t>, на имущество не наложен арест по решению суда, административного органа.</w:t>
      </w:r>
    </w:p>
    <w:p w:rsidR="00431E58" w:rsidRPr="004D3E8F" w:rsidRDefault="00431E58" w:rsidP="00431E58">
      <w:pPr>
        <w:spacing w:after="100" w:afterAutospacing="1" w:line="240" w:lineRule="auto"/>
        <w:ind w:left="1" w:firstLine="566"/>
        <w:rPr>
          <w:sz w:val="24"/>
          <w:szCs w:val="24"/>
        </w:rPr>
      </w:pPr>
      <w:r w:rsidRPr="004D3E8F">
        <w:rPr>
          <w:sz w:val="24"/>
          <w:szCs w:val="24"/>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документации.</w:t>
      </w:r>
    </w:p>
    <w:p w:rsidR="00625BF0" w:rsidRPr="004D3E8F" w:rsidRDefault="00625BF0" w:rsidP="00625BF0">
      <w:pPr>
        <w:spacing w:after="100" w:afterAutospacing="1" w:line="240" w:lineRule="auto"/>
        <w:rPr>
          <w:sz w:val="24"/>
          <w:szCs w:val="24"/>
        </w:rPr>
      </w:pPr>
      <w:proofErr w:type="gramStart"/>
      <w:r w:rsidRPr="004D3E8F">
        <w:rPr>
          <w:sz w:val="24"/>
          <w:szCs w:val="24"/>
        </w:rPr>
        <w:lastRenderedPageBreak/>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не ранее чем через 10 календарных дней и не позднее 20 календарных дней со дня размещения на официальном сайте протокола </w:t>
      </w:r>
      <w:r w:rsidR="008021AA" w:rsidRPr="004D3E8F">
        <w:rPr>
          <w:sz w:val="24"/>
          <w:szCs w:val="24"/>
        </w:rPr>
        <w:t xml:space="preserve">рассмотрения и подведения итогов открытого запроса </w:t>
      </w:r>
      <w:r w:rsidRPr="004D3E8F">
        <w:rPr>
          <w:sz w:val="24"/>
          <w:szCs w:val="24"/>
        </w:rPr>
        <w:t xml:space="preserve">Предложений. </w:t>
      </w:r>
      <w:proofErr w:type="gramEnd"/>
    </w:p>
    <w:p w:rsidR="00625BF0" w:rsidRPr="004D3E8F" w:rsidRDefault="00625BF0" w:rsidP="00625BF0">
      <w:pPr>
        <w:spacing w:after="100" w:afterAutospacing="1" w:line="240" w:lineRule="auto"/>
        <w:rPr>
          <w:sz w:val="24"/>
          <w:szCs w:val="24"/>
        </w:rPr>
      </w:pPr>
      <w:r w:rsidRPr="004D3E8F">
        <w:rPr>
          <w:sz w:val="24"/>
          <w:szCs w:val="24"/>
        </w:rPr>
        <w:t>В случае</w:t>
      </w:r>
      <w:proofErr w:type="gramStart"/>
      <w:r w:rsidRPr="004D3E8F">
        <w:rPr>
          <w:sz w:val="24"/>
          <w:szCs w:val="24"/>
        </w:rPr>
        <w:t>,</w:t>
      </w:r>
      <w:proofErr w:type="gramEnd"/>
      <w:r w:rsidRPr="004D3E8F">
        <w:rPr>
          <w:sz w:val="24"/>
          <w:szCs w:val="24"/>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25BF0" w:rsidRPr="004D3E8F" w:rsidRDefault="00625BF0" w:rsidP="00625BF0">
      <w:pPr>
        <w:spacing w:line="240" w:lineRule="auto"/>
        <w:rPr>
          <w:sz w:val="24"/>
          <w:szCs w:val="24"/>
        </w:rPr>
      </w:pPr>
      <w:r w:rsidRPr="004D3E8F">
        <w:rPr>
          <w:sz w:val="24"/>
          <w:szCs w:val="24"/>
        </w:rPr>
        <w:t xml:space="preserve">Мы, ____________________________________________________________ согласны </w:t>
      </w:r>
    </w:p>
    <w:p w:rsidR="00625BF0" w:rsidRPr="004D3E8F" w:rsidRDefault="00625BF0" w:rsidP="00625BF0">
      <w:pPr>
        <w:spacing w:line="240" w:lineRule="auto"/>
        <w:jc w:val="center"/>
        <w:rPr>
          <w:sz w:val="24"/>
          <w:szCs w:val="24"/>
        </w:rPr>
      </w:pPr>
      <w:r w:rsidRPr="004D3E8F">
        <w:rPr>
          <w:i/>
          <w:sz w:val="20"/>
        </w:rPr>
        <w:t>(наименование организации или Ф.И.О. Участника процедуры закупки)</w:t>
      </w:r>
    </w:p>
    <w:p w:rsidR="00625BF0" w:rsidRPr="004D3E8F" w:rsidRDefault="00625BF0" w:rsidP="00625BF0">
      <w:pPr>
        <w:spacing w:line="240" w:lineRule="auto"/>
        <w:rPr>
          <w:sz w:val="24"/>
          <w:szCs w:val="24"/>
        </w:rPr>
      </w:pPr>
      <w:r w:rsidRPr="004D3E8F">
        <w:rPr>
          <w:sz w:val="24"/>
          <w:szCs w:val="24"/>
        </w:rPr>
        <w:t>с условиями, что сведения о нас будут внесены в публичный реестр недобросовестных поставщиков атомной отрасли сроком на два года в следующих случаях:</w:t>
      </w:r>
    </w:p>
    <w:p w:rsidR="00625BF0" w:rsidRPr="004D3E8F" w:rsidRDefault="00625BF0" w:rsidP="00625BF0">
      <w:pPr>
        <w:spacing w:line="240" w:lineRule="auto"/>
        <w:rPr>
          <w:sz w:val="24"/>
          <w:szCs w:val="24"/>
        </w:rPr>
      </w:pPr>
      <w:r w:rsidRPr="004D3E8F">
        <w:rPr>
          <w:sz w:val="24"/>
          <w:szCs w:val="24"/>
        </w:rPr>
        <w:t>а) если мы:</w:t>
      </w:r>
    </w:p>
    <w:p w:rsidR="00625BF0" w:rsidRPr="004D3E8F" w:rsidRDefault="00625BF0" w:rsidP="00625BF0">
      <w:pPr>
        <w:spacing w:line="240" w:lineRule="auto"/>
        <w:rPr>
          <w:sz w:val="24"/>
          <w:szCs w:val="24"/>
        </w:rPr>
      </w:pPr>
      <w:r w:rsidRPr="004D3E8F">
        <w:rPr>
          <w:sz w:val="24"/>
          <w:szCs w:val="24"/>
        </w:rPr>
        <w:t>- будучи признанным победителем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25BF0" w:rsidRPr="004D3E8F" w:rsidRDefault="00625BF0" w:rsidP="00625BF0">
      <w:pPr>
        <w:spacing w:line="240" w:lineRule="auto"/>
        <w:rPr>
          <w:sz w:val="24"/>
          <w:szCs w:val="24"/>
        </w:rPr>
      </w:pPr>
      <w:r w:rsidRPr="004D3E8F">
        <w:rPr>
          <w:sz w:val="24"/>
          <w:szCs w:val="24"/>
        </w:rPr>
        <w:t xml:space="preserve">б) если договор, заключенный с нами по результатам проведения настоящего запроса предложений, </w:t>
      </w:r>
      <w:proofErr w:type="gramStart"/>
      <w:r w:rsidRPr="004D3E8F">
        <w:rPr>
          <w:sz w:val="24"/>
          <w:szCs w:val="24"/>
        </w:rPr>
        <w:t>будет</w:t>
      </w:r>
      <w:proofErr w:type="gramEnd"/>
      <w:r w:rsidRPr="004D3E8F">
        <w:rPr>
          <w:sz w:val="24"/>
          <w:szCs w:val="24"/>
        </w:rPr>
        <w:t xml:space="preserve"> расторгнут по решению суда или по соглашению сторон в силу существенного нарушения нами условий договора.</w:t>
      </w:r>
    </w:p>
    <w:p w:rsidR="00625BF0" w:rsidRPr="004D3E8F" w:rsidRDefault="00625BF0" w:rsidP="00625BF0">
      <w:pPr>
        <w:spacing w:line="240" w:lineRule="auto"/>
        <w:jc w:val="center"/>
        <w:rPr>
          <w:i/>
          <w:sz w:val="20"/>
        </w:rPr>
      </w:pPr>
    </w:p>
    <w:p w:rsidR="00625BF0" w:rsidRPr="004D3E8F" w:rsidRDefault="00625BF0" w:rsidP="00625BF0">
      <w:pPr>
        <w:pStyle w:val="aff7"/>
        <w:spacing w:before="0" w:beforeAutospacing="0" w:after="0" w:afterAutospacing="0"/>
        <w:jc w:val="both"/>
      </w:pPr>
      <w:r w:rsidRPr="004D3E8F">
        <w:t xml:space="preserve">Контактный телефон __________________, факс ________ , </w:t>
      </w:r>
      <w:r w:rsidRPr="004D3E8F">
        <w:rPr>
          <w:lang w:val="en-US"/>
        </w:rPr>
        <w:t>e</w:t>
      </w:r>
      <w:r w:rsidRPr="004D3E8F">
        <w:t>-</w:t>
      </w:r>
      <w:r w:rsidRPr="004D3E8F">
        <w:rPr>
          <w:lang w:val="en-US"/>
        </w:rPr>
        <w:t>mail</w:t>
      </w:r>
      <w:r w:rsidRPr="004D3E8F">
        <w:t xml:space="preserve"> _______________, банковские реквизиты ________________________________________________________</w:t>
      </w:r>
    </w:p>
    <w:p w:rsidR="00625BF0" w:rsidRPr="004D3E8F" w:rsidRDefault="00625BF0" w:rsidP="00625BF0">
      <w:pPr>
        <w:pStyle w:val="aff7"/>
        <w:spacing w:before="0" w:beforeAutospacing="0" w:after="0" w:afterAutospacing="0"/>
        <w:jc w:val="both"/>
      </w:pPr>
      <w:r w:rsidRPr="004D3E8F">
        <w:t xml:space="preserve">Корреспонденцию в наш адрес просим направлять по адресу: ______________________________________, факс ________ , </w:t>
      </w:r>
      <w:r w:rsidRPr="004D3E8F">
        <w:rPr>
          <w:lang w:val="en-US"/>
        </w:rPr>
        <w:t>e</w:t>
      </w:r>
      <w:r w:rsidRPr="004D3E8F">
        <w:t>-</w:t>
      </w:r>
      <w:r w:rsidRPr="004D3E8F">
        <w:rPr>
          <w:lang w:val="en-US"/>
        </w:rPr>
        <w:t>mail</w:t>
      </w:r>
      <w:r w:rsidRPr="004D3E8F">
        <w:t xml:space="preserve"> _______________</w:t>
      </w:r>
    </w:p>
    <w:p w:rsidR="00625BF0" w:rsidRPr="004D3E8F" w:rsidRDefault="00625BF0" w:rsidP="00625BF0">
      <w:pPr>
        <w:pStyle w:val="aff7"/>
        <w:spacing w:before="0" w:beforeAutospacing="0" w:after="0" w:afterAutospacing="0"/>
        <w:jc w:val="both"/>
      </w:pPr>
    </w:p>
    <w:p w:rsidR="00625BF0" w:rsidRPr="004D3E8F" w:rsidRDefault="00625BF0" w:rsidP="00625BF0">
      <w:pPr>
        <w:spacing w:line="240" w:lineRule="auto"/>
        <w:rPr>
          <w:sz w:val="24"/>
          <w:szCs w:val="24"/>
        </w:rPr>
      </w:pPr>
    </w:p>
    <w:p w:rsidR="00625BF0" w:rsidRPr="004D3E8F" w:rsidRDefault="00625BF0" w:rsidP="00625BF0">
      <w:pPr>
        <w:spacing w:line="240" w:lineRule="auto"/>
        <w:rPr>
          <w:sz w:val="24"/>
          <w:szCs w:val="24"/>
        </w:rPr>
      </w:pPr>
      <w:r w:rsidRPr="004D3E8F">
        <w:rPr>
          <w:sz w:val="24"/>
          <w:szCs w:val="24"/>
        </w:rPr>
        <w:t>К настоящей заявке прилагаются документы по Описи на ________ лист__.</w:t>
      </w:r>
    </w:p>
    <w:p w:rsidR="00625BF0" w:rsidRPr="004D3E8F" w:rsidRDefault="00625BF0" w:rsidP="00625BF0">
      <w:pPr>
        <w:spacing w:line="240" w:lineRule="auto"/>
        <w:ind w:firstLine="0"/>
        <w:contextualSpacing/>
        <w:jc w:val="left"/>
        <w:rPr>
          <w:sz w:val="24"/>
          <w:szCs w:val="24"/>
        </w:rPr>
      </w:pPr>
    </w:p>
    <w:p w:rsidR="00625BF0" w:rsidRPr="004D3E8F" w:rsidRDefault="00625BF0" w:rsidP="00625BF0">
      <w:pPr>
        <w:spacing w:line="240" w:lineRule="auto"/>
        <w:ind w:firstLine="0"/>
        <w:contextualSpacing/>
        <w:jc w:val="left"/>
        <w:rPr>
          <w:sz w:val="24"/>
          <w:szCs w:val="24"/>
        </w:rPr>
      </w:pPr>
      <w:r w:rsidRPr="004D3E8F">
        <w:rPr>
          <w:sz w:val="24"/>
          <w:szCs w:val="24"/>
        </w:rPr>
        <w:t>_____________________             /___________________/                 _____________</w:t>
      </w:r>
    </w:p>
    <w:p w:rsidR="00625BF0" w:rsidRPr="004D3E8F" w:rsidRDefault="00625BF0" w:rsidP="00625BF0">
      <w:pPr>
        <w:spacing w:line="240" w:lineRule="auto"/>
        <w:ind w:firstLine="0"/>
        <w:contextualSpacing/>
        <w:jc w:val="left"/>
        <w:rPr>
          <w:sz w:val="24"/>
          <w:szCs w:val="24"/>
        </w:rPr>
      </w:pPr>
      <w:r w:rsidRPr="004D3E8F">
        <w:rPr>
          <w:i/>
          <w:sz w:val="24"/>
          <w:szCs w:val="24"/>
        </w:rPr>
        <w:t>(должность)                                       (подпись)                                  (ФИО)</w:t>
      </w:r>
    </w:p>
    <w:p w:rsidR="00625BF0" w:rsidRPr="004D3E8F" w:rsidRDefault="00625BF0" w:rsidP="00625BF0">
      <w:pPr>
        <w:spacing w:line="240" w:lineRule="auto"/>
        <w:contextualSpacing/>
        <w:outlineLvl w:val="0"/>
        <w:rPr>
          <w:i/>
          <w:sz w:val="24"/>
          <w:szCs w:val="24"/>
        </w:rPr>
      </w:pPr>
      <w:r w:rsidRPr="004D3E8F">
        <w:rPr>
          <w:i/>
          <w:sz w:val="24"/>
          <w:szCs w:val="24"/>
        </w:rPr>
        <w:t xml:space="preserve">        М.П.</w:t>
      </w: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C306BC" w:rsidRPr="004D3E8F" w:rsidRDefault="008E2D01" w:rsidP="00C306BC">
      <w:pPr>
        <w:pStyle w:val="23"/>
        <w:ind w:left="540" w:hanging="540"/>
        <w:rPr>
          <w:bCs/>
          <w:sz w:val="24"/>
          <w:szCs w:val="24"/>
        </w:rPr>
      </w:pPr>
      <w:bookmarkStart w:id="108" w:name="_Ref55335823"/>
      <w:bookmarkStart w:id="109" w:name="_Ref55336359"/>
      <w:bookmarkStart w:id="110" w:name="_Toc57314675"/>
      <w:bookmarkStart w:id="111" w:name="_Toc69728989"/>
      <w:bookmarkStart w:id="112" w:name="_Toc98254033"/>
      <w:bookmarkStart w:id="113" w:name="_Toc176759507"/>
      <w:bookmarkStart w:id="114" w:name="_Toc176866218"/>
      <w:bookmarkStart w:id="115" w:name="_Toc234730395"/>
      <w:bookmarkEnd w:id="102"/>
      <w:bookmarkEnd w:id="103"/>
      <w:bookmarkEnd w:id="104"/>
      <w:bookmarkEnd w:id="105"/>
      <w:bookmarkEnd w:id="106"/>
      <w:bookmarkEnd w:id="107"/>
      <w:r w:rsidRPr="004D3E8F">
        <w:rPr>
          <w:bCs/>
          <w:sz w:val="24"/>
          <w:szCs w:val="24"/>
        </w:rPr>
        <w:br w:type="page"/>
      </w:r>
      <w:r w:rsidR="00447828" w:rsidRPr="004D3E8F">
        <w:rPr>
          <w:bCs/>
          <w:sz w:val="24"/>
          <w:szCs w:val="24"/>
        </w:rPr>
        <w:lastRenderedPageBreak/>
        <w:t>5</w:t>
      </w:r>
      <w:r w:rsidR="00C306BC" w:rsidRPr="004D3E8F">
        <w:rPr>
          <w:bCs/>
          <w:sz w:val="24"/>
          <w:szCs w:val="24"/>
        </w:rPr>
        <w:t>.2. Форма Анкеты Участника</w:t>
      </w:r>
      <w:bookmarkEnd w:id="108"/>
      <w:bookmarkEnd w:id="109"/>
      <w:bookmarkEnd w:id="110"/>
      <w:bookmarkEnd w:id="111"/>
      <w:bookmarkEnd w:id="112"/>
      <w:bookmarkEnd w:id="113"/>
      <w:bookmarkEnd w:id="114"/>
      <w:bookmarkEnd w:id="115"/>
    </w:p>
    <w:p w:rsidR="00AD674E" w:rsidRPr="004D3E8F" w:rsidRDefault="00AD674E" w:rsidP="006B2541">
      <w:pPr>
        <w:jc w:val="center"/>
        <w:outlineLvl w:val="0"/>
        <w:rPr>
          <w:i/>
          <w:sz w:val="24"/>
          <w:szCs w:val="24"/>
        </w:rPr>
      </w:pPr>
      <w:r w:rsidRPr="004D3E8F">
        <w:rPr>
          <w:bCs/>
          <w:sz w:val="24"/>
          <w:szCs w:val="24"/>
        </w:rPr>
        <w:t>Анкета Участника</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8"/>
        <w:gridCol w:w="3420"/>
      </w:tblGrid>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rPr>
                <w:b/>
                <w:i/>
              </w:rPr>
            </w:pPr>
            <w:r w:rsidRPr="004D3E8F">
              <w:t xml:space="preserve">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 </w:t>
            </w:r>
          </w:p>
          <w:p w:rsidR="00AD674E" w:rsidRPr="004D3E8F" w:rsidRDefault="00AD674E" w:rsidP="0040727D">
            <w:pPr>
              <w:rPr>
                <w:b/>
                <w:i/>
                <w:sz w:val="24"/>
                <w:szCs w:val="24"/>
              </w:rPr>
            </w:pPr>
          </w:p>
        </w:tc>
        <w:tc>
          <w:tcPr>
            <w:tcW w:w="3420" w:type="dxa"/>
          </w:tcPr>
          <w:p w:rsidR="00AD674E" w:rsidRPr="004D3E8F" w:rsidRDefault="00AD674E"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Организационно - правовая форма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Виды деятельности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Срок деятельности (с учетом правопреемственности)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ИНН, КПП, ОГРН, ОКПО</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Юридический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Почтовый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Фактическое местоположение</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Телефоны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Факс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Адрес электронной почты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Филиалы: перечислить наименования и почтовые адреса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Размер уставного капитала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Стоимость основных фондов (по балансу последнего завершенного периода)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Орган управления участника процедуры закупки – юридического лица, уполномоченный на одобрение сделки, право на </w:t>
            </w:r>
            <w:proofErr w:type="gramStart"/>
            <w:r w:rsidRPr="004D3E8F">
              <w:t>заключение</w:t>
            </w:r>
            <w:proofErr w:type="gramEnd"/>
            <w:r w:rsidRPr="004D3E8F">
              <w:t xml:space="preserve"> которой является предметом настоящего запроса предложений и порядок одобрения соответствующей сделки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Сведения о выданных участнику открытого запроса предложений лицензиях, необходимых для выполнения обязательств по договору субподряда </w:t>
            </w:r>
            <w:r w:rsidRPr="004D3E8F">
              <w:rPr>
                <w:i/>
              </w:rPr>
              <w:t xml:space="preserve">(укажите </w:t>
            </w:r>
            <w:r w:rsidRPr="004D3E8F">
              <w:rPr>
                <w:i/>
              </w:rPr>
              <w:lastRenderedPageBreak/>
              <w:t>лицензируемый вид деятельности, реквизиты действующей лицензии, наименование территории, на которой действует лицензия)</w:t>
            </w:r>
          </w:p>
        </w:tc>
        <w:tc>
          <w:tcPr>
            <w:tcW w:w="3420" w:type="dxa"/>
          </w:tcPr>
          <w:p w:rsidR="003008EB" w:rsidRPr="004D3E8F" w:rsidRDefault="003008EB" w:rsidP="0040727D">
            <w:pPr>
              <w:rPr>
                <w:b/>
                <w:sz w:val="24"/>
                <w:szCs w:val="24"/>
              </w:rPr>
            </w:pPr>
          </w:p>
        </w:tc>
      </w:tr>
      <w:tr w:rsidR="003008EB"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lastRenderedPageBreak/>
              <w:t xml:space="preserve">Фамилия, Имя и Отчество уполномоченного лица участника процедуры закупки с указанием должности, контактного телефона, электронной почты, факса. </w:t>
            </w:r>
          </w:p>
        </w:tc>
        <w:tc>
          <w:tcPr>
            <w:tcW w:w="3420" w:type="dxa"/>
          </w:tcPr>
          <w:p w:rsidR="003008EB" w:rsidRPr="004D3E8F" w:rsidRDefault="003008EB" w:rsidP="0040727D">
            <w:pPr>
              <w:rPr>
                <w:b/>
                <w:sz w:val="24"/>
                <w:szCs w:val="24"/>
              </w:rPr>
            </w:pPr>
          </w:p>
        </w:tc>
      </w:tr>
    </w:tbl>
    <w:p w:rsidR="003008EB" w:rsidRPr="004D3E8F" w:rsidRDefault="003008EB" w:rsidP="006B2541">
      <w:pPr>
        <w:ind w:left="-567" w:firstLine="0"/>
        <w:outlineLvl w:val="0"/>
        <w:rPr>
          <w:sz w:val="24"/>
          <w:szCs w:val="24"/>
        </w:rPr>
      </w:pPr>
    </w:p>
    <w:p w:rsidR="00AD674E" w:rsidRPr="004D3E8F" w:rsidRDefault="00AD674E" w:rsidP="006B2541">
      <w:pPr>
        <w:ind w:left="-567" w:firstLine="0"/>
        <w:outlineLvl w:val="0"/>
        <w:rPr>
          <w:sz w:val="24"/>
          <w:szCs w:val="24"/>
        </w:rPr>
      </w:pPr>
      <w:r w:rsidRPr="004D3E8F">
        <w:rPr>
          <w:sz w:val="24"/>
          <w:szCs w:val="24"/>
        </w:rPr>
        <w:t>Мы, нижеподписавшиеся, подтверждаем достоверность всех данных, указанных в анкете.</w:t>
      </w:r>
    </w:p>
    <w:p w:rsidR="00AD674E" w:rsidRPr="004D3E8F" w:rsidRDefault="00AD674E" w:rsidP="00AD674E">
      <w:pPr>
        <w:shd w:val="clear" w:color="auto" w:fill="FFFFFF"/>
        <w:spacing w:line="240" w:lineRule="auto"/>
        <w:ind w:left="-567" w:firstLine="0"/>
        <w:rPr>
          <w:b/>
          <w:spacing w:val="2"/>
          <w:sz w:val="24"/>
          <w:szCs w:val="24"/>
        </w:rPr>
      </w:pPr>
    </w:p>
    <w:p w:rsidR="00AD674E" w:rsidRPr="004D3E8F" w:rsidRDefault="00AD674E" w:rsidP="00AD674E">
      <w:pPr>
        <w:shd w:val="clear" w:color="auto" w:fill="FFFFFF"/>
        <w:spacing w:line="240" w:lineRule="auto"/>
        <w:ind w:left="-567" w:firstLine="0"/>
        <w:rPr>
          <w:b/>
          <w:spacing w:val="2"/>
          <w:sz w:val="24"/>
          <w:szCs w:val="24"/>
        </w:rPr>
      </w:pPr>
    </w:p>
    <w:p w:rsidR="008737C9" w:rsidRPr="004D3E8F" w:rsidRDefault="008737C9" w:rsidP="008737C9">
      <w:pPr>
        <w:spacing w:line="240" w:lineRule="auto"/>
        <w:ind w:firstLine="0"/>
        <w:contextualSpacing/>
        <w:rPr>
          <w:sz w:val="24"/>
          <w:szCs w:val="24"/>
        </w:rPr>
      </w:pPr>
      <w:r w:rsidRPr="004D3E8F">
        <w:rPr>
          <w:sz w:val="24"/>
          <w:szCs w:val="24"/>
        </w:rPr>
        <w:t>______________________     _______________________             /___________________/</w:t>
      </w:r>
    </w:p>
    <w:p w:rsidR="008737C9" w:rsidRPr="004D3E8F" w:rsidRDefault="008737C9" w:rsidP="008737C9">
      <w:pPr>
        <w:spacing w:line="240" w:lineRule="auto"/>
        <w:ind w:firstLine="0"/>
        <w:contextualSpacing/>
        <w:rPr>
          <w:i/>
          <w:sz w:val="24"/>
          <w:szCs w:val="24"/>
        </w:rPr>
      </w:pPr>
      <w:r w:rsidRPr="004D3E8F">
        <w:rPr>
          <w:i/>
          <w:sz w:val="24"/>
          <w:szCs w:val="24"/>
        </w:rPr>
        <w:t xml:space="preserve">       (должность)                                     (подпись)                                             (ФИО)</w:t>
      </w:r>
    </w:p>
    <w:p w:rsidR="008737C9" w:rsidRPr="004D3E8F" w:rsidRDefault="008737C9" w:rsidP="008737C9">
      <w:pPr>
        <w:spacing w:line="240" w:lineRule="auto"/>
        <w:ind w:firstLine="0"/>
        <w:contextualSpacing/>
        <w:outlineLvl w:val="0"/>
        <w:rPr>
          <w:i/>
          <w:sz w:val="24"/>
          <w:szCs w:val="24"/>
        </w:rPr>
      </w:pPr>
      <w:r w:rsidRPr="004D3E8F">
        <w:rPr>
          <w:i/>
          <w:sz w:val="24"/>
          <w:szCs w:val="24"/>
        </w:rPr>
        <w:t>М.П.</w:t>
      </w:r>
    </w:p>
    <w:p w:rsidR="008737C9" w:rsidRPr="004D3E8F" w:rsidRDefault="008737C9" w:rsidP="008737C9">
      <w:pPr>
        <w:spacing w:line="240" w:lineRule="auto"/>
        <w:ind w:firstLine="0"/>
        <w:contextualSpacing/>
        <w:outlineLvl w:val="0"/>
        <w:rPr>
          <w:i/>
          <w:sz w:val="24"/>
          <w:szCs w:val="24"/>
        </w:rPr>
      </w:pPr>
    </w:p>
    <w:p w:rsidR="008737C9" w:rsidRPr="004D3E8F" w:rsidRDefault="008737C9" w:rsidP="001C7F64">
      <w:pPr>
        <w:pStyle w:val="ConsNonformat"/>
        <w:widowControl/>
        <w:jc w:val="center"/>
        <w:rPr>
          <w:rFonts w:ascii="Times New Roman" w:hAnsi="Times New Roman"/>
          <w:b/>
          <w:sz w:val="26"/>
          <w:szCs w:val="26"/>
        </w:rPr>
      </w:pPr>
    </w:p>
    <w:p w:rsidR="008737C9" w:rsidRPr="004D3E8F" w:rsidRDefault="008737C9" w:rsidP="008737C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В графе 20 указывается уполномоченное лицо участника процедуры закупки для оперативного уведомления </w:t>
      </w:r>
      <w:proofErr w:type="gramStart"/>
      <w:r w:rsidRPr="004D3E8F">
        <w:rPr>
          <w:sz w:val="18"/>
          <w:szCs w:val="18"/>
        </w:rPr>
        <w:t>по</w:t>
      </w:r>
      <w:proofErr w:type="gramEnd"/>
    </w:p>
    <w:p w:rsidR="008737C9" w:rsidRPr="004D3E8F" w:rsidRDefault="008737C9" w:rsidP="00E66DBA">
      <w:pPr>
        <w:pStyle w:val="Times12"/>
        <w:tabs>
          <w:tab w:val="left" w:pos="284"/>
          <w:tab w:val="left" w:pos="1134"/>
        </w:tabs>
        <w:ind w:firstLine="0"/>
        <w:rPr>
          <w:sz w:val="18"/>
          <w:szCs w:val="18"/>
        </w:rPr>
      </w:pPr>
      <w:r w:rsidRPr="004D3E8F">
        <w:rPr>
          <w:sz w:val="18"/>
          <w:szCs w:val="18"/>
        </w:rPr>
        <w:t xml:space="preserve">вопросам организационного характера и взаимодействия с организатором </w:t>
      </w:r>
      <w:r w:rsidR="004D1213" w:rsidRPr="004D3E8F">
        <w:rPr>
          <w:sz w:val="18"/>
          <w:szCs w:val="18"/>
        </w:rPr>
        <w:t>закупки</w:t>
      </w:r>
      <w:r w:rsidRPr="004D3E8F">
        <w:rPr>
          <w:sz w:val="18"/>
          <w:szCs w:val="18"/>
        </w:rPr>
        <w:t>.</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Заполненная участником процедуры закупки анкета должна содержать все сведения, указанные в </w:t>
      </w:r>
      <w:proofErr w:type="spellStart"/>
      <w:r w:rsidRPr="004D3E8F">
        <w:rPr>
          <w:sz w:val="18"/>
          <w:szCs w:val="18"/>
        </w:rPr>
        <w:t>таблице</w:t>
      </w:r>
      <w:proofErr w:type="gramStart"/>
      <w:r w:rsidRPr="004D3E8F">
        <w:rPr>
          <w:sz w:val="18"/>
          <w:szCs w:val="18"/>
        </w:rPr>
        <w:t>.В</w:t>
      </w:r>
      <w:proofErr w:type="spellEnd"/>
      <w:proofErr w:type="gramEnd"/>
      <w:r w:rsidRPr="004D3E8F">
        <w:rPr>
          <w:sz w:val="18"/>
          <w:szCs w:val="18"/>
        </w:rPr>
        <w:t xml:space="preserve"> случае </w:t>
      </w:r>
    </w:p>
    <w:p w:rsidR="008737C9" w:rsidRPr="004D3E8F" w:rsidRDefault="008737C9" w:rsidP="00E66DBA">
      <w:pPr>
        <w:pStyle w:val="Times12"/>
        <w:tabs>
          <w:tab w:val="left" w:pos="284"/>
          <w:tab w:val="left" w:pos="1134"/>
        </w:tabs>
        <w:ind w:firstLine="0"/>
        <w:rPr>
          <w:sz w:val="18"/>
          <w:szCs w:val="18"/>
        </w:rPr>
      </w:pPr>
      <w:r w:rsidRPr="004D3E8F">
        <w:rPr>
          <w:sz w:val="18"/>
          <w:szCs w:val="18"/>
        </w:rPr>
        <w:t>отсутствия каких-либо данных указать слово «нет».</w:t>
      </w:r>
    </w:p>
    <w:p w:rsidR="00E66DBA" w:rsidRPr="004D3E8F" w:rsidRDefault="008737C9" w:rsidP="00F41BBF">
      <w:pPr>
        <w:pStyle w:val="Times12"/>
        <w:numPr>
          <w:ilvl w:val="1"/>
          <w:numId w:val="15"/>
        </w:numPr>
        <w:tabs>
          <w:tab w:val="clear" w:pos="960"/>
          <w:tab w:val="left" w:pos="284"/>
        </w:tabs>
        <w:ind w:left="0" w:firstLine="0"/>
        <w:rPr>
          <w:sz w:val="18"/>
          <w:szCs w:val="18"/>
        </w:rPr>
      </w:pPr>
      <w:r w:rsidRPr="004D3E8F">
        <w:rPr>
          <w:sz w:val="18"/>
          <w:szCs w:val="18"/>
        </w:rPr>
        <w:t>В случае предоставления паспортных данных, указанных в графе 3, участник процедуры закупки приклады</w:t>
      </w:r>
      <w:r w:rsidR="00E66DBA" w:rsidRPr="004D3E8F">
        <w:rPr>
          <w:sz w:val="18"/>
          <w:szCs w:val="18"/>
        </w:rPr>
        <w:t xml:space="preserve">вает </w:t>
      </w:r>
      <w:proofErr w:type="gramStart"/>
      <w:r w:rsidR="00E66DBA" w:rsidRPr="004D3E8F">
        <w:rPr>
          <w:sz w:val="18"/>
          <w:szCs w:val="18"/>
        </w:rPr>
        <w:t>к</w:t>
      </w:r>
      <w:proofErr w:type="gramEnd"/>
    </w:p>
    <w:p w:rsidR="00E66DBA" w:rsidRPr="004D3E8F" w:rsidRDefault="00E66DBA" w:rsidP="00E66DBA">
      <w:pPr>
        <w:pStyle w:val="Times12"/>
        <w:tabs>
          <w:tab w:val="left" w:pos="284"/>
        </w:tabs>
        <w:ind w:firstLine="0"/>
        <w:rPr>
          <w:sz w:val="18"/>
          <w:szCs w:val="18"/>
        </w:rPr>
      </w:pPr>
      <w:r w:rsidRPr="004D3E8F">
        <w:rPr>
          <w:sz w:val="18"/>
          <w:szCs w:val="18"/>
        </w:rPr>
        <w:t xml:space="preserve">     д</w:t>
      </w:r>
      <w:r w:rsidR="008737C9" w:rsidRPr="004D3E8F">
        <w:rPr>
          <w:sz w:val="18"/>
          <w:szCs w:val="18"/>
        </w:rPr>
        <w:t>анной анкете информационное письмо о согласии учредителей на работу с персональными данными. В случае</w:t>
      </w:r>
    </w:p>
    <w:p w:rsidR="00E66DBA" w:rsidRPr="004D3E8F" w:rsidRDefault="008737C9" w:rsidP="00E66DBA">
      <w:pPr>
        <w:pStyle w:val="Times12"/>
        <w:tabs>
          <w:tab w:val="left" w:pos="284"/>
        </w:tabs>
        <w:ind w:firstLine="0"/>
        <w:rPr>
          <w:sz w:val="18"/>
          <w:szCs w:val="18"/>
        </w:rPr>
      </w:pPr>
      <w:r w:rsidRPr="004D3E8F">
        <w:rPr>
          <w:sz w:val="18"/>
          <w:szCs w:val="18"/>
        </w:rPr>
        <w:t xml:space="preserve">непредставления паспортных данных, указанных в графе 3, участник процедуры закупки прикладывает </w:t>
      </w:r>
      <w:proofErr w:type="gramStart"/>
      <w:r w:rsidRPr="004D3E8F">
        <w:rPr>
          <w:sz w:val="18"/>
          <w:szCs w:val="18"/>
        </w:rPr>
        <w:t>к</w:t>
      </w:r>
      <w:proofErr w:type="gramEnd"/>
      <w:r w:rsidRPr="004D3E8F">
        <w:rPr>
          <w:sz w:val="18"/>
          <w:szCs w:val="18"/>
        </w:rPr>
        <w:t xml:space="preserve"> данной</w:t>
      </w:r>
    </w:p>
    <w:p w:rsidR="00E66DBA" w:rsidRPr="004D3E8F" w:rsidRDefault="008737C9" w:rsidP="00E66DBA">
      <w:pPr>
        <w:pStyle w:val="Times12"/>
        <w:tabs>
          <w:tab w:val="left" w:pos="284"/>
        </w:tabs>
        <w:ind w:firstLine="0"/>
        <w:rPr>
          <w:sz w:val="18"/>
          <w:szCs w:val="18"/>
        </w:rPr>
      </w:pPr>
      <w:proofErr w:type="gramStart"/>
      <w:r w:rsidRPr="004D3E8F">
        <w:rPr>
          <w:sz w:val="18"/>
          <w:szCs w:val="18"/>
        </w:rPr>
        <w:t>анкете письмо за подписью руководителя участника, что сведения о физических лицах (приводится перечень лиц,</w:t>
      </w:r>
      <w:proofErr w:type="gramEnd"/>
    </w:p>
    <w:p w:rsidR="00E66DBA" w:rsidRPr="004D3E8F" w:rsidRDefault="008737C9" w:rsidP="00E66DBA">
      <w:pPr>
        <w:pStyle w:val="Times12"/>
        <w:tabs>
          <w:tab w:val="left" w:pos="284"/>
        </w:tabs>
        <w:ind w:firstLine="0"/>
        <w:rPr>
          <w:sz w:val="18"/>
          <w:szCs w:val="18"/>
        </w:rPr>
      </w:pPr>
      <w:proofErr w:type="gramStart"/>
      <w:r w:rsidRPr="004D3E8F">
        <w:rPr>
          <w:sz w:val="18"/>
          <w:szCs w:val="18"/>
        </w:rPr>
        <w:t>указываемый</w:t>
      </w:r>
      <w:proofErr w:type="gramEnd"/>
      <w:r w:rsidRPr="004D3E8F">
        <w:rPr>
          <w:sz w:val="18"/>
          <w:szCs w:val="18"/>
        </w:rPr>
        <w:t xml:space="preserve"> участником процедуры закупки в графе 3) по данным Федеральной миграционной службы</w:t>
      </w:r>
    </w:p>
    <w:p w:rsidR="008737C9" w:rsidRPr="004D3E8F" w:rsidRDefault="008737C9" w:rsidP="00E66DBA">
      <w:pPr>
        <w:pStyle w:val="Times12"/>
        <w:tabs>
          <w:tab w:val="left" w:pos="284"/>
        </w:tabs>
        <w:ind w:firstLine="0"/>
        <w:rPr>
          <w:sz w:val="18"/>
          <w:szCs w:val="18"/>
        </w:rPr>
      </w:pPr>
      <w:r w:rsidRPr="004D3E8F">
        <w:rPr>
          <w:sz w:val="18"/>
          <w:szCs w:val="18"/>
        </w:rPr>
        <w:t xml:space="preserve"> (</w:t>
      </w:r>
      <w:hyperlink r:id="rId31" w:history="1">
        <w:r w:rsidRPr="004D3E8F">
          <w:rPr>
            <w:rStyle w:val="a8"/>
            <w:color w:val="auto"/>
            <w:sz w:val="18"/>
            <w:szCs w:val="18"/>
          </w:rPr>
          <w:t>http://services.fms.gov.ru/info-service.htm?sid=2000</w:t>
        </w:r>
      </w:hyperlink>
      <w:r w:rsidR="00DC4DC5" w:rsidRPr="004D3E8F">
        <w:rPr>
          <w:sz w:val="18"/>
          <w:szCs w:val="18"/>
        </w:rPr>
        <w:t xml:space="preserve">) </w:t>
      </w:r>
      <w:proofErr w:type="gramStart"/>
      <w:r w:rsidR="00DC4DC5" w:rsidRPr="004D3E8F">
        <w:rPr>
          <w:sz w:val="18"/>
          <w:szCs w:val="18"/>
        </w:rPr>
        <w:t>отсутствуют</w:t>
      </w:r>
      <w:proofErr w:type="gramEnd"/>
      <w:r w:rsidR="00DC4DC5" w:rsidRPr="004D3E8F">
        <w:rPr>
          <w:sz w:val="18"/>
          <w:szCs w:val="18"/>
        </w:rPr>
        <w:t>/</w:t>
      </w:r>
      <w:r w:rsidRPr="004D3E8F">
        <w:rPr>
          <w:sz w:val="18"/>
          <w:szCs w:val="18"/>
        </w:rPr>
        <w:t>присутствуют.</w:t>
      </w:r>
    </w:p>
    <w:p w:rsidR="00C306BC" w:rsidRPr="004D3E8F" w:rsidRDefault="001C7F64" w:rsidP="008737C9">
      <w:pPr>
        <w:pStyle w:val="ConsNonformat"/>
        <w:widowControl/>
        <w:rPr>
          <w:rFonts w:ascii="Times New Roman" w:hAnsi="Times New Roman"/>
          <w:b/>
          <w:sz w:val="24"/>
          <w:szCs w:val="24"/>
        </w:rPr>
      </w:pPr>
      <w:r w:rsidRPr="004D3E8F">
        <w:rPr>
          <w:rFonts w:ascii="Times New Roman" w:hAnsi="Times New Roman"/>
          <w:b/>
          <w:sz w:val="26"/>
          <w:szCs w:val="26"/>
        </w:rPr>
        <w:br w:type="page"/>
      </w:r>
      <w:r w:rsidR="00447828" w:rsidRPr="004D3E8F">
        <w:rPr>
          <w:rFonts w:ascii="Times New Roman" w:hAnsi="Times New Roman"/>
          <w:b/>
          <w:sz w:val="24"/>
          <w:szCs w:val="24"/>
        </w:rPr>
        <w:lastRenderedPageBreak/>
        <w:t>5</w:t>
      </w:r>
      <w:r w:rsidR="00C306BC" w:rsidRPr="004D3E8F">
        <w:rPr>
          <w:rFonts w:ascii="Times New Roman" w:hAnsi="Times New Roman"/>
          <w:b/>
          <w:sz w:val="24"/>
          <w:szCs w:val="24"/>
        </w:rPr>
        <w:t>.3. Форма Пояснительной записки</w:t>
      </w:r>
    </w:p>
    <w:p w:rsidR="00C306BC" w:rsidRPr="004D3E8F" w:rsidRDefault="00C306BC" w:rsidP="00C306BC">
      <w:pPr>
        <w:pStyle w:val="ConsNonformat"/>
        <w:widowControl/>
        <w:rPr>
          <w:rFonts w:ascii="Times New Roman" w:hAnsi="Times New Roman"/>
          <w:b/>
          <w:sz w:val="24"/>
          <w:szCs w:val="24"/>
        </w:rPr>
      </w:pPr>
    </w:p>
    <w:p w:rsidR="00C306BC" w:rsidRPr="004D3E8F" w:rsidRDefault="00C306BC" w:rsidP="00C306BC">
      <w:pPr>
        <w:pStyle w:val="ConsNonformat"/>
        <w:widowControl/>
        <w:jc w:val="center"/>
        <w:rPr>
          <w:rFonts w:ascii="Times New Roman" w:hAnsi="Times New Roman"/>
          <w:b/>
          <w:sz w:val="24"/>
          <w:szCs w:val="24"/>
        </w:rPr>
      </w:pPr>
    </w:p>
    <w:p w:rsidR="00C306BC" w:rsidRPr="004D3E8F" w:rsidRDefault="00C306BC" w:rsidP="006B2541">
      <w:pPr>
        <w:pStyle w:val="ConsNonformat"/>
        <w:widowControl/>
        <w:ind w:firstLine="426"/>
        <w:jc w:val="center"/>
        <w:outlineLvl w:val="0"/>
        <w:rPr>
          <w:rFonts w:ascii="Times New Roman" w:hAnsi="Times New Roman"/>
          <w:b/>
          <w:sz w:val="24"/>
          <w:szCs w:val="24"/>
        </w:rPr>
      </w:pPr>
      <w:r w:rsidRPr="004D3E8F">
        <w:rPr>
          <w:rFonts w:ascii="Times New Roman" w:hAnsi="Times New Roman"/>
          <w:b/>
          <w:sz w:val="24"/>
          <w:szCs w:val="24"/>
        </w:rPr>
        <w:t>Пояснительная записка</w:t>
      </w:r>
    </w:p>
    <w:p w:rsidR="0045490A" w:rsidRPr="004D3E8F" w:rsidRDefault="0045490A" w:rsidP="0045490A">
      <w:pPr>
        <w:pStyle w:val="afe"/>
        <w:tabs>
          <w:tab w:val="left" w:pos="708"/>
        </w:tabs>
        <w:ind w:firstLine="0"/>
        <w:rPr>
          <w:sz w:val="24"/>
          <w:szCs w:val="24"/>
        </w:rPr>
      </w:pPr>
    </w:p>
    <w:p w:rsidR="0045490A" w:rsidRPr="004D3E8F" w:rsidRDefault="0045490A" w:rsidP="006B2541">
      <w:pPr>
        <w:pStyle w:val="afe"/>
        <w:tabs>
          <w:tab w:val="left" w:pos="708"/>
        </w:tabs>
        <w:ind w:firstLine="426"/>
        <w:outlineLvl w:val="0"/>
        <w:rPr>
          <w:sz w:val="24"/>
          <w:szCs w:val="24"/>
        </w:rPr>
      </w:pPr>
      <w:r w:rsidRPr="004D3E8F">
        <w:rPr>
          <w:sz w:val="24"/>
          <w:szCs w:val="24"/>
        </w:rPr>
        <w:t>Наименование участника запроса предложений: ______________________________</w:t>
      </w:r>
    </w:p>
    <w:p w:rsidR="0045490A" w:rsidRPr="004D3E8F" w:rsidRDefault="0045490A" w:rsidP="000D4B5A">
      <w:pPr>
        <w:pStyle w:val="ConsNonformat"/>
        <w:widowControl/>
        <w:ind w:firstLine="426"/>
        <w:jc w:val="center"/>
        <w:rPr>
          <w:rFonts w:ascii="Times New Roman" w:hAnsi="Times New Roman"/>
          <w:b/>
          <w:sz w:val="24"/>
          <w:szCs w:val="24"/>
        </w:rPr>
      </w:pPr>
    </w:p>
    <w:p w:rsidR="00C306BC" w:rsidRPr="004D3E8F" w:rsidRDefault="000D4B5A" w:rsidP="00F41BBF">
      <w:pPr>
        <w:numPr>
          <w:ilvl w:val="0"/>
          <w:numId w:val="9"/>
        </w:numPr>
        <w:ind w:left="0" w:firstLine="426"/>
        <w:rPr>
          <w:sz w:val="24"/>
          <w:szCs w:val="24"/>
        </w:rPr>
      </w:pPr>
      <w:r w:rsidRPr="004D3E8F">
        <w:rPr>
          <w:sz w:val="24"/>
          <w:szCs w:val="24"/>
        </w:rPr>
        <w:t xml:space="preserve"> Участники в свободной форме описывают свое понимание целей и сод</w:t>
      </w:r>
      <w:r w:rsidR="00A3196A" w:rsidRPr="004D3E8F">
        <w:rPr>
          <w:sz w:val="24"/>
          <w:szCs w:val="24"/>
        </w:rPr>
        <w:t>ержания выполняемых работ; пред</w:t>
      </w:r>
      <w:r w:rsidRPr="004D3E8F">
        <w:rPr>
          <w:sz w:val="24"/>
          <w:szCs w:val="24"/>
        </w:rPr>
        <w:t xml:space="preserve">ставляют характеристики </w:t>
      </w:r>
      <w:r w:rsidR="0045490A" w:rsidRPr="004D3E8F">
        <w:rPr>
          <w:sz w:val="24"/>
          <w:szCs w:val="24"/>
        </w:rPr>
        <w:t>работ,</w:t>
      </w:r>
      <w:r w:rsidRPr="004D3E8F">
        <w:rPr>
          <w:sz w:val="24"/>
          <w:szCs w:val="24"/>
        </w:rPr>
        <w:t xml:space="preserve"> описание порядка (</w:t>
      </w:r>
      <w:proofErr w:type="spellStart"/>
      <w:r w:rsidRPr="004D3E8F">
        <w:rPr>
          <w:sz w:val="24"/>
          <w:szCs w:val="24"/>
        </w:rPr>
        <w:t>этапности</w:t>
      </w:r>
      <w:proofErr w:type="spellEnd"/>
      <w:r w:rsidRPr="004D3E8F">
        <w:rPr>
          <w:sz w:val="24"/>
          <w:szCs w:val="24"/>
        </w:rPr>
        <w:t>) выполняемых работ, применяемых методов,</w:t>
      </w:r>
      <w:r w:rsidR="00D76A26" w:rsidRPr="004D3E8F">
        <w:rPr>
          <w:sz w:val="24"/>
          <w:szCs w:val="24"/>
        </w:rPr>
        <w:t xml:space="preserve"> технологию выполнения работ</w:t>
      </w:r>
      <w:r w:rsidRPr="004D3E8F">
        <w:rPr>
          <w:sz w:val="24"/>
          <w:szCs w:val="24"/>
        </w:rPr>
        <w:t xml:space="preserve"> перечень документации, представляемой по окончании выполнения работ и т.д.</w:t>
      </w:r>
    </w:p>
    <w:p w:rsidR="00C306BC" w:rsidRPr="004D3E8F" w:rsidRDefault="00C306BC" w:rsidP="00C306BC">
      <w:pPr>
        <w:rPr>
          <w:sz w:val="26"/>
          <w:szCs w:val="26"/>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Расчет цены договора.</w:t>
      </w:r>
    </w:p>
    <w:p w:rsidR="000D4B5A" w:rsidRPr="004D3E8F" w:rsidRDefault="000D4B5A" w:rsidP="000D4B5A">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4D3E8F" w:rsidRPr="004D3E8F" w:rsidTr="000D4B5A">
        <w:tc>
          <w:tcPr>
            <w:tcW w:w="674" w:type="dxa"/>
          </w:tcPr>
          <w:p w:rsidR="000D4B5A" w:rsidRPr="004D3E8F" w:rsidRDefault="000D4B5A" w:rsidP="000D4B5A">
            <w:pPr>
              <w:spacing w:line="240" w:lineRule="auto"/>
              <w:jc w:val="center"/>
              <w:rPr>
                <w:snapToGrid w:val="0"/>
                <w:sz w:val="24"/>
                <w:szCs w:val="24"/>
              </w:rPr>
            </w:pPr>
            <w:r w:rsidRPr="004D3E8F">
              <w:rPr>
                <w:snapToGrid w:val="0"/>
                <w:sz w:val="24"/>
                <w:szCs w:val="24"/>
              </w:rPr>
              <w:t>№№</w:t>
            </w:r>
          </w:p>
        </w:tc>
        <w:tc>
          <w:tcPr>
            <w:tcW w:w="2416"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Наименование этапа выполнения работ/Наименование работ и затрат</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Ед. изм.</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Кол-во единиц</w:t>
            </w:r>
          </w:p>
        </w:tc>
        <w:tc>
          <w:tcPr>
            <w:tcW w:w="1160" w:type="dxa"/>
            <w:vAlign w:val="center"/>
          </w:tcPr>
          <w:p w:rsidR="000D4B5A" w:rsidRPr="004D3E8F" w:rsidRDefault="000D4B5A" w:rsidP="0045490A">
            <w:pPr>
              <w:widowControl w:val="0"/>
              <w:spacing w:line="240" w:lineRule="auto"/>
              <w:ind w:left="6" w:hanging="6"/>
              <w:jc w:val="center"/>
              <w:rPr>
                <w:snapToGrid w:val="0"/>
                <w:sz w:val="24"/>
                <w:szCs w:val="24"/>
              </w:rPr>
            </w:pPr>
            <w:r w:rsidRPr="004D3E8F">
              <w:rPr>
                <w:snapToGrid w:val="0"/>
                <w:sz w:val="24"/>
                <w:szCs w:val="24"/>
              </w:rPr>
              <w:t xml:space="preserve">Цена </w:t>
            </w:r>
            <w:r w:rsidR="0045490A" w:rsidRPr="004D3E8F">
              <w:rPr>
                <w:snapToGrid w:val="0"/>
                <w:sz w:val="24"/>
                <w:szCs w:val="24"/>
              </w:rPr>
              <w:t>з</w:t>
            </w:r>
            <w:r w:rsidRPr="004D3E8F">
              <w:rPr>
                <w:snapToGrid w:val="0"/>
                <w:sz w:val="24"/>
                <w:szCs w:val="24"/>
              </w:rPr>
              <w:t>а ед. изм., 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без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с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1</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lang w:val="en-US"/>
              </w:rPr>
            </w:pPr>
            <w:r w:rsidRPr="004D3E8F">
              <w:rPr>
                <w:snapToGrid w:val="0"/>
                <w:sz w:val="24"/>
                <w:szCs w:val="24"/>
                <w:lang w:val="en-US"/>
              </w:rPr>
              <w:t>n</w:t>
            </w:r>
          </w:p>
        </w:tc>
        <w:tc>
          <w:tcPr>
            <w:tcW w:w="2416" w:type="dxa"/>
          </w:tcPr>
          <w:p w:rsidR="000D4B5A" w:rsidRPr="004D3E8F" w:rsidRDefault="000D4B5A" w:rsidP="000D4B5A">
            <w:pPr>
              <w:rPr>
                <w:snapToGrid w:val="0"/>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3090" w:type="dxa"/>
            <w:gridSpan w:val="2"/>
          </w:tcPr>
          <w:p w:rsidR="000D4B5A" w:rsidRPr="004D3E8F" w:rsidRDefault="000D4B5A" w:rsidP="000D4B5A">
            <w:pPr>
              <w:spacing w:before="240"/>
              <w:jc w:val="right"/>
              <w:rPr>
                <w:snapToGrid w:val="0"/>
                <w:sz w:val="24"/>
                <w:szCs w:val="24"/>
              </w:rPr>
            </w:pPr>
            <w:r w:rsidRPr="004D3E8F">
              <w:rPr>
                <w:snapToGrid w:val="0"/>
                <w:sz w:val="24"/>
                <w:szCs w:val="24"/>
              </w:rPr>
              <w:t>ИТОГО:</w:t>
            </w: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bl>
    <w:p w:rsidR="000D4B5A" w:rsidRPr="004D3E8F" w:rsidRDefault="000D4B5A" w:rsidP="000D4B5A">
      <w:pPr>
        <w:rPr>
          <w:snapToGrid w:val="0"/>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Результат выполнения </w:t>
      </w:r>
      <w:r w:rsidR="0045490A" w:rsidRPr="004D3E8F">
        <w:rPr>
          <w:b/>
          <w:bCs/>
          <w:sz w:val="24"/>
          <w:szCs w:val="24"/>
        </w:rPr>
        <w:t>работ</w:t>
      </w:r>
      <w:r w:rsidRPr="004D3E8F">
        <w:rPr>
          <w:b/>
          <w:bCs/>
          <w:sz w:val="24"/>
          <w:szCs w:val="24"/>
        </w:rPr>
        <w:t>.</w:t>
      </w:r>
    </w:p>
    <w:p w:rsidR="000D4B5A" w:rsidRPr="004D3E8F" w:rsidRDefault="000D4B5A" w:rsidP="000D4B5A">
      <w:pPr>
        <w:ind w:left="720" w:right="720" w:firstLine="0"/>
        <w:rPr>
          <w:sz w:val="22"/>
          <w:szCs w:val="22"/>
        </w:rPr>
      </w:pPr>
    </w:p>
    <w:p w:rsidR="000D4B5A" w:rsidRPr="004D3E8F" w:rsidRDefault="000D4B5A" w:rsidP="006B2541">
      <w:pPr>
        <w:ind w:right="720"/>
        <w:outlineLvl w:val="0"/>
        <w:rPr>
          <w:i/>
          <w:iCs/>
          <w:sz w:val="24"/>
          <w:szCs w:val="24"/>
        </w:rPr>
      </w:pPr>
      <w:r w:rsidRPr="004D3E8F">
        <w:rPr>
          <w:i/>
          <w:iCs/>
          <w:sz w:val="24"/>
          <w:szCs w:val="24"/>
        </w:rPr>
        <w:t xml:space="preserve">Участники в свободной форме описывают результаты выполнения </w:t>
      </w:r>
      <w:r w:rsidR="0045490A" w:rsidRPr="004D3E8F">
        <w:rPr>
          <w:i/>
          <w:iCs/>
          <w:sz w:val="24"/>
          <w:szCs w:val="24"/>
        </w:rPr>
        <w:t>работ</w:t>
      </w:r>
      <w:r w:rsidRPr="004D3E8F">
        <w:rPr>
          <w:i/>
          <w:iCs/>
          <w:sz w:val="24"/>
          <w:szCs w:val="24"/>
        </w:rPr>
        <w:t>.</w:t>
      </w:r>
    </w:p>
    <w:p w:rsidR="000D4B5A" w:rsidRPr="004D3E8F" w:rsidRDefault="000D4B5A" w:rsidP="000D4B5A">
      <w:pPr>
        <w:ind w:right="720"/>
        <w:rPr>
          <w:i/>
          <w:iCs/>
          <w:sz w:val="24"/>
          <w:szCs w:val="24"/>
        </w:rPr>
      </w:pPr>
    </w:p>
    <w:p w:rsidR="0045490A" w:rsidRPr="004D3E8F" w:rsidRDefault="0045490A" w:rsidP="00F41BBF">
      <w:pPr>
        <w:numPr>
          <w:ilvl w:val="0"/>
          <w:numId w:val="9"/>
        </w:numPr>
        <w:spacing w:line="240" w:lineRule="auto"/>
        <w:jc w:val="left"/>
        <w:rPr>
          <w:b/>
          <w:bCs/>
          <w:sz w:val="24"/>
          <w:szCs w:val="24"/>
        </w:rPr>
      </w:pPr>
      <w:r w:rsidRPr="004D3E8F">
        <w:rPr>
          <w:b/>
          <w:bCs/>
          <w:sz w:val="24"/>
          <w:szCs w:val="24"/>
        </w:rPr>
        <w:t>Срок выполнения работ.</w:t>
      </w:r>
    </w:p>
    <w:p w:rsidR="000D4B5A" w:rsidRPr="004D3E8F" w:rsidRDefault="000D4B5A" w:rsidP="000D4B5A">
      <w:pPr>
        <w:ind w:right="720"/>
        <w:rPr>
          <w:sz w:val="22"/>
          <w:szCs w:val="22"/>
        </w:rPr>
      </w:pPr>
    </w:p>
    <w:p w:rsidR="00C306BC" w:rsidRPr="004D3E8F" w:rsidRDefault="00C306BC" w:rsidP="00C306BC">
      <w:pPr>
        <w:rPr>
          <w:sz w:val="26"/>
          <w:szCs w:val="26"/>
        </w:rPr>
      </w:pPr>
    </w:p>
    <w:p w:rsidR="00C306BC" w:rsidRPr="004D3E8F" w:rsidRDefault="00C306BC" w:rsidP="00C306BC">
      <w:pPr>
        <w:ind w:right="720"/>
        <w:rPr>
          <w:sz w:val="22"/>
          <w:szCs w:val="22"/>
        </w:rPr>
      </w:pPr>
    </w:p>
    <w:p w:rsidR="00C306BC" w:rsidRPr="004D3E8F" w:rsidRDefault="001C7F64" w:rsidP="001C7F64">
      <w:pPr>
        <w:spacing w:line="240" w:lineRule="auto"/>
        <w:ind w:firstLine="0"/>
        <w:contextualSpacing/>
        <w:rPr>
          <w:sz w:val="24"/>
          <w:szCs w:val="24"/>
        </w:rPr>
      </w:pPr>
      <w:r w:rsidRPr="004D3E8F">
        <w:rPr>
          <w:sz w:val="24"/>
          <w:szCs w:val="24"/>
        </w:rPr>
        <w:t>______________________</w:t>
      </w:r>
      <w:r w:rsidR="00C306BC" w:rsidRPr="004D3E8F">
        <w:rPr>
          <w:sz w:val="24"/>
          <w:szCs w:val="24"/>
        </w:rPr>
        <w:t xml:space="preserve">     _______________________             /___________________/</w:t>
      </w:r>
    </w:p>
    <w:p w:rsidR="00C306BC" w:rsidRPr="004D3E8F" w:rsidRDefault="001C7F64" w:rsidP="001C7F64">
      <w:pPr>
        <w:spacing w:line="240" w:lineRule="auto"/>
        <w:ind w:firstLine="0"/>
        <w:contextualSpacing/>
        <w:rPr>
          <w:i/>
          <w:sz w:val="24"/>
          <w:szCs w:val="24"/>
        </w:rPr>
      </w:pPr>
      <w:r w:rsidRPr="004D3E8F">
        <w:rPr>
          <w:i/>
          <w:sz w:val="24"/>
          <w:szCs w:val="24"/>
        </w:rPr>
        <w:t xml:space="preserve">      (должность)           </w:t>
      </w:r>
      <w:r w:rsidR="00C306BC" w:rsidRPr="004D3E8F">
        <w:rPr>
          <w:i/>
          <w:sz w:val="24"/>
          <w:szCs w:val="24"/>
        </w:rPr>
        <w:t xml:space="preserve">                          (подпись)                                             (ФИО)</w:t>
      </w:r>
    </w:p>
    <w:p w:rsidR="00C306BC" w:rsidRPr="004D3E8F" w:rsidRDefault="00C306BC" w:rsidP="006B2541">
      <w:pPr>
        <w:spacing w:line="240" w:lineRule="auto"/>
        <w:ind w:firstLine="0"/>
        <w:contextualSpacing/>
        <w:outlineLvl w:val="0"/>
        <w:rPr>
          <w:i/>
          <w:sz w:val="24"/>
          <w:szCs w:val="24"/>
        </w:rPr>
      </w:pPr>
      <w:r w:rsidRPr="004D3E8F">
        <w:rPr>
          <w:i/>
          <w:sz w:val="24"/>
          <w:szCs w:val="24"/>
        </w:rPr>
        <w:t>М.П.</w:t>
      </w:r>
    </w:p>
    <w:p w:rsidR="00AD7A95" w:rsidRPr="004D3E8F" w:rsidRDefault="00AD7A95" w:rsidP="006B2541">
      <w:pPr>
        <w:spacing w:line="240" w:lineRule="auto"/>
        <w:ind w:firstLine="0"/>
        <w:contextualSpacing/>
        <w:outlineLvl w:val="0"/>
        <w:rPr>
          <w:i/>
          <w:sz w:val="24"/>
          <w:szCs w:val="24"/>
        </w:rPr>
      </w:pPr>
    </w:p>
    <w:p w:rsidR="00AD7A95" w:rsidRPr="004D3E8F" w:rsidRDefault="00AD7A95" w:rsidP="00766D62">
      <w:pPr>
        <w:sectPr w:rsidR="00AD7A95" w:rsidRPr="004D3E8F" w:rsidSect="001C6D35">
          <w:footerReference w:type="default" r:id="rId32"/>
          <w:footerReference w:type="first" r:id="rId33"/>
          <w:pgSz w:w="11906" w:h="16838" w:code="9"/>
          <w:pgMar w:top="568" w:right="850" w:bottom="709" w:left="1701" w:header="142" w:footer="0" w:gutter="0"/>
          <w:pgNumType w:start="1"/>
          <w:cols w:space="708"/>
          <w:titlePg/>
          <w:docGrid w:linePitch="381"/>
        </w:sectPr>
      </w:pPr>
    </w:p>
    <w:p w:rsidR="00766D62" w:rsidRPr="004D3E8F" w:rsidRDefault="00761123" w:rsidP="004465B0">
      <w:pPr>
        <w:jc w:val="left"/>
        <w:rPr>
          <w:b/>
          <w:sz w:val="24"/>
          <w:szCs w:val="24"/>
        </w:rPr>
      </w:pPr>
      <w:r w:rsidRPr="004D3E8F">
        <w:rPr>
          <w:b/>
          <w:sz w:val="24"/>
          <w:szCs w:val="24"/>
        </w:rPr>
        <w:lastRenderedPageBreak/>
        <w:t>5.</w:t>
      </w:r>
      <w:r w:rsidR="00435CE1" w:rsidRPr="004D3E8F">
        <w:rPr>
          <w:b/>
          <w:sz w:val="24"/>
          <w:szCs w:val="24"/>
        </w:rPr>
        <w:t>4</w:t>
      </w:r>
      <w:r w:rsidRPr="004D3E8F">
        <w:rPr>
          <w:b/>
          <w:sz w:val="24"/>
          <w:szCs w:val="24"/>
        </w:rPr>
        <w:t xml:space="preserve">. Форма </w:t>
      </w:r>
      <w:r w:rsidR="00766D62" w:rsidRPr="004D3E8F">
        <w:rPr>
          <w:b/>
          <w:sz w:val="24"/>
          <w:szCs w:val="24"/>
        </w:rPr>
        <w:t>справки об информации, о цепочке собственников, включая бенефициаров (в том числе, конечных)</w:t>
      </w:r>
    </w:p>
    <w:p w:rsidR="00C85DC1" w:rsidRPr="004D3E8F" w:rsidRDefault="00C85DC1" w:rsidP="00C85DC1">
      <w:pPr>
        <w:overflowPunct w:val="0"/>
        <w:autoSpaceDE w:val="0"/>
        <w:autoSpaceDN w:val="0"/>
        <w:adjustRightInd w:val="0"/>
        <w:spacing w:line="240" w:lineRule="auto"/>
        <w:ind w:firstLine="0"/>
        <w:rPr>
          <w:bCs/>
          <w:sz w:val="24"/>
          <w:szCs w:val="24"/>
        </w:rPr>
      </w:pPr>
      <w:r w:rsidRPr="004D3E8F">
        <w:rPr>
          <w:bCs/>
          <w:sz w:val="24"/>
          <w:szCs w:val="24"/>
        </w:rPr>
        <w:t xml:space="preserve">Участник запроса предложений: ________________________________________________________ </w:t>
      </w:r>
    </w:p>
    <w:p w:rsidR="00C85DC1" w:rsidRPr="004D3E8F" w:rsidRDefault="00C85DC1" w:rsidP="00C85DC1">
      <w:pPr>
        <w:spacing w:after="60" w:line="240" w:lineRule="auto"/>
        <w:ind w:firstLine="0"/>
        <w:rPr>
          <w:sz w:val="20"/>
        </w:rPr>
      </w:pPr>
      <w:r w:rsidRPr="004D3E8F">
        <w:rPr>
          <w:sz w:val="20"/>
        </w:rPr>
        <w:t>наименование организации участника запроса предложений</w:t>
      </w:r>
    </w:p>
    <w:p w:rsidR="00C85DC1" w:rsidRPr="004D3E8F" w:rsidRDefault="00C85DC1" w:rsidP="00C85DC1">
      <w:pPr>
        <w:overflowPunct w:val="0"/>
        <w:autoSpaceDE w:val="0"/>
        <w:autoSpaceDN w:val="0"/>
        <w:adjustRightInd w:val="0"/>
        <w:spacing w:line="240" w:lineRule="auto"/>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D3E8F" w:rsidRPr="004D3E8F" w:rsidTr="00F82133">
        <w:trPr>
          <w:trHeight w:val="510"/>
        </w:trPr>
        <w:tc>
          <w:tcPr>
            <w:tcW w:w="567" w:type="dxa"/>
            <w:vMerge w:val="restart"/>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 xml:space="preserve">№ </w:t>
            </w:r>
            <w:proofErr w:type="gramStart"/>
            <w:r w:rsidRPr="004D3E8F">
              <w:rPr>
                <w:sz w:val="20"/>
              </w:rPr>
              <w:t>п</w:t>
            </w:r>
            <w:proofErr w:type="gramEnd"/>
            <w:r w:rsidRPr="004D3E8F">
              <w:rPr>
                <w:sz w:val="20"/>
              </w:rPr>
              <w:t>/п</w:t>
            </w:r>
          </w:p>
        </w:tc>
        <w:tc>
          <w:tcPr>
            <w:tcW w:w="5813" w:type="dxa"/>
            <w:gridSpan w:val="6"/>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Информация об участнике запроса предложений</w:t>
            </w:r>
          </w:p>
        </w:tc>
        <w:tc>
          <w:tcPr>
            <w:tcW w:w="7370" w:type="dxa"/>
            <w:gridSpan w:val="7"/>
            <w:shd w:val="clear" w:color="auto" w:fill="auto"/>
            <w:vAlign w:val="bottom"/>
            <w:hideMark/>
          </w:tcPr>
          <w:p w:rsidR="00C85DC1" w:rsidRPr="004D3E8F" w:rsidRDefault="00C85DC1" w:rsidP="00F82133">
            <w:pPr>
              <w:spacing w:after="60" w:line="240" w:lineRule="auto"/>
              <w:ind w:firstLine="0"/>
              <w:jc w:val="center"/>
              <w:rPr>
                <w:sz w:val="20"/>
              </w:rPr>
            </w:pPr>
            <w:r w:rsidRPr="004D3E8F">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Информация о подтверждающих документах (наименование, реквизиты и т.д.)</w:t>
            </w:r>
          </w:p>
        </w:tc>
      </w:tr>
      <w:tr w:rsidR="004D3E8F" w:rsidRPr="004D3E8F" w:rsidTr="00F82133">
        <w:trPr>
          <w:trHeight w:val="1590"/>
        </w:trPr>
        <w:tc>
          <w:tcPr>
            <w:tcW w:w="567" w:type="dxa"/>
            <w:vMerge/>
            <w:vAlign w:val="center"/>
            <w:hideMark/>
          </w:tcPr>
          <w:p w:rsidR="00C85DC1" w:rsidRPr="004D3E8F" w:rsidRDefault="00C85DC1" w:rsidP="00F82133">
            <w:pPr>
              <w:spacing w:after="60" w:line="240" w:lineRule="auto"/>
              <w:ind w:firstLine="0"/>
              <w:rPr>
                <w:sz w:val="20"/>
              </w:rPr>
            </w:pPr>
          </w:p>
        </w:tc>
        <w:tc>
          <w:tcPr>
            <w:tcW w:w="56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ИНН</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краткое</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Код ОКВЭД</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Фамилия, Имя, Отчество руководителя</w:t>
            </w:r>
          </w:p>
        </w:tc>
        <w:tc>
          <w:tcPr>
            <w:tcW w:w="1276"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руководителя</w:t>
            </w:r>
          </w:p>
        </w:tc>
        <w:tc>
          <w:tcPr>
            <w:tcW w:w="425"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 </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ИНН </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 ФИО</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Руководитель / участник / акционер / бенефициар</w:t>
            </w:r>
          </w:p>
        </w:tc>
        <w:tc>
          <w:tcPr>
            <w:tcW w:w="1701" w:type="dxa"/>
            <w:vMerge/>
            <w:vAlign w:val="center"/>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w:t>
            </w:r>
          </w:p>
        </w:tc>
        <w:tc>
          <w:tcPr>
            <w:tcW w:w="56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2</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3</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4</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5</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6</w:t>
            </w:r>
          </w:p>
        </w:tc>
        <w:tc>
          <w:tcPr>
            <w:tcW w:w="1276"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7</w:t>
            </w:r>
          </w:p>
        </w:tc>
        <w:tc>
          <w:tcPr>
            <w:tcW w:w="425"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8</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9</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10</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11</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13</w:t>
            </w:r>
          </w:p>
        </w:tc>
        <w:tc>
          <w:tcPr>
            <w:tcW w:w="1417"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14</w:t>
            </w:r>
          </w:p>
        </w:tc>
        <w:tc>
          <w:tcPr>
            <w:tcW w:w="1701"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15</w:t>
            </w:r>
          </w:p>
        </w:tc>
      </w:tr>
      <w:tr w:rsidR="004D3E8F" w:rsidRPr="004D3E8F" w:rsidTr="00F82133">
        <w:trPr>
          <w:trHeight w:val="630"/>
        </w:trPr>
        <w:tc>
          <w:tcPr>
            <w:tcW w:w="567" w:type="dxa"/>
            <w:noWrap/>
            <w:vAlign w:val="bottom"/>
            <w:hideMark/>
          </w:tcPr>
          <w:p w:rsidR="00C85DC1" w:rsidRPr="004D3E8F" w:rsidRDefault="00C85DC1" w:rsidP="00F82133">
            <w:pPr>
              <w:spacing w:after="60" w:line="240" w:lineRule="auto"/>
              <w:ind w:firstLine="0"/>
              <w:jc w:val="right"/>
              <w:rPr>
                <w:iCs/>
                <w:sz w:val="20"/>
              </w:rPr>
            </w:pPr>
          </w:p>
        </w:tc>
        <w:tc>
          <w:tcPr>
            <w:tcW w:w="568" w:type="dxa"/>
            <w:noWrap/>
            <w:vAlign w:val="bottom"/>
            <w:hideMark/>
          </w:tcPr>
          <w:p w:rsidR="00C85DC1" w:rsidRPr="004D3E8F" w:rsidRDefault="00C85DC1" w:rsidP="00F82133">
            <w:pPr>
              <w:spacing w:after="60" w:line="240" w:lineRule="auto"/>
              <w:ind w:firstLine="0"/>
              <w:jc w:val="right"/>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p>
        </w:tc>
        <w:tc>
          <w:tcPr>
            <w:tcW w:w="568"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56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42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autoSpaceDE w:val="0"/>
        <w:autoSpaceDN w:val="0"/>
        <w:spacing w:line="240" w:lineRule="auto"/>
        <w:ind w:firstLine="0"/>
        <w:rPr>
          <w:bCs/>
          <w:snapToGrid w:val="0"/>
          <w:szCs w:val="28"/>
        </w:rPr>
      </w:pPr>
    </w:p>
    <w:p w:rsidR="00C85DC1" w:rsidRPr="004D3E8F" w:rsidRDefault="00C85DC1" w:rsidP="00C85DC1">
      <w:pPr>
        <w:autoSpaceDE w:val="0"/>
        <w:autoSpaceDN w:val="0"/>
        <w:spacing w:line="240" w:lineRule="auto"/>
        <w:ind w:firstLine="0"/>
        <w:rPr>
          <w:bCs/>
          <w:snapToGrid w:val="0"/>
          <w:sz w:val="16"/>
          <w:szCs w:val="16"/>
        </w:rPr>
      </w:pPr>
      <w:r w:rsidRPr="004D3E8F">
        <w:rPr>
          <w:bCs/>
          <w:snapToGrid w:val="0"/>
          <w:sz w:val="16"/>
          <w:szCs w:val="16"/>
        </w:rPr>
        <w:t>_________________________________</w:t>
      </w:r>
      <w:r w:rsidRPr="004D3E8F">
        <w:rPr>
          <w:bCs/>
          <w:snapToGrid w:val="0"/>
          <w:sz w:val="16"/>
          <w:szCs w:val="16"/>
        </w:rPr>
        <w:tab/>
        <w:t>___</w:t>
      </w:r>
      <w:r w:rsidRPr="004D3E8F">
        <w:rPr>
          <w:bCs/>
          <w:snapToGrid w:val="0"/>
          <w:sz w:val="16"/>
          <w:szCs w:val="16"/>
        </w:rPr>
        <w:tab/>
      </w:r>
      <w:r w:rsidRPr="004D3E8F">
        <w:rPr>
          <w:bCs/>
          <w:snapToGrid w:val="0"/>
          <w:sz w:val="16"/>
          <w:szCs w:val="16"/>
        </w:rPr>
        <w:tab/>
        <w:t>___________________________</w:t>
      </w:r>
    </w:p>
    <w:p w:rsidR="00C85DC1" w:rsidRPr="004D3E8F" w:rsidRDefault="00C85DC1" w:rsidP="00C85DC1">
      <w:pPr>
        <w:overflowPunct w:val="0"/>
        <w:autoSpaceDE w:val="0"/>
        <w:autoSpaceDN w:val="0"/>
        <w:adjustRightInd w:val="0"/>
        <w:spacing w:line="240" w:lineRule="auto"/>
        <w:ind w:firstLine="0"/>
        <w:rPr>
          <w:b/>
          <w:i/>
          <w:sz w:val="24"/>
          <w:szCs w:val="22"/>
          <w:vertAlign w:val="superscript"/>
        </w:rPr>
      </w:pPr>
      <w:r w:rsidRPr="004D3E8F">
        <w:rPr>
          <w:b/>
          <w:i/>
          <w:sz w:val="24"/>
          <w:szCs w:val="22"/>
          <w:vertAlign w:val="superscript"/>
        </w:rPr>
        <w:t>(Подпись уполномоченного представителя)</w:t>
      </w:r>
      <w:r w:rsidRPr="004D3E8F">
        <w:rPr>
          <w:bCs/>
          <w:snapToGrid w:val="0"/>
          <w:sz w:val="14"/>
          <w:szCs w:val="14"/>
        </w:rPr>
        <w:tab/>
      </w:r>
      <w:r w:rsidRPr="004D3E8F">
        <w:rPr>
          <w:bCs/>
          <w:snapToGrid w:val="0"/>
          <w:sz w:val="14"/>
          <w:szCs w:val="14"/>
        </w:rPr>
        <w:tab/>
      </w:r>
      <w:r w:rsidRPr="004D3E8F">
        <w:rPr>
          <w:b/>
          <w:i/>
          <w:sz w:val="24"/>
          <w:szCs w:val="22"/>
          <w:vertAlign w:val="superscript"/>
        </w:rPr>
        <w:t>(Имя и должность подписавшего)</w:t>
      </w:r>
    </w:p>
    <w:p w:rsidR="00C85DC1" w:rsidRPr="004D3E8F" w:rsidRDefault="00C85DC1" w:rsidP="00C85DC1">
      <w:pPr>
        <w:overflowPunct w:val="0"/>
        <w:autoSpaceDE w:val="0"/>
        <w:autoSpaceDN w:val="0"/>
        <w:adjustRightInd w:val="0"/>
        <w:spacing w:line="240" w:lineRule="auto"/>
        <w:ind w:firstLine="709"/>
        <w:rPr>
          <w:szCs w:val="22"/>
        </w:rPr>
      </w:pPr>
      <w:r w:rsidRPr="004D3E8F">
        <w:rPr>
          <w:szCs w:val="22"/>
        </w:rPr>
        <w:t>М.П.</w:t>
      </w:r>
    </w:p>
    <w:p w:rsidR="00C85DC1" w:rsidRPr="004D3E8F" w:rsidRDefault="00C85DC1" w:rsidP="00C85DC1">
      <w:pPr>
        <w:spacing w:after="60" w:line="240" w:lineRule="auto"/>
        <w:ind w:firstLine="0"/>
        <w:jc w:val="center"/>
        <w:rPr>
          <w:b/>
          <w:sz w:val="24"/>
          <w:szCs w:val="24"/>
        </w:rPr>
      </w:pPr>
    </w:p>
    <w:p w:rsidR="00C85DC1" w:rsidRPr="004D3E8F" w:rsidRDefault="00C85DC1" w:rsidP="00C85DC1">
      <w:pPr>
        <w:tabs>
          <w:tab w:val="left" w:pos="851"/>
          <w:tab w:val="left" w:pos="1134"/>
        </w:tabs>
        <w:overflowPunct w:val="0"/>
        <w:autoSpaceDE w:val="0"/>
        <w:autoSpaceDN w:val="0"/>
        <w:adjustRightInd w:val="0"/>
        <w:spacing w:line="240" w:lineRule="auto"/>
        <w:ind w:left="567"/>
        <w:rPr>
          <w:b/>
          <w:sz w:val="18"/>
          <w:szCs w:val="18"/>
        </w:rPr>
      </w:pPr>
      <w:r w:rsidRPr="004D3E8F">
        <w:rPr>
          <w:sz w:val="18"/>
          <w:szCs w:val="18"/>
        </w:rPr>
        <w:t>ИНСТРУКЦИИ ПОЗАПОЛНЕНИЮ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Данные инструкции не следует воспроизводить в документах, подготовленных участником запроса предложений.</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Форма Таблицы 2 изменению не подлежит. Все сведения и документы обязательны к предоставлению.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2 участнику запроса предложений необходимо указать ИНН. В случае</w:t>
      </w:r>
      <w:proofErr w:type="gramStart"/>
      <w:r w:rsidRPr="004D3E8F">
        <w:rPr>
          <w:bCs/>
          <w:sz w:val="18"/>
          <w:szCs w:val="18"/>
        </w:rPr>
        <w:t>,</w:t>
      </w:r>
      <w:proofErr w:type="gramEnd"/>
      <w:r w:rsidRPr="004D3E8F">
        <w:rPr>
          <w:bCs/>
          <w:sz w:val="18"/>
          <w:szCs w:val="18"/>
        </w:rPr>
        <w:t xml:space="preserve"> если контрагент российское юридическое лицо указывается 10-значный код.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lastRenderedPageBreak/>
        <w:t xml:space="preserve">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контрагент - физическое лицо указывается ФИО.</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6 участником запроса предложений заполняется в формате Фамилия Имя Отчество, например Иванов Иван Степанович.</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8 заполняется согласно образцу.</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Столбцы 9, 10 заполняются в порядке пунктов 3, 4 настоящей инструкции.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12 заполняется в формате географической иерархии в нисходящем порядке, например, Тула, ул. Пионеров, 56-89.</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13 заполняется в порядке пункта 8 настоящей инструкции.</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5DC1" w:rsidRPr="004D3E8F" w:rsidRDefault="00C85DC1" w:rsidP="00C85DC1">
      <w:pPr>
        <w:tabs>
          <w:tab w:val="num" w:pos="284"/>
          <w:tab w:val="left" w:pos="709"/>
          <w:tab w:val="left" w:pos="851"/>
          <w:tab w:val="left" w:pos="1134"/>
        </w:tabs>
        <w:overflowPunct w:val="0"/>
        <w:autoSpaceDE w:val="0"/>
        <w:autoSpaceDN w:val="0"/>
        <w:adjustRightInd w:val="0"/>
        <w:spacing w:line="240" w:lineRule="auto"/>
        <w:ind w:left="567" w:firstLine="0"/>
        <w:rPr>
          <w:bCs/>
          <w:sz w:val="24"/>
          <w:szCs w:val="24"/>
        </w:rPr>
      </w:pPr>
      <w:r w:rsidRPr="004D3E8F">
        <w:rPr>
          <w:bCs/>
          <w:sz w:val="18"/>
          <w:szCs w:val="18"/>
        </w:rPr>
        <w:t>15.</w:t>
      </w:r>
      <w:r w:rsidRPr="004D3E8F">
        <w:rPr>
          <w:bCs/>
          <w:sz w:val="18"/>
          <w:szCs w:val="18"/>
        </w:rPr>
        <w:tab/>
        <w:t xml:space="preserve">В столбце 15 указываются юридический статус и реквизиты подтверждающих документов, например учредительный договор от 23.01.2008. Все перечисленные в столбце документы, должны быть представлены участником в составе конкурсной документации в виде копий, заверенных электронной цифровой подписью. К документам, представленным на иностранном языке,  приложение </w:t>
      </w:r>
      <w:proofErr w:type="spellStart"/>
      <w:r w:rsidRPr="004D3E8F">
        <w:rPr>
          <w:bCs/>
          <w:sz w:val="18"/>
          <w:szCs w:val="18"/>
        </w:rPr>
        <w:t>апостилированного</w:t>
      </w:r>
      <w:proofErr w:type="spellEnd"/>
      <w:r w:rsidRPr="004D3E8F">
        <w:rPr>
          <w:bCs/>
          <w:sz w:val="18"/>
          <w:szCs w:val="18"/>
        </w:rPr>
        <w:t xml:space="preserve"> перевода на русский язык обязательно.</w:t>
      </w: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center"/>
        <w:rPr>
          <w:bCs/>
          <w:i/>
          <w:sz w:val="24"/>
          <w:szCs w:val="24"/>
        </w:rPr>
      </w:pPr>
      <w:r w:rsidRPr="004D3E8F">
        <w:rPr>
          <w:bCs/>
          <w:sz w:val="24"/>
          <w:szCs w:val="24"/>
        </w:rPr>
        <w:br w:type="page"/>
      </w:r>
      <w:r w:rsidRPr="004D3E8F">
        <w:rPr>
          <w:bCs/>
          <w:i/>
          <w:sz w:val="24"/>
          <w:szCs w:val="24"/>
        </w:rPr>
        <w:lastRenderedPageBreak/>
        <w:t>ОБРАЗЕЦ ЗАПОЛНЕНИЯ ТАБЛИЦЫ СВЕДЕНИЙ О ЦЕПОЧКЕ СОБСТВЕННИКОВ</w:t>
      </w:r>
    </w:p>
    <w:p w:rsidR="00C85DC1" w:rsidRPr="004D3E8F" w:rsidRDefault="00C85DC1" w:rsidP="00C85DC1">
      <w:pPr>
        <w:overflowPunct w:val="0"/>
        <w:autoSpaceDE w:val="0"/>
        <w:autoSpaceDN w:val="0"/>
        <w:adjustRightInd w:val="0"/>
        <w:spacing w:line="240" w:lineRule="auto"/>
        <w:ind w:left="10635" w:firstLine="709"/>
        <w:jc w:val="center"/>
        <w:rPr>
          <w:bCs/>
          <w:i/>
          <w:sz w:val="24"/>
          <w:szCs w:val="24"/>
        </w:rPr>
      </w:pPr>
      <w:r w:rsidRPr="004D3E8F">
        <w:rPr>
          <w:bCs/>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D3E8F" w:rsidRPr="004D3E8F" w:rsidTr="00F82133">
        <w:trPr>
          <w:trHeight w:val="510"/>
        </w:trPr>
        <w:tc>
          <w:tcPr>
            <w:tcW w:w="566" w:type="dxa"/>
            <w:vMerge w:val="restart"/>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 xml:space="preserve">№ </w:t>
            </w:r>
            <w:proofErr w:type="gramStart"/>
            <w:r w:rsidRPr="004D3E8F">
              <w:rPr>
                <w:i/>
                <w:sz w:val="20"/>
              </w:rPr>
              <w:t>п</w:t>
            </w:r>
            <w:proofErr w:type="gramEnd"/>
            <w:r w:rsidRPr="004D3E8F">
              <w:rPr>
                <w:i/>
                <w:sz w:val="20"/>
              </w:rPr>
              <w:t>/п</w:t>
            </w:r>
          </w:p>
        </w:tc>
        <w:tc>
          <w:tcPr>
            <w:tcW w:w="13753" w:type="dxa"/>
            <w:gridSpan w:val="6"/>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Информация об участнике запроса предложений</w:t>
            </w:r>
          </w:p>
        </w:tc>
      </w:tr>
      <w:tr w:rsidR="004D3E8F" w:rsidRPr="004D3E8F" w:rsidTr="00F82133">
        <w:trPr>
          <w:trHeight w:val="1590"/>
        </w:trPr>
        <w:tc>
          <w:tcPr>
            <w:tcW w:w="566" w:type="dxa"/>
            <w:vMerge/>
            <w:vAlign w:val="center"/>
            <w:hideMark/>
          </w:tcPr>
          <w:p w:rsidR="00C85DC1" w:rsidRPr="004D3E8F" w:rsidRDefault="00C85DC1" w:rsidP="00F82133">
            <w:pPr>
              <w:spacing w:after="60" w:line="240" w:lineRule="auto"/>
              <w:ind w:firstLine="0"/>
              <w:rPr>
                <w:i/>
                <w:sz w:val="20"/>
              </w:rPr>
            </w:pPr>
          </w:p>
        </w:tc>
        <w:tc>
          <w:tcPr>
            <w:tcW w:w="156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ИНН</w:t>
            </w:r>
          </w:p>
        </w:tc>
        <w:tc>
          <w:tcPr>
            <w:tcW w:w="1844"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552"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краткое</w:t>
            </w:r>
          </w:p>
        </w:tc>
        <w:tc>
          <w:tcPr>
            <w:tcW w:w="1985"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Код ОКВЭД</w:t>
            </w:r>
          </w:p>
        </w:tc>
        <w:tc>
          <w:tcPr>
            <w:tcW w:w="2976"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Фамилия, Имя, Отчество руководителя</w:t>
            </w:r>
          </w:p>
        </w:tc>
        <w:tc>
          <w:tcPr>
            <w:tcW w:w="2835"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руководителя</w:t>
            </w:r>
          </w:p>
        </w:tc>
      </w:tr>
      <w:tr w:rsidR="004D3E8F" w:rsidRPr="004D3E8F" w:rsidTr="00F82133">
        <w:trPr>
          <w:trHeight w:val="315"/>
        </w:trPr>
        <w:tc>
          <w:tcPr>
            <w:tcW w:w="56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w:t>
            </w:r>
          </w:p>
        </w:tc>
        <w:tc>
          <w:tcPr>
            <w:tcW w:w="156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2</w:t>
            </w:r>
          </w:p>
        </w:tc>
        <w:tc>
          <w:tcPr>
            <w:tcW w:w="1844"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3</w:t>
            </w:r>
          </w:p>
        </w:tc>
        <w:tc>
          <w:tcPr>
            <w:tcW w:w="2552"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4</w:t>
            </w:r>
          </w:p>
        </w:tc>
        <w:tc>
          <w:tcPr>
            <w:tcW w:w="1985"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5</w:t>
            </w:r>
          </w:p>
        </w:tc>
        <w:tc>
          <w:tcPr>
            <w:tcW w:w="297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6</w:t>
            </w:r>
          </w:p>
        </w:tc>
        <w:tc>
          <w:tcPr>
            <w:tcW w:w="2835"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7</w:t>
            </w:r>
          </w:p>
        </w:tc>
      </w:tr>
      <w:tr w:rsidR="004D3E8F" w:rsidRPr="004D3E8F" w:rsidTr="00F82133">
        <w:trPr>
          <w:trHeight w:val="630"/>
        </w:trPr>
        <w:tc>
          <w:tcPr>
            <w:tcW w:w="566"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1</w:t>
            </w:r>
          </w:p>
        </w:tc>
        <w:tc>
          <w:tcPr>
            <w:tcW w:w="1561"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7734567890</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
                <w:iCs/>
                <w:sz w:val="20"/>
              </w:rPr>
              <w:t>1044567890123</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
                <w:iCs/>
                <w:sz w:val="20"/>
              </w:rPr>
              <w:t>ООО "Ромашка"</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
                <w:iCs/>
                <w:sz w:val="20"/>
              </w:rPr>
              <w:t>45.xx.xx</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
                <w:iCs/>
                <w:sz w:val="20"/>
              </w:rPr>
              <w:t>Иванов Иван Степанович</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5003 143877</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p>
        </w:tc>
        <w:tc>
          <w:tcPr>
            <w:tcW w:w="1561" w:type="dxa"/>
            <w:noWrap/>
            <w:vAlign w:val="bottom"/>
            <w:hideMark/>
          </w:tcPr>
          <w:p w:rsidR="00C85DC1" w:rsidRPr="004D3E8F" w:rsidRDefault="00C85DC1" w:rsidP="00F82133">
            <w:pPr>
              <w:spacing w:after="60" w:line="240" w:lineRule="auto"/>
              <w:ind w:firstLine="0"/>
              <w:rPr>
                <w:iCs/>
                <w:sz w:val="20"/>
              </w:rPr>
            </w:pPr>
          </w:p>
        </w:tc>
        <w:tc>
          <w:tcPr>
            <w:tcW w:w="1844" w:type="dxa"/>
            <w:noWrap/>
            <w:vAlign w:val="bottom"/>
            <w:hideMark/>
          </w:tcPr>
          <w:p w:rsidR="00C85DC1" w:rsidRPr="004D3E8F" w:rsidRDefault="00C85DC1" w:rsidP="00F82133">
            <w:pPr>
              <w:spacing w:after="60" w:line="240" w:lineRule="auto"/>
              <w:ind w:firstLine="0"/>
              <w:rPr>
                <w:iCs/>
                <w:sz w:val="20"/>
              </w:rPr>
            </w:pPr>
          </w:p>
        </w:tc>
        <w:tc>
          <w:tcPr>
            <w:tcW w:w="2552" w:type="dxa"/>
            <w:noWrap/>
            <w:vAlign w:val="bottom"/>
            <w:hideMark/>
          </w:tcPr>
          <w:p w:rsidR="00C85DC1" w:rsidRPr="004D3E8F" w:rsidRDefault="00C85DC1" w:rsidP="00F82133">
            <w:pPr>
              <w:spacing w:after="60" w:line="240" w:lineRule="auto"/>
              <w:ind w:firstLine="0"/>
              <w:rPr>
                <w:iCs/>
                <w:sz w:val="20"/>
              </w:rPr>
            </w:pPr>
          </w:p>
        </w:tc>
        <w:tc>
          <w:tcPr>
            <w:tcW w:w="1985" w:type="dxa"/>
            <w:noWrap/>
            <w:vAlign w:val="bottom"/>
            <w:hideMark/>
          </w:tcPr>
          <w:p w:rsidR="00C85DC1" w:rsidRPr="004D3E8F" w:rsidRDefault="00C85DC1" w:rsidP="00F82133">
            <w:pPr>
              <w:spacing w:after="60" w:line="240" w:lineRule="auto"/>
              <w:ind w:firstLine="0"/>
              <w:rPr>
                <w:iCs/>
                <w:sz w:val="20"/>
              </w:rPr>
            </w:pPr>
          </w:p>
        </w:tc>
        <w:tc>
          <w:tcPr>
            <w:tcW w:w="2976" w:type="dxa"/>
            <w:noWrap/>
            <w:vAlign w:val="bottom"/>
            <w:hideMark/>
          </w:tcPr>
          <w:p w:rsidR="00C85DC1" w:rsidRPr="004D3E8F" w:rsidRDefault="00C85DC1" w:rsidP="00F82133">
            <w:pPr>
              <w:spacing w:after="60" w:line="240" w:lineRule="auto"/>
              <w:ind w:firstLine="0"/>
              <w:rPr>
                <w:iCs/>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61"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left="11344" w:firstLine="709"/>
        <w:jc w:val="center"/>
        <w:rPr>
          <w:bCs/>
          <w:i/>
          <w:sz w:val="24"/>
          <w:szCs w:val="24"/>
        </w:rPr>
      </w:pPr>
      <w:r w:rsidRPr="004D3E8F">
        <w:rPr>
          <w:bCs/>
          <w:i/>
          <w:sz w:val="24"/>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D3E8F" w:rsidRPr="004D3E8F" w:rsidTr="00F82133">
        <w:trPr>
          <w:trHeight w:val="510"/>
        </w:trPr>
        <w:tc>
          <w:tcPr>
            <w:tcW w:w="12475" w:type="dxa"/>
            <w:gridSpan w:val="7"/>
            <w:shd w:val="clear" w:color="auto" w:fill="auto"/>
            <w:vAlign w:val="bottom"/>
            <w:hideMark/>
          </w:tcPr>
          <w:p w:rsidR="00C85DC1" w:rsidRPr="004D3E8F" w:rsidRDefault="00C85DC1" w:rsidP="00F82133">
            <w:pPr>
              <w:spacing w:after="60" w:line="240" w:lineRule="auto"/>
              <w:ind w:firstLine="0"/>
              <w:jc w:val="center"/>
              <w:rPr>
                <w:i/>
                <w:sz w:val="20"/>
              </w:rPr>
            </w:pPr>
            <w:r w:rsidRPr="004D3E8F">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Информация о подтверждающих документах (наименование, реквизиты и т.д.)</w:t>
            </w:r>
          </w:p>
        </w:tc>
      </w:tr>
      <w:tr w:rsidR="004D3E8F" w:rsidRPr="004D3E8F" w:rsidTr="00F82133">
        <w:trPr>
          <w:trHeight w:val="1590"/>
        </w:trPr>
        <w:tc>
          <w:tcPr>
            <w:tcW w:w="85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 </w:t>
            </w:r>
          </w:p>
        </w:tc>
        <w:tc>
          <w:tcPr>
            <w:tcW w:w="1559"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ИНН </w:t>
            </w:r>
          </w:p>
        </w:tc>
        <w:tc>
          <w:tcPr>
            <w:tcW w:w="184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69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 ФИО</w:t>
            </w:r>
          </w:p>
        </w:tc>
        <w:tc>
          <w:tcPr>
            <w:tcW w:w="2410"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Руководитель / участник / акционер / бенефициар</w:t>
            </w:r>
          </w:p>
        </w:tc>
        <w:tc>
          <w:tcPr>
            <w:tcW w:w="2411" w:type="dxa"/>
            <w:vMerge/>
            <w:vAlign w:val="center"/>
            <w:hideMark/>
          </w:tcPr>
          <w:p w:rsidR="00C85DC1" w:rsidRPr="004D3E8F" w:rsidRDefault="00C85DC1" w:rsidP="00F82133">
            <w:pPr>
              <w:spacing w:after="60" w:line="240" w:lineRule="auto"/>
              <w:ind w:firstLine="0"/>
              <w:rPr>
                <w:i/>
                <w:sz w:val="20"/>
              </w:rPr>
            </w:pPr>
          </w:p>
        </w:tc>
      </w:tr>
      <w:tr w:rsidR="004D3E8F" w:rsidRPr="004D3E8F" w:rsidTr="00F82133">
        <w:trPr>
          <w:trHeight w:val="315"/>
        </w:trPr>
        <w:tc>
          <w:tcPr>
            <w:tcW w:w="85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8</w:t>
            </w:r>
          </w:p>
        </w:tc>
        <w:tc>
          <w:tcPr>
            <w:tcW w:w="1559"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9</w:t>
            </w:r>
          </w:p>
        </w:tc>
        <w:tc>
          <w:tcPr>
            <w:tcW w:w="184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10</w:t>
            </w:r>
          </w:p>
        </w:tc>
        <w:tc>
          <w:tcPr>
            <w:tcW w:w="269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11</w:t>
            </w:r>
          </w:p>
        </w:tc>
        <w:tc>
          <w:tcPr>
            <w:tcW w:w="2410"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13</w:t>
            </w:r>
          </w:p>
        </w:tc>
        <w:tc>
          <w:tcPr>
            <w:tcW w:w="1560"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14</w:t>
            </w:r>
          </w:p>
        </w:tc>
        <w:tc>
          <w:tcPr>
            <w:tcW w:w="2411"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15</w:t>
            </w:r>
          </w:p>
        </w:tc>
      </w:tr>
      <w:tr w:rsidR="004D3E8F" w:rsidRPr="004D3E8F" w:rsidTr="00F82133">
        <w:trPr>
          <w:trHeight w:val="386"/>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7754467990</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108323232323232</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ЗАО "Свет 1"</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.Л</w:t>
            </w:r>
            <w:proofErr w:type="gramEnd"/>
            <w:r w:rsidRPr="004D3E8F">
              <w:rPr>
                <w:i/>
                <w:iCs/>
                <w:sz w:val="20"/>
              </w:rPr>
              <w:t>убянка, 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23.01.2008</w:t>
            </w:r>
          </w:p>
        </w:tc>
      </w:tr>
      <w:tr w:rsidR="004D3E8F" w:rsidRPr="004D3E8F" w:rsidTr="00F82133">
        <w:trPr>
          <w:trHeight w:val="40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111222333444</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Петрова Анна Ивановна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.Щ</w:t>
            </w:r>
            <w:proofErr w:type="gramEnd"/>
            <w:r w:rsidRPr="004D3E8F">
              <w:rPr>
                <w:i/>
                <w:iCs/>
                <w:sz w:val="20"/>
              </w:rPr>
              <w:t>епкина, 33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44 55 666777</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№45-л/</w:t>
            </w:r>
            <w:proofErr w:type="gramStart"/>
            <w:r w:rsidRPr="004D3E8F">
              <w:rPr>
                <w:i/>
                <w:iCs/>
                <w:sz w:val="20"/>
              </w:rPr>
              <w:t>с</w:t>
            </w:r>
            <w:proofErr w:type="gramEnd"/>
            <w:r w:rsidRPr="004D3E8F">
              <w:rPr>
                <w:i/>
                <w:iCs/>
                <w:sz w:val="20"/>
              </w:rPr>
              <w:t xml:space="preserve"> от 22.03.10</w:t>
            </w:r>
          </w:p>
        </w:tc>
      </w:tr>
      <w:tr w:rsidR="004D3E8F" w:rsidRPr="004D3E8F" w:rsidTr="00F82133">
        <w:trPr>
          <w:trHeight w:val="42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333222444555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Сидоров Пётр Иванович</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55 66 777888</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40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6277777777</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104567567567436</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ООО "Черепашка"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7495672857623</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proofErr w:type="spellStart"/>
            <w:r w:rsidRPr="004D3E8F">
              <w:rPr>
                <w:i/>
                <w:iCs/>
                <w:sz w:val="20"/>
              </w:rPr>
              <w:t>Мухов</w:t>
            </w:r>
            <w:proofErr w:type="spellEnd"/>
            <w:r w:rsidRPr="004D3E8F">
              <w:rPr>
                <w:i/>
                <w:iCs/>
                <w:sz w:val="20"/>
              </w:rPr>
              <w:t xml:space="preserve"> </w:t>
            </w:r>
            <w:proofErr w:type="spellStart"/>
            <w:r w:rsidRPr="004D3E8F">
              <w:rPr>
                <w:i/>
                <w:iCs/>
                <w:sz w:val="20"/>
              </w:rPr>
              <w:t>Амир</w:t>
            </w:r>
            <w:proofErr w:type="spellEnd"/>
            <w:r w:rsidRPr="004D3E8F">
              <w:rPr>
                <w:i/>
                <w:iCs/>
                <w:sz w:val="20"/>
              </w:rPr>
              <w:t xml:space="preserve"> </w:t>
            </w:r>
            <w:proofErr w:type="spellStart"/>
            <w:r w:rsidRPr="004D3E8F">
              <w:rPr>
                <w:i/>
                <w:iCs/>
                <w:sz w:val="20"/>
              </w:rPr>
              <w:t>Мазиевич</w:t>
            </w:r>
            <w:proofErr w:type="spellEnd"/>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66 78 455434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№77-л/</w:t>
            </w:r>
            <w:proofErr w:type="gramStart"/>
            <w:r w:rsidRPr="004D3E8F">
              <w:rPr>
                <w:i/>
                <w:iCs/>
                <w:sz w:val="20"/>
              </w:rPr>
              <w:t>с</w:t>
            </w:r>
            <w:proofErr w:type="gramEnd"/>
            <w:r w:rsidRPr="004D3E8F">
              <w:rPr>
                <w:i/>
                <w:iCs/>
                <w:sz w:val="20"/>
              </w:rPr>
              <w:t xml:space="preserve"> от 22.05.11</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8462389547345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Мазаева Инна Львовна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К.Маркса, 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67 03 000444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Бенефициар</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7754456890</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107656565656565</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ООО "Свет 2"</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1.2.0</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666555777444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Антонов Иван Игоревич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66 55 444333</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устав, приказ №56-л/</w:t>
            </w:r>
            <w:proofErr w:type="gramStart"/>
            <w:r w:rsidRPr="004D3E8F">
              <w:rPr>
                <w:i/>
                <w:iCs/>
                <w:sz w:val="20"/>
              </w:rPr>
              <w:t>с</w:t>
            </w:r>
            <w:proofErr w:type="gramEnd"/>
            <w:r w:rsidRPr="004D3E8F">
              <w:rPr>
                <w:i/>
                <w:iCs/>
                <w:sz w:val="20"/>
              </w:rPr>
              <w:t xml:space="preserve"> от 22.05.09</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1.2.1</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888777666555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Ивлев Дмитрий Степанович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Чапаева, 34-72</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77 55 333444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333888444555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Степанов Игорь Дмитриевич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Гагарина, 2-64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66 77 223344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1.3</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ASU66-54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Игуана </w:t>
            </w:r>
            <w:proofErr w:type="spellStart"/>
            <w:r w:rsidRPr="004D3E8F">
              <w:rPr>
                <w:i/>
                <w:iCs/>
                <w:sz w:val="20"/>
              </w:rPr>
              <w:t>лтд</w:t>
            </w:r>
            <w:proofErr w:type="spellEnd"/>
            <w:r w:rsidRPr="004D3E8F">
              <w:rPr>
                <w:i/>
                <w:iCs/>
                <w:sz w:val="20"/>
              </w:rPr>
              <w:t xml:space="preserve"> (</w:t>
            </w:r>
            <w:proofErr w:type="spellStart"/>
            <w:r w:rsidRPr="004D3E8F">
              <w:rPr>
                <w:i/>
                <w:iCs/>
                <w:sz w:val="20"/>
              </w:rPr>
              <w:t>Iguana</w:t>
            </w:r>
            <w:proofErr w:type="spellEnd"/>
            <w:r w:rsidRPr="004D3E8F">
              <w:rPr>
                <w:i/>
                <w:iCs/>
                <w:sz w:val="20"/>
              </w:rPr>
              <w:t xml:space="preserve"> LTD)</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США, штат Виржиния, 533</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lastRenderedPageBreak/>
              <w:t> </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proofErr w:type="spellStart"/>
            <w:r w:rsidRPr="004D3E8F">
              <w:rPr>
                <w:i/>
                <w:iCs/>
                <w:sz w:val="20"/>
              </w:rPr>
              <w:t>RuanMaxAmer</w:t>
            </w:r>
            <w:proofErr w:type="spellEnd"/>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Кипр, </w:t>
            </w:r>
            <w:proofErr w:type="spellStart"/>
            <w:r w:rsidRPr="004D3E8F">
              <w:rPr>
                <w:i/>
                <w:iCs/>
                <w:sz w:val="20"/>
              </w:rPr>
              <w:t>Лимассол</w:t>
            </w:r>
            <w:proofErr w:type="spellEnd"/>
            <w:r w:rsidRPr="004D3E8F">
              <w:rPr>
                <w:i/>
                <w:iCs/>
                <w:sz w:val="20"/>
              </w:rPr>
              <w:t>, 24-75</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776AE 6654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
                <w:sz w:val="20"/>
              </w:rPr>
            </w:pPr>
            <w:r w:rsidRPr="004D3E8F">
              <w:rPr>
                <w:i/>
                <w:iCs/>
                <w:sz w:val="20"/>
              </w:rPr>
              <w:t> </w:t>
            </w:r>
            <w:r w:rsidRPr="004D3E8F">
              <w:rPr>
                <w:i/>
                <w:sz w:val="20"/>
              </w:rPr>
              <w:t xml:space="preserve">протокол (решение) о назначении директора </w:t>
            </w:r>
            <w:r w:rsidRPr="004D3E8F">
              <w:rPr>
                <w:i/>
                <w:iCs/>
                <w:sz w:val="20"/>
              </w:rPr>
              <w:t xml:space="preserve"> от 23.01.2008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bl>
    <w:p w:rsidR="00C85DC1" w:rsidRPr="004D3E8F" w:rsidRDefault="00C85DC1" w:rsidP="00C85DC1">
      <w:pPr>
        <w:overflowPunct w:val="0"/>
        <w:autoSpaceDE w:val="0"/>
        <w:autoSpaceDN w:val="0"/>
        <w:adjustRightInd w:val="0"/>
        <w:spacing w:line="240" w:lineRule="auto"/>
        <w:jc w:val="right"/>
        <w:rPr>
          <w:szCs w:val="28"/>
        </w:rPr>
        <w:sectPr w:rsidR="00C85DC1" w:rsidRPr="004D3E8F" w:rsidSect="00F82133">
          <w:pgSz w:w="16840" w:h="11907" w:orient="landscape" w:code="9"/>
          <w:pgMar w:top="1418" w:right="1134" w:bottom="567" w:left="1134" w:header="567" w:footer="567" w:gutter="0"/>
          <w:cols w:space="708"/>
          <w:docGrid w:linePitch="360"/>
        </w:sectPr>
      </w:pPr>
    </w:p>
    <w:p w:rsidR="004465B0" w:rsidRPr="004D3E8F" w:rsidRDefault="004465B0" w:rsidP="004465B0">
      <w:pPr>
        <w:pStyle w:val="2"/>
        <w:numPr>
          <w:ilvl w:val="0"/>
          <w:numId w:val="0"/>
        </w:numPr>
        <w:spacing w:before="0" w:after="0"/>
        <w:rPr>
          <w:i/>
        </w:rPr>
      </w:pPr>
      <w:bookmarkStart w:id="116" w:name="_Toc255987080"/>
      <w:bookmarkStart w:id="117" w:name="_Toc289707710"/>
      <w:r w:rsidRPr="004D3E8F">
        <w:rPr>
          <w:sz w:val="24"/>
          <w:szCs w:val="24"/>
        </w:rPr>
        <w:lastRenderedPageBreak/>
        <w:t xml:space="preserve">5.5. Форма справки о материально-технических ресурсах </w:t>
      </w:r>
      <w:bookmarkEnd w:id="116"/>
      <w:bookmarkEnd w:id="117"/>
    </w:p>
    <w:p w:rsidR="004465B0" w:rsidRPr="004D3E8F" w:rsidRDefault="004465B0" w:rsidP="004465B0">
      <w:pPr>
        <w:suppressAutoHyphens/>
        <w:ind w:left="180" w:right="-120"/>
        <w:jc w:val="center"/>
        <w:rPr>
          <w:szCs w:val="28"/>
        </w:rPr>
      </w:pPr>
    </w:p>
    <w:p w:rsidR="004465B0" w:rsidRPr="004D3E8F" w:rsidRDefault="004465B0" w:rsidP="004465B0">
      <w:pPr>
        <w:pStyle w:val="Times12"/>
        <w:ind w:firstLine="0"/>
        <w:rPr>
          <w:szCs w:val="24"/>
        </w:rPr>
      </w:pPr>
      <w:r w:rsidRPr="004D3E8F">
        <w:rPr>
          <w:szCs w:val="24"/>
        </w:rPr>
        <w:t xml:space="preserve">Участник процедуры закупки: ________________________________ </w:t>
      </w:r>
    </w:p>
    <w:p w:rsidR="004465B0" w:rsidRPr="004D3E8F" w:rsidRDefault="004465B0" w:rsidP="004465B0">
      <w:pPr>
        <w:pStyle w:val="Times12"/>
        <w:ind w:firstLine="0"/>
        <w:rPr>
          <w:i/>
          <w:sz w:val="28"/>
          <w:szCs w:val="28"/>
        </w:rPr>
      </w:pP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2"/>
        <w:gridCol w:w="1770"/>
        <w:gridCol w:w="2116"/>
        <w:gridCol w:w="1306"/>
        <w:gridCol w:w="1848"/>
        <w:gridCol w:w="2239"/>
        <w:gridCol w:w="1770"/>
        <w:gridCol w:w="1700"/>
        <w:gridCol w:w="1857"/>
      </w:tblGrid>
      <w:tr w:rsidR="004D3E8F" w:rsidRPr="004D3E8F" w:rsidTr="002F378B">
        <w:trPr>
          <w:cantSplit/>
          <w:trHeight w:val="1563"/>
          <w:tblHeader/>
        </w:trPr>
        <w:tc>
          <w:tcPr>
            <w:tcW w:w="147" w:type="pct"/>
            <w:tcMar>
              <w:top w:w="57" w:type="dxa"/>
              <w:bottom w:w="57" w:type="dxa"/>
            </w:tcMar>
            <w:vAlign w:val="center"/>
          </w:tcPr>
          <w:p w:rsidR="004465B0" w:rsidRPr="004D3E8F" w:rsidRDefault="004465B0" w:rsidP="002F378B">
            <w:pPr>
              <w:pStyle w:val="ab"/>
              <w:keepNext w:val="0"/>
              <w:widowControl w:val="0"/>
              <w:ind w:left="-141" w:right="-135"/>
              <w:jc w:val="center"/>
              <w:rPr>
                <w:sz w:val="24"/>
                <w:szCs w:val="24"/>
              </w:rPr>
            </w:pPr>
          </w:p>
          <w:p w:rsidR="004465B0" w:rsidRPr="004D3E8F" w:rsidRDefault="004465B0" w:rsidP="002F378B">
            <w:pPr>
              <w:pStyle w:val="ab"/>
              <w:keepNext w:val="0"/>
              <w:widowControl w:val="0"/>
              <w:ind w:left="-141" w:right="-135"/>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p w:rsidR="004465B0" w:rsidRPr="004D3E8F" w:rsidRDefault="004465B0" w:rsidP="002F378B">
            <w:pPr>
              <w:pStyle w:val="ab"/>
              <w:jc w:val="center"/>
              <w:rPr>
                <w:sz w:val="24"/>
                <w:szCs w:val="24"/>
              </w:rPr>
            </w:pP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Наименование МТР</w:t>
            </w:r>
          </w:p>
        </w:tc>
        <w:tc>
          <w:tcPr>
            <w:tcW w:w="703"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Местонахождение</w:t>
            </w:r>
          </w:p>
        </w:tc>
        <w:tc>
          <w:tcPr>
            <w:tcW w:w="43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Марка</w:t>
            </w:r>
          </w:p>
        </w:tc>
        <w:tc>
          <w:tcPr>
            <w:tcW w:w="61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Основные технические характеристики</w:t>
            </w:r>
          </w:p>
        </w:tc>
        <w:tc>
          <w:tcPr>
            <w:tcW w:w="74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 xml:space="preserve">Право собственности или иное право (хозяйственного ведения, оперативного управления, </w:t>
            </w:r>
            <w:r w:rsidRPr="004D3E8F">
              <w:rPr>
                <w:sz w:val="24"/>
                <w:szCs w:val="24"/>
              </w:rPr>
              <w:br/>
              <w:t>№ договора аренды в случае аренды МТР)</w:t>
            </w: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Собственник (арендатор)</w:t>
            </w:r>
          </w:p>
        </w:tc>
        <w:tc>
          <w:tcPr>
            <w:tcW w:w="565" w:type="pct"/>
            <w:tcMar>
              <w:top w:w="57" w:type="dxa"/>
              <w:bottom w:w="57" w:type="dxa"/>
            </w:tcMar>
            <w:vAlign w:val="center"/>
          </w:tcPr>
          <w:p w:rsidR="004465B0" w:rsidRPr="004D3E8F" w:rsidRDefault="004465B0" w:rsidP="002F378B">
            <w:pPr>
              <w:pStyle w:val="ab"/>
              <w:ind w:left="-57" w:right="-57"/>
              <w:jc w:val="center"/>
              <w:rPr>
                <w:sz w:val="24"/>
                <w:szCs w:val="24"/>
              </w:rPr>
            </w:pPr>
            <w:proofErr w:type="spellStart"/>
            <w:proofErr w:type="gramStart"/>
            <w:r w:rsidRPr="004D3E8F">
              <w:rPr>
                <w:sz w:val="24"/>
                <w:szCs w:val="24"/>
              </w:rPr>
              <w:t>Идентифика-ционные</w:t>
            </w:r>
            <w:proofErr w:type="spellEnd"/>
            <w:proofErr w:type="gramEnd"/>
            <w:r w:rsidRPr="004D3E8F">
              <w:rPr>
                <w:sz w:val="24"/>
                <w:szCs w:val="24"/>
              </w:rPr>
              <w:t xml:space="preserve"> учетные данные МТР (инв. №, № гос. регистрации и т.п.)</w:t>
            </w:r>
          </w:p>
        </w:tc>
        <w:tc>
          <w:tcPr>
            <w:tcW w:w="617"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Предназначение (с точки зрения выполнения Договора)</w:t>
            </w: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1. Подготовительные работы</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F41BBF">
            <w:pPr>
              <w:numPr>
                <w:ilvl w:val="0"/>
                <w:numId w:val="17"/>
              </w:numPr>
              <w:spacing w:line="240" w:lineRule="auto"/>
              <w:jc w:val="center"/>
            </w:pPr>
          </w:p>
        </w:tc>
        <w:tc>
          <w:tcPr>
            <w:tcW w:w="588" w:type="pct"/>
            <w:tcMar>
              <w:top w:w="57" w:type="dxa"/>
              <w:bottom w:w="57" w:type="dxa"/>
            </w:tcMar>
            <w:vAlign w:val="center"/>
          </w:tcPr>
          <w:p w:rsidR="004465B0" w:rsidRPr="004D3E8F" w:rsidRDefault="004465B0" w:rsidP="002F378B">
            <w:pPr>
              <w:pStyle w:val="ac"/>
              <w:tabs>
                <w:tab w:val="left" w:pos="1747"/>
              </w:tabs>
              <w:spacing w:before="0" w:after="0"/>
              <w:ind w:left="-96" w:right="-90"/>
              <w:jc w:val="center"/>
              <w:rPr>
                <w:i/>
                <w:szCs w:val="24"/>
              </w:rPr>
            </w:pPr>
            <w:r w:rsidRPr="004D3E8F">
              <w:rPr>
                <w:i/>
                <w:szCs w:val="24"/>
              </w:rPr>
              <w:t>Экскаватор (пример для оформления)</w:t>
            </w:r>
          </w:p>
        </w:tc>
        <w:tc>
          <w:tcPr>
            <w:tcW w:w="703" w:type="pct"/>
            <w:tcMar>
              <w:top w:w="57" w:type="dxa"/>
              <w:bottom w:w="57" w:type="dxa"/>
            </w:tcMar>
            <w:vAlign w:val="center"/>
          </w:tcPr>
          <w:p w:rsidR="004465B0" w:rsidRPr="004D3E8F" w:rsidRDefault="004465B0" w:rsidP="002F378B">
            <w:pPr>
              <w:pStyle w:val="ac"/>
              <w:spacing w:before="0" w:after="0"/>
              <w:ind w:left="-37"/>
              <w:jc w:val="center"/>
              <w:rPr>
                <w:i/>
                <w:szCs w:val="24"/>
              </w:rPr>
            </w:pPr>
            <w:r w:rsidRPr="004D3E8F">
              <w:rPr>
                <w:i/>
                <w:szCs w:val="24"/>
              </w:rPr>
              <w:t>Производственная база, г. Москва</w:t>
            </w:r>
          </w:p>
        </w:tc>
        <w:tc>
          <w:tcPr>
            <w:tcW w:w="434" w:type="pct"/>
            <w:tcMar>
              <w:top w:w="57" w:type="dxa"/>
              <w:bottom w:w="57" w:type="dxa"/>
            </w:tcMar>
            <w:vAlign w:val="center"/>
          </w:tcPr>
          <w:p w:rsidR="004465B0" w:rsidRPr="004D3E8F" w:rsidRDefault="004465B0" w:rsidP="002F378B">
            <w:pPr>
              <w:pStyle w:val="ac"/>
              <w:spacing w:before="0" w:after="0"/>
              <w:jc w:val="center"/>
              <w:rPr>
                <w:i/>
                <w:szCs w:val="24"/>
              </w:rPr>
            </w:pPr>
            <w:proofErr w:type="spellStart"/>
            <w:r w:rsidRPr="004D3E8F">
              <w:rPr>
                <w:i/>
                <w:szCs w:val="24"/>
                <w:lang w:val="en-US"/>
              </w:rPr>
              <w:t>HitachiZX</w:t>
            </w:r>
            <w:proofErr w:type="spellEnd"/>
            <w:r w:rsidRPr="004D3E8F">
              <w:rPr>
                <w:i/>
                <w:szCs w:val="24"/>
              </w:rPr>
              <w:t>-200-3</w:t>
            </w:r>
          </w:p>
        </w:tc>
        <w:tc>
          <w:tcPr>
            <w:tcW w:w="614" w:type="pct"/>
            <w:tcMar>
              <w:top w:w="57" w:type="dxa"/>
              <w:bottom w:w="57" w:type="dxa"/>
            </w:tcMar>
            <w:vAlign w:val="center"/>
          </w:tcPr>
          <w:p w:rsidR="004465B0" w:rsidRPr="004D3E8F" w:rsidRDefault="004465B0" w:rsidP="002F378B">
            <w:pPr>
              <w:pStyle w:val="ac"/>
              <w:spacing w:before="0" w:after="0"/>
              <w:ind w:left="-56" w:right="0"/>
              <w:jc w:val="center"/>
              <w:rPr>
                <w:i/>
                <w:szCs w:val="24"/>
              </w:rPr>
            </w:pPr>
            <w:r w:rsidRPr="004D3E8F">
              <w:rPr>
                <w:i/>
                <w:szCs w:val="24"/>
              </w:rPr>
              <w:t>На гусеничном ходу, объем ковша 1 м3</w:t>
            </w:r>
          </w:p>
        </w:tc>
        <w:tc>
          <w:tcPr>
            <w:tcW w:w="744" w:type="pct"/>
            <w:tcMar>
              <w:top w:w="57" w:type="dxa"/>
              <w:bottom w:w="57" w:type="dxa"/>
            </w:tcMar>
            <w:vAlign w:val="center"/>
          </w:tcPr>
          <w:p w:rsidR="004465B0" w:rsidRPr="004D3E8F" w:rsidRDefault="004465B0" w:rsidP="002F378B">
            <w:pPr>
              <w:pStyle w:val="ac"/>
              <w:spacing w:before="0" w:after="0"/>
              <w:jc w:val="center"/>
              <w:rPr>
                <w:i/>
                <w:szCs w:val="24"/>
              </w:rPr>
            </w:pPr>
            <w:r w:rsidRPr="004D3E8F">
              <w:rPr>
                <w:i/>
                <w:szCs w:val="24"/>
              </w:rPr>
              <w:t>Собственное</w:t>
            </w:r>
          </w:p>
        </w:tc>
        <w:tc>
          <w:tcPr>
            <w:tcW w:w="588" w:type="pct"/>
            <w:tcMar>
              <w:top w:w="57" w:type="dxa"/>
              <w:bottom w:w="57" w:type="dxa"/>
            </w:tcMar>
            <w:vAlign w:val="center"/>
          </w:tcPr>
          <w:p w:rsidR="004465B0" w:rsidRPr="004D3E8F" w:rsidRDefault="004465B0" w:rsidP="002F378B">
            <w:pPr>
              <w:pStyle w:val="ac"/>
              <w:tabs>
                <w:tab w:val="left" w:pos="0"/>
              </w:tabs>
              <w:spacing w:before="0" w:after="0"/>
              <w:ind w:left="0" w:right="-68"/>
              <w:jc w:val="center"/>
              <w:rPr>
                <w:i/>
                <w:szCs w:val="24"/>
              </w:rPr>
            </w:pPr>
            <w:r w:rsidRPr="004D3E8F">
              <w:rPr>
                <w:i/>
                <w:szCs w:val="24"/>
              </w:rPr>
              <w:t>Подрядчик (субподрядчик)</w:t>
            </w:r>
          </w:p>
        </w:tc>
        <w:tc>
          <w:tcPr>
            <w:tcW w:w="565" w:type="pct"/>
            <w:tcMar>
              <w:top w:w="57" w:type="dxa"/>
              <w:bottom w:w="57" w:type="dxa"/>
            </w:tcMar>
            <w:vAlign w:val="center"/>
          </w:tcPr>
          <w:p w:rsidR="004465B0" w:rsidRPr="004D3E8F" w:rsidRDefault="004465B0" w:rsidP="002F378B">
            <w:pPr>
              <w:pStyle w:val="ac"/>
              <w:spacing w:before="0" w:after="0"/>
              <w:ind w:left="-30"/>
              <w:jc w:val="center"/>
              <w:rPr>
                <w:i/>
                <w:szCs w:val="24"/>
              </w:rPr>
            </w:pPr>
            <w:r w:rsidRPr="004D3E8F">
              <w:rPr>
                <w:i/>
                <w:szCs w:val="24"/>
              </w:rPr>
              <w:t>Инв. № 12345,</w:t>
            </w:r>
          </w:p>
          <w:p w:rsidR="004465B0" w:rsidRPr="004D3E8F" w:rsidRDefault="004465B0" w:rsidP="002F378B">
            <w:pPr>
              <w:pStyle w:val="ac"/>
              <w:spacing w:before="0" w:after="0"/>
              <w:ind w:left="-30"/>
              <w:jc w:val="center"/>
              <w:rPr>
                <w:i/>
                <w:szCs w:val="24"/>
              </w:rPr>
            </w:pPr>
            <w:r w:rsidRPr="004D3E8F">
              <w:rPr>
                <w:i/>
                <w:szCs w:val="24"/>
              </w:rPr>
              <w:t xml:space="preserve"> гос. № 7013 АУ77</w:t>
            </w:r>
          </w:p>
        </w:tc>
        <w:tc>
          <w:tcPr>
            <w:tcW w:w="617" w:type="pct"/>
            <w:tcMar>
              <w:top w:w="57" w:type="dxa"/>
              <w:bottom w:w="57" w:type="dxa"/>
            </w:tcMar>
            <w:vAlign w:val="center"/>
          </w:tcPr>
          <w:p w:rsidR="004465B0" w:rsidRPr="004D3E8F" w:rsidRDefault="004465B0" w:rsidP="002F378B">
            <w:pPr>
              <w:pStyle w:val="ac"/>
              <w:spacing w:before="0" w:after="0"/>
              <w:ind w:left="-112" w:right="-109"/>
              <w:jc w:val="center"/>
              <w:rPr>
                <w:i/>
                <w:szCs w:val="24"/>
              </w:rPr>
            </w:pPr>
            <w:r w:rsidRPr="004D3E8F">
              <w:rPr>
                <w:i/>
                <w:szCs w:val="24"/>
              </w:rPr>
              <w:t>Подготовительные земляные  работы</w:t>
            </w:r>
          </w:p>
        </w:tc>
      </w:tr>
      <w:tr w:rsidR="004D3E8F" w:rsidRPr="004D3E8F" w:rsidTr="002F378B">
        <w:trPr>
          <w:cantSplit/>
          <w:trHeight w:val="252"/>
        </w:trPr>
        <w:tc>
          <w:tcPr>
            <w:tcW w:w="147" w:type="pct"/>
            <w:tcMar>
              <w:top w:w="57" w:type="dxa"/>
              <w:bottom w:w="57" w:type="dxa"/>
            </w:tcMar>
            <w:vAlign w:val="center"/>
          </w:tcPr>
          <w:p w:rsidR="004465B0" w:rsidRPr="004D3E8F" w:rsidRDefault="004465B0" w:rsidP="002F378B">
            <w:r w:rsidRPr="004D3E8F">
              <w:t>…</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2. Строительно-монтажные работы по основным объектам строительства</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pPr>
              <w:jc w:val="center"/>
            </w:pPr>
            <w:r w:rsidRPr="004D3E8F">
              <w:t>1.</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r w:rsidRPr="004D3E8F">
              <w:t xml:space="preserve">… </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jc w:val="center"/>
              <w:rPr>
                <w:szCs w:val="24"/>
              </w:rPr>
            </w:pPr>
          </w:p>
        </w:tc>
        <w:tc>
          <w:tcPr>
            <w:tcW w:w="434" w:type="pct"/>
            <w:tcMar>
              <w:top w:w="57" w:type="dxa"/>
              <w:bottom w:w="57" w:type="dxa"/>
            </w:tcMar>
            <w:vAlign w:val="center"/>
          </w:tcPr>
          <w:p w:rsidR="004465B0" w:rsidRPr="004D3E8F" w:rsidRDefault="004465B0" w:rsidP="002F378B">
            <w:pPr>
              <w:pStyle w:val="ac"/>
              <w:jc w:val="center"/>
              <w:rPr>
                <w:szCs w:val="24"/>
              </w:rPr>
            </w:pPr>
          </w:p>
        </w:tc>
        <w:tc>
          <w:tcPr>
            <w:tcW w:w="614" w:type="pct"/>
            <w:tcMar>
              <w:top w:w="57" w:type="dxa"/>
              <w:bottom w:w="57" w:type="dxa"/>
            </w:tcMar>
            <w:vAlign w:val="center"/>
          </w:tcPr>
          <w:p w:rsidR="004465B0" w:rsidRPr="004D3E8F" w:rsidRDefault="004465B0" w:rsidP="002F378B">
            <w:pPr>
              <w:pStyle w:val="ac"/>
              <w:jc w:val="center"/>
              <w:rPr>
                <w:szCs w:val="24"/>
              </w:rPr>
            </w:pPr>
          </w:p>
        </w:tc>
        <w:tc>
          <w:tcPr>
            <w:tcW w:w="744" w:type="pct"/>
            <w:tcMar>
              <w:top w:w="57" w:type="dxa"/>
              <w:bottom w:w="57" w:type="dxa"/>
            </w:tcMar>
            <w:vAlign w:val="center"/>
          </w:tcPr>
          <w:p w:rsidR="004465B0" w:rsidRPr="004D3E8F" w:rsidRDefault="004465B0" w:rsidP="002F378B">
            <w:pPr>
              <w:pStyle w:val="ac"/>
              <w:jc w:val="center"/>
              <w:rPr>
                <w:szCs w:val="24"/>
              </w:rPr>
            </w:pPr>
          </w:p>
        </w:tc>
        <w:tc>
          <w:tcPr>
            <w:tcW w:w="588" w:type="pct"/>
            <w:tcMar>
              <w:top w:w="57" w:type="dxa"/>
              <w:bottom w:w="57" w:type="dxa"/>
            </w:tcMar>
            <w:vAlign w:val="center"/>
          </w:tcPr>
          <w:p w:rsidR="004465B0" w:rsidRPr="004D3E8F" w:rsidRDefault="004465B0" w:rsidP="002F378B">
            <w:pPr>
              <w:pStyle w:val="ac"/>
              <w:jc w:val="center"/>
              <w:rPr>
                <w:szCs w:val="24"/>
              </w:rPr>
            </w:pPr>
          </w:p>
        </w:tc>
        <w:tc>
          <w:tcPr>
            <w:tcW w:w="565" w:type="pct"/>
            <w:tcMar>
              <w:top w:w="57" w:type="dxa"/>
              <w:bottom w:w="57" w:type="dxa"/>
            </w:tcMar>
            <w:vAlign w:val="center"/>
          </w:tcPr>
          <w:p w:rsidR="004465B0" w:rsidRPr="004D3E8F" w:rsidRDefault="004465B0" w:rsidP="002F378B">
            <w:pPr>
              <w:pStyle w:val="ac"/>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bl>
    <w:p w:rsidR="004465B0" w:rsidRPr="004D3E8F" w:rsidRDefault="004465B0" w:rsidP="004465B0"/>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4465B0" w:rsidRPr="004D3E8F" w:rsidRDefault="004465B0" w:rsidP="004465B0">
      <w:pPr>
        <w:autoSpaceDE w:val="0"/>
        <w:autoSpaceDN w:val="0"/>
        <w:adjustRightInd w:val="0"/>
        <w:rPr>
          <w:sz w:val="22"/>
          <w:szCs w:val="22"/>
        </w:rPr>
      </w:pPr>
      <w:r w:rsidRPr="004D3E8F">
        <w:rPr>
          <w:sz w:val="22"/>
          <w:szCs w:val="22"/>
        </w:rPr>
        <w:t xml:space="preserve">      М.П.</w:t>
      </w:r>
    </w:p>
    <w:p w:rsidR="004465B0" w:rsidRPr="004D3E8F" w:rsidRDefault="004465B0" w:rsidP="004465B0">
      <w:pPr>
        <w:pStyle w:val="Times12"/>
        <w:ind w:firstLine="0"/>
        <w:rPr>
          <w:bCs w:val="0"/>
          <w:sz w:val="28"/>
        </w:rPr>
      </w:pPr>
    </w:p>
    <w:p w:rsidR="004465B0" w:rsidRPr="004D3E8F" w:rsidRDefault="004465B0" w:rsidP="004465B0">
      <w:pPr>
        <w:jc w:val="center"/>
      </w:pPr>
    </w:p>
    <w:p w:rsidR="004465B0" w:rsidRPr="004D3E8F" w:rsidRDefault="004465B0" w:rsidP="004465B0">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Участник процедуры закупки указывает свое фирменное наименование.</w:t>
      </w:r>
    </w:p>
    <w:p w:rsidR="00757B15" w:rsidRPr="004D3E8F" w:rsidRDefault="00757B15" w:rsidP="00F41BBF">
      <w:pPr>
        <w:pStyle w:val="Times12"/>
        <w:numPr>
          <w:ilvl w:val="0"/>
          <w:numId w:val="18"/>
        </w:numPr>
        <w:tabs>
          <w:tab w:val="clear" w:pos="960"/>
          <w:tab w:val="left" w:pos="0"/>
        </w:tabs>
        <w:ind w:left="0" w:firstLine="0"/>
        <w:rPr>
          <w:sz w:val="18"/>
          <w:szCs w:val="18"/>
        </w:rPr>
      </w:pPr>
      <w:r w:rsidRPr="004D3E8F">
        <w:rPr>
          <w:sz w:val="18"/>
          <w:szCs w:val="18"/>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w:t>
      </w:r>
    </w:p>
    <w:p w:rsidR="00E66DBA" w:rsidRPr="004D3E8F" w:rsidRDefault="004465B0" w:rsidP="00E66DBA">
      <w:pPr>
        <w:pStyle w:val="Times12"/>
        <w:tabs>
          <w:tab w:val="left" w:pos="142"/>
        </w:tabs>
        <w:ind w:firstLine="0"/>
        <w:rPr>
          <w:sz w:val="18"/>
          <w:szCs w:val="18"/>
        </w:rPr>
      </w:pPr>
      <w:r w:rsidRPr="004D3E8F">
        <w:rPr>
          <w:sz w:val="18"/>
          <w:szCs w:val="18"/>
        </w:rPr>
        <w:t xml:space="preserve">согласно договору, с указанием работ в соответствии со структурой сводного сметного расчета (по главам). </w:t>
      </w:r>
      <w:proofErr w:type="gramStart"/>
      <w:r w:rsidRPr="004D3E8F">
        <w:rPr>
          <w:sz w:val="18"/>
          <w:szCs w:val="18"/>
        </w:rPr>
        <w:t>Обязательным является указание принадлежности МТР (собственность,</w:t>
      </w:r>
      <w:proofErr w:type="gramEnd"/>
    </w:p>
    <w:p w:rsidR="004465B0" w:rsidRPr="004D3E8F" w:rsidRDefault="004465B0" w:rsidP="00E66DBA">
      <w:pPr>
        <w:pStyle w:val="Times12"/>
        <w:tabs>
          <w:tab w:val="left" w:pos="142"/>
        </w:tabs>
        <w:ind w:firstLine="0"/>
        <w:rPr>
          <w:sz w:val="18"/>
          <w:szCs w:val="18"/>
        </w:rPr>
      </w:pPr>
      <w:r w:rsidRPr="004D3E8F">
        <w:rPr>
          <w:sz w:val="18"/>
          <w:szCs w:val="18"/>
        </w:rPr>
        <w:t>аренда и т.п.).</w:t>
      </w: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F93039">
      <w:pPr>
        <w:pStyle w:val="2"/>
        <w:numPr>
          <w:ilvl w:val="0"/>
          <w:numId w:val="0"/>
        </w:numPr>
        <w:spacing w:before="0" w:after="0"/>
        <w:rPr>
          <w:sz w:val="24"/>
          <w:szCs w:val="24"/>
        </w:rPr>
      </w:pPr>
      <w:bookmarkStart w:id="118" w:name="_Toc255987081"/>
      <w:bookmarkStart w:id="119" w:name="_Toc289707712"/>
      <w:r w:rsidRPr="004D3E8F">
        <w:rPr>
          <w:sz w:val="24"/>
          <w:szCs w:val="24"/>
        </w:rPr>
        <w:lastRenderedPageBreak/>
        <w:t>5.</w:t>
      </w:r>
      <w:r w:rsidR="006C6E1B" w:rsidRPr="004D3E8F">
        <w:rPr>
          <w:sz w:val="24"/>
          <w:szCs w:val="24"/>
        </w:rPr>
        <w:t>6</w:t>
      </w:r>
      <w:r w:rsidRPr="004D3E8F">
        <w:rPr>
          <w:sz w:val="24"/>
          <w:szCs w:val="24"/>
        </w:rPr>
        <w:t>. Форма справки о кадровых ресурсах</w:t>
      </w:r>
      <w:bookmarkEnd w:id="118"/>
      <w:bookmarkEnd w:id="119"/>
    </w:p>
    <w:p w:rsidR="00D66884" w:rsidRPr="004D3E8F" w:rsidRDefault="00D66884" w:rsidP="00D66884">
      <w:pPr>
        <w:suppressAutoHyphens/>
        <w:ind w:left="180" w:right="-120"/>
        <w:jc w:val="center"/>
        <w:rPr>
          <w:sz w:val="24"/>
          <w:szCs w:val="24"/>
        </w:rPr>
      </w:pPr>
    </w:p>
    <w:p w:rsidR="00D66884" w:rsidRPr="004D3E8F" w:rsidRDefault="00D66884" w:rsidP="00D66884">
      <w:pPr>
        <w:pStyle w:val="Times12"/>
        <w:ind w:firstLine="0"/>
        <w:rPr>
          <w:szCs w:val="24"/>
        </w:rPr>
      </w:pPr>
      <w:r w:rsidRPr="004D3E8F">
        <w:rPr>
          <w:szCs w:val="24"/>
        </w:rPr>
        <w:t xml:space="preserve">Участник процедуры закупки: ________________________________ </w:t>
      </w:r>
    </w:p>
    <w:p w:rsidR="00F93039" w:rsidRPr="004D3E8F" w:rsidRDefault="00F93039" w:rsidP="00F93039">
      <w:pPr>
        <w:ind w:firstLine="0"/>
        <w:rPr>
          <w:sz w:val="24"/>
          <w:szCs w:val="24"/>
        </w:rPr>
      </w:pPr>
      <w:r w:rsidRPr="004D3E8F">
        <w:rPr>
          <w:sz w:val="24"/>
          <w:szCs w:val="24"/>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4D3E8F" w:rsidRPr="004D3E8F" w:rsidTr="002F378B">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2F378B">
            <w:pPr>
              <w:jc w:val="center"/>
              <w:rPr>
                <w:rStyle w:val="FontStyle57"/>
                <w:b w:val="0"/>
                <w:spacing w:val="-10"/>
                <w:sz w:val="22"/>
                <w:szCs w:val="22"/>
              </w:rPr>
            </w:pPr>
            <w:r w:rsidRPr="004D3E8F">
              <w:rPr>
                <w:rStyle w:val="FontStyle57"/>
                <w:b w:val="0"/>
                <w:spacing w:val="-10"/>
                <w:sz w:val="22"/>
                <w:szCs w:val="22"/>
              </w:rPr>
              <w:t>№</w:t>
            </w:r>
            <w:r w:rsidRPr="004D3E8F">
              <w:rPr>
                <w:rStyle w:val="FontStyle57"/>
                <w:b w:val="0"/>
                <w:spacing w:val="-10"/>
                <w:sz w:val="22"/>
                <w:szCs w:val="22"/>
              </w:rPr>
              <w:br/>
              <w:t xml:space="preserve">№ </w:t>
            </w:r>
            <w:proofErr w:type="gramStart"/>
            <w:r w:rsidRPr="004D3E8F">
              <w:rPr>
                <w:rStyle w:val="FontStyle57"/>
                <w:b w:val="0"/>
                <w:spacing w:val="-10"/>
                <w:sz w:val="22"/>
                <w:szCs w:val="22"/>
              </w:rPr>
              <w:t>п</w:t>
            </w:r>
            <w:proofErr w:type="gramEnd"/>
            <w:r w:rsidRPr="004D3E8F">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rPr>
                <w:rStyle w:val="FontStyle57"/>
                <w:b w:val="0"/>
                <w:spacing w:val="-10"/>
                <w:sz w:val="22"/>
                <w:szCs w:val="22"/>
              </w:rPr>
            </w:pPr>
            <w:r w:rsidRPr="004D3E8F">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left="-113" w:right="-113" w:firstLine="0"/>
              <w:jc w:val="center"/>
              <w:rPr>
                <w:rStyle w:val="FontStyle57"/>
                <w:b w:val="0"/>
                <w:spacing w:val="-10"/>
                <w:sz w:val="22"/>
                <w:szCs w:val="22"/>
              </w:rPr>
            </w:pPr>
            <w:r w:rsidRPr="004D3E8F">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Сертификат ____________</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left="-99" w:right="-93" w:firstLine="0"/>
              <w:jc w:val="center"/>
              <w:rPr>
                <w:rStyle w:val="FontStyle57"/>
                <w:b w:val="0"/>
                <w:spacing w:val="-10"/>
                <w:sz w:val="22"/>
                <w:szCs w:val="22"/>
              </w:rPr>
            </w:pPr>
            <w:r w:rsidRPr="004D3E8F">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4D3E8F">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Сведения об опыте специалистов по оказанию _________ услуг в области _______________________</w:t>
            </w:r>
          </w:p>
          <w:p w:rsidR="00F93039" w:rsidRPr="004D3E8F" w:rsidRDefault="00F93039" w:rsidP="00F93039">
            <w:pPr>
              <w:jc w:val="center"/>
              <w:rPr>
                <w:rStyle w:val="FontStyle57"/>
                <w:b w:val="0"/>
                <w:spacing w:val="-10"/>
                <w:sz w:val="22"/>
                <w:szCs w:val="22"/>
              </w:rPr>
            </w:pPr>
            <w:r w:rsidRPr="004D3E8F">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eastAsia="en-US"/>
              </w:rPr>
            </w:pPr>
            <w:r w:rsidRPr="004D3E8F">
              <w:rPr>
                <w:rStyle w:val="FontStyle57"/>
                <w:b w:val="0"/>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bl>
    <w:p w:rsidR="00E66DBA" w:rsidRPr="004D3E8F" w:rsidRDefault="00E66DBA" w:rsidP="00E66DBA">
      <w:pPr>
        <w:spacing w:line="240" w:lineRule="auto"/>
        <w:ind w:firstLine="0"/>
        <w:contextualSpacing/>
        <w:rPr>
          <w:sz w:val="24"/>
          <w:szCs w:val="24"/>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E66DBA" w:rsidRPr="004D3E8F" w:rsidRDefault="00E66DBA" w:rsidP="00E66DBA">
      <w:pPr>
        <w:pStyle w:val="Times12"/>
        <w:ind w:firstLine="709"/>
        <w:rPr>
          <w:bCs w:val="0"/>
          <w:sz w:val="22"/>
        </w:rPr>
      </w:pPr>
      <w:r w:rsidRPr="004D3E8F">
        <w:rPr>
          <w:bCs w:val="0"/>
          <w:sz w:val="22"/>
        </w:rPr>
        <w:t>М.П.</w:t>
      </w:r>
    </w:p>
    <w:p w:rsidR="00D66884" w:rsidRPr="004D3E8F" w:rsidRDefault="00D66884" w:rsidP="00D66884">
      <w:pPr>
        <w:pStyle w:val="af6"/>
        <w:tabs>
          <w:tab w:val="clear" w:pos="1134"/>
        </w:tabs>
        <w:autoSpaceDE w:val="0"/>
        <w:autoSpaceDN w:val="0"/>
        <w:spacing w:line="240" w:lineRule="auto"/>
        <w:rPr>
          <w:szCs w:val="24"/>
        </w:rPr>
      </w:pPr>
    </w:p>
    <w:p w:rsidR="00D66884" w:rsidRPr="004D3E8F" w:rsidRDefault="00D66884" w:rsidP="00D66884">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D66884"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57B15"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Участник процедуры закупки указывает свое фирменное наименование (в т.ч.</w:t>
      </w:r>
      <w:r w:rsidR="00757B15" w:rsidRPr="004D3E8F">
        <w:rPr>
          <w:sz w:val="18"/>
          <w:szCs w:val="18"/>
        </w:rPr>
        <w:t xml:space="preserve"> организационно-правовую форму).</w:t>
      </w:r>
    </w:p>
    <w:p w:rsidR="00E66DBA" w:rsidRPr="004D3E8F" w:rsidRDefault="00DC4DC5" w:rsidP="00F41BBF">
      <w:pPr>
        <w:pStyle w:val="Times12"/>
        <w:numPr>
          <w:ilvl w:val="0"/>
          <w:numId w:val="19"/>
        </w:numPr>
        <w:tabs>
          <w:tab w:val="clear" w:pos="960"/>
          <w:tab w:val="left" w:pos="284"/>
        </w:tabs>
        <w:ind w:left="0" w:right="-179" w:firstLine="0"/>
        <w:rPr>
          <w:sz w:val="18"/>
          <w:szCs w:val="18"/>
        </w:rPr>
      </w:pPr>
      <w:r w:rsidRPr="004D3E8F">
        <w:rPr>
          <w:sz w:val="18"/>
          <w:szCs w:val="18"/>
        </w:rPr>
        <w:t>В т</w:t>
      </w:r>
      <w:r w:rsidR="00F93039" w:rsidRPr="004D3E8F">
        <w:rPr>
          <w:sz w:val="18"/>
          <w:szCs w:val="18"/>
        </w:rPr>
        <w:t>аблице</w:t>
      </w:r>
      <w:r w:rsidR="00D66884" w:rsidRPr="004D3E8F">
        <w:rPr>
          <w:sz w:val="18"/>
          <w:szCs w:val="18"/>
        </w:rPr>
        <w:t xml:space="preserve"> указываются сведения о специалистах, привлекаемых к </w:t>
      </w:r>
      <w:r w:rsidR="00757B15" w:rsidRPr="004D3E8F">
        <w:rPr>
          <w:bCs w:val="0"/>
          <w:sz w:val="18"/>
          <w:szCs w:val="18"/>
        </w:rPr>
        <w:t>выполняемым</w:t>
      </w:r>
      <w:r w:rsidR="00D66884" w:rsidRPr="004D3E8F">
        <w:rPr>
          <w:sz w:val="18"/>
          <w:szCs w:val="18"/>
        </w:rPr>
        <w:t xml:space="preserve"> работам, с приложением документов по указанным специалистам, подтверждающих их</w:t>
      </w:r>
    </w:p>
    <w:p w:rsidR="00E66DBA" w:rsidRPr="004D3E8F" w:rsidRDefault="00D66884" w:rsidP="00E66DBA">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D66884" w:rsidRPr="004D3E8F" w:rsidRDefault="00D66884" w:rsidP="00E66DBA">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p w:rsidR="00D66884" w:rsidRPr="004D3E8F" w:rsidRDefault="00D66884" w:rsidP="00653446">
      <w:pPr>
        <w:pStyle w:val="Times12"/>
        <w:tabs>
          <w:tab w:val="left" w:pos="709"/>
          <w:tab w:val="left" w:pos="1134"/>
        </w:tabs>
        <w:ind w:firstLine="0"/>
        <w:sectPr w:rsidR="00D66884" w:rsidRPr="004D3E8F" w:rsidSect="00F93039">
          <w:pgSz w:w="16838" w:h="11906" w:orient="landscape" w:code="9"/>
          <w:pgMar w:top="1134" w:right="850" w:bottom="1134" w:left="1701" w:header="142" w:footer="0" w:gutter="0"/>
          <w:cols w:space="708"/>
          <w:titlePg/>
          <w:docGrid w:linePitch="381"/>
        </w:sectPr>
      </w:pPr>
    </w:p>
    <w:p w:rsidR="007D3F81" w:rsidRPr="004D3E8F" w:rsidRDefault="007D3F81" w:rsidP="00653446">
      <w:pPr>
        <w:ind w:firstLine="0"/>
        <w:jc w:val="left"/>
        <w:rPr>
          <w:b/>
          <w:sz w:val="24"/>
          <w:szCs w:val="24"/>
        </w:rPr>
      </w:pPr>
      <w:r w:rsidRPr="004D3E8F">
        <w:rPr>
          <w:b/>
          <w:sz w:val="24"/>
          <w:szCs w:val="24"/>
        </w:rPr>
        <w:lastRenderedPageBreak/>
        <w:t>5.</w:t>
      </w:r>
      <w:r w:rsidR="006C6E1B" w:rsidRPr="004D3E8F">
        <w:rPr>
          <w:b/>
          <w:sz w:val="24"/>
          <w:szCs w:val="24"/>
        </w:rPr>
        <w:t>7</w:t>
      </w:r>
      <w:r w:rsidRPr="004D3E8F">
        <w:rPr>
          <w:b/>
          <w:sz w:val="24"/>
          <w:szCs w:val="24"/>
        </w:rPr>
        <w:t xml:space="preserve">. Форма справки об опыте выполнения работ </w:t>
      </w:r>
    </w:p>
    <w:p w:rsidR="007D3F81" w:rsidRPr="004D3E8F" w:rsidRDefault="007D3F81" w:rsidP="007D3F81">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7D3F81" w:rsidRPr="004D3E8F" w:rsidRDefault="007D3F81" w:rsidP="007D3F81">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D3E8F" w:rsidRPr="004D3E8F" w:rsidTr="002F378B">
        <w:trPr>
          <w:cantSplit/>
          <w:tblHeader/>
        </w:trPr>
        <w:tc>
          <w:tcPr>
            <w:tcW w:w="480" w:type="dxa"/>
            <w:vAlign w:val="center"/>
          </w:tcPr>
          <w:p w:rsidR="007D3F81" w:rsidRPr="004D3E8F" w:rsidRDefault="007D3F81" w:rsidP="002F378B">
            <w:pPr>
              <w:pStyle w:val="ab"/>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7D3F81" w:rsidRPr="004D3E8F" w:rsidRDefault="007D3F81" w:rsidP="002F378B">
            <w:pPr>
              <w:pStyle w:val="ab"/>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D3F81" w:rsidRPr="004D3E8F" w:rsidRDefault="007D3F81" w:rsidP="002F378B">
            <w:pPr>
              <w:pStyle w:val="ab"/>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7D3F81" w:rsidRPr="004D3E8F" w:rsidRDefault="007D3F81" w:rsidP="002F378B">
            <w:pPr>
              <w:pStyle w:val="ab"/>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D3F81" w:rsidRPr="004D3E8F" w:rsidRDefault="007D3F81" w:rsidP="002F378B">
            <w:pPr>
              <w:pStyle w:val="ab"/>
              <w:ind w:left="-57" w:right="-57"/>
              <w:jc w:val="center"/>
              <w:rPr>
                <w:sz w:val="24"/>
                <w:szCs w:val="24"/>
              </w:rPr>
            </w:pPr>
            <w:r w:rsidRPr="004D3E8F">
              <w:rPr>
                <w:sz w:val="24"/>
                <w:szCs w:val="24"/>
              </w:rPr>
              <w:t>Сумма договора, рублей</w:t>
            </w:r>
          </w:p>
        </w:tc>
        <w:tc>
          <w:tcPr>
            <w:tcW w:w="1701" w:type="dxa"/>
            <w:vAlign w:val="center"/>
          </w:tcPr>
          <w:p w:rsidR="007D3F81" w:rsidRPr="004D3E8F" w:rsidRDefault="007D3F81" w:rsidP="002F378B">
            <w:pPr>
              <w:pStyle w:val="ab"/>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6702" w:type="dxa"/>
            <w:gridSpan w:val="3"/>
          </w:tcPr>
          <w:p w:rsidR="007D3F81" w:rsidRPr="004D3E8F" w:rsidRDefault="007D3F81" w:rsidP="002F378B">
            <w:pPr>
              <w:pStyle w:val="ac"/>
              <w:spacing w:before="0" w:after="0"/>
              <w:rPr>
                <w:szCs w:val="24"/>
              </w:rPr>
            </w:pPr>
            <w:r w:rsidRPr="004D3E8F">
              <w:rPr>
                <w:szCs w:val="24"/>
              </w:rPr>
              <w:t>Договор 1</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Проектные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6702" w:type="dxa"/>
            <w:gridSpan w:val="3"/>
          </w:tcPr>
          <w:p w:rsidR="007D3F81" w:rsidRPr="004D3E8F" w:rsidRDefault="007D3F81" w:rsidP="002F378B">
            <w:pPr>
              <w:pStyle w:val="ac"/>
              <w:spacing w:before="0" w:after="0"/>
              <w:rPr>
                <w:b/>
                <w:i/>
                <w:szCs w:val="24"/>
              </w:rPr>
            </w:pPr>
            <w:r w:rsidRPr="004D3E8F">
              <w:rPr>
                <w:szCs w:val="24"/>
              </w:rPr>
              <w:t>Договор 2</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r w:rsidRPr="004D3E8F">
              <w:rPr>
                <w:szCs w:val="24"/>
              </w:rPr>
              <w:t>Договор …</w:t>
            </w: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ind w:left="0"/>
              <w:rPr>
                <w:szCs w:val="24"/>
              </w:rPr>
            </w:pPr>
            <w:r w:rsidRPr="004D3E8F">
              <w:rPr>
                <w:szCs w:val="24"/>
              </w:rPr>
              <w:t xml:space="preserve">ИТОГО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bl>
    <w:p w:rsidR="007D3F81" w:rsidRPr="004D3E8F" w:rsidRDefault="007D3F81" w:rsidP="007D3F81">
      <w:pPr>
        <w:autoSpaceDE w:val="0"/>
        <w:autoSpaceDN w:val="0"/>
        <w:adjustRightInd w:val="0"/>
        <w:ind w:firstLine="0"/>
        <w:rPr>
          <w:sz w:val="22"/>
          <w:szCs w:val="22"/>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7D3F81" w:rsidRPr="004D3E8F" w:rsidRDefault="007D3F81" w:rsidP="007D3F81">
      <w:pPr>
        <w:autoSpaceDE w:val="0"/>
        <w:autoSpaceDN w:val="0"/>
        <w:adjustRightInd w:val="0"/>
        <w:ind w:firstLine="0"/>
        <w:rPr>
          <w:sz w:val="22"/>
          <w:szCs w:val="22"/>
        </w:rPr>
      </w:pPr>
      <w:r w:rsidRPr="004D3E8F">
        <w:rPr>
          <w:sz w:val="22"/>
          <w:szCs w:val="22"/>
        </w:rPr>
        <w:t xml:space="preserve"> М.П.</w:t>
      </w:r>
    </w:p>
    <w:p w:rsidR="007D3F81" w:rsidRPr="004D3E8F" w:rsidRDefault="007D3F81" w:rsidP="007D3F81">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7433AD" w:rsidRPr="004D3E8F" w:rsidRDefault="007D3F81" w:rsidP="00F41BBF">
      <w:pPr>
        <w:pStyle w:val="Times12"/>
        <w:numPr>
          <w:ilvl w:val="0"/>
          <w:numId w:val="16"/>
        </w:numPr>
        <w:tabs>
          <w:tab w:val="clear" w:pos="1069"/>
          <w:tab w:val="left" w:pos="284"/>
        </w:tabs>
        <w:ind w:left="0" w:right="-30" w:firstLine="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7D3F81" w:rsidRPr="004D3E8F" w:rsidRDefault="007D3F81" w:rsidP="007433AD">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7D3F81" w:rsidRPr="004D3E8F" w:rsidRDefault="007D3F81" w:rsidP="007433AD">
      <w:pPr>
        <w:pStyle w:val="Times12"/>
        <w:tabs>
          <w:tab w:val="left" w:pos="1134"/>
        </w:tabs>
        <w:ind w:right="-30" w:firstLine="0"/>
        <w:rPr>
          <w:sz w:val="18"/>
          <w:szCs w:val="18"/>
        </w:rPr>
      </w:pPr>
      <w:r w:rsidRPr="004D3E8F">
        <w:rPr>
          <w:sz w:val="18"/>
          <w:szCs w:val="18"/>
        </w:rPr>
        <w:t xml:space="preserve">образом характеризует его опыт. </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указав процент выполнения.</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оригиналы или копии отзывов об их работе, данные контрагентами.</w:t>
      </w:r>
    </w:p>
    <w:p w:rsidR="00396C3A" w:rsidRPr="004D3E8F" w:rsidRDefault="00396C3A" w:rsidP="00396C3A">
      <w:pPr>
        <w:ind w:firstLine="0"/>
        <w:jc w:val="left"/>
        <w:rPr>
          <w:b/>
          <w:sz w:val="24"/>
          <w:szCs w:val="24"/>
        </w:rPr>
      </w:pPr>
      <w:r w:rsidRPr="004D3E8F">
        <w:rPr>
          <w:b/>
          <w:sz w:val="24"/>
          <w:szCs w:val="24"/>
        </w:rPr>
        <w:lastRenderedPageBreak/>
        <w:t xml:space="preserve">5.8. Форма справки об участии в судебных разбирательствах </w:t>
      </w:r>
    </w:p>
    <w:p w:rsidR="00396C3A" w:rsidRPr="004D3E8F" w:rsidRDefault="00396C3A" w:rsidP="00396C3A">
      <w:pPr>
        <w:ind w:firstLine="0"/>
        <w:rPr>
          <w:szCs w:val="28"/>
        </w:rPr>
      </w:pPr>
    </w:p>
    <w:p w:rsidR="00396C3A" w:rsidRPr="004D3E8F" w:rsidRDefault="00396C3A" w:rsidP="00396C3A">
      <w:pPr>
        <w:ind w:firstLine="0"/>
        <w:rPr>
          <w:b/>
          <w:sz w:val="24"/>
          <w:szCs w:val="24"/>
        </w:rPr>
      </w:pPr>
      <w:r w:rsidRPr="004D3E8F">
        <w:rPr>
          <w:sz w:val="24"/>
          <w:szCs w:val="24"/>
        </w:rPr>
        <w:t xml:space="preserve">Участник процедуры закупки: ________________________________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3118"/>
        <w:gridCol w:w="1673"/>
        <w:gridCol w:w="1871"/>
        <w:gridCol w:w="2258"/>
      </w:tblGrid>
      <w:tr w:rsidR="004D3E8F" w:rsidRPr="004D3E8F" w:rsidTr="00396C3A">
        <w:tc>
          <w:tcPr>
            <w:tcW w:w="56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napToGrid w:val="0"/>
              <w:ind w:right="-130" w:firstLine="0"/>
              <w:jc w:val="center"/>
              <w:rPr>
                <w:bCs/>
                <w:sz w:val="24"/>
                <w:szCs w:val="24"/>
              </w:rPr>
            </w:pPr>
            <w:r w:rsidRPr="004D3E8F">
              <w:rPr>
                <w:bCs/>
                <w:sz w:val="24"/>
                <w:szCs w:val="24"/>
              </w:rPr>
              <w:t>Год</w:t>
            </w:r>
          </w:p>
        </w:tc>
        <w:tc>
          <w:tcPr>
            <w:tcW w:w="311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Наименование организации, (другой стороны), истец/ответчик, основание и предмет иска</w:t>
            </w:r>
          </w:p>
        </w:tc>
        <w:tc>
          <w:tcPr>
            <w:tcW w:w="1673"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 судебного дела</w:t>
            </w:r>
          </w:p>
        </w:tc>
        <w:tc>
          <w:tcPr>
            <w:tcW w:w="1871"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Оспариваемая сумма (текущая стоимость, рублей)</w:t>
            </w:r>
          </w:p>
        </w:tc>
        <w:tc>
          <w:tcPr>
            <w:tcW w:w="225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Решение в ПОЛЬЗУ</w:t>
            </w:r>
          </w:p>
          <w:p w:rsidR="00396C3A" w:rsidRPr="004D3E8F" w:rsidRDefault="00396C3A" w:rsidP="00396C3A">
            <w:pPr>
              <w:tabs>
                <w:tab w:val="center" w:pos="1225"/>
                <w:tab w:val="right" w:pos="2451"/>
              </w:tabs>
              <w:spacing w:line="240" w:lineRule="auto"/>
              <w:ind w:firstLine="0"/>
              <w:jc w:val="center"/>
              <w:rPr>
                <w:bCs/>
                <w:sz w:val="24"/>
                <w:szCs w:val="24"/>
              </w:rPr>
            </w:pPr>
            <w:r w:rsidRPr="004D3E8F">
              <w:rPr>
                <w:bCs/>
                <w:sz w:val="24"/>
                <w:szCs w:val="24"/>
              </w:rPr>
              <w:t>или ПРОТИВ</w:t>
            </w:r>
          </w:p>
          <w:p w:rsidR="00396C3A" w:rsidRPr="004D3E8F" w:rsidRDefault="00396C3A" w:rsidP="00396C3A">
            <w:pPr>
              <w:snapToGrid w:val="0"/>
              <w:spacing w:line="240" w:lineRule="auto"/>
              <w:ind w:firstLine="0"/>
              <w:jc w:val="center"/>
              <w:rPr>
                <w:bCs/>
                <w:sz w:val="24"/>
                <w:szCs w:val="24"/>
              </w:rPr>
            </w:pPr>
            <w:r w:rsidRPr="004D3E8F">
              <w:rPr>
                <w:bCs/>
                <w:sz w:val="24"/>
                <w:szCs w:val="24"/>
              </w:rPr>
              <w:t>участника процедуры закупки</w:t>
            </w: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bl>
    <w:p w:rsidR="00396C3A" w:rsidRPr="004D3E8F" w:rsidRDefault="00396C3A" w:rsidP="00396C3A"/>
    <w:p w:rsidR="00396C3A" w:rsidRPr="004D3E8F" w:rsidRDefault="00396C3A" w:rsidP="00396C3A">
      <w:pPr>
        <w:spacing w:line="240" w:lineRule="auto"/>
        <w:ind w:firstLine="0"/>
        <w:contextualSpacing/>
        <w:rPr>
          <w:sz w:val="24"/>
          <w:szCs w:val="24"/>
        </w:rPr>
      </w:pPr>
      <w:r w:rsidRPr="004D3E8F">
        <w:rPr>
          <w:sz w:val="24"/>
          <w:szCs w:val="24"/>
        </w:rPr>
        <w:t>______________________     _______________________             /___________________/</w:t>
      </w:r>
    </w:p>
    <w:p w:rsidR="00396C3A" w:rsidRPr="004D3E8F" w:rsidRDefault="00396C3A" w:rsidP="00396C3A">
      <w:pPr>
        <w:spacing w:line="240" w:lineRule="auto"/>
        <w:ind w:firstLine="0"/>
        <w:contextualSpacing/>
        <w:rPr>
          <w:i/>
          <w:sz w:val="24"/>
          <w:szCs w:val="24"/>
        </w:rPr>
      </w:pPr>
      <w:r w:rsidRPr="004D3E8F">
        <w:rPr>
          <w:i/>
          <w:sz w:val="24"/>
          <w:szCs w:val="24"/>
        </w:rPr>
        <w:t xml:space="preserve">       (должность)                                     (подпись)                                             (ФИО)</w:t>
      </w:r>
    </w:p>
    <w:p w:rsidR="00396C3A" w:rsidRPr="004D3E8F" w:rsidRDefault="00396C3A" w:rsidP="00396C3A">
      <w:pPr>
        <w:autoSpaceDE w:val="0"/>
        <w:autoSpaceDN w:val="0"/>
        <w:adjustRightInd w:val="0"/>
        <w:ind w:firstLine="0"/>
        <w:rPr>
          <w:sz w:val="22"/>
          <w:szCs w:val="22"/>
        </w:rPr>
      </w:pPr>
      <w:r w:rsidRPr="004D3E8F">
        <w:rPr>
          <w:sz w:val="22"/>
          <w:szCs w:val="22"/>
        </w:rPr>
        <w:t xml:space="preserve">           М.П.</w:t>
      </w: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r w:rsidRPr="004D3E8F">
        <w:rPr>
          <w:rFonts w:ascii="Times New Roman" w:hAnsi="Times New Roman"/>
          <w:bCs/>
        </w:rPr>
        <w:t>ИНСТРУКЦИИ ПО ЗАПОЛНЕНИЮ:</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bookmarkStart w:id="120" w:name="_Toc172017792"/>
      <w:bookmarkStart w:id="121" w:name="_Toc175121347"/>
      <w:bookmarkStart w:id="122" w:name="_Toc176860026"/>
      <w:bookmarkStart w:id="123" w:name="_Toc177539701"/>
      <w:r w:rsidRPr="004D3E8F">
        <w:rPr>
          <w:sz w:val="18"/>
          <w:szCs w:val="18"/>
        </w:rPr>
        <w:t>Участник процедуры закупки должен  предоставить данные о своем участии в качестве ответчика, истца за последние три года</w:t>
      </w:r>
      <w:bookmarkEnd w:id="120"/>
      <w:r w:rsidRPr="004D3E8F">
        <w:rPr>
          <w:sz w:val="18"/>
          <w:szCs w:val="18"/>
        </w:rPr>
        <w:t>.</w:t>
      </w:r>
      <w:bookmarkEnd w:id="121"/>
      <w:bookmarkEnd w:id="122"/>
      <w:bookmarkEnd w:id="123"/>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Если участник процедуры закупки не участвовал в судебных разбирательствах, в таблице пишется «в судебных разбирательствах не участвовал».</w:t>
      </w:r>
    </w:p>
    <w:p w:rsidR="00396C3A" w:rsidRPr="004D3E8F" w:rsidRDefault="00396C3A" w:rsidP="00396C3A">
      <w:pPr>
        <w:ind w:left="-851" w:firstLine="0"/>
        <w:jc w:val="center"/>
        <w:outlineLvl w:val="0"/>
        <w:rPr>
          <w:b/>
          <w:sz w:val="24"/>
          <w:szCs w:val="24"/>
        </w:rPr>
      </w:pPr>
      <w:r w:rsidRPr="004D3E8F">
        <w:rPr>
          <w:b/>
          <w:bCs/>
          <w:sz w:val="22"/>
        </w:rPr>
        <w:br w:type="page"/>
      </w:r>
    </w:p>
    <w:p w:rsidR="007A7B6C" w:rsidRPr="004D3E8F" w:rsidRDefault="007A7B6C" w:rsidP="006B2541">
      <w:pPr>
        <w:ind w:left="-851" w:firstLine="0"/>
        <w:jc w:val="center"/>
        <w:outlineLvl w:val="0"/>
        <w:rPr>
          <w:b/>
          <w:sz w:val="24"/>
          <w:szCs w:val="24"/>
        </w:rPr>
      </w:pPr>
      <w:r w:rsidRPr="004D3E8F">
        <w:rPr>
          <w:b/>
          <w:sz w:val="24"/>
          <w:szCs w:val="24"/>
        </w:rPr>
        <w:t>V</w:t>
      </w:r>
      <w:r w:rsidR="0068527C" w:rsidRPr="004D3E8F">
        <w:rPr>
          <w:b/>
          <w:sz w:val="24"/>
          <w:szCs w:val="24"/>
          <w:lang w:val="en-US"/>
        </w:rPr>
        <w:t>I</w:t>
      </w:r>
      <w:r w:rsidRPr="004D3E8F">
        <w:rPr>
          <w:b/>
          <w:sz w:val="24"/>
          <w:szCs w:val="24"/>
        </w:rPr>
        <w:t xml:space="preserve">. </w:t>
      </w:r>
      <w:r w:rsidR="00485278" w:rsidRPr="004D3E8F">
        <w:rPr>
          <w:b/>
          <w:sz w:val="24"/>
          <w:szCs w:val="24"/>
        </w:rPr>
        <w:t>ТЕХНИЧЕСКОЕ ЗАДАНИЕ</w:t>
      </w:r>
    </w:p>
    <w:p w:rsidR="00A56C4B" w:rsidRPr="004D3E8F" w:rsidRDefault="00A56C4B" w:rsidP="00A56C4B">
      <w:pPr>
        <w:spacing w:line="240" w:lineRule="auto"/>
        <w:ind w:firstLine="0"/>
        <w:rPr>
          <w:b/>
          <w:sz w:val="24"/>
          <w:szCs w:val="24"/>
        </w:rPr>
      </w:pPr>
    </w:p>
    <w:p w:rsidR="007A7B6C" w:rsidRPr="004D3E8F" w:rsidRDefault="007A7B6C" w:rsidP="00F41BBF">
      <w:pPr>
        <w:numPr>
          <w:ilvl w:val="0"/>
          <w:numId w:val="10"/>
        </w:numPr>
        <w:spacing w:line="240" w:lineRule="auto"/>
        <w:ind w:left="-567" w:firstLine="0"/>
        <w:rPr>
          <w:sz w:val="24"/>
          <w:szCs w:val="24"/>
        </w:rPr>
      </w:pPr>
      <w:r w:rsidRPr="004D3E8F">
        <w:rPr>
          <w:rFonts w:eastAsia="Calibri"/>
          <w:b/>
          <w:sz w:val="24"/>
          <w:szCs w:val="24"/>
        </w:rPr>
        <w:t>Предмет открытого запроса предложений</w:t>
      </w:r>
      <w:r w:rsidRPr="004D3E8F">
        <w:rPr>
          <w:sz w:val="24"/>
          <w:szCs w:val="24"/>
        </w:rPr>
        <w:t xml:space="preserve">: </w:t>
      </w:r>
      <w:r w:rsidR="000004C8" w:rsidRPr="004D3E8F">
        <w:rPr>
          <w:sz w:val="24"/>
          <w:szCs w:val="24"/>
        </w:rPr>
        <w:t>право заключения</w:t>
      </w:r>
      <w:r w:rsidRPr="004D3E8F">
        <w:rPr>
          <w:sz w:val="24"/>
          <w:szCs w:val="24"/>
        </w:rPr>
        <w:t xml:space="preserve"> договора субподряда </w:t>
      </w:r>
      <w:r w:rsidR="00D16E03" w:rsidRPr="004D3E8F">
        <w:rPr>
          <w:sz w:val="24"/>
          <w:szCs w:val="24"/>
        </w:rPr>
        <w:t xml:space="preserve">на </w:t>
      </w:r>
      <w:r w:rsidR="00A51CFD">
        <w:rPr>
          <w:sz w:val="24"/>
          <w:szCs w:val="24"/>
        </w:rPr>
        <w:t xml:space="preserve">выполнение работ по приведению в соответствие с требованиями </w:t>
      </w:r>
      <w:proofErr w:type="spellStart"/>
      <w:r w:rsidR="00A51CFD">
        <w:rPr>
          <w:sz w:val="24"/>
          <w:szCs w:val="24"/>
        </w:rPr>
        <w:t>СаНПиН</w:t>
      </w:r>
      <w:proofErr w:type="spellEnd"/>
      <w:r w:rsidR="00A51CFD">
        <w:rPr>
          <w:sz w:val="24"/>
          <w:szCs w:val="24"/>
        </w:rPr>
        <w:t xml:space="preserve"> здания № 37 (ремонт системы ТВК и текущий ремонт здания № 37)</w:t>
      </w:r>
      <w:r w:rsidR="00B0235C">
        <w:rPr>
          <w:sz w:val="24"/>
          <w:szCs w:val="24"/>
        </w:rPr>
        <w:t xml:space="preserve"> </w:t>
      </w:r>
      <w:r w:rsidRPr="004D3E8F">
        <w:rPr>
          <w:sz w:val="24"/>
          <w:szCs w:val="24"/>
        </w:rPr>
        <w:t>(далее - «Работы»)</w:t>
      </w:r>
      <w:r w:rsidR="008953DC" w:rsidRPr="004D3E8F">
        <w:rPr>
          <w:sz w:val="24"/>
          <w:szCs w:val="24"/>
        </w:rPr>
        <w:t>.</w:t>
      </w:r>
    </w:p>
    <w:p w:rsidR="001A792C" w:rsidRPr="004D3E8F" w:rsidRDefault="001A792C" w:rsidP="001A792C">
      <w:pPr>
        <w:spacing w:line="240" w:lineRule="auto"/>
        <w:ind w:left="-567" w:firstLine="0"/>
        <w:rPr>
          <w:sz w:val="24"/>
          <w:szCs w:val="24"/>
        </w:rPr>
      </w:pPr>
    </w:p>
    <w:p w:rsidR="007A7B6C" w:rsidRPr="004D3E8F" w:rsidRDefault="007A7B6C" w:rsidP="00F41BBF">
      <w:pPr>
        <w:numPr>
          <w:ilvl w:val="0"/>
          <w:numId w:val="10"/>
        </w:numPr>
        <w:spacing w:line="240" w:lineRule="auto"/>
        <w:ind w:left="-567" w:firstLine="0"/>
        <w:rPr>
          <w:b/>
          <w:sz w:val="24"/>
          <w:szCs w:val="24"/>
        </w:rPr>
      </w:pPr>
      <w:r w:rsidRPr="004D3E8F">
        <w:rPr>
          <w:rFonts w:eastAsia="Calibri"/>
          <w:b/>
          <w:sz w:val="24"/>
          <w:szCs w:val="24"/>
        </w:rPr>
        <w:t xml:space="preserve"> Требования к работам:</w:t>
      </w:r>
    </w:p>
    <w:p w:rsidR="00727AF2" w:rsidRDefault="007A7B6C" w:rsidP="00B81692">
      <w:pPr>
        <w:spacing w:line="240" w:lineRule="auto"/>
        <w:ind w:left="-567" w:firstLine="0"/>
        <w:rPr>
          <w:sz w:val="24"/>
          <w:szCs w:val="24"/>
        </w:rPr>
      </w:pPr>
      <w:r w:rsidRPr="004D3E8F">
        <w:rPr>
          <w:b/>
          <w:sz w:val="24"/>
          <w:szCs w:val="24"/>
        </w:rPr>
        <w:t xml:space="preserve">Требования к качеству, техническим характеристикам, характеристикам безопасности, иные показатели к работам: </w:t>
      </w:r>
      <w:r w:rsidR="00727AF2" w:rsidRPr="004D3E8F">
        <w:rPr>
          <w:sz w:val="24"/>
          <w:szCs w:val="24"/>
        </w:rPr>
        <w:t>работы выполняются согласно проекту и действующим СНиП, ГОСТ</w:t>
      </w:r>
      <w:r w:rsidR="000B0D91">
        <w:rPr>
          <w:sz w:val="24"/>
          <w:szCs w:val="24"/>
        </w:rPr>
        <w:t>:</w:t>
      </w:r>
    </w:p>
    <w:p w:rsidR="000B0D91" w:rsidRPr="000B0D91" w:rsidRDefault="000B0D91" w:rsidP="000B0D91">
      <w:pPr>
        <w:spacing w:line="240" w:lineRule="auto"/>
        <w:ind w:left="-567" w:firstLine="0"/>
        <w:rPr>
          <w:sz w:val="24"/>
          <w:szCs w:val="24"/>
        </w:rPr>
      </w:pPr>
      <w:r w:rsidRPr="000B0D91">
        <w:rPr>
          <w:sz w:val="24"/>
          <w:szCs w:val="24"/>
        </w:rPr>
        <w:t>СНиП 12-04-2002 «Безопасность труда в строительстве»;</w:t>
      </w:r>
    </w:p>
    <w:p w:rsidR="000B0D91" w:rsidRPr="000B0D91" w:rsidRDefault="000B0D91" w:rsidP="000B0D91">
      <w:pPr>
        <w:spacing w:line="240" w:lineRule="auto"/>
        <w:ind w:left="-567" w:firstLine="0"/>
        <w:rPr>
          <w:sz w:val="24"/>
          <w:szCs w:val="24"/>
        </w:rPr>
      </w:pPr>
      <w:r w:rsidRPr="000B0D91">
        <w:rPr>
          <w:sz w:val="24"/>
          <w:szCs w:val="24"/>
        </w:rPr>
        <w:t>ФЗ «Технический регламент о безопасности зданий и сооружений»;</w:t>
      </w:r>
    </w:p>
    <w:p w:rsidR="000B0D91" w:rsidRPr="000B0D91" w:rsidRDefault="000B0D91" w:rsidP="000B0D91">
      <w:pPr>
        <w:spacing w:line="240" w:lineRule="auto"/>
        <w:ind w:left="-567" w:firstLine="0"/>
        <w:rPr>
          <w:sz w:val="24"/>
          <w:szCs w:val="24"/>
        </w:rPr>
      </w:pPr>
      <w:r w:rsidRPr="000B0D91">
        <w:rPr>
          <w:sz w:val="24"/>
          <w:szCs w:val="24"/>
        </w:rPr>
        <w:t>ФЗ «Технический регламент о требованиях пожарной безопасности»;</w:t>
      </w:r>
    </w:p>
    <w:p w:rsidR="000B0D91" w:rsidRPr="004D3E8F" w:rsidRDefault="000B0D91" w:rsidP="000B0D91">
      <w:pPr>
        <w:spacing w:line="240" w:lineRule="auto"/>
        <w:ind w:left="-567" w:firstLine="0"/>
        <w:rPr>
          <w:sz w:val="24"/>
          <w:szCs w:val="24"/>
        </w:rPr>
      </w:pPr>
      <w:r w:rsidRPr="000B0D91">
        <w:rPr>
          <w:sz w:val="24"/>
          <w:szCs w:val="24"/>
        </w:rPr>
        <w:t>СНиП 2.01.02-85  «Строительные нормы и правила. Противопожарные нормы».</w:t>
      </w:r>
    </w:p>
    <w:p w:rsidR="007A7B6C" w:rsidRPr="004D3E8F" w:rsidRDefault="007A7B6C" w:rsidP="00B81692">
      <w:pPr>
        <w:spacing w:line="240" w:lineRule="auto"/>
        <w:ind w:left="-567" w:firstLine="0"/>
        <w:rPr>
          <w:sz w:val="24"/>
          <w:szCs w:val="24"/>
        </w:rPr>
      </w:pPr>
      <w:r w:rsidRPr="004D3E8F">
        <w:rPr>
          <w:sz w:val="24"/>
          <w:szCs w:val="24"/>
        </w:rPr>
        <w:t xml:space="preserve">Подрядчик обеспечивает выполнение на </w:t>
      </w:r>
      <w:r w:rsidR="00727AF2" w:rsidRPr="004D3E8F">
        <w:rPr>
          <w:sz w:val="24"/>
          <w:szCs w:val="24"/>
        </w:rPr>
        <w:t>с</w:t>
      </w:r>
      <w:r w:rsidRPr="004D3E8F">
        <w:rPr>
          <w:sz w:val="24"/>
          <w:szCs w:val="24"/>
        </w:rPr>
        <w:t>троительной площадке мероприятий по охране труда и технике безопасности в соответствии с требованиями СНиП.</w:t>
      </w:r>
    </w:p>
    <w:p w:rsidR="005325AE" w:rsidRPr="004D3E8F" w:rsidRDefault="007A7B6C" w:rsidP="00B81692">
      <w:pPr>
        <w:spacing w:line="240" w:lineRule="auto"/>
        <w:ind w:left="-567" w:firstLine="0"/>
        <w:rPr>
          <w:sz w:val="24"/>
          <w:szCs w:val="24"/>
        </w:rPr>
      </w:pPr>
      <w:r w:rsidRPr="004D3E8F">
        <w:rPr>
          <w:sz w:val="24"/>
          <w:szCs w:val="24"/>
        </w:rPr>
        <w:t>Работы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 субподряда.</w:t>
      </w:r>
    </w:p>
    <w:p w:rsidR="00F96F5A" w:rsidRDefault="001F6035" w:rsidP="00F96F5A">
      <w:pPr>
        <w:spacing w:line="240" w:lineRule="auto"/>
        <w:ind w:left="-567" w:firstLine="0"/>
        <w:rPr>
          <w:sz w:val="24"/>
          <w:szCs w:val="24"/>
        </w:rPr>
      </w:pPr>
      <w:r w:rsidRPr="004D3E8F">
        <w:rPr>
          <w:sz w:val="24"/>
          <w:szCs w:val="24"/>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C403C2" w:rsidRDefault="00BE0D56" w:rsidP="00F96F5A">
      <w:pPr>
        <w:spacing w:line="240" w:lineRule="auto"/>
        <w:ind w:left="-567" w:firstLine="0"/>
        <w:rPr>
          <w:sz w:val="24"/>
          <w:szCs w:val="24"/>
        </w:rPr>
      </w:pPr>
      <w:r w:rsidRPr="00BE0D56">
        <w:rPr>
          <w:sz w:val="24"/>
          <w:szCs w:val="24"/>
        </w:rPr>
        <w:t>Работы по Договору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r>
        <w:rPr>
          <w:sz w:val="24"/>
          <w:szCs w:val="24"/>
        </w:rPr>
        <w:t>.</w:t>
      </w:r>
    </w:p>
    <w:p w:rsidR="00990D1A" w:rsidRDefault="00990D1A" w:rsidP="00F96F5A">
      <w:pPr>
        <w:spacing w:line="240" w:lineRule="auto"/>
        <w:ind w:left="-567" w:firstLine="0"/>
        <w:rPr>
          <w:sz w:val="24"/>
          <w:szCs w:val="24"/>
        </w:rPr>
      </w:pPr>
    </w:p>
    <w:p w:rsidR="00CD693D" w:rsidRPr="004D3E8F" w:rsidRDefault="007A7B6C" w:rsidP="00BF7713">
      <w:pPr>
        <w:pStyle w:val="Style1"/>
        <w:widowControl/>
        <w:ind w:left="-567"/>
        <w:jc w:val="both"/>
        <w:rPr>
          <w:b/>
        </w:rPr>
      </w:pPr>
      <w:bookmarkStart w:id="124" w:name="_GoBack"/>
      <w:bookmarkEnd w:id="124"/>
      <w:r w:rsidRPr="004D3E8F">
        <w:rPr>
          <w:b/>
        </w:rPr>
        <w:t>Объем выполняемых работ:</w:t>
      </w:r>
      <w:r w:rsidR="00C403C2">
        <w:rPr>
          <w:b/>
        </w:rPr>
        <w:t xml:space="preserve"> </w:t>
      </w:r>
      <w:r w:rsidR="00A51CFD">
        <w:rPr>
          <w:rStyle w:val="FontStyle15"/>
          <w:b w:val="0"/>
          <w:sz w:val="24"/>
          <w:szCs w:val="24"/>
        </w:rPr>
        <w:t xml:space="preserve">выполнение работ по приведению в соответствие с требованиями </w:t>
      </w:r>
      <w:proofErr w:type="spellStart"/>
      <w:r w:rsidR="00A51CFD">
        <w:rPr>
          <w:rStyle w:val="FontStyle15"/>
          <w:b w:val="0"/>
          <w:sz w:val="24"/>
          <w:szCs w:val="24"/>
        </w:rPr>
        <w:t>СаНПиН</w:t>
      </w:r>
      <w:proofErr w:type="spellEnd"/>
      <w:r w:rsidR="00A51CFD">
        <w:rPr>
          <w:rStyle w:val="FontStyle15"/>
          <w:b w:val="0"/>
          <w:sz w:val="24"/>
          <w:szCs w:val="24"/>
        </w:rPr>
        <w:t xml:space="preserve"> здания № 37 (ремонт системы ТВК и текущий ремонт здания № 37)</w:t>
      </w:r>
      <w:r w:rsidR="00F51939" w:rsidRPr="004D3E8F">
        <w:rPr>
          <w:rStyle w:val="FontStyle15"/>
          <w:b w:val="0"/>
          <w:bCs w:val="0"/>
          <w:sz w:val="24"/>
          <w:szCs w:val="24"/>
        </w:rPr>
        <w:t>,</w:t>
      </w:r>
      <w:r w:rsidR="00C403C2">
        <w:rPr>
          <w:rStyle w:val="FontStyle15"/>
          <w:b w:val="0"/>
          <w:bCs w:val="0"/>
          <w:sz w:val="24"/>
          <w:szCs w:val="24"/>
        </w:rPr>
        <w:t xml:space="preserve"> </w:t>
      </w:r>
      <w:r w:rsidR="005325AE" w:rsidRPr="004D3E8F">
        <w:rPr>
          <w:rStyle w:val="FontStyle15"/>
          <w:b w:val="0"/>
          <w:bCs w:val="0"/>
          <w:sz w:val="24"/>
          <w:szCs w:val="24"/>
        </w:rPr>
        <w:t>в</w:t>
      </w:r>
      <w:r w:rsidR="005325AE" w:rsidRPr="004D3E8F">
        <w:rPr>
          <w:rStyle w:val="FontStyle15"/>
          <w:b w:val="0"/>
          <w:sz w:val="24"/>
          <w:szCs w:val="24"/>
        </w:rPr>
        <w:t xml:space="preserve"> соответствии с </w:t>
      </w:r>
      <w:r w:rsidR="00010F79" w:rsidRPr="004D3E8F">
        <w:rPr>
          <w:rStyle w:val="FontStyle15"/>
          <w:b w:val="0"/>
          <w:sz w:val="24"/>
          <w:szCs w:val="24"/>
        </w:rPr>
        <w:t>Приложени</w:t>
      </w:r>
      <w:r w:rsidR="00716CC8" w:rsidRPr="004D3E8F">
        <w:rPr>
          <w:rStyle w:val="FontStyle15"/>
          <w:b w:val="0"/>
          <w:sz w:val="24"/>
          <w:szCs w:val="24"/>
        </w:rPr>
        <w:t xml:space="preserve">ем </w:t>
      </w:r>
      <w:r w:rsidR="00A3196A" w:rsidRPr="004D3E8F">
        <w:rPr>
          <w:rStyle w:val="FontStyle15"/>
          <w:b w:val="0"/>
          <w:sz w:val="24"/>
          <w:szCs w:val="24"/>
        </w:rPr>
        <w:t>к</w:t>
      </w:r>
      <w:r w:rsidR="00010F79" w:rsidRPr="004D3E8F">
        <w:rPr>
          <w:rStyle w:val="FontStyle15"/>
          <w:b w:val="0"/>
          <w:sz w:val="24"/>
          <w:szCs w:val="24"/>
        </w:rPr>
        <w:t xml:space="preserve"> настоящему Техническому заданию (оформлен</w:t>
      </w:r>
      <w:r w:rsidR="00D411CC" w:rsidRPr="004D3E8F">
        <w:rPr>
          <w:rStyle w:val="FontStyle15"/>
          <w:b w:val="0"/>
          <w:sz w:val="24"/>
          <w:szCs w:val="24"/>
        </w:rPr>
        <w:t>о</w:t>
      </w:r>
      <w:r w:rsidR="00010F79" w:rsidRPr="004D3E8F">
        <w:rPr>
          <w:rStyle w:val="FontStyle15"/>
          <w:b w:val="0"/>
          <w:sz w:val="24"/>
          <w:szCs w:val="24"/>
        </w:rPr>
        <w:t xml:space="preserve"> отдельным документ</w:t>
      </w:r>
      <w:r w:rsidR="00D411CC" w:rsidRPr="004D3E8F">
        <w:rPr>
          <w:rStyle w:val="FontStyle15"/>
          <w:b w:val="0"/>
          <w:sz w:val="24"/>
          <w:szCs w:val="24"/>
        </w:rPr>
        <w:t xml:space="preserve">ом </w:t>
      </w:r>
      <w:r w:rsidR="00010F79" w:rsidRPr="004D3E8F">
        <w:rPr>
          <w:rStyle w:val="FontStyle15"/>
          <w:b w:val="0"/>
          <w:sz w:val="24"/>
          <w:szCs w:val="24"/>
        </w:rPr>
        <w:t>и размещен</w:t>
      </w:r>
      <w:r w:rsidR="00A06A5A" w:rsidRPr="004D3E8F">
        <w:rPr>
          <w:rStyle w:val="FontStyle15"/>
          <w:b w:val="0"/>
          <w:sz w:val="24"/>
          <w:szCs w:val="24"/>
        </w:rPr>
        <w:t>о</w:t>
      </w:r>
      <w:r w:rsidR="00010F79" w:rsidRPr="004D3E8F">
        <w:rPr>
          <w:rStyle w:val="FontStyle15"/>
          <w:b w:val="0"/>
          <w:sz w:val="24"/>
          <w:szCs w:val="24"/>
        </w:rPr>
        <w:t xml:space="preserve"> на официальном сайте отдельным файл</w:t>
      </w:r>
      <w:r w:rsidR="00D411CC" w:rsidRPr="004D3E8F">
        <w:rPr>
          <w:rStyle w:val="FontStyle15"/>
          <w:b w:val="0"/>
          <w:sz w:val="24"/>
          <w:szCs w:val="24"/>
        </w:rPr>
        <w:t>о</w:t>
      </w:r>
      <w:r w:rsidR="00010F79" w:rsidRPr="004D3E8F">
        <w:rPr>
          <w:rStyle w:val="FontStyle15"/>
          <w:b w:val="0"/>
          <w:sz w:val="24"/>
          <w:szCs w:val="24"/>
        </w:rPr>
        <w:t>м)</w:t>
      </w:r>
      <w:r w:rsidR="005325AE" w:rsidRPr="004D3E8F">
        <w:rPr>
          <w:rStyle w:val="FontStyle15"/>
          <w:b w:val="0"/>
          <w:sz w:val="24"/>
          <w:szCs w:val="24"/>
        </w:rPr>
        <w:t>.</w:t>
      </w:r>
    </w:p>
    <w:p w:rsidR="00B3416A" w:rsidRPr="004D3E8F" w:rsidRDefault="00B3416A" w:rsidP="00B3416A">
      <w:pPr>
        <w:pStyle w:val="Style1"/>
        <w:widowControl/>
        <w:ind w:left="-567"/>
        <w:jc w:val="both"/>
      </w:pPr>
    </w:p>
    <w:p w:rsidR="00C403C2" w:rsidRPr="00D106E4" w:rsidRDefault="00C403C2" w:rsidP="00C403C2">
      <w:pPr>
        <w:pStyle w:val="Style1"/>
        <w:widowControl/>
        <w:ind w:left="-567"/>
        <w:jc w:val="both"/>
      </w:pPr>
      <w:r w:rsidRPr="00705624">
        <w:t xml:space="preserve">С проектно-сметной документацией можно ознакомиться в ОП г. Северск ЗАО «ТВЭЛ-СТРОЙ». Контактное лицо </w:t>
      </w:r>
      <w:r w:rsidR="000B0D91" w:rsidRPr="000B0D91">
        <w:t>Ильин А.М.</w:t>
      </w:r>
      <w:r w:rsidRPr="00705624">
        <w:t xml:space="preserve"> тел. 8(3823)52-</w:t>
      </w:r>
      <w:r w:rsidR="000B0D91">
        <w:t>52</w:t>
      </w:r>
      <w:r w:rsidRPr="00705624">
        <w:t>-</w:t>
      </w:r>
      <w:r w:rsidR="000B0D91">
        <w:t>07</w:t>
      </w:r>
      <w:r w:rsidRPr="00D106E4">
        <w:t>.</w:t>
      </w:r>
    </w:p>
    <w:p w:rsidR="001B4866" w:rsidRPr="004D3E8F" w:rsidRDefault="001B4866" w:rsidP="001B4866">
      <w:pPr>
        <w:pStyle w:val="Style1"/>
        <w:widowControl/>
        <w:ind w:left="-567"/>
        <w:jc w:val="both"/>
      </w:pPr>
    </w:p>
    <w:p w:rsidR="00C403C2" w:rsidRPr="00C403C2" w:rsidRDefault="00BF7713" w:rsidP="00B0235C">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Срок выполнения работ:</w:t>
      </w:r>
      <w:r w:rsidR="00C403C2">
        <w:rPr>
          <w:b/>
          <w:sz w:val="24"/>
          <w:szCs w:val="24"/>
        </w:rPr>
        <w:t xml:space="preserve"> </w:t>
      </w:r>
    </w:p>
    <w:p w:rsidR="00871B10" w:rsidRDefault="00A660DF" w:rsidP="00A660DF">
      <w:pPr>
        <w:spacing w:line="240" w:lineRule="auto"/>
        <w:ind w:left="-567" w:firstLine="0"/>
        <w:rPr>
          <w:sz w:val="24"/>
          <w:szCs w:val="24"/>
        </w:rPr>
      </w:pPr>
      <w:r>
        <w:rPr>
          <w:sz w:val="24"/>
          <w:szCs w:val="24"/>
        </w:rPr>
        <w:t xml:space="preserve">Начало работ: </w:t>
      </w:r>
      <w:proofErr w:type="gramStart"/>
      <w:r>
        <w:rPr>
          <w:sz w:val="24"/>
          <w:szCs w:val="24"/>
        </w:rPr>
        <w:t>с даты подписания</w:t>
      </w:r>
      <w:proofErr w:type="gramEnd"/>
      <w:r>
        <w:rPr>
          <w:sz w:val="24"/>
          <w:szCs w:val="24"/>
        </w:rP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 </w:t>
      </w:r>
      <w:r w:rsidR="00A51CFD">
        <w:rPr>
          <w:sz w:val="24"/>
          <w:szCs w:val="24"/>
        </w:rPr>
        <w:t>Окончание работ:  30.12.2013 г.</w:t>
      </w:r>
    </w:p>
    <w:p w:rsidR="00BF7713" w:rsidRPr="004D3E8F" w:rsidRDefault="00BF7713" w:rsidP="00BF7713">
      <w:pPr>
        <w:spacing w:line="240" w:lineRule="auto"/>
        <w:ind w:left="-567" w:firstLine="0"/>
        <w:rPr>
          <w:sz w:val="24"/>
          <w:szCs w:val="24"/>
        </w:rPr>
      </w:pPr>
    </w:p>
    <w:p w:rsidR="00B81692" w:rsidRPr="00C403C2" w:rsidRDefault="00BF7713" w:rsidP="00D34BD7">
      <w:pPr>
        <w:numPr>
          <w:ilvl w:val="0"/>
          <w:numId w:val="10"/>
        </w:numPr>
        <w:spacing w:line="240" w:lineRule="auto"/>
        <w:ind w:left="-567" w:firstLine="0"/>
        <w:rPr>
          <w:sz w:val="24"/>
          <w:szCs w:val="24"/>
        </w:rPr>
      </w:pPr>
      <w:r>
        <w:rPr>
          <w:b/>
          <w:sz w:val="24"/>
          <w:szCs w:val="24"/>
        </w:rPr>
        <w:t xml:space="preserve"> </w:t>
      </w:r>
      <w:r w:rsidR="007A7B6C" w:rsidRPr="00C403C2">
        <w:rPr>
          <w:b/>
          <w:sz w:val="24"/>
          <w:szCs w:val="24"/>
        </w:rPr>
        <w:t>Срок гарантии качества</w:t>
      </w:r>
      <w:r w:rsidR="007A7B6C" w:rsidRPr="00BF7713">
        <w:rPr>
          <w:b/>
          <w:sz w:val="24"/>
          <w:szCs w:val="24"/>
        </w:rPr>
        <w:t xml:space="preserve">: </w:t>
      </w:r>
      <w:r w:rsidR="00A51CFD">
        <w:rPr>
          <w:sz w:val="24"/>
          <w:szCs w:val="24"/>
        </w:rPr>
        <w:t>Двадцать пять месяцев</w:t>
      </w:r>
    </w:p>
    <w:p w:rsidR="00C403C2" w:rsidRPr="00C403C2" w:rsidRDefault="00C403C2" w:rsidP="00C403C2">
      <w:pPr>
        <w:spacing w:line="240" w:lineRule="auto"/>
        <w:ind w:left="-567" w:firstLine="0"/>
        <w:rPr>
          <w:sz w:val="24"/>
          <w:szCs w:val="24"/>
        </w:rPr>
      </w:pPr>
    </w:p>
    <w:p w:rsidR="007A7B6C"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Порядок приемки работ</w:t>
      </w:r>
      <w:r w:rsidR="007A7B6C" w:rsidRPr="004D3E8F">
        <w:rPr>
          <w:b/>
          <w:sz w:val="24"/>
          <w:szCs w:val="24"/>
        </w:rPr>
        <w:tab/>
        <w:t>:</w:t>
      </w:r>
      <w:r w:rsidR="007A7B6C" w:rsidRPr="004D3E8F">
        <w:rPr>
          <w:sz w:val="24"/>
          <w:szCs w:val="24"/>
        </w:rPr>
        <w:t xml:space="preserve"> В соответствии с Проектом договора субподряда.</w:t>
      </w:r>
    </w:p>
    <w:p w:rsidR="00B81692" w:rsidRPr="004D3E8F" w:rsidRDefault="00B81692" w:rsidP="00B81692">
      <w:pPr>
        <w:pStyle w:val="afff"/>
        <w:spacing w:after="0" w:line="240" w:lineRule="auto"/>
        <w:ind w:left="-567"/>
        <w:rPr>
          <w:sz w:val="24"/>
          <w:szCs w:val="24"/>
        </w:rPr>
      </w:pPr>
    </w:p>
    <w:p w:rsidR="001F6035"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Дополнительные условия</w:t>
      </w:r>
      <w:r w:rsidR="007A7B6C" w:rsidRPr="004D3E8F">
        <w:rPr>
          <w:b/>
          <w:sz w:val="24"/>
          <w:szCs w:val="24"/>
        </w:rPr>
        <w:tab/>
        <w:t>:</w:t>
      </w:r>
      <w:r w:rsidR="007A7B6C" w:rsidRPr="004D3E8F">
        <w:rPr>
          <w:sz w:val="24"/>
          <w:szCs w:val="24"/>
        </w:rPr>
        <w:t xml:space="preserve"> Подрядчик выполняет работы своими силами, материалами и оборудованием.</w:t>
      </w:r>
    </w:p>
    <w:p w:rsidR="001F6035" w:rsidRPr="004D3E8F" w:rsidRDefault="001F6035" w:rsidP="00B81692">
      <w:pPr>
        <w:spacing w:line="240" w:lineRule="auto"/>
        <w:ind w:left="-567" w:firstLine="0"/>
        <w:rPr>
          <w:sz w:val="24"/>
          <w:szCs w:val="24"/>
        </w:rPr>
      </w:pPr>
    </w:p>
    <w:p w:rsidR="004C5732" w:rsidRPr="004D3E8F" w:rsidRDefault="007A7B6C" w:rsidP="007A7B6C">
      <w:pPr>
        <w:pStyle w:val="23"/>
        <w:jc w:val="right"/>
      </w:pPr>
      <w:r w:rsidRPr="004D3E8F">
        <w:rPr>
          <w:b w:val="0"/>
          <w:sz w:val="24"/>
          <w:szCs w:val="24"/>
        </w:rPr>
        <w:br w:type="page"/>
      </w:r>
    </w:p>
    <w:p w:rsidR="00C306BC" w:rsidRPr="004D3E8F" w:rsidRDefault="003B143A" w:rsidP="006B2541">
      <w:pPr>
        <w:ind w:firstLine="0"/>
        <w:jc w:val="center"/>
        <w:outlineLvl w:val="0"/>
        <w:rPr>
          <w:b/>
          <w:sz w:val="24"/>
          <w:szCs w:val="24"/>
        </w:rPr>
      </w:pPr>
      <w:r w:rsidRPr="004D3E8F">
        <w:rPr>
          <w:b/>
          <w:sz w:val="24"/>
          <w:szCs w:val="24"/>
          <w:lang w:val="en-US"/>
        </w:rPr>
        <w:t>V</w:t>
      </w:r>
      <w:r w:rsidRPr="004D3E8F">
        <w:rPr>
          <w:b/>
          <w:sz w:val="24"/>
          <w:szCs w:val="24"/>
        </w:rPr>
        <w:t>I</w:t>
      </w:r>
      <w:r w:rsidRPr="004D3E8F">
        <w:rPr>
          <w:b/>
          <w:sz w:val="24"/>
          <w:szCs w:val="24"/>
          <w:lang w:val="en-US"/>
        </w:rPr>
        <w:t>I</w:t>
      </w:r>
      <w:r w:rsidRPr="004D3E8F">
        <w:rPr>
          <w:b/>
          <w:sz w:val="24"/>
          <w:szCs w:val="24"/>
        </w:rPr>
        <w:t>. ПРОЕКТ ДОГОВОРА</w:t>
      </w:r>
    </w:p>
    <w:p w:rsidR="00E73175" w:rsidRPr="00D106E4" w:rsidRDefault="00E73175" w:rsidP="006B2541">
      <w:pPr>
        <w:ind w:firstLine="0"/>
        <w:jc w:val="center"/>
        <w:outlineLvl w:val="0"/>
        <w:rPr>
          <w:b/>
          <w:sz w:val="24"/>
          <w:szCs w:val="24"/>
        </w:rPr>
      </w:pPr>
      <w:r w:rsidRPr="004D3E8F">
        <w:rPr>
          <w:i/>
          <w:sz w:val="24"/>
          <w:szCs w:val="24"/>
        </w:rPr>
        <w:t xml:space="preserve">Встречные предложения участников по проекту договора </w:t>
      </w:r>
      <w:r w:rsidRPr="004D3E8F">
        <w:rPr>
          <w:i/>
          <w:sz w:val="24"/>
          <w:szCs w:val="24"/>
          <w:u w:val="single"/>
        </w:rPr>
        <w:t>н</w:t>
      </w:r>
      <w:r w:rsidRPr="00B16033">
        <w:rPr>
          <w:i/>
          <w:sz w:val="24"/>
          <w:szCs w:val="24"/>
          <w:u w:val="single"/>
        </w:rPr>
        <w:t>е допускаются</w:t>
      </w:r>
      <w:r>
        <w:rPr>
          <w:i/>
          <w:sz w:val="24"/>
          <w:szCs w:val="24"/>
        </w:rPr>
        <w:t>.</w:t>
      </w:r>
    </w:p>
    <w:sectPr w:rsidR="00E73175" w:rsidRPr="00D106E4" w:rsidSect="00C220E5">
      <w:pgSz w:w="11906" w:h="16838" w:code="9"/>
      <w:pgMar w:top="673" w:right="850" w:bottom="851" w:left="1960" w:header="142"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88A" w:rsidRDefault="0010188A">
      <w:r>
        <w:separator/>
      </w:r>
    </w:p>
  </w:endnote>
  <w:endnote w:type="continuationSeparator" w:id="0">
    <w:p w:rsidR="0010188A" w:rsidRDefault="001018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88A" w:rsidRDefault="00BA1361">
    <w:pPr>
      <w:pStyle w:val="a6"/>
      <w:jc w:val="center"/>
    </w:pPr>
    <w:r>
      <w:fldChar w:fldCharType="begin"/>
    </w:r>
    <w:r w:rsidR="0010188A">
      <w:instrText xml:space="preserve"> PAGE   \* MERGEFORMAT </w:instrText>
    </w:r>
    <w:r>
      <w:fldChar w:fldCharType="separate"/>
    </w:r>
    <w:r w:rsidR="001E3633">
      <w:rPr>
        <w:noProof/>
      </w:rPr>
      <w:t>2</w:t>
    </w:r>
    <w:r>
      <w:rPr>
        <w:noProof/>
      </w:rPr>
      <w:fldChar w:fldCharType="end"/>
    </w:r>
  </w:p>
  <w:p w:rsidR="0010188A" w:rsidRDefault="0010188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88A" w:rsidRPr="007954D2" w:rsidRDefault="00BA1361">
    <w:pPr>
      <w:pStyle w:val="a6"/>
      <w:jc w:val="center"/>
      <w:rPr>
        <w:color w:val="FFFFFF"/>
      </w:rPr>
    </w:pPr>
    <w:r w:rsidRPr="007954D2">
      <w:rPr>
        <w:color w:val="FFFFFF"/>
      </w:rPr>
      <w:fldChar w:fldCharType="begin"/>
    </w:r>
    <w:r w:rsidR="0010188A" w:rsidRPr="007954D2">
      <w:rPr>
        <w:color w:val="FFFFFF"/>
      </w:rPr>
      <w:instrText>PAGE   \* MERGEFORMAT</w:instrText>
    </w:r>
    <w:r w:rsidRPr="007954D2">
      <w:rPr>
        <w:color w:val="FFFFFF"/>
      </w:rPr>
      <w:fldChar w:fldCharType="separate"/>
    </w:r>
    <w:r w:rsidR="001E3633">
      <w:rPr>
        <w:noProof/>
        <w:color w:val="FFFFFF"/>
      </w:rPr>
      <w:t>1</w:t>
    </w:r>
    <w:r w:rsidRPr="007954D2">
      <w:rPr>
        <w:color w:val="FFFFFF"/>
      </w:rPr>
      <w:fldChar w:fldCharType="end"/>
    </w:r>
  </w:p>
  <w:p w:rsidR="0010188A" w:rsidRDefault="0010188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88A" w:rsidRDefault="0010188A">
      <w:r>
        <w:separator/>
      </w:r>
    </w:p>
  </w:footnote>
  <w:footnote w:type="continuationSeparator" w:id="0">
    <w:p w:rsidR="0010188A" w:rsidRDefault="0010188A">
      <w:r>
        <w:continuationSeparator/>
      </w:r>
    </w:p>
  </w:footnote>
  <w:footnote w:id="1">
    <w:p w:rsidR="0010188A" w:rsidRDefault="0010188A" w:rsidP="00695B3B">
      <w:pPr>
        <w:pStyle w:val="afff0"/>
      </w:pPr>
      <w:r>
        <w:rPr>
          <w:rStyle w:val="afff2"/>
        </w:rPr>
        <w:footnoteRef/>
      </w:r>
      <w:r>
        <w:t xml:space="preserve"> Натуральными единицами измерения цены могут быть рубли, тысячи или миллионы рублей.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C069D"/>
    <w:multiLevelType w:val="hybridMultilevel"/>
    <w:tmpl w:val="B2C240F0"/>
    <w:lvl w:ilvl="0" w:tplc="04190011">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5012D93"/>
    <w:multiLevelType w:val="multilevel"/>
    <w:tmpl w:val="16B6A48E"/>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B974FC0"/>
    <w:multiLevelType w:val="hybridMultilevel"/>
    <w:tmpl w:val="3266BE52"/>
    <w:lvl w:ilvl="0" w:tplc="BA9EDBBA">
      <w:start w:val="1"/>
      <w:numFmt w:val="decimal"/>
      <w:lvlText w:val="%1."/>
      <w:lvlJc w:val="left"/>
      <w:pPr>
        <w:ind w:left="360" w:hanging="360"/>
      </w:pPr>
      <w:rPr>
        <w:rFonts w:hint="default"/>
        <w:b/>
      </w:rPr>
    </w:lvl>
    <w:lvl w:ilvl="1" w:tplc="04190019">
      <w:start w:val="1"/>
      <w:numFmt w:val="lowerLetter"/>
      <w:lvlText w:val="%2."/>
      <w:lvlJc w:val="left"/>
      <w:pPr>
        <w:ind w:left="36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EE80D5B"/>
    <w:multiLevelType w:val="hybridMultilevel"/>
    <w:tmpl w:val="F430603A"/>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B611D45"/>
    <w:multiLevelType w:val="hybridMultilevel"/>
    <w:tmpl w:val="CF940C60"/>
    <w:lvl w:ilvl="0" w:tplc="F9D044A2">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29770C"/>
    <w:multiLevelType w:val="multilevel"/>
    <w:tmpl w:val="8C3C6E12"/>
    <w:lvl w:ilvl="0">
      <w:start w:val="3"/>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3">
    <w:nsid w:val="36453E9F"/>
    <w:multiLevelType w:val="multilevel"/>
    <w:tmpl w:val="08FE55DC"/>
    <w:lvl w:ilvl="0">
      <w:start w:val="3"/>
      <w:numFmt w:val="decimal"/>
      <w:lvlText w:val="%1."/>
      <w:lvlJc w:val="left"/>
      <w:pPr>
        <w:ind w:left="675" w:hanging="675"/>
      </w:pPr>
      <w:rPr>
        <w:rFonts w:hint="default"/>
        <w:sz w:val="28"/>
      </w:rPr>
    </w:lvl>
    <w:lvl w:ilvl="1">
      <w:start w:val="1"/>
      <w:numFmt w:val="decimal"/>
      <w:lvlText w:val="%1.%2."/>
      <w:lvlJc w:val="left"/>
      <w:pPr>
        <w:ind w:left="675" w:hanging="675"/>
      </w:pPr>
      <w:rPr>
        <w:rFonts w:hint="default"/>
        <w:sz w:val="28"/>
      </w:rPr>
    </w:lvl>
    <w:lvl w:ilvl="2">
      <w:start w:val="2"/>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4">
    <w:nsid w:val="3AF6405D"/>
    <w:multiLevelType w:val="hybridMultilevel"/>
    <w:tmpl w:val="0B2A83D8"/>
    <w:lvl w:ilvl="0" w:tplc="A9084A9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DC20C05"/>
    <w:multiLevelType w:val="multilevel"/>
    <w:tmpl w:val="81C00964"/>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DE6A3E6A"/>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6)"/>
      <w:lvlJc w:val="left"/>
      <w:pPr>
        <w:tabs>
          <w:tab w:val="num" w:pos="2870"/>
        </w:tabs>
        <w:ind w:left="1646" w:hanging="936"/>
      </w:pPr>
      <w:rPr>
        <w:rFonts w:ascii="Times New Roman" w:eastAsia="Times New Roman" w:hAnsi="Times New Roman" w:cs="Times New Roman"/>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19">
    <w:nsid w:val="4A1D11E5"/>
    <w:multiLevelType w:val="hybridMultilevel"/>
    <w:tmpl w:val="AFFE2776"/>
    <w:lvl w:ilvl="0" w:tplc="85A6BD6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AE62744"/>
    <w:multiLevelType w:val="multilevel"/>
    <w:tmpl w:val="7A20965C"/>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6)"/>
      <w:lvlJc w:val="left"/>
      <w:pPr>
        <w:ind w:left="1080" w:hanging="1080"/>
      </w:pPr>
      <w:rPr>
        <w:rFonts w:ascii="Times New Roman" w:eastAsia="Times New Roman" w:hAnsi="Times New Roman" w:cs="Times New Roman"/>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FF8721D"/>
    <w:multiLevelType w:val="hybridMultilevel"/>
    <w:tmpl w:val="06867B98"/>
    <w:lvl w:ilvl="0" w:tplc="B8D674C0">
      <w:start w:val="1"/>
      <w:numFmt w:val="decimal"/>
      <w:lvlText w:val="%1."/>
      <w:lvlJc w:val="left"/>
      <w:pPr>
        <w:tabs>
          <w:tab w:val="num" w:pos="1287"/>
        </w:tabs>
        <w:ind w:left="1287" w:hanging="360"/>
      </w:pPr>
    </w:lvl>
    <w:lvl w:ilvl="1" w:tplc="65665AD4">
      <w:start w:val="1"/>
      <w:numFmt w:val="decimal"/>
      <w:lvlText w:val="%2."/>
      <w:lvlJc w:val="left"/>
      <w:pPr>
        <w:tabs>
          <w:tab w:val="num" w:pos="960"/>
        </w:tabs>
        <w:ind w:left="960" w:hanging="360"/>
      </w:pPr>
    </w:lvl>
    <w:lvl w:ilvl="2" w:tplc="DA92C242">
      <w:start w:val="1"/>
      <w:numFmt w:val="lowerRoman"/>
      <w:lvlText w:val="%3."/>
      <w:lvlJc w:val="right"/>
      <w:pPr>
        <w:tabs>
          <w:tab w:val="num" w:pos="2727"/>
        </w:tabs>
        <w:ind w:left="2727" w:hanging="180"/>
      </w:pPr>
    </w:lvl>
    <w:lvl w:ilvl="3" w:tplc="0ACA6754" w:tentative="1">
      <w:start w:val="1"/>
      <w:numFmt w:val="decimal"/>
      <w:lvlText w:val="%4."/>
      <w:lvlJc w:val="left"/>
      <w:pPr>
        <w:tabs>
          <w:tab w:val="num" w:pos="3447"/>
        </w:tabs>
        <w:ind w:left="3447" w:hanging="360"/>
      </w:pPr>
    </w:lvl>
    <w:lvl w:ilvl="4" w:tplc="5A5ACC42" w:tentative="1">
      <w:start w:val="1"/>
      <w:numFmt w:val="lowerLetter"/>
      <w:lvlText w:val="%5."/>
      <w:lvlJc w:val="left"/>
      <w:pPr>
        <w:tabs>
          <w:tab w:val="num" w:pos="4167"/>
        </w:tabs>
        <w:ind w:left="4167" w:hanging="360"/>
      </w:pPr>
    </w:lvl>
    <w:lvl w:ilvl="5" w:tplc="96C0E9A2" w:tentative="1">
      <w:start w:val="1"/>
      <w:numFmt w:val="lowerRoman"/>
      <w:lvlText w:val="%6."/>
      <w:lvlJc w:val="right"/>
      <w:pPr>
        <w:tabs>
          <w:tab w:val="num" w:pos="4887"/>
        </w:tabs>
        <w:ind w:left="4887" w:hanging="180"/>
      </w:pPr>
    </w:lvl>
    <w:lvl w:ilvl="6" w:tplc="78CE0C4C" w:tentative="1">
      <w:start w:val="1"/>
      <w:numFmt w:val="decimal"/>
      <w:lvlText w:val="%7."/>
      <w:lvlJc w:val="left"/>
      <w:pPr>
        <w:tabs>
          <w:tab w:val="num" w:pos="5607"/>
        </w:tabs>
        <w:ind w:left="5607" w:hanging="360"/>
      </w:pPr>
    </w:lvl>
    <w:lvl w:ilvl="7" w:tplc="353C9644" w:tentative="1">
      <w:start w:val="1"/>
      <w:numFmt w:val="lowerLetter"/>
      <w:lvlText w:val="%8."/>
      <w:lvlJc w:val="left"/>
      <w:pPr>
        <w:tabs>
          <w:tab w:val="num" w:pos="6327"/>
        </w:tabs>
        <w:ind w:left="6327" w:hanging="360"/>
      </w:pPr>
    </w:lvl>
    <w:lvl w:ilvl="8" w:tplc="3E8253A0" w:tentative="1">
      <w:start w:val="1"/>
      <w:numFmt w:val="lowerRoman"/>
      <w:lvlText w:val="%9."/>
      <w:lvlJc w:val="right"/>
      <w:pPr>
        <w:tabs>
          <w:tab w:val="num" w:pos="7047"/>
        </w:tabs>
        <w:ind w:left="7047" w:hanging="180"/>
      </w:pPr>
    </w:lvl>
  </w:abstractNum>
  <w:abstractNum w:abstractNumId="23">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15C292E"/>
    <w:multiLevelType w:val="hybridMultilevel"/>
    <w:tmpl w:val="7DDAA1BC"/>
    <w:lvl w:ilvl="0" w:tplc="F8C08568">
      <w:start w:val="1"/>
      <w:numFmt w:val="decimal"/>
      <w:lvlText w:val="%1."/>
      <w:lvlJc w:val="left"/>
      <w:pPr>
        <w:ind w:left="720" w:hanging="360"/>
      </w:pPr>
      <w:rPr>
        <w:rFonts w:hint="default"/>
      </w:rPr>
    </w:lvl>
    <w:lvl w:ilvl="1" w:tplc="662035F4" w:tentative="1">
      <w:start w:val="1"/>
      <w:numFmt w:val="lowerLetter"/>
      <w:lvlText w:val="%2."/>
      <w:lvlJc w:val="left"/>
      <w:pPr>
        <w:ind w:left="1440" w:hanging="360"/>
      </w:pPr>
    </w:lvl>
    <w:lvl w:ilvl="2" w:tplc="31B0AFB0" w:tentative="1">
      <w:start w:val="1"/>
      <w:numFmt w:val="lowerRoman"/>
      <w:lvlText w:val="%3."/>
      <w:lvlJc w:val="right"/>
      <w:pPr>
        <w:ind w:left="2160" w:hanging="180"/>
      </w:pPr>
    </w:lvl>
    <w:lvl w:ilvl="3" w:tplc="64161CA2" w:tentative="1">
      <w:start w:val="1"/>
      <w:numFmt w:val="decimal"/>
      <w:lvlText w:val="%4."/>
      <w:lvlJc w:val="left"/>
      <w:pPr>
        <w:ind w:left="2880" w:hanging="360"/>
      </w:pPr>
    </w:lvl>
    <w:lvl w:ilvl="4" w:tplc="CBBC69CA" w:tentative="1">
      <w:start w:val="1"/>
      <w:numFmt w:val="lowerLetter"/>
      <w:lvlText w:val="%5."/>
      <w:lvlJc w:val="left"/>
      <w:pPr>
        <w:ind w:left="3600" w:hanging="360"/>
      </w:pPr>
    </w:lvl>
    <w:lvl w:ilvl="5" w:tplc="F51CDD3A" w:tentative="1">
      <w:start w:val="1"/>
      <w:numFmt w:val="lowerRoman"/>
      <w:lvlText w:val="%6."/>
      <w:lvlJc w:val="right"/>
      <w:pPr>
        <w:ind w:left="4320" w:hanging="180"/>
      </w:pPr>
    </w:lvl>
    <w:lvl w:ilvl="6" w:tplc="7EA8890E" w:tentative="1">
      <w:start w:val="1"/>
      <w:numFmt w:val="decimal"/>
      <w:lvlText w:val="%7."/>
      <w:lvlJc w:val="left"/>
      <w:pPr>
        <w:ind w:left="5040" w:hanging="360"/>
      </w:pPr>
    </w:lvl>
    <w:lvl w:ilvl="7" w:tplc="42B4668C" w:tentative="1">
      <w:start w:val="1"/>
      <w:numFmt w:val="lowerLetter"/>
      <w:lvlText w:val="%8."/>
      <w:lvlJc w:val="left"/>
      <w:pPr>
        <w:ind w:left="5760" w:hanging="360"/>
      </w:pPr>
    </w:lvl>
    <w:lvl w:ilvl="8" w:tplc="A1C81DCA" w:tentative="1">
      <w:start w:val="1"/>
      <w:numFmt w:val="lowerRoman"/>
      <w:lvlText w:val="%9."/>
      <w:lvlJc w:val="right"/>
      <w:pPr>
        <w:ind w:left="6480" w:hanging="180"/>
      </w:pPr>
    </w:lvl>
  </w:abstractNum>
  <w:abstractNum w:abstractNumId="26">
    <w:nsid w:val="77D756A6"/>
    <w:multiLevelType w:val="hybridMultilevel"/>
    <w:tmpl w:val="CCB8406E"/>
    <w:lvl w:ilvl="0" w:tplc="FFFFFFFF">
      <w:start w:val="1"/>
      <w:numFmt w:val="decimal"/>
      <w:lvlText w:val="%1."/>
      <w:lvlJc w:val="left"/>
      <w:pPr>
        <w:tabs>
          <w:tab w:val="num" w:pos="1069"/>
        </w:tabs>
        <w:ind w:left="1069"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21"/>
  </w:num>
  <w:num w:numId="3">
    <w:abstractNumId w:val="5"/>
  </w:num>
  <w:num w:numId="4">
    <w:abstractNumId w:val="17"/>
  </w:num>
  <w:num w:numId="5">
    <w:abstractNumId w:val="9"/>
  </w:num>
  <w:num w:numId="6">
    <w:abstractNumId w:val="24"/>
  </w:num>
  <w:num w:numId="7">
    <w:abstractNumId w:val="4"/>
  </w:num>
  <w:num w:numId="8">
    <w:abstractNumId w:val="3"/>
  </w:num>
  <w:num w:numId="9">
    <w:abstractNumId w:val="18"/>
  </w:num>
  <w:num w:numId="10">
    <w:abstractNumId w:val="2"/>
  </w:num>
  <w:num w:numId="11">
    <w:abstractNumId w:val="13"/>
  </w:num>
  <w:num w:numId="12">
    <w:abstractNumId w:val="15"/>
  </w:num>
  <w:num w:numId="13">
    <w:abstractNumId w:val="20"/>
  </w:num>
  <w:num w:numId="14">
    <w:abstractNumId w:val="25"/>
  </w:num>
  <w:num w:numId="15">
    <w:abstractNumId w:val="22"/>
  </w:num>
  <w:num w:numId="16">
    <w:abstractNumId w:val="26"/>
  </w:num>
  <w:num w:numId="17">
    <w:abstractNumId w:val="11"/>
  </w:num>
  <w:num w:numId="18">
    <w:abstractNumId w:val="12"/>
  </w:num>
  <w:num w:numId="19">
    <w:abstractNumId w:val="10"/>
  </w:num>
  <w:num w:numId="20">
    <w:abstractNumId w:val="23"/>
  </w:num>
  <w:num w:numId="21">
    <w:abstractNumId w:val="0"/>
  </w:num>
  <w:num w:numId="22">
    <w:abstractNumId w:val="27"/>
  </w:num>
  <w:num w:numId="23">
    <w:abstractNumId w:val="6"/>
  </w:num>
  <w:num w:numId="24">
    <w:abstractNumId w:val="19"/>
  </w:num>
  <w:num w:numId="25">
    <w:abstractNumId w:val="14"/>
  </w:num>
  <w:num w:numId="26">
    <w:abstractNumId w:val="1"/>
  </w:num>
  <w:num w:numId="27">
    <w:abstractNumId w:val="24"/>
  </w:num>
  <w:num w:numId="28">
    <w:abstractNumId w:val="7"/>
  </w:num>
  <w:num w:numId="29">
    <w:abstractNumId w:val="8"/>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oNotTrackMoves/>
  <w:defaultTabStop w:val="0"/>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АдресВыполнения" w:val="Удмуртская Республика, 427620, г. Глазов, ул. Белова, д. 7, ОАО &quot;ЧМЗ&quot;"/>
    <w:docVar w:name="ДатаВскрытия" w:val="29 июля 2011 г."/>
    <w:docVar w:name="ДатаПодачи" w:val="29 июля 2011 г."/>
    <w:docVar w:name="ДатаПубликацииНаСайте" w:val="15 июля 2011 г."/>
    <w:docVar w:name="ДатаРассмотрения" w:val="02 августа 2011 г."/>
    <w:docVar w:name="МаксЦена" w:val="5 312 557,06 (Пять миллионов триста двенадцать тысяч пятьсот пятьдесят семь рублей шесть копеек), включая НДС 18%."/>
    <w:docVar w:name="ОбязТреб" w:val="1) обладать действующим свидетельством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2) обладать действующей лицензией(ям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3) обладать действующей лицензией(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одтверждДок" w:val="- копия действующего свидетельства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 копия действующей лицензи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 копия действующей лицензи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редметЗакупки" w:val="выполнение работ по объекту «Реконструкция циркониевого производства - 2 очередь. Участок ректификационного разделения циркония и гафния. Декомпозиция» на ОАО «ЧМЗ»"/>
    <w:docVar w:name="Редакция" w:val="от 10.06.2011 № 1/498-П"/>
    <w:docVar w:name="СрокВыполнения" w:val="не позднее 30 декабря 2011 г."/>
  </w:docVars>
  <w:rsids>
    <w:rsidRoot w:val="001F68AA"/>
    <w:rsid w:val="000002C3"/>
    <w:rsid w:val="000004C8"/>
    <w:rsid w:val="00000676"/>
    <w:rsid w:val="0000069B"/>
    <w:rsid w:val="0000126D"/>
    <w:rsid w:val="00001385"/>
    <w:rsid w:val="00003D56"/>
    <w:rsid w:val="00003E8F"/>
    <w:rsid w:val="00005B6A"/>
    <w:rsid w:val="00006B13"/>
    <w:rsid w:val="000106E7"/>
    <w:rsid w:val="00010A42"/>
    <w:rsid w:val="00010F79"/>
    <w:rsid w:val="00011018"/>
    <w:rsid w:val="000120BA"/>
    <w:rsid w:val="000131BF"/>
    <w:rsid w:val="0001333D"/>
    <w:rsid w:val="000149B4"/>
    <w:rsid w:val="000152CF"/>
    <w:rsid w:val="00016073"/>
    <w:rsid w:val="00016556"/>
    <w:rsid w:val="0001698E"/>
    <w:rsid w:val="00020A52"/>
    <w:rsid w:val="00020EC8"/>
    <w:rsid w:val="0002109E"/>
    <w:rsid w:val="00021236"/>
    <w:rsid w:val="00022837"/>
    <w:rsid w:val="00023109"/>
    <w:rsid w:val="00023B06"/>
    <w:rsid w:val="000260F7"/>
    <w:rsid w:val="0002672B"/>
    <w:rsid w:val="00026A58"/>
    <w:rsid w:val="0002703C"/>
    <w:rsid w:val="000275EE"/>
    <w:rsid w:val="00030D22"/>
    <w:rsid w:val="000317F2"/>
    <w:rsid w:val="00031C2C"/>
    <w:rsid w:val="00031C3D"/>
    <w:rsid w:val="000333C5"/>
    <w:rsid w:val="00033496"/>
    <w:rsid w:val="00034EB9"/>
    <w:rsid w:val="00036CCA"/>
    <w:rsid w:val="000401C1"/>
    <w:rsid w:val="0004177E"/>
    <w:rsid w:val="00047FF6"/>
    <w:rsid w:val="000503F0"/>
    <w:rsid w:val="00051137"/>
    <w:rsid w:val="000526BF"/>
    <w:rsid w:val="00052F4E"/>
    <w:rsid w:val="0005322E"/>
    <w:rsid w:val="000533DA"/>
    <w:rsid w:val="000534ED"/>
    <w:rsid w:val="00053D95"/>
    <w:rsid w:val="000542DB"/>
    <w:rsid w:val="00054723"/>
    <w:rsid w:val="000576B2"/>
    <w:rsid w:val="00062309"/>
    <w:rsid w:val="0006299B"/>
    <w:rsid w:val="0006415C"/>
    <w:rsid w:val="00064DDE"/>
    <w:rsid w:val="000653BE"/>
    <w:rsid w:val="00066AE0"/>
    <w:rsid w:val="000673A7"/>
    <w:rsid w:val="00070059"/>
    <w:rsid w:val="000703E4"/>
    <w:rsid w:val="00071B78"/>
    <w:rsid w:val="000722ED"/>
    <w:rsid w:val="0007253E"/>
    <w:rsid w:val="0007285E"/>
    <w:rsid w:val="00073AA1"/>
    <w:rsid w:val="00073EAB"/>
    <w:rsid w:val="00075260"/>
    <w:rsid w:val="00076119"/>
    <w:rsid w:val="00076448"/>
    <w:rsid w:val="000769B7"/>
    <w:rsid w:val="0007757D"/>
    <w:rsid w:val="00077654"/>
    <w:rsid w:val="00077852"/>
    <w:rsid w:val="00077CCF"/>
    <w:rsid w:val="00082475"/>
    <w:rsid w:val="00082852"/>
    <w:rsid w:val="000828D6"/>
    <w:rsid w:val="00083F53"/>
    <w:rsid w:val="00090B98"/>
    <w:rsid w:val="00092F95"/>
    <w:rsid w:val="00093359"/>
    <w:rsid w:val="000944D1"/>
    <w:rsid w:val="00094E89"/>
    <w:rsid w:val="00095494"/>
    <w:rsid w:val="00095F2B"/>
    <w:rsid w:val="0009682D"/>
    <w:rsid w:val="00097C2D"/>
    <w:rsid w:val="000A0009"/>
    <w:rsid w:val="000A0B4C"/>
    <w:rsid w:val="000A0CF4"/>
    <w:rsid w:val="000A2367"/>
    <w:rsid w:val="000A2B05"/>
    <w:rsid w:val="000A6D2F"/>
    <w:rsid w:val="000A6EE7"/>
    <w:rsid w:val="000B0D91"/>
    <w:rsid w:val="000B1308"/>
    <w:rsid w:val="000B2F0E"/>
    <w:rsid w:val="000B3FA7"/>
    <w:rsid w:val="000B4AAA"/>
    <w:rsid w:val="000B4C0B"/>
    <w:rsid w:val="000B5916"/>
    <w:rsid w:val="000B5D02"/>
    <w:rsid w:val="000B5DDE"/>
    <w:rsid w:val="000B66D0"/>
    <w:rsid w:val="000B7401"/>
    <w:rsid w:val="000B79EE"/>
    <w:rsid w:val="000C0376"/>
    <w:rsid w:val="000C05BF"/>
    <w:rsid w:val="000C06CC"/>
    <w:rsid w:val="000C22B2"/>
    <w:rsid w:val="000C33C7"/>
    <w:rsid w:val="000C3F26"/>
    <w:rsid w:val="000C69BF"/>
    <w:rsid w:val="000C73A7"/>
    <w:rsid w:val="000D00AF"/>
    <w:rsid w:val="000D122D"/>
    <w:rsid w:val="000D1DFB"/>
    <w:rsid w:val="000D3070"/>
    <w:rsid w:val="000D448A"/>
    <w:rsid w:val="000D4B5A"/>
    <w:rsid w:val="000D5F8C"/>
    <w:rsid w:val="000D7D47"/>
    <w:rsid w:val="000E1789"/>
    <w:rsid w:val="000E4568"/>
    <w:rsid w:val="000E4EEF"/>
    <w:rsid w:val="000E5467"/>
    <w:rsid w:val="000E5ADA"/>
    <w:rsid w:val="000E6CE9"/>
    <w:rsid w:val="000E7855"/>
    <w:rsid w:val="000E7897"/>
    <w:rsid w:val="000F0504"/>
    <w:rsid w:val="000F34BD"/>
    <w:rsid w:val="000F3943"/>
    <w:rsid w:val="000F416D"/>
    <w:rsid w:val="000F4B1E"/>
    <w:rsid w:val="000F502D"/>
    <w:rsid w:val="000F74EA"/>
    <w:rsid w:val="000F7528"/>
    <w:rsid w:val="001003C6"/>
    <w:rsid w:val="00100786"/>
    <w:rsid w:val="00100A3F"/>
    <w:rsid w:val="00100DCF"/>
    <w:rsid w:val="001012A1"/>
    <w:rsid w:val="0010188A"/>
    <w:rsid w:val="00101B7B"/>
    <w:rsid w:val="00102433"/>
    <w:rsid w:val="0010345B"/>
    <w:rsid w:val="001047F0"/>
    <w:rsid w:val="00105471"/>
    <w:rsid w:val="00106570"/>
    <w:rsid w:val="001077A2"/>
    <w:rsid w:val="001103F3"/>
    <w:rsid w:val="00111041"/>
    <w:rsid w:val="00111E32"/>
    <w:rsid w:val="001128F8"/>
    <w:rsid w:val="00113420"/>
    <w:rsid w:val="001138A6"/>
    <w:rsid w:val="00113A74"/>
    <w:rsid w:val="00113C96"/>
    <w:rsid w:val="00113FE7"/>
    <w:rsid w:val="001151C0"/>
    <w:rsid w:val="001155E4"/>
    <w:rsid w:val="00116481"/>
    <w:rsid w:val="001167CF"/>
    <w:rsid w:val="00116C7B"/>
    <w:rsid w:val="001173E6"/>
    <w:rsid w:val="00117488"/>
    <w:rsid w:val="00117E9F"/>
    <w:rsid w:val="001201E7"/>
    <w:rsid w:val="001209D8"/>
    <w:rsid w:val="0012181F"/>
    <w:rsid w:val="001247EE"/>
    <w:rsid w:val="0012489D"/>
    <w:rsid w:val="001259FC"/>
    <w:rsid w:val="00125F9A"/>
    <w:rsid w:val="00126914"/>
    <w:rsid w:val="001274F7"/>
    <w:rsid w:val="00127F9E"/>
    <w:rsid w:val="00130F41"/>
    <w:rsid w:val="00130FE8"/>
    <w:rsid w:val="00131226"/>
    <w:rsid w:val="00131249"/>
    <w:rsid w:val="00131E69"/>
    <w:rsid w:val="001343CE"/>
    <w:rsid w:val="00137DC7"/>
    <w:rsid w:val="00140E81"/>
    <w:rsid w:val="00141DA5"/>
    <w:rsid w:val="00141F92"/>
    <w:rsid w:val="001429FF"/>
    <w:rsid w:val="00142B58"/>
    <w:rsid w:val="001430CE"/>
    <w:rsid w:val="0014388F"/>
    <w:rsid w:val="00143BBF"/>
    <w:rsid w:val="001448BD"/>
    <w:rsid w:val="00145A69"/>
    <w:rsid w:val="0014749D"/>
    <w:rsid w:val="001475ED"/>
    <w:rsid w:val="0014796D"/>
    <w:rsid w:val="00147D07"/>
    <w:rsid w:val="00150824"/>
    <w:rsid w:val="00151A1C"/>
    <w:rsid w:val="00151AB3"/>
    <w:rsid w:val="00151AFA"/>
    <w:rsid w:val="00152064"/>
    <w:rsid w:val="00152243"/>
    <w:rsid w:val="0015241B"/>
    <w:rsid w:val="001534CD"/>
    <w:rsid w:val="0015367B"/>
    <w:rsid w:val="001540F0"/>
    <w:rsid w:val="0015410B"/>
    <w:rsid w:val="00154243"/>
    <w:rsid w:val="001556F3"/>
    <w:rsid w:val="001576D9"/>
    <w:rsid w:val="00157770"/>
    <w:rsid w:val="00162004"/>
    <w:rsid w:val="001634B6"/>
    <w:rsid w:val="00164991"/>
    <w:rsid w:val="001652D0"/>
    <w:rsid w:val="00167987"/>
    <w:rsid w:val="00175D9E"/>
    <w:rsid w:val="0017640E"/>
    <w:rsid w:val="00176ACC"/>
    <w:rsid w:val="001774E9"/>
    <w:rsid w:val="00177C8B"/>
    <w:rsid w:val="00180821"/>
    <w:rsid w:val="00180DF0"/>
    <w:rsid w:val="00181A11"/>
    <w:rsid w:val="00181BD2"/>
    <w:rsid w:val="00182B19"/>
    <w:rsid w:val="00183B80"/>
    <w:rsid w:val="00183D16"/>
    <w:rsid w:val="00185439"/>
    <w:rsid w:val="001863D3"/>
    <w:rsid w:val="001872CA"/>
    <w:rsid w:val="0019291A"/>
    <w:rsid w:val="0019345B"/>
    <w:rsid w:val="0019368E"/>
    <w:rsid w:val="00193EC6"/>
    <w:rsid w:val="00197192"/>
    <w:rsid w:val="00197321"/>
    <w:rsid w:val="00197944"/>
    <w:rsid w:val="00197FCC"/>
    <w:rsid w:val="001A044E"/>
    <w:rsid w:val="001A085A"/>
    <w:rsid w:val="001A0BE0"/>
    <w:rsid w:val="001A3396"/>
    <w:rsid w:val="001A344F"/>
    <w:rsid w:val="001A3B5A"/>
    <w:rsid w:val="001A460A"/>
    <w:rsid w:val="001A65B8"/>
    <w:rsid w:val="001A7577"/>
    <w:rsid w:val="001A792C"/>
    <w:rsid w:val="001A7CAD"/>
    <w:rsid w:val="001B35ED"/>
    <w:rsid w:val="001B4866"/>
    <w:rsid w:val="001B4A8E"/>
    <w:rsid w:val="001B5536"/>
    <w:rsid w:val="001B6C91"/>
    <w:rsid w:val="001C0C9C"/>
    <w:rsid w:val="001C11DE"/>
    <w:rsid w:val="001C3E7A"/>
    <w:rsid w:val="001C6990"/>
    <w:rsid w:val="001C6C35"/>
    <w:rsid w:val="001C6D35"/>
    <w:rsid w:val="001C7F64"/>
    <w:rsid w:val="001D09F7"/>
    <w:rsid w:val="001D25B2"/>
    <w:rsid w:val="001D3CCD"/>
    <w:rsid w:val="001D594D"/>
    <w:rsid w:val="001D6551"/>
    <w:rsid w:val="001D66B2"/>
    <w:rsid w:val="001D68CF"/>
    <w:rsid w:val="001D7264"/>
    <w:rsid w:val="001E093E"/>
    <w:rsid w:val="001E2275"/>
    <w:rsid w:val="001E2B44"/>
    <w:rsid w:val="001E35F1"/>
    <w:rsid w:val="001E3633"/>
    <w:rsid w:val="001E411A"/>
    <w:rsid w:val="001E5A26"/>
    <w:rsid w:val="001E5BB8"/>
    <w:rsid w:val="001E6727"/>
    <w:rsid w:val="001E7591"/>
    <w:rsid w:val="001F0060"/>
    <w:rsid w:val="001F1D0C"/>
    <w:rsid w:val="001F202D"/>
    <w:rsid w:val="001F4BF9"/>
    <w:rsid w:val="001F5064"/>
    <w:rsid w:val="001F55E4"/>
    <w:rsid w:val="001F6035"/>
    <w:rsid w:val="001F60AD"/>
    <w:rsid w:val="001F68AA"/>
    <w:rsid w:val="001F7D9F"/>
    <w:rsid w:val="00200C12"/>
    <w:rsid w:val="00203F3C"/>
    <w:rsid w:val="00205653"/>
    <w:rsid w:val="002059D1"/>
    <w:rsid w:val="002074A0"/>
    <w:rsid w:val="0021039F"/>
    <w:rsid w:val="002103E1"/>
    <w:rsid w:val="0021107D"/>
    <w:rsid w:val="00211185"/>
    <w:rsid w:val="0021203F"/>
    <w:rsid w:val="00212588"/>
    <w:rsid w:val="00212628"/>
    <w:rsid w:val="002128FA"/>
    <w:rsid w:val="002142CA"/>
    <w:rsid w:val="00216BCB"/>
    <w:rsid w:val="002200F1"/>
    <w:rsid w:val="002201AB"/>
    <w:rsid w:val="002222B3"/>
    <w:rsid w:val="00222837"/>
    <w:rsid w:val="00222B4F"/>
    <w:rsid w:val="00222F75"/>
    <w:rsid w:val="002231AE"/>
    <w:rsid w:val="00223AE2"/>
    <w:rsid w:val="00224BE3"/>
    <w:rsid w:val="00224FA4"/>
    <w:rsid w:val="00226C8B"/>
    <w:rsid w:val="00226D80"/>
    <w:rsid w:val="00227DBC"/>
    <w:rsid w:val="002303FB"/>
    <w:rsid w:val="00230CAF"/>
    <w:rsid w:val="002314EE"/>
    <w:rsid w:val="00231935"/>
    <w:rsid w:val="00232637"/>
    <w:rsid w:val="00234242"/>
    <w:rsid w:val="00236C94"/>
    <w:rsid w:val="00236EEB"/>
    <w:rsid w:val="00237A34"/>
    <w:rsid w:val="002432FA"/>
    <w:rsid w:val="00243CD4"/>
    <w:rsid w:val="00244096"/>
    <w:rsid w:val="00244591"/>
    <w:rsid w:val="00245E87"/>
    <w:rsid w:val="00250460"/>
    <w:rsid w:val="00252A67"/>
    <w:rsid w:val="00252D9F"/>
    <w:rsid w:val="00253BF5"/>
    <w:rsid w:val="00255152"/>
    <w:rsid w:val="00255683"/>
    <w:rsid w:val="00255F45"/>
    <w:rsid w:val="00256CE8"/>
    <w:rsid w:val="00256E13"/>
    <w:rsid w:val="00257B5A"/>
    <w:rsid w:val="00261120"/>
    <w:rsid w:val="00262609"/>
    <w:rsid w:val="0026380F"/>
    <w:rsid w:val="0026557D"/>
    <w:rsid w:val="00267244"/>
    <w:rsid w:val="002677B6"/>
    <w:rsid w:val="00267B01"/>
    <w:rsid w:val="002701E5"/>
    <w:rsid w:val="0027031F"/>
    <w:rsid w:val="00270402"/>
    <w:rsid w:val="00270E62"/>
    <w:rsid w:val="00271D6B"/>
    <w:rsid w:val="00273763"/>
    <w:rsid w:val="00274442"/>
    <w:rsid w:val="00275FB2"/>
    <w:rsid w:val="00276D9C"/>
    <w:rsid w:val="00277A4B"/>
    <w:rsid w:val="00280618"/>
    <w:rsid w:val="00281A0E"/>
    <w:rsid w:val="00281D07"/>
    <w:rsid w:val="00281DB8"/>
    <w:rsid w:val="00284563"/>
    <w:rsid w:val="00284A92"/>
    <w:rsid w:val="00285C53"/>
    <w:rsid w:val="002863BB"/>
    <w:rsid w:val="002866DA"/>
    <w:rsid w:val="0028714C"/>
    <w:rsid w:val="0028759B"/>
    <w:rsid w:val="00290E52"/>
    <w:rsid w:val="00291AC9"/>
    <w:rsid w:val="002921A1"/>
    <w:rsid w:val="002931CB"/>
    <w:rsid w:val="002939C8"/>
    <w:rsid w:val="00294A72"/>
    <w:rsid w:val="00294E0B"/>
    <w:rsid w:val="00295CF8"/>
    <w:rsid w:val="00296092"/>
    <w:rsid w:val="0029679E"/>
    <w:rsid w:val="002971EC"/>
    <w:rsid w:val="00297322"/>
    <w:rsid w:val="00297592"/>
    <w:rsid w:val="002A0C3C"/>
    <w:rsid w:val="002A1FB5"/>
    <w:rsid w:val="002A23CB"/>
    <w:rsid w:val="002A36DA"/>
    <w:rsid w:val="002A3EEB"/>
    <w:rsid w:val="002A4F7E"/>
    <w:rsid w:val="002A6066"/>
    <w:rsid w:val="002A6651"/>
    <w:rsid w:val="002A66DC"/>
    <w:rsid w:val="002A68B1"/>
    <w:rsid w:val="002B0003"/>
    <w:rsid w:val="002B0440"/>
    <w:rsid w:val="002B4E32"/>
    <w:rsid w:val="002B5FA2"/>
    <w:rsid w:val="002B603E"/>
    <w:rsid w:val="002B6151"/>
    <w:rsid w:val="002B6E0F"/>
    <w:rsid w:val="002B704C"/>
    <w:rsid w:val="002B749C"/>
    <w:rsid w:val="002B79AD"/>
    <w:rsid w:val="002C1DB6"/>
    <w:rsid w:val="002C1E91"/>
    <w:rsid w:val="002C4128"/>
    <w:rsid w:val="002C4EA8"/>
    <w:rsid w:val="002C4FB4"/>
    <w:rsid w:val="002C51E4"/>
    <w:rsid w:val="002C582B"/>
    <w:rsid w:val="002C66BF"/>
    <w:rsid w:val="002C68D4"/>
    <w:rsid w:val="002C6C82"/>
    <w:rsid w:val="002D07D3"/>
    <w:rsid w:val="002D0DFF"/>
    <w:rsid w:val="002D2319"/>
    <w:rsid w:val="002D42CE"/>
    <w:rsid w:val="002D4D67"/>
    <w:rsid w:val="002D4DFC"/>
    <w:rsid w:val="002D53D8"/>
    <w:rsid w:val="002D5C10"/>
    <w:rsid w:val="002D7305"/>
    <w:rsid w:val="002D791D"/>
    <w:rsid w:val="002E09D3"/>
    <w:rsid w:val="002E0AD1"/>
    <w:rsid w:val="002E0CBA"/>
    <w:rsid w:val="002E2403"/>
    <w:rsid w:val="002E2611"/>
    <w:rsid w:val="002E2E04"/>
    <w:rsid w:val="002E301E"/>
    <w:rsid w:val="002E364C"/>
    <w:rsid w:val="002E60B8"/>
    <w:rsid w:val="002E6685"/>
    <w:rsid w:val="002E7998"/>
    <w:rsid w:val="002F0AF0"/>
    <w:rsid w:val="002F1945"/>
    <w:rsid w:val="002F2B8F"/>
    <w:rsid w:val="002F378B"/>
    <w:rsid w:val="002F4796"/>
    <w:rsid w:val="002F4F7B"/>
    <w:rsid w:val="002F5C7A"/>
    <w:rsid w:val="002F6430"/>
    <w:rsid w:val="003008EB"/>
    <w:rsid w:val="003015A4"/>
    <w:rsid w:val="003016A2"/>
    <w:rsid w:val="00301B6B"/>
    <w:rsid w:val="00302F87"/>
    <w:rsid w:val="003037DD"/>
    <w:rsid w:val="003068BF"/>
    <w:rsid w:val="00307706"/>
    <w:rsid w:val="00311788"/>
    <w:rsid w:val="00312532"/>
    <w:rsid w:val="00313E1C"/>
    <w:rsid w:val="003148C0"/>
    <w:rsid w:val="003171B9"/>
    <w:rsid w:val="00317B95"/>
    <w:rsid w:val="00317C16"/>
    <w:rsid w:val="00320427"/>
    <w:rsid w:val="00322274"/>
    <w:rsid w:val="00322D0C"/>
    <w:rsid w:val="003237FD"/>
    <w:rsid w:val="003242C6"/>
    <w:rsid w:val="00324925"/>
    <w:rsid w:val="0032680D"/>
    <w:rsid w:val="00327D12"/>
    <w:rsid w:val="00330292"/>
    <w:rsid w:val="00330A47"/>
    <w:rsid w:val="003317DD"/>
    <w:rsid w:val="003319C4"/>
    <w:rsid w:val="00332ACC"/>
    <w:rsid w:val="00333A73"/>
    <w:rsid w:val="00333DA5"/>
    <w:rsid w:val="003342C1"/>
    <w:rsid w:val="00334520"/>
    <w:rsid w:val="00334590"/>
    <w:rsid w:val="00334710"/>
    <w:rsid w:val="003357CB"/>
    <w:rsid w:val="003400AC"/>
    <w:rsid w:val="00340275"/>
    <w:rsid w:val="0034180F"/>
    <w:rsid w:val="00341B16"/>
    <w:rsid w:val="00342765"/>
    <w:rsid w:val="003428AB"/>
    <w:rsid w:val="00342EA5"/>
    <w:rsid w:val="003432EB"/>
    <w:rsid w:val="00343828"/>
    <w:rsid w:val="00344D62"/>
    <w:rsid w:val="00351A46"/>
    <w:rsid w:val="00352231"/>
    <w:rsid w:val="00353B0F"/>
    <w:rsid w:val="00353D74"/>
    <w:rsid w:val="00353E99"/>
    <w:rsid w:val="003544C2"/>
    <w:rsid w:val="00354EC8"/>
    <w:rsid w:val="003560CD"/>
    <w:rsid w:val="00356281"/>
    <w:rsid w:val="00361459"/>
    <w:rsid w:val="003617CF"/>
    <w:rsid w:val="00362455"/>
    <w:rsid w:val="003661D6"/>
    <w:rsid w:val="0036699D"/>
    <w:rsid w:val="00366B90"/>
    <w:rsid w:val="00366C05"/>
    <w:rsid w:val="003672B1"/>
    <w:rsid w:val="003677D5"/>
    <w:rsid w:val="00370F66"/>
    <w:rsid w:val="0037233E"/>
    <w:rsid w:val="00372586"/>
    <w:rsid w:val="003725F3"/>
    <w:rsid w:val="003726C4"/>
    <w:rsid w:val="00373A5F"/>
    <w:rsid w:val="00373BA5"/>
    <w:rsid w:val="00373E7B"/>
    <w:rsid w:val="00374A81"/>
    <w:rsid w:val="0037533A"/>
    <w:rsid w:val="00376F66"/>
    <w:rsid w:val="0037707A"/>
    <w:rsid w:val="00377BC4"/>
    <w:rsid w:val="00377BF0"/>
    <w:rsid w:val="00381683"/>
    <w:rsid w:val="00381FEC"/>
    <w:rsid w:val="00383315"/>
    <w:rsid w:val="003838CD"/>
    <w:rsid w:val="003842CB"/>
    <w:rsid w:val="003842F5"/>
    <w:rsid w:val="0038627E"/>
    <w:rsid w:val="003872C2"/>
    <w:rsid w:val="00387A9A"/>
    <w:rsid w:val="003902DD"/>
    <w:rsid w:val="00390E99"/>
    <w:rsid w:val="003914BF"/>
    <w:rsid w:val="00391B35"/>
    <w:rsid w:val="00391F22"/>
    <w:rsid w:val="00392D6C"/>
    <w:rsid w:val="00393973"/>
    <w:rsid w:val="00394249"/>
    <w:rsid w:val="00394AFE"/>
    <w:rsid w:val="00396C3A"/>
    <w:rsid w:val="003A064A"/>
    <w:rsid w:val="003A076A"/>
    <w:rsid w:val="003A2034"/>
    <w:rsid w:val="003A27A6"/>
    <w:rsid w:val="003A2C89"/>
    <w:rsid w:val="003A33B5"/>
    <w:rsid w:val="003A43CB"/>
    <w:rsid w:val="003A517D"/>
    <w:rsid w:val="003A549A"/>
    <w:rsid w:val="003A59C0"/>
    <w:rsid w:val="003A6971"/>
    <w:rsid w:val="003A7587"/>
    <w:rsid w:val="003B143A"/>
    <w:rsid w:val="003B1500"/>
    <w:rsid w:val="003B1AC9"/>
    <w:rsid w:val="003B1AE1"/>
    <w:rsid w:val="003B1FE1"/>
    <w:rsid w:val="003B26B8"/>
    <w:rsid w:val="003B27BF"/>
    <w:rsid w:val="003B2BF1"/>
    <w:rsid w:val="003B4DE6"/>
    <w:rsid w:val="003B51E1"/>
    <w:rsid w:val="003B54FC"/>
    <w:rsid w:val="003B5B44"/>
    <w:rsid w:val="003B5F78"/>
    <w:rsid w:val="003B7291"/>
    <w:rsid w:val="003C0257"/>
    <w:rsid w:val="003C045D"/>
    <w:rsid w:val="003C2DF1"/>
    <w:rsid w:val="003C381D"/>
    <w:rsid w:val="003C478A"/>
    <w:rsid w:val="003C48CE"/>
    <w:rsid w:val="003C5EC3"/>
    <w:rsid w:val="003C619F"/>
    <w:rsid w:val="003C75D1"/>
    <w:rsid w:val="003C796D"/>
    <w:rsid w:val="003D0387"/>
    <w:rsid w:val="003D0585"/>
    <w:rsid w:val="003D0D56"/>
    <w:rsid w:val="003D19E9"/>
    <w:rsid w:val="003D1AD4"/>
    <w:rsid w:val="003D27C4"/>
    <w:rsid w:val="003D3D5C"/>
    <w:rsid w:val="003D3FEB"/>
    <w:rsid w:val="003D4158"/>
    <w:rsid w:val="003D5053"/>
    <w:rsid w:val="003D54D7"/>
    <w:rsid w:val="003D6DDE"/>
    <w:rsid w:val="003D6F04"/>
    <w:rsid w:val="003D718A"/>
    <w:rsid w:val="003E1163"/>
    <w:rsid w:val="003E2314"/>
    <w:rsid w:val="003E2E43"/>
    <w:rsid w:val="003E35AE"/>
    <w:rsid w:val="003E36B7"/>
    <w:rsid w:val="003E4395"/>
    <w:rsid w:val="003E5AEE"/>
    <w:rsid w:val="003E7367"/>
    <w:rsid w:val="003E799E"/>
    <w:rsid w:val="003E7E6A"/>
    <w:rsid w:val="003F0B8A"/>
    <w:rsid w:val="003F25C9"/>
    <w:rsid w:val="003F25EC"/>
    <w:rsid w:val="003F3221"/>
    <w:rsid w:val="003F3657"/>
    <w:rsid w:val="003F3F23"/>
    <w:rsid w:val="003F58D8"/>
    <w:rsid w:val="003F5CB4"/>
    <w:rsid w:val="003F6930"/>
    <w:rsid w:val="003F6941"/>
    <w:rsid w:val="003F7763"/>
    <w:rsid w:val="00401C64"/>
    <w:rsid w:val="00402A0D"/>
    <w:rsid w:val="00403C7F"/>
    <w:rsid w:val="004040BC"/>
    <w:rsid w:val="0040727D"/>
    <w:rsid w:val="004076E9"/>
    <w:rsid w:val="004077A0"/>
    <w:rsid w:val="00411538"/>
    <w:rsid w:val="0041179A"/>
    <w:rsid w:val="004118C3"/>
    <w:rsid w:val="00411B33"/>
    <w:rsid w:val="00413546"/>
    <w:rsid w:val="0041389D"/>
    <w:rsid w:val="00413F15"/>
    <w:rsid w:val="00414BA8"/>
    <w:rsid w:val="004156A4"/>
    <w:rsid w:val="00415A3B"/>
    <w:rsid w:val="00417EE5"/>
    <w:rsid w:val="004211A7"/>
    <w:rsid w:val="00422896"/>
    <w:rsid w:val="004236E3"/>
    <w:rsid w:val="004249F8"/>
    <w:rsid w:val="00425332"/>
    <w:rsid w:val="0042553A"/>
    <w:rsid w:val="00426E9B"/>
    <w:rsid w:val="00431B8D"/>
    <w:rsid w:val="00431D0F"/>
    <w:rsid w:val="00431E58"/>
    <w:rsid w:val="00431FE1"/>
    <w:rsid w:val="00433240"/>
    <w:rsid w:val="004337EA"/>
    <w:rsid w:val="004340B1"/>
    <w:rsid w:val="00435028"/>
    <w:rsid w:val="00435CE1"/>
    <w:rsid w:val="004366FC"/>
    <w:rsid w:val="00437753"/>
    <w:rsid w:val="00437920"/>
    <w:rsid w:val="00437D1D"/>
    <w:rsid w:val="00437DE5"/>
    <w:rsid w:val="00437E5D"/>
    <w:rsid w:val="00437EA3"/>
    <w:rsid w:val="00440893"/>
    <w:rsid w:val="004408FC"/>
    <w:rsid w:val="0044154A"/>
    <w:rsid w:val="0044434C"/>
    <w:rsid w:val="004455FA"/>
    <w:rsid w:val="004465B0"/>
    <w:rsid w:val="00446822"/>
    <w:rsid w:val="00446E0D"/>
    <w:rsid w:val="004474B3"/>
    <w:rsid w:val="00447828"/>
    <w:rsid w:val="00447CDE"/>
    <w:rsid w:val="004509CC"/>
    <w:rsid w:val="00450ABB"/>
    <w:rsid w:val="00450F7F"/>
    <w:rsid w:val="00452491"/>
    <w:rsid w:val="004543C2"/>
    <w:rsid w:val="0045490A"/>
    <w:rsid w:val="00454A36"/>
    <w:rsid w:val="00454F40"/>
    <w:rsid w:val="0045623A"/>
    <w:rsid w:val="00457A56"/>
    <w:rsid w:val="004604F3"/>
    <w:rsid w:val="00460D4A"/>
    <w:rsid w:val="00461B8E"/>
    <w:rsid w:val="00462E18"/>
    <w:rsid w:val="0046409A"/>
    <w:rsid w:val="00465B36"/>
    <w:rsid w:val="0046649D"/>
    <w:rsid w:val="0046688C"/>
    <w:rsid w:val="00466B13"/>
    <w:rsid w:val="00466C57"/>
    <w:rsid w:val="00470519"/>
    <w:rsid w:val="004716B1"/>
    <w:rsid w:val="004729CA"/>
    <w:rsid w:val="00472F85"/>
    <w:rsid w:val="004733C2"/>
    <w:rsid w:val="00473513"/>
    <w:rsid w:val="004745A9"/>
    <w:rsid w:val="00475A8E"/>
    <w:rsid w:val="00476041"/>
    <w:rsid w:val="00480B4F"/>
    <w:rsid w:val="00481AC3"/>
    <w:rsid w:val="00483E1C"/>
    <w:rsid w:val="004843F3"/>
    <w:rsid w:val="00484507"/>
    <w:rsid w:val="00485278"/>
    <w:rsid w:val="0048561A"/>
    <w:rsid w:val="004866B5"/>
    <w:rsid w:val="004871BB"/>
    <w:rsid w:val="00487210"/>
    <w:rsid w:val="004874C0"/>
    <w:rsid w:val="00487D21"/>
    <w:rsid w:val="00491820"/>
    <w:rsid w:val="00492961"/>
    <w:rsid w:val="00493BF2"/>
    <w:rsid w:val="0049473F"/>
    <w:rsid w:val="00495A1E"/>
    <w:rsid w:val="004962FC"/>
    <w:rsid w:val="00496352"/>
    <w:rsid w:val="0049655A"/>
    <w:rsid w:val="00496EDD"/>
    <w:rsid w:val="00496F7F"/>
    <w:rsid w:val="004A0223"/>
    <w:rsid w:val="004A032F"/>
    <w:rsid w:val="004A05A9"/>
    <w:rsid w:val="004A1184"/>
    <w:rsid w:val="004A2647"/>
    <w:rsid w:val="004A3CD0"/>
    <w:rsid w:val="004A3E59"/>
    <w:rsid w:val="004A635D"/>
    <w:rsid w:val="004A6DD0"/>
    <w:rsid w:val="004A6DFA"/>
    <w:rsid w:val="004A70E0"/>
    <w:rsid w:val="004A7957"/>
    <w:rsid w:val="004B1A36"/>
    <w:rsid w:val="004B1F3B"/>
    <w:rsid w:val="004B3AF3"/>
    <w:rsid w:val="004B709B"/>
    <w:rsid w:val="004B7103"/>
    <w:rsid w:val="004C0465"/>
    <w:rsid w:val="004C1293"/>
    <w:rsid w:val="004C137F"/>
    <w:rsid w:val="004C2582"/>
    <w:rsid w:val="004C2BE5"/>
    <w:rsid w:val="004C320B"/>
    <w:rsid w:val="004C32D3"/>
    <w:rsid w:val="004C3439"/>
    <w:rsid w:val="004C369B"/>
    <w:rsid w:val="004C3F31"/>
    <w:rsid w:val="004C484C"/>
    <w:rsid w:val="004C5732"/>
    <w:rsid w:val="004C5948"/>
    <w:rsid w:val="004C656D"/>
    <w:rsid w:val="004C68D9"/>
    <w:rsid w:val="004C696A"/>
    <w:rsid w:val="004C6E1A"/>
    <w:rsid w:val="004D013D"/>
    <w:rsid w:val="004D0B33"/>
    <w:rsid w:val="004D1213"/>
    <w:rsid w:val="004D2563"/>
    <w:rsid w:val="004D29D3"/>
    <w:rsid w:val="004D2CF0"/>
    <w:rsid w:val="004D3E8F"/>
    <w:rsid w:val="004D428D"/>
    <w:rsid w:val="004D4E0A"/>
    <w:rsid w:val="004D614D"/>
    <w:rsid w:val="004D6FEE"/>
    <w:rsid w:val="004D7C56"/>
    <w:rsid w:val="004E002B"/>
    <w:rsid w:val="004E0425"/>
    <w:rsid w:val="004E1F85"/>
    <w:rsid w:val="004E21F2"/>
    <w:rsid w:val="004E343E"/>
    <w:rsid w:val="004E3802"/>
    <w:rsid w:val="004E51DB"/>
    <w:rsid w:val="004E5225"/>
    <w:rsid w:val="004E53F8"/>
    <w:rsid w:val="004E5BE4"/>
    <w:rsid w:val="004E64C4"/>
    <w:rsid w:val="004F00E8"/>
    <w:rsid w:val="004F033B"/>
    <w:rsid w:val="004F0BA2"/>
    <w:rsid w:val="004F10B9"/>
    <w:rsid w:val="004F23F4"/>
    <w:rsid w:val="004F2CA1"/>
    <w:rsid w:val="004F3343"/>
    <w:rsid w:val="004F4F8E"/>
    <w:rsid w:val="004F536D"/>
    <w:rsid w:val="004F6558"/>
    <w:rsid w:val="004F76D9"/>
    <w:rsid w:val="004F79A3"/>
    <w:rsid w:val="00500D2B"/>
    <w:rsid w:val="005011E5"/>
    <w:rsid w:val="00501567"/>
    <w:rsid w:val="005028E6"/>
    <w:rsid w:val="00502A77"/>
    <w:rsid w:val="00505735"/>
    <w:rsid w:val="005060A1"/>
    <w:rsid w:val="00506BE2"/>
    <w:rsid w:val="005117B0"/>
    <w:rsid w:val="005117E8"/>
    <w:rsid w:val="005119F8"/>
    <w:rsid w:val="00511D70"/>
    <w:rsid w:val="00511EF5"/>
    <w:rsid w:val="005130E8"/>
    <w:rsid w:val="0051338C"/>
    <w:rsid w:val="0051385C"/>
    <w:rsid w:val="00514601"/>
    <w:rsid w:val="005157D0"/>
    <w:rsid w:val="00516368"/>
    <w:rsid w:val="0051691B"/>
    <w:rsid w:val="0051694F"/>
    <w:rsid w:val="00521ECB"/>
    <w:rsid w:val="005228B8"/>
    <w:rsid w:val="0052331B"/>
    <w:rsid w:val="0052343C"/>
    <w:rsid w:val="00523647"/>
    <w:rsid w:val="005238E4"/>
    <w:rsid w:val="00523B1C"/>
    <w:rsid w:val="00523C80"/>
    <w:rsid w:val="0052437D"/>
    <w:rsid w:val="00524826"/>
    <w:rsid w:val="0052526F"/>
    <w:rsid w:val="00525AAF"/>
    <w:rsid w:val="00525FFA"/>
    <w:rsid w:val="005262F1"/>
    <w:rsid w:val="005266B6"/>
    <w:rsid w:val="00530B8E"/>
    <w:rsid w:val="005311A1"/>
    <w:rsid w:val="005325AE"/>
    <w:rsid w:val="0053341E"/>
    <w:rsid w:val="0053494A"/>
    <w:rsid w:val="00534BC8"/>
    <w:rsid w:val="005355D6"/>
    <w:rsid w:val="00535C72"/>
    <w:rsid w:val="0053644A"/>
    <w:rsid w:val="00536BD1"/>
    <w:rsid w:val="00541858"/>
    <w:rsid w:val="00542166"/>
    <w:rsid w:val="00542243"/>
    <w:rsid w:val="00542E38"/>
    <w:rsid w:val="00543218"/>
    <w:rsid w:val="00543792"/>
    <w:rsid w:val="00543FFD"/>
    <w:rsid w:val="00544824"/>
    <w:rsid w:val="0054529C"/>
    <w:rsid w:val="0054533A"/>
    <w:rsid w:val="005516D4"/>
    <w:rsid w:val="00553717"/>
    <w:rsid w:val="00555216"/>
    <w:rsid w:val="005562A0"/>
    <w:rsid w:val="00556C78"/>
    <w:rsid w:val="005616FE"/>
    <w:rsid w:val="00561AAE"/>
    <w:rsid w:val="00561E5A"/>
    <w:rsid w:val="00563688"/>
    <w:rsid w:val="005641F5"/>
    <w:rsid w:val="0056533D"/>
    <w:rsid w:val="00565654"/>
    <w:rsid w:val="005659D2"/>
    <w:rsid w:val="00565A6A"/>
    <w:rsid w:val="00570005"/>
    <w:rsid w:val="00570650"/>
    <w:rsid w:val="005706BF"/>
    <w:rsid w:val="005708E3"/>
    <w:rsid w:val="00571B7A"/>
    <w:rsid w:val="0057202C"/>
    <w:rsid w:val="005722CC"/>
    <w:rsid w:val="00572BB2"/>
    <w:rsid w:val="00573479"/>
    <w:rsid w:val="00573BE0"/>
    <w:rsid w:val="0057480F"/>
    <w:rsid w:val="00575356"/>
    <w:rsid w:val="0057613A"/>
    <w:rsid w:val="00576803"/>
    <w:rsid w:val="0057722A"/>
    <w:rsid w:val="005779D4"/>
    <w:rsid w:val="0058079B"/>
    <w:rsid w:val="0058266A"/>
    <w:rsid w:val="005849F9"/>
    <w:rsid w:val="00585E87"/>
    <w:rsid w:val="00586A28"/>
    <w:rsid w:val="00586BC9"/>
    <w:rsid w:val="00587967"/>
    <w:rsid w:val="00590962"/>
    <w:rsid w:val="00591CDE"/>
    <w:rsid w:val="00591EA6"/>
    <w:rsid w:val="00592888"/>
    <w:rsid w:val="00592A49"/>
    <w:rsid w:val="0059410A"/>
    <w:rsid w:val="00594364"/>
    <w:rsid w:val="005947B9"/>
    <w:rsid w:val="00594F18"/>
    <w:rsid w:val="00596DAF"/>
    <w:rsid w:val="0059709E"/>
    <w:rsid w:val="005A1A23"/>
    <w:rsid w:val="005A1EDE"/>
    <w:rsid w:val="005A23DA"/>
    <w:rsid w:val="005A28D1"/>
    <w:rsid w:val="005A4381"/>
    <w:rsid w:val="005A4B1D"/>
    <w:rsid w:val="005A4F36"/>
    <w:rsid w:val="005A5493"/>
    <w:rsid w:val="005A5499"/>
    <w:rsid w:val="005A581B"/>
    <w:rsid w:val="005A6E55"/>
    <w:rsid w:val="005B04BD"/>
    <w:rsid w:val="005B08F1"/>
    <w:rsid w:val="005B124B"/>
    <w:rsid w:val="005B2FAC"/>
    <w:rsid w:val="005B3FEC"/>
    <w:rsid w:val="005B4213"/>
    <w:rsid w:val="005B50B8"/>
    <w:rsid w:val="005B79BC"/>
    <w:rsid w:val="005B7E46"/>
    <w:rsid w:val="005C054E"/>
    <w:rsid w:val="005C161F"/>
    <w:rsid w:val="005C1992"/>
    <w:rsid w:val="005C30ED"/>
    <w:rsid w:val="005C340F"/>
    <w:rsid w:val="005C3417"/>
    <w:rsid w:val="005C47BF"/>
    <w:rsid w:val="005C4C26"/>
    <w:rsid w:val="005C4D65"/>
    <w:rsid w:val="005C4D6F"/>
    <w:rsid w:val="005C5A66"/>
    <w:rsid w:val="005C5DAB"/>
    <w:rsid w:val="005C67A9"/>
    <w:rsid w:val="005C7110"/>
    <w:rsid w:val="005C7D3B"/>
    <w:rsid w:val="005C7F30"/>
    <w:rsid w:val="005D11E8"/>
    <w:rsid w:val="005D4131"/>
    <w:rsid w:val="005D4795"/>
    <w:rsid w:val="005E046A"/>
    <w:rsid w:val="005E0A74"/>
    <w:rsid w:val="005E1402"/>
    <w:rsid w:val="005E2178"/>
    <w:rsid w:val="005E2357"/>
    <w:rsid w:val="005E27BB"/>
    <w:rsid w:val="005E4B05"/>
    <w:rsid w:val="005E4C33"/>
    <w:rsid w:val="005E5425"/>
    <w:rsid w:val="005E5ADC"/>
    <w:rsid w:val="005E6C2B"/>
    <w:rsid w:val="005E700D"/>
    <w:rsid w:val="005F057E"/>
    <w:rsid w:val="005F0680"/>
    <w:rsid w:val="005F0ABF"/>
    <w:rsid w:val="005F2690"/>
    <w:rsid w:val="005F29C2"/>
    <w:rsid w:val="005F355A"/>
    <w:rsid w:val="005F3AB3"/>
    <w:rsid w:val="005F5CA3"/>
    <w:rsid w:val="005F6E50"/>
    <w:rsid w:val="006010F6"/>
    <w:rsid w:val="00602239"/>
    <w:rsid w:val="00602711"/>
    <w:rsid w:val="00604C26"/>
    <w:rsid w:val="00604F5B"/>
    <w:rsid w:val="00605728"/>
    <w:rsid w:val="00605B80"/>
    <w:rsid w:val="00606389"/>
    <w:rsid w:val="0060680F"/>
    <w:rsid w:val="00607EE0"/>
    <w:rsid w:val="006118B4"/>
    <w:rsid w:val="00611EE6"/>
    <w:rsid w:val="006141A7"/>
    <w:rsid w:val="00614CA1"/>
    <w:rsid w:val="00615EFB"/>
    <w:rsid w:val="006164AB"/>
    <w:rsid w:val="00616838"/>
    <w:rsid w:val="00617427"/>
    <w:rsid w:val="00617B81"/>
    <w:rsid w:val="00617FAE"/>
    <w:rsid w:val="006201A7"/>
    <w:rsid w:val="00620210"/>
    <w:rsid w:val="0062068D"/>
    <w:rsid w:val="00620BB9"/>
    <w:rsid w:val="00620FAE"/>
    <w:rsid w:val="00620FB4"/>
    <w:rsid w:val="00621065"/>
    <w:rsid w:val="00621218"/>
    <w:rsid w:val="00624D88"/>
    <w:rsid w:val="006254F2"/>
    <w:rsid w:val="00625B18"/>
    <w:rsid w:val="00625BF0"/>
    <w:rsid w:val="006268CD"/>
    <w:rsid w:val="006301A0"/>
    <w:rsid w:val="00630D16"/>
    <w:rsid w:val="00631BDF"/>
    <w:rsid w:val="00632C23"/>
    <w:rsid w:val="006333D0"/>
    <w:rsid w:val="00633838"/>
    <w:rsid w:val="006344A0"/>
    <w:rsid w:val="00636173"/>
    <w:rsid w:val="006363C1"/>
    <w:rsid w:val="00636793"/>
    <w:rsid w:val="0063747E"/>
    <w:rsid w:val="00637645"/>
    <w:rsid w:val="006379A4"/>
    <w:rsid w:val="00640A85"/>
    <w:rsid w:val="00640E99"/>
    <w:rsid w:val="0064156C"/>
    <w:rsid w:val="006422FF"/>
    <w:rsid w:val="00643627"/>
    <w:rsid w:val="00643CAB"/>
    <w:rsid w:val="00644324"/>
    <w:rsid w:val="00645696"/>
    <w:rsid w:val="00646B16"/>
    <w:rsid w:val="00646C32"/>
    <w:rsid w:val="00646D7B"/>
    <w:rsid w:val="00650218"/>
    <w:rsid w:val="006505B9"/>
    <w:rsid w:val="006507BE"/>
    <w:rsid w:val="006514AD"/>
    <w:rsid w:val="006525F1"/>
    <w:rsid w:val="00653446"/>
    <w:rsid w:val="00654DB8"/>
    <w:rsid w:val="006554A1"/>
    <w:rsid w:val="006555E2"/>
    <w:rsid w:val="00655AF7"/>
    <w:rsid w:val="0065727E"/>
    <w:rsid w:val="0066046D"/>
    <w:rsid w:val="006616B7"/>
    <w:rsid w:val="00661EAE"/>
    <w:rsid w:val="00663A9A"/>
    <w:rsid w:val="006644D7"/>
    <w:rsid w:val="00664874"/>
    <w:rsid w:val="0066489D"/>
    <w:rsid w:val="00665A72"/>
    <w:rsid w:val="00665E3C"/>
    <w:rsid w:val="00671E8D"/>
    <w:rsid w:val="006726B1"/>
    <w:rsid w:val="00672F2C"/>
    <w:rsid w:val="006741B7"/>
    <w:rsid w:val="00675379"/>
    <w:rsid w:val="00675A85"/>
    <w:rsid w:val="0067793E"/>
    <w:rsid w:val="006802C4"/>
    <w:rsid w:val="0068065B"/>
    <w:rsid w:val="00680E2B"/>
    <w:rsid w:val="0068253B"/>
    <w:rsid w:val="00682AFF"/>
    <w:rsid w:val="0068318F"/>
    <w:rsid w:val="00683ABA"/>
    <w:rsid w:val="0068527C"/>
    <w:rsid w:val="00685D2B"/>
    <w:rsid w:val="00686092"/>
    <w:rsid w:val="00687038"/>
    <w:rsid w:val="00687911"/>
    <w:rsid w:val="006928F4"/>
    <w:rsid w:val="00692FA7"/>
    <w:rsid w:val="00693576"/>
    <w:rsid w:val="006938EC"/>
    <w:rsid w:val="00694295"/>
    <w:rsid w:val="00694B10"/>
    <w:rsid w:val="006950B4"/>
    <w:rsid w:val="00695197"/>
    <w:rsid w:val="006959A3"/>
    <w:rsid w:val="00695B3B"/>
    <w:rsid w:val="00696115"/>
    <w:rsid w:val="00696A24"/>
    <w:rsid w:val="00696E96"/>
    <w:rsid w:val="006971F0"/>
    <w:rsid w:val="006A0C03"/>
    <w:rsid w:val="006A0C28"/>
    <w:rsid w:val="006A2A44"/>
    <w:rsid w:val="006A3A8E"/>
    <w:rsid w:val="006A555C"/>
    <w:rsid w:val="006A6CC1"/>
    <w:rsid w:val="006A70E0"/>
    <w:rsid w:val="006A7668"/>
    <w:rsid w:val="006B04ED"/>
    <w:rsid w:val="006B0AD7"/>
    <w:rsid w:val="006B1AC2"/>
    <w:rsid w:val="006B204F"/>
    <w:rsid w:val="006B2541"/>
    <w:rsid w:val="006B26D8"/>
    <w:rsid w:val="006B412E"/>
    <w:rsid w:val="006B7BFB"/>
    <w:rsid w:val="006C28A8"/>
    <w:rsid w:val="006C2E4A"/>
    <w:rsid w:val="006C38E6"/>
    <w:rsid w:val="006C5CA2"/>
    <w:rsid w:val="006C5CDB"/>
    <w:rsid w:val="006C68A5"/>
    <w:rsid w:val="006C6E1B"/>
    <w:rsid w:val="006D06ED"/>
    <w:rsid w:val="006D0E6E"/>
    <w:rsid w:val="006D1020"/>
    <w:rsid w:val="006D1865"/>
    <w:rsid w:val="006D1D28"/>
    <w:rsid w:val="006D2180"/>
    <w:rsid w:val="006D2DA5"/>
    <w:rsid w:val="006D5536"/>
    <w:rsid w:val="006D758F"/>
    <w:rsid w:val="006D7FFD"/>
    <w:rsid w:val="006E0B67"/>
    <w:rsid w:val="006E2808"/>
    <w:rsid w:val="006E2FB4"/>
    <w:rsid w:val="006E2FC7"/>
    <w:rsid w:val="006E3052"/>
    <w:rsid w:val="006E3CA4"/>
    <w:rsid w:val="006E3E35"/>
    <w:rsid w:val="006E575D"/>
    <w:rsid w:val="006E63F0"/>
    <w:rsid w:val="006E6424"/>
    <w:rsid w:val="006E6E66"/>
    <w:rsid w:val="006F6B7B"/>
    <w:rsid w:val="006F724F"/>
    <w:rsid w:val="006F7B63"/>
    <w:rsid w:val="00701169"/>
    <w:rsid w:val="00702194"/>
    <w:rsid w:val="0070266F"/>
    <w:rsid w:val="00702A9E"/>
    <w:rsid w:val="00703525"/>
    <w:rsid w:val="00704404"/>
    <w:rsid w:val="007052A3"/>
    <w:rsid w:val="00705627"/>
    <w:rsid w:val="007065AC"/>
    <w:rsid w:val="0071029C"/>
    <w:rsid w:val="007115C8"/>
    <w:rsid w:val="00712400"/>
    <w:rsid w:val="00712FFE"/>
    <w:rsid w:val="007134A6"/>
    <w:rsid w:val="00714FFD"/>
    <w:rsid w:val="007150C0"/>
    <w:rsid w:val="0071614E"/>
    <w:rsid w:val="00716CC8"/>
    <w:rsid w:val="00720066"/>
    <w:rsid w:val="0072051E"/>
    <w:rsid w:val="00721348"/>
    <w:rsid w:val="0072273B"/>
    <w:rsid w:val="00723E33"/>
    <w:rsid w:val="007240DC"/>
    <w:rsid w:val="00725909"/>
    <w:rsid w:val="0072616D"/>
    <w:rsid w:val="0072730A"/>
    <w:rsid w:val="00727AF2"/>
    <w:rsid w:val="00730AFD"/>
    <w:rsid w:val="00731D87"/>
    <w:rsid w:val="00733DC9"/>
    <w:rsid w:val="00733F49"/>
    <w:rsid w:val="00734236"/>
    <w:rsid w:val="007344DC"/>
    <w:rsid w:val="007344F0"/>
    <w:rsid w:val="0073654D"/>
    <w:rsid w:val="007365EF"/>
    <w:rsid w:val="007366A6"/>
    <w:rsid w:val="00740B29"/>
    <w:rsid w:val="00742785"/>
    <w:rsid w:val="007433AD"/>
    <w:rsid w:val="007460C6"/>
    <w:rsid w:val="00746D8B"/>
    <w:rsid w:val="00750A4A"/>
    <w:rsid w:val="00750E26"/>
    <w:rsid w:val="00751318"/>
    <w:rsid w:val="00751893"/>
    <w:rsid w:val="007527F4"/>
    <w:rsid w:val="00754716"/>
    <w:rsid w:val="007547C9"/>
    <w:rsid w:val="007557F6"/>
    <w:rsid w:val="00755FCC"/>
    <w:rsid w:val="00756A20"/>
    <w:rsid w:val="00757B15"/>
    <w:rsid w:val="00760193"/>
    <w:rsid w:val="00760536"/>
    <w:rsid w:val="00761123"/>
    <w:rsid w:val="00761F86"/>
    <w:rsid w:val="00762060"/>
    <w:rsid w:val="007620FA"/>
    <w:rsid w:val="007623BA"/>
    <w:rsid w:val="007638E1"/>
    <w:rsid w:val="0076421D"/>
    <w:rsid w:val="007645DE"/>
    <w:rsid w:val="00764A52"/>
    <w:rsid w:val="00764E09"/>
    <w:rsid w:val="007657E6"/>
    <w:rsid w:val="00766D62"/>
    <w:rsid w:val="00766DFC"/>
    <w:rsid w:val="00770386"/>
    <w:rsid w:val="0077048A"/>
    <w:rsid w:val="007706E8"/>
    <w:rsid w:val="00770F09"/>
    <w:rsid w:val="00771382"/>
    <w:rsid w:val="0077166C"/>
    <w:rsid w:val="007717E7"/>
    <w:rsid w:val="00771996"/>
    <w:rsid w:val="00772199"/>
    <w:rsid w:val="00772634"/>
    <w:rsid w:val="00772E6B"/>
    <w:rsid w:val="00773966"/>
    <w:rsid w:val="0077464B"/>
    <w:rsid w:val="00777086"/>
    <w:rsid w:val="00780094"/>
    <w:rsid w:val="007806BB"/>
    <w:rsid w:val="007817E2"/>
    <w:rsid w:val="00781F0F"/>
    <w:rsid w:val="00783C75"/>
    <w:rsid w:val="0078413B"/>
    <w:rsid w:val="007843D2"/>
    <w:rsid w:val="007851E3"/>
    <w:rsid w:val="00785886"/>
    <w:rsid w:val="007864F8"/>
    <w:rsid w:val="00787902"/>
    <w:rsid w:val="00791C45"/>
    <w:rsid w:val="007920CD"/>
    <w:rsid w:val="007927EC"/>
    <w:rsid w:val="00792D03"/>
    <w:rsid w:val="007933EA"/>
    <w:rsid w:val="007954D2"/>
    <w:rsid w:val="0079728A"/>
    <w:rsid w:val="007A1062"/>
    <w:rsid w:val="007A17A7"/>
    <w:rsid w:val="007A2B1A"/>
    <w:rsid w:val="007A4ABD"/>
    <w:rsid w:val="007A5016"/>
    <w:rsid w:val="007A5040"/>
    <w:rsid w:val="007A57BA"/>
    <w:rsid w:val="007A64E4"/>
    <w:rsid w:val="007A7B6C"/>
    <w:rsid w:val="007B21B5"/>
    <w:rsid w:val="007B28CF"/>
    <w:rsid w:val="007B2BBF"/>
    <w:rsid w:val="007B31E3"/>
    <w:rsid w:val="007B3F13"/>
    <w:rsid w:val="007B4507"/>
    <w:rsid w:val="007C0E6D"/>
    <w:rsid w:val="007C1168"/>
    <w:rsid w:val="007C1447"/>
    <w:rsid w:val="007C32AE"/>
    <w:rsid w:val="007C3D77"/>
    <w:rsid w:val="007C57F4"/>
    <w:rsid w:val="007C6B49"/>
    <w:rsid w:val="007D06EB"/>
    <w:rsid w:val="007D15BB"/>
    <w:rsid w:val="007D1CB2"/>
    <w:rsid w:val="007D206E"/>
    <w:rsid w:val="007D348D"/>
    <w:rsid w:val="007D3F81"/>
    <w:rsid w:val="007D45DD"/>
    <w:rsid w:val="007D61F9"/>
    <w:rsid w:val="007D71B8"/>
    <w:rsid w:val="007D748B"/>
    <w:rsid w:val="007D7708"/>
    <w:rsid w:val="007D7BD0"/>
    <w:rsid w:val="007D7E03"/>
    <w:rsid w:val="007E0031"/>
    <w:rsid w:val="007E0073"/>
    <w:rsid w:val="007E053D"/>
    <w:rsid w:val="007E4FC9"/>
    <w:rsid w:val="007E50AD"/>
    <w:rsid w:val="007E5618"/>
    <w:rsid w:val="007E60EB"/>
    <w:rsid w:val="007E6925"/>
    <w:rsid w:val="007E7AF6"/>
    <w:rsid w:val="007F24A6"/>
    <w:rsid w:val="007F4A58"/>
    <w:rsid w:val="007F56DA"/>
    <w:rsid w:val="007F5FDC"/>
    <w:rsid w:val="007F6D14"/>
    <w:rsid w:val="007F7641"/>
    <w:rsid w:val="007F7B81"/>
    <w:rsid w:val="007F7E94"/>
    <w:rsid w:val="00800577"/>
    <w:rsid w:val="00800E28"/>
    <w:rsid w:val="0080135B"/>
    <w:rsid w:val="008021AA"/>
    <w:rsid w:val="008024CC"/>
    <w:rsid w:val="00802514"/>
    <w:rsid w:val="00802574"/>
    <w:rsid w:val="008026B7"/>
    <w:rsid w:val="00802BC0"/>
    <w:rsid w:val="008039B3"/>
    <w:rsid w:val="008039FE"/>
    <w:rsid w:val="00803F85"/>
    <w:rsid w:val="00803FF2"/>
    <w:rsid w:val="00804213"/>
    <w:rsid w:val="00805033"/>
    <w:rsid w:val="008135C9"/>
    <w:rsid w:val="00813A3A"/>
    <w:rsid w:val="0081432C"/>
    <w:rsid w:val="00814C45"/>
    <w:rsid w:val="00815B56"/>
    <w:rsid w:val="00817B22"/>
    <w:rsid w:val="00820418"/>
    <w:rsid w:val="00820794"/>
    <w:rsid w:val="0082097F"/>
    <w:rsid w:val="00820CD2"/>
    <w:rsid w:val="00820D2B"/>
    <w:rsid w:val="00820F8D"/>
    <w:rsid w:val="0082163D"/>
    <w:rsid w:val="00821F6F"/>
    <w:rsid w:val="00825546"/>
    <w:rsid w:val="00825BE9"/>
    <w:rsid w:val="00825C5B"/>
    <w:rsid w:val="008262C6"/>
    <w:rsid w:val="00826F01"/>
    <w:rsid w:val="00827428"/>
    <w:rsid w:val="00827F14"/>
    <w:rsid w:val="0083010C"/>
    <w:rsid w:val="00831181"/>
    <w:rsid w:val="00831486"/>
    <w:rsid w:val="008315CA"/>
    <w:rsid w:val="00831638"/>
    <w:rsid w:val="008320E7"/>
    <w:rsid w:val="008321A4"/>
    <w:rsid w:val="00832730"/>
    <w:rsid w:val="00832986"/>
    <w:rsid w:val="00832D7C"/>
    <w:rsid w:val="00833044"/>
    <w:rsid w:val="008336EF"/>
    <w:rsid w:val="00833D55"/>
    <w:rsid w:val="00834167"/>
    <w:rsid w:val="008346C7"/>
    <w:rsid w:val="008355BA"/>
    <w:rsid w:val="0083663B"/>
    <w:rsid w:val="00836807"/>
    <w:rsid w:val="00837F8C"/>
    <w:rsid w:val="00840039"/>
    <w:rsid w:val="00840E46"/>
    <w:rsid w:val="00840FAA"/>
    <w:rsid w:val="00841A00"/>
    <w:rsid w:val="00841A56"/>
    <w:rsid w:val="008421A1"/>
    <w:rsid w:val="00842AFC"/>
    <w:rsid w:val="00842E82"/>
    <w:rsid w:val="00843296"/>
    <w:rsid w:val="0084777F"/>
    <w:rsid w:val="00850F6B"/>
    <w:rsid w:val="00852241"/>
    <w:rsid w:val="00854995"/>
    <w:rsid w:val="00854E6A"/>
    <w:rsid w:val="008555F5"/>
    <w:rsid w:val="0085633C"/>
    <w:rsid w:val="00856DF0"/>
    <w:rsid w:val="00857542"/>
    <w:rsid w:val="00857835"/>
    <w:rsid w:val="00857E8D"/>
    <w:rsid w:val="00860D53"/>
    <w:rsid w:val="008620A4"/>
    <w:rsid w:val="008636A7"/>
    <w:rsid w:val="00863D39"/>
    <w:rsid w:val="00864566"/>
    <w:rsid w:val="0086476D"/>
    <w:rsid w:val="00864F81"/>
    <w:rsid w:val="0086559B"/>
    <w:rsid w:val="0086699B"/>
    <w:rsid w:val="00866F9E"/>
    <w:rsid w:val="00870791"/>
    <w:rsid w:val="0087092C"/>
    <w:rsid w:val="00871B10"/>
    <w:rsid w:val="008737C9"/>
    <w:rsid w:val="008748CC"/>
    <w:rsid w:val="00874E00"/>
    <w:rsid w:val="008759D9"/>
    <w:rsid w:val="008765B5"/>
    <w:rsid w:val="00876C8B"/>
    <w:rsid w:val="008770B1"/>
    <w:rsid w:val="008811E5"/>
    <w:rsid w:val="008814C2"/>
    <w:rsid w:val="00882143"/>
    <w:rsid w:val="008831F2"/>
    <w:rsid w:val="0088478E"/>
    <w:rsid w:val="008873F7"/>
    <w:rsid w:val="00887E34"/>
    <w:rsid w:val="00887EBF"/>
    <w:rsid w:val="0089190C"/>
    <w:rsid w:val="00892218"/>
    <w:rsid w:val="00892E42"/>
    <w:rsid w:val="00893019"/>
    <w:rsid w:val="008930A9"/>
    <w:rsid w:val="00893B10"/>
    <w:rsid w:val="00894AC0"/>
    <w:rsid w:val="008953DC"/>
    <w:rsid w:val="00896A5F"/>
    <w:rsid w:val="008A023D"/>
    <w:rsid w:val="008A09BF"/>
    <w:rsid w:val="008A1AD6"/>
    <w:rsid w:val="008A26E6"/>
    <w:rsid w:val="008A33E7"/>
    <w:rsid w:val="008A33EB"/>
    <w:rsid w:val="008A4512"/>
    <w:rsid w:val="008A5CC3"/>
    <w:rsid w:val="008A7865"/>
    <w:rsid w:val="008B067E"/>
    <w:rsid w:val="008B2AAF"/>
    <w:rsid w:val="008B3281"/>
    <w:rsid w:val="008B3535"/>
    <w:rsid w:val="008B3A15"/>
    <w:rsid w:val="008B44AE"/>
    <w:rsid w:val="008B4F8E"/>
    <w:rsid w:val="008B596A"/>
    <w:rsid w:val="008B6E63"/>
    <w:rsid w:val="008B794F"/>
    <w:rsid w:val="008C0495"/>
    <w:rsid w:val="008C0D3C"/>
    <w:rsid w:val="008C106F"/>
    <w:rsid w:val="008C164C"/>
    <w:rsid w:val="008C2263"/>
    <w:rsid w:val="008C3AF9"/>
    <w:rsid w:val="008C3C7B"/>
    <w:rsid w:val="008C495D"/>
    <w:rsid w:val="008C687F"/>
    <w:rsid w:val="008C7777"/>
    <w:rsid w:val="008C7B84"/>
    <w:rsid w:val="008D0F3E"/>
    <w:rsid w:val="008D16CE"/>
    <w:rsid w:val="008D1B8B"/>
    <w:rsid w:val="008D4BB8"/>
    <w:rsid w:val="008D70BF"/>
    <w:rsid w:val="008D74B1"/>
    <w:rsid w:val="008D77E6"/>
    <w:rsid w:val="008D7CC6"/>
    <w:rsid w:val="008E0704"/>
    <w:rsid w:val="008E19AC"/>
    <w:rsid w:val="008E21E9"/>
    <w:rsid w:val="008E2D01"/>
    <w:rsid w:val="008E2D23"/>
    <w:rsid w:val="008E3C7D"/>
    <w:rsid w:val="008E3F10"/>
    <w:rsid w:val="008E588A"/>
    <w:rsid w:val="008E6736"/>
    <w:rsid w:val="008E6EE5"/>
    <w:rsid w:val="008E784F"/>
    <w:rsid w:val="008E7E1A"/>
    <w:rsid w:val="008E7E31"/>
    <w:rsid w:val="008F0F8D"/>
    <w:rsid w:val="008F448B"/>
    <w:rsid w:val="008F7FCA"/>
    <w:rsid w:val="00900A11"/>
    <w:rsid w:val="0090295D"/>
    <w:rsid w:val="009045E8"/>
    <w:rsid w:val="00904C39"/>
    <w:rsid w:val="009066C6"/>
    <w:rsid w:val="00907762"/>
    <w:rsid w:val="0091008B"/>
    <w:rsid w:val="00912385"/>
    <w:rsid w:val="0091288B"/>
    <w:rsid w:val="00913115"/>
    <w:rsid w:val="009147D2"/>
    <w:rsid w:val="0091505A"/>
    <w:rsid w:val="00915BE2"/>
    <w:rsid w:val="00916236"/>
    <w:rsid w:val="0092005C"/>
    <w:rsid w:val="009204D2"/>
    <w:rsid w:val="00920DF3"/>
    <w:rsid w:val="00920FDA"/>
    <w:rsid w:val="00921106"/>
    <w:rsid w:val="00921EB2"/>
    <w:rsid w:val="0092230B"/>
    <w:rsid w:val="00922882"/>
    <w:rsid w:val="009229AB"/>
    <w:rsid w:val="00922D14"/>
    <w:rsid w:val="00924AD7"/>
    <w:rsid w:val="00925328"/>
    <w:rsid w:val="00927090"/>
    <w:rsid w:val="0093012E"/>
    <w:rsid w:val="00930292"/>
    <w:rsid w:val="009312DB"/>
    <w:rsid w:val="00932001"/>
    <w:rsid w:val="00932991"/>
    <w:rsid w:val="00934B6E"/>
    <w:rsid w:val="00935299"/>
    <w:rsid w:val="0093720F"/>
    <w:rsid w:val="00937E25"/>
    <w:rsid w:val="009408AF"/>
    <w:rsid w:val="00941803"/>
    <w:rsid w:val="00943130"/>
    <w:rsid w:val="00944748"/>
    <w:rsid w:val="0094552E"/>
    <w:rsid w:val="00946981"/>
    <w:rsid w:val="009479E1"/>
    <w:rsid w:val="00947EA5"/>
    <w:rsid w:val="009508E4"/>
    <w:rsid w:val="009509F2"/>
    <w:rsid w:val="00951743"/>
    <w:rsid w:val="00952ABC"/>
    <w:rsid w:val="00952CB0"/>
    <w:rsid w:val="00953942"/>
    <w:rsid w:val="00953CD2"/>
    <w:rsid w:val="00954CB5"/>
    <w:rsid w:val="0095569C"/>
    <w:rsid w:val="00955DB7"/>
    <w:rsid w:val="009572AC"/>
    <w:rsid w:val="00957F13"/>
    <w:rsid w:val="0096035A"/>
    <w:rsid w:val="0096056A"/>
    <w:rsid w:val="009617D4"/>
    <w:rsid w:val="0096311A"/>
    <w:rsid w:val="0096351C"/>
    <w:rsid w:val="00963541"/>
    <w:rsid w:val="0096437F"/>
    <w:rsid w:val="00965415"/>
    <w:rsid w:val="00965460"/>
    <w:rsid w:val="009657A4"/>
    <w:rsid w:val="00966154"/>
    <w:rsid w:val="0096673F"/>
    <w:rsid w:val="009707DA"/>
    <w:rsid w:val="00972652"/>
    <w:rsid w:val="009733F9"/>
    <w:rsid w:val="009744AA"/>
    <w:rsid w:val="00976D9D"/>
    <w:rsid w:val="00977032"/>
    <w:rsid w:val="00977DFB"/>
    <w:rsid w:val="00980147"/>
    <w:rsid w:val="00980721"/>
    <w:rsid w:val="00980F8D"/>
    <w:rsid w:val="00981CD7"/>
    <w:rsid w:val="00981D2F"/>
    <w:rsid w:val="00983703"/>
    <w:rsid w:val="009853F3"/>
    <w:rsid w:val="00986E93"/>
    <w:rsid w:val="00986ECB"/>
    <w:rsid w:val="0098766E"/>
    <w:rsid w:val="00987971"/>
    <w:rsid w:val="00987ECD"/>
    <w:rsid w:val="00990533"/>
    <w:rsid w:val="00990D1A"/>
    <w:rsid w:val="00990DCF"/>
    <w:rsid w:val="009933AD"/>
    <w:rsid w:val="0099487C"/>
    <w:rsid w:val="009953F8"/>
    <w:rsid w:val="0099605F"/>
    <w:rsid w:val="009962AD"/>
    <w:rsid w:val="009A342E"/>
    <w:rsid w:val="009A38FC"/>
    <w:rsid w:val="009A484E"/>
    <w:rsid w:val="009A4C58"/>
    <w:rsid w:val="009A6025"/>
    <w:rsid w:val="009A6B54"/>
    <w:rsid w:val="009B00C5"/>
    <w:rsid w:val="009B189C"/>
    <w:rsid w:val="009B2363"/>
    <w:rsid w:val="009B29A2"/>
    <w:rsid w:val="009B2B8C"/>
    <w:rsid w:val="009B2FB2"/>
    <w:rsid w:val="009B3122"/>
    <w:rsid w:val="009B3453"/>
    <w:rsid w:val="009B4063"/>
    <w:rsid w:val="009B4497"/>
    <w:rsid w:val="009B560B"/>
    <w:rsid w:val="009B57DC"/>
    <w:rsid w:val="009B5C8A"/>
    <w:rsid w:val="009B6A3A"/>
    <w:rsid w:val="009B6AC0"/>
    <w:rsid w:val="009B6D73"/>
    <w:rsid w:val="009B6EFA"/>
    <w:rsid w:val="009B6F5C"/>
    <w:rsid w:val="009B7773"/>
    <w:rsid w:val="009C2000"/>
    <w:rsid w:val="009C2D93"/>
    <w:rsid w:val="009C3DE3"/>
    <w:rsid w:val="009C7E12"/>
    <w:rsid w:val="009D035B"/>
    <w:rsid w:val="009D0565"/>
    <w:rsid w:val="009D0F13"/>
    <w:rsid w:val="009D22B6"/>
    <w:rsid w:val="009D24E5"/>
    <w:rsid w:val="009D3685"/>
    <w:rsid w:val="009D3710"/>
    <w:rsid w:val="009D4F20"/>
    <w:rsid w:val="009D792B"/>
    <w:rsid w:val="009D7FD6"/>
    <w:rsid w:val="009E02E4"/>
    <w:rsid w:val="009E1178"/>
    <w:rsid w:val="009E15D1"/>
    <w:rsid w:val="009E1AA9"/>
    <w:rsid w:val="009E2254"/>
    <w:rsid w:val="009E2FD9"/>
    <w:rsid w:val="009E3D77"/>
    <w:rsid w:val="009E46AB"/>
    <w:rsid w:val="009E46C9"/>
    <w:rsid w:val="009E5004"/>
    <w:rsid w:val="009E5540"/>
    <w:rsid w:val="009E64E3"/>
    <w:rsid w:val="009E77F1"/>
    <w:rsid w:val="009F0BD1"/>
    <w:rsid w:val="009F1718"/>
    <w:rsid w:val="009F1E46"/>
    <w:rsid w:val="009F422F"/>
    <w:rsid w:val="009F5659"/>
    <w:rsid w:val="009F588B"/>
    <w:rsid w:val="009F6AFF"/>
    <w:rsid w:val="009F775A"/>
    <w:rsid w:val="009F7D10"/>
    <w:rsid w:val="009F7D99"/>
    <w:rsid w:val="00A017E7"/>
    <w:rsid w:val="00A018B9"/>
    <w:rsid w:val="00A03C1D"/>
    <w:rsid w:val="00A05BD8"/>
    <w:rsid w:val="00A069F2"/>
    <w:rsid w:val="00A06A5A"/>
    <w:rsid w:val="00A06E9B"/>
    <w:rsid w:val="00A07530"/>
    <w:rsid w:val="00A0798C"/>
    <w:rsid w:val="00A10EBF"/>
    <w:rsid w:val="00A11A84"/>
    <w:rsid w:val="00A11D07"/>
    <w:rsid w:val="00A11DF4"/>
    <w:rsid w:val="00A1236E"/>
    <w:rsid w:val="00A155D3"/>
    <w:rsid w:val="00A20FB2"/>
    <w:rsid w:val="00A21AC0"/>
    <w:rsid w:val="00A22A2A"/>
    <w:rsid w:val="00A22AD5"/>
    <w:rsid w:val="00A236BA"/>
    <w:rsid w:val="00A236FE"/>
    <w:rsid w:val="00A239E7"/>
    <w:rsid w:val="00A252FD"/>
    <w:rsid w:val="00A258D8"/>
    <w:rsid w:val="00A25CA0"/>
    <w:rsid w:val="00A25DF8"/>
    <w:rsid w:val="00A25ED1"/>
    <w:rsid w:val="00A25F7D"/>
    <w:rsid w:val="00A2646F"/>
    <w:rsid w:val="00A266FA"/>
    <w:rsid w:val="00A26872"/>
    <w:rsid w:val="00A3052E"/>
    <w:rsid w:val="00A306EB"/>
    <w:rsid w:val="00A30C7E"/>
    <w:rsid w:val="00A3196A"/>
    <w:rsid w:val="00A31A25"/>
    <w:rsid w:val="00A31D30"/>
    <w:rsid w:val="00A32F2A"/>
    <w:rsid w:val="00A3389E"/>
    <w:rsid w:val="00A33D19"/>
    <w:rsid w:val="00A33F0C"/>
    <w:rsid w:val="00A34729"/>
    <w:rsid w:val="00A34BB8"/>
    <w:rsid w:val="00A36714"/>
    <w:rsid w:val="00A36A85"/>
    <w:rsid w:val="00A36B5F"/>
    <w:rsid w:val="00A3707C"/>
    <w:rsid w:val="00A433A1"/>
    <w:rsid w:val="00A43B24"/>
    <w:rsid w:val="00A4453D"/>
    <w:rsid w:val="00A446BA"/>
    <w:rsid w:val="00A45326"/>
    <w:rsid w:val="00A45594"/>
    <w:rsid w:val="00A5032E"/>
    <w:rsid w:val="00A503B0"/>
    <w:rsid w:val="00A51307"/>
    <w:rsid w:val="00A5173C"/>
    <w:rsid w:val="00A51CFD"/>
    <w:rsid w:val="00A52642"/>
    <w:rsid w:val="00A52FA1"/>
    <w:rsid w:val="00A53227"/>
    <w:rsid w:val="00A53DCF"/>
    <w:rsid w:val="00A54169"/>
    <w:rsid w:val="00A54193"/>
    <w:rsid w:val="00A54CAA"/>
    <w:rsid w:val="00A55076"/>
    <w:rsid w:val="00A55B66"/>
    <w:rsid w:val="00A5642C"/>
    <w:rsid w:val="00A56C4B"/>
    <w:rsid w:val="00A5765F"/>
    <w:rsid w:val="00A57D79"/>
    <w:rsid w:val="00A611FC"/>
    <w:rsid w:val="00A61A41"/>
    <w:rsid w:val="00A61A79"/>
    <w:rsid w:val="00A61B83"/>
    <w:rsid w:val="00A6300D"/>
    <w:rsid w:val="00A633AF"/>
    <w:rsid w:val="00A63F97"/>
    <w:rsid w:val="00A64C51"/>
    <w:rsid w:val="00A660DF"/>
    <w:rsid w:val="00A6709B"/>
    <w:rsid w:val="00A6738E"/>
    <w:rsid w:val="00A7185F"/>
    <w:rsid w:val="00A72396"/>
    <w:rsid w:val="00A724E2"/>
    <w:rsid w:val="00A734BF"/>
    <w:rsid w:val="00A73DFC"/>
    <w:rsid w:val="00A73F39"/>
    <w:rsid w:val="00A74940"/>
    <w:rsid w:val="00A758A9"/>
    <w:rsid w:val="00A7631D"/>
    <w:rsid w:val="00A76D0F"/>
    <w:rsid w:val="00A779A4"/>
    <w:rsid w:val="00A77E6A"/>
    <w:rsid w:val="00A82DA7"/>
    <w:rsid w:val="00A8305F"/>
    <w:rsid w:val="00A832C6"/>
    <w:rsid w:val="00A84FD4"/>
    <w:rsid w:val="00A85276"/>
    <w:rsid w:val="00A86A6C"/>
    <w:rsid w:val="00A86A8B"/>
    <w:rsid w:val="00A870C0"/>
    <w:rsid w:val="00A87223"/>
    <w:rsid w:val="00A873D1"/>
    <w:rsid w:val="00A90003"/>
    <w:rsid w:val="00A90AE2"/>
    <w:rsid w:val="00A90C5F"/>
    <w:rsid w:val="00A9198A"/>
    <w:rsid w:val="00A92F55"/>
    <w:rsid w:val="00A93DC4"/>
    <w:rsid w:val="00A940A6"/>
    <w:rsid w:val="00A94870"/>
    <w:rsid w:val="00A94B87"/>
    <w:rsid w:val="00A95A77"/>
    <w:rsid w:val="00A96716"/>
    <w:rsid w:val="00A96C8B"/>
    <w:rsid w:val="00A96D49"/>
    <w:rsid w:val="00A97F55"/>
    <w:rsid w:val="00AA0516"/>
    <w:rsid w:val="00AA07CF"/>
    <w:rsid w:val="00AA0A41"/>
    <w:rsid w:val="00AA1795"/>
    <w:rsid w:val="00AA49FE"/>
    <w:rsid w:val="00AA64F7"/>
    <w:rsid w:val="00AA6F5D"/>
    <w:rsid w:val="00AB0849"/>
    <w:rsid w:val="00AB0FC9"/>
    <w:rsid w:val="00AB142A"/>
    <w:rsid w:val="00AB1490"/>
    <w:rsid w:val="00AB2C71"/>
    <w:rsid w:val="00AB35E9"/>
    <w:rsid w:val="00AB58ED"/>
    <w:rsid w:val="00AB5A65"/>
    <w:rsid w:val="00AB7A40"/>
    <w:rsid w:val="00AC0197"/>
    <w:rsid w:val="00AC1991"/>
    <w:rsid w:val="00AC2E2C"/>
    <w:rsid w:val="00AC50F4"/>
    <w:rsid w:val="00AC64B9"/>
    <w:rsid w:val="00AC6580"/>
    <w:rsid w:val="00AD13C5"/>
    <w:rsid w:val="00AD1EBC"/>
    <w:rsid w:val="00AD247B"/>
    <w:rsid w:val="00AD4A4F"/>
    <w:rsid w:val="00AD5476"/>
    <w:rsid w:val="00AD5A91"/>
    <w:rsid w:val="00AD674E"/>
    <w:rsid w:val="00AD6956"/>
    <w:rsid w:val="00AD7799"/>
    <w:rsid w:val="00AD77C1"/>
    <w:rsid w:val="00AD7A95"/>
    <w:rsid w:val="00AE1D41"/>
    <w:rsid w:val="00AE2129"/>
    <w:rsid w:val="00AE289F"/>
    <w:rsid w:val="00AE3708"/>
    <w:rsid w:val="00AE5095"/>
    <w:rsid w:val="00AE5838"/>
    <w:rsid w:val="00AE5D9A"/>
    <w:rsid w:val="00AE6043"/>
    <w:rsid w:val="00AE62B1"/>
    <w:rsid w:val="00AE7741"/>
    <w:rsid w:val="00AF046F"/>
    <w:rsid w:val="00AF0775"/>
    <w:rsid w:val="00AF11EF"/>
    <w:rsid w:val="00AF16DB"/>
    <w:rsid w:val="00AF16F9"/>
    <w:rsid w:val="00AF1B61"/>
    <w:rsid w:val="00AF49FC"/>
    <w:rsid w:val="00AF5020"/>
    <w:rsid w:val="00AF5146"/>
    <w:rsid w:val="00AF6193"/>
    <w:rsid w:val="00AF714A"/>
    <w:rsid w:val="00AF7C36"/>
    <w:rsid w:val="00B00F8C"/>
    <w:rsid w:val="00B0235C"/>
    <w:rsid w:val="00B0256A"/>
    <w:rsid w:val="00B02D8E"/>
    <w:rsid w:val="00B03135"/>
    <w:rsid w:val="00B032D9"/>
    <w:rsid w:val="00B03507"/>
    <w:rsid w:val="00B044BF"/>
    <w:rsid w:val="00B07026"/>
    <w:rsid w:val="00B10770"/>
    <w:rsid w:val="00B11527"/>
    <w:rsid w:val="00B11665"/>
    <w:rsid w:val="00B12AC7"/>
    <w:rsid w:val="00B12B78"/>
    <w:rsid w:val="00B12D05"/>
    <w:rsid w:val="00B132CB"/>
    <w:rsid w:val="00B1379A"/>
    <w:rsid w:val="00B14E79"/>
    <w:rsid w:val="00B1709B"/>
    <w:rsid w:val="00B17E90"/>
    <w:rsid w:val="00B21D42"/>
    <w:rsid w:val="00B22653"/>
    <w:rsid w:val="00B235AE"/>
    <w:rsid w:val="00B238B1"/>
    <w:rsid w:val="00B23A25"/>
    <w:rsid w:val="00B23A35"/>
    <w:rsid w:val="00B24AAC"/>
    <w:rsid w:val="00B24B4E"/>
    <w:rsid w:val="00B2587D"/>
    <w:rsid w:val="00B259A3"/>
    <w:rsid w:val="00B26671"/>
    <w:rsid w:val="00B274E9"/>
    <w:rsid w:val="00B27EF4"/>
    <w:rsid w:val="00B30513"/>
    <w:rsid w:val="00B30661"/>
    <w:rsid w:val="00B30744"/>
    <w:rsid w:val="00B30A34"/>
    <w:rsid w:val="00B317E2"/>
    <w:rsid w:val="00B332ED"/>
    <w:rsid w:val="00B3385D"/>
    <w:rsid w:val="00B33950"/>
    <w:rsid w:val="00B33B1E"/>
    <w:rsid w:val="00B33CD8"/>
    <w:rsid w:val="00B33EBA"/>
    <w:rsid w:val="00B3416A"/>
    <w:rsid w:val="00B3459D"/>
    <w:rsid w:val="00B3552F"/>
    <w:rsid w:val="00B36885"/>
    <w:rsid w:val="00B36F9E"/>
    <w:rsid w:val="00B36FB6"/>
    <w:rsid w:val="00B3702A"/>
    <w:rsid w:val="00B3788D"/>
    <w:rsid w:val="00B403A2"/>
    <w:rsid w:val="00B40521"/>
    <w:rsid w:val="00B41840"/>
    <w:rsid w:val="00B41C8A"/>
    <w:rsid w:val="00B41D46"/>
    <w:rsid w:val="00B42680"/>
    <w:rsid w:val="00B4326E"/>
    <w:rsid w:val="00B43873"/>
    <w:rsid w:val="00B4433C"/>
    <w:rsid w:val="00B45FAB"/>
    <w:rsid w:val="00B47ABD"/>
    <w:rsid w:val="00B52D3D"/>
    <w:rsid w:val="00B52DAA"/>
    <w:rsid w:val="00B560B5"/>
    <w:rsid w:val="00B56238"/>
    <w:rsid w:val="00B568AE"/>
    <w:rsid w:val="00B56DF9"/>
    <w:rsid w:val="00B5705E"/>
    <w:rsid w:val="00B57D8F"/>
    <w:rsid w:val="00B6004F"/>
    <w:rsid w:val="00B6019E"/>
    <w:rsid w:val="00B621D5"/>
    <w:rsid w:val="00B62685"/>
    <w:rsid w:val="00B63222"/>
    <w:rsid w:val="00B65217"/>
    <w:rsid w:val="00B653C1"/>
    <w:rsid w:val="00B654AF"/>
    <w:rsid w:val="00B654D6"/>
    <w:rsid w:val="00B65FA8"/>
    <w:rsid w:val="00B660A4"/>
    <w:rsid w:val="00B66359"/>
    <w:rsid w:val="00B70BB1"/>
    <w:rsid w:val="00B71950"/>
    <w:rsid w:val="00B71E30"/>
    <w:rsid w:val="00B71E35"/>
    <w:rsid w:val="00B776AA"/>
    <w:rsid w:val="00B80225"/>
    <w:rsid w:val="00B80362"/>
    <w:rsid w:val="00B80D7A"/>
    <w:rsid w:val="00B81692"/>
    <w:rsid w:val="00B818B3"/>
    <w:rsid w:val="00B8256F"/>
    <w:rsid w:val="00B83CF7"/>
    <w:rsid w:val="00B85FD2"/>
    <w:rsid w:val="00B86322"/>
    <w:rsid w:val="00B868AA"/>
    <w:rsid w:val="00B87843"/>
    <w:rsid w:val="00B87874"/>
    <w:rsid w:val="00B90173"/>
    <w:rsid w:val="00B9175F"/>
    <w:rsid w:val="00B91CF8"/>
    <w:rsid w:val="00B92101"/>
    <w:rsid w:val="00B92FB7"/>
    <w:rsid w:val="00B9468B"/>
    <w:rsid w:val="00B94EFC"/>
    <w:rsid w:val="00B96A5D"/>
    <w:rsid w:val="00B96F97"/>
    <w:rsid w:val="00BA0789"/>
    <w:rsid w:val="00BA1361"/>
    <w:rsid w:val="00BA1668"/>
    <w:rsid w:val="00BA2E4E"/>
    <w:rsid w:val="00BA4523"/>
    <w:rsid w:val="00BA50C8"/>
    <w:rsid w:val="00BA537E"/>
    <w:rsid w:val="00BA60DB"/>
    <w:rsid w:val="00BA716E"/>
    <w:rsid w:val="00BA7F10"/>
    <w:rsid w:val="00BB01BA"/>
    <w:rsid w:val="00BB158A"/>
    <w:rsid w:val="00BB1C3C"/>
    <w:rsid w:val="00BB2238"/>
    <w:rsid w:val="00BB2DE0"/>
    <w:rsid w:val="00BB2FA7"/>
    <w:rsid w:val="00BB37E4"/>
    <w:rsid w:val="00BB3AEB"/>
    <w:rsid w:val="00BB4388"/>
    <w:rsid w:val="00BB5A85"/>
    <w:rsid w:val="00BB634C"/>
    <w:rsid w:val="00BB7B82"/>
    <w:rsid w:val="00BC0D90"/>
    <w:rsid w:val="00BC0FF5"/>
    <w:rsid w:val="00BC1176"/>
    <w:rsid w:val="00BC1F6F"/>
    <w:rsid w:val="00BC20AC"/>
    <w:rsid w:val="00BC286E"/>
    <w:rsid w:val="00BC428F"/>
    <w:rsid w:val="00BC4CD1"/>
    <w:rsid w:val="00BC4D16"/>
    <w:rsid w:val="00BC5532"/>
    <w:rsid w:val="00BC5FC0"/>
    <w:rsid w:val="00BC6399"/>
    <w:rsid w:val="00BC7BCA"/>
    <w:rsid w:val="00BD022B"/>
    <w:rsid w:val="00BD04B7"/>
    <w:rsid w:val="00BD068D"/>
    <w:rsid w:val="00BD0B88"/>
    <w:rsid w:val="00BD3D48"/>
    <w:rsid w:val="00BD46CF"/>
    <w:rsid w:val="00BD4892"/>
    <w:rsid w:val="00BD4A78"/>
    <w:rsid w:val="00BD4AEE"/>
    <w:rsid w:val="00BD4DF7"/>
    <w:rsid w:val="00BD4E61"/>
    <w:rsid w:val="00BD50C5"/>
    <w:rsid w:val="00BD5F99"/>
    <w:rsid w:val="00BD6708"/>
    <w:rsid w:val="00BD6F49"/>
    <w:rsid w:val="00BD7573"/>
    <w:rsid w:val="00BD762D"/>
    <w:rsid w:val="00BD7C5E"/>
    <w:rsid w:val="00BD7F81"/>
    <w:rsid w:val="00BE07D2"/>
    <w:rsid w:val="00BE0D56"/>
    <w:rsid w:val="00BE139F"/>
    <w:rsid w:val="00BE16D6"/>
    <w:rsid w:val="00BE1A68"/>
    <w:rsid w:val="00BE1B8C"/>
    <w:rsid w:val="00BE1D6E"/>
    <w:rsid w:val="00BE28A7"/>
    <w:rsid w:val="00BE2DD9"/>
    <w:rsid w:val="00BE410D"/>
    <w:rsid w:val="00BE45D9"/>
    <w:rsid w:val="00BE4C87"/>
    <w:rsid w:val="00BF0248"/>
    <w:rsid w:val="00BF190B"/>
    <w:rsid w:val="00BF2360"/>
    <w:rsid w:val="00BF2D8F"/>
    <w:rsid w:val="00BF363B"/>
    <w:rsid w:val="00BF4BDF"/>
    <w:rsid w:val="00BF4D11"/>
    <w:rsid w:val="00BF578F"/>
    <w:rsid w:val="00BF62D6"/>
    <w:rsid w:val="00BF644F"/>
    <w:rsid w:val="00BF755D"/>
    <w:rsid w:val="00BF7713"/>
    <w:rsid w:val="00BF7892"/>
    <w:rsid w:val="00BF7ECF"/>
    <w:rsid w:val="00C006B7"/>
    <w:rsid w:val="00C00E89"/>
    <w:rsid w:val="00C00EE6"/>
    <w:rsid w:val="00C02CD5"/>
    <w:rsid w:val="00C02E7A"/>
    <w:rsid w:val="00C03617"/>
    <w:rsid w:val="00C0441D"/>
    <w:rsid w:val="00C07139"/>
    <w:rsid w:val="00C10376"/>
    <w:rsid w:val="00C10584"/>
    <w:rsid w:val="00C105F2"/>
    <w:rsid w:val="00C10733"/>
    <w:rsid w:val="00C10B7A"/>
    <w:rsid w:val="00C10EC7"/>
    <w:rsid w:val="00C11244"/>
    <w:rsid w:val="00C1149C"/>
    <w:rsid w:val="00C11760"/>
    <w:rsid w:val="00C1283D"/>
    <w:rsid w:val="00C128CC"/>
    <w:rsid w:val="00C12D08"/>
    <w:rsid w:val="00C13A96"/>
    <w:rsid w:val="00C13C54"/>
    <w:rsid w:val="00C1410D"/>
    <w:rsid w:val="00C14397"/>
    <w:rsid w:val="00C14C57"/>
    <w:rsid w:val="00C15609"/>
    <w:rsid w:val="00C15667"/>
    <w:rsid w:val="00C17676"/>
    <w:rsid w:val="00C179D4"/>
    <w:rsid w:val="00C20379"/>
    <w:rsid w:val="00C2052E"/>
    <w:rsid w:val="00C215FA"/>
    <w:rsid w:val="00C220E5"/>
    <w:rsid w:val="00C2253C"/>
    <w:rsid w:val="00C23E7D"/>
    <w:rsid w:val="00C24328"/>
    <w:rsid w:val="00C24C70"/>
    <w:rsid w:val="00C24D1E"/>
    <w:rsid w:val="00C258D2"/>
    <w:rsid w:val="00C25E6C"/>
    <w:rsid w:val="00C25F4D"/>
    <w:rsid w:val="00C269F4"/>
    <w:rsid w:val="00C2755C"/>
    <w:rsid w:val="00C27A2F"/>
    <w:rsid w:val="00C306BC"/>
    <w:rsid w:val="00C3226A"/>
    <w:rsid w:val="00C340DD"/>
    <w:rsid w:val="00C342F9"/>
    <w:rsid w:val="00C34FE0"/>
    <w:rsid w:val="00C35404"/>
    <w:rsid w:val="00C35664"/>
    <w:rsid w:val="00C364F5"/>
    <w:rsid w:val="00C36F31"/>
    <w:rsid w:val="00C403C2"/>
    <w:rsid w:val="00C406E2"/>
    <w:rsid w:val="00C40745"/>
    <w:rsid w:val="00C40AE4"/>
    <w:rsid w:val="00C41016"/>
    <w:rsid w:val="00C41288"/>
    <w:rsid w:val="00C41626"/>
    <w:rsid w:val="00C41765"/>
    <w:rsid w:val="00C423E0"/>
    <w:rsid w:val="00C42B17"/>
    <w:rsid w:val="00C42F89"/>
    <w:rsid w:val="00C43257"/>
    <w:rsid w:val="00C44722"/>
    <w:rsid w:val="00C44A12"/>
    <w:rsid w:val="00C4520E"/>
    <w:rsid w:val="00C455BA"/>
    <w:rsid w:val="00C45F25"/>
    <w:rsid w:val="00C468D1"/>
    <w:rsid w:val="00C46F55"/>
    <w:rsid w:val="00C47156"/>
    <w:rsid w:val="00C479C5"/>
    <w:rsid w:val="00C50544"/>
    <w:rsid w:val="00C5055E"/>
    <w:rsid w:val="00C5068F"/>
    <w:rsid w:val="00C50F66"/>
    <w:rsid w:val="00C52E9D"/>
    <w:rsid w:val="00C52FE8"/>
    <w:rsid w:val="00C537EE"/>
    <w:rsid w:val="00C53835"/>
    <w:rsid w:val="00C55FFA"/>
    <w:rsid w:val="00C57104"/>
    <w:rsid w:val="00C57BC7"/>
    <w:rsid w:val="00C60B66"/>
    <w:rsid w:val="00C61989"/>
    <w:rsid w:val="00C61F19"/>
    <w:rsid w:val="00C63A6D"/>
    <w:rsid w:val="00C64A99"/>
    <w:rsid w:val="00C6570F"/>
    <w:rsid w:val="00C65994"/>
    <w:rsid w:val="00C65D28"/>
    <w:rsid w:val="00C66AA6"/>
    <w:rsid w:val="00C70107"/>
    <w:rsid w:val="00C716D6"/>
    <w:rsid w:val="00C72532"/>
    <w:rsid w:val="00C74D36"/>
    <w:rsid w:val="00C7554F"/>
    <w:rsid w:val="00C76308"/>
    <w:rsid w:val="00C767CF"/>
    <w:rsid w:val="00C80B14"/>
    <w:rsid w:val="00C829C3"/>
    <w:rsid w:val="00C84D9A"/>
    <w:rsid w:val="00C84E69"/>
    <w:rsid w:val="00C851F7"/>
    <w:rsid w:val="00C85DC1"/>
    <w:rsid w:val="00C85E79"/>
    <w:rsid w:val="00C86753"/>
    <w:rsid w:val="00C870F7"/>
    <w:rsid w:val="00C8798E"/>
    <w:rsid w:val="00C932BD"/>
    <w:rsid w:val="00C936FE"/>
    <w:rsid w:val="00C93DDD"/>
    <w:rsid w:val="00C9565A"/>
    <w:rsid w:val="00CA0580"/>
    <w:rsid w:val="00CA0F9D"/>
    <w:rsid w:val="00CA2014"/>
    <w:rsid w:val="00CA3475"/>
    <w:rsid w:val="00CA3767"/>
    <w:rsid w:val="00CA4131"/>
    <w:rsid w:val="00CA6208"/>
    <w:rsid w:val="00CA7493"/>
    <w:rsid w:val="00CA775F"/>
    <w:rsid w:val="00CB269B"/>
    <w:rsid w:val="00CB2C06"/>
    <w:rsid w:val="00CB2D29"/>
    <w:rsid w:val="00CB3ABB"/>
    <w:rsid w:val="00CB3E94"/>
    <w:rsid w:val="00CB400A"/>
    <w:rsid w:val="00CB41A5"/>
    <w:rsid w:val="00CB5535"/>
    <w:rsid w:val="00CB5BA0"/>
    <w:rsid w:val="00CB5F6F"/>
    <w:rsid w:val="00CC09B1"/>
    <w:rsid w:val="00CC16B2"/>
    <w:rsid w:val="00CC1E1A"/>
    <w:rsid w:val="00CC291A"/>
    <w:rsid w:val="00CC2D12"/>
    <w:rsid w:val="00CC2E16"/>
    <w:rsid w:val="00CC3540"/>
    <w:rsid w:val="00CC5BE0"/>
    <w:rsid w:val="00CC5FB3"/>
    <w:rsid w:val="00CC6441"/>
    <w:rsid w:val="00CC6BD5"/>
    <w:rsid w:val="00CC79E7"/>
    <w:rsid w:val="00CD3149"/>
    <w:rsid w:val="00CD49DD"/>
    <w:rsid w:val="00CD5350"/>
    <w:rsid w:val="00CD54A5"/>
    <w:rsid w:val="00CD596D"/>
    <w:rsid w:val="00CD6873"/>
    <w:rsid w:val="00CD693D"/>
    <w:rsid w:val="00CE11B1"/>
    <w:rsid w:val="00CE3ACE"/>
    <w:rsid w:val="00CE4F27"/>
    <w:rsid w:val="00CE597F"/>
    <w:rsid w:val="00CE69DE"/>
    <w:rsid w:val="00CE7730"/>
    <w:rsid w:val="00CE78BC"/>
    <w:rsid w:val="00CF2E5E"/>
    <w:rsid w:val="00CF3A86"/>
    <w:rsid w:val="00CF3CE2"/>
    <w:rsid w:val="00CF44E8"/>
    <w:rsid w:val="00CF563D"/>
    <w:rsid w:val="00CF56F6"/>
    <w:rsid w:val="00CF7350"/>
    <w:rsid w:val="00CF7830"/>
    <w:rsid w:val="00D009EF"/>
    <w:rsid w:val="00D00DB2"/>
    <w:rsid w:val="00D01516"/>
    <w:rsid w:val="00D01975"/>
    <w:rsid w:val="00D02797"/>
    <w:rsid w:val="00D0484C"/>
    <w:rsid w:val="00D05EB5"/>
    <w:rsid w:val="00D064E1"/>
    <w:rsid w:val="00D106E4"/>
    <w:rsid w:val="00D110C1"/>
    <w:rsid w:val="00D111C8"/>
    <w:rsid w:val="00D12C61"/>
    <w:rsid w:val="00D12EF6"/>
    <w:rsid w:val="00D152BA"/>
    <w:rsid w:val="00D15474"/>
    <w:rsid w:val="00D169BF"/>
    <w:rsid w:val="00D16E03"/>
    <w:rsid w:val="00D206AC"/>
    <w:rsid w:val="00D20D32"/>
    <w:rsid w:val="00D21170"/>
    <w:rsid w:val="00D22CFA"/>
    <w:rsid w:val="00D234F4"/>
    <w:rsid w:val="00D2359C"/>
    <w:rsid w:val="00D23ACD"/>
    <w:rsid w:val="00D24F9D"/>
    <w:rsid w:val="00D253B1"/>
    <w:rsid w:val="00D266AB"/>
    <w:rsid w:val="00D26D2A"/>
    <w:rsid w:val="00D32497"/>
    <w:rsid w:val="00D3267B"/>
    <w:rsid w:val="00D334C5"/>
    <w:rsid w:val="00D335EC"/>
    <w:rsid w:val="00D335F1"/>
    <w:rsid w:val="00D338AC"/>
    <w:rsid w:val="00D340B5"/>
    <w:rsid w:val="00D34BD7"/>
    <w:rsid w:val="00D3558F"/>
    <w:rsid w:val="00D368A8"/>
    <w:rsid w:val="00D370FE"/>
    <w:rsid w:val="00D37A7D"/>
    <w:rsid w:val="00D411CC"/>
    <w:rsid w:val="00D41E21"/>
    <w:rsid w:val="00D43040"/>
    <w:rsid w:val="00D43712"/>
    <w:rsid w:val="00D43966"/>
    <w:rsid w:val="00D44BEB"/>
    <w:rsid w:val="00D44E11"/>
    <w:rsid w:val="00D473E0"/>
    <w:rsid w:val="00D47990"/>
    <w:rsid w:val="00D47C0A"/>
    <w:rsid w:val="00D50839"/>
    <w:rsid w:val="00D51353"/>
    <w:rsid w:val="00D5149A"/>
    <w:rsid w:val="00D514E5"/>
    <w:rsid w:val="00D5202E"/>
    <w:rsid w:val="00D526B1"/>
    <w:rsid w:val="00D552C3"/>
    <w:rsid w:val="00D554F5"/>
    <w:rsid w:val="00D55593"/>
    <w:rsid w:val="00D55845"/>
    <w:rsid w:val="00D57A4C"/>
    <w:rsid w:val="00D6500E"/>
    <w:rsid w:val="00D658D4"/>
    <w:rsid w:val="00D65936"/>
    <w:rsid w:val="00D6669A"/>
    <w:rsid w:val="00D66884"/>
    <w:rsid w:val="00D67A4D"/>
    <w:rsid w:val="00D67BA3"/>
    <w:rsid w:val="00D704AF"/>
    <w:rsid w:val="00D70B12"/>
    <w:rsid w:val="00D7270D"/>
    <w:rsid w:val="00D72CA0"/>
    <w:rsid w:val="00D74519"/>
    <w:rsid w:val="00D75460"/>
    <w:rsid w:val="00D75ED3"/>
    <w:rsid w:val="00D76A26"/>
    <w:rsid w:val="00D7713F"/>
    <w:rsid w:val="00D80813"/>
    <w:rsid w:val="00D8112C"/>
    <w:rsid w:val="00D81CCD"/>
    <w:rsid w:val="00D826BC"/>
    <w:rsid w:val="00D83D88"/>
    <w:rsid w:val="00D84E05"/>
    <w:rsid w:val="00D8538E"/>
    <w:rsid w:val="00D8577E"/>
    <w:rsid w:val="00D92DCC"/>
    <w:rsid w:val="00D92FF5"/>
    <w:rsid w:val="00D93360"/>
    <w:rsid w:val="00D934EE"/>
    <w:rsid w:val="00D939C5"/>
    <w:rsid w:val="00D94827"/>
    <w:rsid w:val="00D949CA"/>
    <w:rsid w:val="00D94B46"/>
    <w:rsid w:val="00D9640F"/>
    <w:rsid w:val="00D96BA9"/>
    <w:rsid w:val="00D96DF6"/>
    <w:rsid w:val="00D97CCD"/>
    <w:rsid w:val="00D97D19"/>
    <w:rsid w:val="00DA05DC"/>
    <w:rsid w:val="00DA0CC4"/>
    <w:rsid w:val="00DA1232"/>
    <w:rsid w:val="00DA256C"/>
    <w:rsid w:val="00DA2909"/>
    <w:rsid w:val="00DA29A1"/>
    <w:rsid w:val="00DA2AB8"/>
    <w:rsid w:val="00DA4196"/>
    <w:rsid w:val="00DA69BC"/>
    <w:rsid w:val="00DA7955"/>
    <w:rsid w:val="00DA7F69"/>
    <w:rsid w:val="00DB3205"/>
    <w:rsid w:val="00DB32CF"/>
    <w:rsid w:val="00DB3F25"/>
    <w:rsid w:val="00DB51B3"/>
    <w:rsid w:val="00DB5CBD"/>
    <w:rsid w:val="00DB6A2A"/>
    <w:rsid w:val="00DC0A0F"/>
    <w:rsid w:val="00DC1D42"/>
    <w:rsid w:val="00DC2258"/>
    <w:rsid w:val="00DC288C"/>
    <w:rsid w:val="00DC3C99"/>
    <w:rsid w:val="00DC4834"/>
    <w:rsid w:val="00DC4DC5"/>
    <w:rsid w:val="00DC5B14"/>
    <w:rsid w:val="00DC6727"/>
    <w:rsid w:val="00DC754F"/>
    <w:rsid w:val="00DC75DA"/>
    <w:rsid w:val="00DC7F67"/>
    <w:rsid w:val="00DD0457"/>
    <w:rsid w:val="00DD0894"/>
    <w:rsid w:val="00DD1F8E"/>
    <w:rsid w:val="00DD289B"/>
    <w:rsid w:val="00DD332D"/>
    <w:rsid w:val="00DD58FA"/>
    <w:rsid w:val="00DD6596"/>
    <w:rsid w:val="00DD6ACA"/>
    <w:rsid w:val="00DD6B86"/>
    <w:rsid w:val="00DD6CE8"/>
    <w:rsid w:val="00DE135F"/>
    <w:rsid w:val="00DE1B9B"/>
    <w:rsid w:val="00DE1CFF"/>
    <w:rsid w:val="00DE3489"/>
    <w:rsid w:val="00DE4BBE"/>
    <w:rsid w:val="00DE5CE4"/>
    <w:rsid w:val="00DE6120"/>
    <w:rsid w:val="00DE6AD3"/>
    <w:rsid w:val="00DE7AF2"/>
    <w:rsid w:val="00DF1935"/>
    <w:rsid w:val="00DF19EB"/>
    <w:rsid w:val="00DF2103"/>
    <w:rsid w:val="00DF2451"/>
    <w:rsid w:val="00DF456E"/>
    <w:rsid w:val="00DF64F0"/>
    <w:rsid w:val="00DF6EB4"/>
    <w:rsid w:val="00DF6FE2"/>
    <w:rsid w:val="00DF789C"/>
    <w:rsid w:val="00E00A9D"/>
    <w:rsid w:val="00E00ADC"/>
    <w:rsid w:val="00E01C16"/>
    <w:rsid w:val="00E0225C"/>
    <w:rsid w:val="00E02428"/>
    <w:rsid w:val="00E047B8"/>
    <w:rsid w:val="00E063F4"/>
    <w:rsid w:val="00E0666F"/>
    <w:rsid w:val="00E06CDB"/>
    <w:rsid w:val="00E07CAD"/>
    <w:rsid w:val="00E117F3"/>
    <w:rsid w:val="00E1187E"/>
    <w:rsid w:val="00E1306E"/>
    <w:rsid w:val="00E131E8"/>
    <w:rsid w:val="00E171B4"/>
    <w:rsid w:val="00E1720E"/>
    <w:rsid w:val="00E17F57"/>
    <w:rsid w:val="00E20A6F"/>
    <w:rsid w:val="00E2181E"/>
    <w:rsid w:val="00E21A90"/>
    <w:rsid w:val="00E22AA4"/>
    <w:rsid w:val="00E23C28"/>
    <w:rsid w:val="00E25738"/>
    <w:rsid w:val="00E25869"/>
    <w:rsid w:val="00E26060"/>
    <w:rsid w:val="00E2764D"/>
    <w:rsid w:val="00E27BD2"/>
    <w:rsid w:val="00E30D3C"/>
    <w:rsid w:val="00E3140C"/>
    <w:rsid w:val="00E31B1D"/>
    <w:rsid w:val="00E31FB0"/>
    <w:rsid w:val="00E335EB"/>
    <w:rsid w:val="00E353FA"/>
    <w:rsid w:val="00E35758"/>
    <w:rsid w:val="00E359CA"/>
    <w:rsid w:val="00E35A73"/>
    <w:rsid w:val="00E35F13"/>
    <w:rsid w:val="00E4206B"/>
    <w:rsid w:val="00E42A2D"/>
    <w:rsid w:val="00E44E3B"/>
    <w:rsid w:val="00E466CC"/>
    <w:rsid w:val="00E46AF1"/>
    <w:rsid w:val="00E46FC9"/>
    <w:rsid w:val="00E50B45"/>
    <w:rsid w:val="00E5293E"/>
    <w:rsid w:val="00E5364E"/>
    <w:rsid w:val="00E539A6"/>
    <w:rsid w:val="00E539AE"/>
    <w:rsid w:val="00E54831"/>
    <w:rsid w:val="00E5506B"/>
    <w:rsid w:val="00E5547A"/>
    <w:rsid w:val="00E564F3"/>
    <w:rsid w:val="00E56F05"/>
    <w:rsid w:val="00E60830"/>
    <w:rsid w:val="00E60C25"/>
    <w:rsid w:val="00E60FF1"/>
    <w:rsid w:val="00E62475"/>
    <w:rsid w:val="00E624A5"/>
    <w:rsid w:val="00E634BF"/>
    <w:rsid w:val="00E662EC"/>
    <w:rsid w:val="00E66926"/>
    <w:rsid w:val="00E66DBA"/>
    <w:rsid w:val="00E67570"/>
    <w:rsid w:val="00E704F9"/>
    <w:rsid w:val="00E70586"/>
    <w:rsid w:val="00E708AB"/>
    <w:rsid w:val="00E713F8"/>
    <w:rsid w:val="00E71BED"/>
    <w:rsid w:val="00E72561"/>
    <w:rsid w:val="00E73175"/>
    <w:rsid w:val="00E742DC"/>
    <w:rsid w:val="00E75990"/>
    <w:rsid w:val="00E75C6E"/>
    <w:rsid w:val="00E76372"/>
    <w:rsid w:val="00E770FC"/>
    <w:rsid w:val="00E77675"/>
    <w:rsid w:val="00E8042F"/>
    <w:rsid w:val="00E80C33"/>
    <w:rsid w:val="00E813F6"/>
    <w:rsid w:val="00E81A1F"/>
    <w:rsid w:val="00E81C96"/>
    <w:rsid w:val="00E838BB"/>
    <w:rsid w:val="00E839EF"/>
    <w:rsid w:val="00E864D9"/>
    <w:rsid w:val="00E868C6"/>
    <w:rsid w:val="00E87423"/>
    <w:rsid w:val="00E90576"/>
    <w:rsid w:val="00E90753"/>
    <w:rsid w:val="00E90953"/>
    <w:rsid w:val="00E91556"/>
    <w:rsid w:val="00E924B3"/>
    <w:rsid w:val="00E9258E"/>
    <w:rsid w:val="00E92F8B"/>
    <w:rsid w:val="00E92FE9"/>
    <w:rsid w:val="00E93185"/>
    <w:rsid w:val="00E93E03"/>
    <w:rsid w:val="00E963A9"/>
    <w:rsid w:val="00EA15B8"/>
    <w:rsid w:val="00EA1A94"/>
    <w:rsid w:val="00EA2E6D"/>
    <w:rsid w:val="00EA37C4"/>
    <w:rsid w:val="00EA3D18"/>
    <w:rsid w:val="00EA4B56"/>
    <w:rsid w:val="00EA78F0"/>
    <w:rsid w:val="00EA79E0"/>
    <w:rsid w:val="00EA7F7D"/>
    <w:rsid w:val="00EB1B97"/>
    <w:rsid w:val="00EB2658"/>
    <w:rsid w:val="00EB31E8"/>
    <w:rsid w:val="00EB4001"/>
    <w:rsid w:val="00EB5699"/>
    <w:rsid w:val="00EB5BC4"/>
    <w:rsid w:val="00EB6858"/>
    <w:rsid w:val="00EB7014"/>
    <w:rsid w:val="00EC2C05"/>
    <w:rsid w:val="00EC3FEE"/>
    <w:rsid w:val="00EC43C3"/>
    <w:rsid w:val="00EC70E0"/>
    <w:rsid w:val="00ED010C"/>
    <w:rsid w:val="00ED0801"/>
    <w:rsid w:val="00ED09F2"/>
    <w:rsid w:val="00ED0B58"/>
    <w:rsid w:val="00ED1626"/>
    <w:rsid w:val="00ED1C65"/>
    <w:rsid w:val="00ED2317"/>
    <w:rsid w:val="00ED2589"/>
    <w:rsid w:val="00ED2F19"/>
    <w:rsid w:val="00ED3420"/>
    <w:rsid w:val="00ED3604"/>
    <w:rsid w:val="00ED3BC0"/>
    <w:rsid w:val="00ED3FD4"/>
    <w:rsid w:val="00ED470D"/>
    <w:rsid w:val="00ED50D8"/>
    <w:rsid w:val="00ED6580"/>
    <w:rsid w:val="00ED6A30"/>
    <w:rsid w:val="00ED717A"/>
    <w:rsid w:val="00EE13E9"/>
    <w:rsid w:val="00EE1A58"/>
    <w:rsid w:val="00EE294F"/>
    <w:rsid w:val="00EE364F"/>
    <w:rsid w:val="00EE4455"/>
    <w:rsid w:val="00EE5AA6"/>
    <w:rsid w:val="00EE7329"/>
    <w:rsid w:val="00EF08B5"/>
    <w:rsid w:val="00EF0C2C"/>
    <w:rsid w:val="00EF0F2E"/>
    <w:rsid w:val="00EF1AA0"/>
    <w:rsid w:val="00EF2578"/>
    <w:rsid w:val="00EF3CAB"/>
    <w:rsid w:val="00EF486E"/>
    <w:rsid w:val="00EF57DA"/>
    <w:rsid w:val="00EF583A"/>
    <w:rsid w:val="00EF5CA5"/>
    <w:rsid w:val="00EF6875"/>
    <w:rsid w:val="00F00344"/>
    <w:rsid w:val="00F008E4"/>
    <w:rsid w:val="00F0092A"/>
    <w:rsid w:val="00F02180"/>
    <w:rsid w:val="00F034E7"/>
    <w:rsid w:val="00F03999"/>
    <w:rsid w:val="00F03F6F"/>
    <w:rsid w:val="00F05518"/>
    <w:rsid w:val="00F05E5C"/>
    <w:rsid w:val="00F06353"/>
    <w:rsid w:val="00F0689B"/>
    <w:rsid w:val="00F06A78"/>
    <w:rsid w:val="00F07D36"/>
    <w:rsid w:val="00F103B0"/>
    <w:rsid w:val="00F10BD6"/>
    <w:rsid w:val="00F1133E"/>
    <w:rsid w:val="00F11DF6"/>
    <w:rsid w:val="00F13837"/>
    <w:rsid w:val="00F1422E"/>
    <w:rsid w:val="00F142F2"/>
    <w:rsid w:val="00F14579"/>
    <w:rsid w:val="00F15F3E"/>
    <w:rsid w:val="00F160FE"/>
    <w:rsid w:val="00F161AF"/>
    <w:rsid w:val="00F1663A"/>
    <w:rsid w:val="00F169EC"/>
    <w:rsid w:val="00F17EB8"/>
    <w:rsid w:val="00F2142B"/>
    <w:rsid w:val="00F21B87"/>
    <w:rsid w:val="00F2287E"/>
    <w:rsid w:val="00F22B49"/>
    <w:rsid w:val="00F232FD"/>
    <w:rsid w:val="00F23D25"/>
    <w:rsid w:val="00F248B6"/>
    <w:rsid w:val="00F2586E"/>
    <w:rsid w:val="00F2711F"/>
    <w:rsid w:val="00F27CDF"/>
    <w:rsid w:val="00F30EEE"/>
    <w:rsid w:val="00F350A3"/>
    <w:rsid w:val="00F351BF"/>
    <w:rsid w:val="00F35FEF"/>
    <w:rsid w:val="00F413E7"/>
    <w:rsid w:val="00F41BBF"/>
    <w:rsid w:val="00F42E7D"/>
    <w:rsid w:val="00F43243"/>
    <w:rsid w:val="00F440EB"/>
    <w:rsid w:val="00F44825"/>
    <w:rsid w:val="00F4505B"/>
    <w:rsid w:val="00F45F92"/>
    <w:rsid w:val="00F47A85"/>
    <w:rsid w:val="00F47EEE"/>
    <w:rsid w:val="00F506B3"/>
    <w:rsid w:val="00F5077D"/>
    <w:rsid w:val="00F5084B"/>
    <w:rsid w:val="00F51939"/>
    <w:rsid w:val="00F51992"/>
    <w:rsid w:val="00F54256"/>
    <w:rsid w:val="00F5483F"/>
    <w:rsid w:val="00F5552A"/>
    <w:rsid w:val="00F56D6F"/>
    <w:rsid w:val="00F56FF0"/>
    <w:rsid w:val="00F57CCC"/>
    <w:rsid w:val="00F60727"/>
    <w:rsid w:val="00F60C60"/>
    <w:rsid w:val="00F635A1"/>
    <w:rsid w:val="00F6475D"/>
    <w:rsid w:val="00F654CC"/>
    <w:rsid w:val="00F707D4"/>
    <w:rsid w:val="00F70A04"/>
    <w:rsid w:val="00F70D19"/>
    <w:rsid w:val="00F71230"/>
    <w:rsid w:val="00F71447"/>
    <w:rsid w:val="00F71605"/>
    <w:rsid w:val="00F72808"/>
    <w:rsid w:val="00F731F8"/>
    <w:rsid w:val="00F732FB"/>
    <w:rsid w:val="00F73614"/>
    <w:rsid w:val="00F73A01"/>
    <w:rsid w:val="00F7497E"/>
    <w:rsid w:val="00F75DC9"/>
    <w:rsid w:val="00F77E99"/>
    <w:rsid w:val="00F80BD3"/>
    <w:rsid w:val="00F82133"/>
    <w:rsid w:val="00F82C06"/>
    <w:rsid w:val="00F86319"/>
    <w:rsid w:val="00F8681B"/>
    <w:rsid w:val="00F90102"/>
    <w:rsid w:val="00F9060B"/>
    <w:rsid w:val="00F93039"/>
    <w:rsid w:val="00F94D2B"/>
    <w:rsid w:val="00F9539E"/>
    <w:rsid w:val="00F953F2"/>
    <w:rsid w:val="00F955DC"/>
    <w:rsid w:val="00F957D8"/>
    <w:rsid w:val="00F96F5A"/>
    <w:rsid w:val="00F96F7D"/>
    <w:rsid w:val="00F972E7"/>
    <w:rsid w:val="00FA0078"/>
    <w:rsid w:val="00FA096C"/>
    <w:rsid w:val="00FA0EE4"/>
    <w:rsid w:val="00FA3501"/>
    <w:rsid w:val="00FA35F5"/>
    <w:rsid w:val="00FA50D5"/>
    <w:rsid w:val="00FA57A1"/>
    <w:rsid w:val="00FA6F12"/>
    <w:rsid w:val="00FA706B"/>
    <w:rsid w:val="00FA7AF9"/>
    <w:rsid w:val="00FA7BF0"/>
    <w:rsid w:val="00FB1253"/>
    <w:rsid w:val="00FB2105"/>
    <w:rsid w:val="00FB2590"/>
    <w:rsid w:val="00FB299E"/>
    <w:rsid w:val="00FB3AE6"/>
    <w:rsid w:val="00FB4A87"/>
    <w:rsid w:val="00FB4B04"/>
    <w:rsid w:val="00FB5609"/>
    <w:rsid w:val="00FB7553"/>
    <w:rsid w:val="00FB79D2"/>
    <w:rsid w:val="00FC0CEE"/>
    <w:rsid w:val="00FC28A1"/>
    <w:rsid w:val="00FC3EEE"/>
    <w:rsid w:val="00FC4D2A"/>
    <w:rsid w:val="00FC66D4"/>
    <w:rsid w:val="00FC7DFA"/>
    <w:rsid w:val="00FD0B4E"/>
    <w:rsid w:val="00FD0DE6"/>
    <w:rsid w:val="00FD1E8A"/>
    <w:rsid w:val="00FD33F4"/>
    <w:rsid w:val="00FD4437"/>
    <w:rsid w:val="00FD4CE2"/>
    <w:rsid w:val="00FD5212"/>
    <w:rsid w:val="00FE0C22"/>
    <w:rsid w:val="00FE36B9"/>
    <w:rsid w:val="00FE3713"/>
    <w:rsid w:val="00FE558B"/>
    <w:rsid w:val="00FE7183"/>
    <w:rsid w:val="00FE7B35"/>
    <w:rsid w:val="00FF0DFC"/>
    <w:rsid w:val="00FF100D"/>
    <w:rsid w:val="00FF107A"/>
    <w:rsid w:val="00FF1545"/>
    <w:rsid w:val="00FF1BF4"/>
    <w:rsid w:val="00FF32C3"/>
    <w:rsid w:val="00FF36AC"/>
    <w:rsid w:val="00FF396C"/>
    <w:rsid w:val="00FF585B"/>
    <w:rsid w:val="00FF7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iPriority="0"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iPriority="0"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341FBB"/>
    <w:rPr>
      <w:rFonts w:ascii="Arial" w:hAnsi="Arial"/>
      <w:b/>
      <w:kern w:val="28"/>
      <w:sz w:val="40"/>
    </w:rPr>
  </w:style>
  <w:style w:type="character" w:customStyle="1" w:styleId="21">
    <w:name w:val="Заголовок 2 Знак1"/>
    <w:aliases w:val="Заголовок 2 Знак Знак"/>
    <w:link w:val="2"/>
    <w:locked/>
    <w:rsid w:val="00341FBB"/>
    <w:rPr>
      <w:b/>
      <w:sz w:val="32"/>
    </w:rPr>
  </w:style>
  <w:style w:type="character" w:customStyle="1" w:styleId="31">
    <w:name w:val="Заголовок 3 Знак"/>
    <w:link w:val="3"/>
    <w:uiPriority w:val="99"/>
    <w:locked/>
    <w:rsid w:val="00341FBB"/>
    <w:rPr>
      <w:b/>
      <w:sz w:val="28"/>
    </w:rPr>
  </w:style>
  <w:style w:type="character" w:customStyle="1" w:styleId="40">
    <w:name w:val="Заголовок 4 Знак"/>
    <w:link w:val="4"/>
    <w:uiPriority w:val="99"/>
    <w:locked/>
    <w:rsid w:val="00341FBB"/>
    <w:rPr>
      <w:b/>
      <w:i/>
      <w:sz w:val="28"/>
    </w:rPr>
  </w:style>
  <w:style w:type="character" w:customStyle="1" w:styleId="50">
    <w:name w:val="Заголовок 5 Знак"/>
    <w:link w:val="5"/>
    <w:uiPriority w:val="99"/>
    <w:locked/>
    <w:rsid w:val="00341FBB"/>
    <w:rPr>
      <w:b/>
      <w:sz w:val="26"/>
    </w:rPr>
  </w:style>
  <w:style w:type="character" w:customStyle="1" w:styleId="60">
    <w:name w:val="Заголовок 6 Знак"/>
    <w:link w:val="6"/>
    <w:uiPriority w:val="99"/>
    <w:locked/>
    <w:rsid w:val="00341FBB"/>
    <w:rPr>
      <w:b/>
      <w:sz w:val="22"/>
    </w:rPr>
  </w:style>
  <w:style w:type="character" w:customStyle="1" w:styleId="70">
    <w:name w:val="Заголовок 7 Знак"/>
    <w:link w:val="7"/>
    <w:uiPriority w:val="99"/>
    <w:locked/>
    <w:rsid w:val="00341FBB"/>
    <w:rPr>
      <w:sz w:val="26"/>
    </w:rPr>
  </w:style>
  <w:style w:type="character" w:customStyle="1" w:styleId="80">
    <w:name w:val="Заголовок 8 Знак"/>
    <w:link w:val="8"/>
    <w:uiPriority w:val="99"/>
    <w:locked/>
    <w:rsid w:val="00341FBB"/>
    <w:rPr>
      <w:i/>
      <w:sz w:val="26"/>
    </w:rPr>
  </w:style>
  <w:style w:type="character" w:customStyle="1" w:styleId="90">
    <w:name w:val="Заголовок 9 Знак"/>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napToGrid w:val="0"/>
      <w:sz w:val="20"/>
    </w:rPr>
  </w:style>
  <w:style w:type="character" w:customStyle="1" w:styleId="a5">
    <w:name w:val="Верхний колонтитул Знак"/>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style>
  <w:style w:type="character" w:customStyle="1" w:styleId="a7">
    <w:name w:val="Нижний колонтитул Знак"/>
    <w:link w:val="a6"/>
    <w:uiPriority w:val="99"/>
    <w:locked/>
    <w:rsid w:val="00341FBB"/>
    <w:rPr>
      <w:rFonts w:cs="Times New Roman"/>
      <w:sz w:val="28"/>
    </w:rPr>
  </w:style>
  <w:style w:type="character" w:styleId="a8">
    <w:name w:val="Hyperlink"/>
    <w:uiPriority w:val="99"/>
    <w:rsid w:val="00A76DF2"/>
    <w:rPr>
      <w:rFonts w:cs="Times New Roman"/>
      <w:color w:val="0000FF"/>
      <w:u w:val="single"/>
    </w:rPr>
  </w:style>
  <w:style w:type="character" w:styleId="a9">
    <w:name w:val="page number"/>
    <w:uiPriority w:val="99"/>
    <w:rsid w:val="00A76DF2"/>
    <w:rPr>
      <w:rFonts w:ascii="Times New Roman" w:hAnsi="Times New Roman" w:cs="Times New Roman"/>
      <w:sz w:val="20"/>
    </w:rPr>
  </w:style>
  <w:style w:type="paragraph" w:styleId="12">
    <w:name w:val="toc 1"/>
    <w:basedOn w:val="a0"/>
    <w:next w:val="a0"/>
    <w:autoRedefine/>
    <w:uiPriority w:val="99"/>
    <w:semiHidden/>
    <w:rsid w:val="00BE1D6E"/>
    <w:pPr>
      <w:tabs>
        <w:tab w:val="left" w:pos="0"/>
        <w:tab w:val="right" w:leader="dot" w:pos="9360"/>
      </w:tabs>
      <w:spacing w:before="240" w:after="120" w:line="240" w:lineRule="auto"/>
      <w:ind w:right="24" w:firstLine="0"/>
      <w:jc w:val="center"/>
    </w:pPr>
    <w:rPr>
      <w:b/>
      <w:bCs/>
      <w:caps/>
      <w:noProof/>
      <w:szCs w:val="28"/>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uiPriority w:val="99"/>
    <w:rsid w:val="00A76DF2"/>
    <w:rPr>
      <w:rFonts w:cs="Times New Roman"/>
      <w:sz w:val="28"/>
      <w:lang w:val="ru-RU" w:eastAsia="ru-RU" w:bidi="ar-SA"/>
    </w:rPr>
  </w:style>
  <w:style w:type="character" w:customStyle="1" w:styleId="af3">
    <w:name w:val="комментарий"/>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sz w:val="2"/>
    </w:rPr>
  </w:style>
  <w:style w:type="character" w:customStyle="1" w:styleId="af9">
    <w:name w:val="Текст выноски Знак"/>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style>
  <w:style w:type="character" w:customStyle="1" w:styleId="afd">
    <w:name w:val="Основной текст с отступом Знак"/>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sz w:val="2"/>
    </w:rPr>
  </w:style>
  <w:style w:type="character" w:customStyle="1" w:styleId="aff1">
    <w:name w:val="Схема документа Знак"/>
    <w:link w:val="aff0"/>
    <w:uiPriority w:val="99"/>
    <w:semiHidden/>
    <w:locked/>
    <w:rsid w:val="00341FBB"/>
    <w:rPr>
      <w:rFonts w:cs="Times New Roman"/>
      <w:sz w:val="2"/>
    </w:rPr>
  </w:style>
  <w:style w:type="character" w:styleId="aff2">
    <w:name w:val="annotation reference"/>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sz w:val="20"/>
    </w:rPr>
  </w:style>
  <w:style w:type="character" w:customStyle="1" w:styleId="HTML0">
    <w:name w:val="Стандартный HTML Знак"/>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uiPriority w:val="99"/>
    <w:locked/>
    <w:rsid w:val="00F643AA"/>
    <w:rPr>
      <w:rFonts w:ascii="Cambria" w:hAnsi="Cambria" w:cs="Times New Roman"/>
      <w:b/>
      <w:bCs/>
      <w:kern w:val="28"/>
      <w:sz w:val="32"/>
      <w:szCs w:val="32"/>
    </w:rPr>
  </w:style>
  <w:style w:type="character" w:customStyle="1" w:styleId="affa">
    <w:name w:val="Название Знак"/>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rsid w:val="00A35C95"/>
  </w:style>
  <w:style w:type="character" w:styleId="affc">
    <w:name w:val="Emphasis"/>
    <w:qFormat/>
    <w:rsid w:val="00372F13"/>
    <w:rPr>
      <w:i/>
      <w:iCs/>
    </w:rPr>
  </w:style>
  <w:style w:type="character" w:customStyle="1" w:styleId="NoSpacingChar">
    <w:name w:val="No Spacing Char"/>
    <w:link w:val="13"/>
    <w:uiPriority w:val="1"/>
    <w:locked/>
    <w:rsid w:val="008B51BF"/>
    <w:rPr>
      <w:rFonts w:ascii="Calibri" w:eastAsia="Calibri" w:hAnsi="Calibri"/>
      <w:sz w:val="22"/>
      <w:szCs w:val="22"/>
      <w:lang w:val="ru-RU" w:eastAsia="en-US" w:bidi="ar-SA"/>
    </w:rPr>
  </w:style>
  <w:style w:type="paragraph" w:customStyle="1" w:styleId="13">
    <w:name w:val="Без интервала1"/>
    <w:link w:val="NoSpacingChar"/>
    <w:uiPriority w:val="1"/>
    <w:qFormat/>
    <w:rsid w:val="008B51BF"/>
    <w:rPr>
      <w:rFonts w:ascii="Calibri" w:eastAsia="Calibri" w:hAnsi="Calibri"/>
      <w:sz w:val="22"/>
      <w:szCs w:val="22"/>
      <w:lang w:eastAsia="en-US"/>
    </w:rPr>
  </w:style>
  <w:style w:type="paragraph" w:styleId="affd">
    <w:name w:val="Date"/>
    <w:basedOn w:val="a0"/>
    <w:next w:val="a0"/>
    <w:link w:val="affe"/>
    <w:semiHidden/>
    <w:locked/>
    <w:rsid w:val="001C7F64"/>
    <w:pPr>
      <w:spacing w:after="60" w:line="240" w:lineRule="auto"/>
      <w:ind w:firstLine="0"/>
    </w:pPr>
    <w:rPr>
      <w:sz w:val="24"/>
      <w:szCs w:val="24"/>
    </w:rPr>
  </w:style>
  <w:style w:type="character" w:customStyle="1" w:styleId="affe">
    <w:name w:val="Дата Знак"/>
    <w:link w:val="affd"/>
    <w:semiHidden/>
    <w:rsid w:val="001C7F64"/>
    <w:rPr>
      <w:sz w:val="24"/>
      <w:szCs w:val="24"/>
    </w:rPr>
  </w:style>
  <w:style w:type="paragraph" w:styleId="afff">
    <w:name w:val="List Paragraph"/>
    <w:basedOn w:val="a0"/>
    <w:uiPriority w:val="34"/>
    <w:qFormat/>
    <w:rsid w:val="000D4B5A"/>
    <w:pPr>
      <w:spacing w:after="200" w:line="276" w:lineRule="auto"/>
      <w:ind w:left="720" w:firstLine="0"/>
      <w:jc w:val="left"/>
    </w:pPr>
    <w:rPr>
      <w:rFonts w:ascii="Calibri" w:hAnsi="Calibri" w:cs="Calibri"/>
      <w:sz w:val="22"/>
      <w:szCs w:val="22"/>
    </w:rPr>
  </w:style>
  <w:style w:type="paragraph" w:customStyle="1" w:styleId="Style1">
    <w:name w:val="Style1"/>
    <w:basedOn w:val="a0"/>
    <w:uiPriority w:val="99"/>
    <w:rsid w:val="00131249"/>
    <w:pPr>
      <w:widowControl w:val="0"/>
      <w:autoSpaceDE w:val="0"/>
      <w:autoSpaceDN w:val="0"/>
      <w:adjustRightInd w:val="0"/>
      <w:spacing w:line="240" w:lineRule="auto"/>
      <w:ind w:firstLine="0"/>
      <w:jc w:val="left"/>
    </w:pPr>
    <w:rPr>
      <w:sz w:val="24"/>
      <w:szCs w:val="24"/>
    </w:rPr>
  </w:style>
  <w:style w:type="character" w:customStyle="1" w:styleId="FontStyle15">
    <w:name w:val="Font Style15"/>
    <w:uiPriority w:val="99"/>
    <w:rsid w:val="00131249"/>
    <w:rPr>
      <w:rFonts w:ascii="Times New Roman" w:hAnsi="Times New Roman" w:cs="Times New Roman"/>
      <w:b/>
      <w:bCs/>
      <w:sz w:val="26"/>
      <w:szCs w:val="26"/>
    </w:rPr>
  </w:style>
  <w:style w:type="paragraph" w:styleId="afff0">
    <w:name w:val="footnote text"/>
    <w:basedOn w:val="a0"/>
    <w:link w:val="afff1"/>
    <w:semiHidden/>
    <w:locked/>
    <w:rsid w:val="0057202C"/>
    <w:pPr>
      <w:spacing w:line="240" w:lineRule="auto"/>
      <w:ind w:firstLine="0"/>
      <w:jc w:val="left"/>
    </w:pPr>
    <w:rPr>
      <w:sz w:val="20"/>
    </w:rPr>
  </w:style>
  <w:style w:type="character" w:customStyle="1" w:styleId="afff1">
    <w:name w:val="Текст сноски Знак"/>
    <w:basedOn w:val="a1"/>
    <w:link w:val="afff0"/>
    <w:semiHidden/>
    <w:rsid w:val="0057202C"/>
  </w:style>
  <w:style w:type="character" w:styleId="afff2">
    <w:name w:val="footnote reference"/>
    <w:semiHidden/>
    <w:locked/>
    <w:rsid w:val="0057202C"/>
    <w:rPr>
      <w:vertAlign w:val="superscript"/>
    </w:rPr>
  </w:style>
  <w:style w:type="paragraph" w:customStyle="1" w:styleId="text-1">
    <w:name w:val="text-1"/>
    <w:basedOn w:val="a0"/>
    <w:rsid w:val="00E5364E"/>
    <w:pPr>
      <w:spacing w:before="100" w:beforeAutospacing="1" w:after="100" w:afterAutospacing="1" w:line="240" w:lineRule="auto"/>
      <w:ind w:firstLine="0"/>
      <w:jc w:val="left"/>
    </w:pPr>
    <w:rPr>
      <w:sz w:val="24"/>
      <w:szCs w:val="24"/>
    </w:rPr>
  </w:style>
  <w:style w:type="character" w:customStyle="1" w:styleId="FontStyle13">
    <w:name w:val="Font Style13"/>
    <w:uiPriority w:val="99"/>
    <w:rsid w:val="00E5364E"/>
    <w:rPr>
      <w:rFonts w:ascii="Times New Roman" w:hAnsi="Times New Roman" w:cs="Times New Roman"/>
      <w:sz w:val="24"/>
      <w:szCs w:val="24"/>
    </w:rPr>
  </w:style>
  <w:style w:type="paragraph" w:styleId="afff3">
    <w:name w:val="No Spacing"/>
    <w:uiPriority w:val="1"/>
    <w:qFormat/>
    <w:rsid w:val="000722ED"/>
    <w:rPr>
      <w:sz w:val="24"/>
      <w:szCs w:val="24"/>
    </w:rPr>
  </w:style>
  <w:style w:type="character" w:customStyle="1" w:styleId="topheader1">
    <w:name w:val="top_header1"/>
    <w:rsid w:val="004E53F8"/>
    <w:rPr>
      <w:rFonts w:ascii="Tahoma" w:hAnsi="Tahoma" w:cs="Tahoma" w:hint="default"/>
      <w:color w:val="FFFFFF"/>
      <w:sz w:val="43"/>
      <w:szCs w:val="43"/>
    </w:rPr>
  </w:style>
  <w:style w:type="paragraph" w:styleId="51">
    <w:name w:val="toc 5"/>
    <w:basedOn w:val="a0"/>
    <w:next w:val="a0"/>
    <w:autoRedefine/>
    <w:rsid w:val="008737C9"/>
    <w:pPr>
      <w:ind w:left="1120"/>
    </w:pPr>
  </w:style>
  <w:style w:type="paragraph" w:customStyle="1" w:styleId="Times12">
    <w:name w:val="Times 12"/>
    <w:basedOn w:val="a0"/>
    <w:rsid w:val="008737C9"/>
    <w:pPr>
      <w:overflowPunct w:val="0"/>
      <w:autoSpaceDE w:val="0"/>
      <w:autoSpaceDN w:val="0"/>
      <w:adjustRightInd w:val="0"/>
      <w:spacing w:line="240" w:lineRule="auto"/>
    </w:pPr>
    <w:rPr>
      <w:bCs/>
      <w:sz w:val="24"/>
      <w:szCs w:val="22"/>
    </w:rPr>
  </w:style>
  <w:style w:type="character" w:customStyle="1" w:styleId="FontStyle11">
    <w:name w:val="Font Style11"/>
    <w:rsid w:val="00D66884"/>
    <w:rPr>
      <w:rFonts w:ascii="Times New Roman" w:hAnsi="Times New Roman" w:cs="Times New Roman"/>
      <w:sz w:val="26"/>
      <w:szCs w:val="26"/>
    </w:rPr>
  </w:style>
  <w:style w:type="character" w:customStyle="1" w:styleId="FontStyle57">
    <w:name w:val="Font Style57"/>
    <w:rsid w:val="00F93039"/>
    <w:rPr>
      <w:rFonts w:ascii="Times New Roman" w:hAnsi="Times New Roman" w:cs="Times New Roman"/>
      <w:b/>
      <w:bCs/>
      <w:sz w:val="20"/>
      <w:szCs w:val="20"/>
    </w:rPr>
  </w:style>
  <w:style w:type="paragraph" w:customStyle="1" w:styleId="Style20">
    <w:name w:val="Style20"/>
    <w:basedOn w:val="a0"/>
    <w:rsid w:val="00F93039"/>
    <w:pPr>
      <w:widowControl w:val="0"/>
      <w:autoSpaceDE w:val="0"/>
      <w:autoSpaceDN w:val="0"/>
      <w:adjustRightInd w:val="0"/>
      <w:spacing w:line="240" w:lineRule="auto"/>
      <w:ind w:firstLine="0"/>
      <w:jc w:val="left"/>
    </w:pPr>
    <w:rPr>
      <w:rFonts w:ascii="Arial" w:eastAsia="Calibri" w:hAnsi="Arial"/>
      <w:sz w:val="24"/>
      <w:szCs w:val="24"/>
    </w:rPr>
  </w:style>
  <w:style w:type="paragraph" w:customStyle="1" w:styleId="-3">
    <w:name w:val="Пункт-3"/>
    <w:basedOn w:val="a0"/>
    <w:rsid w:val="009508E4"/>
    <w:pPr>
      <w:tabs>
        <w:tab w:val="num" w:pos="1985"/>
      </w:tabs>
      <w:spacing w:line="240" w:lineRule="auto"/>
      <w:ind w:firstLine="709"/>
    </w:pPr>
    <w:rPr>
      <w:szCs w:val="24"/>
    </w:rPr>
  </w:style>
  <w:style w:type="paragraph" w:customStyle="1" w:styleId="-4">
    <w:name w:val="Пункт-4"/>
    <w:basedOn w:val="a0"/>
    <w:rsid w:val="009508E4"/>
    <w:pPr>
      <w:tabs>
        <w:tab w:val="num" w:pos="1985"/>
      </w:tabs>
      <w:spacing w:line="240" w:lineRule="auto"/>
      <w:ind w:firstLine="709"/>
    </w:pPr>
    <w:rPr>
      <w:szCs w:val="24"/>
    </w:rPr>
  </w:style>
  <w:style w:type="paragraph" w:customStyle="1" w:styleId="-5">
    <w:name w:val="Пункт-5"/>
    <w:basedOn w:val="a0"/>
    <w:rsid w:val="009508E4"/>
    <w:pPr>
      <w:tabs>
        <w:tab w:val="num" w:pos="1985"/>
      </w:tabs>
      <w:spacing w:line="240" w:lineRule="auto"/>
      <w:ind w:firstLine="709"/>
    </w:pPr>
    <w:rPr>
      <w:szCs w:val="24"/>
    </w:rPr>
  </w:style>
  <w:style w:type="paragraph" w:customStyle="1" w:styleId="-6">
    <w:name w:val="Пункт-6"/>
    <w:basedOn w:val="a0"/>
    <w:rsid w:val="009508E4"/>
    <w:pPr>
      <w:tabs>
        <w:tab w:val="left" w:pos="1985"/>
      </w:tabs>
      <w:spacing w:line="240" w:lineRule="auto"/>
      <w:ind w:firstLine="709"/>
    </w:pPr>
    <w:rPr>
      <w:szCs w:val="24"/>
    </w:rPr>
  </w:style>
  <w:style w:type="paragraph" w:customStyle="1" w:styleId="-7">
    <w:name w:val="Пункт-7"/>
    <w:basedOn w:val="a0"/>
    <w:rsid w:val="009508E4"/>
    <w:pPr>
      <w:tabs>
        <w:tab w:val="num" w:pos="360"/>
      </w:tabs>
      <w:spacing w:line="240" w:lineRule="auto"/>
      <w:ind w:firstLine="709"/>
    </w:pPr>
    <w:rPr>
      <w:szCs w:val="24"/>
    </w:rPr>
  </w:style>
  <w:style w:type="paragraph" w:customStyle="1" w:styleId="stzag1">
    <w:name w:val="st_zag1"/>
    <w:basedOn w:val="a0"/>
    <w:next w:val="a0"/>
    <w:rsid w:val="009508E4"/>
    <w:pPr>
      <w:numPr>
        <w:numId w:val="20"/>
      </w:numPr>
      <w:ind w:firstLine="709"/>
      <w:jc w:val="center"/>
    </w:pPr>
    <w:rPr>
      <w:rFonts w:ascii="Arial" w:hAnsi="Arial"/>
      <w:b/>
      <w:snapToGrid w:val="0"/>
      <w:sz w:val="36"/>
      <w:szCs w:val="28"/>
    </w:rPr>
  </w:style>
  <w:style w:type="paragraph" w:customStyle="1" w:styleId="sttext12">
    <w:name w:val="st_text12"/>
    <w:basedOn w:val="a0"/>
    <w:rsid w:val="009508E4"/>
    <w:pPr>
      <w:numPr>
        <w:ilvl w:val="1"/>
        <w:numId w:val="20"/>
      </w:numPr>
      <w:ind w:firstLine="709"/>
    </w:pPr>
    <w:rPr>
      <w:snapToGrid w:val="0"/>
      <w:szCs w:val="28"/>
    </w:rPr>
  </w:style>
  <w:style w:type="paragraph" w:customStyle="1" w:styleId="sttext123">
    <w:name w:val="st_text123"/>
    <w:basedOn w:val="a0"/>
    <w:rsid w:val="009508E4"/>
    <w:pPr>
      <w:numPr>
        <w:ilvl w:val="2"/>
        <w:numId w:val="20"/>
      </w:numPr>
      <w:ind w:firstLine="709"/>
    </w:pPr>
    <w:rPr>
      <w:snapToGrid w:val="0"/>
      <w:szCs w:val="28"/>
    </w:rPr>
  </w:style>
  <w:style w:type="paragraph" w:customStyle="1" w:styleId="sttext1234">
    <w:name w:val="st_text1234"/>
    <w:basedOn w:val="a0"/>
    <w:rsid w:val="009508E4"/>
    <w:pPr>
      <w:numPr>
        <w:ilvl w:val="3"/>
        <w:numId w:val="20"/>
      </w:numPr>
      <w:ind w:firstLine="709"/>
    </w:pPr>
    <w:rPr>
      <w:snapToGrid w:val="0"/>
      <w:szCs w:val="28"/>
    </w:rPr>
  </w:style>
  <w:style w:type="paragraph" w:customStyle="1" w:styleId="afff4">
    <w:name w:val="Ариал"/>
    <w:basedOn w:val="a0"/>
    <w:link w:val="14"/>
    <w:rsid w:val="00396C3A"/>
    <w:pPr>
      <w:spacing w:before="120" w:after="120"/>
      <w:ind w:firstLine="851"/>
    </w:pPr>
    <w:rPr>
      <w:rFonts w:ascii="Arial" w:hAnsi="Arial"/>
      <w:sz w:val="24"/>
      <w:szCs w:val="24"/>
    </w:rPr>
  </w:style>
  <w:style w:type="character" w:customStyle="1" w:styleId="14">
    <w:name w:val="Ариал Знак1"/>
    <w:link w:val="afff4"/>
    <w:locked/>
    <w:rsid w:val="00396C3A"/>
    <w:rPr>
      <w:rFonts w:ascii="Arial" w:hAnsi="Arial" w:cs="Arial"/>
      <w:sz w:val="24"/>
      <w:szCs w:val="24"/>
    </w:rPr>
  </w:style>
  <w:style w:type="paragraph" w:customStyle="1" w:styleId="15">
    <w:name w:val="Обычный1"/>
    <w:link w:val="16"/>
    <w:rsid w:val="00396C3A"/>
    <w:pPr>
      <w:widowControl w:val="0"/>
      <w:autoSpaceDE w:val="0"/>
      <w:autoSpaceDN w:val="0"/>
      <w:spacing w:before="120" w:after="120"/>
      <w:ind w:firstLine="567"/>
      <w:jc w:val="both"/>
    </w:pPr>
    <w:rPr>
      <w:szCs w:val="24"/>
    </w:rPr>
  </w:style>
  <w:style w:type="character" w:customStyle="1" w:styleId="16">
    <w:name w:val="Обычный1 Знак"/>
    <w:link w:val="15"/>
    <w:rsid w:val="00396C3A"/>
    <w:rPr>
      <w:szCs w:val="24"/>
      <w:lang w:bidi="ar-SA"/>
    </w:rPr>
  </w:style>
  <w:style w:type="character" w:customStyle="1" w:styleId="apple-style-span">
    <w:name w:val="apple-style-span"/>
    <w:basedOn w:val="a1"/>
    <w:rsid w:val="002103E1"/>
  </w:style>
  <w:style w:type="character" w:customStyle="1" w:styleId="FontStyle47">
    <w:name w:val="Font Style47"/>
    <w:basedOn w:val="a1"/>
    <w:uiPriority w:val="99"/>
    <w:rsid w:val="002E2611"/>
    <w:rPr>
      <w:rFonts w:ascii="Times New Roman" w:hAnsi="Times New Roman" w:cs="Times New Roman" w:hint="default"/>
      <w:sz w:val="22"/>
      <w:szCs w:val="22"/>
    </w:rPr>
  </w:style>
  <w:style w:type="character" w:customStyle="1" w:styleId="FontStyle18">
    <w:name w:val="Font Style18"/>
    <w:uiPriority w:val="99"/>
    <w:rsid w:val="00B85FD2"/>
    <w:rPr>
      <w:rFonts w:ascii="Times New Roman" w:hAnsi="Times New Roman" w:cs="Times New Roman"/>
      <w:sz w:val="26"/>
      <w:szCs w:val="26"/>
    </w:rPr>
  </w:style>
  <w:style w:type="character" w:customStyle="1" w:styleId="FontStyle38">
    <w:name w:val="Font Style38"/>
    <w:basedOn w:val="a1"/>
    <w:uiPriority w:val="99"/>
    <w:rsid w:val="00850F6B"/>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7601997">
      <w:bodyDiv w:val="1"/>
      <w:marLeft w:val="0"/>
      <w:marRight w:val="0"/>
      <w:marTop w:val="0"/>
      <w:marBottom w:val="0"/>
      <w:divBdr>
        <w:top w:val="none" w:sz="0" w:space="0" w:color="auto"/>
        <w:left w:val="none" w:sz="0" w:space="0" w:color="auto"/>
        <w:bottom w:val="none" w:sz="0" w:space="0" w:color="auto"/>
        <w:right w:val="none" w:sz="0" w:space="0" w:color="auto"/>
      </w:divBdr>
    </w:div>
    <w:div w:id="994452479">
      <w:bodyDiv w:val="1"/>
      <w:marLeft w:val="0"/>
      <w:marRight w:val="0"/>
      <w:marTop w:val="0"/>
      <w:marBottom w:val="0"/>
      <w:divBdr>
        <w:top w:val="none" w:sz="0" w:space="0" w:color="auto"/>
        <w:left w:val="none" w:sz="0" w:space="0" w:color="auto"/>
        <w:bottom w:val="none" w:sz="0" w:space="0" w:color="auto"/>
        <w:right w:val="none" w:sz="0" w:space="0" w:color="auto"/>
      </w:divBdr>
    </w:div>
    <w:div w:id="1386416848">
      <w:bodyDiv w:val="1"/>
      <w:marLeft w:val="0"/>
      <w:marRight w:val="0"/>
      <w:marTop w:val="0"/>
      <w:marBottom w:val="0"/>
      <w:divBdr>
        <w:top w:val="none" w:sz="0" w:space="0" w:color="auto"/>
        <w:left w:val="none" w:sz="0" w:space="0" w:color="auto"/>
        <w:bottom w:val="none" w:sz="0" w:space="0" w:color="auto"/>
        <w:right w:val="none" w:sz="0" w:space="0" w:color="auto"/>
      </w:divBdr>
    </w:div>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 w:id="15593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d.ru/" TargetMode="External"/><Relationship Id="rId13" Type="http://schemas.openxmlformats.org/officeDocument/2006/relationships/hyperlink" Target="http://www.fabrikant.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fabrikant.ru" TargetMode="External"/><Relationship Id="rId25" Type="http://schemas.openxmlformats.org/officeDocument/2006/relationships/hyperlink" Target="http://www.fabrikant.r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brikant.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yperlink" Target="http://www.fabrikant.ru" TargetMode="External"/><Relationship Id="rId28" Type="http://schemas.openxmlformats.org/officeDocument/2006/relationships/hyperlink" Target="http://www.fabrikant.ru" TargetMode="External"/><Relationship Id="rId36" Type="http://schemas.microsoft.com/office/2007/relationships/stylesWithEffects" Target="stylesWithEffects.xml"/><Relationship Id="rId10" Type="http://schemas.openxmlformats.org/officeDocument/2006/relationships/hyperlink" Target="http://zakupki.rosatom.ru" TargetMode="External"/><Relationship Id="rId19" Type="http://schemas.openxmlformats.org/officeDocument/2006/relationships/hyperlink" Target="http://www.fabrikant.ru" TargetMode="External"/><Relationship Id="rId31"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fabrikant.ru" TargetMode="External"/><Relationship Id="rId30" Type="http://schemas.openxmlformats.org/officeDocument/2006/relationships/hyperlink" Target="http://www.fabrikant.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v8_4F1_7.tm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B615F-1D98-40BE-AFFC-271265D7C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v8_4F1_7.tmp</Template>
  <TotalTime>986</TotalTime>
  <Pages>37</Pages>
  <Words>10148</Words>
  <Characters>74840</Characters>
  <Application>Microsoft Office Word</Application>
  <DocSecurity>0</DocSecurity>
  <Lines>623</Lines>
  <Paragraphs>169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84819</CharactersWithSpaces>
  <SharedDoc>false</SharedDoc>
  <HLinks>
    <vt:vector size="144" baseType="variant">
      <vt:variant>
        <vt:i4>1835087</vt:i4>
      </vt:variant>
      <vt:variant>
        <vt:i4>87</vt:i4>
      </vt:variant>
      <vt:variant>
        <vt:i4>0</vt:i4>
      </vt:variant>
      <vt:variant>
        <vt:i4>5</vt:i4>
      </vt:variant>
      <vt:variant>
        <vt:lpwstr>http://services.fms.gov.ru/info-service.htm?sid=2000</vt:lpwstr>
      </vt:variant>
      <vt:variant>
        <vt:lpwstr/>
      </vt:variant>
      <vt:variant>
        <vt:i4>917533</vt:i4>
      </vt:variant>
      <vt:variant>
        <vt:i4>84</vt:i4>
      </vt:variant>
      <vt:variant>
        <vt:i4>0</vt:i4>
      </vt:variant>
      <vt:variant>
        <vt:i4>5</vt:i4>
      </vt:variant>
      <vt:variant>
        <vt:lpwstr>http://www.fabrikant.ru/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75</vt:i4>
      </vt:variant>
      <vt:variant>
        <vt:i4>0</vt:i4>
      </vt:variant>
      <vt:variant>
        <vt:i4>5</vt:i4>
      </vt:variant>
      <vt:variant>
        <vt:lpwstr>http://www.fabrikant.ru/</vt:lpwstr>
      </vt:variant>
      <vt:variant>
        <vt:lpwstr/>
      </vt:variant>
      <vt:variant>
        <vt:i4>917533</vt:i4>
      </vt:variant>
      <vt:variant>
        <vt:i4>57</vt:i4>
      </vt:variant>
      <vt:variant>
        <vt:i4>0</vt:i4>
      </vt:variant>
      <vt:variant>
        <vt:i4>5</vt:i4>
      </vt:variant>
      <vt:variant>
        <vt:lpwstr>http://www.fabrikant.ru/</vt:lpwstr>
      </vt:variant>
      <vt:variant>
        <vt:lpwstr/>
      </vt:variant>
      <vt:variant>
        <vt:i4>6684770</vt:i4>
      </vt:variant>
      <vt:variant>
        <vt:i4>54</vt:i4>
      </vt:variant>
      <vt:variant>
        <vt:i4>0</vt:i4>
      </vt:variant>
      <vt:variant>
        <vt:i4>5</vt:i4>
      </vt:variant>
      <vt:variant>
        <vt:lpwstr>http://zakupki.rosatom.ru/</vt:lpwstr>
      </vt:variant>
      <vt:variant>
        <vt:lpwstr/>
      </vt:variant>
      <vt:variant>
        <vt:i4>917533</vt:i4>
      </vt:variant>
      <vt:variant>
        <vt:i4>51</vt:i4>
      </vt:variant>
      <vt:variant>
        <vt:i4>0</vt:i4>
      </vt:variant>
      <vt:variant>
        <vt:i4>5</vt:i4>
      </vt:variant>
      <vt:variant>
        <vt:lpwstr>http://www.fabrikant.ru/</vt:lpwstr>
      </vt:variant>
      <vt:variant>
        <vt:lpwstr/>
      </vt:variant>
      <vt:variant>
        <vt:i4>6684770</vt:i4>
      </vt:variant>
      <vt:variant>
        <vt:i4>48</vt:i4>
      </vt:variant>
      <vt:variant>
        <vt:i4>0</vt:i4>
      </vt:variant>
      <vt:variant>
        <vt:i4>5</vt:i4>
      </vt:variant>
      <vt:variant>
        <vt:lpwstr>http://zakupki.rosatom.ru/</vt:lpwstr>
      </vt:variant>
      <vt:variant>
        <vt:lpwstr/>
      </vt:variant>
      <vt:variant>
        <vt:i4>917533</vt:i4>
      </vt:variant>
      <vt:variant>
        <vt:i4>45</vt:i4>
      </vt:variant>
      <vt:variant>
        <vt:i4>0</vt:i4>
      </vt:variant>
      <vt:variant>
        <vt:i4>5</vt:i4>
      </vt:variant>
      <vt:variant>
        <vt:lpwstr>http://www.fabrikant.ru/</vt:lpwstr>
      </vt:variant>
      <vt:variant>
        <vt:lpwstr/>
      </vt:variant>
      <vt:variant>
        <vt:i4>6684770</vt:i4>
      </vt:variant>
      <vt:variant>
        <vt:i4>42</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6684770</vt:i4>
      </vt:variant>
      <vt:variant>
        <vt:i4>36</vt:i4>
      </vt:variant>
      <vt:variant>
        <vt:i4>0</vt:i4>
      </vt:variant>
      <vt:variant>
        <vt:i4>5</vt:i4>
      </vt:variant>
      <vt:variant>
        <vt:lpwstr>http://zakupki.rosatom.ru/</vt:lpwstr>
      </vt:variant>
      <vt:variant>
        <vt:lpwstr/>
      </vt:variant>
      <vt:variant>
        <vt:i4>917533</vt:i4>
      </vt:variant>
      <vt:variant>
        <vt:i4>33</vt:i4>
      </vt:variant>
      <vt:variant>
        <vt:i4>0</vt:i4>
      </vt:variant>
      <vt:variant>
        <vt:i4>5</vt:i4>
      </vt:variant>
      <vt:variant>
        <vt:lpwstr>http://www.fabrikant.ru/</vt:lpwstr>
      </vt:variant>
      <vt:variant>
        <vt:lpwstr/>
      </vt:variant>
      <vt:variant>
        <vt:i4>6684770</vt:i4>
      </vt:variant>
      <vt:variant>
        <vt:i4>30</vt:i4>
      </vt:variant>
      <vt:variant>
        <vt:i4>0</vt:i4>
      </vt:variant>
      <vt:variant>
        <vt:i4>5</vt:i4>
      </vt:variant>
      <vt:variant>
        <vt:lpwstr>http://zakupki.rosatom.ru/</vt:lpwstr>
      </vt:variant>
      <vt:variant>
        <vt:lpwstr/>
      </vt:variant>
      <vt:variant>
        <vt:i4>917533</vt:i4>
      </vt:variant>
      <vt:variant>
        <vt:i4>27</vt:i4>
      </vt:variant>
      <vt:variant>
        <vt:i4>0</vt:i4>
      </vt:variant>
      <vt:variant>
        <vt:i4>5</vt:i4>
      </vt:variant>
      <vt:variant>
        <vt:lpwstr>http://www.fabrikant.ru/</vt:lpwstr>
      </vt:variant>
      <vt:variant>
        <vt:lpwstr/>
      </vt:variant>
      <vt:variant>
        <vt:i4>6684770</vt:i4>
      </vt:variant>
      <vt:variant>
        <vt:i4>24</vt:i4>
      </vt:variant>
      <vt:variant>
        <vt:i4>0</vt:i4>
      </vt:variant>
      <vt:variant>
        <vt:i4>5</vt:i4>
      </vt:variant>
      <vt:variant>
        <vt:lpwstr>http://zakupki.rosatom.ru/</vt:lpwstr>
      </vt:variant>
      <vt:variant>
        <vt:lpwstr/>
      </vt:variant>
      <vt:variant>
        <vt:i4>917533</vt:i4>
      </vt:variant>
      <vt:variant>
        <vt:i4>21</vt:i4>
      </vt:variant>
      <vt:variant>
        <vt:i4>0</vt:i4>
      </vt:variant>
      <vt:variant>
        <vt:i4>5</vt:i4>
      </vt:variant>
      <vt:variant>
        <vt:lpwstr>http://www.fabrikant.ru/</vt:lpwstr>
      </vt:variant>
      <vt:variant>
        <vt:lpwstr/>
      </vt:variant>
      <vt:variant>
        <vt:i4>6684770</vt:i4>
      </vt:variant>
      <vt:variant>
        <vt:i4>18</vt:i4>
      </vt:variant>
      <vt:variant>
        <vt:i4>0</vt:i4>
      </vt:variant>
      <vt:variant>
        <vt:i4>5</vt:i4>
      </vt:variant>
      <vt:variant>
        <vt:lpwstr>http://zakupki.rosatom.ru/</vt:lpwstr>
      </vt:variant>
      <vt:variant>
        <vt:lpwstr/>
      </vt:variant>
      <vt:variant>
        <vt:i4>917533</vt:i4>
      </vt:variant>
      <vt:variant>
        <vt:i4>15</vt:i4>
      </vt:variant>
      <vt:variant>
        <vt:i4>0</vt:i4>
      </vt:variant>
      <vt:variant>
        <vt:i4>5</vt:i4>
      </vt:variant>
      <vt:variant>
        <vt:lpwstr>http://www.fabrikant.ru/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917533</vt:i4>
      </vt:variant>
      <vt:variant>
        <vt:i4>9</vt:i4>
      </vt:variant>
      <vt:variant>
        <vt:i4>0</vt:i4>
      </vt:variant>
      <vt:variant>
        <vt:i4>5</vt:i4>
      </vt:variant>
      <vt:variant>
        <vt:lpwstr>http://www.fabrikant.ru/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327754</vt:i4>
      </vt:variant>
      <vt:variant>
        <vt:i4>0</vt:i4>
      </vt:variant>
      <vt:variant>
        <vt:i4>0</vt:i4>
      </vt:variant>
      <vt:variant>
        <vt:i4>5</vt:i4>
      </vt:variant>
      <vt:variant>
        <vt:lpwstr>https://www.fabrikant.ru/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Геранина Ирина Александровна</dc:creator>
  <cp:keywords/>
  <dc:description/>
  <cp:lastModifiedBy>ezakharova</cp:lastModifiedBy>
  <cp:revision>150</cp:revision>
  <cp:lastPrinted>2013-04-11T11:26:00Z</cp:lastPrinted>
  <dcterms:created xsi:type="dcterms:W3CDTF">2012-04-27T06:51:00Z</dcterms:created>
  <dcterms:modified xsi:type="dcterms:W3CDTF">2013-04-25T14:13:00Z</dcterms:modified>
</cp:coreProperties>
</file>