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Ind w:w="-106" w:type="dxa"/>
        <w:tblLook w:val="00A0"/>
      </w:tblPr>
      <w:tblGrid>
        <w:gridCol w:w="4499"/>
      </w:tblGrid>
      <w:tr w:rsidR="007019D0" w:rsidRPr="008871D4">
        <w:tc>
          <w:tcPr>
            <w:tcW w:w="4499" w:type="dxa"/>
          </w:tcPr>
          <w:p w:rsidR="007019D0" w:rsidRPr="008871D4" w:rsidRDefault="007019D0" w:rsidP="002906FC">
            <w:pPr>
              <w:spacing w:line="360" w:lineRule="auto"/>
              <w:jc w:val="both"/>
              <w:rPr>
                <w:b/>
                <w:bCs/>
                <w:lang w:val="en-US"/>
              </w:rPr>
            </w:pPr>
            <w:r w:rsidRPr="008871D4">
              <w:rPr>
                <w:b/>
                <w:bCs/>
              </w:rPr>
              <w:t>УТВЕРЖДАЮ</w:t>
            </w:r>
          </w:p>
        </w:tc>
      </w:tr>
      <w:tr w:rsidR="007019D0" w:rsidRPr="008871D4">
        <w:tc>
          <w:tcPr>
            <w:tcW w:w="4499" w:type="dxa"/>
          </w:tcPr>
          <w:p w:rsidR="007019D0" w:rsidRPr="008871D4" w:rsidRDefault="007019D0" w:rsidP="00ED65AF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b/>
                <w:bCs/>
              </w:rPr>
              <w:t>Зам. председателя комиссии:</w:t>
            </w:r>
          </w:p>
        </w:tc>
      </w:tr>
      <w:tr w:rsidR="007019D0" w:rsidRPr="008871D4">
        <w:trPr>
          <w:trHeight w:val="456"/>
        </w:trPr>
        <w:tc>
          <w:tcPr>
            <w:tcW w:w="4499" w:type="dxa"/>
          </w:tcPr>
          <w:p w:rsidR="007019D0" w:rsidRPr="008871D4" w:rsidRDefault="007019D0" w:rsidP="008946C3">
            <w:pPr>
              <w:spacing w:line="360" w:lineRule="auto"/>
              <w:jc w:val="both"/>
              <w:rPr>
                <w:lang w:val="en-US"/>
              </w:rPr>
            </w:pPr>
            <w:r>
              <w:t>____________________</w:t>
            </w:r>
            <w:r w:rsidRPr="00DC40F9">
              <w:t xml:space="preserve"> </w:t>
            </w:r>
            <w:r>
              <w:t>В.К.Звеглянич</w:t>
            </w:r>
          </w:p>
        </w:tc>
      </w:tr>
      <w:tr w:rsidR="007019D0" w:rsidRPr="008871D4">
        <w:trPr>
          <w:trHeight w:val="475"/>
        </w:trPr>
        <w:tc>
          <w:tcPr>
            <w:tcW w:w="4499" w:type="dxa"/>
          </w:tcPr>
          <w:p w:rsidR="007019D0" w:rsidRPr="008871D4" w:rsidRDefault="007019D0" w:rsidP="002C2EA1">
            <w:pPr>
              <w:spacing w:line="360" w:lineRule="auto"/>
              <w:jc w:val="both"/>
              <w:rPr>
                <w:lang w:val="en-US"/>
              </w:rPr>
            </w:pPr>
            <w:r>
              <w:t>«25» августа 2011г.</w:t>
            </w:r>
          </w:p>
        </w:tc>
      </w:tr>
    </w:tbl>
    <w:p w:rsidR="007019D0" w:rsidRDefault="007019D0">
      <w:pPr>
        <w:jc w:val="both"/>
      </w:pPr>
    </w:p>
    <w:p w:rsidR="007019D0" w:rsidRDefault="007019D0" w:rsidP="00480D78">
      <w:pPr>
        <w:jc w:val="center"/>
        <w:rPr>
          <w:b/>
          <w:bCs/>
        </w:rPr>
      </w:pPr>
      <w:r>
        <w:rPr>
          <w:b/>
          <w:bCs/>
        </w:rPr>
        <w:t xml:space="preserve">ПРОТОКОЛ № </w:t>
      </w:r>
      <w:r>
        <w:rPr>
          <w:b/>
          <w:bCs/>
          <w:sz w:val="22"/>
          <w:szCs w:val="22"/>
        </w:rPr>
        <w:t>110722/0506/464</w:t>
      </w:r>
    </w:p>
    <w:p w:rsidR="007019D0" w:rsidRPr="002C2EA1" w:rsidRDefault="007019D0" w:rsidP="00480D78">
      <w:pPr>
        <w:jc w:val="center"/>
        <w:rPr>
          <w:b/>
          <w:bCs/>
          <w:lang w:val="en-US"/>
        </w:rPr>
      </w:pPr>
      <w:r>
        <w:rPr>
          <w:b/>
          <w:bCs/>
        </w:rPr>
        <w:t xml:space="preserve"> № </w:t>
      </w:r>
      <w:r>
        <w:rPr>
          <w:b/>
          <w:bCs/>
          <w:sz w:val="22"/>
          <w:szCs w:val="22"/>
          <w:lang w:val="en-US"/>
        </w:rPr>
        <w:t>Z007738</w:t>
      </w:r>
    </w:p>
    <w:p w:rsidR="007019D0" w:rsidRDefault="007019D0">
      <w:pPr>
        <w:jc w:val="center"/>
      </w:pPr>
    </w:p>
    <w:p w:rsidR="007019D0" w:rsidRDefault="007019D0">
      <w:pPr>
        <w:snapToGrid w:val="0"/>
        <w:jc w:val="center"/>
      </w:pPr>
      <w:r>
        <w:t xml:space="preserve">заседания постоянно действующей комиссии </w:t>
      </w:r>
      <w:r w:rsidRPr="00DE47FA">
        <w:t>УКС</w:t>
      </w:r>
      <w:r>
        <w:t xml:space="preserve"> ОАО «СХК» по рассмотрению и оценке заявок на участие в запросе ценовых  котировок в электронной форме. </w:t>
      </w:r>
    </w:p>
    <w:p w:rsidR="007019D0" w:rsidRDefault="007019D0">
      <w:pPr>
        <w:snapToGrid w:val="0"/>
        <w:jc w:val="center"/>
        <w:rPr>
          <w:color w:val="000000"/>
        </w:rPr>
      </w:pPr>
      <w:r>
        <w:rPr>
          <w:color w:val="000000"/>
        </w:rPr>
        <w:t>«</w:t>
      </w:r>
      <w:r>
        <w:rPr>
          <w:b/>
          <w:bCs/>
        </w:rPr>
        <w:t>Поставка Электрооборудования</w:t>
      </w:r>
      <w:r>
        <w:rPr>
          <w:color w:val="000000"/>
        </w:rPr>
        <w:t>».</w:t>
      </w:r>
    </w:p>
    <w:p w:rsidR="007019D0" w:rsidRDefault="007019D0"/>
    <w:p w:rsidR="007019D0" w:rsidRDefault="007019D0">
      <w:pPr>
        <w:jc w:val="both"/>
      </w:pPr>
      <w:r>
        <w:t>г. Северск                                                                                                   «25» августа 2011г.</w:t>
      </w:r>
    </w:p>
    <w:p w:rsidR="007019D0" w:rsidRDefault="007019D0">
      <w:pPr>
        <w:jc w:val="both"/>
      </w:pPr>
    </w:p>
    <w:p w:rsidR="007019D0" w:rsidRDefault="007019D0">
      <w:pPr>
        <w:jc w:val="both"/>
        <w:rPr>
          <w:color w:val="000000"/>
        </w:rPr>
      </w:pPr>
      <w:r>
        <w:rPr>
          <w:b/>
          <w:bCs/>
        </w:rPr>
        <w:t>1</w:t>
      </w:r>
      <w:r>
        <w:t>.</w:t>
      </w:r>
      <w:r>
        <w:rPr>
          <w:b/>
          <w:bCs/>
          <w:i/>
          <w:iCs/>
        </w:rPr>
        <w:t>Заказчик</w:t>
      </w:r>
      <w:r>
        <w:t>: ОАО «СХК» (</w:t>
      </w:r>
      <w:r>
        <w:rPr>
          <w:color w:val="000000"/>
        </w:rPr>
        <w:t>636039, г. Северск Томской обл., ул. Курчатова 1)</w:t>
      </w:r>
    </w:p>
    <w:p w:rsidR="007019D0" w:rsidRPr="008A4F04" w:rsidRDefault="007019D0">
      <w:pPr>
        <w:jc w:val="both"/>
        <w:rPr>
          <w:b/>
          <w:bCs/>
          <w:i/>
          <w:iCs/>
        </w:rPr>
      </w:pPr>
    </w:p>
    <w:p w:rsidR="007019D0" w:rsidRDefault="007019D0">
      <w:pPr>
        <w:jc w:val="both"/>
        <w:rPr>
          <w:b/>
          <w:bCs/>
        </w:rPr>
      </w:pPr>
      <w:r>
        <w:rPr>
          <w:b/>
          <w:bCs/>
          <w:i/>
          <w:iCs/>
        </w:rPr>
        <w:t>2. Наименование запроса котировок цен в электронной форме</w:t>
      </w:r>
      <w:r>
        <w:rPr>
          <w:b/>
          <w:bCs/>
        </w:rPr>
        <w:t>:</w:t>
      </w:r>
    </w:p>
    <w:p w:rsidR="007019D0" w:rsidRPr="00517A20" w:rsidRDefault="007019D0" w:rsidP="00517A20">
      <w:r w:rsidRPr="003E1F92">
        <w:t xml:space="preserve">Поставка </w:t>
      </w:r>
      <w:r>
        <w:t>Электрооборудования в количестве согласно извещению.</w:t>
      </w:r>
    </w:p>
    <w:p w:rsidR="007019D0" w:rsidRDefault="007019D0" w:rsidP="00BA10E7">
      <w:pPr>
        <w:jc w:val="both"/>
      </w:pPr>
      <w:r w:rsidRPr="00C25D66">
        <w:rPr>
          <w:b/>
          <w:bCs/>
        </w:rPr>
        <w:t>Извещение</w:t>
      </w:r>
      <w:r>
        <w:t xml:space="preserve"> </w:t>
      </w:r>
      <w:r>
        <w:rPr>
          <w:b/>
          <w:bCs/>
        </w:rPr>
        <w:t xml:space="preserve">№ 98/2742 от 22.07.2011 г. </w:t>
      </w:r>
      <w:r>
        <w:t xml:space="preserve">о проведении запроса котировок цен в электронной форме, </w:t>
      </w:r>
      <w:r>
        <w:rPr>
          <w:b/>
          <w:bCs/>
          <w:sz w:val="22"/>
          <w:szCs w:val="22"/>
        </w:rPr>
        <w:t xml:space="preserve">закупка №  110722/0506/464 </w:t>
      </w:r>
      <w:r>
        <w:t xml:space="preserve">размещено 22.07.2011г. на сайтах: </w:t>
      </w:r>
      <w:r>
        <w:rPr>
          <w:lang w:val="en-US"/>
        </w:rPr>
        <w:t>http</w:t>
      </w:r>
      <w:r>
        <w:t>: //</w:t>
      </w:r>
      <w:r>
        <w:rPr>
          <w:lang w:val="en-US"/>
        </w:rPr>
        <w:t>www</w:t>
      </w:r>
      <w:r>
        <w:t>.</w:t>
      </w:r>
      <w:r>
        <w:rPr>
          <w:lang w:val="en-US"/>
        </w:rPr>
        <w:t>zakupki</w:t>
      </w:r>
      <w:r>
        <w:t>.</w:t>
      </w:r>
      <w:r>
        <w:rPr>
          <w:lang w:val="en-US"/>
        </w:rPr>
        <w:t>rosatom</w:t>
      </w:r>
      <w:r>
        <w:t>.</w:t>
      </w:r>
      <w:r>
        <w:rPr>
          <w:lang w:val="en-US"/>
        </w:rPr>
        <w:t>ru</w:t>
      </w:r>
      <w:r>
        <w:t xml:space="preserve"> и  http://www.A-K-D.ru</w:t>
      </w:r>
    </w:p>
    <w:p w:rsidR="007019D0" w:rsidRPr="006A3179" w:rsidRDefault="007019D0" w:rsidP="006A3179">
      <w:pPr>
        <w:snapToGrid w:val="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3.Рассмотрение и оценку заявок на участие в запросе котировок цен в электронной форме, подведение итогов по закупкам товаров, работ и услуг для нужд ОАО «СХК» осуществляет</w:t>
      </w:r>
      <w:r>
        <w:rPr>
          <w:b/>
          <w:bCs/>
        </w:rPr>
        <w:t>:</w:t>
      </w:r>
      <w:r>
        <w:t xml:space="preserve"> </w:t>
      </w:r>
      <w:r>
        <w:rPr>
          <w:b/>
          <w:bCs/>
        </w:rPr>
        <w:t>постоянно действующая</w:t>
      </w:r>
      <w:r>
        <w:rPr>
          <w:b/>
          <w:bCs/>
          <w:i/>
          <w:iCs/>
        </w:rPr>
        <w:t xml:space="preserve"> комиссия</w:t>
      </w:r>
      <w:r>
        <w:t xml:space="preserve"> </w:t>
      </w:r>
      <w:r>
        <w:rPr>
          <w:b/>
          <w:bCs/>
          <w:i/>
          <w:iCs/>
        </w:rPr>
        <w:t xml:space="preserve"> УКС </w:t>
      </w:r>
      <w:r w:rsidRPr="00DE47FA">
        <w:rPr>
          <w:b/>
          <w:bCs/>
          <w:i/>
          <w:iCs/>
        </w:rPr>
        <w:t>ОАО</w:t>
      </w:r>
      <w:r>
        <w:rPr>
          <w:b/>
          <w:bCs/>
          <w:i/>
          <w:iCs/>
        </w:rPr>
        <w:t xml:space="preserve"> « СХК» </w:t>
      </w:r>
      <w:r w:rsidRPr="00DE47FA">
        <w:rPr>
          <w:b/>
          <w:bCs/>
          <w:i/>
          <w:iCs/>
        </w:rPr>
        <w:t xml:space="preserve">(далее по тексту – комиссия) </w:t>
      </w:r>
    </w:p>
    <w:p w:rsidR="007019D0" w:rsidRDefault="007019D0" w:rsidP="00977AC8">
      <w:pPr>
        <w:jc w:val="both"/>
      </w:pPr>
      <w:r>
        <w:t>На заседании комиссии присутствовали:</w:t>
      </w:r>
    </w:p>
    <w:p w:rsidR="007019D0" w:rsidRPr="000E6036" w:rsidRDefault="007019D0" w:rsidP="00977AC8">
      <w:pPr>
        <w:spacing w:line="276" w:lineRule="auto"/>
        <w:jc w:val="both"/>
      </w:pPr>
      <w:r>
        <w:rPr>
          <w:b/>
          <w:bCs/>
        </w:rPr>
        <w:t>Зам. председателя комиссии:</w:t>
      </w:r>
      <w:r w:rsidRPr="000E6036">
        <w:t xml:space="preserve"> </w:t>
      </w:r>
      <w:r>
        <w:t>Звеглянич В.К. –  Начальник ОКО УКСа СХК.</w:t>
      </w:r>
    </w:p>
    <w:p w:rsidR="007019D0" w:rsidRDefault="007019D0" w:rsidP="00977AC8">
      <w:pPr>
        <w:spacing w:line="276" w:lineRule="auto"/>
        <w:jc w:val="both"/>
        <w:rPr>
          <w:b/>
          <w:bCs/>
        </w:rPr>
      </w:pPr>
      <w:r>
        <w:rPr>
          <w:b/>
          <w:bCs/>
        </w:rPr>
        <w:t>Члены комиссии:</w:t>
      </w:r>
    </w:p>
    <w:tbl>
      <w:tblPr>
        <w:tblW w:w="0" w:type="auto"/>
        <w:tblInd w:w="-106" w:type="dxa"/>
        <w:tblLook w:val="00A0"/>
      </w:tblPr>
      <w:tblGrid>
        <w:gridCol w:w="396"/>
        <w:gridCol w:w="2014"/>
        <w:gridCol w:w="6767"/>
      </w:tblGrid>
      <w:tr w:rsidR="007019D0" w:rsidRPr="008871D4">
        <w:tc>
          <w:tcPr>
            <w:tcW w:w="396" w:type="dxa"/>
          </w:tcPr>
          <w:p w:rsidR="007019D0" w:rsidRPr="005976C9" w:rsidRDefault="007019D0" w:rsidP="00ED65AF">
            <w:pPr>
              <w:spacing w:line="276" w:lineRule="auto"/>
              <w:jc w:val="both"/>
            </w:pPr>
            <w:r>
              <w:t>1.</w:t>
            </w:r>
          </w:p>
        </w:tc>
        <w:tc>
          <w:tcPr>
            <w:tcW w:w="2014" w:type="dxa"/>
          </w:tcPr>
          <w:p w:rsidR="007019D0" w:rsidRPr="008871D4" w:rsidRDefault="007019D0" w:rsidP="00ED65AF">
            <w:pPr>
              <w:spacing w:line="276" w:lineRule="auto"/>
              <w:jc w:val="both"/>
              <w:rPr>
                <w:b/>
                <w:bCs/>
              </w:rPr>
            </w:pPr>
            <w:r>
              <w:t>Пестриков А.Я.</w:t>
            </w:r>
          </w:p>
        </w:tc>
        <w:tc>
          <w:tcPr>
            <w:tcW w:w="6767" w:type="dxa"/>
          </w:tcPr>
          <w:p w:rsidR="007019D0" w:rsidRPr="005976C9" w:rsidRDefault="007019D0" w:rsidP="00ED65AF">
            <w:pPr>
              <w:spacing w:line="276" w:lineRule="auto"/>
              <w:jc w:val="both"/>
            </w:pPr>
            <w:r>
              <w:t>– Р</w:t>
            </w:r>
            <w:r w:rsidRPr="00D571D1">
              <w:t>уководитель группы</w:t>
            </w:r>
            <w:r>
              <w:t xml:space="preserve"> ОКО УКСа СХК.</w:t>
            </w:r>
          </w:p>
        </w:tc>
      </w:tr>
      <w:tr w:rsidR="007019D0" w:rsidRPr="005976C9">
        <w:trPr>
          <w:trHeight w:val="398"/>
        </w:trPr>
        <w:tc>
          <w:tcPr>
            <w:tcW w:w="396" w:type="dxa"/>
          </w:tcPr>
          <w:p w:rsidR="007019D0" w:rsidRPr="005976C9" w:rsidRDefault="007019D0" w:rsidP="00ED65AF">
            <w:pPr>
              <w:spacing w:line="276" w:lineRule="auto"/>
              <w:jc w:val="both"/>
            </w:pPr>
            <w:r>
              <w:t>2.</w:t>
            </w:r>
          </w:p>
        </w:tc>
        <w:tc>
          <w:tcPr>
            <w:tcW w:w="2014" w:type="dxa"/>
          </w:tcPr>
          <w:p w:rsidR="007019D0" w:rsidRPr="005C1326" w:rsidRDefault="007019D0" w:rsidP="00ED65AF">
            <w:pPr>
              <w:spacing w:line="276" w:lineRule="auto"/>
              <w:jc w:val="both"/>
            </w:pPr>
            <w:r>
              <w:t>Блюдов А.Н.</w:t>
            </w:r>
          </w:p>
        </w:tc>
        <w:tc>
          <w:tcPr>
            <w:tcW w:w="6767" w:type="dxa"/>
          </w:tcPr>
          <w:p w:rsidR="007019D0" w:rsidRPr="00517A20" w:rsidRDefault="007019D0" w:rsidP="00ED65AF">
            <w:pPr>
              <w:spacing w:line="276" w:lineRule="auto"/>
              <w:jc w:val="both"/>
            </w:pPr>
            <w:r>
              <w:t>– Инженер ОКО УКСа СХК.</w:t>
            </w:r>
          </w:p>
          <w:p w:rsidR="007019D0" w:rsidRPr="005976C9" w:rsidRDefault="007019D0" w:rsidP="00ED65AF">
            <w:pPr>
              <w:spacing w:line="276" w:lineRule="auto"/>
              <w:jc w:val="both"/>
            </w:pPr>
          </w:p>
        </w:tc>
      </w:tr>
      <w:tr w:rsidR="007019D0" w:rsidRPr="005976C9">
        <w:tc>
          <w:tcPr>
            <w:tcW w:w="396" w:type="dxa"/>
          </w:tcPr>
          <w:p w:rsidR="007019D0" w:rsidRPr="005976C9" w:rsidRDefault="007019D0" w:rsidP="001132CD">
            <w:pPr>
              <w:spacing w:line="276" w:lineRule="auto"/>
              <w:jc w:val="both"/>
            </w:pPr>
            <w:r>
              <w:t>3.</w:t>
            </w:r>
          </w:p>
        </w:tc>
        <w:tc>
          <w:tcPr>
            <w:tcW w:w="2014" w:type="dxa"/>
          </w:tcPr>
          <w:p w:rsidR="007019D0" w:rsidRPr="008871D4" w:rsidRDefault="007019D0" w:rsidP="001132CD">
            <w:pPr>
              <w:spacing w:line="276" w:lineRule="auto"/>
              <w:jc w:val="both"/>
              <w:rPr>
                <w:b/>
                <w:bCs/>
              </w:rPr>
            </w:pPr>
            <w:r>
              <w:t>Самсонова С.А.</w:t>
            </w:r>
          </w:p>
        </w:tc>
        <w:tc>
          <w:tcPr>
            <w:tcW w:w="6767" w:type="dxa"/>
          </w:tcPr>
          <w:p w:rsidR="007019D0" w:rsidRPr="005976C9" w:rsidRDefault="007019D0" w:rsidP="001132CD">
            <w:pPr>
              <w:spacing w:line="276" w:lineRule="auto"/>
              <w:jc w:val="both"/>
            </w:pPr>
            <w:r>
              <w:t>– Р</w:t>
            </w:r>
            <w:r w:rsidRPr="00D571D1">
              <w:t>уководитель группы</w:t>
            </w:r>
            <w:r>
              <w:t xml:space="preserve"> ОКО УКСа СХК.</w:t>
            </w:r>
          </w:p>
        </w:tc>
      </w:tr>
    </w:tbl>
    <w:p w:rsidR="007019D0" w:rsidRDefault="007019D0" w:rsidP="00977AC8">
      <w:pPr>
        <w:spacing w:line="276" w:lineRule="auto"/>
        <w:jc w:val="both"/>
        <w:rPr>
          <w:b/>
          <w:bCs/>
        </w:rPr>
      </w:pPr>
    </w:p>
    <w:p w:rsidR="007019D0" w:rsidRDefault="007019D0" w:rsidP="00977AC8">
      <w:p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Отсутствовали: </w:t>
      </w:r>
    </w:p>
    <w:tbl>
      <w:tblPr>
        <w:tblW w:w="0" w:type="auto"/>
        <w:tblInd w:w="-106" w:type="dxa"/>
        <w:tblLook w:val="00A0"/>
      </w:tblPr>
      <w:tblGrid>
        <w:gridCol w:w="2014"/>
        <w:gridCol w:w="6767"/>
      </w:tblGrid>
      <w:tr w:rsidR="007019D0" w:rsidRPr="005976C9">
        <w:tc>
          <w:tcPr>
            <w:tcW w:w="2014" w:type="dxa"/>
          </w:tcPr>
          <w:p w:rsidR="007019D0" w:rsidRPr="008871D4" w:rsidRDefault="007019D0" w:rsidP="00B20AFC">
            <w:pPr>
              <w:spacing w:line="276" w:lineRule="auto"/>
              <w:jc w:val="both"/>
              <w:rPr>
                <w:b/>
                <w:bCs/>
              </w:rPr>
            </w:pPr>
            <w:r>
              <w:t>Кондрашин Э.Н</w:t>
            </w:r>
          </w:p>
        </w:tc>
        <w:tc>
          <w:tcPr>
            <w:tcW w:w="6767" w:type="dxa"/>
          </w:tcPr>
          <w:p w:rsidR="007019D0" w:rsidRPr="005976C9" w:rsidRDefault="007019D0" w:rsidP="00B20AFC">
            <w:pPr>
              <w:spacing w:line="276" w:lineRule="auto"/>
              <w:jc w:val="both"/>
            </w:pPr>
            <w:r>
              <w:t>– Начальник УКС.</w:t>
            </w:r>
          </w:p>
        </w:tc>
      </w:tr>
    </w:tbl>
    <w:p w:rsidR="007019D0" w:rsidRDefault="007019D0" w:rsidP="00977AC8">
      <w:pPr>
        <w:spacing w:line="276" w:lineRule="auto"/>
        <w:jc w:val="both"/>
        <w:rPr>
          <w:b/>
          <w:bCs/>
        </w:rPr>
      </w:pPr>
    </w:p>
    <w:p w:rsidR="007019D0" w:rsidRPr="005C1326" w:rsidRDefault="007019D0" w:rsidP="00977AC8">
      <w:pPr>
        <w:jc w:val="both"/>
        <w:rPr>
          <w:b/>
          <w:bCs/>
        </w:rPr>
      </w:pPr>
      <w:r>
        <w:rPr>
          <w:b/>
          <w:bCs/>
        </w:rPr>
        <w:t>Секретарь  комиссии:</w:t>
      </w:r>
      <w:r>
        <w:t xml:space="preserve"> Гончаров Д.М. – Экономист ГИОиДП УКСа СХК.</w:t>
      </w:r>
    </w:p>
    <w:p w:rsidR="007019D0" w:rsidRDefault="007019D0" w:rsidP="00977AC8">
      <w:pPr>
        <w:jc w:val="both"/>
      </w:pPr>
      <w:r>
        <w:t>Из 5 представителей  комиссии на заседании присутствовали 4.</w:t>
      </w:r>
    </w:p>
    <w:p w:rsidR="007019D0" w:rsidRDefault="007019D0" w:rsidP="00977AC8">
      <w:pPr>
        <w:jc w:val="both"/>
      </w:pPr>
      <w:r>
        <w:t>Кворум состоялся.</w:t>
      </w:r>
    </w:p>
    <w:p w:rsidR="007019D0" w:rsidRDefault="007019D0" w:rsidP="00795B26">
      <w:pPr>
        <w:jc w:val="both"/>
        <w:rPr>
          <w:b/>
          <w:bCs/>
          <w:i/>
          <w:iCs/>
        </w:rPr>
      </w:pPr>
    </w:p>
    <w:p w:rsidR="007019D0" w:rsidRDefault="007019D0" w:rsidP="002210DC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4. Комиссия в результате дополнительного рассмотрения данной процедуры закупки приняла следующее решение:</w:t>
      </w:r>
    </w:p>
    <w:p w:rsidR="007019D0" w:rsidRDefault="007019D0" w:rsidP="00D55FA7">
      <w:pPr>
        <w:ind w:left="426"/>
      </w:pPr>
      <w:r w:rsidRPr="00D55FA7">
        <w:t>4.1. Отменить результаты запроса ценовых котировок в электронной форме, опубликованные</w:t>
      </w:r>
      <w:r>
        <w:rPr>
          <w:b/>
          <w:bCs/>
          <w:i/>
          <w:iCs/>
        </w:rPr>
        <w:t xml:space="preserve"> в протоколе </w:t>
      </w:r>
      <w:r>
        <w:t xml:space="preserve">№ Z007738  от 01.08.2011г. на сайтах </w:t>
      </w:r>
      <w:r>
        <w:rPr>
          <w:lang w:val="en-US"/>
        </w:rPr>
        <w:t>http</w:t>
      </w:r>
      <w:r>
        <w:t>: //</w:t>
      </w:r>
      <w:r>
        <w:rPr>
          <w:lang w:val="en-US"/>
        </w:rPr>
        <w:t>www</w:t>
      </w:r>
      <w:r>
        <w:t>.</w:t>
      </w:r>
      <w:r>
        <w:rPr>
          <w:lang w:val="en-US"/>
        </w:rPr>
        <w:t>zakupki</w:t>
      </w:r>
      <w:r>
        <w:t>.</w:t>
      </w:r>
      <w:r>
        <w:rPr>
          <w:lang w:val="en-US"/>
        </w:rPr>
        <w:t>rosatom</w:t>
      </w:r>
      <w:r>
        <w:t>.</w:t>
      </w:r>
      <w:r>
        <w:rPr>
          <w:lang w:val="en-US"/>
        </w:rPr>
        <w:t>ru</w:t>
      </w:r>
      <w:r>
        <w:t xml:space="preserve"> и  http://www.A-K-D.ru.</w:t>
      </w:r>
    </w:p>
    <w:p w:rsidR="007019D0" w:rsidRPr="009D211C" w:rsidRDefault="007019D0" w:rsidP="00D55FA7">
      <w:pPr>
        <w:numPr>
          <w:ilvl w:val="1"/>
          <w:numId w:val="15"/>
        </w:numPr>
        <w:spacing w:line="200" w:lineRule="atLeast"/>
        <w:rPr>
          <w:color w:val="000000"/>
        </w:rPr>
      </w:pPr>
      <w:r>
        <w:rPr>
          <w:color w:val="000000"/>
        </w:rPr>
        <w:t xml:space="preserve"> Прекратить процедуру закупки, в связи с несоответствием наименования оборудования техническим  характеристикам.</w:t>
      </w:r>
    </w:p>
    <w:p w:rsidR="007019D0" w:rsidRDefault="007019D0" w:rsidP="00D55FA7">
      <w:pPr>
        <w:numPr>
          <w:ilvl w:val="1"/>
          <w:numId w:val="15"/>
        </w:numPr>
        <w:spacing w:line="200" w:lineRule="atLeast"/>
        <w:rPr>
          <w:color w:val="000000"/>
        </w:rPr>
      </w:pPr>
      <w:r>
        <w:rPr>
          <w:color w:val="000000"/>
        </w:rPr>
        <w:t xml:space="preserve"> После корректного уточнения провести новую процедуру закупки.</w:t>
      </w:r>
    </w:p>
    <w:p w:rsidR="007019D0" w:rsidRPr="009D211C" w:rsidRDefault="007019D0" w:rsidP="008A4F04">
      <w:pPr>
        <w:spacing w:line="200" w:lineRule="atLeast"/>
        <w:ind w:left="405"/>
        <w:jc w:val="both"/>
        <w:rPr>
          <w:color w:val="000000"/>
        </w:rPr>
      </w:pPr>
    </w:p>
    <w:p w:rsidR="007019D0" w:rsidRPr="00855BA7" w:rsidRDefault="007019D0" w:rsidP="00D55FA7">
      <w:pPr>
        <w:numPr>
          <w:ilvl w:val="0"/>
          <w:numId w:val="14"/>
        </w:numPr>
        <w:tabs>
          <w:tab w:val="clear" w:pos="720"/>
          <w:tab w:val="num" w:pos="284"/>
        </w:tabs>
        <w:ind w:hanging="720"/>
        <w:rPr>
          <w:color w:val="000000"/>
        </w:rPr>
      </w:pPr>
      <w:r w:rsidRPr="00D55FA7">
        <w:rPr>
          <w:b/>
          <w:bCs/>
          <w:i/>
          <w:iCs/>
          <w:color w:val="000000"/>
        </w:rPr>
        <w:t>Решение принято комиссией единогласно</w:t>
      </w:r>
      <w:r w:rsidRPr="00855BA7">
        <w:rPr>
          <w:color w:val="000000"/>
        </w:rPr>
        <w:t>.</w:t>
      </w:r>
    </w:p>
    <w:p w:rsidR="007019D0" w:rsidRDefault="007019D0" w:rsidP="00D55FA7">
      <w:pPr>
        <w:jc w:val="both"/>
      </w:pPr>
      <w:r>
        <w:rPr>
          <w:b/>
          <w:bCs/>
          <w:i/>
          <w:iCs/>
        </w:rPr>
        <w:t>6.. Настоящий протокол разместить на сайтах</w:t>
      </w:r>
      <w:r w:rsidRPr="0013185A">
        <w:rPr>
          <w:b/>
          <w:bCs/>
          <w:i/>
          <w:iCs/>
        </w:rPr>
        <w:t xml:space="preserve">: </w:t>
      </w:r>
      <w:r w:rsidRPr="0013185A">
        <w:rPr>
          <w:lang w:val="en-US"/>
        </w:rPr>
        <w:t>http</w:t>
      </w:r>
      <w:r w:rsidRPr="0013185A">
        <w:t>://</w:t>
      </w:r>
      <w:r w:rsidRPr="0013185A">
        <w:rPr>
          <w:lang w:val="en-US"/>
        </w:rPr>
        <w:t>www</w:t>
      </w:r>
      <w:r w:rsidRPr="0013185A">
        <w:t>/</w:t>
      </w:r>
      <w:r w:rsidRPr="0013185A">
        <w:rPr>
          <w:lang w:val="en-US"/>
        </w:rPr>
        <w:t>zakupki</w:t>
      </w:r>
      <w:r w:rsidRPr="0013185A">
        <w:t>.</w:t>
      </w:r>
      <w:r w:rsidRPr="0013185A">
        <w:rPr>
          <w:lang w:val="en-US"/>
        </w:rPr>
        <w:t>rosatom</w:t>
      </w:r>
      <w:r w:rsidRPr="0013185A">
        <w:t>.</w:t>
      </w:r>
      <w:r w:rsidRPr="0013185A">
        <w:rPr>
          <w:lang w:val="en-US"/>
        </w:rPr>
        <w:t>ru</w:t>
      </w:r>
      <w:r w:rsidRPr="0013185A">
        <w:t>.</w:t>
      </w:r>
      <w:r w:rsidRPr="00D55FA7">
        <w:t xml:space="preserve"> </w:t>
      </w:r>
      <w:r>
        <w:t>и  http://www.A-K-D.ru</w:t>
      </w:r>
    </w:p>
    <w:p w:rsidR="007019D0" w:rsidRPr="006D770F" w:rsidRDefault="007019D0" w:rsidP="00795B26">
      <w:pPr>
        <w:jc w:val="both"/>
      </w:pPr>
    </w:p>
    <w:p w:rsidR="007019D0" w:rsidRPr="00320CD6" w:rsidRDefault="007019D0" w:rsidP="00255812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7 .Подписи:    </w:t>
      </w:r>
    </w:p>
    <w:p w:rsidR="007019D0" w:rsidRDefault="007019D0" w:rsidP="002B1D76">
      <w:pPr>
        <w:jc w:val="both"/>
      </w:pPr>
    </w:p>
    <w:tbl>
      <w:tblPr>
        <w:tblW w:w="8969" w:type="dxa"/>
        <w:tblInd w:w="-106" w:type="dxa"/>
        <w:tblLayout w:type="fixed"/>
        <w:tblLook w:val="0000"/>
      </w:tblPr>
      <w:tblGrid>
        <w:gridCol w:w="3510"/>
        <w:gridCol w:w="2740"/>
        <w:gridCol w:w="2719"/>
      </w:tblGrid>
      <w:tr w:rsidR="007019D0">
        <w:trPr>
          <w:trHeight w:val="696"/>
        </w:trPr>
        <w:tc>
          <w:tcPr>
            <w:tcW w:w="3510" w:type="dxa"/>
          </w:tcPr>
          <w:p w:rsidR="007019D0" w:rsidRDefault="007019D0" w:rsidP="00241DCD">
            <w:pPr>
              <w:snapToGrid w:val="0"/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Члены комиссии:</w:t>
            </w:r>
          </w:p>
          <w:p w:rsidR="007019D0" w:rsidRDefault="007019D0" w:rsidP="00241DCD">
            <w:pPr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2740" w:type="dxa"/>
          </w:tcPr>
          <w:p w:rsidR="007019D0" w:rsidRDefault="007019D0" w:rsidP="00B20AFC">
            <w:pPr>
              <w:snapToGrid w:val="0"/>
              <w:spacing w:line="360" w:lineRule="auto"/>
            </w:pPr>
            <w:r>
              <w:t xml:space="preserve">_____________________    </w:t>
            </w:r>
          </w:p>
        </w:tc>
        <w:tc>
          <w:tcPr>
            <w:tcW w:w="2719" w:type="dxa"/>
          </w:tcPr>
          <w:p w:rsidR="007019D0" w:rsidRDefault="007019D0" w:rsidP="00B20AFC">
            <w:pPr>
              <w:spacing w:line="360" w:lineRule="auto"/>
              <w:jc w:val="both"/>
            </w:pPr>
            <w:r>
              <w:t>А.Я. Пестриков</w:t>
            </w:r>
          </w:p>
          <w:p w:rsidR="007019D0" w:rsidRDefault="007019D0" w:rsidP="00B20AFC">
            <w:pPr>
              <w:snapToGrid w:val="0"/>
              <w:spacing w:line="360" w:lineRule="auto"/>
              <w:jc w:val="both"/>
            </w:pPr>
            <w:r>
              <w:t xml:space="preserve"> </w:t>
            </w:r>
          </w:p>
        </w:tc>
      </w:tr>
      <w:tr w:rsidR="007019D0">
        <w:trPr>
          <w:trHeight w:val="696"/>
        </w:trPr>
        <w:tc>
          <w:tcPr>
            <w:tcW w:w="3510" w:type="dxa"/>
          </w:tcPr>
          <w:p w:rsidR="007019D0" w:rsidRDefault="007019D0" w:rsidP="00241DCD">
            <w:pPr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2740" w:type="dxa"/>
          </w:tcPr>
          <w:p w:rsidR="007019D0" w:rsidRDefault="007019D0" w:rsidP="00241DCD">
            <w:pPr>
              <w:snapToGrid w:val="0"/>
              <w:spacing w:line="360" w:lineRule="auto"/>
            </w:pPr>
            <w:r>
              <w:t xml:space="preserve">_____________________    </w:t>
            </w:r>
          </w:p>
        </w:tc>
        <w:tc>
          <w:tcPr>
            <w:tcW w:w="2719" w:type="dxa"/>
          </w:tcPr>
          <w:p w:rsidR="007019D0" w:rsidRDefault="007019D0" w:rsidP="00241DCD">
            <w:pPr>
              <w:spacing w:line="360" w:lineRule="auto"/>
              <w:jc w:val="both"/>
            </w:pPr>
            <w:r>
              <w:t>А.Н. Блюдов</w:t>
            </w:r>
          </w:p>
          <w:p w:rsidR="007019D0" w:rsidRDefault="007019D0" w:rsidP="00241DCD">
            <w:pPr>
              <w:snapToGrid w:val="0"/>
              <w:spacing w:line="360" w:lineRule="auto"/>
              <w:jc w:val="both"/>
            </w:pPr>
            <w:r>
              <w:t xml:space="preserve"> </w:t>
            </w:r>
          </w:p>
        </w:tc>
      </w:tr>
      <w:tr w:rsidR="007019D0">
        <w:tc>
          <w:tcPr>
            <w:tcW w:w="3510" w:type="dxa"/>
          </w:tcPr>
          <w:p w:rsidR="007019D0" w:rsidRDefault="007019D0" w:rsidP="00241DCD">
            <w:pPr>
              <w:snapToGrid w:val="0"/>
              <w:spacing w:line="360" w:lineRule="auto"/>
              <w:rPr>
                <w:b/>
                <w:bCs/>
              </w:rPr>
            </w:pPr>
          </w:p>
        </w:tc>
        <w:tc>
          <w:tcPr>
            <w:tcW w:w="2740" w:type="dxa"/>
          </w:tcPr>
          <w:p w:rsidR="007019D0" w:rsidRDefault="007019D0" w:rsidP="00241DCD">
            <w:pPr>
              <w:snapToGrid w:val="0"/>
              <w:spacing w:line="360" w:lineRule="auto"/>
            </w:pPr>
            <w:r>
              <w:t xml:space="preserve">_____________________       </w:t>
            </w:r>
          </w:p>
        </w:tc>
        <w:tc>
          <w:tcPr>
            <w:tcW w:w="2719" w:type="dxa"/>
          </w:tcPr>
          <w:p w:rsidR="007019D0" w:rsidRPr="00A02FA8" w:rsidRDefault="007019D0" w:rsidP="00241DC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С.А. Самсонова</w:t>
            </w:r>
          </w:p>
        </w:tc>
      </w:tr>
      <w:tr w:rsidR="007019D0" w:rsidRPr="00A02FA8">
        <w:tc>
          <w:tcPr>
            <w:tcW w:w="3510" w:type="dxa"/>
          </w:tcPr>
          <w:p w:rsidR="007019D0" w:rsidRPr="00D2269E" w:rsidRDefault="007019D0" w:rsidP="001132CD">
            <w:pPr>
              <w:snapToGrid w:val="0"/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Секретарь  комиссии:</w:t>
            </w:r>
          </w:p>
        </w:tc>
        <w:tc>
          <w:tcPr>
            <w:tcW w:w="2740" w:type="dxa"/>
          </w:tcPr>
          <w:p w:rsidR="007019D0" w:rsidRDefault="007019D0" w:rsidP="001132CD">
            <w:pPr>
              <w:snapToGrid w:val="0"/>
              <w:spacing w:line="360" w:lineRule="auto"/>
            </w:pPr>
            <w:r>
              <w:t xml:space="preserve">_____________________       </w:t>
            </w:r>
          </w:p>
        </w:tc>
        <w:tc>
          <w:tcPr>
            <w:tcW w:w="2719" w:type="dxa"/>
          </w:tcPr>
          <w:p w:rsidR="007019D0" w:rsidRPr="00A02FA8" w:rsidRDefault="007019D0" w:rsidP="001132C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Д.М. Гончаров</w:t>
            </w:r>
          </w:p>
        </w:tc>
      </w:tr>
    </w:tbl>
    <w:p w:rsidR="007019D0" w:rsidRDefault="007019D0" w:rsidP="00B65197"/>
    <w:sectPr w:rsidR="007019D0" w:rsidSect="00075C3D">
      <w:footerReference w:type="default" r:id="rId7"/>
      <w:pgSz w:w="11905" w:h="16837"/>
      <w:pgMar w:top="964" w:right="851" w:bottom="142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9D0" w:rsidRDefault="007019D0">
      <w:r>
        <w:separator/>
      </w:r>
    </w:p>
  </w:endnote>
  <w:endnote w:type="continuationSeparator" w:id="1">
    <w:p w:rsidR="007019D0" w:rsidRDefault="007019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9D0" w:rsidRDefault="007019D0">
    <w:pPr>
      <w:pStyle w:val="Footer"/>
      <w:ind w:right="360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pt;height:13.55pt;z-index:251660288;mso-wrap-distance-left:0;mso-wrap-distance-right:0;mso-position-horizontal-relative:page" stroked="f">
          <v:fill opacity="0" color2="black"/>
          <v:textbox inset="0,0,0,0">
            <w:txbxContent>
              <w:p w:rsidR="007019D0" w:rsidRDefault="007019D0">
                <w:pPr>
                  <w:pStyle w:val="Footer"/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2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9D0" w:rsidRDefault="007019D0">
      <w:r>
        <w:separator/>
      </w:r>
    </w:p>
  </w:footnote>
  <w:footnote w:type="continuationSeparator" w:id="1">
    <w:p w:rsidR="007019D0" w:rsidRDefault="007019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D750D52E"/>
    <w:name w:val="WW8Num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4E374A6"/>
    <w:multiLevelType w:val="hybridMultilevel"/>
    <w:tmpl w:val="1ABAC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F68C9"/>
    <w:multiLevelType w:val="hybridMultilevel"/>
    <w:tmpl w:val="84A2A1B4"/>
    <w:lvl w:ilvl="0" w:tplc="02C8F8F0">
      <w:start w:val="5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5">
    <w:nsid w:val="1DB57052"/>
    <w:multiLevelType w:val="hybridMultilevel"/>
    <w:tmpl w:val="FCD882D4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>
      <w:start w:val="1"/>
      <w:numFmt w:val="lowerLetter"/>
      <w:lvlText w:val="%2."/>
      <w:lvlJc w:val="left"/>
      <w:pPr>
        <w:ind w:left="1485" w:hanging="360"/>
      </w:pPr>
    </w:lvl>
    <w:lvl w:ilvl="2" w:tplc="0419001B">
      <w:start w:val="1"/>
      <w:numFmt w:val="lowerRoman"/>
      <w:lvlText w:val="%3."/>
      <w:lvlJc w:val="right"/>
      <w:pPr>
        <w:ind w:left="2205" w:hanging="180"/>
      </w:pPr>
    </w:lvl>
    <w:lvl w:ilvl="3" w:tplc="0419000F">
      <w:start w:val="1"/>
      <w:numFmt w:val="decimal"/>
      <w:lvlText w:val="%4."/>
      <w:lvlJc w:val="left"/>
      <w:pPr>
        <w:ind w:left="2925" w:hanging="360"/>
      </w:pPr>
    </w:lvl>
    <w:lvl w:ilvl="4" w:tplc="04190019">
      <w:start w:val="1"/>
      <w:numFmt w:val="lowerLetter"/>
      <w:lvlText w:val="%5."/>
      <w:lvlJc w:val="left"/>
      <w:pPr>
        <w:ind w:left="3645" w:hanging="360"/>
      </w:pPr>
    </w:lvl>
    <w:lvl w:ilvl="5" w:tplc="0419001B">
      <w:start w:val="1"/>
      <w:numFmt w:val="lowerRoman"/>
      <w:lvlText w:val="%6."/>
      <w:lvlJc w:val="right"/>
      <w:pPr>
        <w:ind w:left="4365" w:hanging="180"/>
      </w:pPr>
    </w:lvl>
    <w:lvl w:ilvl="6" w:tplc="0419000F">
      <w:start w:val="1"/>
      <w:numFmt w:val="decimal"/>
      <w:lvlText w:val="%7."/>
      <w:lvlJc w:val="left"/>
      <w:pPr>
        <w:ind w:left="5085" w:hanging="360"/>
      </w:pPr>
    </w:lvl>
    <w:lvl w:ilvl="7" w:tplc="04190019">
      <w:start w:val="1"/>
      <w:numFmt w:val="lowerLetter"/>
      <w:lvlText w:val="%8."/>
      <w:lvlJc w:val="left"/>
      <w:pPr>
        <w:ind w:left="5805" w:hanging="360"/>
      </w:pPr>
    </w:lvl>
    <w:lvl w:ilvl="8" w:tplc="0419001B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2BF46071"/>
    <w:multiLevelType w:val="hybridMultilevel"/>
    <w:tmpl w:val="FCD882D4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>
      <w:start w:val="1"/>
      <w:numFmt w:val="lowerLetter"/>
      <w:lvlText w:val="%2."/>
      <w:lvlJc w:val="left"/>
      <w:pPr>
        <w:ind w:left="1485" w:hanging="360"/>
      </w:pPr>
    </w:lvl>
    <w:lvl w:ilvl="2" w:tplc="0419001B">
      <w:start w:val="1"/>
      <w:numFmt w:val="lowerRoman"/>
      <w:lvlText w:val="%3."/>
      <w:lvlJc w:val="right"/>
      <w:pPr>
        <w:ind w:left="2205" w:hanging="180"/>
      </w:pPr>
    </w:lvl>
    <w:lvl w:ilvl="3" w:tplc="0419000F">
      <w:start w:val="1"/>
      <w:numFmt w:val="decimal"/>
      <w:lvlText w:val="%4."/>
      <w:lvlJc w:val="left"/>
      <w:pPr>
        <w:ind w:left="2925" w:hanging="360"/>
      </w:pPr>
    </w:lvl>
    <w:lvl w:ilvl="4" w:tplc="04190019">
      <w:start w:val="1"/>
      <w:numFmt w:val="lowerLetter"/>
      <w:lvlText w:val="%5."/>
      <w:lvlJc w:val="left"/>
      <w:pPr>
        <w:ind w:left="3645" w:hanging="360"/>
      </w:pPr>
    </w:lvl>
    <w:lvl w:ilvl="5" w:tplc="0419001B">
      <w:start w:val="1"/>
      <w:numFmt w:val="lowerRoman"/>
      <w:lvlText w:val="%6."/>
      <w:lvlJc w:val="right"/>
      <w:pPr>
        <w:ind w:left="4365" w:hanging="180"/>
      </w:pPr>
    </w:lvl>
    <w:lvl w:ilvl="6" w:tplc="0419000F">
      <w:start w:val="1"/>
      <w:numFmt w:val="decimal"/>
      <w:lvlText w:val="%7."/>
      <w:lvlJc w:val="left"/>
      <w:pPr>
        <w:ind w:left="5085" w:hanging="360"/>
      </w:pPr>
    </w:lvl>
    <w:lvl w:ilvl="7" w:tplc="04190019">
      <w:start w:val="1"/>
      <w:numFmt w:val="lowerLetter"/>
      <w:lvlText w:val="%8."/>
      <w:lvlJc w:val="left"/>
      <w:pPr>
        <w:ind w:left="5805" w:hanging="360"/>
      </w:pPr>
    </w:lvl>
    <w:lvl w:ilvl="8" w:tplc="0419001B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CF144D9"/>
    <w:multiLevelType w:val="hybridMultilevel"/>
    <w:tmpl w:val="E8CA0F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11319"/>
    <w:multiLevelType w:val="hybridMultilevel"/>
    <w:tmpl w:val="130AEB7E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205" w:hanging="180"/>
      </w:pPr>
    </w:lvl>
    <w:lvl w:ilvl="3" w:tplc="0419000F">
      <w:start w:val="1"/>
      <w:numFmt w:val="decimal"/>
      <w:lvlText w:val="%4."/>
      <w:lvlJc w:val="left"/>
      <w:pPr>
        <w:ind w:left="2925" w:hanging="360"/>
      </w:pPr>
    </w:lvl>
    <w:lvl w:ilvl="4" w:tplc="04190019">
      <w:start w:val="1"/>
      <w:numFmt w:val="lowerLetter"/>
      <w:lvlText w:val="%5."/>
      <w:lvlJc w:val="left"/>
      <w:pPr>
        <w:ind w:left="3645" w:hanging="360"/>
      </w:pPr>
    </w:lvl>
    <w:lvl w:ilvl="5" w:tplc="0419001B">
      <w:start w:val="1"/>
      <w:numFmt w:val="lowerRoman"/>
      <w:lvlText w:val="%6."/>
      <w:lvlJc w:val="right"/>
      <w:pPr>
        <w:ind w:left="4365" w:hanging="180"/>
      </w:pPr>
    </w:lvl>
    <w:lvl w:ilvl="6" w:tplc="0419000F">
      <w:start w:val="1"/>
      <w:numFmt w:val="decimal"/>
      <w:lvlText w:val="%7."/>
      <w:lvlJc w:val="left"/>
      <w:pPr>
        <w:ind w:left="5085" w:hanging="360"/>
      </w:pPr>
    </w:lvl>
    <w:lvl w:ilvl="7" w:tplc="04190019">
      <w:start w:val="1"/>
      <w:numFmt w:val="lowerLetter"/>
      <w:lvlText w:val="%8."/>
      <w:lvlJc w:val="left"/>
      <w:pPr>
        <w:ind w:left="5805" w:hanging="360"/>
      </w:pPr>
    </w:lvl>
    <w:lvl w:ilvl="8" w:tplc="0419001B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44E41F8"/>
    <w:multiLevelType w:val="hybridMultilevel"/>
    <w:tmpl w:val="FCD882D4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>
      <w:start w:val="1"/>
      <w:numFmt w:val="lowerLetter"/>
      <w:lvlText w:val="%2."/>
      <w:lvlJc w:val="left"/>
      <w:pPr>
        <w:ind w:left="1485" w:hanging="360"/>
      </w:pPr>
    </w:lvl>
    <w:lvl w:ilvl="2" w:tplc="0419001B">
      <w:start w:val="1"/>
      <w:numFmt w:val="lowerRoman"/>
      <w:lvlText w:val="%3."/>
      <w:lvlJc w:val="right"/>
      <w:pPr>
        <w:ind w:left="2205" w:hanging="180"/>
      </w:pPr>
    </w:lvl>
    <w:lvl w:ilvl="3" w:tplc="0419000F">
      <w:start w:val="1"/>
      <w:numFmt w:val="decimal"/>
      <w:lvlText w:val="%4."/>
      <w:lvlJc w:val="left"/>
      <w:pPr>
        <w:ind w:left="2925" w:hanging="360"/>
      </w:pPr>
    </w:lvl>
    <w:lvl w:ilvl="4" w:tplc="04190019">
      <w:start w:val="1"/>
      <w:numFmt w:val="lowerLetter"/>
      <w:lvlText w:val="%5."/>
      <w:lvlJc w:val="left"/>
      <w:pPr>
        <w:ind w:left="3645" w:hanging="360"/>
      </w:pPr>
    </w:lvl>
    <w:lvl w:ilvl="5" w:tplc="0419001B">
      <w:start w:val="1"/>
      <w:numFmt w:val="lowerRoman"/>
      <w:lvlText w:val="%6."/>
      <w:lvlJc w:val="right"/>
      <w:pPr>
        <w:ind w:left="4365" w:hanging="180"/>
      </w:pPr>
    </w:lvl>
    <w:lvl w:ilvl="6" w:tplc="0419000F">
      <w:start w:val="1"/>
      <w:numFmt w:val="decimal"/>
      <w:lvlText w:val="%7."/>
      <w:lvlJc w:val="left"/>
      <w:pPr>
        <w:ind w:left="5085" w:hanging="360"/>
      </w:pPr>
    </w:lvl>
    <w:lvl w:ilvl="7" w:tplc="04190019">
      <w:start w:val="1"/>
      <w:numFmt w:val="lowerLetter"/>
      <w:lvlText w:val="%8."/>
      <w:lvlJc w:val="left"/>
      <w:pPr>
        <w:ind w:left="5805" w:hanging="360"/>
      </w:pPr>
    </w:lvl>
    <w:lvl w:ilvl="8" w:tplc="0419001B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426A12DF"/>
    <w:multiLevelType w:val="hybridMultilevel"/>
    <w:tmpl w:val="4DBA690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72D5EC5"/>
    <w:multiLevelType w:val="hybridMultilevel"/>
    <w:tmpl w:val="E3745EE4"/>
    <w:lvl w:ilvl="0" w:tplc="5B84528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i/>
        <w:i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C721E8"/>
    <w:multiLevelType w:val="multilevel"/>
    <w:tmpl w:val="EC24DC5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35"/>
        </w:tabs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05"/>
        </w:tabs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70"/>
        </w:tabs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3">
    <w:nsid w:val="5C28248E"/>
    <w:multiLevelType w:val="hybridMultilevel"/>
    <w:tmpl w:val="4106DA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4F4777"/>
    <w:multiLevelType w:val="multilevel"/>
    <w:tmpl w:val="EB1E5E8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70"/>
        </w:tabs>
        <w:ind w:left="38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3"/>
  </w:num>
  <w:num w:numId="6">
    <w:abstractNumId w:val="9"/>
  </w:num>
  <w:num w:numId="7">
    <w:abstractNumId w:val="5"/>
  </w:num>
  <w:num w:numId="8">
    <w:abstractNumId w:val="10"/>
  </w:num>
  <w:num w:numId="9">
    <w:abstractNumId w:val="7"/>
  </w:num>
  <w:num w:numId="10">
    <w:abstractNumId w:val="8"/>
  </w:num>
  <w:num w:numId="11">
    <w:abstractNumId w:val="6"/>
  </w:num>
  <w:num w:numId="12">
    <w:abstractNumId w:val="4"/>
  </w:num>
  <w:num w:numId="13">
    <w:abstractNumId w:val="12"/>
  </w:num>
  <w:num w:numId="14">
    <w:abstractNumId w:val="11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autoHyphenation/>
  <w:hyphenationZone w:val="142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60EB"/>
    <w:rsid w:val="00001EA8"/>
    <w:rsid w:val="00005F5A"/>
    <w:rsid w:val="00010096"/>
    <w:rsid w:val="000114AC"/>
    <w:rsid w:val="00017D34"/>
    <w:rsid w:val="00022E17"/>
    <w:rsid w:val="00024730"/>
    <w:rsid w:val="00030568"/>
    <w:rsid w:val="00033A02"/>
    <w:rsid w:val="00034798"/>
    <w:rsid w:val="00043428"/>
    <w:rsid w:val="00044DF2"/>
    <w:rsid w:val="0004688F"/>
    <w:rsid w:val="00063CE6"/>
    <w:rsid w:val="00065384"/>
    <w:rsid w:val="0006618F"/>
    <w:rsid w:val="0007016A"/>
    <w:rsid w:val="00073A14"/>
    <w:rsid w:val="00074993"/>
    <w:rsid w:val="00075C3D"/>
    <w:rsid w:val="000830DA"/>
    <w:rsid w:val="00083CE0"/>
    <w:rsid w:val="0008625B"/>
    <w:rsid w:val="00087BEE"/>
    <w:rsid w:val="00087F4F"/>
    <w:rsid w:val="000935E4"/>
    <w:rsid w:val="00093C85"/>
    <w:rsid w:val="00095CC7"/>
    <w:rsid w:val="00096EF2"/>
    <w:rsid w:val="00097BF0"/>
    <w:rsid w:val="000A5090"/>
    <w:rsid w:val="000B03E9"/>
    <w:rsid w:val="000B5592"/>
    <w:rsid w:val="000B6C53"/>
    <w:rsid w:val="000B709B"/>
    <w:rsid w:val="000C5E72"/>
    <w:rsid w:val="000C792F"/>
    <w:rsid w:val="000C7B56"/>
    <w:rsid w:val="000D0865"/>
    <w:rsid w:val="000D7100"/>
    <w:rsid w:val="000E020E"/>
    <w:rsid w:val="000E6036"/>
    <w:rsid w:val="000E6338"/>
    <w:rsid w:val="000F34F0"/>
    <w:rsid w:val="000F7ACA"/>
    <w:rsid w:val="00110340"/>
    <w:rsid w:val="00111DA8"/>
    <w:rsid w:val="001132CD"/>
    <w:rsid w:val="0011735C"/>
    <w:rsid w:val="0012088E"/>
    <w:rsid w:val="00125D7F"/>
    <w:rsid w:val="00130EB8"/>
    <w:rsid w:val="0013185A"/>
    <w:rsid w:val="00132100"/>
    <w:rsid w:val="00132173"/>
    <w:rsid w:val="00145B1E"/>
    <w:rsid w:val="00145FC0"/>
    <w:rsid w:val="00146CEF"/>
    <w:rsid w:val="00147586"/>
    <w:rsid w:val="00150831"/>
    <w:rsid w:val="001508A5"/>
    <w:rsid w:val="00150F85"/>
    <w:rsid w:val="00154E97"/>
    <w:rsid w:val="00156CAB"/>
    <w:rsid w:val="00162370"/>
    <w:rsid w:val="001642B4"/>
    <w:rsid w:val="001725B5"/>
    <w:rsid w:val="00175055"/>
    <w:rsid w:val="00175FFC"/>
    <w:rsid w:val="001772A5"/>
    <w:rsid w:val="001778C6"/>
    <w:rsid w:val="0018375C"/>
    <w:rsid w:val="0018376F"/>
    <w:rsid w:val="0018596C"/>
    <w:rsid w:val="00186C04"/>
    <w:rsid w:val="00191A05"/>
    <w:rsid w:val="001A0714"/>
    <w:rsid w:val="001A09F1"/>
    <w:rsid w:val="001A31D0"/>
    <w:rsid w:val="001B3D72"/>
    <w:rsid w:val="001B59F9"/>
    <w:rsid w:val="001C167B"/>
    <w:rsid w:val="001C2968"/>
    <w:rsid w:val="001C5521"/>
    <w:rsid w:val="001C6804"/>
    <w:rsid w:val="001C6E12"/>
    <w:rsid w:val="001D57CB"/>
    <w:rsid w:val="001E0541"/>
    <w:rsid w:val="001E24A0"/>
    <w:rsid w:val="001E2C93"/>
    <w:rsid w:val="001E69F2"/>
    <w:rsid w:val="001F6812"/>
    <w:rsid w:val="002055C3"/>
    <w:rsid w:val="00210622"/>
    <w:rsid w:val="002155AF"/>
    <w:rsid w:val="00216CA0"/>
    <w:rsid w:val="002210DC"/>
    <w:rsid w:val="00224B34"/>
    <w:rsid w:val="00227359"/>
    <w:rsid w:val="002344D0"/>
    <w:rsid w:val="00241DCD"/>
    <w:rsid w:val="00245ADF"/>
    <w:rsid w:val="00245E37"/>
    <w:rsid w:val="00247492"/>
    <w:rsid w:val="00254ED7"/>
    <w:rsid w:val="00255458"/>
    <w:rsid w:val="00255812"/>
    <w:rsid w:val="002666BF"/>
    <w:rsid w:val="0027283E"/>
    <w:rsid w:val="002766F6"/>
    <w:rsid w:val="00277C97"/>
    <w:rsid w:val="0028638B"/>
    <w:rsid w:val="00290007"/>
    <w:rsid w:val="002902F6"/>
    <w:rsid w:val="002906FC"/>
    <w:rsid w:val="002907CE"/>
    <w:rsid w:val="00297112"/>
    <w:rsid w:val="002A0F89"/>
    <w:rsid w:val="002A3F65"/>
    <w:rsid w:val="002A634E"/>
    <w:rsid w:val="002B0905"/>
    <w:rsid w:val="002B18CF"/>
    <w:rsid w:val="002B1D76"/>
    <w:rsid w:val="002B27AD"/>
    <w:rsid w:val="002B4E2E"/>
    <w:rsid w:val="002B6550"/>
    <w:rsid w:val="002C2EA1"/>
    <w:rsid w:val="002C2FE4"/>
    <w:rsid w:val="002E0AC2"/>
    <w:rsid w:val="002E6B51"/>
    <w:rsid w:val="002E7C85"/>
    <w:rsid w:val="002F2642"/>
    <w:rsid w:val="002F2921"/>
    <w:rsid w:val="002F39A3"/>
    <w:rsid w:val="002F6E31"/>
    <w:rsid w:val="0030378A"/>
    <w:rsid w:val="0030563B"/>
    <w:rsid w:val="0030615B"/>
    <w:rsid w:val="003070D4"/>
    <w:rsid w:val="0031684A"/>
    <w:rsid w:val="00316E57"/>
    <w:rsid w:val="00320CD6"/>
    <w:rsid w:val="0032383D"/>
    <w:rsid w:val="0032643F"/>
    <w:rsid w:val="00331340"/>
    <w:rsid w:val="003452B6"/>
    <w:rsid w:val="00347E87"/>
    <w:rsid w:val="003529DB"/>
    <w:rsid w:val="00355BF3"/>
    <w:rsid w:val="00357A16"/>
    <w:rsid w:val="00357AA3"/>
    <w:rsid w:val="00361FD8"/>
    <w:rsid w:val="003629BE"/>
    <w:rsid w:val="0036510C"/>
    <w:rsid w:val="00367419"/>
    <w:rsid w:val="00370E16"/>
    <w:rsid w:val="00377FD0"/>
    <w:rsid w:val="00387F9E"/>
    <w:rsid w:val="00397AE0"/>
    <w:rsid w:val="003A088A"/>
    <w:rsid w:val="003A2E3F"/>
    <w:rsid w:val="003A38E8"/>
    <w:rsid w:val="003B1767"/>
    <w:rsid w:val="003B50F8"/>
    <w:rsid w:val="003B5749"/>
    <w:rsid w:val="003B5950"/>
    <w:rsid w:val="003C3187"/>
    <w:rsid w:val="003C5910"/>
    <w:rsid w:val="003C7707"/>
    <w:rsid w:val="003D0ACF"/>
    <w:rsid w:val="003D1D20"/>
    <w:rsid w:val="003D283B"/>
    <w:rsid w:val="003D62D8"/>
    <w:rsid w:val="003D6447"/>
    <w:rsid w:val="003E1F92"/>
    <w:rsid w:val="003E340C"/>
    <w:rsid w:val="003E3681"/>
    <w:rsid w:val="003E5868"/>
    <w:rsid w:val="003F0E9E"/>
    <w:rsid w:val="003F1075"/>
    <w:rsid w:val="003F61B3"/>
    <w:rsid w:val="00412A4A"/>
    <w:rsid w:val="00412A55"/>
    <w:rsid w:val="00413834"/>
    <w:rsid w:val="00415B33"/>
    <w:rsid w:val="004202F0"/>
    <w:rsid w:val="00420A39"/>
    <w:rsid w:val="00420D6F"/>
    <w:rsid w:val="0043380D"/>
    <w:rsid w:val="004509A7"/>
    <w:rsid w:val="004524A7"/>
    <w:rsid w:val="004530AC"/>
    <w:rsid w:val="00463203"/>
    <w:rsid w:val="00466173"/>
    <w:rsid w:val="0046670A"/>
    <w:rsid w:val="00471C7A"/>
    <w:rsid w:val="00474AC7"/>
    <w:rsid w:val="004768C5"/>
    <w:rsid w:val="00480D78"/>
    <w:rsid w:val="004836C0"/>
    <w:rsid w:val="00485431"/>
    <w:rsid w:val="00486356"/>
    <w:rsid w:val="004921D0"/>
    <w:rsid w:val="00495FC1"/>
    <w:rsid w:val="00496941"/>
    <w:rsid w:val="004A01AF"/>
    <w:rsid w:val="004A1D4F"/>
    <w:rsid w:val="004B2EA8"/>
    <w:rsid w:val="004B6157"/>
    <w:rsid w:val="004B683F"/>
    <w:rsid w:val="004D3AC9"/>
    <w:rsid w:val="004D6445"/>
    <w:rsid w:val="004D7CDD"/>
    <w:rsid w:val="004F1D77"/>
    <w:rsid w:val="004F24BF"/>
    <w:rsid w:val="004F6193"/>
    <w:rsid w:val="004F61D0"/>
    <w:rsid w:val="005056B4"/>
    <w:rsid w:val="00510BEC"/>
    <w:rsid w:val="00516258"/>
    <w:rsid w:val="00517A20"/>
    <w:rsid w:val="00517BF4"/>
    <w:rsid w:val="005270D3"/>
    <w:rsid w:val="005311BD"/>
    <w:rsid w:val="00532532"/>
    <w:rsid w:val="00534D7A"/>
    <w:rsid w:val="00540A95"/>
    <w:rsid w:val="005410D5"/>
    <w:rsid w:val="00552810"/>
    <w:rsid w:val="005550DF"/>
    <w:rsid w:val="005556B6"/>
    <w:rsid w:val="00556A2D"/>
    <w:rsid w:val="00560CF5"/>
    <w:rsid w:val="00561076"/>
    <w:rsid w:val="00561BBE"/>
    <w:rsid w:val="00566C10"/>
    <w:rsid w:val="005712A7"/>
    <w:rsid w:val="00572915"/>
    <w:rsid w:val="00574441"/>
    <w:rsid w:val="00577926"/>
    <w:rsid w:val="005804CD"/>
    <w:rsid w:val="00584242"/>
    <w:rsid w:val="00584A5E"/>
    <w:rsid w:val="00585554"/>
    <w:rsid w:val="00585A21"/>
    <w:rsid w:val="00586D54"/>
    <w:rsid w:val="005976C9"/>
    <w:rsid w:val="005A478D"/>
    <w:rsid w:val="005A708E"/>
    <w:rsid w:val="005B190F"/>
    <w:rsid w:val="005B1DE5"/>
    <w:rsid w:val="005B1E7C"/>
    <w:rsid w:val="005B44C9"/>
    <w:rsid w:val="005B4807"/>
    <w:rsid w:val="005B75A9"/>
    <w:rsid w:val="005C1326"/>
    <w:rsid w:val="005C1EDA"/>
    <w:rsid w:val="005C2867"/>
    <w:rsid w:val="005C2997"/>
    <w:rsid w:val="005C68D2"/>
    <w:rsid w:val="005C7583"/>
    <w:rsid w:val="005D0462"/>
    <w:rsid w:val="005D06D3"/>
    <w:rsid w:val="005D67DD"/>
    <w:rsid w:val="005D75D3"/>
    <w:rsid w:val="005D7A7D"/>
    <w:rsid w:val="005E6866"/>
    <w:rsid w:val="005F59D6"/>
    <w:rsid w:val="006055FF"/>
    <w:rsid w:val="00612E58"/>
    <w:rsid w:val="0061728C"/>
    <w:rsid w:val="00621D60"/>
    <w:rsid w:val="00623A1B"/>
    <w:rsid w:val="006279E0"/>
    <w:rsid w:val="00630E13"/>
    <w:rsid w:val="006315D9"/>
    <w:rsid w:val="00631676"/>
    <w:rsid w:val="006449D2"/>
    <w:rsid w:val="006475CD"/>
    <w:rsid w:val="00647DE5"/>
    <w:rsid w:val="00650D57"/>
    <w:rsid w:val="006545B3"/>
    <w:rsid w:val="0066181D"/>
    <w:rsid w:val="00662829"/>
    <w:rsid w:val="0066665C"/>
    <w:rsid w:val="006720D0"/>
    <w:rsid w:val="00672253"/>
    <w:rsid w:val="00673B9F"/>
    <w:rsid w:val="0067583D"/>
    <w:rsid w:val="006763CF"/>
    <w:rsid w:val="00683253"/>
    <w:rsid w:val="00693E59"/>
    <w:rsid w:val="00694B13"/>
    <w:rsid w:val="006A0303"/>
    <w:rsid w:val="006A1020"/>
    <w:rsid w:val="006A1B78"/>
    <w:rsid w:val="006A3179"/>
    <w:rsid w:val="006B3DF5"/>
    <w:rsid w:val="006B656D"/>
    <w:rsid w:val="006C075D"/>
    <w:rsid w:val="006C0F6C"/>
    <w:rsid w:val="006C5BC9"/>
    <w:rsid w:val="006C65AC"/>
    <w:rsid w:val="006D1BC5"/>
    <w:rsid w:val="006D1EA4"/>
    <w:rsid w:val="006D443D"/>
    <w:rsid w:val="006D4763"/>
    <w:rsid w:val="006D770F"/>
    <w:rsid w:val="006E27CC"/>
    <w:rsid w:val="006E622A"/>
    <w:rsid w:val="006E750C"/>
    <w:rsid w:val="006E78D2"/>
    <w:rsid w:val="006F09E3"/>
    <w:rsid w:val="007019D0"/>
    <w:rsid w:val="0070213E"/>
    <w:rsid w:val="00702204"/>
    <w:rsid w:val="00702B62"/>
    <w:rsid w:val="00704312"/>
    <w:rsid w:val="00705CE2"/>
    <w:rsid w:val="0070632D"/>
    <w:rsid w:val="0071100C"/>
    <w:rsid w:val="00711FEC"/>
    <w:rsid w:val="0071218B"/>
    <w:rsid w:val="0071233A"/>
    <w:rsid w:val="00712ECF"/>
    <w:rsid w:val="00714572"/>
    <w:rsid w:val="00715BD2"/>
    <w:rsid w:val="00726FFB"/>
    <w:rsid w:val="0073083A"/>
    <w:rsid w:val="00731ED7"/>
    <w:rsid w:val="00733275"/>
    <w:rsid w:val="0073359D"/>
    <w:rsid w:val="0073581D"/>
    <w:rsid w:val="0073659C"/>
    <w:rsid w:val="00740EB1"/>
    <w:rsid w:val="0074257B"/>
    <w:rsid w:val="0074621C"/>
    <w:rsid w:val="00751011"/>
    <w:rsid w:val="007553FF"/>
    <w:rsid w:val="0075642A"/>
    <w:rsid w:val="00763D51"/>
    <w:rsid w:val="0076599F"/>
    <w:rsid w:val="00770CB6"/>
    <w:rsid w:val="0077262A"/>
    <w:rsid w:val="00772797"/>
    <w:rsid w:val="0077307E"/>
    <w:rsid w:val="007767ED"/>
    <w:rsid w:val="00776A51"/>
    <w:rsid w:val="007813D6"/>
    <w:rsid w:val="00784284"/>
    <w:rsid w:val="0078455D"/>
    <w:rsid w:val="00784564"/>
    <w:rsid w:val="00785186"/>
    <w:rsid w:val="007866CB"/>
    <w:rsid w:val="007904AD"/>
    <w:rsid w:val="007947BD"/>
    <w:rsid w:val="00795B26"/>
    <w:rsid w:val="007A02B5"/>
    <w:rsid w:val="007A0C53"/>
    <w:rsid w:val="007A68E5"/>
    <w:rsid w:val="007A7EFD"/>
    <w:rsid w:val="007B1E9D"/>
    <w:rsid w:val="007B5007"/>
    <w:rsid w:val="007D144B"/>
    <w:rsid w:val="007D34E6"/>
    <w:rsid w:val="007D5E2E"/>
    <w:rsid w:val="007E11CA"/>
    <w:rsid w:val="007E675E"/>
    <w:rsid w:val="007E7982"/>
    <w:rsid w:val="007F1100"/>
    <w:rsid w:val="007F13AD"/>
    <w:rsid w:val="007F1F88"/>
    <w:rsid w:val="007F539F"/>
    <w:rsid w:val="007F57BE"/>
    <w:rsid w:val="008007D4"/>
    <w:rsid w:val="00803489"/>
    <w:rsid w:val="00805DFC"/>
    <w:rsid w:val="00805EA7"/>
    <w:rsid w:val="00813669"/>
    <w:rsid w:val="00815DDC"/>
    <w:rsid w:val="00824B6B"/>
    <w:rsid w:val="008267B0"/>
    <w:rsid w:val="00827BD7"/>
    <w:rsid w:val="0084014E"/>
    <w:rsid w:val="00842836"/>
    <w:rsid w:val="0084374E"/>
    <w:rsid w:val="008448A7"/>
    <w:rsid w:val="008513A7"/>
    <w:rsid w:val="00854882"/>
    <w:rsid w:val="00855BA7"/>
    <w:rsid w:val="00855D5A"/>
    <w:rsid w:val="00860AAF"/>
    <w:rsid w:val="00861029"/>
    <w:rsid w:val="00861780"/>
    <w:rsid w:val="0086317E"/>
    <w:rsid w:val="008649C3"/>
    <w:rsid w:val="0086678F"/>
    <w:rsid w:val="00867694"/>
    <w:rsid w:val="00867B4B"/>
    <w:rsid w:val="00871123"/>
    <w:rsid w:val="0087207B"/>
    <w:rsid w:val="0087395D"/>
    <w:rsid w:val="008756B6"/>
    <w:rsid w:val="00876B86"/>
    <w:rsid w:val="00880547"/>
    <w:rsid w:val="008814EE"/>
    <w:rsid w:val="0088293F"/>
    <w:rsid w:val="00884B4D"/>
    <w:rsid w:val="008871D4"/>
    <w:rsid w:val="0089182B"/>
    <w:rsid w:val="00893CC8"/>
    <w:rsid w:val="008946C3"/>
    <w:rsid w:val="008A3217"/>
    <w:rsid w:val="008A4F04"/>
    <w:rsid w:val="008A6688"/>
    <w:rsid w:val="008A728B"/>
    <w:rsid w:val="008B7902"/>
    <w:rsid w:val="008C5181"/>
    <w:rsid w:val="008C59A1"/>
    <w:rsid w:val="008C7723"/>
    <w:rsid w:val="008D3A6B"/>
    <w:rsid w:val="008D5A21"/>
    <w:rsid w:val="008F5EF2"/>
    <w:rsid w:val="00903F86"/>
    <w:rsid w:val="00904EF5"/>
    <w:rsid w:val="009119D0"/>
    <w:rsid w:val="00913838"/>
    <w:rsid w:val="00915331"/>
    <w:rsid w:val="00916B2A"/>
    <w:rsid w:val="00920BE0"/>
    <w:rsid w:val="00921044"/>
    <w:rsid w:val="009218F1"/>
    <w:rsid w:val="00922E51"/>
    <w:rsid w:val="00924CAF"/>
    <w:rsid w:val="00932229"/>
    <w:rsid w:val="00934012"/>
    <w:rsid w:val="00934F25"/>
    <w:rsid w:val="00935140"/>
    <w:rsid w:val="00935FFF"/>
    <w:rsid w:val="009360EB"/>
    <w:rsid w:val="009403C2"/>
    <w:rsid w:val="00942D98"/>
    <w:rsid w:val="009473F5"/>
    <w:rsid w:val="00956FA4"/>
    <w:rsid w:val="00963EF4"/>
    <w:rsid w:val="009641E8"/>
    <w:rsid w:val="00964B17"/>
    <w:rsid w:val="009664A3"/>
    <w:rsid w:val="009677EB"/>
    <w:rsid w:val="00970EB0"/>
    <w:rsid w:val="00971E2C"/>
    <w:rsid w:val="00972C2C"/>
    <w:rsid w:val="009730B7"/>
    <w:rsid w:val="00973DE4"/>
    <w:rsid w:val="00974692"/>
    <w:rsid w:val="00977AC8"/>
    <w:rsid w:val="00980E96"/>
    <w:rsid w:val="009813A4"/>
    <w:rsid w:val="00981C92"/>
    <w:rsid w:val="00983E08"/>
    <w:rsid w:val="0099052E"/>
    <w:rsid w:val="0099216B"/>
    <w:rsid w:val="009A19F7"/>
    <w:rsid w:val="009A6F7D"/>
    <w:rsid w:val="009A75DC"/>
    <w:rsid w:val="009A77C2"/>
    <w:rsid w:val="009B1552"/>
    <w:rsid w:val="009B215E"/>
    <w:rsid w:val="009C05F8"/>
    <w:rsid w:val="009C35AD"/>
    <w:rsid w:val="009C640A"/>
    <w:rsid w:val="009D111F"/>
    <w:rsid w:val="009D1A09"/>
    <w:rsid w:val="009D211C"/>
    <w:rsid w:val="009E350C"/>
    <w:rsid w:val="009E4174"/>
    <w:rsid w:val="009E70A7"/>
    <w:rsid w:val="009F74D2"/>
    <w:rsid w:val="009F7C90"/>
    <w:rsid w:val="00A02FA8"/>
    <w:rsid w:val="00A104C2"/>
    <w:rsid w:val="00A115C7"/>
    <w:rsid w:val="00A11B29"/>
    <w:rsid w:val="00A233BC"/>
    <w:rsid w:val="00A24ADD"/>
    <w:rsid w:val="00A24E61"/>
    <w:rsid w:val="00A315A5"/>
    <w:rsid w:val="00A31CBC"/>
    <w:rsid w:val="00A325EF"/>
    <w:rsid w:val="00A357A2"/>
    <w:rsid w:val="00A373C5"/>
    <w:rsid w:val="00A4110E"/>
    <w:rsid w:val="00A438D4"/>
    <w:rsid w:val="00A51151"/>
    <w:rsid w:val="00A51C88"/>
    <w:rsid w:val="00A52F73"/>
    <w:rsid w:val="00A5366F"/>
    <w:rsid w:val="00A544FF"/>
    <w:rsid w:val="00A65517"/>
    <w:rsid w:val="00A702DE"/>
    <w:rsid w:val="00A77403"/>
    <w:rsid w:val="00A818B3"/>
    <w:rsid w:val="00A858BA"/>
    <w:rsid w:val="00A966F8"/>
    <w:rsid w:val="00AA08A5"/>
    <w:rsid w:val="00AA7790"/>
    <w:rsid w:val="00AB1950"/>
    <w:rsid w:val="00AB7657"/>
    <w:rsid w:val="00AC6613"/>
    <w:rsid w:val="00AD2897"/>
    <w:rsid w:val="00AD2A62"/>
    <w:rsid w:val="00AD2C80"/>
    <w:rsid w:val="00AD30C5"/>
    <w:rsid w:val="00AD3A1D"/>
    <w:rsid w:val="00AD447D"/>
    <w:rsid w:val="00AD45C8"/>
    <w:rsid w:val="00AD6040"/>
    <w:rsid w:val="00AD6B25"/>
    <w:rsid w:val="00AE41FD"/>
    <w:rsid w:val="00B000FE"/>
    <w:rsid w:val="00B03E9C"/>
    <w:rsid w:val="00B05560"/>
    <w:rsid w:val="00B06B71"/>
    <w:rsid w:val="00B06F84"/>
    <w:rsid w:val="00B07758"/>
    <w:rsid w:val="00B121AF"/>
    <w:rsid w:val="00B1237B"/>
    <w:rsid w:val="00B127A9"/>
    <w:rsid w:val="00B16570"/>
    <w:rsid w:val="00B20AFC"/>
    <w:rsid w:val="00B21EEE"/>
    <w:rsid w:val="00B22180"/>
    <w:rsid w:val="00B23579"/>
    <w:rsid w:val="00B265A1"/>
    <w:rsid w:val="00B27BDE"/>
    <w:rsid w:val="00B31D52"/>
    <w:rsid w:val="00B32E34"/>
    <w:rsid w:val="00B34C73"/>
    <w:rsid w:val="00B36C16"/>
    <w:rsid w:val="00B54022"/>
    <w:rsid w:val="00B5556C"/>
    <w:rsid w:val="00B55B46"/>
    <w:rsid w:val="00B65197"/>
    <w:rsid w:val="00B660FA"/>
    <w:rsid w:val="00B66289"/>
    <w:rsid w:val="00B67AA3"/>
    <w:rsid w:val="00B71FAC"/>
    <w:rsid w:val="00B72DC6"/>
    <w:rsid w:val="00B75BDF"/>
    <w:rsid w:val="00B75EDD"/>
    <w:rsid w:val="00B81987"/>
    <w:rsid w:val="00B85F82"/>
    <w:rsid w:val="00B90915"/>
    <w:rsid w:val="00B94457"/>
    <w:rsid w:val="00BA10E7"/>
    <w:rsid w:val="00BA2BD2"/>
    <w:rsid w:val="00BA7C58"/>
    <w:rsid w:val="00BB73C6"/>
    <w:rsid w:val="00BC0CA8"/>
    <w:rsid w:val="00BC225D"/>
    <w:rsid w:val="00BC2F97"/>
    <w:rsid w:val="00BD3DA9"/>
    <w:rsid w:val="00BD7207"/>
    <w:rsid w:val="00BE3E67"/>
    <w:rsid w:val="00BE70E2"/>
    <w:rsid w:val="00BF09E0"/>
    <w:rsid w:val="00BF3DFF"/>
    <w:rsid w:val="00BF413A"/>
    <w:rsid w:val="00BF4379"/>
    <w:rsid w:val="00BF5E9D"/>
    <w:rsid w:val="00C00CD4"/>
    <w:rsid w:val="00C02737"/>
    <w:rsid w:val="00C03BB4"/>
    <w:rsid w:val="00C07268"/>
    <w:rsid w:val="00C13331"/>
    <w:rsid w:val="00C20CBD"/>
    <w:rsid w:val="00C22C10"/>
    <w:rsid w:val="00C248C5"/>
    <w:rsid w:val="00C25AA5"/>
    <w:rsid w:val="00C25D66"/>
    <w:rsid w:val="00C3465D"/>
    <w:rsid w:val="00C42630"/>
    <w:rsid w:val="00C571B8"/>
    <w:rsid w:val="00C74927"/>
    <w:rsid w:val="00C76662"/>
    <w:rsid w:val="00C81947"/>
    <w:rsid w:val="00C936F8"/>
    <w:rsid w:val="00C94F1D"/>
    <w:rsid w:val="00C95D75"/>
    <w:rsid w:val="00C95DDD"/>
    <w:rsid w:val="00CA0027"/>
    <w:rsid w:val="00CA055B"/>
    <w:rsid w:val="00CA63D9"/>
    <w:rsid w:val="00CB138E"/>
    <w:rsid w:val="00CB1BC6"/>
    <w:rsid w:val="00CC337C"/>
    <w:rsid w:val="00CC3BEC"/>
    <w:rsid w:val="00CD04E4"/>
    <w:rsid w:val="00CD6710"/>
    <w:rsid w:val="00CD6761"/>
    <w:rsid w:val="00CE26CB"/>
    <w:rsid w:val="00CE2E1B"/>
    <w:rsid w:val="00CE5772"/>
    <w:rsid w:val="00CE6261"/>
    <w:rsid w:val="00CF47EA"/>
    <w:rsid w:val="00CF7AB5"/>
    <w:rsid w:val="00D019CD"/>
    <w:rsid w:val="00D01F9F"/>
    <w:rsid w:val="00D02D67"/>
    <w:rsid w:val="00D0633C"/>
    <w:rsid w:val="00D07FDE"/>
    <w:rsid w:val="00D108A7"/>
    <w:rsid w:val="00D10B99"/>
    <w:rsid w:val="00D13081"/>
    <w:rsid w:val="00D147AC"/>
    <w:rsid w:val="00D17B92"/>
    <w:rsid w:val="00D2269E"/>
    <w:rsid w:val="00D30C0B"/>
    <w:rsid w:val="00D35F01"/>
    <w:rsid w:val="00D36445"/>
    <w:rsid w:val="00D3660F"/>
    <w:rsid w:val="00D452B5"/>
    <w:rsid w:val="00D45F2F"/>
    <w:rsid w:val="00D50154"/>
    <w:rsid w:val="00D51247"/>
    <w:rsid w:val="00D52319"/>
    <w:rsid w:val="00D52678"/>
    <w:rsid w:val="00D55FA7"/>
    <w:rsid w:val="00D56610"/>
    <w:rsid w:val="00D571D1"/>
    <w:rsid w:val="00D626B7"/>
    <w:rsid w:val="00D629DA"/>
    <w:rsid w:val="00D7173F"/>
    <w:rsid w:val="00D71EE4"/>
    <w:rsid w:val="00D727E9"/>
    <w:rsid w:val="00D73365"/>
    <w:rsid w:val="00D740BA"/>
    <w:rsid w:val="00D74AE9"/>
    <w:rsid w:val="00D75472"/>
    <w:rsid w:val="00D83E85"/>
    <w:rsid w:val="00D83FCE"/>
    <w:rsid w:val="00D86F1A"/>
    <w:rsid w:val="00D90696"/>
    <w:rsid w:val="00DA02BF"/>
    <w:rsid w:val="00DA1AF9"/>
    <w:rsid w:val="00DA4605"/>
    <w:rsid w:val="00DB2473"/>
    <w:rsid w:val="00DB2802"/>
    <w:rsid w:val="00DB4286"/>
    <w:rsid w:val="00DC1533"/>
    <w:rsid w:val="00DC1AE5"/>
    <w:rsid w:val="00DC23CC"/>
    <w:rsid w:val="00DC40F9"/>
    <w:rsid w:val="00DC53F0"/>
    <w:rsid w:val="00DD2CCA"/>
    <w:rsid w:val="00DD319C"/>
    <w:rsid w:val="00DD3CB5"/>
    <w:rsid w:val="00DD3D24"/>
    <w:rsid w:val="00DD593C"/>
    <w:rsid w:val="00DD7562"/>
    <w:rsid w:val="00DE015E"/>
    <w:rsid w:val="00DE236F"/>
    <w:rsid w:val="00DE2980"/>
    <w:rsid w:val="00DE378C"/>
    <w:rsid w:val="00DE47FA"/>
    <w:rsid w:val="00DE66B7"/>
    <w:rsid w:val="00DF34C9"/>
    <w:rsid w:val="00DF492B"/>
    <w:rsid w:val="00DF5DC1"/>
    <w:rsid w:val="00DF6738"/>
    <w:rsid w:val="00E00F16"/>
    <w:rsid w:val="00E04BF1"/>
    <w:rsid w:val="00E07CE4"/>
    <w:rsid w:val="00E114D0"/>
    <w:rsid w:val="00E11563"/>
    <w:rsid w:val="00E14013"/>
    <w:rsid w:val="00E146CF"/>
    <w:rsid w:val="00E1504F"/>
    <w:rsid w:val="00E150F3"/>
    <w:rsid w:val="00E22F4E"/>
    <w:rsid w:val="00E26D95"/>
    <w:rsid w:val="00E31D8E"/>
    <w:rsid w:val="00E3233D"/>
    <w:rsid w:val="00E34F63"/>
    <w:rsid w:val="00E4206B"/>
    <w:rsid w:val="00E42824"/>
    <w:rsid w:val="00E43E59"/>
    <w:rsid w:val="00E50447"/>
    <w:rsid w:val="00E5317A"/>
    <w:rsid w:val="00E54EFA"/>
    <w:rsid w:val="00E55E1A"/>
    <w:rsid w:val="00E60121"/>
    <w:rsid w:val="00E621F7"/>
    <w:rsid w:val="00E700C5"/>
    <w:rsid w:val="00E72EC8"/>
    <w:rsid w:val="00E748BE"/>
    <w:rsid w:val="00E75832"/>
    <w:rsid w:val="00E75B9B"/>
    <w:rsid w:val="00E77950"/>
    <w:rsid w:val="00E81AF0"/>
    <w:rsid w:val="00E91E85"/>
    <w:rsid w:val="00E974DA"/>
    <w:rsid w:val="00EA0A1F"/>
    <w:rsid w:val="00EA0F47"/>
    <w:rsid w:val="00EA1564"/>
    <w:rsid w:val="00EA21AF"/>
    <w:rsid w:val="00EA239F"/>
    <w:rsid w:val="00EB1FFB"/>
    <w:rsid w:val="00EB5B68"/>
    <w:rsid w:val="00EC1D14"/>
    <w:rsid w:val="00EC32CF"/>
    <w:rsid w:val="00EC4847"/>
    <w:rsid w:val="00EC5845"/>
    <w:rsid w:val="00EC59C0"/>
    <w:rsid w:val="00EC60DC"/>
    <w:rsid w:val="00EC63DA"/>
    <w:rsid w:val="00EC79E6"/>
    <w:rsid w:val="00ED0670"/>
    <w:rsid w:val="00ED1301"/>
    <w:rsid w:val="00ED3F2D"/>
    <w:rsid w:val="00ED5503"/>
    <w:rsid w:val="00ED65AF"/>
    <w:rsid w:val="00EE106C"/>
    <w:rsid w:val="00EE1B5C"/>
    <w:rsid w:val="00EE5DB7"/>
    <w:rsid w:val="00EE6D1A"/>
    <w:rsid w:val="00EF1662"/>
    <w:rsid w:val="00EF53EB"/>
    <w:rsid w:val="00EF6391"/>
    <w:rsid w:val="00F00845"/>
    <w:rsid w:val="00F01E95"/>
    <w:rsid w:val="00F02BEB"/>
    <w:rsid w:val="00F06AC9"/>
    <w:rsid w:val="00F1152B"/>
    <w:rsid w:val="00F1269B"/>
    <w:rsid w:val="00F127D8"/>
    <w:rsid w:val="00F1560D"/>
    <w:rsid w:val="00F15A01"/>
    <w:rsid w:val="00F20957"/>
    <w:rsid w:val="00F2211A"/>
    <w:rsid w:val="00F238C8"/>
    <w:rsid w:val="00F247AA"/>
    <w:rsid w:val="00F26CEF"/>
    <w:rsid w:val="00F326F6"/>
    <w:rsid w:val="00F356FE"/>
    <w:rsid w:val="00F3653E"/>
    <w:rsid w:val="00F46E71"/>
    <w:rsid w:val="00F52A91"/>
    <w:rsid w:val="00F52DF4"/>
    <w:rsid w:val="00F621B9"/>
    <w:rsid w:val="00F65691"/>
    <w:rsid w:val="00F805E1"/>
    <w:rsid w:val="00F81E12"/>
    <w:rsid w:val="00F840BF"/>
    <w:rsid w:val="00F85D4D"/>
    <w:rsid w:val="00F90184"/>
    <w:rsid w:val="00F908D0"/>
    <w:rsid w:val="00F91CAA"/>
    <w:rsid w:val="00F94CEA"/>
    <w:rsid w:val="00F94EEF"/>
    <w:rsid w:val="00F97CF8"/>
    <w:rsid w:val="00FA44FF"/>
    <w:rsid w:val="00FB10C5"/>
    <w:rsid w:val="00FB44E7"/>
    <w:rsid w:val="00FB4695"/>
    <w:rsid w:val="00FB4E3B"/>
    <w:rsid w:val="00FB6674"/>
    <w:rsid w:val="00FB713A"/>
    <w:rsid w:val="00FB75B3"/>
    <w:rsid w:val="00FC2AE9"/>
    <w:rsid w:val="00FC3C2A"/>
    <w:rsid w:val="00FC4D92"/>
    <w:rsid w:val="00FD0EF3"/>
    <w:rsid w:val="00FD1548"/>
    <w:rsid w:val="00FD2FE9"/>
    <w:rsid w:val="00FD43BB"/>
    <w:rsid w:val="00FD52CD"/>
    <w:rsid w:val="00FD6BE5"/>
    <w:rsid w:val="00FD7E5F"/>
    <w:rsid w:val="00FE38E3"/>
    <w:rsid w:val="00FE4F7F"/>
    <w:rsid w:val="00FF6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040"/>
    <w:pPr>
      <w:suppressAutoHyphens/>
    </w:pPr>
    <w:rPr>
      <w:kern w:val="1"/>
      <w:sz w:val="24"/>
      <w:szCs w:val="24"/>
      <w:lang w:eastAsia="ar-SA"/>
    </w:rPr>
  </w:style>
  <w:style w:type="paragraph" w:styleId="Heading5">
    <w:name w:val="heading 5"/>
    <w:basedOn w:val="Normal"/>
    <w:link w:val="Heading5Char"/>
    <w:uiPriority w:val="99"/>
    <w:qFormat/>
    <w:rsid w:val="00517A20"/>
    <w:pPr>
      <w:suppressAutoHyphens w:val="0"/>
      <w:outlineLvl w:val="4"/>
    </w:pPr>
    <w:rPr>
      <w:rFonts w:ascii="Verdana" w:hAnsi="Verdana" w:cs="Verdana"/>
      <w:b/>
      <w:bCs/>
      <w:color w:val="334D55"/>
      <w:kern w:val="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517A20"/>
    <w:rPr>
      <w:rFonts w:ascii="Verdana" w:hAnsi="Verdana" w:cs="Verdana"/>
      <w:b/>
      <w:bCs/>
      <w:color w:val="334D55"/>
      <w:sz w:val="24"/>
      <w:szCs w:val="24"/>
    </w:rPr>
  </w:style>
  <w:style w:type="character" w:customStyle="1" w:styleId="5">
    <w:name w:val="Основной шрифт абзаца5"/>
    <w:uiPriority w:val="99"/>
    <w:rsid w:val="00AD6040"/>
  </w:style>
  <w:style w:type="character" w:customStyle="1" w:styleId="Absatz-Standardschriftart">
    <w:name w:val="Absatz-Standardschriftart"/>
    <w:uiPriority w:val="99"/>
    <w:rsid w:val="00AD6040"/>
  </w:style>
  <w:style w:type="character" w:customStyle="1" w:styleId="WW-Absatz-Standardschriftart">
    <w:name w:val="WW-Absatz-Standardschriftart"/>
    <w:uiPriority w:val="99"/>
    <w:rsid w:val="00AD6040"/>
  </w:style>
  <w:style w:type="character" w:customStyle="1" w:styleId="WW-Absatz-Standardschriftart1">
    <w:name w:val="WW-Absatz-Standardschriftart1"/>
    <w:uiPriority w:val="99"/>
    <w:rsid w:val="00AD6040"/>
  </w:style>
  <w:style w:type="character" w:customStyle="1" w:styleId="4">
    <w:name w:val="Основной шрифт абзаца4"/>
    <w:uiPriority w:val="99"/>
    <w:rsid w:val="00AD6040"/>
  </w:style>
  <w:style w:type="character" w:customStyle="1" w:styleId="WW-Absatz-Standardschriftart11">
    <w:name w:val="WW-Absatz-Standardschriftart11"/>
    <w:uiPriority w:val="99"/>
    <w:rsid w:val="00AD6040"/>
  </w:style>
  <w:style w:type="character" w:customStyle="1" w:styleId="WW-Absatz-Standardschriftart111">
    <w:name w:val="WW-Absatz-Standardschriftart111"/>
    <w:uiPriority w:val="99"/>
    <w:rsid w:val="00AD6040"/>
  </w:style>
  <w:style w:type="character" w:customStyle="1" w:styleId="WW-Absatz-Standardschriftart1111">
    <w:name w:val="WW-Absatz-Standardschriftart1111"/>
    <w:uiPriority w:val="99"/>
    <w:rsid w:val="00AD6040"/>
  </w:style>
  <w:style w:type="character" w:customStyle="1" w:styleId="WW-Absatz-Standardschriftart11111">
    <w:name w:val="WW-Absatz-Standardschriftart11111"/>
    <w:uiPriority w:val="99"/>
    <w:rsid w:val="00AD6040"/>
  </w:style>
  <w:style w:type="character" w:customStyle="1" w:styleId="WW-Absatz-Standardschriftart111111">
    <w:name w:val="WW-Absatz-Standardschriftart111111"/>
    <w:uiPriority w:val="99"/>
    <w:rsid w:val="00AD6040"/>
  </w:style>
  <w:style w:type="character" w:customStyle="1" w:styleId="WW-Absatz-Standardschriftart1111111">
    <w:name w:val="WW-Absatz-Standardschriftart1111111"/>
    <w:uiPriority w:val="99"/>
    <w:rsid w:val="00AD6040"/>
  </w:style>
  <w:style w:type="character" w:customStyle="1" w:styleId="WW-Absatz-Standardschriftart11111111">
    <w:name w:val="WW-Absatz-Standardschriftart11111111"/>
    <w:uiPriority w:val="99"/>
    <w:rsid w:val="00AD6040"/>
  </w:style>
  <w:style w:type="character" w:customStyle="1" w:styleId="WW-Absatz-Standardschriftart111111111">
    <w:name w:val="WW-Absatz-Standardschriftart111111111"/>
    <w:uiPriority w:val="99"/>
    <w:rsid w:val="00AD6040"/>
  </w:style>
  <w:style w:type="character" w:customStyle="1" w:styleId="WW-Absatz-Standardschriftart1111111111">
    <w:name w:val="WW-Absatz-Standardschriftart1111111111"/>
    <w:uiPriority w:val="99"/>
    <w:rsid w:val="00AD6040"/>
  </w:style>
  <w:style w:type="character" w:customStyle="1" w:styleId="WW-Absatz-Standardschriftart11111111111">
    <w:name w:val="WW-Absatz-Standardschriftart11111111111"/>
    <w:uiPriority w:val="99"/>
    <w:rsid w:val="00AD6040"/>
  </w:style>
  <w:style w:type="character" w:customStyle="1" w:styleId="WW8Num3z0">
    <w:name w:val="WW8Num3z0"/>
    <w:uiPriority w:val="99"/>
    <w:rsid w:val="00AD6040"/>
    <w:rPr>
      <w:rFonts w:ascii="Symbol" w:hAnsi="Symbol" w:cs="Symbol"/>
    </w:rPr>
  </w:style>
  <w:style w:type="character" w:customStyle="1" w:styleId="WW8Num3z1">
    <w:name w:val="WW8Num3z1"/>
    <w:uiPriority w:val="99"/>
    <w:rsid w:val="00AD6040"/>
    <w:rPr>
      <w:rFonts w:ascii="OpenSymbol" w:hAnsi="OpenSymbol" w:cs="OpenSymbol"/>
    </w:rPr>
  </w:style>
  <w:style w:type="character" w:customStyle="1" w:styleId="3">
    <w:name w:val="Основной шрифт абзаца3"/>
    <w:uiPriority w:val="99"/>
    <w:rsid w:val="00AD6040"/>
  </w:style>
  <w:style w:type="character" w:customStyle="1" w:styleId="WW-Absatz-Standardschriftart111111111111">
    <w:name w:val="WW-Absatz-Standardschriftart111111111111"/>
    <w:uiPriority w:val="99"/>
    <w:rsid w:val="00AD6040"/>
  </w:style>
  <w:style w:type="character" w:customStyle="1" w:styleId="WW-Absatz-Standardschriftart1111111111111">
    <w:name w:val="WW-Absatz-Standardschriftart1111111111111"/>
    <w:uiPriority w:val="99"/>
    <w:rsid w:val="00AD6040"/>
  </w:style>
  <w:style w:type="character" w:customStyle="1" w:styleId="WW-Absatz-Standardschriftart11111111111111">
    <w:name w:val="WW-Absatz-Standardschriftart11111111111111"/>
    <w:uiPriority w:val="99"/>
    <w:rsid w:val="00AD6040"/>
  </w:style>
  <w:style w:type="character" w:customStyle="1" w:styleId="WW-Absatz-Standardschriftart111111111111111">
    <w:name w:val="WW-Absatz-Standardschriftart111111111111111"/>
    <w:uiPriority w:val="99"/>
    <w:rsid w:val="00AD6040"/>
  </w:style>
  <w:style w:type="character" w:customStyle="1" w:styleId="WW-Absatz-Standardschriftart1111111111111111">
    <w:name w:val="WW-Absatz-Standardschriftart1111111111111111"/>
    <w:uiPriority w:val="99"/>
    <w:rsid w:val="00AD6040"/>
  </w:style>
  <w:style w:type="character" w:customStyle="1" w:styleId="WW-Absatz-Standardschriftart11111111111111111">
    <w:name w:val="WW-Absatz-Standardschriftart11111111111111111"/>
    <w:uiPriority w:val="99"/>
    <w:rsid w:val="00AD6040"/>
  </w:style>
  <w:style w:type="character" w:customStyle="1" w:styleId="2">
    <w:name w:val="Основной шрифт абзаца2"/>
    <w:uiPriority w:val="99"/>
    <w:rsid w:val="00AD6040"/>
  </w:style>
  <w:style w:type="character" w:customStyle="1" w:styleId="WW-Absatz-Standardschriftart111111111111111111">
    <w:name w:val="WW-Absatz-Standardschriftart111111111111111111"/>
    <w:uiPriority w:val="99"/>
    <w:rsid w:val="00AD6040"/>
  </w:style>
  <w:style w:type="character" w:customStyle="1" w:styleId="1">
    <w:name w:val="Основной шрифт абзаца1"/>
    <w:uiPriority w:val="99"/>
    <w:rsid w:val="00AD6040"/>
  </w:style>
  <w:style w:type="character" w:styleId="Hyperlink">
    <w:name w:val="Hyperlink"/>
    <w:basedOn w:val="1"/>
    <w:uiPriority w:val="99"/>
    <w:rsid w:val="00AD6040"/>
    <w:rPr>
      <w:color w:val="0000FF"/>
      <w:u w:val="single"/>
    </w:rPr>
  </w:style>
  <w:style w:type="character" w:customStyle="1" w:styleId="a">
    <w:name w:val="Символ нумерации"/>
    <w:uiPriority w:val="99"/>
    <w:rsid w:val="00AD6040"/>
  </w:style>
  <w:style w:type="character" w:customStyle="1" w:styleId="a0">
    <w:name w:val="Маркеры списка"/>
    <w:uiPriority w:val="99"/>
    <w:rsid w:val="00AD6040"/>
    <w:rPr>
      <w:rFonts w:ascii="OpenSymbol" w:eastAsia="Times New Roman" w:hAnsi="OpenSymbol" w:cs="OpenSymbol"/>
    </w:rPr>
  </w:style>
  <w:style w:type="character" w:styleId="PageNumber">
    <w:name w:val="page number"/>
    <w:basedOn w:val="4"/>
    <w:uiPriority w:val="99"/>
    <w:rsid w:val="00AD6040"/>
  </w:style>
  <w:style w:type="paragraph" w:customStyle="1" w:styleId="a1">
    <w:name w:val="Заголовок"/>
    <w:basedOn w:val="Normal"/>
    <w:next w:val="BodyText"/>
    <w:uiPriority w:val="99"/>
    <w:rsid w:val="00AD604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D604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274F5"/>
    <w:rPr>
      <w:kern w:val="1"/>
      <w:sz w:val="24"/>
      <w:szCs w:val="24"/>
      <w:lang w:eastAsia="ar-SA"/>
    </w:rPr>
  </w:style>
  <w:style w:type="paragraph" w:styleId="List">
    <w:name w:val="List"/>
    <w:basedOn w:val="BodyText"/>
    <w:uiPriority w:val="99"/>
    <w:rsid w:val="00AD6040"/>
    <w:rPr>
      <w:rFonts w:ascii="Arial" w:hAnsi="Arial" w:cs="Arial"/>
    </w:rPr>
  </w:style>
  <w:style w:type="paragraph" w:customStyle="1" w:styleId="50">
    <w:name w:val="Название5"/>
    <w:basedOn w:val="Normal"/>
    <w:uiPriority w:val="99"/>
    <w:rsid w:val="00AD6040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51">
    <w:name w:val="Указатель5"/>
    <w:basedOn w:val="Normal"/>
    <w:uiPriority w:val="99"/>
    <w:rsid w:val="00AD6040"/>
    <w:pPr>
      <w:suppressLineNumbers/>
    </w:pPr>
    <w:rPr>
      <w:rFonts w:ascii="Arial" w:hAnsi="Arial" w:cs="Arial"/>
    </w:rPr>
  </w:style>
  <w:style w:type="paragraph" w:customStyle="1" w:styleId="40">
    <w:name w:val="Название4"/>
    <w:basedOn w:val="Normal"/>
    <w:uiPriority w:val="99"/>
    <w:rsid w:val="00AD6040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41">
    <w:name w:val="Указатель4"/>
    <w:basedOn w:val="Normal"/>
    <w:uiPriority w:val="99"/>
    <w:rsid w:val="00AD6040"/>
    <w:pPr>
      <w:suppressLineNumbers/>
    </w:pPr>
    <w:rPr>
      <w:rFonts w:ascii="Arial" w:hAnsi="Arial" w:cs="Arial"/>
    </w:rPr>
  </w:style>
  <w:style w:type="paragraph" w:customStyle="1" w:styleId="30">
    <w:name w:val="Название3"/>
    <w:basedOn w:val="Normal"/>
    <w:uiPriority w:val="99"/>
    <w:rsid w:val="00AD6040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31">
    <w:name w:val="Указатель3"/>
    <w:basedOn w:val="Normal"/>
    <w:uiPriority w:val="99"/>
    <w:rsid w:val="00AD6040"/>
    <w:pPr>
      <w:suppressLineNumbers/>
    </w:pPr>
    <w:rPr>
      <w:rFonts w:ascii="Arial" w:hAnsi="Arial" w:cs="Arial"/>
    </w:rPr>
  </w:style>
  <w:style w:type="paragraph" w:customStyle="1" w:styleId="20">
    <w:name w:val="Название2"/>
    <w:basedOn w:val="Normal"/>
    <w:uiPriority w:val="99"/>
    <w:rsid w:val="00AD6040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21">
    <w:name w:val="Указатель2"/>
    <w:basedOn w:val="Normal"/>
    <w:uiPriority w:val="99"/>
    <w:rsid w:val="00AD6040"/>
    <w:pPr>
      <w:suppressLineNumbers/>
    </w:pPr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AD6040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1">
    <w:name w:val="Указатель1"/>
    <w:basedOn w:val="Normal"/>
    <w:uiPriority w:val="99"/>
    <w:rsid w:val="00AD6040"/>
    <w:pPr>
      <w:suppressLineNumbers/>
    </w:pPr>
    <w:rPr>
      <w:rFonts w:ascii="Arial" w:hAnsi="Arial" w:cs="Arial"/>
    </w:rPr>
  </w:style>
  <w:style w:type="paragraph" w:customStyle="1" w:styleId="a2">
    <w:name w:val="Содержимое таблицы"/>
    <w:basedOn w:val="Normal"/>
    <w:uiPriority w:val="99"/>
    <w:rsid w:val="00AD6040"/>
    <w:pPr>
      <w:suppressLineNumbers/>
    </w:pPr>
  </w:style>
  <w:style w:type="paragraph" w:customStyle="1" w:styleId="a3">
    <w:name w:val="Заголовок таблицы"/>
    <w:basedOn w:val="a2"/>
    <w:uiPriority w:val="99"/>
    <w:rsid w:val="00AD6040"/>
    <w:pPr>
      <w:jc w:val="center"/>
    </w:pPr>
    <w:rPr>
      <w:b/>
      <w:bCs/>
    </w:rPr>
  </w:style>
  <w:style w:type="paragraph" w:customStyle="1" w:styleId="12">
    <w:name w:val="Цитата1"/>
    <w:basedOn w:val="Normal"/>
    <w:uiPriority w:val="99"/>
    <w:rsid w:val="00AD6040"/>
    <w:pPr>
      <w:spacing w:line="252" w:lineRule="auto"/>
      <w:ind w:left="1520" w:right="400"/>
      <w:jc w:val="both"/>
    </w:pPr>
  </w:style>
  <w:style w:type="paragraph" w:styleId="Footer">
    <w:name w:val="footer"/>
    <w:basedOn w:val="Normal"/>
    <w:link w:val="FooterChar"/>
    <w:uiPriority w:val="99"/>
    <w:rsid w:val="00AD604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274F5"/>
    <w:rPr>
      <w:kern w:val="1"/>
      <w:sz w:val="24"/>
      <w:szCs w:val="24"/>
      <w:lang w:eastAsia="ar-SA"/>
    </w:rPr>
  </w:style>
  <w:style w:type="paragraph" w:customStyle="1" w:styleId="a4">
    <w:name w:val="Содержимое врезки"/>
    <w:basedOn w:val="BodyText"/>
    <w:uiPriority w:val="99"/>
    <w:rsid w:val="00AD6040"/>
  </w:style>
  <w:style w:type="paragraph" w:styleId="Header">
    <w:name w:val="header"/>
    <w:basedOn w:val="Normal"/>
    <w:link w:val="HeaderChar"/>
    <w:uiPriority w:val="99"/>
    <w:rsid w:val="00AD6040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274F5"/>
    <w:rPr>
      <w:kern w:val="1"/>
      <w:sz w:val="24"/>
      <w:szCs w:val="24"/>
      <w:lang w:eastAsia="ar-SA"/>
    </w:rPr>
  </w:style>
  <w:style w:type="paragraph" w:styleId="ListParagraph">
    <w:name w:val="List Paragraph"/>
    <w:basedOn w:val="Normal"/>
    <w:uiPriority w:val="99"/>
    <w:qFormat/>
    <w:rsid w:val="006D1BC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72C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4F5"/>
    <w:rPr>
      <w:kern w:val="1"/>
      <w:sz w:val="0"/>
      <w:szCs w:val="0"/>
      <w:lang w:eastAsia="ar-SA"/>
    </w:rPr>
  </w:style>
  <w:style w:type="paragraph" w:customStyle="1" w:styleId="a5">
    <w:name w:val="Îáû÷íûé"/>
    <w:basedOn w:val="Normal"/>
    <w:next w:val="Normal"/>
    <w:uiPriority w:val="99"/>
    <w:rsid w:val="00A966F8"/>
    <w:pPr>
      <w:widowControl w:val="0"/>
      <w:autoSpaceDE w:val="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54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360</Words>
  <Characters>2057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dc:description/>
  <cp:lastModifiedBy>dudnik</cp:lastModifiedBy>
  <cp:revision>3</cp:revision>
  <cp:lastPrinted>2011-08-24T04:18:00Z</cp:lastPrinted>
  <dcterms:created xsi:type="dcterms:W3CDTF">2011-08-25T09:32:00Z</dcterms:created>
  <dcterms:modified xsi:type="dcterms:W3CDTF">2011-08-25T09:42:00Z</dcterms:modified>
</cp:coreProperties>
</file>