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1B5" w:rsidRPr="00EF4067" w:rsidRDefault="00A521B5" w:rsidP="00E4071E">
      <w:pPr>
        <w:jc w:val="center"/>
        <w:outlineLvl w:val="0"/>
        <w:rPr>
          <w:rFonts w:ascii="Times New Roman" w:hAnsi="Times New Roman" w:cs="Times New Roman"/>
        </w:rPr>
      </w:pPr>
      <w:r w:rsidRPr="00EF4067">
        <w:rPr>
          <w:rFonts w:ascii="Times New Roman" w:hAnsi="Times New Roman" w:cs="Times New Roman"/>
        </w:rPr>
        <w:t>ИЗВЕЩЕНИЕ О ПРОДЛЕНИИ СРОКА ПОДАЧИ ЗАЯВОК</w:t>
      </w:r>
    </w:p>
    <w:p w:rsidR="00A521B5" w:rsidRDefault="00A521B5" w:rsidP="00E4071E">
      <w:pPr>
        <w:jc w:val="center"/>
        <w:outlineLvl w:val="0"/>
        <w:rPr>
          <w:rFonts w:ascii="Times New Roman" w:hAnsi="Times New Roman" w:cs="Times New Roman"/>
        </w:rPr>
      </w:pPr>
      <w:r w:rsidRPr="00EF4067">
        <w:rPr>
          <w:rFonts w:ascii="Times New Roman" w:hAnsi="Times New Roman" w:cs="Times New Roman"/>
        </w:rPr>
        <w:t>224/67-03/13-213/2 ОЗЦЭ</w:t>
      </w:r>
      <w:bookmarkStart w:id="0" w:name="_GoBack"/>
      <w:bookmarkEnd w:id="0"/>
    </w:p>
    <w:p w:rsidR="00A521B5" w:rsidRPr="00EF4067" w:rsidRDefault="00A521B5" w:rsidP="00E4071E">
      <w:pPr>
        <w:jc w:val="center"/>
        <w:outlineLvl w:val="0"/>
        <w:rPr>
          <w:rFonts w:ascii="Times New Roman" w:hAnsi="Times New Roman" w:cs="Times New Roman"/>
        </w:rPr>
      </w:pPr>
    </w:p>
    <w:p w:rsidR="00A521B5" w:rsidRPr="00A6215E" w:rsidRDefault="00A521B5" w:rsidP="00E4071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A521B5" w:rsidRPr="00A6215E" w:rsidRDefault="00A521B5" w:rsidP="00E4071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A521B5" w:rsidRPr="00A6215E" w:rsidRDefault="00A521B5" w:rsidP="00E4071E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A521B5" w:rsidRDefault="00A521B5" w:rsidP="00E4071E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A521B5" w:rsidRPr="006F3094" w:rsidRDefault="00A521B5" w:rsidP="00E4071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Павлова Юлия Викторовна,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47-50,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49-30, </w:t>
      </w:r>
      <w:r w:rsidRPr="00E81426">
        <w:rPr>
          <w:rFonts w:ascii="Times New Roman" w:hAnsi="Times New Roman" w:cs="Times New Roman"/>
          <w:lang w:val="en-US"/>
        </w:rPr>
        <w:t>yupavlova</w:t>
      </w:r>
      <w:r w:rsidRPr="00993560">
        <w:rPr>
          <w:rFonts w:ascii="Times New Roman" w:hAnsi="Times New Roman" w:cs="Times New Roman"/>
        </w:rPr>
        <w:t>@</w:t>
      </w:r>
      <w:r w:rsidRPr="00E81426">
        <w:rPr>
          <w:rFonts w:ascii="Times New Roman" w:hAnsi="Times New Roman" w:cs="Times New Roman"/>
          <w:lang w:val="en-US"/>
        </w:rPr>
        <w:t>ippe</w:t>
      </w:r>
      <w:r w:rsidRPr="00993560">
        <w:rPr>
          <w:rFonts w:ascii="Times New Roman" w:hAnsi="Times New Roman" w:cs="Times New Roman"/>
        </w:rPr>
        <w:t>.</w:t>
      </w:r>
      <w:r w:rsidRPr="00E81426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A521B5" w:rsidRPr="00807470" w:rsidRDefault="00A521B5" w:rsidP="00E4071E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A521B5" w:rsidRPr="00A6215E" w:rsidRDefault="00A521B5" w:rsidP="00E4071E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 w:rsidRPr="001C0BDC">
        <w:rPr>
          <w:rFonts w:ascii="Times New Roman" w:hAnsi="Times New Roman" w:cs="Times New Roman"/>
        </w:rPr>
        <w:t xml:space="preserve">электронно-вычислительной техники, ее деталей и принадлежностей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A521B5" w:rsidRPr="00A6215E" w:rsidRDefault="00A521B5" w:rsidP="00E4071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A521B5" w:rsidRPr="00A6215E" w:rsidRDefault="00A521B5" w:rsidP="00E4071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A6215E">
        <w:rPr>
          <w:rFonts w:ascii="Times New Roman" w:hAnsi="Times New Roman" w:cs="Times New Roman"/>
        </w:rPr>
        <w:t>249033, Калужская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</w:p>
    <w:p w:rsidR="00A521B5" w:rsidRPr="00A6215E" w:rsidRDefault="00A521B5" w:rsidP="00E4071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A521B5" w:rsidRPr="00A6215E" w:rsidRDefault="00A521B5" w:rsidP="00E4071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521B5" w:rsidRPr="00A6215E" w:rsidRDefault="00A521B5" w:rsidP="00E4071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521B5" w:rsidRPr="00A6215E" w:rsidRDefault="00A521B5" w:rsidP="00E4071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521B5" w:rsidRPr="00732BAD" w:rsidRDefault="00A521B5" w:rsidP="00E4071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32BAD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732BAD">
        <w:rPr>
          <w:rFonts w:ascii="Times New Roman" w:hAnsi="Times New Roman" w:cs="Times New Roman"/>
        </w:rPr>
        <w:t xml:space="preserve">: </w:t>
      </w:r>
      <w:r w:rsidRPr="00127FC2">
        <w:rPr>
          <w:rFonts w:ascii="Times New Roman" w:hAnsi="Times New Roman" w:cs="Times New Roman"/>
        </w:rPr>
        <w:t>852</w:t>
      </w:r>
      <w:r>
        <w:rPr>
          <w:rFonts w:ascii="Times New Roman" w:hAnsi="Times New Roman" w:cs="Times New Roman"/>
        </w:rPr>
        <w:t xml:space="preserve"> </w:t>
      </w:r>
      <w:r w:rsidRPr="00127FC2">
        <w:rPr>
          <w:rFonts w:ascii="Times New Roman" w:hAnsi="Times New Roman" w:cs="Times New Roman"/>
        </w:rPr>
        <w:t>466,</w:t>
      </w:r>
      <w:r>
        <w:rPr>
          <w:rFonts w:ascii="Times New Roman" w:hAnsi="Times New Roman" w:cs="Times New Roman"/>
        </w:rPr>
        <w:t xml:space="preserve"> </w:t>
      </w:r>
      <w:r w:rsidRPr="00127FC2">
        <w:rPr>
          <w:rFonts w:ascii="Times New Roman" w:hAnsi="Times New Roman" w:cs="Times New Roman"/>
        </w:rPr>
        <w:t>00 (Восемьсот пятьдесят две тысячи четыреста шестьдесят шесть</w:t>
      </w:r>
      <w:r w:rsidRPr="008050A3">
        <w:rPr>
          <w:rFonts w:ascii="Times New Roman" w:hAnsi="Times New Roman" w:cs="Times New Roman"/>
        </w:rPr>
        <w:t xml:space="preserve"> </w:t>
      </w:r>
      <w:r w:rsidRPr="00732BAD">
        <w:rPr>
          <w:rFonts w:ascii="Times New Roman" w:hAnsi="Times New Roman" w:cs="Times New Roman"/>
        </w:rPr>
        <w:t>рубл</w:t>
      </w:r>
      <w:r>
        <w:rPr>
          <w:rFonts w:ascii="Times New Roman" w:hAnsi="Times New Roman" w:cs="Times New Roman"/>
        </w:rPr>
        <w:t>ей</w:t>
      </w:r>
      <w:r w:rsidRPr="00732BAD">
        <w:rPr>
          <w:rFonts w:ascii="Times New Roman" w:hAnsi="Times New Roman" w:cs="Times New Roman"/>
        </w:rPr>
        <w:t xml:space="preserve"> 00 копеек) рубл</w:t>
      </w:r>
      <w:r>
        <w:rPr>
          <w:rFonts w:ascii="Times New Roman" w:hAnsi="Times New Roman" w:cs="Times New Roman"/>
        </w:rPr>
        <w:t>ей</w:t>
      </w:r>
      <w:r w:rsidRPr="00732BAD">
        <w:rPr>
          <w:rFonts w:ascii="Times New Roman" w:hAnsi="Times New Roman" w:cs="Times New Roman"/>
        </w:rPr>
        <w:t xml:space="preserve">, включая НДС. </w:t>
      </w:r>
      <w:r>
        <w:rPr>
          <w:rFonts w:ascii="Times New Roman" w:hAnsi="Times New Roman" w:cs="Times New Roman"/>
        </w:rPr>
        <w:t>С</w:t>
      </w:r>
      <w:r w:rsidRPr="00732BAD">
        <w:rPr>
          <w:rFonts w:ascii="Times New Roman" w:hAnsi="Times New Roman" w:cs="Times New Roman"/>
        </w:rPr>
        <w:t xml:space="preserve"> учетом 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A521B5" w:rsidRPr="00732BAD" w:rsidRDefault="00A521B5" w:rsidP="00E4071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32BAD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732BAD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A521B5" w:rsidRPr="00A6215E" w:rsidRDefault="00A521B5" w:rsidP="00E4071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A521B5" w:rsidRDefault="00A521B5" w:rsidP="00E4071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A521B5" w:rsidRPr="0039471C" w:rsidRDefault="00A521B5" w:rsidP="0039471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9471C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39471C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39471C">
        <w:rPr>
          <w:rFonts w:ascii="Times New Roman" w:hAnsi="Times New Roman" w:cs="Times New Roman"/>
          <w:b/>
          <w:bCs/>
        </w:rPr>
        <w:t>:</w:t>
      </w:r>
    </w:p>
    <w:p w:rsidR="00A521B5" w:rsidRPr="0039471C" w:rsidRDefault="00A521B5" w:rsidP="0039471C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39471C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39471C">
        <w:rPr>
          <w:rFonts w:ascii="Times New Roman" w:hAnsi="Times New Roman" w:cs="Times New Roman"/>
          <w:color w:val="0000FF"/>
        </w:rPr>
        <w:t xml:space="preserve"> </w:t>
      </w:r>
      <w:r w:rsidRPr="0039471C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39471C">
        <w:rPr>
          <w:rFonts w:ascii="Times New Roman" w:hAnsi="Times New Roman" w:cs="Times New Roman"/>
          <w:spacing w:val="-6"/>
        </w:rPr>
        <w:t>на участие в запросе цен</w:t>
      </w:r>
      <w:r w:rsidRPr="0039471C">
        <w:rPr>
          <w:rFonts w:ascii="Times New Roman" w:hAnsi="Times New Roman" w:cs="Times New Roman"/>
        </w:rPr>
        <w:t xml:space="preserve"> продлевается на 4 рабочих дня.</w:t>
      </w:r>
    </w:p>
    <w:p w:rsidR="00A521B5" w:rsidRPr="00A6215E" w:rsidRDefault="00A521B5" w:rsidP="00E4071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A521B5" w:rsidRPr="00A6215E" w:rsidRDefault="00A521B5" w:rsidP="00E4071E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05» августа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A521B5" w:rsidRPr="00A6215E" w:rsidRDefault="00A521B5" w:rsidP="00E4071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13» августа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A521B5" w:rsidRPr="00A6215E" w:rsidRDefault="00A521B5" w:rsidP="00E4071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B4A1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13» августа</w:t>
      </w:r>
      <w:r w:rsidRPr="006B4A1D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A521B5" w:rsidRPr="00A6215E" w:rsidRDefault="00A521B5" w:rsidP="00E4071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801685">
        <w:rPr>
          <w:rFonts w:ascii="Times New Roman" w:hAnsi="Times New Roman" w:cs="Times New Roman"/>
        </w:rPr>
        <w:t>0</w:t>
      </w:r>
      <w:r w:rsidRPr="00A6215E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>.</w:t>
      </w:r>
    </w:p>
    <w:p w:rsidR="00A521B5" w:rsidRPr="00A6215E" w:rsidRDefault="00A521B5" w:rsidP="00E4071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A521B5" w:rsidRPr="00A6215E" w:rsidRDefault="00A521B5" w:rsidP="00E4071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521B5" w:rsidRPr="00D55FE5" w:rsidRDefault="00A521B5" w:rsidP="00E4071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521B5" w:rsidRPr="00A6215E" w:rsidRDefault="00A521B5" w:rsidP="00E4071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521B5" w:rsidRDefault="00A521B5"/>
    <w:sectPr w:rsidR="00A521B5" w:rsidSect="00B935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4CE6"/>
    <w:rsid w:val="000648DD"/>
    <w:rsid w:val="00127FC2"/>
    <w:rsid w:val="001664A6"/>
    <w:rsid w:val="001C0BDC"/>
    <w:rsid w:val="002C3648"/>
    <w:rsid w:val="0036723D"/>
    <w:rsid w:val="0039471C"/>
    <w:rsid w:val="003D771F"/>
    <w:rsid w:val="00454708"/>
    <w:rsid w:val="004E5D69"/>
    <w:rsid w:val="00520DB2"/>
    <w:rsid w:val="006B4A1D"/>
    <w:rsid w:val="006F3094"/>
    <w:rsid w:val="00732BAD"/>
    <w:rsid w:val="00801685"/>
    <w:rsid w:val="008050A3"/>
    <w:rsid w:val="00807470"/>
    <w:rsid w:val="00887A00"/>
    <w:rsid w:val="008E3C0C"/>
    <w:rsid w:val="00993560"/>
    <w:rsid w:val="00A521B5"/>
    <w:rsid w:val="00A6215E"/>
    <w:rsid w:val="00B15C4C"/>
    <w:rsid w:val="00B93585"/>
    <w:rsid w:val="00BA40B6"/>
    <w:rsid w:val="00C572F3"/>
    <w:rsid w:val="00D14104"/>
    <w:rsid w:val="00D42E6F"/>
    <w:rsid w:val="00D55FE5"/>
    <w:rsid w:val="00D822F8"/>
    <w:rsid w:val="00DA6B67"/>
    <w:rsid w:val="00E4071E"/>
    <w:rsid w:val="00E81426"/>
    <w:rsid w:val="00EF4067"/>
    <w:rsid w:val="00FA4C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071E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нак Знак1 Знак Знак1 Знак Знак Знак Знак Знак Знак Знак Знак"/>
    <w:basedOn w:val="Normal"/>
    <w:uiPriority w:val="99"/>
    <w:rsid w:val="00E4071E"/>
    <w:pPr>
      <w:suppressAutoHyphens w:val="0"/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">
    <w:name w:val="Знак1"/>
    <w:basedOn w:val="Normal"/>
    <w:link w:val="DefaultParagraphFont"/>
    <w:uiPriority w:val="99"/>
    <w:rsid w:val="00EF4067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740</Words>
  <Characters>4218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5</cp:revision>
  <dcterms:created xsi:type="dcterms:W3CDTF">2013-07-23T07:24:00Z</dcterms:created>
  <dcterms:modified xsi:type="dcterms:W3CDTF">2013-07-29T07:32:00Z</dcterms:modified>
</cp:coreProperties>
</file>