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CC" w:rsidRDefault="005F60CC">
      <w:pPr>
        <w:jc w:val="center"/>
        <w:rPr>
          <w:sz w:val="28"/>
          <w:szCs w:val="28"/>
        </w:rPr>
      </w:pPr>
      <w:bookmarkStart w:id="0" w:name="_top"/>
      <w:bookmarkEnd w:id="0"/>
    </w:p>
    <w:p w:rsidR="005F60CC" w:rsidRPr="00E25B1F" w:rsidRDefault="005F60CC">
      <w:pPr>
        <w:jc w:val="center"/>
        <w:rPr>
          <w:sz w:val="28"/>
          <w:szCs w:val="28"/>
        </w:rPr>
      </w:pPr>
    </w:p>
    <w:tbl>
      <w:tblPr>
        <w:tblW w:w="4529" w:type="dxa"/>
        <w:jc w:val="right"/>
        <w:tblCellMar>
          <w:left w:w="28" w:type="dxa"/>
          <w:right w:w="28" w:type="dxa"/>
        </w:tblCellMar>
        <w:tblLook w:val="00A0"/>
      </w:tblPr>
      <w:tblGrid>
        <w:gridCol w:w="4529"/>
      </w:tblGrid>
      <w:tr w:rsidR="005F60CC" w:rsidRPr="00225DB0">
        <w:trPr>
          <w:trHeight w:val="513"/>
          <w:jc w:val="right"/>
        </w:trPr>
        <w:tc>
          <w:tcPr>
            <w:tcW w:w="4529" w:type="dxa"/>
          </w:tcPr>
          <w:p w:rsidR="005F60CC" w:rsidRPr="00225DB0" w:rsidRDefault="005F60CC" w:rsidP="005C3F5C">
            <w:pPr>
              <w:spacing w:before="100" w:after="100"/>
              <w:jc w:val="both"/>
            </w:pPr>
            <w:r w:rsidRPr="00225DB0">
              <w:rPr>
                <w:b/>
                <w:bCs/>
              </w:rPr>
              <w:t>УТВЕРЖДАЮ</w:t>
            </w:r>
          </w:p>
        </w:tc>
      </w:tr>
      <w:tr w:rsidR="005F60CC" w:rsidRPr="00225DB0">
        <w:trPr>
          <w:trHeight w:val="825"/>
          <w:jc w:val="right"/>
        </w:trPr>
        <w:tc>
          <w:tcPr>
            <w:tcW w:w="4529" w:type="dxa"/>
          </w:tcPr>
          <w:p w:rsidR="005F60CC" w:rsidRPr="00225DB0" w:rsidRDefault="005F60CC" w:rsidP="005C3F5C">
            <w:pPr>
              <w:spacing w:before="100" w:after="100"/>
            </w:pPr>
            <w:r>
              <w:t>Заместитель генерального директора по закупкам и логистике</w:t>
            </w:r>
          </w:p>
        </w:tc>
      </w:tr>
      <w:tr w:rsidR="005F60CC" w:rsidRPr="00225DB0">
        <w:trPr>
          <w:trHeight w:val="513"/>
          <w:jc w:val="right"/>
        </w:trPr>
        <w:tc>
          <w:tcPr>
            <w:tcW w:w="4529" w:type="dxa"/>
            <w:vAlign w:val="bottom"/>
          </w:tcPr>
          <w:p w:rsidR="005F60CC" w:rsidRPr="00225DB0" w:rsidRDefault="005F60CC" w:rsidP="005C3F5C">
            <w:pPr>
              <w:spacing w:before="100" w:after="100"/>
              <w:jc w:val="both"/>
            </w:pPr>
            <w:r>
              <w:t>Н.Н. Борисов     ________________</w:t>
            </w:r>
          </w:p>
        </w:tc>
      </w:tr>
      <w:tr w:rsidR="005F60CC" w:rsidRPr="00225DB0">
        <w:trPr>
          <w:trHeight w:val="532"/>
          <w:jc w:val="right"/>
        </w:trPr>
        <w:tc>
          <w:tcPr>
            <w:tcW w:w="4529" w:type="dxa"/>
          </w:tcPr>
          <w:p w:rsidR="005F60CC" w:rsidRPr="00225DB0" w:rsidRDefault="005F60CC" w:rsidP="005C3F5C">
            <w:pPr>
              <w:spacing w:before="100" w:after="100"/>
              <w:jc w:val="both"/>
            </w:pPr>
            <w:r>
              <w:t xml:space="preserve">«____»_________ </w:t>
            </w:r>
            <w:r w:rsidRPr="00225DB0">
              <w:t>201</w:t>
            </w:r>
            <w:r>
              <w:t>5</w:t>
            </w:r>
            <w:r w:rsidRPr="00225DB0">
              <w:t xml:space="preserve"> г.</w:t>
            </w:r>
          </w:p>
        </w:tc>
      </w:tr>
    </w:tbl>
    <w:p w:rsidR="005F60CC" w:rsidRPr="00E25B1F" w:rsidRDefault="005F60CC">
      <w:pPr>
        <w:pStyle w:val="110"/>
        <w:keepNext w:val="0"/>
        <w:rPr>
          <w:sz w:val="28"/>
          <w:szCs w:val="28"/>
        </w:rPr>
      </w:pPr>
    </w:p>
    <w:p w:rsidR="005F60CC" w:rsidRPr="00E25B1F" w:rsidRDefault="005F60CC">
      <w:pPr>
        <w:jc w:val="center"/>
        <w:rPr>
          <w:sz w:val="28"/>
          <w:szCs w:val="28"/>
        </w:rPr>
      </w:pPr>
    </w:p>
    <w:p w:rsidR="005F60CC" w:rsidRPr="00E25B1F" w:rsidRDefault="005F60CC">
      <w:pPr>
        <w:jc w:val="center"/>
        <w:rPr>
          <w:sz w:val="28"/>
          <w:szCs w:val="28"/>
        </w:rPr>
      </w:pPr>
    </w:p>
    <w:p w:rsidR="005F60CC" w:rsidRPr="00E25B1F" w:rsidRDefault="005F60CC">
      <w:pPr>
        <w:jc w:val="center"/>
        <w:rPr>
          <w:sz w:val="28"/>
          <w:szCs w:val="28"/>
        </w:rPr>
      </w:pPr>
    </w:p>
    <w:p w:rsidR="005F60CC" w:rsidRPr="00E25B1F" w:rsidRDefault="005F60CC">
      <w:pPr>
        <w:jc w:val="center"/>
        <w:rPr>
          <w:sz w:val="28"/>
          <w:szCs w:val="28"/>
        </w:rPr>
      </w:pPr>
    </w:p>
    <w:p w:rsidR="005F60CC" w:rsidRPr="00CB6AEC" w:rsidRDefault="005F60CC" w:rsidP="00CA2886">
      <w:pPr>
        <w:jc w:val="center"/>
        <w:outlineLvl w:val="0"/>
        <w:rPr>
          <w:sz w:val="28"/>
          <w:szCs w:val="28"/>
        </w:rPr>
      </w:pPr>
      <w:bookmarkStart w:id="1" w:name="_Toc390262775"/>
      <w:r w:rsidRPr="00CB6AEC">
        <w:rPr>
          <w:sz w:val="28"/>
          <w:szCs w:val="28"/>
        </w:rPr>
        <w:t>ДОКУМЕНТАЦИЯ ПО ЗАПРОСУ ЦЕН</w:t>
      </w:r>
      <w:bookmarkEnd w:id="1"/>
    </w:p>
    <w:p w:rsidR="005F60CC" w:rsidRDefault="005F60CC" w:rsidP="00CA2886">
      <w:pPr>
        <w:jc w:val="center"/>
        <w:rPr>
          <w:sz w:val="28"/>
          <w:szCs w:val="28"/>
        </w:rPr>
      </w:pPr>
      <w:r w:rsidRPr="00CB6AEC">
        <w:rPr>
          <w:sz w:val="28"/>
          <w:szCs w:val="28"/>
        </w:rPr>
        <w:t xml:space="preserve">открытый запрос цен в электронной форме </w:t>
      </w:r>
    </w:p>
    <w:p w:rsidR="005F60CC" w:rsidRPr="00A13919" w:rsidRDefault="005F60CC" w:rsidP="00CB5630">
      <w:pPr>
        <w:jc w:val="center"/>
        <w:rPr>
          <w:b/>
          <w:bCs/>
          <w:color w:val="000000"/>
          <w:sz w:val="28"/>
          <w:szCs w:val="28"/>
        </w:rPr>
      </w:pPr>
      <w:r w:rsidRPr="00A13919">
        <w:rPr>
          <w:b/>
          <w:bCs/>
          <w:sz w:val="28"/>
          <w:szCs w:val="28"/>
        </w:rPr>
        <w:t xml:space="preserve">на право заключения договора на  </w:t>
      </w:r>
      <w:r w:rsidRPr="00A13919">
        <w:rPr>
          <w:b/>
          <w:bCs/>
          <w:color w:val="000000"/>
          <w:sz w:val="28"/>
          <w:szCs w:val="28"/>
        </w:rPr>
        <w:t xml:space="preserve">поставку офисной мебели </w:t>
      </w:r>
    </w:p>
    <w:p w:rsidR="005F60CC" w:rsidRPr="00D0134B" w:rsidRDefault="005F60CC" w:rsidP="00CB5630">
      <w:pPr>
        <w:jc w:val="center"/>
        <w:rPr>
          <w:i/>
          <w:iCs/>
        </w:rPr>
      </w:pPr>
      <w:r w:rsidRPr="00D0134B">
        <w:rPr>
          <w:i/>
          <w:iCs/>
          <w:color w:val="000000"/>
        </w:rPr>
        <w:t>(</w:t>
      </w:r>
      <w:r>
        <w:rPr>
          <w:i/>
          <w:iCs/>
          <w:color w:val="000000"/>
        </w:rPr>
        <w:t xml:space="preserve"> 901-sh-18224. Зеркала из стекла листового, Подставки, Столы, Тумбы, Шкафы)</w:t>
      </w:r>
    </w:p>
    <w:p w:rsidR="005F60CC" w:rsidRPr="00A307CD" w:rsidRDefault="005F60CC" w:rsidP="00CB5630">
      <w:pPr>
        <w:jc w:val="center"/>
        <w:rPr>
          <w:b/>
          <w:bCs/>
          <w:u w:val="single"/>
        </w:rPr>
      </w:pPr>
    </w:p>
    <w:p w:rsidR="005F60CC" w:rsidRPr="00225DB0" w:rsidRDefault="005F60CC" w:rsidP="00CB5630">
      <w:pPr>
        <w:jc w:val="center"/>
      </w:pPr>
    </w:p>
    <w:p w:rsidR="005F60CC" w:rsidRPr="00E25B1F" w:rsidRDefault="005F60CC" w:rsidP="00CA2886">
      <w:pPr>
        <w:jc w:val="center"/>
        <w:rPr>
          <w:sz w:val="28"/>
          <w:szCs w:val="28"/>
        </w:rPr>
      </w:pPr>
    </w:p>
    <w:p w:rsidR="005F60CC" w:rsidRPr="00E25B1F" w:rsidRDefault="005F60CC" w:rsidP="00CA2886">
      <w:pPr>
        <w:jc w:val="center"/>
        <w:rPr>
          <w:sz w:val="28"/>
          <w:szCs w:val="28"/>
        </w:rPr>
      </w:pPr>
    </w:p>
    <w:p w:rsidR="005F60CC" w:rsidRPr="00E25B1F" w:rsidRDefault="005F60CC" w:rsidP="00CA2886">
      <w:pPr>
        <w:jc w:val="center"/>
        <w:rPr>
          <w:sz w:val="28"/>
          <w:szCs w:val="28"/>
        </w:rPr>
      </w:pPr>
    </w:p>
    <w:p w:rsidR="005F60CC" w:rsidRPr="00E25B1F" w:rsidRDefault="005F60CC" w:rsidP="00CA2886">
      <w:pPr>
        <w:jc w:val="center"/>
        <w:rPr>
          <w:sz w:val="28"/>
          <w:szCs w:val="28"/>
        </w:rPr>
      </w:pPr>
    </w:p>
    <w:p w:rsidR="005F60CC" w:rsidRPr="00E25B1F" w:rsidRDefault="005F60CC" w:rsidP="00CA2886">
      <w:pPr>
        <w:jc w:val="center"/>
        <w:rPr>
          <w:caps/>
          <w:sz w:val="28"/>
          <w:szCs w:val="28"/>
        </w:rPr>
      </w:pPr>
      <w:r w:rsidRPr="00E25B1F">
        <w:rPr>
          <w:caps/>
          <w:sz w:val="28"/>
          <w:szCs w:val="28"/>
        </w:rPr>
        <w:t>том 1 «общая и коммерческая части»</w:t>
      </w:r>
    </w:p>
    <w:p w:rsidR="005F60CC" w:rsidRDefault="005F60CC" w:rsidP="00CA2886">
      <w:pPr>
        <w:jc w:val="center"/>
        <w:rPr>
          <w:sz w:val="28"/>
          <w:szCs w:val="28"/>
        </w:rPr>
      </w:pPr>
    </w:p>
    <w:p w:rsidR="005F60CC" w:rsidRDefault="005F60CC" w:rsidP="00CA2886">
      <w:pPr>
        <w:jc w:val="center"/>
        <w:rPr>
          <w:sz w:val="28"/>
          <w:szCs w:val="28"/>
        </w:rPr>
      </w:pPr>
    </w:p>
    <w:p w:rsidR="005F60CC" w:rsidRPr="00E25B1F" w:rsidRDefault="005F60CC" w:rsidP="00CA2886">
      <w:pPr>
        <w:jc w:val="center"/>
        <w:rPr>
          <w:sz w:val="28"/>
          <w:szCs w:val="28"/>
        </w:rPr>
      </w:pPr>
    </w:p>
    <w:p w:rsidR="005F60CC" w:rsidRPr="00E25B1F" w:rsidRDefault="005F60CC" w:rsidP="00CA2886">
      <w:pPr>
        <w:jc w:val="center"/>
        <w:rPr>
          <w:sz w:val="28"/>
          <w:szCs w:val="28"/>
        </w:rPr>
      </w:pPr>
    </w:p>
    <w:p w:rsidR="005F60CC" w:rsidRPr="00E25B1F" w:rsidRDefault="005F60CC" w:rsidP="00CA2886">
      <w:pPr>
        <w:jc w:val="center"/>
        <w:rPr>
          <w:sz w:val="28"/>
          <w:szCs w:val="28"/>
        </w:rPr>
      </w:pPr>
    </w:p>
    <w:p w:rsidR="005F60CC" w:rsidRPr="00E25B1F" w:rsidRDefault="005F60CC" w:rsidP="00CA2886">
      <w:pPr>
        <w:jc w:val="center"/>
        <w:rPr>
          <w:sz w:val="28"/>
          <w:szCs w:val="28"/>
        </w:rPr>
      </w:pPr>
    </w:p>
    <w:p w:rsidR="005F60CC" w:rsidRDefault="005F60CC" w:rsidP="000C6A94">
      <w:pPr>
        <w:rPr>
          <w:sz w:val="28"/>
          <w:szCs w:val="28"/>
        </w:rPr>
      </w:pPr>
    </w:p>
    <w:p w:rsidR="005F60CC" w:rsidRDefault="005F60CC" w:rsidP="000C6A94">
      <w:pPr>
        <w:rPr>
          <w:sz w:val="28"/>
          <w:szCs w:val="28"/>
        </w:rPr>
      </w:pPr>
    </w:p>
    <w:p w:rsidR="005F60CC" w:rsidRDefault="005F60CC" w:rsidP="000C6A94">
      <w:pPr>
        <w:rPr>
          <w:sz w:val="28"/>
          <w:szCs w:val="28"/>
        </w:rPr>
      </w:pPr>
    </w:p>
    <w:p w:rsidR="005F60CC" w:rsidRDefault="005F60CC" w:rsidP="000C6A94">
      <w:pPr>
        <w:rPr>
          <w:sz w:val="28"/>
          <w:szCs w:val="28"/>
        </w:rPr>
      </w:pPr>
    </w:p>
    <w:p w:rsidR="005F60CC" w:rsidRDefault="005F60CC" w:rsidP="000C6A94">
      <w:pPr>
        <w:rPr>
          <w:sz w:val="28"/>
          <w:szCs w:val="28"/>
        </w:rPr>
      </w:pPr>
    </w:p>
    <w:p w:rsidR="005F60CC" w:rsidRPr="00E25B1F" w:rsidRDefault="005F60CC" w:rsidP="000C6A94">
      <w:pPr>
        <w:rPr>
          <w:sz w:val="28"/>
          <w:szCs w:val="28"/>
        </w:rPr>
      </w:pPr>
    </w:p>
    <w:p w:rsidR="005F60CC" w:rsidRPr="00E25B1F" w:rsidRDefault="005F60CC" w:rsidP="00CA2886">
      <w:pPr>
        <w:jc w:val="center"/>
        <w:rPr>
          <w:sz w:val="28"/>
          <w:szCs w:val="28"/>
        </w:rPr>
      </w:pPr>
    </w:p>
    <w:p w:rsidR="005F60CC" w:rsidRPr="00E25B1F" w:rsidRDefault="005F60CC" w:rsidP="00CA2886">
      <w:pPr>
        <w:jc w:val="center"/>
        <w:rPr>
          <w:sz w:val="28"/>
          <w:szCs w:val="28"/>
        </w:rPr>
      </w:pPr>
    </w:p>
    <w:p w:rsidR="005F60CC" w:rsidRPr="00E25B1F" w:rsidRDefault="005F60CC" w:rsidP="00CA2886">
      <w:pPr>
        <w:jc w:val="center"/>
      </w:pPr>
    </w:p>
    <w:p w:rsidR="005F60CC" w:rsidRPr="00D215B5" w:rsidRDefault="005F60CC"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5F60CC" w:rsidRPr="00E25B1F" w:rsidRDefault="005F60CC" w:rsidP="00CA2886">
      <w:pPr>
        <w:sectPr w:rsidR="005F60CC" w:rsidRPr="00E25B1F" w:rsidSect="00C87330">
          <w:headerReference w:type="default" r:id="rId7"/>
          <w:pgSz w:w="11907" w:h="16840" w:code="9"/>
          <w:pgMar w:top="1134" w:right="567" w:bottom="1134" w:left="1418" w:header="709" w:footer="1072" w:gutter="0"/>
          <w:cols w:space="708"/>
          <w:docGrid w:linePitch="360"/>
        </w:sectPr>
      </w:pPr>
    </w:p>
    <w:p w:rsidR="005F60CC" w:rsidRPr="00E25B1F" w:rsidRDefault="005F60CC"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5F60CC" w:rsidRPr="00973A1D" w:rsidRDefault="005F60CC"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5F60CC" w:rsidRPr="00BB00CF">
        <w:trPr>
          <w:trHeight w:val="397"/>
        </w:trPr>
        <w:tc>
          <w:tcPr>
            <w:tcW w:w="9571" w:type="dxa"/>
            <w:vAlign w:val="center"/>
          </w:tcPr>
          <w:p w:rsidR="005F60CC" w:rsidRPr="00BB00CF" w:rsidRDefault="005F60CC" w:rsidP="006071D1">
            <w:hyperlink w:anchor="_top" w:history="1">
              <w:r w:rsidRPr="00BB00CF">
                <w:rPr>
                  <w:rStyle w:val="Hyperlink"/>
                  <w:color w:val="auto"/>
                  <w:u w:val="none"/>
                </w:rPr>
                <w:t>ДОКУМЕНТАЦИЯ ПО ЗАПРОСУ ЦЕН</w:t>
              </w:r>
            </w:hyperlink>
          </w:p>
        </w:tc>
      </w:tr>
      <w:tr w:rsidR="005F60CC" w:rsidRPr="00BB00CF">
        <w:trPr>
          <w:trHeight w:val="397"/>
        </w:trPr>
        <w:tc>
          <w:tcPr>
            <w:tcW w:w="9571" w:type="dxa"/>
            <w:vAlign w:val="center"/>
          </w:tcPr>
          <w:p w:rsidR="005F60CC" w:rsidRPr="00BB00CF" w:rsidRDefault="005F60CC"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tr w:rsidR="005F60CC" w:rsidRPr="00BB00CF">
        <w:trPr>
          <w:trHeight w:val="397"/>
        </w:trPr>
        <w:tc>
          <w:tcPr>
            <w:tcW w:w="9571" w:type="dxa"/>
            <w:vAlign w:val="center"/>
          </w:tcPr>
          <w:p w:rsidR="005F60CC" w:rsidRDefault="005F60CC" w:rsidP="00605A7D">
            <w:pPr>
              <w:pStyle w:val="TOC1"/>
            </w:pPr>
            <w:r>
              <w:t>ИЗВЕЩЕНИЕ О ПРОВЕДЕНИИ ЗАПРОСА ЦЕН</w:t>
            </w:r>
          </w:p>
        </w:tc>
      </w:tr>
      <w:bookmarkStart w:id="6" w:name="термины"/>
      <w:tr w:rsidR="005F60CC" w:rsidRPr="00BB00CF">
        <w:trPr>
          <w:trHeight w:val="397"/>
        </w:trPr>
        <w:tc>
          <w:tcPr>
            <w:tcW w:w="9571" w:type="dxa"/>
            <w:vAlign w:val="center"/>
          </w:tcPr>
          <w:p w:rsidR="005F60CC" w:rsidRPr="00BB00CF" w:rsidRDefault="005F60CC"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5F60CC" w:rsidRPr="00BB00CF">
        <w:trPr>
          <w:trHeight w:val="397"/>
        </w:trPr>
        <w:tc>
          <w:tcPr>
            <w:tcW w:w="9571" w:type="dxa"/>
            <w:vAlign w:val="center"/>
          </w:tcPr>
          <w:p w:rsidR="005F60CC" w:rsidRPr="00382523" w:rsidRDefault="005F60CC" w:rsidP="006071D1">
            <w:hyperlink w:anchor="_СОКРАЩЕНИЯ" w:history="1">
              <w:r w:rsidRPr="00382523">
                <w:rPr>
                  <w:rStyle w:val="Hyperlink"/>
                  <w:color w:val="auto"/>
                  <w:u w:val="none"/>
                </w:rPr>
                <w:t>СОКРАЩЕНИЯ</w:t>
              </w:r>
            </w:hyperlink>
          </w:p>
        </w:tc>
      </w:tr>
      <w:tr w:rsidR="005F60CC" w:rsidRPr="00BB00CF">
        <w:trPr>
          <w:trHeight w:val="397"/>
        </w:trPr>
        <w:tc>
          <w:tcPr>
            <w:tcW w:w="9571" w:type="dxa"/>
            <w:vAlign w:val="center"/>
          </w:tcPr>
          <w:p w:rsidR="005F60CC" w:rsidRPr="00BB00CF" w:rsidRDefault="005F60CC" w:rsidP="006071D1">
            <w:hyperlink w:anchor="_ОБЩИЕ_ПОЛОЖЕНИЯ." w:history="1">
              <w:r w:rsidRPr="00BB00CF">
                <w:rPr>
                  <w:rStyle w:val="Hyperlink"/>
                  <w:color w:val="auto"/>
                  <w:u w:val="none"/>
                </w:rPr>
                <w:t>2. ОБЩИЕ ПОЛОЖЕНИЯ</w:t>
              </w:r>
            </w:hyperlink>
          </w:p>
        </w:tc>
      </w:tr>
      <w:tr w:rsidR="005F60CC" w:rsidRPr="00BB00CF">
        <w:trPr>
          <w:trHeight w:val="397"/>
        </w:trPr>
        <w:tc>
          <w:tcPr>
            <w:tcW w:w="9571" w:type="dxa"/>
            <w:vAlign w:val="center"/>
          </w:tcPr>
          <w:p w:rsidR="005F60CC" w:rsidRPr="00BB00CF" w:rsidRDefault="005F60CC"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5F60CC" w:rsidRPr="00BB00CF" w:rsidRDefault="005F60CC"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5F60CC" w:rsidRPr="00BB00CF">
        <w:trPr>
          <w:trHeight w:val="397"/>
        </w:trPr>
        <w:tc>
          <w:tcPr>
            <w:tcW w:w="9571" w:type="dxa"/>
            <w:vAlign w:val="center"/>
          </w:tcPr>
          <w:p w:rsidR="005F60CC" w:rsidRPr="00BB00CF" w:rsidRDefault="005F60CC"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5F60CC" w:rsidRPr="00BB00CF">
        <w:trPr>
          <w:trHeight w:val="397"/>
        </w:trPr>
        <w:tc>
          <w:tcPr>
            <w:tcW w:w="9571" w:type="dxa"/>
            <w:vAlign w:val="center"/>
          </w:tcPr>
          <w:p w:rsidR="005F60CC" w:rsidRPr="00BB00CF" w:rsidRDefault="005F60CC"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5F60CC" w:rsidRPr="00BB00CF">
        <w:trPr>
          <w:trHeight w:val="397"/>
        </w:trPr>
        <w:tc>
          <w:tcPr>
            <w:tcW w:w="9571" w:type="dxa"/>
            <w:vAlign w:val="center"/>
          </w:tcPr>
          <w:p w:rsidR="005F60CC" w:rsidRPr="00BB00CF" w:rsidRDefault="005F60CC"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5F60CC" w:rsidRPr="00BB00CF">
        <w:trPr>
          <w:trHeight w:val="397"/>
        </w:trPr>
        <w:tc>
          <w:tcPr>
            <w:tcW w:w="9571" w:type="dxa"/>
            <w:vAlign w:val="center"/>
          </w:tcPr>
          <w:p w:rsidR="005F60CC" w:rsidRPr="00BB00CF" w:rsidRDefault="005F60CC"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5F60CC" w:rsidRPr="00BB00CF" w:rsidRDefault="005F60CC"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5F60CC" w:rsidRPr="00BB00CF">
        <w:trPr>
          <w:trHeight w:val="397"/>
        </w:trPr>
        <w:tc>
          <w:tcPr>
            <w:tcW w:w="9571" w:type="dxa"/>
            <w:vAlign w:val="center"/>
          </w:tcPr>
          <w:p w:rsidR="005F60CC" w:rsidRPr="00BB00CF" w:rsidRDefault="005F60CC" w:rsidP="006071D1">
            <w:r w:rsidRPr="00BB00CF">
              <w:t xml:space="preserve">      </w:t>
            </w:r>
            <w:hyperlink w:anchor="общие" w:history="1">
              <w:r w:rsidRPr="00BB00CF">
                <w:rPr>
                  <w:rStyle w:val="Hyperlink"/>
                  <w:color w:val="auto"/>
                  <w:u w:val="none"/>
                </w:rPr>
                <w:t>4.2. Общие требования к заявке</w:t>
              </w:r>
            </w:hyperlink>
          </w:p>
        </w:tc>
      </w:tr>
      <w:tr w:rsidR="005F60CC" w:rsidRPr="00BB00CF">
        <w:trPr>
          <w:trHeight w:val="397"/>
        </w:trPr>
        <w:tc>
          <w:tcPr>
            <w:tcW w:w="9571" w:type="dxa"/>
            <w:vAlign w:val="center"/>
          </w:tcPr>
          <w:p w:rsidR="005F60CC" w:rsidRPr="00BB00CF" w:rsidRDefault="005F60CC"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5F60CC" w:rsidRPr="00BB00CF" w:rsidRDefault="005F60CC" w:rsidP="006071D1">
            <w:r w:rsidRPr="00BB00CF">
              <w:rPr>
                <w:rStyle w:val="Hyperlink"/>
                <w:color w:val="auto"/>
                <w:u w:val="none"/>
              </w:rPr>
              <w:t xml:space="preserve">             цен. Подведение итогов запроса цен.</w:t>
            </w:r>
            <w:r w:rsidRPr="00BB00CF">
              <w:fldChar w:fldCharType="end"/>
            </w:r>
          </w:p>
        </w:tc>
      </w:tr>
      <w:tr w:rsidR="005F60CC" w:rsidRPr="00BB00CF">
        <w:trPr>
          <w:trHeight w:val="397"/>
        </w:trPr>
        <w:tc>
          <w:tcPr>
            <w:tcW w:w="9571" w:type="dxa"/>
            <w:vAlign w:val="center"/>
          </w:tcPr>
          <w:p w:rsidR="005F60CC" w:rsidRPr="003329E9" w:rsidRDefault="005F60CC" w:rsidP="006071D1">
            <w:hyperlink w:anchor="заключение" w:history="1">
              <w:r w:rsidRPr="003329E9">
                <w:rPr>
                  <w:rStyle w:val="Hyperlink"/>
                  <w:color w:val="auto"/>
                  <w:u w:val="none"/>
                </w:rPr>
                <w:t xml:space="preserve">      4.4. Заключение договора</w:t>
              </w:r>
            </w:hyperlink>
          </w:p>
        </w:tc>
      </w:tr>
      <w:tr w:rsidR="005F60CC" w:rsidRPr="00BB00CF">
        <w:trPr>
          <w:trHeight w:val="397"/>
        </w:trPr>
        <w:tc>
          <w:tcPr>
            <w:tcW w:w="9571" w:type="dxa"/>
            <w:vAlign w:val="center"/>
          </w:tcPr>
          <w:p w:rsidR="005F60CC" w:rsidRPr="003329E9" w:rsidRDefault="005F60CC"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5F60CC" w:rsidRPr="003329E9" w:rsidRDefault="005F60CC" w:rsidP="006071D1">
            <w:hyperlink w:anchor="преференции" w:history="1">
              <w:r w:rsidRPr="003329E9">
                <w:rPr>
                  <w:rStyle w:val="Hyperlink"/>
                  <w:color w:val="auto"/>
                  <w:u w:val="none"/>
                </w:rPr>
                <w:t xml:space="preserve">      4.6. Преференции</w:t>
              </w:r>
            </w:hyperlink>
          </w:p>
        </w:tc>
      </w:tr>
      <w:tr w:rsidR="005F60CC" w:rsidRPr="00BB00CF">
        <w:trPr>
          <w:trHeight w:val="397"/>
        </w:trPr>
        <w:tc>
          <w:tcPr>
            <w:tcW w:w="9571" w:type="dxa"/>
            <w:vAlign w:val="center"/>
          </w:tcPr>
          <w:p w:rsidR="005F60CC" w:rsidRPr="00BB00CF" w:rsidRDefault="005F60CC"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5F60CC" w:rsidRPr="00BB00CF">
        <w:trPr>
          <w:trHeight w:val="397"/>
        </w:trPr>
        <w:tc>
          <w:tcPr>
            <w:tcW w:w="9571" w:type="dxa"/>
            <w:vAlign w:val="center"/>
          </w:tcPr>
          <w:p w:rsidR="005F60CC" w:rsidRPr="00BB00CF" w:rsidRDefault="005F60CC"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5F60CC" w:rsidRPr="00BB00CF" w:rsidRDefault="005F60CC" w:rsidP="006071D1">
            <w:r w:rsidRPr="00BB00CF">
              <w:rPr>
                <w:rStyle w:val="Hyperlink"/>
                <w:color w:val="auto"/>
                <w:u w:val="none"/>
              </w:rPr>
              <w:t xml:space="preserve">    УЧАСТИЕ  В ЗАПРОСЕ ЦЕН</w:t>
            </w:r>
            <w:r w:rsidRPr="00BB00CF">
              <w:fldChar w:fldCharType="end"/>
            </w:r>
          </w:p>
        </w:tc>
      </w:tr>
      <w:tr w:rsidR="005F60CC" w:rsidRPr="00BB00CF">
        <w:trPr>
          <w:trHeight w:val="375"/>
        </w:trPr>
        <w:tc>
          <w:tcPr>
            <w:tcW w:w="9571" w:type="dxa"/>
            <w:vAlign w:val="center"/>
          </w:tcPr>
          <w:p w:rsidR="005F60CC" w:rsidRPr="00BB00CF" w:rsidRDefault="005F60CC"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5F60CC" w:rsidRPr="00BB00CF">
        <w:trPr>
          <w:trHeight w:val="359"/>
        </w:trPr>
        <w:tc>
          <w:tcPr>
            <w:tcW w:w="9571" w:type="dxa"/>
            <w:vAlign w:val="center"/>
          </w:tcPr>
          <w:p w:rsidR="005F60CC" w:rsidRPr="00BB00CF" w:rsidRDefault="005F60CC"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5F60CC" w:rsidRPr="00BB00CF">
        <w:trPr>
          <w:trHeight w:val="397"/>
        </w:trPr>
        <w:tc>
          <w:tcPr>
            <w:tcW w:w="9571" w:type="dxa"/>
            <w:vAlign w:val="center"/>
          </w:tcPr>
          <w:p w:rsidR="005F60CC" w:rsidRPr="00BB00CF" w:rsidRDefault="005F60CC" w:rsidP="006071D1">
            <w:r w:rsidRPr="00BB00CF">
              <w:t xml:space="preserve">    </w:t>
            </w:r>
            <w:hyperlink w:anchor="форма3" w:history="1">
              <w:r w:rsidRPr="00BB00CF">
                <w:rPr>
                  <w:rStyle w:val="Hyperlink"/>
                  <w:color w:val="auto"/>
                  <w:u w:val="none"/>
                </w:rPr>
                <w:t>ТЕХНИЧЕСКОЕ ПРЕДЛОЖЕНИЕ (Форма 3)</w:t>
              </w:r>
            </w:hyperlink>
          </w:p>
        </w:tc>
      </w:tr>
      <w:tr w:rsidR="005F60CC" w:rsidRPr="00BB00CF">
        <w:trPr>
          <w:trHeight w:val="397"/>
        </w:trPr>
        <w:tc>
          <w:tcPr>
            <w:tcW w:w="9571" w:type="dxa"/>
            <w:vAlign w:val="center"/>
          </w:tcPr>
          <w:p w:rsidR="005F60CC" w:rsidRPr="00BB00CF" w:rsidRDefault="005F60CC" w:rsidP="006071D1">
            <w:hyperlink w:anchor="_Свидетельство_производителя_оборудо" w:history="1">
              <w:r w:rsidRPr="00BB00CF">
                <w:rPr>
                  <w:rStyle w:val="Hyperlink"/>
                  <w:color w:val="auto"/>
                  <w:u w:val="none"/>
                </w:rPr>
                <w:t>ЧАСТЬ 2.   «ПРОЕКТ ДОГОВОРА»</w:t>
              </w:r>
            </w:hyperlink>
          </w:p>
        </w:tc>
      </w:tr>
      <w:tr w:rsidR="005F60CC" w:rsidRPr="00BB00CF">
        <w:trPr>
          <w:trHeight w:val="397"/>
        </w:trPr>
        <w:tc>
          <w:tcPr>
            <w:tcW w:w="9571" w:type="dxa"/>
            <w:vAlign w:val="center"/>
          </w:tcPr>
          <w:p w:rsidR="005F60CC" w:rsidRPr="00BB00CF" w:rsidRDefault="005F60CC" w:rsidP="006071D1">
            <w:hyperlink w:anchor="том" w:history="1">
              <w:r w:rsidRPr="00BB00CF">
                <w:rPr>
                  <w:rStyle w:val="Hyperlink"/>
                  <w:color w:val="auto"/>
                  <w:u w:val="none"/>
                </w:rPr>
                <w:t>ТОМ 2     «ТЕХНИЧЕСКАЯ ЧАСТЬ»</w:t>
              </w:r>
            </w:hyperlink>
          </w:p>
        </w:tc>
      </w:tr>
    </w:tbl>
    <w:p w:rsidR="005F60CC" w:rsidRPr="00CB5630" w:rsidRDefault="005F60CC" w:rsidP="00600E86">
      <w:pPr>
        <w:rPr>
          <w:sz w:val="28"/>
          <w:szCs w:val="28"/>
        </w:rPr>
        <w:sectPr w:rsidR="005F60CC"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5F60CC" w:rsidRPr="00F50D24" w:rsidRDefault="005F60CC" w:rsidP="00197E25">
      <w:pPr>
        <w:jc w:val="center"/>
        <w:outlineLvl w:val="0"/>
        <w:rPr>
          <w:b/>
          <w:bCs/>
          <w:sz w:val="28"/>
          <w:szCs w:val="28"/>
        </w:rPr>
      </w:pPr>
      <w:r w:rsidRPr="00F50D24">
        <w:rPr>
          <w:b/>
          <w:bCs/>
          <w:sz w:val="28"/>
          <w:szCs w:val="28"/>
        </w:rPr>
        <w:t>ИЗВЕЩЕНИЕ О ПРОВЕДЕНИИ ЗАПРОСА ЦЕН</w:t>
      </w:r>
    </w:p>
    <w:p w:rsidR="005F60CC" w:rsidRPr="00E73503" w:rsidRDefault="005F60CC" w:rsidP="00197E25">
      <w:pPr>
        <w:pStyle w:val="42"/>
      </w:pPr>
    </w:p>
    <w:p w:rsidR="005F60CC" w:rsidRDefault="005F60CC" w:rsidP="000F4545"/>
    <w:tbl>
      <w:tblPr>
        <w:tblW w:w="9948" w:type="dxa"/>
        <w:tblInd w:w="-106" w:type="dxa"/>
        <w:tblLook w:val="00A0"/>
      </w:tblPr>
      <w:tblGrid>
        <w:gridCol w:w="3557"/>
        <w:gridCol w:w="6391"/>
      </w:tblGrid>
      <w:tr w:rsidR="005F60CC" w:rsidRPr="007D4215">
        <w:trPr>
          <w:trHeight w:val="146"/>
        </w:trPr>
        <w:tc>
          <w:tcPr>
            <w:tcW w:w="9948" w:type="dxa"/>
            <w:gridSpan w:val="2"/>
            <w:shd w:val="clear" w:color="auto" w:fill="D9D9D9"/>
          </w:tcPr>
          <w:p w:rsidR="005F60CC" w:rsidRPr="007D4215" w:rsidRDefault="005F60CC" w:rsidP="000F4545">
            <w:pPr>
              <w:rPr>
                <w:b/>
                <w:bCs/>
                <w:spacing w:val="-6"/>
              </w:rPr>
            </w:pPr>
            <w:r w:rsidRPr="007D4215">
              <w:t xml:space="preserve">1. </w:t>
            </w:r>
            <w:r w:rsidRPr="007D4215">
              <w:rPr>
                <w:b/>
                <w:bCs/>
                <w:spacing w:val="-6"/>
              </w:rPr>
              <w:t>Форма и способ процедуры закупки:</w:t>
            </w:r>
          </w:p>
        </w:tc>
      </w:tr>
      <w:tr w:rsidR="005F60CC" w:rsidRPr="007D4215">
        <w:trPr>
          <w:trHeight w:val="146"/>
        </w:trPr>
        <w:tc>
          <w:tcPr>
            <w:tcW w:w="9948" w:type="dxa"/>
            <w:gridSpan w:val="2"/>
          </w:tcPr>
          <w:p w:rsidR="005F60CC" w:rsidRPr="007D4215" w:rsidRDefault="005F60CC" w:rsidP="000F4545">
            <w:pPr>
              <w:tabs>
                <w:tab w:val="left" w:pos="1134"/>
              </w:tabs>
              <w:jc w:val="both"/>
            </w:pPr>
            <w:r w:rsidRPr="007D4215">
              <w:t>Открытый запрос цен в электронной форме.</w:t>
            </w:r>
          </w:p>
          <w:p w:rsidR="005F60CC" w:rsidRPr="007D4215" w:rsidRDefault="005F60CC" w:rsidP="000F4545">
            <w:pPr>
              <w:tabs>
                <w:tab w:val="left" w:pos="1134"/>
              </w:tabs>
              <w:jc w:val="both"/>
            </w:pPr>
          </w:p>
        </w:tc>
      </w:tr>
      <w:tr w:rsidR="005F60CC" w:rsidRPr="00B975CB">
        <w:trPr>
          <w:trHeight w:val="146"/>
        </w:trPr>
        <w:tc>
          <w:tcPr>
            <w:tcW w:w="9948" w:type="dxa"/>
            <w:gridSpan w:val="2"/>
            <w:shd w:val="clear" w:color="auto" w:fill="D9D9D9"/>
          </w:tcPr>
          <w:p w:rsidR="005F60CC" w:rsidRPr="00B975CB" w:rsidRDefault="005F60CC" w:rsidP="000F4545">
            <w:r>
              <w:rPr>
                <w:b/>
                <w:bCs/>
              </w:rPr>
              <w:t xml:space="preserve">2. Заказчик, являющийся </w:t>
            </w:r>
            <w:r w:rsidRPr="00B975CB">
              <w:rPr>
                <w:b/>
                <w:bCs/>
              </w:rPr>
              <w:t>организатор</w:t>
            </w:r>
            <w:r>
              <w:rPr>
                <w:b/>
                <w:bCs/>
              </w:rPr>
              <w:t>ом</w:t>
            </w:r>
            <w:r w:rsidRPr="00B975CB">
              <w:rPr>
                <w:b/>
                <w:bCs/>
              </w:rPr>
              <w:t xml:space="preserve"> запроса цен:</w:t>
            </w:r>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5F60CC" w:rsidRDefault="005F60CC" w:rsidP="000F4545">
            <w:pPr>
              <w:snapToGrid w:val="0"/>
            </w:pPr>
            <w:r w:rsidRPr="007938E2">
              <w:rPr>
                <w:sz w:val="22"/>
                <w:szCs w:val="22"/>
              </w:rPr>
              <w:t xml:space="preserve">Наименование </w:t>
            </w:r>
          </w:p>
          <w:p w:rsidR="005F60CC" w:rsidRPr="007938E2" w:rsidRDefault="005F60CC" w:rsidP="000F4545">
            <w:pPr>
              <w:snapToGrid w:val="0"/>
            </w:pPr>
            <w:r w:rsidRPr="007938E2">
              <w:rPr>
                <w:sz w:val="22"/>
                <w:szCs w:val="22"/>
              </w:rPr>
              <w:t>(полное, сокращенное)</w:t>
            </w:r>
          </w:p>
        </w:tc>
        <w:tc>
          <w:tcPr>
            <w:tcW w:w="6391" w:type="dxa"/>
            <w:tcBorders>
              <w:top w:val="single" w:sz="4" w:space="0" w:color="auto"/>
              <w:left w:val="single" w:sz="4" w:space="0" w:color="auto"/>
              <w:bottom w:val="single" w:sz="4" w:space="0" w:color="auto"/>
              <w:right w:val="single" w:sz="4" w:space="0" w:color="auto"/>
            </w:tcBorders>
          </w:tcPr>
          <w:p w:rsidR="005F60CC" w:rsidRDefault="005F60CC" w:rsidP="000F4545">
            <w:pPr>
              <w:snapToGrid w:val="0"/>
              <w:rPr>
                <w:color w:val="000000"/>
              </w:rPr>
            </w:pPr>
            <w:r>
              <w:rPr>
                <w:color w:val="000000"/>
                <w:sz w:val="22"/>
                <w:szCs w:val="22"/>
              </w:rPr>
              <w:t xml:space="preserve">Акционерное общество </w:t>
            </w:r>
            <w:r w:rsidRPr="007938E2">
              <w:rPr>
                <w:color w:val="000000"/>
                <w:sz w:val="22"/>
                <w:szCs w:val="22"/>
              </w:rPr>
              <w:t xml:space="preserve"> «С</w:t>
            </w:r>
            <w:r>
              <w:rPr>
                <w:color w:val="000000"/>
                <w:sz w:val="22"/>
                <w:szCs w:val="22"/>
              </w:rPr>
              <w:t xml:space="preserve">ибирский химический комбинат» </w:t>
            </w:r>
          </w:p>
          <w:p w:rsidR="005F60CC" w:rsidRPr="007938E2" w:rsidRDefault="005F60CC" w:rsidP="000F4545">
            <w:pPr>
              <w:snapToGrid w:val="0"/>
              <w:rPr>
                <w:color w:val="000000"/>
              </w:rPr>
            </w:pPr>
            <w:r>
              <w:rPr>
                <w:color w:val="000000"/>
                <w:sz w:val="22"/>
                <w:szCs w:val="22"/>
              </w:rPr>
              <w:t>(</w:t>
            </w:r>
            <w:r w:rsidRPr="007938E2">
              <w:rPr>
                <w:color w:val="000000"/>
                <w:sz w:val="22"/>
                <w:szCs w:val="22"/>
              </w:rPr>
              <w:t xml:space="preserve">АО «СХК»)  </w:t>
            </w:r>
          </w:p>
          <w:p w:rsidR="005F60CC" w:rsidRPr="007938E2" w:rsidRDefault="005F60CC" w:rsidP="000F4545">
            <w:pPr>
              <w:snapToGrid w:val="0"/>
              <w:rPr>
                <w:color w:val="000000"/>
              </w:rPr>
            </w:pPr>
            <w:r w:rsidRPr="007938E2">
              <w:rPr>
                <w:color w:val="000000"/>
                <w:sz w:val="22"/>
                <w:szCs w:val="22"/>
              </w:rPr>
              <w:t>ИНН 7024029499, КПП 702450001</w:t>
            </w:r>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5F60CC" w:rsidRPr="007938E2" w:rsidRDefault="005F60CC" w:rsidP="000F4545">
            <w:pPr>
              <w:snapToGrid w:val="0"/>
            </w:pPr>
            <w:r w:rsidRPr="007938E2">
              <w:rPr>
                <w:sz w:val="22"/>
                <w:szCs w:val="22"/>
              </w:rPr>
              <w:t>Место нахождения</w:t>
            </w:r>
          </w:p>
        </w:tc>
        <w:tc>
          <w:tcPr>
            <w:tcW w:w="6391" w:type="dxa"/>
            <w:tcBorders>
              <w:top w:val="single" w:sz="4" w:space="0" w:color="auto"/>
              <w:left w:val="single" w:sz="4" w:space="0" w:color="auto"/>
              <w:bottom w:val="single" w:sz="4" w:space="0" w:color="auto"/>
              <w:right w:val="single" w:sz="4" w:space="0" w:color="auto"/>
            </w:tcBorders>
          </w:tcPr>
          <w:p w:rsidR="005F60CC" w:rsidRPr="007938E2" w:rsidRDefault="005F60CC" w:rsidP="000F4545">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r w:rsidRPr="007938E2">
              <w:rPr>
                <w:color w:val="000000"/>
                <w:sz w:val="22"/>
                <w:szCs w:val="22"/>
              </w:rPr>
              <w:t>г. Северск, улица Курча</w:t>
            </w:r>
            <w:r>
              <w:rPr>
                <w:color w:val="000000"/>
                <w:sz w:val="22"/>
                <w:szCs w:val="22"/>
              </w:rPr>
              <w:t>това,</w:t>
            </w:r>
            <w:r w:rsidRPr="007938E2">
              <w:rPr>
                <w:color w:val="000000"/>
                <w:sz w:val="22"/>
                <w:szCs w:val="22"/>
              </w:rPr>
              <w:t xml:space="preserve"> 1</w:t>
            </w:r>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5F60CC" w:rsidRPr="007938E2" w:rsidRDefault="005F60CC" w:rsidP="000F4545">
            <w:pPr>
              <w:snapToGrid w:val="0"/>
            </w:pPr>
            <w:r w:rsidRPr="007938E2">
              <w:rPr>
                <w:sz w:val="22"/>
                <w:szCs w:val="22"/>
              </w:rPr>
              <w:t>Почтовый адрес</w:t>
            </w:r>
          </w:p>
        </w:tc>
        <w:tc>
          <w:tcPr>
            <w:tcW w:w="6391" w:type="dxa"/>
            <w:tcBorders>
              <w:top w:val="single" w:sz="4" w:space="0" w:color="auto"/>
              <w:left w:val="single" w:sz="4" w:space="0" w:color="auto"/>
              <w:bottom w:val="single" w:sz="4" w:space="0" w:color="auto"/>
              <w:right w:val="single" w:sz="4" w:space="0" w:color="auto"/>
            </w:tcBorders>
          </w:tcPr>
          <w:p w:rsidR="005F60CC" w:rsidRPr="007938E2" w:rsidRDefault="005F60CC" w:rsidP="000F4545">
            <w:pPr>
              <w:snapToGrid w:val="0"/>
              <w:rPr>
                <w:color w:val="000000"/>
              </w:rPr>
            </w:pPr>
            <w:r w:rsidRPr="007938E2">
              <w:rPr>
                <w:color w:val="000000"/>
                <w:sz w:val="22"/>
                <w:szCs w:val="22"/>
              </w:rPr>
              <w:t>636039, Россия, Томская область, г. Северск, улица Курчатов</w:t>
            </w:r>
            <w:r>
              <w:rPr>
                <w:color w:val="000000"/>
                <w:sz w:val="22"/>
                <w:szCs w:val="22"/>
              </w:rPr>
              <w:t xml:space="preserve">а, </w:t>
            </w:r>
            <w:r w:rsidRPr="007938E2">
              <w:rPr>
                <w:color w:val="000000"/>
                <w:sz w:val="22"/>
                <w:szCs w:val="22"/>
              </w:rPr>
              <w:t>1</w:t>
            </w:r>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5F60CC" w:rsidRPr="007938E2" w:rsidRDefault="005F60CC" w:rsidP="000F4545">
            <w:pPr>
              <w:snapToGrid w:val="0"/>
            </w:pPr>
            <w:r w:rsidRPr="007938E2">
              <w:rPr>
                <w:sz w:val="22"/>
                <w:szCs w:val="22"/>
              </w:rPr>
              <w:t>Телефон/факс</w:t>
            </w:r>
          </w:p>
        </w:tc>
        <w:tc>
          <w:tcPr>
            <w:tcW w:w="6391" w:type="dxa"/>
            <w:tcBorders>
              <w:top w:val="single" w:sz="4" w:space="0" w:color="auto"/>
              <w:left w:val="single" w:sz="4" w:space="0" w:color="auto"/>
              <w:bottom w:val="single" w:sz="4" w:space="0" w:color="auto"/>
              <w:right w:val="single" w:sz="4" w:space="0" w:color="auto"/>
            </w:tcBorders>
          </w:tcPr>
          <w:p w:rsidR="005F60CC" w:rsidRPr="007938E2" w:rsidRDefault="005F60CC" w:rsidP="000F4545">
            <w:pPr>
              <w:snapToGrid w:val="0"/>
            </w:pPr>
            <w:r w:rsidRPr="007938E2">
              <w:rPr>
                <w:sz w:val="22"/>
                <w:szCs w:val="22"/>
              </w:rPr>
              <w:t xml:space="preserve"> 8 (3823) 52-34-80, 8 (3823) </w:t>
            </w:r>
            <w:r w:rsidRPr="007938E2">
              <w:rPr>
                <w:color w:val="000000"/>
                <w:sz w:val="22"/>
                <w:szCs w:val="22"/>
              </w:rPr>
              <w:t>56-25-50</w:t>
            </w:r>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5F60CC" w:rsidRPr="007938E2" w:rsidRDefault="005F60CC" w:rsidP="000F4545">
            <w:pPr>
              <w:snapToGrid w:val="0"/>
            </w:pPr>
            <w:r w:rsidRPr="007938E2">
              <w:rPr>
                <w:sz w:val="22"/>
                <w:szCs w:val="22"/>
              </w:rPr>
              <w:t>Адрес электронной почты</w:t>
            </w:r>
          </w:p>
        </w:tc>
        <w:tc>
          <w:tcPr>
            <w:tcW w:w="6391" w:type="dxa"/>
            <w:tcBorders>
              <w:top w:val="single" w:sz="4" w:space="0" w:color="auto"/>
              <w:left w:val="single" w:sz="4" w:space="0" w:color="auto"/>
              <w:bottom w:val="single" w:sz="4" w:space="0" w:color="auto"/>
              <w:right w:val="single" w:sz="4" w:space="0" w:color="auto"/>
            </w:tcBorders>
          </w:tcPr>
          <w:p w:rsidR="005F60CC" w:rsidRPr="007938E2" w:rsidRDefault="005F60CC" w:rsidP="000F4545">
            <w:pPr>
              <w:snapToGrid w:val="0"/>
              <w:rPr>
                <w:u w:val="single"/>
                <w:lang w:val="en-US"/>
              </w:rPr>
            </w:pPr>
            <w:hyperlink r:id="rId10" w:history="1">
              <w:r w:rsidRPr="007938E2">
                <w:rPr>
                  <w:rStyle w:val="Hyperlink"/>
                  <w:sz w:val="22"/>
                  <w:szCs w:val="22"/>
                  <w:lang w:val="en-US"/>
                </w:rPr>
                <w:t>mitukevich@seversk.tomsknet.ru</w:t>
              </w:r>
            </w:hyperlink>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5F60CC" w:rsidRPr="007938E2" w:rsidRDefault="005F60CC" w:rsidP="000F4545">
            <w:pPr>
              <w:snapToGrid w:val="0"/>
              <w:rPr>
                <w:kern w:val="2"/>
              </w:rPr>
            </w:pPr>
            <w:r w:rsidRPr="007938E2">
              <w:rPr>
                <w:sz w:val="22"/>
                <w:szCs w:val="22"/>
              </w:rPr>
              <w:t>Контактное лицо по вопросам предмета закупки</w:t>
            </w:r>
          </w:p>
        </w:tc>
        <w:tc>
          <w:tcPr>
            <w:tcW w:w="6391" w:type="dxa"/>
            <w:tcBorders>
              <w:top w:val="single" w:sz="4" w:space="0" w:color="auto"/>
              <w:left w:val="single" w:sz="4" w:space="0" w:color="auto"/>
              <w:bottom w:val="single" w:sz="4" w:space="0" w:color="auto"/>
              <w:right w:val="single" w:sz="4" w:space="0" w:color="auto"/>
            </w:tcBorders>
          </w:tcPr>
          <w:p w:rsidR="005F60CC" w:rsidRPr="00B74E80" w:rsidRDefault="005F60CC" w:rsidP="000F4545">
            <w:pPr>
              <w:jc w:val="both"/>
            </w:pPr>
            <w:r>
              <w:rPr>
                <w:sz w:val="23"/>
                <w:szCs w:val="23"/>
              </w:rPr>
              <w:t>Горбатых Софья Игоревна</w:t>
            </w:r>
            <w:r w:rsidRPr="00AC6007">
              <w:t xml:space="preserve">, телефон: (3823) </w:t>
            </w:r>
            <w:r>
              <w:t>52-98-52</w:t>
            </w:r>
            <w:r w:rsidRPr="00AC6007">
              <w:t>,</w:t>
            </w:r>
            <w:r>
              <w:t xml:space="preserve"> 52-00-92,</w:t>
            </w:r>
            <w:r w:rsidRPr="00AC6007">
              <w:t xml:space="preserve"> факс (3823) 56-25-50</w:t>
            </w:r>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tcPr>
          <w:p w:rsidR="005F60CC" w:rsidRPr="007938E2" w:rsidRDefault="005F60CC" w:rsidP="000F4545">
            <w:pPr>
              <w:snapToGrid w:val="0"/>
              <w:rPr>
                <w:kern w:val="2"/>
              </w:rPr>
            </w:pPr>
            <w:r w:rsidRPr="007938E2">
              <w:rPr>
                <w:sz w:val="22"/>
                <w:szCs w:val="22"/>
              </w:rPr>
              <w:t>Контактное лицо по</w:t>
            </w:r>
            <w:r>
              <w:rPr>
                <w:sz w:val="22"/>
                <w:szCs w:val="22"/>
              </w:rPr>
              <w:t xml:space="preserve"> орг.</w:t>
            </w:r>
            <w:r w:rsidRPr="007938E2">
              <w:rPr>
                <w:sz w:val="22"/>
                <w:szCs w:val="22"/>
              </w:rPr>
              <w:t xml:space="preserve"> вопросам </w:t>
            </w:r>
          </w:p>
        </w:tc>
        <w:tc>
          <w:tcPr>
            <w:tcW w:w="6391" w:type="dxa"/>
            <w:tcBorders>
              <w:top w:val="single" w:sz="4" w:space="0" w:color="auto"/>
              <w:left w:val="single" w:sz="4" w:space="0" w:color="auto"/>
              <w:bottom w:val="single" w:sz="4" w:space="0" w:color="auto"/>
              <w:right w:val="single" w:sz="4" w:space="0" w:color="auto"/>
            </w:tcBorders>
          </w:tcPr>
          <w:p w:rsidR="005F60CC" w:rsidRPr="007938E2" w:rsidRDefault="005F60CC" w:rsidP="000F4545">
            <w:r w:rsidRPr="007938E2">
              <w:rPr>
                <w:sz w:val="22"/>
                <w:szCs w:val="22"/>
              </w:rPr>
              <w:t xml:space="preserve">Митюкевич Яна Александровна, </w:t>
            </w:r>
          </w:p>
          <w:p w:rsidR="005F60CC" w:rsidRPr="007938E2" w:rsidRDefault="005F60CC" w:rsidP="000F4545">
            <w:r w:rsidRPr="007938E2">
              <w:rPr>
                <w:sz w:val="22"/>
                <w:szCs w:val="22"/>
              </w:rPr>
              <w:t>телефон (3823) 52-34-80,  факс (3823) 56-25-50</w:t>
            </w:r>
          </w:p>
        </w:tc>
      </w:tr>
      <w:tr w:rsidR="005F60CC" w:rsidRPr="007938E2">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nil"/>
              <w:right w:val="single" w:sz="4" w:space="0" w:color="auto"/>
            </w:tcBorders>
          </w:tcPr>
          <w:p w:rsidR="005F60CC" w:rsidRPr="007938E2" w:rsidRDefault="005F60CC" w:rsidP="000F4545">
            <w:pPr>
              <w:snapToGrid w:val="0"/>
            </w:pPr>
            <w:r w:rsidRPr="007938E2">
              <w:rPr>
                <w:sz w:val="22"/>
                <w:szCs w:val="22"/>
              </w:rPr>
              <w:t>Время работы</w:t>
            </w:r>
          </w:p>
        </w:tc>
        <w:tc>
          <w:tcPr>
            <w:tcW w:w="6391" w:type="dxa"/>
            <w:tcBorders>
              <w:top w:val="single" w:sz="4" w:space="0" w:color="auto"/>
              <w:left w:val="single" w:sz="4" w:space="0" w:color="auto"/>
              <w:bottom w:val="nil"/>
              <w:right w:val="single" w:sz="4" w:space="0" w:color="auto"/>
            </w:tcBorders>
          </w:tcPr>
          <w:p w:rsidR="005F60CC" w:rsidRPr="007938E2" w:rsidRDefault="005F60CC" w:rsidP="000F4545">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r w:rsidR="005F60CC" w:rsidRPr="00B975CB">
        <w:trPr>
          <w:trHeight w:val="331"/>
        </w:trPr>
        <w:tc>
          <w:tcPr>
            <w:tcW w:w="9948" w:type="dxa"/>
            <w:gridSpan w:val="2"/>
            <w:shd w:val="clear" w:color="auto" w:fill="D9D9D9"/>
          </w:tcPr>
          <w:p w:rsidR="005F60CC" w:rsidRPr="00B975CB" w:rsidRDefault="005F60CC" w:rsidP="000F4545">
            <w:r w:rsidRPr="00B975CB">
              <w:rPr>
                <w:b/>
                <w:bCs/>
              </w:rPr>
              <w:t xml:space="preserve">3. Предмет </w:t>
            </w:r>
            <w:r>
              <w:rPr>
                <w:b/>
                <w:bCs/>
              </w:rPr>
              <w:t>запроса цен</w:t>
            </w:r>
            <w:r w:rsidRPr="00B975CB">
              <w:rPr>
                <w:b/>
                <w:bCs/>
              </w:rPr>
              <w:t>:</w:t>
            </w:r>
            <w:r w:rsidRPr="00F16CE4">
              <w:t xml:space="preserve"> </w:t>
            </w:r>
          </w:p>
        </w:tc>
      </w:tr>
      <w:tr w:rsidR="005F60CC" w:rsidRPr="001B1299">
        <w:trPr>
          <w:trHeight w:val="146"/>
        </w:trPr>
        <w:tc>
          <w:tcPr>
            <w:tcW w:w="9948" w:type="dxa"/>
            <w:gridSpan w:val="2"/>
          </w:tcPr>
          <w:p w:rsidR="005F60CC" w:rsidRPr="001D0B1D" w:rsidRDefault="005F60CC" w:rsidP="000F4545">
            <w:pPr>
              <w:rPr>
                <w:b/>
                <w:bCs/>
                <w:color w:val="000000"/>
              </w:rPr>
            </w:pPr>
            <w:r w:rsidRPr="001D0B1D">
              <w:rPr>
                <w:b/>
                <w:bCs/>
              </w:rPr>
              <w:t xml:space="preserve">Право заключения договора на </w:t>
            </w:r>
            <w:r w:rsidRPr="001D0B1D">
              <w:rPr>
                <w:b/>
                <w:bCs/>
                <w:color w:val="000000"/>
              </w:rPr>
              <w:t xml:space="preserve">поставку офисной мебели </w:t>
            </w:r>
          </w:p>
          <w:p w:rsidR="005F60CC" w:rsidRDefault="005F60CC" w:rsidP="000F4545">
            <w:pPr>
              <w:rPr>
                <w:b/>
                <w:bCs/>
              </w:rPr>
            </w:pPr>
            <w:r w:rsidRPr="00D0134B">
              <w:rPr>
                <w:i/>
                <w:iCs/>
                <w:color w:val="000000"/>
              </w:rPr>
              <w:t>(</w:t>
            </w:r>
            <w:r>
              <w:rPr>
                <w:i/>
                <w:iCs/>
                <w:color w:val="000000"/>
              </w:rPr>
              <w:t>901-sh-18224.Зеркала из стекла листового, Подставки, Столы, Тумбы, Шкафы)</w:t>
            </w:r>
          </w:p>
          <w:p w:rsidR="005F60CC" w:rsidRDefault="005F60CC" w:rsidP="000F4545">
            <w:pPr>
              <w:rPr>
                <w:b/>
                <w:bCs/>
              </w:rPr>
            </w:pPr>
          </w:p>
          <w:p w:rsidR="005F60CC" w:rsidRPr="00D0134B" w:rsidRDefault="005F60CC" w:rsidP="000F4545">
            <w:pPr>
              <w:rPr>
                <w:i/>
                <w:iCs/>
              </w:rPr>
            </w:pPr>
            <w:r>
              <w:rPr>
                <w:b/>
                <w:bCs/>
              </w:rPr>
              <w:t xml:space="preserve">Предмет договора:  </w:t>
            </w:r>
            <w:r>
              <w:t>офисная мебель</w:t>
            </w:r>
          </w:p>
          <w:p w:rsidR="005F60CC" w:rsidRPr="00F16CE4" w:rsidRDefault="005F60CC" w:rsidP="000F4545">
            <w:pPr>
              <w:rPr>
                <w:b/>
                <w:bCs/>
              </w:rPr>
            </w:pPr>
          </w:p>
        </w:tc>
      </w:tr>
      <w:tr w:rsidR="005F60CC" w:rsidRPr="00B975CB">
        <w:trPr>
          <w:trHeight w:val="146"/>
        </w:trPr>
        <w:tc>
          <w:tcPr>
            <w:tcW w:w="9948" w:type="dxa"/>
            <w:gridSpan w:val="2"/>
          </w:tcPr>
          <w:p w:rsidR="005F60CC" w:rsidRDefault="005F60CC" w:rsidP="000F4545">
            <w:r w:rsidRPr="00B975CB">
              <w:rPr>
                <w:b/>
                <w:bCs/>
              </w:rPr>
              <w:t>С</w:t>
            </w:r>
            <w:r>
              <w:rPr>
                <w:b/>
                <w:bCs/>
              </w:rPr>
              <w:t>остав и объем товара</w:t>
            </w:r>
            <w:r w:rsidRPr="00B975CB">
              <w:rPr>
                <w:b/>
                <w:bCs/>
              </w:rPr>
              <w:t xml:space="preserve">: </w:t>
            </w:r>
            <w:r w:rsidRPr="00B975CB">
              <w:t xml:space="preserve"> указан в </w:t>
            </w:r>
            <w:r>
              <w:t>ТОМЕ 2</w:t>
            </w:r>
            <w:r w:rsidRPr="00B975CB">
              <w:t xml:space="preserve"> «ТЕХНИЧЕСКАЯ ЧАСТЬ»</w:t>
            </w:r>
            <w:r>
              <w:t xml:space="preserve"> документации.</w:t>
            </w:r>
          </w:p>
          <w:p w:rsidR="005F60CC" w:rsidRPr="00B975CB" w:rsidRDefault="005F60CC" w:rsidP="000F4545"/>
        </w:tc>
      </w:tr>
      <w:tr w:rsidR="005F60CC" w:rsidRPr="00B975CB">
        <w:trPr>
          <w:trHeight w:val="146"/>
        </w:trPr>
        <w:tc>
          <w:tcPr>
            <w:tcW w:w="9948" w:type="dxa"/>
            <w:gridSpan w:val="2"/>
          </w:tcPr>
          <w:p w:rsidR="005F60CC" w:rsidRPr="00B975CB" w:rsidRDefault="005F60CC" w:rsidP="000F4545">
            <w:r>
              <w:rPr>
                <w:b/>
                <w:bCs/>
              </w:rPr>
              <w:t>Срок поставки товара</w:t>
            </w:r>
            <w:r w:rsidRPr="00B975CB">
              <w:rPr>
                <w:b/>
                <w:bCs/>
              </w:rPr>
              <w:t xml:space="preserve">: </w:t>
            </w:r>
          </w:p>
        </w:tc>
      </w:tr>
      <w:tr w:rsidR="005F60CC" w:rsidRPr="00B975CB">
        <w:trPr>
          <w:trHeight w:val="146"/>
        </w:trPr>
        <w:tc>
          <w:tcPr>
            <w:tcW w:w="9948" w:type="dxa"/>
            <w:gridSpan w:val="2"/>
          </w:tcPr>
          <w:p w:rsidR="005F60CC" w:rsidRDefault="005F60CC" w:rsidP="000F4545">
            <w:pPr>
              <w:widowControl w:val="0"/>
              <w:tabs>
                <w:tab w:val="left" w:pos="1134"/>
              </w:tabs>
              <w:autoSpaceDE w:val="0"/>
              <w:autoSpaceDN w:val="0"/>
              <w:adjustRightInd w:val="0"/>
              <w:ind w:right="-120"/>
            </w:pPr>
            <w:r w:rsidRPr="003423E5">
              <w:t xml:space="preserve">в течение 30  календарных дней с момента подписания договора уполномоченными представителями сторон. </w:t>
            </w:r>
          </w:p>
          <w:p w:rsidR="005F60CC" w:rsidRPr="00A13919" w:rsidRDefault="005F60CC" w:rsidP="000F4545">
            <w:pPr>
              <w:widowControl w:val="0"/>
              <w:tabs>
                <w:tab w:val="left" w:pos="1134"/>
              </w:tabs>
              <w:autoSpaceDE w:val="0"/>
              <w:autoSpaceDN w:val="0"/>
              <w:adjustRightInd w:val="0"/>
              <w:ind w:right="-120"/>
              <w:rPr>
                <w:b/>
                <w:bCs/>
                <w:color w:val="000000"/>
              </w:rPr>
            </w:pPr>
            <w:r w:rsidRPr="003423E5">
              <w:t>Не допускается поставка товара 40-тонными контейнерами.</w:t>
            </w:r>
          </w:p>
          <w:p w:rsidR="005F60CC" w:rsidRPr="00B64330" w:rsidRDefault="005F60CC" w:rsidP="000F4545">
            <w:pPr>
              <w:pStyle w:val="1c"/>
              <w:spacing w:after="0" w:line="240" w:lineRule="auto"/>
              <w:ind w:left="0"/>
              <w:jc w:val="both"/>
              <w:rPr>
                <w:b/>
                <w:bCs/>
              </w:rPr>
            </w:pPr>
          </w:p>
        </w:tc>
      </w:tr>
      <w:tr w:rsidR="005F60CC" w:rsidRPr="00B975CB">
        <w:trPr>
          <w:trHeight w:val="146"/>
        </w:trPr>
        <w:tc>
          <w:tcPr>
            <w:tcW w:w="9948" w:type="dxa"/>
            <w:gridSpan w:val="2"/>
          </w:tcPr>
          <w:p w:rsidR="005F60CC" w:rsidRPr="004A0A11" w:rsidRDefault="005F60CC" w:rsidP="000F4545">
            <w:pPr>
              <w:rPr>
                <w:b/>
                <w:bCs/>
              </w:rPr>
            </w:pPr>
            <w:r w:rsidRPr="00405B6A">
              <w:rPr>
                <w:b/>
                <w:bCs/>
              </w:rPr>
              <w:t>Условия оплаты</w:t>
            </w:r>
            <w:r>
              <w:rPr>
                <w:b/>
                <w:bCs/>
              </w:rPr>
              <w:t>:</w:t>
            </w:r>
          </w:p>
        </w:tc>
      </w:tr>
      <w:tr w:rsidR="005F60CC" w:rsidRPr="00B975CB">
        <w:trPr>
          <w:trHeight w:val="146"/>
        </w:trPr>
        <w:tc>
          <w:tcPr>
            <w:tcW w:w="9948" w:type="dxa"/>
            <w:gridSpan w:val="2"/>
          </w:tcPr>
          <w:p w:rsidR="005F60CC" w:rsidRPr="00B64330" w:rsidRDefault="005F60CC" w:rsidP="000F4545">
            <w:pPr>
              <w:pStyle w:val="1c"/>
              <w:spacing w:after="0" w:line="240" w:lineRule="auto"/>
              <w:ind w:left="0"/>
              <w:jc w:val="both"/>
              <w:rPr>
                <w:rFonts w:ascii="Times New Roman" w:hAnsi="Times New Roman" w:cs="Times New Roman"/>
                <w:sz w:val="24"/>
                <w:szCs w:val="24"/>
              </w:rPr>
            </w:pPr>
            <w:r w:rsidRPr="00B64330">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5F60CC" w:rsidRPr="00B64330" w:rsidRDefault="005F60CC" w:rsidP="000F4545">
            <w:pPr>
              <w:pStyle w:val="1c"/>
              <w:spacing w:after="0" w:line="240" w:lineRule="auto"/>
              <w:ind w:left="0"/>
              <w:jc w:val="both"/>
              <w:rPr>
                <w:color w:val="FF0000"/>
              </w:rPr>
            </w:pPr>
          </w:p>
        </w:tc>
      </w:tr>
      <w:tr w:rsidR="005F60CC" w:rsidRPr="00B975CB">
        <w:trPr>
          <w:trHeight w:val="146"/>
        </w:trPr>
        <w:tc>
          <w:tcPr>
            <w:tcW w:w="9948" w:type="dxa"/>
            <w:gridSpan w:val="2"/>
            <w:shd w:val="clear" w:color="auto" w:fill="D9D9D9"/>
          </w:tcPr>
          <w:p w:rsidR="005F60CC" w:rsidRPr="00B975CB" w:rsidRDefault="005F60CC" w:rsidP="000F4545">
            <w:pPr>
              <w:rPr>
                <w:b/>
                <w:bCs/>
              </w:rPr>
            </w:pPr>
            <w:r>
              <w:rPr>
                <w:b/>
                <w:bCs/>
              </w:rPr>
              <w:t>4. Место поставки товара/способ доставки товара</w:t>
            </w:r>
            <w:r w:rsidRPr="00B975CB">
              <w:rPr>
                <w:b/>
                <w:bCs/>
              </w:rPr>
              <w:t>:</w:t>
            </w:r>
            <w:r w:rsidRPr="00B975CB">
              <w:rPr>
                <w:color w:val="FF0000"/>
              </w:rPr>
              <w:t xml:space="preserve"> </w:t>
            </w:r>
          </w:p>
        </w:tc>
      </w:tr>
      <w:tr w:rsidR="005F60CC" w:rsidRPr="00B975CB">
        <w:trPr>
          <w:trHeight w:val="146"/>
        </w:trPr>
        <w:tc>
          <w:tcPr>
            <w:tcW w:w="9948" w:type="dxa"/>
            <w:gridSpan w:val="2"/>
          </w:tcPr>
          <w:p w:rsidR="005F60CC" w:rsidRDefault="005F60CC" w:rsidP="000F4545">
            <w:pPr>
              <w:jc w:val="both"/>
            </w:pPr>
            <w:r>
              <w:t xml:space="preserve">Томская обл., </w:t>
            </w:r>
            <w:r w:rsidRPr="003423E5">
              <w:t>г. Северск, АО «СХК»</w:t>
            </w:r>
            <w:r>
              <w:t xml:space="preserve">, </w:t>
            </w:r>
            <w:r w:rsidRPr="003423E5">
              <w:t xml:space="preserve">ул. Предзаводская, 9. </w:t>
            </w:r>
          </w:p>
          <w:p w:rsidR="005F60CC" w:rsidRPr="003423E5" w:rsidRDefault="005F60CC" w:rsidP="000F4545">
            <w:pPr>
              <w:jc w:val="both"/>
            </w:pPr>
            <w:r w:rsidRPr="003423E5">
              <w:t xml:space="preserve">Способы доставки: </w:t>
            </w:r>
          </w:p>
          <w:p w:rsidR="005F60CC" w:rsidRPr="003423E5" w:rsidRDefault="005F60CC" w:rsidP="000F4545">
            <w:pPr>
              <w:jc w:val="both"/>
            </w:pPr>
            <w:r>
              <w:t xml:space="preserve">- </w:t>
            </w:r>
            <w:r w:rsidRPr="003423E5">
              <w:t>автотранспортом транспортной компании до г. Томск, далее самовывоз со склада перевозчика до склада АО «СХК», Томская обл. г.</w:t>
            </w:r>
            <w:r>
              <w:t xml:space="preserve"> Северск, ул. Предзаводская, 9;</w:t>
            </w:r>
          </w:p>
          <w:p w:rsidR="005F60CC" w:rsidRPr="003423E5" w:rsidRDefault="005F60CC" w:rsidP="000F4545">
            <w:pPr>
              <w:jc w:val="both"/>
            </w:pPr>
            <w:r>
              <w:t xml:space="preserve">- </w:t>
            </w:r>
            <w:r w:rsidRPr="003423E5">
              <w:t xml:space="preserve"> возможен самовывоз со</w:t>
            </w:r>
            <w:r>
              <w:t xml:space="preserve"> склада поставщика  в г. Томске;</w:t>
            </w:r>
          </w:p>
          <w:p w:rsidR="005F60CC" w:rsidRDefault="005F60CC" w:rsidP="000F4545">
            <w:pPr>
              <w:jc w:val="both"/>
            </w:pPr>
            <w:r>
              <w:t xml:space="preserve">- </w:t>
            </w:r>
            <w:r w:rsidRPr="003423E5">
              <w:t xml:space="preserve"> автотранспортом поставщика до склада АО «СХК» г. Северск, ул. Предзаводская, 9. </w:t>
            </w:r>
          </w:p>
          <w:p w:rsidR="005F60CC" w:rsidRPr="002B23DB" w:rsidRDefault="005F60CC" w:rsidP="000F4545">
            <w:pPr>
              <w:ind w:firstLine="318"/>
            </w:pPr>
          </w:p>
        </w:tc>
      </w:tr>
      <w:tr w:rsidR="005F60CC" w:rsidRPr="00B975CB">
        <w:trPr>
          <w:trHeight w:val="146"/>
        </w:trPr>
        <w:tc>
          <w:tcPr>
            <w:tcW w:w="9948" w:type="dxa"/>
            <w:gridSpan w:val="2"/>
            <w:shd w:val="clear" w:color="auto" w:fill="D9D9D9"/>
          </w:tcPr>
          <w:p w:rsidR="005F60CC" w:rsidRDefault="005F60CC" w:rsidP="000F4545">
            <w:pPr>
              <w:rPr>
                <w:b/>
                <w:bCs/>
              </w:rPr>
            </w:pPr>
            <w:r w:rsidRPr="00B975CB">
              <w:rPr>
                <w:b/>
                <w:bCs/>
              </w:rPr>
              <w:t xml:space="preserve">5. Сведения о порядке проведения, в том числе об оформлении участия в запросе цен, </w:t>
            </w:r>
          </w:p>
          <w:p w:rsidR="005F60CC" w:rsidRPr="00B975CB" w:rsidRDefault="005F60CC" w:rsidP="000F4545">
            <w:r>
              <w:rPr>
                <w:b/>
                <w:bCs/>
              </w:rPr>
              <w:t xml:space="preserve">    </w:t>
            </w:r>
            <w:r w:rsidRPr="00B975CB">
              <w:rPr>
                <w:b/>
                <w:bCs/>
              </w:rPr>
              <w:t>определении лица, выигравшего запрос цен:</w:t>
            </w:r>
          </w:p>
        </w:tc>
      </w:tr>
      <w:tr w:rsidR="005F60CC" w:rsidRPr="00B975CB">
        <w:trPr>
          <w:trHeight w:val="146"/>
        </w:trPr>
        <w:tc>
          <w:tcPr>
            <w:tcW w:w="9948" w:type="dxa"/>
            <w:gridSpan w:val="2"/>
          </w:tcPr>
          <w:p w:rsidR="005F60CC" w:rsidRPr="004939EB" w:rsidRDefault="005F60CC" w:rsidP="000F4545">
            <w:pPr>
              <w:shd w:val="clear" w:color="auto" w:fill="FFFFFF"/>
              <w:autoSpaceDE w:val="0"/>
              <w:autoSpaceDN w:val="0"/>
              <w:adjustRightInd w:val="0"/>
              <w:jc w:val="both"/>
            </w:pPr>
            <w:r w:rsidRPr="004939EB">
              <w:t>Запрос цен проводится на электронной торговой площадке</w:t>
            </w:r>
            <w:r w:rsidRPr="00CB6B21">
              <w:rPr>
                <w:sz w:val="22"/>
                <w:szCs w:val="22"/>
              </w:rPr>
              <w:t xml:space="preserve">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1" w:history="1">
              <w:r w:rsidRPr="009D4AD2">
                <w:rPr>
                  <w:rStyle w:val="Hyperlink"/>
                </w:rPr>
                <w:t>www.a-k-d.ru</w:t>
              </w:r>
            </w:hyperlink>
            <w:r w:rsidRPr="00CA1BE0">
              <w:rPr>
                <w:color w:val="0000FF"/>
                <w:sz w:val="22"/>
                <w:szCs w:val="22"/>
              </w:rPr>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p w:rsidR="005F60CC" w:rsidRPr="004939EB" w:rsidRDefault="005F60CC" w:rsidP="000F4545">
            <w:pPr>
              <w:tabs>
                <w:tab w:val="left" w:pos="1134"/>
              </w:tabs>
              <w:jc w:val="both"/>
            </w:pPr>
            <w:r w:rsidRPr="004939EB">
              <w:t>Для участия в запросе цен участникам необходимо быть аккредитованным на указанной ЭТП в соответствии с правилами данной ЭТП.</w:t>
            </w:r>
          </w:p>
          <w:p w:rsidR="005F60CC" w:rsidRPr="00B975CB" w:rsidRDefault="005F60CC" w:rsidP="000F4545">
            <w:pPr>
              <w:jc w:val="both"/>
            </w:pPr>
            <w:r w:rsidRPr="004939EB">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5F60CC" w:rsidRPr="00B975CB">
        <w:trPr>
          <w:trHeight w:val="146"/>
        </w:trPr>
        <w:tc>
          <w:tcPr>
            <w:tcW w:w="9948" w:type="dxa"/>
            <w:gridSpan w:val="2"/>
          </w:tcPr>
          <w:p w:rsidR="005F60CC" w:rsidRPr="00B975CB" w:rsidRDefault="005F60CC" w:rsidP="000F4545"/>
        </w:tc>
      </w:tr>
      <w:tr w:rsidR="005F60CC" w:rsidRPr="00B975CB">
        <w:trPr>
          <w:trHeight w:val="146"/>
        </w:trPr>
        <w:tc>
          <w:tcPr>
            <w:tcW w:w="9948" w:type="dxa"/>
            <w:gridSpan w:val="2"/>
            <w:shd w:val="clear" w:color="auto" w:fill="D9D9D9"/>
          </w:tcPr>
          <w:p w:rsidR="005F60CC" w:rsidRPr="00B975CB" w:rsidRDefault="005F60CC" w:rsidP="000F4545">
            <w:r w:rsidRPr="00B975CB">
              <w:rPr>
                <w:b/>
                <w:bCs/>
              </w:rPr>
              <w:t>6. Начальная (максимальная) цена договора:</w:t>
            </w:r>
          </w:p>
        </w:tc>
      </w:tr>
      <w:tr w:rsidR="005F60CC" w:rsidRPr="001B1299">
        <w:trPr>
          <w:trHeight w:val="678"/>
        </w:trPr>
        <w:tc>
          <w:tcPr>
            <w:tcW w:w="9948" w:type="dxa"/>
            <w:gridSpan w:val="2"/>
          </w:tcPr>
          <w:p w:rsidR="005F60CC" w:rsidRPr="00AC6007" w:rsidRDefault="005F60CC" w:rsidP="000F4545">
            <w:pPr>
              <w:rPr>
                <w:b/>
                <w:bCs/>
                <w:color w:val="000000"/>
              </w:rPr>
            </w:pPr>
            <w:r>
              <w:rPr>
                <w:b/>
                <w:bCs/>
              </w:rPr>
              <w:t xml:space="preserve">2 648 306 </w:t>
            </w:r>
            <w:r>
              <w:t xml:space="preserve"> (два миллиона шестьсот сорок восемь тысяч триста шесть) </w:t>
            </w:r>
            <w:r>
              <w:rPr>
                <w:b/>
                <w:bCs/>
              </w:rPr>
              <w:t>рублей 00</w:t>
            </w:r>
            <w:r w:rsidRPr="00AC6007">
              <w:rPr>
                <w:b/>
                <w:bCs/>
              </w:rPr>
              <w:t xml:space="preserve"> копеек</w:t>
            </w:r>
            <w:r w:rsidRPr="00AC6007">
              <w:rPr>
                <w:b/>
                <w:bCs/>
                <w:color w:val="000000"/>
              </w:rPr>
              <w:t xml:space="preserve">, включая НДС 18% </w:t>
            </w:r>
          </w:p>
          <w:p w:rsidR="005F60CC" w:rsidRDefault="005F60CC" w:rsidP="000F4545">
            <w:pPr>
              <w:rPr>
                <w:b/>
                <w:bCs/>
                <w:color w:val="000000"/>
              </w:rPr>
            </w:pPr>
          </w:p>
          <w:p w:rsidR="005F60CC" w:rsidRDefault="005F60CC" w:rsidP="000F4545">
            <w:pPr>
              <w:rPr>
                <w:b/>
                <w:bCs/>
                <w:color w:val="000000"/>
              </w:rPr>
            </w:pPr>
            <w:r>
              <w:rPr>
                <w:b/>
                <w:bCs/>
                <w:color w:val="000000"/>
              </w:rPr>
              <w:t>2 244 327</w:t>
            </w:r>
            <w:r>
              <w:rPr>
                <w:color w:val="000000"/>
              </w:rPr>
              <w:t xml:space="preserve"> (два миллиона двести сорок четыре тысячи триста двадцать семь) </w:t>
            </w:r>
            <w:r>
              <w:rPr>
                <w:b/>
                <w:bCs/>
                <w:color w:val="000000"/>
              </w:rPr>
              <w:t>рублей 12</w:t>
            </w:r>
            <w:r w:rsidRPr="00254E05">
              <w:rPr>
                <w:b/>
                <w:bCs/>
                <w:color w:val="000000"/>
              </w:rPr>
              <w:t xml:space="preserve"> копеек</w:t>
            </w:r>
            <w:r>
              <w:rPr>
                <w:b/>
                <w:bCs/>
                <w:color w:val="000000"/>
              </w:rPr>
              <w:t>, без учета НДС</w:t>
            </w:r>
          </w:p>
          <w:p w:rsidR="005F60CC" w:rsidRDefault="005F60CC" w:rsidP="000F4545">
            <w:pPr>
              <w:pStyle w:val="34"/>
              <w:tabs>
                <w:tab w:val="clear" w:pos="1307"/>
                <w:tab w:val="left" w:pos="-72"/>
              </w:tabs>
              <w:ind w:left="0" w:right="153"/>
              <w:rPr>
                <w:i/>
                <w:iCs/>
              </w:rPr>
            </w:pPr>
          </w:p>
          <w:p w:rsidR="005F60CC" w:rsidRPr="005333A7" w:rsidRDefault="005F60CC" w:rsidP="000F4545">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5F60CC" w:rsidRPr="00CA1BE0" w:rsidRDefault="005F60CC" w:rsidP="000F4545">
            <w:pPr>
              <w:rPr>
                <w:b/>
                <w:bCs/>
                <w:color w:val="000000"/>
              </w:rPr>
            </w:pPr>
          </w:p>
          <w:p w:rsidR="005F60CC" w:rsidRDefault="005F60CC" w:rsidP="000F4545">
            <w:r w:rsidRPr="00C34186">
              <w:rPr>
                <w:b/>
                <w:bCs/>
              </w:rPr>
              <w:t>Цена договора включает в себя:</w:t>
            </w:r>
            <w:r>
              <w:t xml:space="preserve"> </w:t>
            </w:r>
          </w:p>
          <w:p w:rsidR="005F60CC" w:rsidRDefault="005F60CC" w:rsidP="000F4545">
            <w:pPr>
              <w:rPr>
                <w:b/>
                <w:bCs/>
                <w:color w:val="000000"/>
              </w:rPr>
            </w:pPr>
            <w:r w:rsidRPr="003423E5">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5F60CC" w:rsidRPr="001B1299" w:rsidRDefault="005F60CC" w:rsidP="000F4545">
            <w:pPr>
              <w:pStyle w:val="34"/>
              <w:ind w:left="0"/>
              <w:rPr>
                <w:u w:val="single"/>
              </w:rPr>
            </w:pPr>
          </w:p>
        </w:tc>
      </w:tr>
      <w:tr w:rsidR="005F60CC" w:rsidRPr="00B975CB">
        <w:trPr>
          <w:trHeight w:val="146"/>
        </w:trPr>
        <w:tc>
          <w:tcPr>
            <w:tcW w:w="9948" w:type="dxa"/>
            <w:gridSpan w:val="2"/>
          </w:tcPr>
          <w:p w:rsidR="005F60CC" w:rsidRDefault="005F60CC" w:rsidP="000F4545">
            <w:pPr>
              <w:pStyle w:val="-3"/>
              <w:tabs>
                <w:tab w:val="clear" w:pos="1701"/>
                <w:tab w:val="left" w:pos="1985"/>
              </w:tabs>
              <w:spacing w:line="240" w:lineRule="auto"/>
              <w:ind w:firstLine="0"/>
              <w:rPr>
                <w:sz w:val="24"/>
                <w:szCs w:val="24"/>
              </w:rPr>
            </w:pPr>
            <w:r w:rsidRPr="00225C74">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F60CC" w:rsidRPr="00225C74" w:rsidRDefault="005F60CC" w:rsidP="000F4545">
            <w:pPr>
              <w:pStyle w:val="-3"/>
              <w:tabs>
                <w:tab w:val="clear" w:pos="1701"/>
                <w:tab w:val="left" w:pos="1985"/>
              </w:tabs>
              <w:spacing w:line="240" w:lineRule="auto"/>
              <w:ind w:firstLine="0"/>
              <w:rPr>
                <w:sz w:val="24"/>
                <w:szCs w:val="24"/>
              </w:rPr>
            </w:pPr>
          </w:p>
        </w:tc>
      </w:tr>
      <w:tr w:rsidR="005F60CC" w:rsidRPr="00B975CB">
        <w:trPr>
          <w:trHeight w:val="146"/>
        </w:trPr>
        <w:tc>
          <w:tcPr>
            <w:tcW w:w="9948" w:type="dxa"/>
            <w:gridSpan w:val="2"/>
            <w:shd w:val="clear" w:color="auto" w:fill="D9D9D9"/>
          </w:tcPr>
          <w:p w:rsidR="005F60CC" w:rsidRPr="00B975CB" w:rsidRDefault="005F60CC" w:rsidP="000F4545">
            <w:r w:rsidRPr="00B975CB">
              <w:rPr>
                <w:b/>
                <w:bCs/>
              </w:rPr>
              <w:t>7. С</w:t>
            </w:r>
            <w:r w:rsidRPr="00B975CB">
              <w:rPr>
                <w:b/>
                <w:bCs/>
                <w:spacing w:val="-6"/>
              </w:rPr>
              <w:t>рок, место и порядок предоставления документации по запросу цен:</w:t>
            </w:r>
          </w:p>
        </w:tc>
      </w:tr>
      <w:tr w:rsidR="005F60CC" w:rsidRPr="00B975CB">
        <w:trPr>
          <w:trHeight w:val="146"/>
        </w:trPr>
        <w:tc>
          <w:tcPr>
            <w:tcW w:w="9948" w:type="dxa"/>
            <w:gridSpan w:val="2"/>
          </w:tcPr>
          <w:p w:rsidR="005F60CC" w:rsidRDefault="005F60CC" w:rsidP="000F4545">
            <w:pPr>
              <w:tabs>
                <w:tab w:val="left" w:pos="1134"/>
              </w:tabs>
              <w:jc w:val="both"/>
            </w:pPr>
            <w:r w:rsidRPr="00B975C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определенном Федеральным законом от 18 июля 2011 года №223-ФЗ «О закупках товаров, работ, услуг отдельными видами юридических лиц»</w:t>
            </w:r>
            <w:r w:rsidRPr="00B975CB">
              <w:t xml:space="preserve"> (</w:t>
            </w:r>
            <w:hyperlink r:id="rId12" w:history="1">
              <w:r w:rsidRPr="00B975CB">
                <w:rPr>
                  <w:rStyle w:val="Hyperlink"/>
                </w:rPr>
                <w:t>http://www.zakupki.gov.ru</w:t>
              </w:r>
            </w:hyperlink>
            <w:r w:rsidRPr="00B975CB">
              <w:t>), на официальном сайте по закупкам атомной отрасли (</w:t>
            </w:r>
            <w:hyperlink r:id="rId13" w:history="1">
              <w:r w:rsidRPr="00B975CB">
                <w:rPr>
                  <w:rStyle w:val="Hyperlink"/>
                </w:rPr>
                <w:t>http://zakupki.rosatom.ru</w:t>
              </w:r>
            </w:hyperlink>
            <w:r w:rsidRPr="00B975CB">
              <w:t xml:space="preserve">) документация по запросу цен находится в открытом доступе, начиная с даты </w:t>
            </w:r>
            <w:r>
              <w:t>официальной публикации настоящего извещения и документации по запросу цен.</w:t>
            </w:r>
            <w:r w:rsidRPr="00B975CB">
              <w:t xml:space="preserve"> </w:t>
            </w:r>
            <w:r w:rsidRPr="004939EB">
              <w:t xml:space="preserve">Порядок получения документации по запросу цен на электронной торговой площадке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9D4AD2">
              <w:rPr>
                <w:color w:val="0000FF"/>
                <w:u w:val="single"/>
              </w:rPr>
              <w:t>http://</w:t>
            </w:r>
            <w:hyperlink r:id="rId14" w:history="1">
              <w:r w:rsidRPr="009D4AD2">
                <w:rPr>
                  <w:rStyle w:val="Hyperlink"/>
                </w:rPr>
                <w:t>www.a-k-d.ru</w:t>
              </w:r>
            </w:hyperlink>
            <w:r>
              <w:t xml:space="preserve"> </w:t>
            </w:r>
            <w:r w:rsidRPr="004939EB">
              <w:t>определяется правилами данной электронной торговой площадки.</w:t>
            </w:r>
          </w:p>
          <w:p w:rsidR="005F60CC" w:rsidRDefault="005F60CC" w:rsidP="000F4545">
            <w:pPr>
              <w:tabs>
                <w:tab w:val="left" w:pos="1134"/>
              </w:tabs>
              <w:jc w:val="both"/>
            </w:pPr>
          </w:p>
          <w:p w:rsidR="005F60CC" w:rsidRPr="000F4545" w:rsidRDefault="005F60CC" w:rsidP="000F4545">
            <w:pPr>
              <w:tabs>
                <w:tab w:val="left" w:pos="1134"/>
              </w:tabs>
              <w:jc w:val="both"/>
            </w:pPr>
            <w:r w:rsidRPr="000F4545">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5F60CC" w:rsidRPr="00B975CB">
        <w:trPr>
          <w:trHeight w:val="146"/>
        </w:trPr>
        <w:tc>
          <w:tcPr>
            <w:tcW w:w="9948" w:type="dxa"/>
            <w:gridSpan w:val="2"/>
          </w:tcPr>
          <w:p w:rsidR="005F60CC" w:rsidRPr="00B975CB" w:rsidRDefault="005F60CC" w:rsidP="000F4545"/>
        </w:tc>
      </w:tr>
      <w:tr w:rsidR="005F60CC" w:rsidRPr="00B975CB">
        <w:trPr>
          <w:trHeight w:val="146"/>
        </w:trPr>
        <w:tc>
          <w:tcPr>
            <w:tcW w:w="9948" w:type="dxa"/>
            <w:gridSpan w:val="2"/>
            <w:shd w:val="clear" w:color="auto" w:fill="D9D9D9"/>
          </w:tcPr>
          <w:p w:rsidR="005F60CC" w:rsidRDefault="005F60CC" w:rsidP="000F4545">
            <w:pPr>
              <w:rPr>
                <w:b/>
                <w:bCs/>
                <w:spacing w:val="-6"/>
              </w:rPr>
            </w:pPr>
            <w:r w:rsidRPr="00B975CB">
              <w:rPr>
                <w:b/>
                <w:bCs/>
                <w:spacing w:val="-6"/>
              </w:rPr>
              <w:t xml:space="preserve">8. Возможность проведения процедуры переторжки по снижению первоначально указанной в </w:t>
            </w:r>
          </w:p>
          <w:p w:rsidR="005F60CC" w:rsidRPr="00B975CB" w:rsidRDefault="005F60CC" w:rsidP="000F4545">
            <w:r>
              <w:rPr>
                <w:b/>
                <w:bCs/>
                <w:spacing w:val="-6"/>
              </w:rPr>
              <w:t xml:space="preserve">    </w:t>
            </w:r>
            <w:r w:rsidRPr="00B975CB">
              <w:rPr>
                <w:b/>
                <w:bCs/>
                <w:spacing w:val="-6"/>
              </w:rPr>
              <w:t>заявке на участие в запросе цен цены:</w:t>
            </w:r>
          </w:p>
        </w:tc>
      </w:tr>
      <w:tr w:rsidR="005F60CC" w:rsidRPr="001B1299">
        <w:trPr>
          <w:trHeight w:val="146"/>
        </w:trPr>
        <w:tc>
          <w:tcPr>
            <w:tcW w:w="9948" w:type="dxa"/>
            <w:gridSpan w:val="2"/>
          </w:tcPr>
          <w:p w:rsidR="005F60CC" w:rsidRPr="006B4D55" w:rsidRDefault="005F60CC" w:rsidP="000F4545">
            <w:pPr>
              <w:pStyle w:val="Times12"/>
              <w:tabs>
                <w:tab w:val="left" w:pos="70"/>
              </w:tabs>
              <w:ind w:right="153" w:firstLine="0"/>
              <w:rPr>
                <w:spacing w:val="-6"/>
              </w:rPr>
            </w:pPr>
            <w:r>
              <w:t>Не предусмотрена.</w:t>
            </w:r>
          </w:p>
        </w:tc>
      </w:tr>
      <w:tr w:rsidR="005F60CC" w:rsidRPr="00B975CB">
        <w:trPr>
          <w:trHeight w:val="146"/>
        </w:trPr>
        <w:tc>
          <w:tcPr>
            <w:tcW w:w="9948" w:type="dxa"/>
            <w:gridSpan w:val="2"/>
            <w:shd w:val="clear" w:color="auto" w:fill="D9D9D9"/>
          </w:tcPr>
          <w:p w:rsidR="005F60CC" w:rsidRDefault="005F60CC" w:rsidP="000F4545">
            <w:pPr>
              <w:rPr>
                <w:b/>
                <w:bCs/>
                <w:spacing w:val="-6"/>
              </w:rPr>
            </w:pPr>
            <w:r w:rsidRPr="00B975CB">
              <w:rPr>
                <w:b/>
                <w:bCs/>
                <w:spacing w:val="-6"/>
              </w:rPr>
              <w:t xml:space="preserve">9. Дата начала и дата и время окончания подачи заявок на участие в запросе цен, место и </w:t>
            </w:r>
          </w:p>
          <w:p w:rsidR="005F60CC" w:rsidRPr="00B975CB" w:rsidRDefault="005F60CC" w:rsidP="000F4545">
            <w:r>
              <w:rPr>
                <w:b/>
                <w:bCs/>
                <w:spacing w:val="-6"/>
              </w:rPr>
              <w:t xml:space="preserve">    </w:t>
            </w:r>
            <w:r w:rsidRPr="00B975CB">
              <w:rPr>
                <w:b/>
                <w:bCs/>
                <w:spacing w:val="-6"/>
              </w:rPr>
              <w:t>порядок их подачи участниками:</w:t>
            </w:r>
          </w:p>
        </w:tc>
      </w:tr>
      <w:tr w:rsidR="005F60CC" w:rsidRPr="00B975CB">
        <w:trPr>
          <w:trHeight w:val="146"/>
        </w:trPr>
        <w:tc>
          <w:tcPr>
            <w:tcW w:w="9948" w:type="dxa"/>
            <w:gridSpan w:val="2"/>
          </w:tcPr>
          <w:p w:rsidR="005F60CC" w:rsidRDefault="005F60CC" w:rsidP="000F4545">
            <w:pPr>
              <w:jc w:val="both"/>
              <w:rPr>
                <w:spacing w:val="-6"/>
              </w:rPr>
            </w:pPr>
            <w:r w:rsidRPr="004939EB">
              <w:rPr>
                <w:spacing w:val="-6"/>
              </w:rPr>
              <w:t xml:space="preserve">Заявки на участие в запросе цен предоставляются на электронную торговую площадку </w:t>
            </w:r>
          </w:p>
          <w:p w:rsidR="005F60CC" w:rsidRPr="00CE0D41" w:rsidRDefault="005F60CC" w:rsidP="000F4545">
            <w:pPr>
              <w:jc w:val="both"/>
              <w:rPr>
                <w:b/>
                <w:bCs/>
                <w:i/>
                <w:iCs/>
              </w:rPr>
            </w:pP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5" w:history="1">
              <w:r w:rsidRPr="009D4AD2">
                <w:rPr>
                  <w:rStyle w:val="Hyperlink"/>
                </w:rPr>
                <w:t>www.a-k-d.ru</w:t>
              </w:r>
            </w:hyperlink>
            <w:r>
              <w:rPr>
                <w:color w:val="0000FF"/>
                <w:u w:val="single"/>
              </w:rPr>
              <w:t xml:space="preserve">, </w:t>
            </w:r>
            <w:r w:rsidRPr="004939EB">
              <w:rPr>
                <w:spacing w:val="-6"/>
              </w:rPr>
              <w:t>начиная с даты</w:t>
            </w:r>
            <w:r w:rsidRPr="004939EB">
              <w:rPr>
                <w:b/>
                <w:bCs/>
                <w:i/>
                <w:iCs/>
              </w:rPr>
              <w:t xml:space="preserve"> </w:t>
            </w:r>
            <w:r>
              <w:t>официальной публикации настоящего</w:t>
            </w:r>
            <w:r w:rsidRPr="004939EB">
              <w:t xml:space="preserve"> извещения и документации по запросу цен на официальном сайте и на данной ЭТП,</w:t>
            </w:r>
            <w:r w:rsidRPr="004939EB">
              <w:rPr>
                <w:spacing w:val="-6"/>
              </w:rPr>
              <w:t xml:space="preserve"> в порядке и в соответствии с регламентом работы данной ЭТП</w:t>
            </w:r>
            <w:r>
              <w:rPr>
                <w:spacing w:val="-6"/>
              </w:rPr>
              <w:t>,</w:t>
            </w:r>
          </w:p>
        </w:tc>
      </w:tr>
      <w:tr w:rsidR="005F60CC" w:rsidRPr="001B1299">
        <w:trPr>
          <w:trHeight w:val="146"/>
        </w:trPr>
        <w:tc>
          <w:tcPr>
            <w:tcW w:w="9948" w:type="dxa"/>
            <w:gridSpan w:val="2"/>
          </w:tcPr>
          <w:p w:rsidR="005F60CC" w:rsidRDefault="005F60CC" w:rsidP="000F4545">
            <w:pPr>
              <w:rPr>
                <w:b/>
                <w:bCs/>
                <w:i/>
                <w:iCs/>
                <w:color w:val="000000"/>
                <w:u w:val="single"/>
              </w:rPr>
            </w:pPr>
            <w:r w:rsidRPr="00B975CB">
              <w:rPr>
                <w:i/>
                <w:iCs/>
              </w:rPr>
              <w:t>дата начала приема заявок:</w:t>
            </w:r>
            <w:r w:rsidRPr="00DB7C73">
              <w:rPr>
                <w:b/>
                <w:bCs/>
                <w:i/>
                <w:iCs/>
                <w:color w:val="000000"/>
                <w:u w:val="single"/>
              </w:rPr>
              <w:t xml:space="preserve"> </w:t>
            </w:r>
          </w:p>
          <w:p w:rsidR="005F60CC" w:rsidRDefault="005F60CC" w:rsidP="000F4545">
            <w:pPr>
              <w:rPr>
                <w:b/>
                <w:bCs/>
                <w:i/>
                <w:iCs/>
                <w:color w:val="000000"/>
                <w:u w:val="single"/>
              </w:rPr>
            </w:pPr>
            <w:r>
              <w:rPr>
                <w:b/>
                <w:bCs/>
                <w:i/>
                <w:iCs/>
                <w:color w:val="000000"/>
                <w:u w:val="single"/>
              </w:rPr>
              <w:t>С даты размещения на официальных сайтах и ЭТП</w:t>
            </w:r>
          </w:p>
          <w:p w:rsidR="005F60CC" w:rsidRDefault="005F60CC" w:rsidP="000F4545">
            <w:pPr>
              <w:rPr>
                <w:i/>
                <w:iCs/>
                <w:color w:val="000000"/>
              </w:rPr>
            </w:pPr>
            <w:r w:rsidRPr="00DF25BB">
              <w:rPr>
                <w:i/>
                <w:iCs/>
                <w:color w:val="000000"/>
              </w:rPr>
              <w:t>дата и время окончания подачи заявок:</w:t>
            </w:r>
          </w:p>
          <w:p w:rsidR="005F60CC" w:rsidRPr="003F0817" w:rsidRDefault="005F60CC" w:rsidP="000F4545">
            <w:pPr>
              <w:jc w:val="both"/>
              <w:rPr>
                <w:b/>
                <w:bCs/>
                <w:i/>
                <w:iCs/>
                <w:u w:val="single"/>
              </w:rPr>
            </w:pPr>
            <w:r>
              <w:rPr>
                <w:b/>
                <w:bCs/>
                <w:i/>
                <w:iCs/>
              </w:rPr>
              <w:t xml:space="preserve">в срок не позднее </w:t>
            </w:r>
            <w:r w:rsidRPr="00EC648D">
              <w:rPr>
                <w:b/>
                <w:bCs/>
                <w:i/>
                <w:iCs/>
              </w:rPr>
              <w:t xml:space="preserve"> </w:t>
            </w:r>
            <w:r w:rsidRPr="00EC648D">
              <w:rPr>
                <w:b/>
                <w:bCs/>
                <w:i/>
                <w:iCs/>
                <w:u w:val="single"/>
              </w:rPr>
              <w:t>05:00 (время московское)</w:t>
            </w:r>
            <w:r>
              <w:rPr>
                <w:b/>
                <w:bCs/>
                <w:i/>
                <w:iCs/>
                <w:u w:val="single"/>
              </w:rPr>
              <w:t xml:space="preserve"> «01»</w:t>
            </w:r>
            <w:r w:rsidRPr="00EC648D">
              <w:rPr>
                <w:b/>
                <w:bCs/>
                <w:i/>
                <w:iCs/>
                <w:u w:val="single"/>
              </w:rPr>
              <w:t xml:space="preserve"> </w:t>
            </w:r>
            <w:r>
              <w:rPr>
                <w:b/>
                <w:bCs/>
                <w:i/>
                <w:iCs/>
                <w:u w:val="single"/>
              </w:rPr>
              <w:t>апреля 2015</w:t>
            </w:r>
            <w:r w:rsidRPr="00EC648D">
              <w:rPr>
                <w:b/>
                <w:bCs/>
                <w:i/>
                <w:iCs/>
                <w:u w:val="single"/>
              </w:rPr>
              <w:t xml:space="preserve"> года</w:t>
            </w:r>
          </w:p>
        </w:tc>
      </w:tr>
      <w:tr w:rsidR="005F60CC" w:rsidRPr="001B1299">
        <w:trPr>
          <w:trHeight w:val="146"/>
        </w:trPr>
        <w:tc>
          <w:tcPr>
            <w:tcW w:w="9948" w:type="dxa"/>
            <w:gridSpan w:val="2"/>
          </w:tcPr>
          <w:p w:rsidR="005F60CC" w:rsidRDefault="005F60CC" w:rsidP="000F4545">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 в автоматическом режиме после окончания приема заявок</w:t>
            </w:r>
            <w:r>
              <w:t>:</w:t>
            </w:r>
          </w:p>
          <w:p w:rsidR="005F60CC" w:rsidRPr="00E01693" w:rsidRDefault="005F60CC" w:rsidP="000F4545"/>
          <w:p w:rsidR="005F60CC" w:rsidRPr="00E01693" w:rsidRDefault="005F60CC" w:rsidP="000F4545">
            <w:pPr>
              <w:jc w:val="both"/>
              <w:rPr>
                <w:b/>
                <w:bCs/>
                <w:i/>
                <w:iCs/>
                <w:u w:val="single"/>
              </w:rPr>
            </w:pPr>
            <w:r>
              <w:rPr>
                <w:b/>
                <w:bCs/>
                <w:i/>
                <w:iCs/>
              </w:rPr>
              <w:t xml:space="preserve">Дата и время: </w:t>
            </w:r>
            <w:r w:rsidRPr="00EC648D">
              <w:rPr>
                <w:b/>
                <w:bCs/>
                <w:i/>
                <w:iCs/>
                <w:u w:val="single"/>
              </w:rPr>
              <w:t>05:00 (время московское)</w:t>
            </w:r>
            <w:r>
              <w:rPr>
                <w:b/>
                <w:bCs/>
                <w:i/>
                <w:iCs/>
                <w:u w:val="single"/>
              </w:rPr>
              <w:t xml:space="preserve"> «01»</w:t>
            </w:r>
            <w:r w:rsidRPr="00EC648D">
              <w:rPr>
                <w:b/>
                <w:bCs/>
                <w:i/>
                <w:iCs/>
                <w:u w:val="single"/>
              </w:rPr>
              <w:t xml:space="preserve"> </w:t>
            </w:r>
            <w:r>
              <w:rPr>
                <w:b/>
                <w:bCs/>
                <w:i/>
                <w:iCs/>
                <w:u w:val="single"/>
              </w:rPr>
              <w:t>апреля 2015</w:t>
            </w:r>
            <w:r w:rsidRPr="00EC648D">
              <w:rPr>
                <w:b/>
                <w:bCs/>
                <w:i/>
                <w:iCs/>
                <w:u w:val="single"/>
              </w:rPr>
              <w:t xml:space="preserve"> года</w:t>
            </w:r>
          </w:p>
          <w:p w:rsidR="005F60CC" w:rsidRPr="00EC648D" w:rsidRDefault="005F60CC" w:rsidP="000F4545">
            <w:pPr>
              <w:rPr>
                <w:b/>
                <w:bCs/>
                <w:u w:val="single"/>
              </w:rPr>
            </w:pPr>
          </w:p>
        </w:tc>
      </w:tr>
      <w:tr w:rsidR="005F60CC" w:rsidRPr="00B975CB">
        <w:trPr>
          <w:trHeight w:val="146"/>
        </w:trPr>
        <w:tc>
          <w:tcPr>
            <w:tcW w:w="9948" w:type="dxa"/>
            <w:gridSpan w:val="2"/>
            <w:shd w:val="clear" w:color="auto" w:fill="D9D9D9"/>
          </w:tcPr>
          <w:p w:rsidR="005F60CC" w:rsidRPr="00B975CB" w:rsidRDefault="005F60CC" w:rsidP="000F4545">
            <w:r w:rsidRPr="00B975CB">
              <w:rPr>
                <w:b/>
                <w:bCs/>
                <w:spacing w:val="-6"/>
              </w:rPr>
              <w:t>10. Место и дата проведения отборочной стадии:</w:t>
            </w:r>
          </w:p>
        </w:tc>
      </w:tr>
      <w:tr w:rsidR="005F60CC" w:rsidRPr="001B1299">
        <w:trPr>
          <w:trHeight w:val="146"/>
        </w:trPr>
        <w:tc>
          <w:tcPr>
            <w:tcW w:w="9948" w:type="dxa"/>
            <w:gridSpan w:val="2"/>
          </w:tcPr>
          <w:p w:rsidR="005F60CC" w:rsidRDefault="005F60CC" w:rsidP="000F4545">
            <w:r w:rsidRPr="001B1299">
              <w:t>Томская область, г. Северск, улица Курчатова,</w:t>
            </w:r>
            <w:r>
              <w:t xml:space="preserve"> 1, АО «СХК», Единая закупочная комиссия АО «СХК»</w:t>
            </w:r>
          </w:p>
          <w:p w:rsidR="005F60CC" w:rsidRPr="009E2FC9" w:rsidRDefault="005F60CC" w:rsidP="000F4545"/>
          <w:p w:rsidR="005F60CC" w:rsidRPr="001B1299" w:rsidRDefault="005F60CC" w:rsidP="000F4545">
            <w:pPr>
              <w:pStyle w:val="Times12"/>
              <w:ind w:firstLine="0"/>
            </w:pPr>
            <w:r w:rsidRPr="00CB6AEC">
              <w:t xml:space="preserve">Отборочная стадия рассмотрения заявок на участие в запросе цен: </w:t>
            </w:r>
            <w:r>
              <w:rPr>
                <w:b/>
                <w:bCs/>
                <w:i/>
                <w:iCs/>
              </w:rPr>
              <w:t>не позднее «30</w:t>
            </w:r>
            <w:r w:rsidRPr="00071F88">
              <w:rPr>
                <w:b/>
                <w:bCs/>
                <w:i/>
                <w:iCs/>
              </w:rPr>
              <w:t xml:space="preserve">» </w:t>
            </w:r>
            <w:r>
              <w:rPr>
                <w:b/>
                <w:bCs/>
                <w:i/>
                <w:iCs/>
              </w:rPr>
              <w:t>апреля 2015 года</w:t>
            </w:r>
          </w:p>
        </w:tc>
      </w:tr>
      <w:tr w:rsidR="005F60CC" w:rsidRPr="001B1299">
        <w:trPr>
          <w:trHeight w:val="146"/>
        </w:trPr>
        <w:tc>
          <w:tcPr>
            <w:tcW w:w="9948" w:type="dxa"/>
            <w:gridSpan w:val="2"/>
            <w:shd w:val="clear" w:color="auto" w:fill="D9D9D9"/>
          </w:tcPr>
          <w:p w:rsidR="005F60CC" w:rsidRPr="001B1299" w:rsidRDefault="005F60CC" w:rsidP="000F4545">
            <w:r w:rsidRPr="001B1299">
              <w:rPr>
                <w:b/>
                <w:bCs/>
                <w:spacing w:val="-6"/>
              </w:rPr>
              <w:t>11. Место и дата проведения итогов запроса цен:</w:t>
            </w:r>
          </w:p>
        </w:tc>
      </w:tr>
      <w:tr w:rsidR="005F60CC" w:rsidRPr="001B1299">
        <w:trPr>
          <w:trHeight w:val="146"/>
        </w:trPr>
        <w:tc>
          <w:tcPr>
            <w:tcW w:w="9948" w:type="dxa"/>
            <w:gridSpan w:val="2"/>
          </w:tcPr>
          <w:p w:rsidR="005F60CC" w:rsidRDefault="005F60CC" w:rsidP="000F4545">
            <w:r w:rsidRPr="001B1299">
              <w:t>Томская область, г. Северск, улица Курчатова,</w:t>
            </w:r>
            <w:r>
              <w:t xml:space="preserve"> 1, АО «СХК», Единая закупочная комиссия АО «СХК», ЕЗК в протоколе рассмотрения заявок на отборочной стадии подводит итоги запроса цен.</w:t>
            </w:r>
          </w:p>
          <w:p w:rsidR="005F60CC" w:rsidRDefault="005F60CC" w:rsidP="000F4545"/>
          <w:p w:rsidR="005F60CC" w:rsidRPr="001B1299" w:rsidRDefault="005F60CC" w:rsidP="000F4545">
            <w:r w:rsidRPr="00CB6AEC">
              <w:t xml:space="preserve">Подведение итогов запроса цен: </w:t>
            </w:r>
            <w:r>
              <w:rPr>
                <w:b/>
                <w:bCs/>
                <w:i/>
                <w:iCs/>
              </w:rPr>
              <w:t>не позднее «30</w:t>
            </w:r>
            <w:r w:rsidRPr="00071F88">
              <w:rPr>
                <w:b/>
                <w:bCs/>
                <w:i/>
                <w:iCs/>
              </w:rPr>
              <w:t xml:space="preserve">» </w:t>
            </w:r>
            <w:r>
              <w:rPr>
                <w:b/>
                <w:bCs/>
                <w:i/>
                <w:iCs/>
              </w:rPr>
              <w:t>апреля 2015</w:t>
            </w:r>
            <w:r w:rsidRPr="00071F88">
              <w:rPr>
                <w:b/>
                <w:bCs/>
                <w:i/>
                <w:iCs/>
              </w:rPr>
              <w:t xml:space="preserve"> </w:t>
            </w:r>
            <w:r>
              <w:rPr>
                <w:b/>
                <w:bCs/>
                <w:i/>
                <w:iCs/>
              </w:rPr>
              <w:t>года</w:t>
            </w:r>
          </w:p>
        </w:tc>
      </w:tr>
      <w:tr w:rsidR="005F60CC" w:rsidRPr="00B975CB">
        <w:trPr>
          <w:trHeight w:val="146"/>
        </w:trPr>
        <w:tc>
          <w:tcPr>
            <w:tcW w:w="9948" w:type="dxa"/>
            <w:gridSpan w:val="2"/>
          </w:tcPr>
          <w:p w:rsidR="005F60CC" w:rsidRPr="00B975CB" w:rsidRDefault="005F60CC" w:rsidP="000F4545"/>
        </w:tc>
      </w:tr>
      <w:tr w:rsidR="005F60CC" w:rsidRPr="00B975CB">
        <w:trPr>
          <w:trHeight w:val="146"/>
        </w:trPr>
        <w:tc>
          <w:tcPr>
            <w:tcW w:w="9948" w:type="dxa"/>
            <w:gridSpan w:val="2"/>
            <w:shd w:val="clear" w:color="auto" w:fill="D9D9D9"/>
          </w:tcPr>
          <w:p w:rsidR="005F60CC" w:rsidRPr="00B975CB" w:rsidRDefault="005F60CC" w:rsidP="000F4545">
            <w:r w:rsidRPr="00B975CB">
              <w:rPr>
                <w:b/>
                <w:bCs/>
                <w:spacing w:val="-6"/>
              </w:rPr>
              <w:t>12. Срок заключения договора после определения победителя запроса цен:</w:t>
            </w:r>
          </w:p>
        </w:tc>
      </w:tr>
      <w:tr w:rsidR="005F60CC" w:rsidRPr="00B975CB">
        <w:trPr>
          <w:trHeight w:val="146"/>
        </w:trPr>
        <w:tc>
          <w:tcPr>
            <w:tcW w:w="9948" w:type="dxa"/>
            <w:gridSpan w:val="2"/>
          </w:tcPr>
          <w:p w:rsidR="005F60CC" w:rsidRPr="00AE6F72" w:rsidRDefault="005F60CC" w:rsidP="000F4545">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w:t>
            </w:r>
            <w:r>
              <w:t xml:space="preserve">единой </w:t>
            </w:r>
            <w:r w:rsidRPr="00225DB0">
              <w:t xml:space="preserve">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5F60CC" w:rsidRPr="00225DB0" w:rsidRDefault="005F60CC" w:rsidP="000F4545">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5F60CC" w:rsidRPr="00242BFB" w:rsidRDefault="005F60CC" w:rsidP="000F4545">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F60CC" w:rsidRPr="009E58BB" w:rsidRDefault="005F60CC" w:rsidP="000F4545">
            <w:pPr>
              <w:pStyle w:val="-3"/>
              <w:tabs>
                <w:tab w:val="clear" w:pos="1701"/>
                <w:tab w:val="left" w:pos="1985"/>
              </w:tabs>
              <w:spacing w:line="240" w:lineRule="auto"/>
              <w:ind w:firstLine="0"/>
              <w:rPr>
                <w:sz w:val="24"/>
                <w:szCs w:val="24"/>
              </w:rPr>
            </w:pPr>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F60CC" w:rsidRPr="00B975CB" w:rsidRDefault="005F60CC" w:rsidP="000F4545">
            <w:pPr>
              <w:rPr>
                <w:color w:val="7030A0"/>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F60CC" w:rsidRPr="00B975CB">
        <w:trPr>
          <w:trHeight w:val="288"/>
        </w:trPr>
        <w:tc>
          <w:tcPr>
            <w:tcW w:w="9948" w:type="dxa"/>
            <w:gridSpan w:val="2"/>
            <w:shd w:val="clear" w:color="auto" w:fill="D9D9D9"/>
          </w:tcPr>
          <w:p w:rsidR="005F60CC" w:rsidRPr="00B975CB" w:rsidRDefault="005F60CC" w:rsidP="000F4545">
            <w:r w:rsidRPr="00B975CB">
              <w:rPr>
                <w:b/>
                <w:bCs/>
                <w:spacing w:val="-6"/>
              </w:rPr>
              <w:t>13. Форма, размер и срок предоставления обеспечения испо</w:t>
            </w:r>
            <w:r>
              <w:rPr>
                <w:b/>
                <w:bCs/>
                <w:spacing w:val="-6"/>
              </w:rPr>
              <w:t>лнения обязательств по договору</w:t>
            </w:r>
            <w:r w:rsidRPr="00B975CB">
              <w:rPr>
                <w:b/>
                <w:bCs/>
                <w:spacing w:val="-6"/>
              </w:rPr>
              <w:t>:</w:t>
            </w:r>
          </w:p>
        </w:tc>
      </w:tr>
      <w:tr w:rsidR="005F60CC" w:rsidRPr="001B1299">
        <w:trPr>
          <w:trHeight w:val="559"/>
        </w:trPr>
        <w:tc>
          <w:tcPr>
            <w:tcW w:w="9948" w:type="dxa"/>
            <w:gridSpan w:val="2"/>
          </w:tcPr>
          <w:p w:rsidR="005F60CC" w:rsidRPr="001B1299" w:rsidRDefault="005F60CC" w:rsidP="000F4545">
            <w:r>
              <w:t>не требуется</w:t>
            </w:r>
          </w:p>
          <w:p w:rsidR="005F60CC" w:rsidRPr="001B1299" w:rsidRDefault="005F60CC" w:rsidP="000F4545"/>
        </w:tc>
      </w:tr>
      <w:tr w:rsidR="005F60CC" w:rsidRPr="00B975CB">
        <w:trPr>
          <w:trHeight w:val="641"/>
        </w:trPr>
        <w:tc>
          <w:tcPr>
            <w:tcW w:w="9948" w:type="dxa"/>
            <w:gridSpan w:val="2"/>
            <w:shd w:val="clear" w:color="auto" w:fill="D9D9D9"/>
          </w:tcPr>
          <w:p w:rsidR="005F60CC" w:rsidRDefault="005F60CC" w:rsidP="000F4545">
            <w:pPr>
              <w:rPr>
                <w:b/>
                <w:bCs/>
              </w:rPr>
            </w:pPr>
            <w:r w:rsidRPr="00B975CB">
              <w:rPr>
                <w:b/>
                <w:bCs/>
              </w:rPr>
              <w:t xml:space="preserve">14. Процедура запроса цен не является торгами по законодательству Российской </w:t>
            </w:r>
          </w:p>
          <w:p w:rsidR="005F60CC" w:rsidRPr="00B975CB" w:rsidRDefault="005F60CC" w:rsidP="000F4545">
            <w:r>
              <w:rPr>
                <w:b/>
                <w:bCs/>
              </w:rPr>
              <w:t xml:space="preserve">      </w:t>
            </w:r>
            <w:r w:rsidRPr="00B975CB">
              <w:rPr>
                <w:b/>
                <w:bCs/>
              </w:rPr>
              <w:t>Федерации</w:t>
            </w:r>
            <w:r>
              <w:rPr>
                <w:b/>
                <w:bCs/>
              </w:rPr>
              <w:t>.</w:t>
            </w:r>
          </w:p>
        </w:tc>
      </w:tr>
      <w:tr w:rsidR="005F60CC" w:rsidRPr="00B975CB">
        <w:trPr>
          <w:trHeight w:val="271"/>
        </w:trPr>
        <w:tc>
          <w:tcPr>
            <w:tcW w:w="9948" w:type="dxa"/>
            <w:gridSpan w:val="2"/>
          </w:tcPr>
          <w:p w:rsidR="005F60CC" w:rsidRPr="00B975CB" w:rsidRDefault="005F60CC" w:rsidP="000F4545"/>
        </w:tc>
      </w:tr>
      <w:tr w:rsidR="005F60CC" w:rsidRPr="00B975CB">
        <w:trPr>
          <w:trHeight w:val="288"/>
        </w:trPr>
        <w:tc>
          <w:tcPr>
            <w:tcW w:w="9948" w:type="dxa"/>
            <w:gridSpan w:val="2"/>
            <w:shd w:val="clear" w:color="auto" w:fill="D9D9D9"/>
          </w:tcPr>
          <w:p w:rsidR="005F60CC" w:rsidRDefault="005F60CC" w:rsidP="000F4545">
            <w:pPr>
              <w:rPr>
                <w:b/>
                <w:bCs/>
                <w:spacing w:val="-6"/>
              </w:rPr>
            </w:pPr>
            <w:r w:rsidRPr="00B975CB">
              <w:rPr>
                <w:b/>
                <w:bCs/>
                <w:spacing w:val="-6"/>
              </w:rPr>
              <w:t>15. Отказ</w:t>
            </w:r>
            <w:r>
              <w:rPr>
                <w:b/>
                <w:bCs/>
                <w:spacing w:val="-6"/>
              </w:rPr>
              <w:t xml:space="preserve"> организатора запроса цен</w:t>
            </w:r>
            <w:r w:rsidRPr="00B975CB">
              <w:rPr>
                <w:b/>
                <w:bCs/>
                <w:spacing w:val="-6"/>
              </w:rPr>
              <w:t xml:space="preserve"> от проведения запроса цен</w:t>
            </w:r>
            <w:r>
              <w:rPr>
                <w:b/>
                <w:bCs/>
                <w:spacing w:val="-6"/>
              </w:rPr>
              <w:t xml:space="preserve"> (или любого лота запроса цен)  </w:t>
            </w:r>
          </w:p>
          <w:p w:rsidR="005F60CC" w:rsidRDefault="005F60CC" w:rsidP="000F4545">
            <w:pPr>
              <w:rPr>
                <w:b/>
                <w:bCs/>
                <w:spacing w:val="-6"/>
              </w:rPr>
            </w:pPr>
            <w:r>
              <w:rPr>
                <w:b/>
                <w:bCs/>
                <w:spacing w:val="-6"/>
              </w:rPr>
              <w:t xml:space="preserve">      по решению заказчика в указанных ниже случаях, в любое время вплоть до подведения  </w:t>
            </w:r>
          </w:p>
          <w:p w:rsidR="005F60CC" w:rsidRPr="00B975CB" w:rsidRDefault="005F60CC" w:rsidP="000F4545">
            <w:r>
              <w:rPr>
                <w:b/>
                <w:bCs/>
                <w:spacing w:val="-6"/>
              </w:rPr>
              <w:t xml:space="preserve">      итогов запроса цен, не приводит к каким-либо последствиям для организатора запроса цен.</w:t>
            </w:r>
          </w:p>
        </w:tc>
      </w:tr>
      <w:tr w:rsidR="005F60CC" w:rsidRPr="00B975CB">
        <w:trPr>
          <w:trHeight w:val="1118"/>
        </w:trPr>
        <w:tc>
          <w:tcPr>
            <w:tcW w:w="9948" w:type="dxa"/>
            <w:gridSpan w:val="2"/>
          </w:tcPr>
          <w:p w:rsidR="005F60CC" w:rsidRPr="00254E37" w:rsidRDefault="005F60CC" w:rsidP="000F4545">
            <w:pPr>
              <w:tabs>
                <w:tab w:val="left" w:pos="1134"/>
              </w:tabs>
              <w:ind w:firstLine="709"/>
              <w:jc w:val="both"/>
            </w:pPr>
            <w:r w:rsidRPr="00254E37">
              <w:t>- изменение финансовых, инвестиционных, производственных и иных программ, оказавших влияние на потребность в данной закупке;</w:t>
            </w:r>
          </w:p>
          <w:p w:rsidR="005F60CC" w:rsidRPr="00254E37" w:rsidRDefault="005F60CC" w:rsidP="000F4545">
            <w:pPr>
              <w:tabs>
                <w:tab w:val="left" w:pos="1134"/>
              </w:tabs>
              <w:ind w:firstLine="709"/>
              <w:jc w:val="both"/>
            </w:pPr>
            <w:r w:rsidRPr="00254E37">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0CC" w:rsidRPr="00B975CB" w:rsidRDefault="005F60CC" w:rsidP="000F4545">
            <w:pPr>
              <w:tabs>
                <w:tab w:val="left" w:pos="1134"/>
              </w:tabs>
              <w:ind w:firstLine="709"/>
              <w:jc w:val="both"/>
            </w:pPr>
            <w:r>
              <w:t xml:space="preserve">- </w:t>
            </w:r>
            <w:r w:rsidRPr="00254E37">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5F60CC" w:rsidRPr="00B975CB">
        <w:trPr>
          <w:trHeight w:val="559"/>
        </w:trPr>
        <w:tc>
          <w:tcPr>
            <w:tcW w:w="9948" w:type="dxa"/>
            <w:gridSpan w:val="2"/>
            <w:shd w:val="clear" w:color="auto" w:fill="D9D9D9"/>
          </w:tcPr>
          <w:p w:rsidR="005F60CC" w:rsidRPr="00B975CB" w:rsidRDefault="005F60CC" w:rsidP="000F4545">
            <w:r w:rsidRPr="00B975CB">
              <w:rPr>
                <w:b/>
                <w:bCs/>
              </w:rPr>
              <w:t>16. Остальные и более подробные условия запроса цен содержатся в документации по запросу цен</w:t>
            </w:r>
            <w:r>
              <w:rPr>
                <w:b/>
                <w:bCs/>
              </w:rPr>
              <w:t>, являющейся неотъемлемым приложением к данному извещению.</w:t>
            </w:r>
          </w:p>
        </w:tc>
      </w:tr>
      <w:tr w:rsidR="005F60CC" w:rsidRPr="00B975CB">
        <w:trPr>
          <w:trHeight w:val="391"/>
        </w:trPr>
        <w:tc>
          <w:tcPr>
            <w:tcW w:w="9948" w:type="dxa"/>
            <w:gridSpan w:val="2"/>
            <w:shd w:val="clear" w:color="auto" w:fill="FFFFFF"/>
          </w:tcPr>
          <w:p w:rsidR="005F60CC" w:rsidRPr="00B975CB" w:rsidRDefault="005F60CC" w:rsidP="000F4545">
            <w:pPr>
              <w:rPr>
                <w:b/>
                <w:bCs/>
              </w:rPr>
            </w:pPr>
          </w:p>
        </w:tc>
      </w:tr>
      <w:tr w:rsidR="005F60CC" w:rsidRPr="00B975CB">
        <w:trPr>
          <w:trHeight w:val="271"/>
        </w:trPr>
        <w:tc>
          <w:tcPr>
            <w:tcW w:w="9948" w:type="dxa"/>
            <w:gridSpan w:val="2"/>
            <w:shd w:val="clear" w:color="auto" w:fill="D9D9D9"/>
          </w:tcPr>
          <w:p w:rsidR="005F60CC" w:rsidRPr="00B975CB" w:rsidRDefault="005F60CC" w:rsidP="000F4545">
            <w:r w:rsidRPr="00B975CB">
              <w:rPr>
                <w:b/>
                <w:bCs/>
                <w:spacing w:val="-6"/>
              </w:rPr>
              <w:t>17. Примечание:</w:t>
            </w:r>
          </w:p>
        </w:tc>
      </w:tr>
      <w:tr w:rsidR="005F60CC" w:rsidRPr="00B975CB">
        <w:trPr>
          <w:trHeight w:val="3353"/>
        </w:trPr>
        <w:tc>
          <w:tcPr>
            <w:tcW w:w="9948" w:type="dxa"/>
            <w:gridSpan w:val="2"/>
          </w:tcPr>
          <w:p w:rsidR="005F60CC" w:rsidRPr="00B64330" w:rsidRDefault="005F60CC" w:rsidP="000F4545">
            <w:pPr>
              <w:pStyle w:val="1c"/>
              <w:spacing w:after="0" w:line="240" w:lineRule="auto"/>
              <w:ind w:left="0"/>
              <w:jc w:val="both"/>
              <w:rPr>
                <w:rFonts w:ascii="Times New Roman" w:hAnsi="Times New Roman" w:cs="Times New Roman"/>
                <w:sz w:val="24"/>
                <w:szCs w:val="24"/>
              </w:rPr>
            </w:pPr>
            <w:r w:rsidRPr="00B64330">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F60CC" w:rsidRPr="00B64330" w:rsidRDefault="005F60CC" w:rsidP="000F4545">
            <w:pPr>
              <w:pStyle w:val="1c"/>
              <w:spacing w:after="0" w:line="240" w:lineRule="auto"/>
              <w:ind w:left="0"/>
              <w:jc w:val="both"/>
              <w:rPr>
                <w:rFonts w:ascii="Times New Roman" w:hAnsi="Times New Roman" w:cs="Times New Roman"/>
                <w:sz w:val="24"/>
                <w:szCs w:val="24"/>
              </w:rPr>
            </w:pPr>
            <w:r w:rsidRPr="00B64330">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F60CC" w:rsidRPr="00072459" w:rsidRDefault="005F60CC" w:rsidP="000F4545">
            <w:pPr>
              <w:ind w:right="153"/>
              <w:jc w:val="both"/>
              <w:rPr>
                <w:b/>
                <w:bCs/>
              </w:rPr>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tc>
      </w:tr>
    </w:tbl>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Default="005F60CC" w:rsidP="005C3F5C">
      <w:pPr>
        <w:outlineLvl w:val="0"/>
        <w:rPr>
          <w:sz w:val="26"/>
          <w:szCs w:val="26"/>
        </w:rPr>
      </w:pPr>
    </w:p>
    <w:p w:rsidR="005F60CC" w:rsidRPr="00D17AE8" w:rsidRDefault="005F60CC" w:rsidP="005C3F5C">
      <w:pPr>
        <w:outlineLvl w:val="0"/>
        <w:rPr>
          <w:sz w:val="26"/>
          <w:szCs w:val="26"/>
        </w:rPr>
      </w:pPr>
    </w:p>
    <w:p w:rsidR="005F60CC" w:rsidRPr="00E25B1F" w:rsidRDefault="005F60CC" w:rsidP="002B03AB">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5F60CC" w:rsidRPr="00E25B1F" w:rsidRDefault="005F60CC" w:rsidP="00C14669"/>
    <w:p w:rsidR="005F60CC" w:rsidRPr="00E25B1F" w:rsidRDefault="005F60CC" w:rsidP="00652028">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5F60CC" w:rsidRPr="00E25B1F" w:rsidRDefault="005F60CC"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F60CC" w:rsidRPr="00E25B1F" w:rsidRDefault="005F60CC"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F60CC" w:rsidRDefault="005F60CC"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F60CC" w:rsidRPr="00E25B1F" w:rsidRDefault="005F60CC"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5F60CC" w:rsidRPr="00E25B1F" w:rsidRDefault="005F60CC"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5F60CC" w:rsidRPr="00E25B1F" w:rsidRDefault="005F60CC"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5F60CC" w:rsidRPr="00E25B1F" w:rsidRDefault="005F60CC" w:rsidP="0058002C">
      <w:pPr>
        <w:ind w:firstLine="720"/>
        <w:rPr>
          <w:b/>
          <w:bCs/>
        </w:rPr>
      </w:pPr>
    </w:p>
    <w:p w:rsidR="005F60CC" w:rsidRPr="005966B7" w:rsidRDefault="005F60CC"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F60CC" w:rsidRPr="005966B7" w:rsidRDefault="005F60CC"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5F60CC" w:rsidRPr="005966B7" w:rsidRDefault="005F60CC"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5F60CC" w:rsidRPr="00E25B1F" w:rsidRDefault="005F60C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5F60CC" w:rsidRPr="00E25B1F" w:rsidRDefault="005F60CC" w:rsidP="00E55E60">
      <w:pPr>
        <w:ind w:firstLine="709"/>
        <w:jc w:val="both"/>
        <w:rPr>
          <w:sz w:val="28"/>
          <w:szCs w:val="28"/>
        </w:rPr>
      </w:pPr>
    </w:p>
    <w:p w:rsidR="005F60CC" w:rsidRPr="00E25B1F" w:rsidRDefault="005F60CC"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F60CC" w:rsidRPr="00E25B1F" w:rsidRDefault="005F60CC"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5F60CC" w:rsidRPr="00E25B1F" w:rsidRDefault="005F60CC"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5F60CC" w:rsidRPr="00E25B1F" w:rsidRDefault="005F60CC"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5F60CC" w:rsidRPr="00E25B1F" w:rsidRDefault="005F60CC"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5F60CC" w:rsidRPr="00E25B1F" w:rsidRDefault="005F60CC"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5F60CC" w:rsidRPr="00E25B1F" w:rsidRDefault="005F60CC"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5F60CC" w:rsidRPr="00E25B1F" w:rsidRDefault="005F60CC"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F60CC" w:rsidRPr="00E25B1F" w:rsidRDefault="005F60CC"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5F60CC" w:rsidRDefault="005F60CC" w:rsidP="00F35F38">
      <w:pPr>
        <w:ind w:firstLine="720"/>
        <w:jc w:val="both"/>
        <w:rPr>
          <w:sz w:val="28"/>
          <w:szCs w:val="28"/>
        </w:rPr>
      </w:pPr>
      <w:r w:rsidRPr="00E25B1F">
        <w:rPr>
          <w:sz w:val="28"/>
          <w:szCs w:val="28"/>
        </w:rPr>
        <w:t>АЭС — атомная электростанция.</w:t>
      </w:r>
    </w:p>
    <w:p w:rsidR="005F60CC" w:rsidRPr="00E25B1F" w:rsidRDefault="005F60CC"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5F60CC" w:rsidRPr="00E25B1F" w:rsidRDefault="005F60CC" w:rsidP="00F35F38">
      <w:pPr>
        <w:ind w:firstLine="720"/>
        <w:jc w:val="both"/>
        <w:rPr>
          <w:sz w:val="28"/>
          <w:szCs w:val="28"/>
        </w:rPr>
      </w:pPr>
      <w:r w:rsidRPr="00E25B1F">
        <w:rPr>
          <w:sz w:val="28"/>
          <w:szCs w:val="28"/>
        </w:rPr>
        <w:t>ДЗО — дочерние либо зависимые общества.</w:t>
      </w:r>
    </w:p>
    <w:p w:rsidR="005F60CC" w:rsidRPr="00E25B1F" w:rsidRDefault="005F60CC"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5F60CC" w:rsidRPr="00E25B1F" w:rsidRDefault="005F60CC" w:rsidP="00F35F38">
      <w:pPr>
        <w:ind w:firstLine="720"/>
        <w:jc w:val="both"/>
        <w:rPr>
          <w:sz w:val="28"/>
          <w:szCs w:val="28"/>
        </w:rPr>
      </w:pPr>
      <w:r w:rsidRPr="00E25B1F">
        <w:rPr>
          <w:sz w:val="28"/>
          <w:szCs w:val="28"/>
        </w:rPr>
        <w:t>НДС — налог на добавленную стоимость.</w:t>
      </w:r>
    </w:p>
    <w:p w:rsidR="005F60CC" w:rsidRPr="00E25B1F" w:rsidRDefault="005F60CC"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5F60CC" w:rsidRPr="00E25B1F" w:rsidRDefault="005F60CC" w:rsidP="00F35F38">
      <w:pPr>
        <w:ind w:firstLine="720"/>
        <w:jc w:val="both"/>
        <w:rPr>
          <w:sz w:val="28"/>
          <w:szCs w:val="28"/>
        </w:rPr>
      </w:pPr>
      <w:r w:rsidRPr="00E25B1F">
        <w:rPr>
          <w:sz w:val="28"/>
          <w:szCs w:val="28"/>
        </w:rPr>
        <w:t>ЭТП — электронная торговая площадка.</w:t>
      </w:r>
    </w:p>
    <w:p w:rsidR="005F60CC" w:rsidRDefault="005F60CC" w:rsidP="00CB6822">
      <w:pPr>
        <w:ind w:firstLine="720"/>
        <w:jc w:val="both"/>
        <w:rPr>
          <w:sz w:val="28"/>
          <w:szCs w:val="28"/>
        </w:rPr>
      </w:pPr>
      <w:r w:rsidRPr="00E25B1F">
        <w:rPr>
          <w:sz w:val="28"/>
          <w:szCs w:val="28"/>
        </w:rPr>
        <w:t>ЭП — электронная подпись.</w:t>
      </w:r>
    </w:p>
    <w:p w:rsidR="005F60CC" w:rsidRPr="00E25B1F" w:rsidRDefault="005F60CC"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5F60CC" w:rsidRDefault="005F60CC" w:rsidP="00C87330">
      <w:pPr>
        <w:spacing w:after="120"/>
        <w:jc w:val="both"/>
      </w:pPr>
    </w:p>
    <w:p w:rsidR="005F60CC" w:rsidRPr="00510E29" w:rsidRDefault="005F60CC"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5F60CC" w:rsidRPr="00E25B1F" w:rsidRDefault="005F60CC" w:rsidP="00C87330">
      <w:pPr>
        <w:spacing w:after="120"/>
        <w:jc w:val="both"/>
      </w:pPr>
      <w:r w:rsidRPr="00E25B1F">
        <w:br w:type="page"/>
      </w:r>
    </w:p>
    <w:p w:rsidR="005F60CC" w:rsidRPr="00E25B1F" w:rsidRDefault="005F60CC" w:rsidP="00652028">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5F60CC" w:rsidRPr="00E25B1F"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5F60CC" w:rsidRPr="00E25B1F" w:rsidRDefault="005F60CC"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5F60CC" w:rsidRPr="00E25B1F"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5F60CC" w:rsidRPr="00E25B1F"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5F60CC" w:rsidRPr="00B36DA3"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5F60CC" w:rsidRPr="00B36DA3" w:rsidRDefault="005F60CC" w:rsidP="00652028">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5F60CC" w:rsidRPr="00E25B1F" w:rsidRDefault="005F60CC" w:rsidP="00652028">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5F60CC" w:rsidRPr="00E25B1F"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F60CC" w:rsidRPr="00E25B1F"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5F60CC" w:rsidRPr="00E25B1F" w:rsidRDefault="005F60CC" w:rsidP="00652028">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1B58B1">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5F60CC" w:rsidRPr="006F6E6B" w:rsidRDefault="005F60CC" w:rsidP="00652028">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F60CC" w:rsidRPr="00FC009D"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1B58B1">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5F60CC" w:rsidRPr="00593843"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F60CC" w:rsidRPr="0048246A" w:rsidRDefault="005F60CC"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F60CC" w:rsidRPr="0048246A" w:rsidRDefault="005F60CC"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0CC" w:rsidRPr="00FC009D" w:rsidRDefault="005F60CC"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F60CC"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5F60CC" w:rsidRPr="00DD5EEB"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F60CC" w:rsidRPr="008E7163" w:rsidRDefault="005F60CC" w:rsidP="00652028">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5F60CC" w:rsidRPr="00DD5EEB" w:rsidRDefault="005F60CC" w:rsidP="00652028">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5F60CC" w:rsidRPr="00DD5EEB" w:rsidRDefault="005F60CC" w:rsidP="00652028">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5F60CC" w:rsidRPr="00DD5EEB" w:rsidRDefault="005F60CC" w:rsidP="00652028">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1B58B1">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1B58B1">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5F60CC" w:rsidRPr="00DD5EEB" w:rsidRDefault="005F60CC" w:rsidP="00652028">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1B58B1">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5F60CC" w:rsidRPr="00DD5EEB" w:rsidRDefault="005F60CC" w:rsidP="00652028">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5F60CC" w:rsidRPr="00DD5EEB" w:rsidRDefault="005F60CC" w:rsidP="00652028">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1B58B1">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5F60CC" w:rsidRDefault="005F60CC" w:rsidP="00652028">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1B58B1">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1B58B1">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1B58B1">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5F60CC" w:rsidRPr="00B41184" w:rsidRDefault="005F60CC"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1B58B1">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1B58B1">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5F60CC" w:rsidRPr="00B41184" w:rsidRDefault="005F60CC" w:rsidP="00652028">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5F60CC" w:rsidRPr="00B41184" w:rsidRDefault="005F60CC" w:rsidP="00652028">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F60CC" w:rsidRDefault="005F60CC" w:rsidP="00652028">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5F60CC" w:rsidRPr="00DD5EEB" w:rsidRDefault="005F60CC"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5F60CC" w:rsidRDefault="005F60CC" w:rsidP="00652028">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1B58B1">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5F60CC" w:rsidRPr="00DD5EEB" w:rsidRDefault="005F60CC" w:rsidP="00652028">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5F60CC" w:rsidRPr="00DD5EEB" w:rsidRDefault="005F60CC" w:rsidP="00652028">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1B58B1">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5F60CC" w:rsidRDefault="005F60CC" w:rsidP="00C87330">
      <w:pPr>
        <w:pStyle w:val="Times12"/>
        <w:spacing w:after="120"/>
        <w:ind w:firstLine="0"/>
      </w:pPr>
    </w:p>
    <w:p w:rsidR="005F60CC" w:rsidRDefault="005F60CC" w:rsidP="00C87330">
      <w:pPr>
        <w:pStyle w:val="Times12"/>
        <w:spacing w:after="120"/>
        <w:ind w:firstLine="0"/>
        <w:sectPr w:rsidR="005F60CC" w:rsidSect="00C87330">
          <w:pgSz w:w="11907" w:h="16840" w:code="9"/>
          <w:pgMar w:top="1134" w:right="567" w:bottom="1134" w:left="1418" w:header="709" w:footer="624" w:gutter="0"/>
          <w:cols w:space="708"/>
          <w:docGrid w:linePitch="360"/>
        </w:sectPr>
      </w:pPr>
    </w:p>
    <w:p w:rsidR="005F60CC" w:rsidRPr="00E25B1F" w:rsidRDefault="005F60CC" w:rsidP="00C87330">
      <w:pPr>
        <w:pStyle w:val="Times12"/>
        <w:spacing w:after="120"/>
        <w:ind w:firstLine="0"/>
      </w:pPr>
    </w:p>
    <w:p w:rsidR="005F60CC" w:rsidRPr="00E25B1F" w:rsidRDefault="005F60CC" w:rsidP="00652028">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5F60CC" w:rsidRDefault="005F60CC" w:rsidP="00652028">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5F60CC" w:rsidRPr="00E25B1F" w:rsidRDefault="005F60CC" w:rsidP="00652028">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5F60CC" w:rsidRPr="00E25B1F" w:rsidRDefault="005F60CC" w:rsidP="00652028">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5F60CC" w:rsidRDefault="005F60CC" w:rsidP="00652028">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F60CC" w:rsidRPr="00C14A69" w:rsidRDefault="005F60CC" w:rsidP="00652028">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5F60CC" w:rsidRPr="00E25B1F" w:rsidRDefault="005F60CC" w:rsidP="00652028">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5F60CC" w:rsidRPr="00E25B1F" w:rsidRDefault="005F60CC" w:rsidP="00652028">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F60CC" w:rsidRDefault="005F60CC" w:rsidP="00652028">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5F60CC" w:rsidRPr="00E25B1F" w:rsidRDefault="005F60CC" w:rsidP="00652028">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1B58B1">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5F60CC" w:rsidRPr="00E25B1F" w:rsidRDefault="005F60CC" w:rsidP="00652028">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5F60CC" w:rsidRPr="00E25B1F" w:rsidRDefault="005F60CC" w:rsidP="00652028">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5F60CC" w:rsidRPr="00E25B1F" w:rsidRDefault="005F60CC" w:rsidP="00652028">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5F60CC" w:rsidRPr="00E25B1F" w:rsidRDefault="005F60CC" w:rsidP="00652028">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F60CC" w:rsidRPr="00E25B1F" w:rsidRDefault="005F60CC" w:rsidP="00652028">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F60CC" w:rsidRPr="00E25B1F" w:rsidRDefault="005F60CC" w:rsidP="00652028">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5F60CC" w:rsidRPr="007452C8" w:rsidRDefault="005F60CC" w:rsidP="00652028">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5F60CC" w:rsidRPr="00E25B1F" w:rsidRDefault="005F60CC" w:rsidP="00652028">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5F60CC" w:rsidRDefault="005F60CC" w:rsidP="00652028">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5F60CC" w:rsidRDefault="005F60CC" w:rsidP="00652028">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5F60CC" w:rsidRDefault="005F60CC" w:rsidP="00652028">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5F60CC" w:rsidRDefault="005F60CC" w:rsidP="00652028">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F60CC" w:rsidRDefault="005F60CC" w:rsidP="00652028">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5F60CC" w:rsidRPr="005E457C" w:rsidRDefault="005F60CC" w:rsidP="00652028">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1B58B1">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1B58B1">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5F60CC" w:rsidRPr="005E457C" w:rsidRDefault="005F60CC" w:rsidP="00652028">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F60CC" w:rsidRPr="00DD5EEB" w:rsidRDefault="005F60CC" w:rsidP="00652028">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1B58B1">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1B58B1">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1B58B1">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5F60CC" w:rsidRDefault="005F60CC" w:rsidP="00652028">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5F60CC" w:rsidRDefault="005F60CC" w:rsidP="00652028">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5F60CC" w:rsidRDefault="005F60CC" w:rsidP="00652028">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5F60CC" w:rsidRDefault="005F60CC" w:rsidP="00652028">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5F60CC" w:rsidRDefault="005F60CC" w:rsidP="00652028">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5F60CC" w:rsidRDefault="005F60CC" w:rsidP="00652028">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5F60CC" w:rsidRDefault="005F60CC" w:rsidP="00652028">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5F60CC" w:rsidRPr="00FC009D" w:rsidRDefault="005F60CC" w:rsidP="00652028">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5F60CC" w:rsidRDefault="005F60CC" w:rsidP="00652028">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5F60CC" w:rsidRDefault="005F60CC" w:rsidP="00652028">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5F60CC" w:rsidRPr="00FC009D" w:rsidRDefault="005F60CC" w:rsidP="00652028">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F60CC" w:rsidRPr="00FC009D" w:rsidRDefault="005F60CC" w:rsidP="00652028">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5F60CC" w:rsidRPr="00FC009D" w:rsidRDefault="005F60CC" w:rsidP="00652028">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5F60CC" w:rsidRDefault="005F60CC"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5F60CC" w:rsidRDefault="005F60CC" w:rsidP="00652028">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5F60CC" w:rsidRDefault="005F60CC" w:rsidP="00652028">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5F60CC" w:rsidRDefault="005F60CC" w:rsidP="00652028">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1B58B1">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1B58B1">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1B58B1">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5F60CC" w:rsidRDefault="005F60CC" w:rsidP="00652028">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1B58B1">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1B58B1">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1B58B1">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1B58B1">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5F60CC" w:rsidRDefault="005F60CC" w:rsidP="00652028">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5F60CC" w:rsidRDefault="005F60CC"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5F60CC" w:rsidRDefault="005F60CC" w:rsidP="00652028">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1B58B1">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F60CC" w:rsidRPr="00E25B1F" w:rsidRDefault="005F60CC" w:rsidP="00652028">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1B58B1">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1B58B1">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5F60CC" w:rsidRPr="00E25B1F" w:rsidRDefault="005F60CC" w:rsidP="00652028">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5F60CC" w:rsidRPr="00E25B1F" w:rsidRDefault="005F60CC" w:rsidP="00652028">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5F60CC" w:rsidRPr="00E25B1F" w:rsidRDefault="005F60CC" w:rsidP="00652028">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1B58B1">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1B58B1">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5F60CC" w:rsidRPr="00D82891" w:rsidRDefault="005F60CC" w:rsidP="00652028">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1B58B1">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1B58B1">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5F60CC" w:rsidRPr="00D82891" w:rsidRDefault="005F60CC" w:rsidP="00652028">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1B58B1">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1B58B1">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1B58B1">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1B58B1">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5F60CC" w:rsidRDefault="005F60CC" w:rsidP="00652028">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5F60CC" w:rsidRDefault="005F60CC" w:rsidP="00652028">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5F60CC" w:rsidRPr="001940DC" w:rsidRDefault="005F60CC"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5F60CC" w:rsidRPr="0029549A" w:rsidRDefault="005F60CC" w:rsidP="00652028">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5F60CC" w:rsidRPr="001940DC" w:rsidRDefault="005F60CC"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5F60CC" w:rsidRPr="001940DC" w:rsidRDefault="005F60CC" w:rsidP="00652028">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1B58B1">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5F60CC" w:rsidRPr="00E25B1F" w:rsidRDefault="005F60CC" w:rsidP="00652028">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1B58B1">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1B58B1">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5F60CC" w:rsidRPr="00E25B1F" w:rsidRDefault="005F60CC" w:rsidP="00652028">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5F60CC" w:rsidRPr="00E25B1F" w:rsidRDefault="005F60CC" w:rsidP="00652028">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5F60CC" w:rsidRPr="00E25B1F" w:rsidRDefault="005F60CC" w:rsidP="00652028">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5F60CC" w:rsidRPr="00E25B1F" w:rsidRDefault="005F60CC" w:rsidP="00652028">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5F60CC" w:rsidRPr="00E25B1F" w:rsidRDefault="005F60CC" w:rsidP="00652028">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5F60CC" w:rsidRPr="00E25B1F" w:rsidRDefault="005F60CC" w:rsidP="00652028">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5F60CC" w:rsidRPr="00E25B1F" w:rsidDel="00675AAC" w:rsidRDefault="005F60CC" w:rsidP="00652028">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5F60CC" w:rsidRDefault="005F60CC" w:rsidP="00652028">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5F60CC" w:rsidRDefault="005F60CC"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5F60CC" w:rsidRDefault="005F60CC" w:rsidP="00652028">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5F60CC" w:rsidRPr="00E25B1F" w:rsidRDefault="005F60CC" w:rsidP="00652028">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5F60CC" w:rsidRPr="00E25B1F" w:rsidRDefault="005F60CC" w:rsidP="00652028">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5F60CC" w:rsidRDefault="005F60CC" w:rsidP="00652028">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5F60CC" w:rsidRDefault="005F60CC" w:rsidP="00652028">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5F60CC" w:rsidRPr="005E457C" w:rsidRDefault="005F60CC" w:rsidP="00652028">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5F60CC" w:rsidRPr="00202249" w:rsidRDefault="005F60CC" w:rsidP="00652028">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5F60CC" w:rsidRDefault="005F60CC" w:rsidP="00652028">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1B58B1">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1B58B1">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1B58B1">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5F60CC" w:rsidRPr="00E25B1F" w:rsidRDefault="005F60CC" w:rsidP="00652028">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1B58B1">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5F60CC" w:rsidRPr="00DD5EEB" w:rsidRDefault="005F60CC" w:rsidP="00652028">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5F60CC" w:rsidRPr="00D21BC9" w:rsidRDefault="005F60CC" w:rsidP="00652028">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F60CC" w:rsidRPr="00D21BC9" w:rsidRDefault="005F60CC" w:rsidP="00652028">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5F60CC" w:rsidRPr="00D21BC9" w:rsidRDefault="005F60CC" w:rsidP="00652028">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F60CC" w:rsidRPr="00D21BC9" w:rsidRDefault="005F60CC" w:rsidP="00652028">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5F60CC" w:rsidRDefault="005F60CC" w:rsidP="00652028">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5F60CC" w:rsidRPr="00D21BC9" w:rsidRDefault="005F60CC" w:rsidP="00652028">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5F60CC" w:rsidRPr="00DD5EEB" w:rsidRDefault="005F60CC" w:rsidP="00652028">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5F60CC" w:rsidRPr="00E25B1F" w:rsidRDefault="005F60CC" w:rsidP="00652028">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5F60CC" w:rsidRPr="00E25B1F" w:rsidRDefault="005F60CC" w:rsidP="00652028">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1B58B1">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5F60CC" w:rsidRPr="00E25B1F" w:rsidRDefault="005F60CC" w:rsidP="00652028">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5F60CC" w:rsidRPr="00E25B1F" w:rsidRDefault="005F60CC" w:rsidP="00652028">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5F60CC" w:rsidRDefault="005F60CC" w:rsidP="00652028">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5F60CC" w:rsidRPr="00B03EBF" w:rsidRDefault="005F60CC" w:rsidP="00652028">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5F60CC" w:rsidRDefault="005F60CC" w:rsidP="00652028">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5F60CC" w:rsidRPr="00E25B1F" w:rsidRDefault="005F60CC" w:rsidP="00652028">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5F60CC" w:rsidRPr="00E25B1F" w:rsidRDefault="005F60CC" w:rsidP="0065202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F60CC" w:rsidRPr="00E25B1F" w:rsidRDefault="005F60CC" w:rsidP="0065202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1B58B1">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5F60CC" w:rsidRPr="00E25B1F" w:rsidRDefault="005F60CC" w:rsidP="0065202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F60CC" w:rsidRDefault="005F60CC" w:rsidP="0065202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5F60CC" w:rsidRDefault="005F60CC" w:rsidP="00652028">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5F60CC" w:rsidRPr="00E25B1F" w:rsidRDefault="005F60CC" w:rsidP="00652028">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5F60CC" w:rsidRPr="00E25B1F" w:rsidRDefault="005F60CC" w:rsidP="00652028">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5F60CC" w:rsidRPr="00E25B1F" w:rsidRDefault="005F60CC" w:rsidP="00652028">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5F60CC" w:rsidRPr="00E25B1F" w:rsidRDefault="005F60CC" w:rsidP="00652028">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5F60CC" w:rsidRPr="00E25B1F" w:rsidRDefault="005F60CC" w:rsidP="00652028">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5F60CC" w:rsidRPr="00E25B1F" w:rsidRDefault="005F60CC" w:rsidP="00652028">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F60CC" w:rsidRPr="00E25B1F" w:rsidRDefault="005F60CC" w:rsidP="00652028">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F60CC" w:rsidRPr="00E25B1F" w:rsidRDefault="005F60CC" w:rsidP="00652028">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5F60CC" w:rsidRPr="00E25B1F" w:rsidRDefault="005F60CC" w:rsidP="00652028">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5F60CC" w:rsidRPr="00E25B1F" w:rsidRDefault="005F60CC" w:rsidP="00652028">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F60CC" w:rsidRPr="00E25B1F" w:rsidRDefault="005F60CC" w:rsidP="00652028">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5F60CC" w:rsidRPr="004B4B38" w:rsidRDefault="005F60CC" w:rsidP="00652028">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5F60CC" w:rsidRPr="00E25B1F" w:rsidRDefault="005F60CC" w:rsidP="00652028">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5F60CC" w:rsidRPr="00E25B1F" w:rsidRDefault="005F60CC" w:rsidP="00652028">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F60CC" w:rsidRPr="00E25B1F" w:rsidRDefault="005F60CC" w:rsidP="00652028">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F60CC" w:rsidRPr="00B901AA" w:rsidRDefault="005F60CC" w:rsidP="00652028">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5F60CC" w:rsidRPr="00E25B1F" w:rsidRDefault="005F60CC" w:rsidP="00652028">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F60CC" w:rsidRPr="00E25B1F" w:rsidRDefault="005F60CC" w:rsidP="00652028">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5F60CC" w:rsidRDefault="005F60CC" w:rsidP="00652028">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F60CC" w:rsidRPr="00E25B1F" w:rsidRDefault="005F60CC"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5F60CC" w:rsidRPr="00E25B1F" w:rsidRDefault="005F60CC" w:rsidP="00652028">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5F60CC" w:rsidRPr="00E25B1F" w:rsidRDefault="005F60CC" w:rsidP="00652028">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5F60CC" w:rsidRPr="00CF5AF9" w:rsidRDefault="005F60CC" w:rsidP="00652028">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5F60CC" w:rsidRPr="00CF5AF9" w:rsidRDefault="005F60CC" w:rsidP="00652028">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1B58B1">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5F60CC" w:rsidRPr="00CF5AF9" w:rsidRDefault="005F60CC" w:rsidP="00652028">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5F60CC" w:rsidRPr="001C5D29" w:rsidRDefault="005F60CC" w:rsidP="00652028">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5F60CC" w:rsidRPr="001C5D29" w:rsidRDefault="005F60CC" w:rsidP="00652028">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5F60CC" w:rsidRPr="00CF5AF9" w:rsidRDefault="005F60CC" w:rsidP="00652028">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5F60CC" w:rsidRPr="001C5D29" w:rsidRDefault="005F60CC" w:rsidP="00652028">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5F60CC" w:rsidRPr="00E25B1F" w:rsidRDefault="005F60CC" w:rsidP="00652028">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1B58B1">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1B58B1">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5F60CC" w:rsidRPr="00E25B1F" w:rsidRDefault="005F60CC" w:rsidP="00652028">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60CC" w:rsidRPr="00E25B1F" w:rsidRDefault="005F60CC" w:rsidP="00652028">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60CC" w:rsidRPr="00E25B1F" w:rsidRDefault="005F60CC" w:rsidP="00652028">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F60CC" w:rsidRPr="00E25B1F" w:rsidRDefault="005F60CC" w:rsidP="00652028">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60CC" w:rsidRPr="00E25B1F" w:rsidRDefault="005F60CC" w:rsidP="00652028">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F60CC" w:rsidRPr="00E25B1F" w:rsidRDefault="005F60CC" w:rsidP="00652028">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5F60CC" w:rsidRPr="00E25B1F" w:rsidRDefault="005F60CC" w:rsidP="00652028">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5F60CC" w:rsidRPr="00E25B1F" w:rsidRDefault="005F60CC" w:rsidP="00652028">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5F60CC" w:rsidRPr="00E25B1F" w:rsidRDefault="005F60CC" w:rsidP="00652028">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5F60CC" w:rsidRPr="00E25B1F" w:rsidRDefault="005F60CC" w:rsidP="00652028">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5F60CC" w:rsidRPr="00E25B1F" w:rsidRDefault="005F60CC" w:rsidP="00652028">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60CC" w:rsidRPr="00E25B1F" w:rsidRDefault="005F60CC"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F60CC" w:rsidRDefault="005F60CC"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F60CC" w:rsidRPr="002B1A95" w:rsidRDefault="005F60CC"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5F60CC" w:rsidRPr="002B1A95" w:rsidRDefault="005F60CC"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5F60CC" w:rsidRPr="002B1A95" w:rsidRDefault="005F60CC"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F60CC" w:rsidRPr="002B1A95" w:rsidRDefault="005F60CC"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5F60CC" w:rsidRPr="002B1A95" w:rsidRDefault="005F60CC"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5F60CC" w:rsidRPr="002B1A95" w:rsidRDefault="005F60CC"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F60CC" w:rsidRPr="002B1A95" w:rsidRDefault="005F60CC"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F60CC" w:rsidRPr="002B1A95" w:rsidRDefault="005F60CC"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F60CC" w:rsidRPr="0019729F" w:rsidRDefault="005F60CC" w:rsidP="0019729F">
      <w:pPr>
        <w:tabs>
          <w:tab w:val="left" w:pos="709"/>
        </w:tabs>
        <w:jc w:val="both"/>
        <w:rPr>
          <w:sz w:val="28"/>
          <w:szCs w:val="28"/>
        </w:rPr>
      </w:pPr>
    </w:p>
    <w:p w:rsidR="005F60CC" w:rsidRPr="0019729F" w:rsidRDefault="005F60CC" w:rsidP="00652028">
      <w:pPr>
        <w:numPr>
          <w:ilvl w:val="1"/>
          <w:numId w:val="75"/>
        </w:numPr>
        <w:ind w:left="0" w:firstLine="709"/>
        <w:jc w:val="both"/>
        <w:rPr>
          <w:sz w:val="28"/>
          <w:szCs w:val="28"/>
        </w:rPr>
      </w:pPr>
      <w:r w:rsidRPr="0019729F">
        <w:rPr>
          <w:sz w:val="28"/>
          <w:szCs w:val="28"/>
        </w:rPr>
        <w:t>Дополнительная информация</w:t>
      </w:r>
    </w:p>
    <w:p w:rsidR="005F60CC" w:rsidRPr="0019729F" w:rsidRDefault="005F60CC" w:rsidP="00652028">
      <w:pPr>
        <w:numPr>
          <w:ilvl w:val="2"/>
          <w:numId w:val="75"/>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5F60CC" w:rsidRPr="002B1A95" w:rsidRDefault="005F60CC" w:rsidP="00A52F3D">
      <w:pPr>
        <w:tabs>
          <w:tab w:val="num" w:pos="993"/>
          <w:tab w:val="left" w:pos="1134"/>
          <w:tab w:val="num" w:pos="1701"/>
        </w:tabs>
        <w:ind w:firstLine="709"/>
        <w:jc w:val="both"/>
        <w:rPr>
          <w:sz w:val="28"/>
          <w:szCs w:val="28"/>
        </w:rPr>
      </w:pPr>
    </w:p>
    <w:p w:rsidR="005F60CC" w:rsidRPr="00E25B1F" w:rsidRDefault="005F60CC" w:rsidP="00C87330">
      <w:pPr>
        <w:tabs>
          <w:tab w:val="num" w:pos="1800"/>
          <w:tab w:val="num" w:pos="2847"/>
        </w:tabs>
        <w:spacing w:after="120"/>
        <w:jc w:val="both"/>
      </w:pPr>
    </w:p>
    <w:p w:rsidR="005F60CC" w:rsidRPr="00E25B1F" w:rsidRDefault="005F60CC" w:rsidP="00652028">
      <w:pPr>
        <w:numPr>
          <w:ilvl w:val="2"/>
          <w:numId w:val="54"/>
        </w:numPr>
        <w:tabs>
          <w:tab w:val="num" w:pos="1800"/>
        </w:tabs>
        <w:spacing w:after="120"/>
        <w:ind w:left="0" w:firstLine="0"/>
        <w:jc w:val="both"/>
        <w:rPr>
          <w:sz w:val="22"/>
          <w:szCs w:val="22"/>
        </w:rPr>
        <w:sectPr w:rsidR="005F60CC" w:rsidRPr="00E25B1F" w:rsidSect="00C87330">
          <w:pgSz w:w="11907" w:h="16840" w:code="9"/>
          <w:pgMar w:top="1134" w:right="567" w:bottom="1134" w:left="1418" w:header="709" w:footer="624" w:gutter="0"/>
          <w:cols w:space="708"/>
          <w:docGrid w:linePitch="360"/>
        </w:sectPr>
      </w:pPr>
    </w:p>
    <w:p w:rsidR="005F60CC" w:rsidRPr="00E25B1F" w:rsidRDefault="005F60CC" w:rsidP="00652028">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5F60CC" w:rsidRPr="00E25B1F" w:rsidRDefault="005F60CC"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F60CC" w:rsidRPr="00E25B1F">
        <w:trPr>
          <w:trHeight w:val="440"/>
          <w:tblHeader/>
        </w:trPr>
        <w:tc>
          <w:tcPr>
            <w:tcW w:w="781" w:type="dxa"/>
            <w:vAlign w:val="center"/>
          </w:tcPr>
          <w:p w:rsidR="005F60CC" w:rsidRPr="00E25B1F" w:rsidRDefault="005F60CC" w:rsidP="00C87330">
            <w:pPr>
              <w:jc w:val="center"/>
            </w:pPr>
            <w:r w:rsidRPr="00E25B1F">
              <w:t>№ п/п</w:t>
            </w:r>
          </w:p>
        </w:tc>
        <w:tc>
          <w:tcPr>
            <w:tcW w:w="2268" w:type="dxa"/>
            <w:vAlign w:val="center"/>
          </w:tcPr>
          <w:p w:rsidR="005F60CC" w:rsidRPr="00E25B1F" w:rsidRDefault="005F60CC" w:rsidP="00C87330">
            <w:pPr>
              <w:pStyle w:val="BodyTextIndent2"/>
              <w:ind w:firstLine="0"/>
              <w:jc w:val="center"/>
            </w:pPr>
            <w:r w:rsidRPr="00E25B1F">
              <w:t>Наименование п/п</w:t>
            </w:r>
          </w:p>
        </w:tc>
        <w:tc>
          <w:tcPr>
            <w:tcW w:w="11624" w:type="dxa"/>
            <w:vAlign w:val="center"/>
          </w:tcPr>
          <w:p w:rsidR="005F60CC" w:rsidRPr="00E25B1F" w:rsidRDefault="005F60CC" w:rsidP="00C87330">
            <w:pPr>
              <w:pStyle w:val="BodyTextIndent2"/>
              <w:ind w:right="153" w:firstLine="0"/>
              <w:jc w:val="center"/>
            </w:pPr>
            <w:r w:rsidRPr="00E25B1F">
              <w:t>Содержание</w:t>
            </w:r>
          </w:p>
        </w:tc>
      </w:tr>
      <w:tr w:rsidR="005F60CC" w:rsidRPr="00E25B1F">
        <w:trPr>
          <w:trHeight w:val="1518"/>
        </w:trPr>
        <w:tc>
          <w:tcPr>
            <w:tcW w:w="781" w:type="dxa"/>
          </w:tcPr>
          <w:p w:rsidR="005F60CC" w:rsidRPr="00E25B1F" w:rsidRDefault="005F60CC" w:rsidP="00652028">
            <w:pPr>
              <w:numPr>
                <w:ilvl w:val="0"/>
                <w:numId w:val="28"/>
              </w:numPr>
              <w:tabs>
                <w:tab w:val="num" w:pos="786"/>
              </w:tabs>
              <w:ind w:left="0" w:hanging="15"/>
              <w:jc w:val="center"/>
            </w:pPr>
            <w:bookmarkStart w:id="238" w:name="_Ref317250566"/>
          </w:p>
        </w:tc>
        <w:bookmarkEnd w:id="238"/>
        <w:tc>
          <w:tcPr>
            <w:tcW w:w="2268" w:type="dxa"/>
          </w:tcPr>
          <w:p w:rsidR="005F60CC" w:rsidRDefault="005F60CC" w:rsidP="00C87330">
            <w:r w:rsidRPr="00E25B1F">
              <w:t xml:space="preserve">Предмет запроса цен </w:t>
            </w:r>
          </w:p>
          <w:p w:rsidR="005F60CC" w:rsidRPr="00E25B1F" w:rsidRDefault="005F60CC" w:rsidP="00C87330"/>
          <w:p w:rsidR="005F60CC" w:rsidRDefault="005F60CC" w:rsidP="007566BF"/>
          <w:p w:rsidR="005F60CC" w:rsidRPr="007566BF" w:rsidRDefault="005F60CC" w:rsidP="007566BF">
            <w:r w:rsidRPr="007566BF">
              <w:t>Предмет договора</w:t>
            </w:r>
          </w:p>
          <w:p w:rsidR="005F60CC" w:rsidRPr="00E25B1F" w:rsidRDefault="005F60CC" w:rsidP="00C87330"/>
          <w:p w:rsidR="005F60CC" w:rsidRPr="00D06E3C" w:rsidRDefault="005F60CC" w:rsidP="00D17AE8"/>
          <w:p w:rsidR="005F60CC" w:rsidRPr="00D06E3C" w:rsidRDefault="005F60CC" w:rsidP="00D17AE8"/>
          <w:p w:rsidR="005F60CC" w:rsidRPr="00E25B1F" w:rsidRDefault="005F60CC" w:rsidP="00F55B8B">
            <w:r w:rsidRPr="00E25B1F">
              <w:t xml:space="preserve">Состав и объем </w:t>
            </w:r>
            <w:r>
              <w:t>товара/работ/услуг</w:t>
            </w:r>
          </w:p>
        </w:tc>
        <w:tc>
          <w:tcPr>
            <w:tcW w:w="11624" w:type="dxa"/>
          </w:tcPr>
          <w:p w:rsidR="005F60CC" w:rsidRPr="00144CC2" w:rsidRDefault="005F60CC" w:rsidP="00A13919">
            <w:pPr>
              <w:rPr>
                <w:b/>
                <w:bCs/>
                <w:color w:val="000000"/>
              </w:rPr>
            </w:pPr>
            <w:r w:rsidRPr="00144CC2">
              <w:rPr>
                <w:b/>
                <w:bCs/>
              </w:rPr>
              <w:t xml:space="preserve">Право заключения договора на </w:t>
            </w:r>
            <w:r w:rsidRPr="00144CC2">
              <w:rPr>
                <w:b/>
                <w:bCs/>
                <w:color w:val="000000"/>
              </w:rPr>
              <w:t xml:space="preserve">поставку офисной мебели </w:t>
            </w:r>
          </w:p>
          <w:p w:rsidR="005F60CC" w:rsidRPr="00D0134B" w:rsidRDefault="005F60CC" w:rsidP="00A13919">
            <w:pPr>
              <w:rPr>
                <w:i/>
                <w:iCs/>
              </w:rPr>
            </w:pPr>
            <w:r w:rsidRPr="00D0134B">
              <w:rPr>
                <w:i/>
                <w:iCs/>
                <w:color w:val="000000"/>
              </w:rPr>
              <w:t>(</w:t>
            </w:r>
            <w:r>
              <w:rPr>
                <w:i/>
                <w:iCs/>
                <w:color w:val="000000"/>
              </w:rPr>
              <w:t>901-sh-18224. Зеркала из стекла листового, Подставки, Столы, Тумбы, Шкафы)</w:t>
            </w:r>
          </w:p>
          <w:p w:rsidR="005F60CC" w:rsidRPr="001B69EC" w:rsidRDefault="005F60CC" w:rsidP="00A13919">
            <w:pPr>
              <w:pStyle w:val="BodyTextIndent2"/>
              <w:ind w:firstLine="0"/>
              <w:jc w:val="left"/>
            </w:pPr>
          </w:p>
          <w:p w:rsidR="005F60CC" w:rsidRDefault="005F60CC" w:rsidP="007566BF"/>
          <w:p w:rsidR="005F60CC" w:rsidRPr="001B69EC" w:rsidRDefault="005F60CC" w:rsidP="007566BF">
            <w:r w:rsidRPr="00197E25">
              <w:rPr>
                <w:b/>
                <w:bCs/>
              </w:rPr>
              <w:t xml:space="preserve">Предмет договора: </w:t>
            </w:r>
            <w:r>
              <w:t>офисная мебель</w:t>
            </w:r>
          </w:p>
          <w:p w:rsidR="005F60CC" w:rsidRPr="00D17AE8" w:rsidRDefault="005F60CC" w:rsidP="00C87330">
            <w:pPr>
              <w:pStyle w:val="BodyTextIndent2"/>
              <w:ind w:right="153" w:firstLine="0"/>
              <w:jc w:val="left"/>
            </w:pPr>
          </w:p>
          <w:p w:rsidR="005F60CC" w:rsidRDefault="005F60CC" w:rsidP="00871FAF">
            <w:pPr>
              <w:ind w:right="153"/>
              <w:jc w:val="both"/>
            </w:pPr>
          </w:p>
          <w:p w:rsidR="005F60CC" w:rsidRDefault="005F60CC" w:rsidP="00871FAF">
            <w:pPr>
              <w:ind w:right="153"/>
              <w:jc w:val="both"/>
            </w:pPr>
          </w:p>
          <w:p w:rsidR="005F60CC" w:rsidRPr="00D17AE8" w:rsidRDefault="005F60CC" w:rsidP="00A13919">
            <w:pPr>
              <w:ind w:right="153"/>
              <w:jc w:val="both"/>
            </w:pPr>
            <w:r w:rsidRPr="00197E25">
              <w:rPr>
                <w:b/>
                <w:bCs/>
              </w:rPr>
              <w:t>Состав и объем товара:</w:t>
            </w:r>
            <w:r w:rsidRPr="00D17AE8">
              <w:t xml:space="preserve"> в соответствии с Томом 2 «Техническая часть» документации</w:t>
            </w:r>
          </w:p>
        </w:tc>
      </w:tr>
      <w:tr w:rsidR="005F60CC" w:rsidRPr="00E25B1F">
        <w:trPr>
          <w:trHeight w:val="641"/>
        </w:trPr>
        <w:tc>
          <w:tcPr>
            <w:tcW w:w="781" w:type="dxa"/>
          </w:tcPr>
          <w:p w:rsidR="005F60CC" w:rsidRPr="00E25B1F" w:rsidRDefault="005F60CC" w:rsidP="00652028">
            <w:pPr>
              <w:numPr>
                <w:ilvl w:val="0"/>
                <w:numId w:val="28"/>
              </w:numPr>
              <w:tabs>
                <w:tab w:val="num" w:pos="786"/>
              </w:tabs>
              <w:ind w:left="0" w:hanging="15"/>
              <w:jc w:val="center"/>
            </w:pPr>
            <w:bookmarkStart w:id="239" w:name="_Ref320260537"/>
          </w:p>
        </w:tc>
        <w:bookmarkEnd w:id="239"/>
        <w:tc>
          <w:tcPr>
            <w:tcW w:w="2268" w:type="dxa"/>
          </w:tcPr>
          <w:p w:rsidR="005F60CC" w:rsidRPr="00E25B1F" w:rsidRDefault="005F60CC" w:rsidP="00FF5992">
            <w:pPr>
              <w:ind w:right="70"/>
            </w:pPr>
            <w:r w:rsidRPr="00E25B1F">
              <w:t>Нормативный документ, в соответствии с которым проводится запрос цен</w:t>
            </w:r>
          </w:p>
        </w:tc>
        <w:tc>
          <w:tcPr>
            <w:tcW w:w="11624" w:type="dxa"/>
          </w:tcPr>
          <w:p w:rsidR="005F60CC" w:rsidRDefault="005F60CC" w:rsidP="00CB6AEC">
            <w:pPr>
              <w:pStyle w:val="BodyTextIndent2"/>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5F60CC" w:rsidRPr="00E25B1F" w:rsidRDefault="005F60CC" w:rsidP="00CB6AEC">
            <w:pPr>
              <w:pStyle w:val="BodyTextIndent2"/>
              <w:ind w:right="153" w:firstLine="0"/>
              <w:rPr>
                <w:b/>
                <w:bCs/>
                <w:i/>
                <w:iCs/>
                <w:shd w:val="clear" w:color="auto" w:fill="FDE9D9"/>
              </w:rPr>
            </w:pPr>
          </w:p>
        </w:tc>
      </w:tr>
      <w:tr w:rsidR="005F60CC" w:rsidRPr="00E25B1F">
        <w:trPr>
          <w:trHeight w:val="152"/>
        </w:trPr>
        <w:tc>
          <w:tcPr>
            <w:tcW w:w="781" w:type="dxa"/>
          </w:tcPr>
          <w:p w:rsidR="005F60CC" w:rsidRPr="00E25B1F" w:rsidRDefault="005F60CC" w:rsidP="00652028">
            <w:pPr>
              <w:numPr>
                <w:ilvl w:val="0"/>
                <w:numId w:val="28"/>
              </w:numPr>
              <w:tabs>
                <w:tab w:val="num" w:pos="786"/>
              </w:tabs>
              <w:ind w:left="0" w:hanging="15"/>
              <w:jc w:val="center"/>
            </w:pPr>
            <w:bookmarkStart w:id="240" w:name="_Ref317250598"/>
          </w:p>
        </w:tc>
        <w:bookmarkEnd w:id="240"/>
        <w:tc>
          <w:tcPr>
            <w:tcW w:w="2268" w:type="dxa"/>
          </w:tcPr>
          <w:p w:rsidR="005F60CC" w:rsidRPr="00E25B1F" w:rsidRDefault="005F60CC" w:rsidP="00C87330">
            <w:pPr>
              <w:ind w:right="153"/>
            </w:pPr>
            <w:r w:rsidRPr="00E25B1F">
              <w:t>Условия договора:</w:t>
            </w:r>
          </w:p>
          <w:p w:rsidR="005F60CC" w:rsidRPr="00261FA6" w:rsidRDefault="005F60CC" w:rsidP="005333A7">
            <w:pPr>
              <w:ind w:right="153"/>
              <w:rPr>
                <w:shd w:val="clear" w:color="auto" w:fill="FDE9D9"/>
              </w:rPr>
            </w:pPr>
            <w:r w:rsidRPr="00261FA6">
              <w:t>Сроки поставки товара/ выполнения работ или оказания услуг</w:t>
            </w:r>
          </w:p>
          <w:p w:rsidR="005F60CC" w:rsidRDefault="005F60CC" w:rsidP="005333A7">
            <w:pPr>
              <w:ind w:right="153"/>
            </w:pPr>
            <w:r w:rsidRPr="00261FA6">
              <w:t>Место поставки товара/ выполнения работ или оказания услуг</w:t>
            </w:r>
          </w:p>
          <w:p w:rsidR="005F60CC" w:rsidRPr="00261FA6" w:rsidRDefault="005F60CC" w:rsidP="005333A7">
            <w:pPr>
              <w:ind w:right="153"/>
            </w:pPr>
            <w:r w:rsidRPr="00261FA6">
              <w:t xml:space="preserve">Условия оплаты </w:t>
            </w:r>
          </w:p>
          <w:p w:rsidR="005F60CC" w:rsidRPr="00E25B1F" w:rsidRDefault="005F60CC" w:rsidP="00D17AE8">
            <w:pPr>
              <w:ind w:right="153"/>
            </w:pPr>
          </w:p>
        </w:tc>
        <w:tc>
          <w:tcPr>
            <w:tcW w:w="11624" w:type="dxa"/>
          </w:tcPr>
          <w:p w:rsidR="005F60CC" w:rsidRPr="00D17AE8" w:rsidRDefault="005F60CC" w:rsidP="00C87330">
            <w:pPr>
              <w:ind w:right="153"/>
              <w:jc w:val="both"/>
            </w:pPr>
          </w:p>
          <w:p w:rsidR="005F60CC" w:rsidRDefault="005F60CC" w:rsidP="00A13919">
            <w:pPr>
              <w:widowControl w:val="0"/>
              <w:tabs>
                <w:tab w:val="left" w:pos="1134"/>
              </w:tabs>
              <w:autoSpaceDE w:val="0"/>
              <w:autoSpaceDN w:val="0"/>
              <w:adjustRightInd w:val="0"/>
              <w:ind w:right="-120"/>
            </w:pPr>
            <w:r w:rsidRPr="00C34186">
              <w:rPr>
                <w:b/>
                <w:bCs/>
                <w:spacing w:val="-6"/>
              </w:rPr>
              <w:t xml:space="preserve">Срок  </w:t>
            </w:r>
            <w:r w:rsidRPr="00C34186">
              <w:rPr>
                <w:b/>
                <w:bCs/>
              </w:rPr>
              <w:t xml:space="preserve">поставки товара: </w:t>
            </w:r>
          </w:p>
          <w:p w:rsidR="005F60CC" w:rsidRDefault="005F60CC" w:rsidP="00A13919">
            <w:pPr>
              <w:widowControl w:val="0"/>
              <w:tabs>
                <w:tab w:val="left" w:pos="1134"/>
              </w:tabs>
              <w:autoSpaceDE w:val="0"/>
              <w:autoSpaceDN w:val="0"/>
              <w:adjustRightInd w:val="0"/>
              <w:ind w:right="-120"/>
            </w:pPr>
            <w:r w:rsidRPr="003423E5">
              <w:t xml:space="preserve">в течение 30  календарных дней с момента подписания договора уполномоченными представителями сторон. </w:t>
            </w:r>
          </w:p>
          <w:p w:rsidR="005F60CC" w:rsidRPr="00A13919" w:rsidRDefault="005F60CC" w:rsidP="00A13919">
            <w:pPr>
              <w:widowControl w:val="0"/>
              <w:tabs>
                <w:tab w:val="left" w:pos="1134"/>
              </w:tabs>
              <w:autoSpaceDE w:val="0"/>
              <w:autoSpaceDN w:val="0"/>
              <w:adjustRightInd w:val="0"/>
              <w:ind w:right="-120"/>
              <w:rPr>
                <w:b/>
                <w:bCs/>
                <w:color w:val="000000"/>
              </w:rPr>
            </w:pPr>
            <w:r w:rsidRPr="003423E5">
              <w:t>Не допускается поставка товара 40-тонными контейнерами.</w:t>
            </w:r>
          </w:p>
          <w:p w:rsidR="005F60CC" w:rsidRPr="00B64330" w:rsidRDefault="005F60CC" w:rsidP="00F55B8B">
            <w:pPr>
              <w:pStyle w:val="1c"/>
              <w:spacing w:after="0" w:line="240" w:lineRule="auto"/>
              <w:ind w:left="0"/>
              <w:jc w:val="both"/>
              <w:rPr>
                <w:rFonts w:ascii="Times New Roman" w:hAnsi="Times New Roman" w:cs="Times New Roman"/>
                <w:sz w:val="24"/>
                <w:szCs w:val="24"/>
              </w:rPr>
            </w:pPr>
          </w:p>
          <w:p w:rsidR="005F60CC" w:rsidRPr="00B64330" w:rsidRDefault="005F60CC" w:rsidP="00F55B8B">
            <w:pPr>
              <w:pStyle w:val="1c"/>
              <w:spacing w:after="0" w:line="240" w:lineRule="auto"/>
              <w:ind w:left="0"/>
              <w:jc w:val="both"/>
              <w:rPr>
                <w:rFonts w:ascii="Times New Roman" w:hAnsi="Times New Roman" w:cs="Times New Roman"/>
                <w:i/>
                <w:iCs/>
              </w:rPr>
            </w:pPr>
          </w:p>
          <w:p w:rsidR="005F60CC" w:rsidRPr="00C34186" w:rsidRDefault="005F60CC" w:rsidP="00C34186">
            <w:pPr>
              <w:ind w:right="153"/>
              <w:jc w:val="both"/>
              <w:rPr>
                <w:b/>
                <w:bCs/>
                <w:color w:val="000000"/>
              </w:rPr>
            </w:pPr>
            <w:r w:rsidRPr="00C34186">
              <w:rPr>
                <w:b/>
                <w:bCs/>
              </w:rPr>
              <w:t xml:space="preserve">Место поставки/ </w:t>
            </w:r>
            <w:r w:rsidRPr="00C34186">
              <w:rPr>
                <w:b/>
                <w:bCs/>
                <w:color w:val="000000"/>
              </w:rPr>
              <w:t>с</w:t>
            </w:r>
            <w:r>
              <w:rPr>
                <w:b/>
                <w:bCs/>
                <w:color w:val="000000"/>
              </w:rPr>
              <w:t>пособ</w:t>
            </w:r>
            <w:r w:rsidRPr="00C34186">
              <w:rPr>
                <w:b/>
                <w:bCs/>
                <w:color w:val="000000"/>
              </w:rPr>
              <w:t xml:space="preserve"> доставки товара: </w:t>
            </w:r>
          </w:p>
          <w:p w:rsidR="005F60CC" w:rsidRDefault="005F60CC" w:rsidP="00A13919">
            <w:pPr>
              <w:jc w:val="both"/>
            </w:pPr>
            <w:r>
              <w:t xml:space="preserve">Томская обл., </w:t>
            </w:r>
            <w:r w:rsidRPr="003423E5">
              <w:t>г. Северск, АО «СХК»</w:t>
            </w:r>
            <w:r>
              <w:t xml:space="preserve">, </w:t>
            </w:r>
            <w:r w:rsidRPr="003423E5">
              <w:t xml:space="preserve">ул. Предзаводская, 9. </w:t>
            </w:r>
          </w:p>
          <w:p w:rsidR="005F60CC" w:rsidRPr="003423E5" w:rsidRDefault="005F60CC" w:rsidP="00A13919">
            <w:pPr>
              <w:jc w:val="both"/>
            </w:pPr>
            <w:r w:rsidRPr="003423E5">
              <w:t xml:space="preserve">Способы доставки: </w:t>
            </w:r>
          </w:p>
          <w:p w:rsidR="005F60CC" w:rsidRPr="003423E5" w:rsidRDefault="005F60CC" w:rsidP="00A13919">
            <w:pPr>
              <w:jc w:val="both"/>
            </w:pPr>
            <w:r>
              <w:t xml:space="preserve">- </w:t>
            </w:r>
            <w:r w:rsidRPr="003423E5">
              <w:t>автотранспортом транспортной компании до г. Томск, далее самовывоз со склада перевозчика до склада АО «СХК», Томская обл. г.</w:t>
            </w:r>
            <w:r>
              <w:t xml:space="preserve"> Северск, ул. Предзаводская, 9;</w:t>
            </w:r>
          </w:p>
          <w:p w:rsidR="005F60CC" w:rsidRPr="003423E5" w:rsidRDefault="005F60CC" w:rsidP="00A13919">
            <w:pPr>
              <w:jc w:val="both"/>
            </w:pPr>
            <w:r>
              <w:t xml:space="preserve">- </w:t>
            </w:r>
            <w:r w:rsidRPr="003423E5">
              <w:t xml:space="preserve"> возможен самовывоз со</w:t>
            </w:r>
            <w:r>
              <w:t xml:space="preserve"> склада поставщика  в г. Томске;</w:t>
            </w:r>
          </w:p>
          <w:p w:rsidR="005F60CC" w:rsidRDefault="005F60CC" w:rsidP="00A13919">
            <w:pPr>
              <w:jc w:val="both"/>
            </w:pPr>
            <w:r>
              <w:t xml:space="preserve">- </w:t>
            </w:r>
            <w:r w:rsidRPr="003423E5">
              <w:t xml:space="preserve"> автотранспортом поставщика до склада АО «СХК» г. Северск, ул. Предзаводская, 9. </w:t>
            </w:r>
          </w:p>
          <w:p w:rsidR="005F60CC" w:rsidRPr="003423E5" w:rsidRDefault="005F60CC" w:rsidP="00A13919">
            <w:pPr>
              <w:jc w:val="both"/>
            </w:pPr>
          </w:p>
          <w:p w:rsidR="005F60CC" w:rsidRPr="00B64330" w:rsidRDefault="005F60CC" w:rsidP="00A13919">
            <w:pPr>
              <w:pStyle w:val="1c"/>
              <w:spacing w:after="0" w:line="240" w:lineRule="auto"/>
              <w:ind w:left="0"/>
              <w:jc w:val="both"/>
              <w:rPr>
                <w:rFonts w:ascii="Times New Roman" w:hAnsi="Times New Roman" w:cs="Times New Roman"/>
                <w:i/>
                <w:iCs/>
              </w:rPr>
            </w:pPr>
            <w:r w:rsidRPr="00B64330">
              <w:rPr>
                <w:rFonts w:ascii="Times New Roman" w:hAnsi="Times New Roman" w:cs="Times New Roman"/>
                <w:b/>
                <w:bCs/>
                <w:i/>
                <w:iCs/>
              </w:rPr>
              <w:t>ЗАТО Северск</w:t>
            </w:r>
            <w:r w:rsidRPr="00B64330">
              <w:rPr>
                <w:rFonts w:ascii="Times New Roman" w:hAnsi="Times New Roman" w:cs="Times New Roman"/>
                <w:i/>
                <w:iCs/>
              </w:rPr>
              <w:t xml:space="preserve">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F60CC" w:rsidRPr="00B64330" w:rsidRDefault="005F60CC" w:rsidP="00A13919">
            <w:pPr>
              <w:pStyle w:val="1c"/>
              <w:spacing w:after="0" w:line="240" w:lineRule="auto"/>
              <w:ind w:left="0"/>
              <w:jc w:val="both"/>
              <w:rPr>
                <w:rFonts w:ascii="Times New Roman" w:hAnsi="Times New Roman" w:cs="Times New Roman"/>
                <w:i/>
                <w:iCs/>
              </w:rPr>
            </w:pPr>
            <w:r w:rsidRPr="00B64330">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F60CC" w:rsidRPr="009D29C5" w:rsidRDefault="005F60CC" w:rsidP="00A13919">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5F60CC" w:rsidRDefault="005F60CC" w:rsidP="00A13919"/>
          <w:p w:rsidR="005F60CC" w:rsidRPr="00B64330" w:rsidRDefault="005F60CC" w:rsidP="00F55B8B">
            <w:pPr>
              <w:pStyle w:val="1c"/>
              <w:spacing w:after="0" w:line="240" w:lineRule="auto"/>
              <w:ind w:left="0"/>
              <w:jc w:val="both"/>
              <w:rPr>
                <w:rFonts w:ascii="Times New Roman" w:hAnsi="Times New Roman" w:cs="Times New Roman"/>
                <w:b/>
                <w:bCs/>
                <w:sz w:val="24"/>
                <w:szCs w:val="24"/>
              </w:rPr>
            </w:pPr>
            <w:r w:rsidRPr="00B64330">
              <w:rPr>
                <w:rFonts w:ascii="Times New Roman" w:hAnsi="Times New Roman" w:cs="Times New Roman"/>
                <w:b/>
                <w:bCs/>
                <w:sz w:val="24"/>
                <w:szCs w:val="24"/>
              </w:rPr>
              <w:t>Условия оплаты:</w:t>
            </w:r>
          </w:p>
          <w:p w:rsidR="005F60CC" w:rsidRPr="00B64330" w:rsidRDefault="005F60CC" w:rsidP="00F55B8B">
            <w:pPr>
              <w:pStyle w:val="1c"/>
              <w:spacing w:after="0" w:line="240" w:lineRule="auto"/>
              <w:ind w:left="0"/>
              <w:jc w:val="both"/>
              <w:rPr>
                <w:rFonts w:ascii="Times New Roman" w:hAnsi="Times New Roman" w:cs="Times New Roman"/>
                <w:sz w:val="24"/>
                <w:szCs w:val="24"/>
              </w:rPr>
            </w:pPr>
            <w:r w:rsidRPr="00B64330">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5F60CC" w:rsidRDefault="005F60CC" w:rsidP="00D17AE8">
            <w:pPr>
              <w:tabs>
                <w:tab w:val="left" w:pos="6840"/>
              </w:tabs>
              <w:jc w:val="both"/>
            </w:pPr>
          </w:p>
          <w:p w:rsidR="005F60CC" w:rsidRDefault="005F60CC" w:rsidP="00D17AE8">
            <w:pPr>
              <w:tabs>
                <w:tab w:val="left" w:pos="6840"/>
              </w:tabs>
              <w:jc w:val="both"/>
            </w:pPr>
          </w:p>
          <w:p w:rsidR="005F60CC" w:rsidRPr="00E25B1F" w:rsidRDefault="005F60CC"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5F60CC" w:rsidRPr="00E25B1F">
        <w:trPr>
          <w:trHeight w:val="152"/>
        </w:trPr>
        <w:tc>
          <w:tcPr>
            <w:tcW w:w="781" w:type="dxa"/>
          </w:tcPr>
          <w:p w:rsidR="005F60CC" w:rsidRPr="00E25B1F" w:rsidRDefault="005F60CC" w:rsidP="002B03AB">
            <w:pPr>
              <w:numPr>
                <w:ilvl w:val="1"/>
                <w:numId w:val="53"/>
              </w:numPr>
            </w:pPr>
          </w:p>
        </w:tc>
        <w:tc>
          <w:tcPr>
            <w:tcW w:w="2268" w:type="dxa"/>
          </w:tcPr>
          <w:p w:rsidR="005F60CC" w:rsidRPr="00E25B1F" w:rsidRDefault="005F60CC" w:rsidP="00C87330">
            <w:pPr>
              <w:ind w:right="153"/>
            </w:pPr>
            <w:r w:rsidRPr="00F21B5F">
              <w:t>Встречные предложения по условиям договора</w:t>
            </w:r>
          </w:p>
        </w:tc>
        <w:tc>
          <w:tcPr>
            <w:tcW w:w="11624" w:type="dxa"/>
          </w:tcPr>
          <w:p w:rsidR="005F60CC" w:rsidRPr="007566BF" w:rsidRDefault="005F60CC"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5F60CC" w:rsidRPr="00E25B1F" w:rsidRDefault="005F60CC"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5F60CC" w:rsidRPr="00E25B1F">
        <w:trPr>
          <w:trHeight w:val="416"/>
        </w:trPr>
        <w:tc>
          <w:tcPr>
            <w:tcW w:w="781" w:type="dxa"/>
          </w:tcPr>
          <w:p w:rsidR="005F60CC" w:rsidRPr="00E25B1F" w:rsidRDefault="005F60CC" w:rsidP="00652028">
            <w:pPr>
              <w:numPr>
                <w:ilvl w:val="0"/>
                <w:numId w:val="28"/>
              </w:numPr>
              <w:tabs>
                <w:tab w:val="num" w:pos="786"/>
              </w:tabs>
              <w:ind w:left="0" w:hanging="15"/>
              <w:jc w:val="center"/>
            </w:pPr>
            <w:bookmarkStart w:id="241" w:name="_Ref317250606"/>
          </w:p>
        </w:tc>
        <w:bookmarkEnd w:id="241"/>
        <w:tc>
          <w:tcPr>
            <w:tcW w:w="2268" w:type="dxa"/>
          </w:tcPr>
          <w:p w:rsidR="005F60CC" w:rsidRPr="00E25B1F" w:rsidRDefault="005F60CC" w:rsidP="00C87330">
            <w:pPr>
              <w:ind w:right="153"/>
            </w:pPr>
            <w:r w:rsidRPr="00E25B1F">
              <w:t xml:space="preserve">Количество лотов </w:t>
            </w:r>
          </w:p>
        </w:tc>
        <w:tc>
          <w:tcPr>
            <w:tcW w:w="11624" w:type="dxa"/>
          </w:tcPr>
          <w:p w:rsidR="005F60CC" w:rsidRPr="00E25B1F" w:rsidRDefault="005F60CC" w:rsidP="00C87330">
            <w:pPr>
              <w:ind w:right="153"/>
            </w:pPr>
            <w:r>
              <w:t>1</w:t>
            </w:r>
          </w:p>
        </w:tc>
      </w:tr>
      <w:tr w:rsidR="005F60CC" w:rsidRPr="00E25B1F">
        <w:trPr>
          <w:trHeight w:val="152"/>
        </w:trPr>
        <w:tc>
          <w:tcPr>
            <w:tcW w:w="781" w:type="dxa"/>
          </w:tcPr>
          <w:p w:rsidR="005F60CC" w:rsidRPr="00E25B1F" w:rsidRDefault="005F60CC" w:rsidP="00652028">
            <w:pPr>
              <w:numPr>
                <w:ilvl w:val="0"/>
                <w:numId w:val="28"/>
              </w:numPr>
              <w:tabs>
                <w:tab w:val="num" w:pos="786"/>
              </w:tabs>
              <w:ind w:left="0" w:hanging="15"/>
              <w:jc w:val="center"/>
            </w:pPr>
            <w:bookmarkStart w:id="242" w:name="_Ref317249928"/>
          </w:p>
        </w:tc>
        <w:bookmarkEnd w:id="242"/>
        <w:tc>
          <w:tcPr>
            <w:tcW w:w="2268" w:type="dxa"/>
            <w:vMerge w:val="restart"/>
          </w:tcPr>
          <w:p w:rsidR="005F60CC" w:rsidRPr="00DD5EEB" w:rsidRDefault="005F60CC" w:rsidP="00DA2A08">
            <w:r w:rsidRPr="00DD5EEB">
              <w:t>Заказчик</w:t>
            </w:r>
            <w:r>
              <w:t>, являющийся</w:t>
            </w:r>
          </w:p>
          <w:p w:rsidR="005F60CC" w:rsidRPr="00E25B1F" w:rsidRDefault="005F60CC" w:rsidP="00DA2A08">
            <w:r>
              <w:t>о</w:t>
            </w:r>
            <w:r w:rsidRPr="00DD5EEB">
              <w:t>рганизатор</w:t>
            </w:r>
            <w:r>
              <w:t>ом</w:t>
            </w:r>
          </w:p>
          <w:p w:rsidR="005F60CC" w:rsidRPr="00E25B1F" w:rsidRDefault="005F60CC" w:rsidP="006037AB">
            <w:pPr>
              <w:ind w:right="153"/>
            </w:pPr>
            <w:r w:rsidRPr="00E25B1F">
              <w:t>запроса цен</w:t>
            </w:r>
          </w:p>
        </w:tc>
        <w:tc>
          <w:tcPr>
            <w:tcW w:w="11624" w:type="dxa"/>
            <w:vMerge w:val="restart"/>
          </w:tcPr>
          <w:p w:rsidR="005F60CC" w:rsidRPr="001F147C" w:rsidRDefault="005F60CC" w:rsidP="00F55B8B">
            <w:pPr>
              <w:ind w:right="153"/>
              <w:jc w:val="both"/>
            </w:pPr>
            <w:r w:rsidRPr="001F147C">
              <w:t xml:space="preserve">Акционерное Общество «Сибирский </w:t>
            </w:r>
            <w:r>
              <w:t>химический комбинат»  (</w:t>
            </w:r>
            <w:r w:rsidRPr="001F147C">
              <w:t>АО «СХК»)</w:t>
            </w:r>
          </w:p>
          <w:p w:rsidR="005F60CC" w:rsidRPr="001F147C" w:rsidRDefault="005F60C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5F60CC" w:rsidRPr="00F55B8B" w:rsidRDefault="005F60CC"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5F60CC" w:rsidRPr="00C34186" w:rsidRDefault="005F60CC" w:rsidP="00F55B8B">
            <w:pPr>
              <w:ind w:right="153"/>
              <w:jc w:val="both"/>
              <w:rPr>
                <w:b/>
                <w:bCs/>
                <w:color w:val="000000"/>
              </w:rPr>
            </w:pPr>
            <w:r w:rsidRPr="00C34186">
              <w:rPr>
                <w:b/>
                <w:bCs/>
              </w:rPr>
              <w:t xml:space="preserve">Контактное лицо </w:t>
            </w:r>
            <w:r w:rsidRPr="00C34186">
              <w:rPr>
                <w:b/>
                <w:bCs/>
                <w:color w:val="000000"/>
              </w:rPr>
              <w:t xml:space="preserve">по вопросам предмета закупки: </w:t>
            </w:r>
          </w:p>
          <w:p w:rsidR="005F60CC" w:rsidRDefault="005F60CC" w:rsidP="00F55B8B">
            <w:pPr>
              <w:jc w:val="both"/>
            </w:pPr>
            <w:r>
              <w:rPr>
                <w:sz w:val="23"/>
                <w:szCs w:val="23"/>
              </w:rPr>
              <w:t>Горбатых Софья Игоревна</w:t>
            </w:r>
            <w:r w:rsidRPr="00AC6007">
              <w:t xml:space="preserve">, телефон: (3823) </w:t>
            </w:r>
            <w:r>
              <w:t>52-98-52</w:t>
            </w:r>
            <w:r w:rsidRPr="00AC6007">
              <w:t>,</w:t>
            </w:r>
            <w:r>
              <w:t xml:space="preserve"> 52-00-92,</w:t>
            </w:r>
            <w:r w:rsidRPr="00AC6007">
              <w:t xml:space="preserve"> факс (3823) 56-25-50</w:t>
            </w:r>
          </w:p>
          <w:p w:rsidR="005F60CC" w:rsidRPr="00C34186" w:rsidRDefault="005F60CC" w:rsidP="00F55B8B">
            <w:pPr>
              <w:jc w:val="both"/>
              <w:rPr>
                <w:b/>
                <w:bCs/>
              </w:rPr>
            </w:pPr>
            <w:r w:rsidRPr="00C34186">
              <w:rPr>
                <w:b/>
                <w:bCs/>
              </w:rPr>
              <w:t xml:space="preserve">Контактное лицо по орг. вопросам: </w:t>
            </w:r>
          </w:p>
          <w:p w:rsidR="005F60CC" w:rsidRPr="00F512FA" w:rsidRDefault="005F60CC" w:rsidP="00F55B8B">
            <w:pPr>
              <w:jc w:val="both"/>
            </w:pPr>
            <w:r w:rsidRPr="00F512FA">
              <w:t>Митюкевич Яна Александровна, телефон: (3823) 52-34-80  , факс (3823) 56-25-50</w:t>
            </w:r>
          </w:p>
          <w:p w:rsidR="005F60CC" w:rsidRPr="00F512FA" w:rsidRDefault="005F60CC" w:rsidP="00F55B8B">
            <w:pPr>
              <w:ind w:right="153"/>
              <w:jc w:val="both"/>
              <w:rPr>
                <w:lang w:val="en-US"/>
              </w:rPr>
            </w:pPr>
            <w:r w:rsidRPr="00F512FA">
              <w:rPr>
                <w:lang w:val="en-US"/>
              </w:rPr>
              <w:t xml:space="preserve">e-mail: </w:t>
            </w:r>
            <w:hyperlink r:id="rId17" w:history="1">
              <w:r w:rsidRPr="00F512FA">
                <w:rPr>
                  <w:rStyle w:val="Hyperlink"/>
                  <w:color w:val="auto"/>
                  <w:lang w:val="en-US"/>
                </w:rPr>
                <w:t>mitukevich@seversk.tomsknet.ru</w:t>
              </w:r>
            </w:hyperlink>
          </w:p>
          <w:p w:rsidR="005F60CC" w:rsidRPr="00D17AE8" w:rsidRDefault="005F60CC"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5F60CC" w:rsidRPr="00E25B1F">
        <w:trPr>
          <w:trHeight w:val="152"/>
        </w:trPr>
        <w:tc>
          <w:tcPr>
            <w:tcW w:w="781" w:type="dxa"/>
          </w:tcPr>
          <w:p w:rsidR="005F60CC" w:rsidRPr="00E25B1F" w:rsidRDefault="005F60CC" w:rsidP="00652028">
            <w:pPr>
              <w:numPr>
                <w:ilvl w:val="0"/>
                <w:numId w:val="28"/>
              </w:numPr>
              <w:tabs>
                <w:tab w:val="num" w:pos="786"/>
              </w:tabs>
              <w:ind w:left="0" w:hanging="15"/>
              <w:jc w:val="center"/>
            </w:pPr>
            <w:bookmarkStart w:id="243" w:name="_Ref317250471"/>
          </w:p>
        </w:tc>
        <w:bookmarkEnd w:id="243"/>
        <w:tc>
          <w:tcPr>
            <w:tcW w:w="2268" w:type="dxa"/>
            <w:vMerge/>
          </w:tcPr>
          <w:p w:rsidR="005F60CC" w:rsidRPr="00E25B1F" w:rsidRDefault="005F60CC" w:rsidP="006037AB">
            <w:pPr>
              <w:ind w:right="153"/>
            </w:pPr>
          </w:p>
        </w:tc>
        <w:tc>
          <w:tcPr>
            <w:tcW w:w="11624" w:type="dxa"/>
            <w:vMerge/>
          </w:tcPr>
          <w:p w:rsidR="005F60CC" w:rsidRPr="00D17AE8" w:rsidRDefault="005F60CC" w:rsidP="00F55B8B">
            <w:pPr>
              <w:ind w:right="153"/>
              <w:jc w:val="both"/>
            </w:pPr>
          </w:p>
        </w:tc>
      </w:tr>
      <w:tr w:rsidR="005F60CC" w:rsidRPr="00E25B1F">
        <w:trPr>
          <w:trHeight w:val="70"/>
        </w:trPr>
        <w:tc>
          <w:tcPr>
            <w:tcW w:w="781" w:type="dxa"/>
          </w:tcPr>
          <w:p w:rsidR="005F60CC" w:rsidRPr="00E25B1F" w:rsidRDefault="005F60CC" w:rsidP="00652028">
            <w:pPr>
              <w:numPr>
                <w:ilvl w:val="0"/>
                <w:numId w:val="28"/>
              </w:numPr>
              <w:tabs>
                <w:tab w:val="num" w:pos="786"/>
              </w:tabs>
              <w:ind w:left="0" w:hanging="15"/>
              <w:jc w:val="center"/>
            </w:pPr>
            <w:bookmarkStart w:id="244" w:name="_Ref317250534"/>
          </w:p>
        </w:tc>
        <w:bookmarkEnd w:id="244"/>
        <w:tc>
          <w:tcPr>
            <w:tcW w:w="2268" w:type="dxa"/>
          </w:tcPr>
          <w:p w:rsidR="005F60CC" w:rsidRPr="00E25B1F" w:rsidRDefault="005F60CC" w:rsidP="00D17AE8">
            <w:pPr>
              <w:ind w:right="153"/>
            </w:pPr>
            <w:r w:rsidRPr="00E25B1F">
              <w:t xml:space="preserve">Информационное обеспечение проведения запроса цен </w:t>
            </w:r>
          </w:p>
        </w:tc>
        <w:tc>
          <w:tcPr>
            <w:tcW w:w="11624" w:type="dxa"/>
          </w:tcPr>
          <w:p w:rsidR="005F60CC" w:rsidRPr="00E25B1F" w:rsidRDefault="005F60CC"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8" w:history="1">
              <w:r w:rsidRPr="001F08C6">
                <w:rPr>
                  <w:rStyle w:val="Hyperlink"/>
                </w:rPr>
                <w:t>http://zakupki.gov.ru</w:t>
              </w:r>
            </w:hyperlink>
            <w:r w:rsidRPr="0048518A">
              <w:rPr>
                <w:color w:val="0000FF"/>
              </w:rPr>
              <w:t>),</w:t>
            </w:r>
            <w:r w:rsidRPr="00E25B1F">
              <w:t xml:space="preserve"> </w:t>
            </w:r>
          </w:p>
          <w:p w:rsidR="005F60CC" w:rsidRPr="00E25B1F" w:rsidRDefault="005F60CC"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9" w:history="1">
              <w:r w:rsidRPr="0048518A">
                <w:rPr>
                  <w:rStyle w:val="Hyperlink"/>
                </w:rPr>
                <w:t>http://zakupki.rosatom.ru</w:t>
              </w:r>
            </w:hyperlink>
            <w:r w:rsidRPr="0048518A">
              <w:rPr>
                <w:color w:val="0000FF"/>
                <w:spacing w:val="-6"/>
              </w:rPr>
              <w:t>).</w:t>
            </w:r>
          </w:p>
          <w:p w:rsidR="005F60CC" w:rsidRPr="00E25B1F" w:rsidRDefault="005F60CC"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0" w:history="1">
              <w:r w:rsidRPr="00A67D06">
                <w:rPr>
                  <w:rStyle w:val="Hyperlink"/>
                </w:rPr>
                <w:t>www.a-k-d.ru</w:t>
              </w:r>
            </w:hyperlink>
          </w:p>
        </w:tc>
      </w:tr>
      <w:tr w:rsidR="005F60CC" w:rsidRPr="00E25B1F">
        <w:trPr>
          <w:trHeight w:val="152"/>
        </w:trPr>
        <w:tc>
          <w:tcPr>
            <w:tcW w:w="781" w:type="dxa"/>
          </w:tcPr>
          <w:p w:rsidR="005F60CC" w:rsidRPr="00E25B1F" w:rsidRDefault="005F60CC" w:rsidP="00652028">
            <w:pPr>
              <w:numPr>
                <w:ilvl w:val="0"/>
                <w:numId w:val="28"/>
              </w:numPr>
              <w:tabs>
                <w:tab w:val="num" w:pos="786"/>
              </w:tabs>
              <w:ind w:left="0" w:hanging="15"/>
              <w:jc w:val="center"/>
            </w:pPr>
            <w:bookmarkStart w:id="245" w:name="_Ref317250440"/>
          </w:p>
        </w:tc>
        <w:bookmarkEnd w:id="245"/>
        <w:tc>
          <w:tcPr>
            <w:tcW w:w="2268" w:type="dxa"/>
          </w:tcPr>
          <w:p w:rsidR="005F60CC" w:rsidRDefault="005F60CC"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5F60CC" w:rsidRDefault="005F60CC" w:rsidP="00D17AE8">
            <w:pPr>
              <w:pStyle w:val="34"/>
              <w:tabs>
                <w:tab w:val="clear" w:pos="1307"/>
              </w:tabs>
              <w:ind w:left="0" w:right="153"/>
              <w:jc w:val="left"/>
            </w:pPr>
          </w:p>
          <w:p w:rsidR="005F60CC" w:rsidRDefault="005F60CC"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5F60CC" w:rsidRDefault="005F60CC" w:rsidP="00961F5E">
            <w:pPr>
              <w:pStyle w:val="34"/>
              <w:tabs>
                <w:tab w:val="clear" w:pos="1307"/>
              </w:tabs>
              <w:ind w:left="0" w:right="153"/>
              <w:jc w:val="left"/>
            </w:pPr>
          </w:p>
          <w:p w:rsidR="005F60CC" w:rsidRDefault="005F60CC" w:rsidP="00D17AE8">
            <w:pPr>
              <w:pStyle w:val="34"/>
              <w:tabs>
                <w:tab w:val="clear" w:pos="1307"/>
              </w:tabs>
              <w:ind w:left="0" w:right="153"/>
              <w:jc w:val="left"/>
            </w:pPr>
          </w:p>
          <w:p w:rsidR="005F60CC" w:rsidRPr="00E25B1F" w:rsidRDefault="005F60CC"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5F60CC" w:rsidRPr="00AC6007" w:rsidRDefault="005F60CC" w:rsidP="00F55B8B">
            <w:pPr>
              <w:rPr>
                <w:b/>
                <w:bCs/>
                <w:color w:val="000000"/>
              </w:rPr>
            </w:pPr>
            <w:r>
              <w:rPr>
                <w:b/>
                <w:bCs/>
              </w:rPr>
              <w:t xml:space="preserve">2 648 306 </w:t>
            </w:r>
            <w:r>
              <w:t xml:space="preserve"> (два миллиона шестьсот сорок восемь тысяч триста шесть) </w:t>
            </w:r>
            <w:r>
              <w:rPr>
                <w:b/>
                <w:bCs/>
              </w:rPr>
              <w:t>рублей 00</w:t>
            </w:r>
            <w:r w:rsidRPr="00AC6007">
              <w:rPr>
                <w:b/>
                <w:bCs/>
              </w:rPr>
              <w:t xml:space="preserve"> копеек</w:t>
            </w:r>
            <w:r w:rsidRPr="00AC6007">
              <w:rPr>
                <w:b/>
                <w:bCs/>
                <w:color w:val="000000"/>
              </w:rPr>
              <w:t xml:space="preserve">, включая НДС 18% </w:t>
            </w:r>
          </w:p>
          <w:p w:rsidR="005F60CC" w:rsidRPr="00CA1BE0" w:rsidRDefault="005F60CC" w:rsidP="00F55B8B">
            <w:pPr>
              <w:rPr>
                <w:b/>
                <w:bCs/>
                <w:color w:val="000000"/>
              </w:rPr>
            </w:pPr>
          </w:p>
          <w:p w:rsidR="005F60CC" w:rsidRDefault="005F60CC" w:rsidP="00F55B8B"/>
          <w:p w:rsidR="005F60CC" w:rsidRDefault="005F60CC" w:rsidP="00F55B8B"/>
          <w:p w:rsidR="005F60CC" w:rsidRDefault="005F60CC" w:rsidP="00F55B8B">
            <w:pPr>
              <w:rPr>
                <w:b/>
                <w:bCs/>
                <w:color w:val="000000"/>
              </w:rPr>
            </w:pPr>
          </w:p>
          <w:p w:rsidR="005F60CC" w:rsidRDefault="005F60CC" w:rsidP="00F55B8B">
            <w:pPr>
              <w:rPr>
                <w:b/>
                <w:bCs/>
                <w:color w:val="000000"/>
              </w:rPr>
            </w:pPr>
            <w:r>
              <w:rPr>
                <w:b/>
                <w:bCs/>
                <w:color w:val="000000"/>
              </w:rPr>
              <w:t>2 244 327</w:t>
            </w:r>
            <w:r>
              <w:rPr>
                <w:color w:val="000000"/>
              </w:rPr>
              <w:t xml:space="preserve"> (два миллиона двести сорок четыре тысячи триста двадцать семь) </w:t>
            </w:r>
            <w:r>
              <w:rPr>
                <w:b/>
                <w:bCs/>
                <w:color w:val="000000"/>
              </w:rPr>
              <w:t>рублей 12</w:t>
            </w:r>
            <w:r w:rsidRPr="00254E05">
              <w:rPr>
                <w:b/>
                <w:bCs/>
                <w:color w:val="000000"/>
              </w:rPr>
              <w:t xml:space="preserve"> копеек</w:t>
            </w:r>
            <w:r>
              <w:rPr>
                <w:b/>
                <w:bCs/>
                <w:color w:val="000000"/>
              </w:rPr>
              <w:t>, без учета НДС</w:t>
            </w:r>
          </w:p>
          <w:p w:rsidR="005F60CC" w:rsidRDefault="005F60CC" w:rsidP="005333A7">
            <w:pPr>
              <w:pStyle w:val="34"/>
              <w:tabs>
                <w:tab w:val="clear" w:pos="1307"/>
                <w:tab w:val="left" w:pos="-72"/>
              </w:tabs>
              <w:ind w:left="0" w:right="153"/>
            </w:pPr>
          </w:p>
          <w:p w:rsidR="005F60CC" w:rsidRDefault="005F60CC" w:rsidP="005333A7">
            <w:pPr>
              <w:pStyle w:val="34"/>
              <w:tabs>
                <w:tab w:val="clear" w:pos="1307"/>
                <w:tab w:val="left" w:pos="-72"/>
              </w:tabs>
              <w:ind w:left="0" w:right="153"/>
              <w:rPr>
                <w:i/>
                <w:iCs/>
              </w:rPr>
            </w:pPr>
          </w:p>
          <w:p w:rsidR="005F60CC" w:rsidRDefault="005F60CC" w:rsidP="005333A7">
            <w:pPr>
              <w:pStyle w:val="34"/>
              <w:tabs>
                <w:tab w:val="clear" w:pos="1307"/>
                <w:tab w:val="left" w:pos="-72"/>
              </w:tabs>
              <w:ind w:left="0" w:right="153"/>
              <w:rPr>
                <w:i/>
                <w:iCs/>
              </w:rPr>
            </w:pPr>
          </w:p>
          <w:p w:rsidR="005F60CC" w:rsidRPr="005333A7" w:rsidRDefault="005F60CC"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5F60CC" w:rsidRPr="00CA1BE0" w:rsidRDefault="005F60CC" w:rsidP="00F55B8B">
            <w:pPr>
              <w:rPr>
                <w:b/>
                <w:bCs/>
                <w:color w:val="000000"/>
              </w:rPr>
            </w:pPr>
          </w:p>
          <w:p w:rsidR="005F60CC" w:rsidRDefault="005F60CC" w:rsidP="00C34186">
            <w:r w:rsidRPr="00C34186">
              <w:rPr>
                <w:b/>
                <w:bCs/>
              </w:rPr>
              <w:t>Цена договора включает в себя:</w:t>
            </w:r>
            <w:r>
              <w:t xml:space="preserve"> </w:t>
            </w:r>
          </w:p>
          <w:p w:rsidR="005F60CC" w:rsidRPr="00C34186" w:rsidRDefault="005F60CC" w:rsidP="00C34186">
            <w:r w:rsidRPr="003423E5">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tc>
      </w:tr>
      <w:tr w:rsidR="005F60CC" w:rsidRPr="00E25B1F">
        <w:trPr>
          <w:trHeight w:val="397"/>
        </w:trPr>
        <w:tc>
          <w:tcPr>
            <w:tcW w:w="781" w:type="dxa"/>
          </w:tcPr>
          <w:p w:rsidR="005F60CC" w:rsidRPr="00E25B1F" w:rsidRDefault="005F60CC" w:rsidP="00652028">
            <w:pPr>
              <w:numPr>
                <w:ilvl w:val="0"/>
                <w:numId w:val="28"/>
              </w:numPr>
              <w:tabs>
                <w:tab w:val="num" w:pos="786"/>
              </w:tabs>
              <w:ind w:left="0" w:hanging="15"/>
              <w:jc w:val="center"/>
            </w:pPr>
          </w:p>
        </w:tc>
        <w:tc>
          <w:tcPr>
            <w:tcW w:w="2268" w:type="dxa"/>
          </w:tcPr>
          <w:p w:rsidR="005F60CC" w:rsidRPr="00E25B1F" w:rsidRDefault="005F60CC" w:rsidP="00C87330">
            <w:pPr>
              <w:ind w:right="153"/>
              <w:rPr>
                <w:lang w:val="en-US"/>
              </w:rPr>
            </w:pPr>
            <w:r w:rsidRPr="00E25B1F">
              <w:t>Официальный язык запроса цен</w:t>
            </w:r>
          </w:p>
        </w:tc>
        <w:tc>
          <w:tcPr>
            <w:tcW w:w="11624" w:type="dxa"/>
          </w:tcPr>
          <w:p w:rsidR="005F60CC" w:rsidRPr="00E25B1F" w:rsidRDefault="005F60CC" w:rsidP="00C87330">
            <w:pPr>
              <w:ind w:right="153"/>
            </w:pPr>
            <w:r w:rsidRPr="00E25B1F">
              <w:t>русский</w:t>
            </w:r>
          </w:p>
        </w:tc>
      </w:tr>
      <w:tr w:rsidR="005F60CC" w:rsidRPr="00E25B1F">
        <w:trPr>
          <w:trHeight w:val="397"/>
        </w:trPr>
        <w:tc>
          <w:tcPr>
            <w:tcW w:w="781" w:type="dxa"/>
          </w:tcPr>
          <w:p w:rsidR="005F60CC" w:rsidRPr="00E25B1F" w:rsidRDefault="005F60CC" w:rsidP="00652028">
            <w:pPr>
              <w:numPr>
                <w:ilvl w:val="0"/>
                <w:numId w:val="28"/>
              </w:numPr>
              <w:tabs>
                <w:tab w:val="num" w:pos="786"/>
              </w:tabs>
              <w:ind w:left="0" w:hanging="15"/>
              <w:jc w:val="center"/>
            </w:pPr>
            <w:bookmarkStart w:id="246" w:name="_Ref317253392"/>
          </w:p>
        </w:tc>
        <w:bookmarkEnd w:id="246"/>
        <w:tc>
          <w:tcPr>
            <w:tcW w:w="2268" w:type="dxa"/>
          </w:tcPr>
          <w:p w:rsidR="005F60CC" w:rsidRPr="00E25B1F" w:rsidRDefault="005F60CC" w:rsidP="00C87330">
            <w:pPr>
              <w:ind w:right="153"/>
              <w:rPr>
                <w:lang w:val="en-US"/>
              </w:rPr>
            </w:pPr>
            <w:r w:rsidRPr="00E25B1F">
              <w:t>Валюта запроса цен</w:t>
            </w:r>
          </w:p>
        </w:tc>
        <w:tc>
          <w:tcPr>
            <w:tcW w:w="11624" w:type="dxa"/>
          </w:tcPr>
          <w:p w:rsidR="005F60CC" w:rsidRPr="00E25B1F" w:rsidRDefault="005F60CC" w:rsidP="00C87330">
            <w:pPr>
              <w:ind w:right="153"/>
            </w:pPr>
            <w:r w:rsidRPr="00E25B1F">
              <w:t>российский рубль</w:t>
            </w:r>
          </w:p>
          <w:p w:rsidR="005F60CC" w:rsidRPr="00E25B1F" w:rsidRDefault="005F60CC" w:rsidP="00BE6945">
            <w:pPr>
              <w:ind w:right="153"/>
              <w:jc w:val="both"/>
            </w:pPr>
          </w:p>
        </w:tc>
      </w:tr>
      <w:tr w:rsidR="005F60CC" w:rsidRPr="00E25B1F">
        <w:trPr>
          <w:trHeight w:val="709"/>
        </w:trPr>
        <w:tc>
          <w:tcPr>
            <w:tcW w:w="781" w:type="dxa"/>
          </w:tcPr>
          <w:p w:rsidR="005F60CC" w:rsidRPr="00E25B1F" w:rsidRDefault="005F60CC" w:rsidP="00652028">
            <w:pPr>
              <w:numPr>
                <w:ilvl w:val="0"/>
                <w:numId w:val="28"/>
              </w:numPr>
              <w:tabs>
                <w:tab w:val="num" w:pos="786"/>
              </w:tabs>
              <w:ind w:left="0" w:hanging="15"/>
              <w:jc w:val="center"/>
            </w:pPr>
            <w:bookmarkStart w:id="247" w:name="_Ref388972886"/>
          </w:p>
        </w:tc>
        <w:bookmarkEnd w:id="247"/>
        <w:tc>
          <w:tcPr>
            <w:tcW w:w="2268" w:type="dxa"/>
          </w:tcPr>
          <w:p w:rsidR="005F60CC" w:rsidRPr="00E25B1F" w:rsidRDefault="005F60CC" w:rsidP="00610BC8">
            <w:pPr>
              <w:pStyle w:val="34"/>
              <w:tabs>
                <w:tab w:val="clear" w:pos="1307"/>
              </w:tabs>
              <w:ind w:left="45" w:right="70"/>
            </w:pPr>
            <w:r w:rsidRPr="00E25B1F">
              <w:t>Требования, предъявляемые к участникам запроса цен</w:t>
            </w:r>
          </w:p>
        </w:tc>
        <w:tc>
          <w:tcPr>
            <w:tcW w:w="11624" w:type="dxa"/>
          </w:tcPr>
          <w:p w:rsidR="005F60CC" w:rsidRDefault="005F60CC" w:rsidP="00652028">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5F60CC" w:rsidRPr="00E25B1F" w:rsidRDefault="005F60CC" w:rsidP="00652028">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5F60CC" w:rsidRDefault="005F60CC" w:rsidP="00652028">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5F60CC" w:rsidRPr="00E25B1F" w:rsidRDefault="005F60CC" w:rsidP="00652028">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5F60CC" w:rsidRPr="00E25B1F" w:rsidRDefault="005F60CC"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F60CC" w:rsidRDefault="005F60CC"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5F60CC" w:rsidRDefault="005F60CC" w:rsidP="00652028">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5F60CC" w:rsidRPr="005333A7" w:rsidRDefault="005F60CC" w:rsidP="00652028">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F60CC" w:rsidRPr="005333A7" w:rsidRDefault="005F60CC" w:rsidP="00652028">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F60CC" w:rsidRPr="004E064B" w:rsidRDefault="005F60CC" w:rsidP="00652028">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5F60CC" w:rsidRPr="00E25B1F">
        <w:trPr>
          <w:trHeight w:val="709"/>
        </w:trPr>
        <w:tc>
          <w:tcPr>
            <w:tcW w:w="781" w:type="dxa"/>
          </w:tcPr>
          <w:p w:rsidR="005F60CC" w:rsidRPr="00E25B1F" w:rsidRDefault="005F60CC" w:rsidP="00652028">
            <w:pPr>
              <w:numPr>
                <w:ilvl w:val="0"/>
                <w:numId w:val="28"/>
              </w:numPr>
              <w:tabs>
                <w:tab w:val="num" w:pos="786"/>
              </w:tabs>
              <w:ind w:left="0" w:hanging="15"/>
              <w:jc w:val="center"/>
            </w:pPr>
            <w:bookmarkStart w:id="252" w:name="_Ref317257394"/>
          </w:p>
        </w:tc>
        <w:bookmarkEnd w:id="252"/>
        <w:tc>
          <w:tcPr>
            <w:tcW w:w="2268" w:type="dxa"/>
          </w:tcPr>
          <w:p w:rsidR="005F60CC" w:rsidRPr="00E25B1F" w:rsidRDefault="005F60CC"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5F60CC" w:rsidRDefault="005F60CC" w:rsidP="00FE0412">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5F60CC" w:rsidRDefault="005F60CC" w:rsidP="00FE0412">
            <w:pPr>
              <w:tabs>
                <w:tab w:val="left" w:pos="495"/>
                <w:tab w:val="left" w:pos="5657"/>
              </w:tabs>
              <w:ind w:right="153" w:firstLine="495"/>
              <w:jc w:val="both"/>
            </w:pPr>
          </w:p>
          <w:p w:rsidR="005F60CC" w:rsidRDefault="005F60CC" w:rsidP="00FF7927">
            <w:pPr>
              <w:widowControl w:val="0"/>
              <w:tabs>
                <w:tab w:val="left" w:pos="709"/>
              </w:tabs>
              <w:adjustRightInd w:val="0"/>
              <w:ind w:right="153"/>
              <w:jc w:val="both"/>
              <w:textAlignment w:val="baseline"/>
            </w:pPr>
            <w:r>
              <w:t xml:space="preserve">12.1. </w:t>
            </w:r>
            <w:r w:rsidRPr="00862AE5">
              <w:t>Поставляемый товар должен быть новым, не бывшим в употреблении и упакован в тару изготовителя, обеспечивающую сохранность мебели, а также прилагающейся к ней фурнитуре</w:t>
            </w:r>
            <w:r>
              <w:t>;</w:t>
            </w:r>
          </w:p>
          <w:p w:rsidR="005F60CC" w:rsidRDefault="005F60CC" w:rsidP="002C1A56">
            <w:pPr>
              <w:widowControl w:val="0"/>
              <w:tabs>
                <w:tab w:val="left" w:pos="709"/>
              </w:tabs>
              <w:adjustRightInd w:val="0"/>
              <w:ind w:right="153"/>
              <w:jc w:val="both"/>
              <w:textAlignment w:val="baseline"/>
            </w:pPr>
            <w:r>
              <w:t xml:space="preserve">12.2. </w:t>
            </w:r>
            <w:r w:rsidRPr="00A01B83">
              <w:t>Обязательное наличие паспорта/ се</w:t>
            </w:r>
            <w:r>
              <w:t xml:space="preserve">ртификата качества на продукцию, а также инструкции по сборке мебели, </w:t>
            </w:r>
            <w:r w:rsidRPr="00473217">
              <w:t>вложен</w:t>
            </w:r>
            <w:r>
              <w:t>ной</w:t>
            </w:r>
            <w:r w:rsidRPr="00473217">
              <w:t xml:space="preserve"> в тару изготовителя к </w:t>
            </w:r>
            <w:r>
              <w:t>каждо</w:t>
            </w:r>
            <w:r w:rsidRPr="00473217">
              <w:t>му изделию</w:t>
            </w:r>
            <w:r>
              <w:t>;</w:t>
            </w:r>
          </w:p>
          <w:p w:rsidR="005F60CC" w:rsidRPr="005E2BDE" w:rsidRDefault="005F60CC" w:rsidP="002C1A56">
            <w:pPr>
              <w:widowControl w:val="0"/>
              <w:tabs>
                <w:tab w:val="left" w:pos="709"/>
              </w:tabs>
              <w:adjustRightInd w:val="0"/>
              <w:ind w:right="153"/>
              <w:jc w:val="both"/>
              <w:textAlignment w:val="baseline"/>
              <w:rPr>
                <w:color w:val="000000"/>
              </w:rPr>
            </w:pPr>
            <w:r w:rsidRPr="00B941E9">
              <w:t>В случае поставки продукции иностранного производства, предоставить вместе с грузом заверенные уполномоченным представителем Поставщика копии грузовых таможенных деклараций со штампом таможенной службы «Выпуск разрешен»</w:t>
            </w:r>
            <w:r>
              <w:t>.</w:t>
            </w:r>
          </w:p>
          <w:p w:rsidR="005F60CC" w:rsidRPr="00E25B1F" w:rsidRDefault="005F60CC" w:rsidP="004E064B">
            <w:pPr>
              <w:widowControl w:val="0"/>
              <w:tabs>
                <w:tab w:val="left" w:pos="709"/>
              </w:tabs>
              <w:adjustRightInd w:val="0"/>
              <w:ind w:left="495" w:right="153"/>
              <w:jc w:val="both"/>
              <w:textAlignment w:val="baseline"/>
            </w:pPr>
          </w:p>
          <w:p w:rsidR="005F60CC" w:rsidRPr="004E064B" w:rsidRDefault="005F60CC"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5F60CC" w:rsidRPr="00E25B1F">
        <w:trPr>
          <w:trHeight w:val="1031"/>
        </w:trPr>
        <w:tc>
          <w:tcPr>
            <w:tcW w:w="781" w:type="dxa"/>
          </w:tcPr>
          <w:p w:rsidR="005F60CC" w:rsidRPr="00E25B1F" w:rsidRDefault="005F60CC" w:rsidP="00652028">
            <w:pPr>
              <w:numPr>
                <w:ilvl w:val="0"/>
                <w:numId w:val="28"/>
              </w:numPr>
              <w:tabs>
                <w:tab w:val="num" w:pos="786"/>
              </w:tabs>
              <w:ind w:left="0" w:hanging="15"/>
              <w:jc w:val="center"/>
            </w:pPr>
            <w:bookmarkStart w:id="253" w:name="_Ref317257698"/>
          </w:p>
        </w:tc>
        <w:bookmarkEnd w:id="253"/>
        <w:tc>
          <w:tcPr>
            <w:tcW w:w="2268" w:type="dxa"/>
          </w:tcPr>
          <w:p w:rsidR="005F60CC" w:rsidRPr="00E25B1F" w:rsidRDefault="005F60CC"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5F60CC" w:rsidRPr="00E25B1F" w:rsidRDefault="005F60CC" w:rsidP="00652028">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5F60CC" w:rsidRDefault="005F60CC" w:rsidP="00652028">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5F60CC" w:rsidRDefault="005F60CC" w:rsidP="00652028">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5F60CC" w:rsidRPr="00E25B1F" w:rsidRDefault="005F60CC" w:rsidP="00652028">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5F60CC" w:rsidRPr="00E25B1F" w:rsidRDefault="005F60CC"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F60CC" w:rsidRPr="00E25B1F" w:rsidRDefault="005F60CC"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5F60CC" w:rsidRPr="00E25B1F">
        <w:trPr>
          <w:trHeight w:val="979"/>
        </w:trPr>
        <w:tc>
          <w:tcPr>
            <w:tcW w:w="781" w:type="dxa"/>
          </w:tcPr>
          <w:p w:rsidR="005F60CC" w:rsidRPr="00E25B1F" w:rsidRDefault="005F60CC" w:rsidP="00652028">
            <w:pPr>
              <w:numPr>
                <w:ilvl w:val="0"/>
                <w:numId w:val="28"/>
              </w:numPr>
              <w:tabs>
                <w:tab w:val="num" w:pos="786"/>
              </w:tabs>
              <w:ind w:left="0" w:hanging="15"/>
              <w:jc w:val="center"/>
            </w:pPr>
            <w:bookmarkStart w:id="257" w:name="_Ref317252608"/>
          </w:p>
        </w:tc>
        <w:bookmarkEnd w:id="257"/>
        <w:tc>
          <w:tcPr>
            <w:tcW w:w="2268" w:type="dxa"/>
          </w:tcPr>
          <w:p w:rsidR="005F60CC" w:rsidRPr="00E25B1F" w:rsidRDefault="005F60CC"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5F60CC" w:rsidRPr="00E25B1F" w:rsidRDefault="005F60CC" w:rsidP="00652028">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5F60CC" w:rsidRPr="00E25B1F" w:rsidRDefault="005F60CC" w:rsidP="00652028">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5F60CC" w:rsidRPr="008928A2" w:rsidRDefault="005F60CC"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5F60CC" w:rsidRPr="00E25B1F" w:rsidRDefault="005F60CC" w:rsidP="004E064B">
            <w:pPr>
              <w:pStyle w:val="Times12"/>
              <w:tabs>
                <w:tab w:val="left" w:pos="0"/>
                <w:tab w:val="left" w:pos="1803"/>
              </w:tabs>
              <w:ind w:right="153" w:firstLine="0"/>
              <w:rPr>
                <w:b/>
                <w:bCs/>
                <w:i/>
                <w:iCs/>
              </w:rPr>
            </w:pPr>
          </w:p>
          <w:p w:rsidR="005F60CC" w:rsidRPr="00E25B1F" w:rsidRDefault="005F60CC" w:rsidP="00652028">
            <w:pPr>
              <w:pStyle w:val="Times12"/>
              <w:numPr>
                <w:ilvl w:val="1"/>
                <w:numId w:val="43"/>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5F60CC" w:rsidRPr="00E25B1F" w:rsidRDefault="005F60CC" w:rsidP="00652028">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5F60CC" w:rsidRDefault="005F60CC" w:rsidP="00652028">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5F60CC" w:rsidRPr="00E25B1F" w:rsidRDefault="005F60CC"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F60CC" w:rsidRPr="00E25B1F" w:rsidRDefault="005F60CC"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F60CC" w:rsidRPr="00E25B1F" w:rsidRDefault="005F60CC"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5F60CC" w:rsidRPr="00E25B1F" w:rsidRDefault="005F60CC" w:rsidP="00652028">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5F60CC" w:rsidRPr="00E25B1F" w:rsidRDefault="005F60CC" w:rsidP="00652028">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5F60CC" w:rsidRPr="00A857F8" w:rsidRDefault="005F60CC" w:rsidP="00652028">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5F60CC" w:rsidRPr="00A857F8" w:rsidRDefault="005F60CC" w:rsidP="00652028">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5F60CC" w:rsidRPr="00A857F8" w:rsidRDefault="005F60CC" w:rsidP="00652028">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F60CC" w:rsidRDefault="005F60CC" w:rsidP="00652028">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5F60CC" w:rsidRDefault="005F60CC" w:rsidP="00652028">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5F60CC" w:rsidRPr="00D0134B" w:rsidRDefault="005F60CC" w:rsidP="00652028">
            <w:pPr>
              <w:pStyle w:val="a2"/>
              <w:numPr>
                <w:ilvl w:val="4"/>
                <w:numId w:val="15"/>
              </w:numPr>
              <w:tabs>
                <w:tab w:val="clear" w:pos="1494"/>
                <w:tab w:val="left" w:pos="0"/>
                <w:tab w:val="num" w:pos="1070"/>
                <w:tab w:val="left" w:pos="1418"/>
                <w:tab w:val="num" w:pos="2564"/>
              </w:tabs>
              <w:spacing w:line="240" w:lineRule="auto"/>
              <w:ind w:left="0" w:firstLine="709"/>
              <w:rPr>
                <w:i/>
                <w:iCs/>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5F60CC" w:rsidRPr="009E2FC9" w:rsidRDefault="005F60CC" w:rsidP="00FF7927">
            <w:pPr>
              <w:pStyle w:val="a2"/>
              <w:numPr>
                <w:ilvl w:val="0"/>
                <w:numId w:val="0"/>
              </w:numPr>
              <w:spacing w:line="240" w:lineRule="auto"/>
              <w:rPr>
                <w:i/>
                <w:iCs/>
                <w:sz w:val="24"/>
                <w:szCs w:val="24"/>
              </w:rPr>
            </w:pPr>
          </w:p>
          <w:p w:rsidR="005F60CC" w:rsidRPr="000F4545" w:rsidRDefault="005F60CC" w:rsidP="000F4545">
            <w:pPr>
              <w:pStyle w:val="a2"/>
              <w:numPr>
                <w:ilvl w:val="0"/>
                <w:numId w:val="17"/>
              </w:numPr>
              <w:snapToGrid w:val="0"/>
              <w:spacing w:line="240" w:lineRule="auto"/>
              <w:rPr>
                <w:sz w:val="24"/>
                <w:szCs w:val="24"/>
              </w:rPr>
            </w:pPr>
            <w:r w:rsidRPr="000F4545">
              <w:rPr>
                <w:sz w:val="24"/>
                <w:szCs w:val="24"/>
              </w:rPr>
              <w:t xml:space="preserve">В случае предложения эквивалента (аналога), участник запроса цен должен предоставить документ, подтверждающий достоверность сведений, указанных в техническом предложении. Выписку из ТУ, паспорта на товар и т.п., подтверждающие соответствие технических характеристик эквивалента (аналога) требованиям Заказчика. </w:t>
            </w:r>
          </w:p>
        </w:tc>
      </w:tr>
      <w:tr w:rsidR="005F60CC" w:rsidRPr="00E25B1F">
        <w:trPr>
          <w:trHeight w:val="232"/>
        </w:trPr>
        <w:tc>
          <w:tcPr>
            <w:tcW w:w="781" w:type="dxa"/>
          </w:tcPr>
          <w:p w:rsidR="005F60CC" w:rsidRPr="00E25B1F" w:rsidRDefault="005F60CC" w:rsidP="00652028">
            <w:pPr>
              <w:numPr>
                <w:ilvl w:val="0"/>
                <w:numId w:val="28"/>
              </w:numPr>
              <w:tabs>
                <w:tab w:val="num" w:pos="786"/>
              </w:tabs>
              <w:ind w:left="0" w:hanging="15"/>
              <w:jc w:val="center"/>
            </w:pPr>
            <w:bookmarkStart w:id="259" w:name="_Ref317250778"/>
          </w:p>
        </w:tc>
        <w:bookmarkEnd w:id="259"/>
        <w:tc>
          <w:tcPr>
            <w:tcW w:w="2268" w:type="dxa"/>
          </w:tcPr>
          <w:p w:rsidR="005F60CC" w:rsidRPr="00E25B1F" w:rsidRDefault="005F60CC"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F60CC" w:rsidRDefault="005F60CC"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5F60CC" w:rsidRDefault="005F60CC"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1" w:history="1">
              <w:r w:rsidRPr="00A67D06">
                <w:rPr>
                  <w:rStyle w:val="Hyperlink"/>
                </w:rPr>
                <w:t>www.a-k-d.ru</w:t>
              </w:r>
            </w:hyperlink>
          </w:p>
          <w:p w:rsidR="005F60CC" w:rsidRPr="00CB6AEC" w:rsidRDefault="005F60CC" w:rsidP="00E40F04">
            <w:pPr>
              <w:pStyle w:val="Times12"/>
              <w:ind w:firstLine="0"/>
            </w:pPr>
          </w:p>
          <w:p w:rsidR="005F60CC" w:rsidRPr="00CB6AEC" w:rsidRDefault="005F60CC"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5F60CC" w:rsidRDefault="005F60CC" w:rsidP="00E40F04">
            <w:pPr>
              <w:pStyle w:val="Times12"/>
              <w:ind w:firstLine="0"/>
              <w:rPr>
                <w:b/>
                <w:bCs/>
                <w:i/>
                <w:iCs/>
              </w:rPr>
            </w:pPr>
            <w:r>
              <w:rPr>
                <w:b/>
                <w:bCs/>
                <w:i/>
                <w:iCs/>
              </w:rPr>
              <w:t>«01» апреля 2015</w:t>
            </w:r>
            <w:r w:rsidRPr="00CB6AEC">
              <w:rPr>
                <w:b/>
                <w:bCs/>
                <w:i/>
                <w:iCs/>
              </w:rPr>
              <w:t xml:space="preserve"> года</w:t>
            </w:r>
          </w:p>
          <w:p w:rsidR="005F60CC" w:rsidRPr="00CB6AEC" w:rsidRDefault="005F60CC" w:rsidP="00E40F04">
            <w:pPr>
              <w:pStyle w:val="Times12"/>
              <w:ind w:firstLine="0"/>
              <w:rPr>
                <w:b/>
                <w:bCs/>
                <w:i/>
                <w:iCs/>
              </w:rPr>
            </w:pPr>
          </w:p>
          <w:p w:rsidR="005F60CC" w:rsidRPr="00E01693" w:rsidRDefault="005F60CC"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22" w:history="1">
              <w:r w:rsidRPr="00A67D06">
                <w:rPr>
                  <w:rStyle w:val="Hyperlink"/>
                </w:rPr>
                <w:t>www.a-k-d.ru</w:t>
              </w:r>
            </w:hyperlink>
            <w:r w:rsidRPr="00E01693">
              <w:t>, в автоматическом режиме после окончания приема заявок</w:t>
            </w:r>
            <w:r>
              <w:t>:</w:t>
            </w:r>
          </w:p>
          <w:p w:rsidR="005F60CC" w:rsidRPr="00D15268" w:rsidRDefault="005F60CC" w:rsidP="00D15268">
            <w:pPr>
              <w:pStyle w:val="Times12"/>
              <w:ind w:firstLine="0"/>
              <w:rPr>
                <w:b/>
                <w:bCs/>
                <w:i/>
                <w:iCs/>
              </w:rPr>
            </w:pPr>
            <w:r>
              <w:t xml:space="preserve">Дата и время: </w:t>
            </w:r>
            <w:r w:rsidRPr="002709EA">
              <w:t xml:space="preserve">05:00 (время московское) </w:t>
            </w:r>
            <w:r>
              <w:rPr>
                <w:b/>
                <w:bCs/>
                <w:i/>
                <w:iCs/>
              </w:rPr>
              <w:t>«01» апреля 2015</w:t>
            </w:r>
            <w:r w:rsidRPr="00CB6AEC">
              <w:rPr>
                <w:b/>
                <w:bCs/>
                <w:i/>
                <w:iCs/>
              </w:rPr>
              <w:t xml:space="preserve"> года</w:t>
            </w:r>
          </w:p>
          <w:p w:rsidR="005F60CC" w:rsidRPr="00CB6AEC" w:rsidRDefault="005F60CC" w:rsidP="000E1975">
            <w:pPr>
              <w:pStyle w:val="Times12"/>
              <w:ind w:firstLine="0"/>
            </w:pPr>
          </w:p>
        </w:tc>
      </w:tr>
      <w:tr w:rsidR="005F60CC" w:rsidRPr="00E25B1F">
        <w:trPr>
          <w:trHeight w:val="232"/>
        </w:trPr>
        <w:tc>
          <w:tcPr>
            <w:tcW w:w="781" w:type="dxa"/>
          </w:tcPr>
          <w:p w:rsidR="005F60CC" w:rsidRPr="00E25B1F" w:rsidRDefault="005F60CC" w:rsidP="00652028">
            <w:pPr>
              <w:numPr>
                <w:ilvl w:val="0"/>
                <w:numId w:val="28"/>
              </w:numPr>
              <w:tabs>
                <w:tab w:val="num" w:pos="786"/>
              </w:tabs>
              <w:ind w:left="0" w:hanging="15"/>
              <w:jc w:val="center"/>
            </w:pPr>
            <w:bookmarkStart w:id="260" w:name="_Ref317254136"/>
          </w:p>
        </w:tc>
        <w:bookmarkEnd w:id="260"/>
        <w:tc>
          <w:tcPr>
            <w:tcW w:w="2268" w:type="dxa"/>
          </w:tcPr>
          <w:p w:rsidR="005F60CC" w:rsidRPr="00E25B1F" w:rsidRDefault="005F60CC"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5F60CC" w:rsidRPr="009E2FC9" w:rsidRDefault="005F60CC" w:rsidP="009E2FC9">
            <w:r w:rsidRPr="00D12912">
              <w:t xml:space="preserve">г. Северск, </w:t>
            </w:r>
            <w:r>
              <w:t xml:space="preserve">улица Курчатова, 1, </w:t>
            </w:r>
            <w:r w:rsidRPr="00D12912">
              <w:t>АО «СХК»</w:t>
            </w:r>
            <w:r>
              <w:t>, Единая закупочная комиссия</w:t>
            </w:r>
          </w:p>
          <w:p w:rsidR="005F60CC" w:rsidRDefault="005F60CC"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«30</w:t>
            </w:r>
            <w:r w:rsidRPr="00CB6AEC">
              <w:rPr>
                <w:b/>
                <w:bCs/>
                <w:i/>
                <w:iCs/>
              </w:rPr>
              <w:t xml:space="preserve">» </w:t>
            </w:r>
            <w:r>
              <w:rPr>
                <w:b/>
                <w:bCs/>
                <w:i/>
                <w:iCs/>
              </w:rPr>
              <w:t>апреля 2015</w:t>
            </w:r>
            <w:r w:rsidRPr="00CB6AEC">
              <w:rPr>
                <w:b/>
                <w:bCs/>
                <w:i/>
                <w:iCs/>
              </w:rPr>
              <w:t xml:space="preserve"> года</w:t>
            </w:r>
          </w:p>
          <w:p w:rsidR="005F60CC" w:rsidRPr="00CB6AEC" w:rsidRDefault="005F60CC" w:rsidP="00E23E17">
            <w:pPr>
              <w:pStyle w:val="Times12"/>
              <w:ind w:firstLine="0"/>
            </w:pPr>
          </w:p>
          <w:p w:rsidR="005F60CC" w:rsidRDefault="005F60CC"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«30</w:t>
            </w:r>
            <w:r w:rsidRPr="00CB6AEC">
              <w:rPr>
                <w:b/>
                <w:bCs/>
                <w:i/>
                <w:iCs/>
              </w:rPr>
              <w:t>»</w:t>
            </w:r>
            <w:r>
              <w:rPr>
                <w:b/>
                <w:bCs/>
                <w:i/>
                <w:iCs/>
              </w:rPr>
              <w:t xml:space="preserve"> апреля 2015</w:t>
            </w:r>
            <w:r w:rsidRPr="00CB6AEC">
              <w:rPr>
                <w:b/>
                <w:bCs/>
                <w:i/>
                <w:iCs/>
              </w:rPr>
              <w:t xml:space="preserve"> года</w:t>
            </w:r>
          </w:p>
          <w:p w:rsidR="005F60CC" w:rsidRPr="00CB6AEC" w:rsidRDefault="005F60CC" w:rsidP="002A0216">
            <w:pPr>
              <w:pStyle w:val="Times12"/>
              <w:ind w:firstLine="0"/>
            </w:pPr>
          </w:p>
        </w:tc>
      </w:tr>
      <w:tr w:rsidR="005F60CC" w:rsidRPr="00E25B1F">
        <w:trPr>
          <w:trHeight w:val="232"/>
        </w:trPr>
        <w:tc>
          <w:tcPr>
            <w:tcW w:w="781" w:type="dxa"/>
          </w:tcPr>
          <w:p w:rsidR="005F60CC" w:rsidRPr="00E25B1F" w:rsidRDefault="005F60CC" w:rsidP="00652028">
            <w:pPr>
              <w:numPr>
                <w:ilvl w:val="0"/>
                <w:numId w:val="28"/>
              </w:numPr>
              <w:tabs>
                <w:tab w:val="num" w:pos="786"/>
              </w:tabs>
              <w:ind w:left="0" w:hanging="15"/>
              <w:jc w:val="center"/>
            </w:pPr>
            <w:bookmarkStart w:id="261" w:name="_Ref389750175"/>
          </w:p>
        </w:tc>
        <w:bookmarkEnd w:id="261"/>
        <w:tc>
          <w:tcPr>
            <w:tcW w:w="2268" w:type="dxa"/>
          </w:tcPr>
          <w:p w:rsidR="005F60CC" w:rsidRPr="00E25B1F" w:rsidRDefault="005F60CC"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5F60CC" w:rsidRPr="0012282F" w:rsidRDefault="005F60CC"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F60CC" w:rsidRDefault="005F60CC"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F60CC" w:rsidRPr="00E25B1F" w:rsidRDefault="005F60CC"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F60CC" w:rsidRPr="00E25B1F">
        <w:trPr>
          <w:trHeight w:val="194"/>
        </w:trPr>
        <w:tc>
          <w:tcPr>
            <w:tcW w:w="781" w:type="dxa"/>
          </w:tcPr>
          <w:p w:rsidR="005F60CC" w:rsidRPr="00E25B1F" w:rsidRDefault="005F60CC" w:rsidP="00652028">
            <w:pPr>
              <w:numPr>
                <w:ilvl w:val="0"/>
                <w:numId w:val="28"/>
              </w:numPr>
              <w:tabs>
                <w:tab w:val="num" w:pos="786"/>
              </w:tabs>
              <w:ind w:left="0" w:hanging="15"/>
              <w:jc w:val="center"/>
            </w:pPr>
            <w:bookmarkStart w:id="262" w:name="_Ref317254659"/>
          </w:p>
        </w:tc>
        <w:bookmarkEnd w:id="262"/>
        <w:tc>
          <w:tcPr>
            <w:tcW w:w="2268" w:type="dxa"/>
          </w:tcPr>
          <w:p w:rsidR="005F60CC" w:rsidRPr="00E25B1F" w:rsidRDefault="005F60CC" w:rsidP="00610BC8">
            <w:pPr>
              <w:ind w:right="153"/>
              <w:rPr>
                <w:spacing w:val="-6"/>
              </w:rPr>
            </w:pPr>
            <w:r w:rsidRPr="00E25B1F">
              <w:rPr>
                <w:spacing w:val="-6"/>
              </w:rPr>
              <w:t>Срок заключения договора</w:t>
            </w:r>
          </w:p>
        </w:tc>
        <w:tc>
          <w:tcPr>
            <w:tcW w:w="11624" w:type="dxa"/>
          </w:tcPr>
          <w:p w:rsidR="005F60CC" w:rsidRDefault="005F60CC"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5F60CC" w:rsidRPr="00225DB0" w:rsidRDefault="005F60CC"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5F60CC" w:rsidRPr="00225DB0" w:rsidRDefault="005F60CC"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5F60CC" w:rsidRPr="00242BFB" w:rsidRDefault="005F60CC"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F60CC" w:rsidRPr="009E58BB" w:rsidRDefault="005F60CC"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5F60CC" w:rsidRPr="00E25B1F" w:rsidRDefault="005F60CC"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F60CC" w:rsidRPr="00E25B1F">
        <w:trPr>
          <w:trHeight w:val="194"/>
        </w:trPr>
        <w:tc>
          <w:tcPr>
            <w:tcW w:w="781" w:type="dxa"/>
          </w:tcPr>
          <w:p w:rsidR="005F60CC" w:rsidRPr="00E25B1F" w:rsidRDefault="005F60CC" w:rsidP="00652028">
            <w:pPr>
              <w:numPr>
                <w:ilvl w:val="0"/>
                <w:numId w:val="28"/>
              </w:numPr>
              <w:tabs>
                <w:tab w:val="num" w:pos="786"/>
              </w:tabs>
              <w:ind w:left="0" w:hanging="15"/>
              <w:jc w:val="center"/>
            </w:pPr>
            <w:bookmarkStart w:id="264" w:name="_Ref317256138"/>
          </w:p>
        </w:tc>
        <w:bookmarkEnd w:id="264"/>
        <w:tc>
          <w:tcPr>
            <w:tcW w:w="2268" w:type="dxa"/>
          </w:tcPr>
          <w:p w:rsidR="005F60CC" w:rsidRPr="00E25B1F" w:rsidRDefault="005F60CC" w:rsidP="00610BC8">
            <w:pPr>
              <w:ind w:right="153"/>
              <w:rPr>
                <w:spacing w:val="-6"/>
              </w:rPr>
            </w:pPr>
            <w:r w:rsidRPr="00E25B1F">
              <w:rPr>
                <w:spacing w:val="-6"/>
              </w:rPr>
              <w:t>Обеспечение исполнения обязательств по договору</w:t>
            </w:r>
          </w:p>
        </w:tc>
        <w:tc>
          <w:tcPr>
            <w:tcW w:w="11624" w:type="dxa"/>
          </w:tcPr>
          <w:p w:rsidR="005F60CC" w:rsidRPr="00DD5EEB" w:rsidRDefault="005F60CC" w:rsidP="0052642E">
            <w:pPr>
              <w:ind w:right="153"/>
              <w:jc w:val="both"/>
            </w:pPr>
            <w:r>
              <w:rPr>
                <w:b/>
                <w:bCs/>
                <w:i/>
                <w:iCs/>
              </w:rPr>
              <w:t>Не требуется</w:t>
            </w:r>
          </w:p>
          <w:p w:rsidR="005F60CC" w:rsidRPr="00E25B1F" w:rsidRDefault="005F60CC" w:rsidP="00D502D9">
            <w:pPr>
              <w:ind w:right="153" w:firstLine="636"/>
              <w:jc w:val="both"/>
              <w:rPr>
                <w:spacing w:val="-6"/>
              </w:rPr>
            </w:pPr>
          </w:p>
        </w:tc>
      </w:tr>
      <w:tr w:rsidR="005F60CC" w:rsidRPr="00E25B1F">
        <w:trPr>
          <w:trHeight w:val="194"/>
        </w:trPr>
        <w:tc>
          <w:tcPr>
            <w:tcW w:w="781" w:type="dxa"/>
          </w:tcPr>
          <w:p w:rsidR="005F60CC" w:rsidRPr="00E25B1F" w:rsidRDefault="005F60CC" w:rsidP="00652028">
            <w:pPr>
              <w:numPr>
                <w:ilvl w:val="0"/>
                <w:numId w:val="28"/>
              </w:numPr>
              <w:tabs>
                <w:tab w:val="num" w:pos="786"/>
              </w:tabs>
              <w:ind w:left="0" w:hanging="15"/>
              <w:jc w:val="center"/>
            </w:pPr>
          </w:p>
        </w:tc>
        <w:tc>
          <w:tcPr>
            <w:tcW w:w="2268" w:type="dxa"/>
          </w:tcPr>
          <w:p w:rsidR="005F60CC" w:rsidRPr="00E25B1F" w:rsidRDefault="005F60CC"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F60CC" w:rsidRPr="00E25B1F" w:rsidRDefault="005F60CC" w:rsidP="0012282F">
            <w:pPr>
              <w:ind w:right="153"/>
              <w:jc w:val="both"/>
              <w:rPr>
                <w:b/>
                <w:bCs/>
                <w:i/>
                <w:iCs/>
              </w:rPr>
            </w:pPr>
            <w:r>
              <w:rPr>
                <w:b/>
                <w:bCs/>
                <w:i/>
                <w:iCs/>
              </w:rPr>
              <w:t>Не требуется</w:t>
            </w:r>
            <w:r w:rsidRPr="00E25B1F">
              <w:rPr>
                <w:b/>
                <w:bCs/>
                <w:i/>
                <w:iCs/>
              </w:rPr>
              <w:t xml:space="preserve"> </w:t>
            </w:r>
          </w:p>
        </w:tc>
      </w:tr>
      <w:tr w:rsidR="005F60CC" w:rsidRPr="00E25B1F">
        <w:trPr>
          <w:trHeight w:val="194"/>
        </w:trPr>
        <w:tc>
          <w:tcPr>
            <w:tcW w:w="781" w:type="dxa"/>
          </w:tcPr>
          <w:p w:rsidR="005F60CC" w:rsidRPr="00E25B1F" w:rsidRDefault="005F60CC" w:rsidP="00652028">
            <w:pPr>
              <w:numPr>
                <w:ilvl w:val="0"/>
                <w:numId w:val="28"/>
              </w:numPr>
              <w:tabs>
                <w:tab w:val="num" w:pos="786"/>
              </w:tabs>
              <w:ind w:left="0" w:hanging="15"/>
              <w:jc w:val="center"/>
            </w:pPr>
            <w:bookmarkStart w:id="265" w:name="_Ref321836744"/>
          </w:p>
        </w:tc>
        <w:bookmarkEnd w:id="265"/>
        <w:tc>
          <w:tcPr>
            <w:tcW w:w="2268" w:type="dxa"/>
          </w:tcPr>
          <w:p w:rsidR="005F60CC" w:rsidRPr="00E25B1F" w:rsidRDefault="005F60CC"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5F60CC" w:rsidRPr="00B64330" w:rsidRDefault="005F60CC" w:rsidP="00D15268">
            <w:pPr>
              <w:pStyle w:val="NormalWeb"/>
              <w:ind w:right="153"/>
              <w:jc w:val="both"/>
            </w:pPr>
            <w:r w:rsidRPr="00B64330">
              <w:t>Жалобы на действия (бездействие) заказчика, организатора запроса цен, закупочной комиссии при проведении запроса цен</w:t>
            </w:r>
            <w:r w:rsidRPr="00B64330" w:rsidDel="00E2713B">
              <w:t xml:space="preserve"> </w:t>
            </w:r>
            <w:r w:rsidRPr="00B64330">
              <w:t xml:space="preserve">могут быть направлены в Арбитражный комитет АО «ТВЭЛ» в отсканированном виде по электронному адресу </w:t>
            </w:r>
            <w:hyperlink r:id="rId23" w:history="1">
              <w:r w:rsidRPr="00AF6819">
                <w:rPr>
                  <w:rStyle w:val="Hyperlink"/>
                  <w:lang w:val="en-US"/>
                </w:rPr>
                <w:t>arbitration</w:t>
              </w:r>
              <w:r w:rsidRPr="00B64330">
                <w:rPr>
                  <w:rStyle w:val="Hyperlink"/>
                </w:rPr>
                <w:t>@</w:t>
              </w:r>
              <w:r w:rsidRPr="00AF6819">
                <w:rPr>
                  <w:rStyle w:val="Hyperlink"/>
                  <w:lang w:val="en-US"/>
                </w:rPr>
                <w:t>tvel</w:t>
              </w:r>
              <w:r w:rsidRPr="00B64330">
                <w:rPr>
                  <w:rStyle w:val="Hyperlink"/>
                </w:rPr>
                <w:t>.</w:t>
              </w:r>
              <w:r w:rsidRPr="00AF6819">
                <w:rPr>
                  <w:rStyle w:val="Hyperlink"/>
                  <w:lang w:val="en-US"/>
                </w:rPr>
                <w:t>ru</w:t>
              </w:r>
            </w:hyperlink>
            <w:r w:rsidRPr="00B64330">
              <w:t xml:space="preserve">, либо в ЦАК по электронному адресу </w:t>
            </w:r>
            <w:hyperlink r:id="rId24" w:history="1">
              <w:r w:rsidRPr="00B64330">
                <w:rPr>
                  <w:rStyle w:val="Hyperlink"/>
                </w:rPr>
                <w:t>arbitration@rosatom.ru</w:t>
              </w:r>
            </w:hyperlink>
            <w:r w:rsidRPr="00B64330">
              <w:t>, а также в адрес Заказчика на указанный в настоящей Документации электронный адрес контактного лица по орг.вопросам.</w:t>
            </w:r>
          </w:p>
          <w:p w:rsidR="005F60CC" w:rsidRPr="00B64330" w:rsidRDefault="005F60CC" w:rsidP="00D15268">
            <w:pPr>
              <w:pStyle w:val="NormalWeb"/>
              <w:spacing w:before="0" w:beforeAutospacing="0" w:after="0" w:afterAutospacing="0"/>
              <w:ind w:right="153"/>
              <w:jc w:val="both"/>
            </w:pPr>
            <w:r w:rsidRPr="00B6433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F60CC" w:rsidRPr="00B64330" w:rsidRDefault="005F60CC" w:rsidP="00D15268">
            <w:pPr>
              <w:pStyle w:val="NormalWeb"/>
              <w:spacing w:before="0" w:beforeAutospacing="0" w:after="0" w:afterAutospacing="0"/>
              <w:ind w:right="153"/>
              <w:jc w:val="both"/>
            </w:pPr>
            <w:r w:rsidRPr="00B6433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F60CC" w:rsidRPr="00B64330" w:rsidRDefault="005F60CC" w:rsidP="00D15268">
            <w:pPr>
              <w:pStyle w:val="NormalWeb"/>
              <w:spacing w:before="0" w:beforeAutospacing="0" w:after="0" w:afterAutospacing="0"/>
              <w:ind w:right="153"/>
              <w:jc w:val="both"/>
            </w:pPr>
            <w:r w:rsidRPr="00B6433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F60CC" w:rsidRPr="00B64330" w:rsidRDefault="005F60CC" w:rsidP="00D15268">
            <w:pPr>
              <w:pStyle w:val="NormalWeb"/>
              <w:spacing w:before="0" w:beforeAutospacing="0" w:after="0" w:afterAutospacing="0"/>
              <w:ind w:right="153"/>
              <w:jc w:val="both"/>
            </w:pPr>
            <w:r w:rsidRPr="00B6433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F60CC" w:rsidRPr="00B64330" w:rsidRDefault="005F60CC" w:rsidP="00D15268">
            <w:pPr>
              <w:pStyle w:val="NormalWeb"/>
              <w:spacing w:before="0" w:beforeAutospacing="0" w:after="0" w:afterAutospacing="0"/>
              <w:ind w:right="153"/>
              <w:jc w:val="both"/>
            </w:pPr>
            <w:r w:rsidRPr="00B64330">
              <w:t>Решения ЦАК или Арбитражного комитета АО «ТВЭЛ»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5F60CC" w:rsidRPr="00E25B1F">
        <w:trPr>
          <w:trHeight w:val="194"/>
        </w:trPr>
        <w:tc>
          <w:tcPr>
            <w:tcW w:w="781" w:type="dxa"/>
          </w:tcPr>
          <w:p w:rsidR="005F60CC" w:rsidRPr="00E25B1F" w:rsidRDefault="005F60CC" w:rsidP="00652028">
            <w:pPr>
              <w:numPr>
                <w:ilvl w:val="0"/>
                <w:numId w:val="28"/>
              </w:numPr>
              <w:tabs>
                <w:tab w:val="num" w:pos="786"/>
              </w:tabs>
              <w:ind w:left="0" w:hanging="15"/>
              <w:jc w:val="center"/>
            </w:pPr>
          </w:p>
        </w:tc>
        <w:tc>
          <w:tcPr>
            <w:tcW w:w="2268" w:type="dxa"/>
          </w:tcPr>
          <w:p w:rsidR="005F60CC" w:rsidRPr="00E25B1F" w:rsidRDefault="005F60CC"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5F60CC" w:rsidRPr="00B64330" w:rsidRDefault="005F60CC" w:rsidP="00E40F04">
            <w:pPr>
              <w:pStyle w:val="NormalWeb"/>
              <w:spacing w:before="0" w:beforeAutospacing="0" w:after="0" w:afterAutospacing="0"/>
              <w:ind w:right="153"/>
              <w:jc w:val="both"/>
            </w:pPr>
            <w:r w:rsidRPr="00B6433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F60CC" w:rsidRPr="00B64330" w:rsidRDefault="005F60CC" w:rsidP="00E40F04">
            <w:pPr>
              <w:pStyle w:val="NormalWeb"/>
              <w:tabs>
                <w:tab w:val="left" w:pos="330"/>
              </w:tabs>
              <w:spacing w:before="0" w:beforeAutospacing="0" w:after="0" w:afterAutospacing="0"/>
              <w:ind w:right="153"/>
              <w:jc w:val="both"/>
            </w:pPr>
            <w:r w:rsidRPr="00B64330">
              <w:t>1.</w:t>
            </w:r>
            <w:r w:rsidRPr="00B64330">
              <w:tab/>
              <w:t>Телефон «горячей линии»: 8-800-100-07-07, 8-3823-52-01-01  (многоканальный, круглосуточно, бесплатно из любой точки страны);</w:t>
            </w:r>
          </w:p>
          <w:p w:rsidR="005F60CC" w:rsidRPr="00B64330" w:rsidRDefault="005F60CC" w:rsidP="00E40F04">
            <w:pPr>
              <w:pStyle w:val="NormalWeb"/>
              <w:tabs>
                <w:tab w:val="left" w:pos="360"/>
              </w:tabs>
              <w:spacing w:before="0" w:beforeAutospacing="0" w:after="0" w:afterAutospacing="0"/>
              <w:ind w:right="153"/>
              <w:jc w:val="both"/>
            </w:pPr>
            <w:r w:rsidRPr="00B64330">
              <w:t>2.</w:t>
            </w:r>
            <w:r w:rsidRPr="00B64330">
              <w:tab/>
              <w:t xml:space="preserve">Адрес электронной почты: </w:t>
            </w:r>
            <w:hyperlink r:id="rId25" w:history="1">
              <w:r w:rsidRPr="00B64330">
                <w:rPr>
                  <w:rStyle w:val="Hyperlink"/>
                </w:rPr>
                <w:t>0707@rosatom.ru</w:t>
              </w:r>
            </w:hyperlink>
            <w:r w:rsidRPr="00B64330">
              <w:t xml:space="preserve">; </w:t>
            </w:r>
            <w:hyperlink r:id="rId26" w:history="1">
              <w:r w:rsidRPr="00B64330">
                <w:rPr>
                  <w:rStyle w:val="Hyperlink"/>
                </w:rPr>
                <w:t>info@atomsib.ru</w:t>
              </w:r>
            </w:hyperlink>
          </w:p>
          <w:p w:rsidR="005F60CC" w:rsidRPr="00B64330" w:rsidRDefault="005F60CC" w:rsidP="00E40F04">
            <w:pPr>
              <w:pStyle w:val="NormalWeb"/>
              <w:tabs>
                <w:tab w:val="left" w:pos="330"/>
              </w:tabs>
              <w:spacing w:before="0" w:beforeAutospacing="0" w:after="0" w:afterAutospacing="0"/>
              <w:ind w:right="153"/>
              <w:jc w:val="both"/>
            </w:pPr>
            <w:r w:rsidRPr="00B64330">
              <w:t>3.</w:t>
            </w:r>
            <w:r w:rsidRPr="00B64330">
              <w:tab/>
              <w:t>Адрес для почтовых отправлений: 119017, Москва, а/я 226, Департамент защиты активов Госкорпорации «Росатом».</w:t>
            </w:r>
          </w:p>
        </w:tc>
      </w:tr>
    </w:tbl>
    <w:p w:rsidR="005F60CC" w:rsidRPr="00E25B1F" w:rsidRDefault="005F60CC" w:rsidP="00C87330">
      <w:pPr>
        <w:tabs>
          <w:tab w:val="num" w:pos="1800"/>
        </w:tabs>
        <w:spacing w:after="120"/>
        <w:jc w:val="both"/>
        <w:rPr>
          <w:sz w:val="22"/>
          <w:szCs w:val="22"/>
        </w:rPr>
        <w:sectPr w:rsidR="005F60CC" w:rsidRPr="00E25B1F" w:rsidSect="00871FAF">
          <w:pgSz w:w="16840" w:h="11907" w:orient="landscape" w:code="9"/>
          <w:pgMar w:top="1418" w:right="1134" w:bottom="567" w:left="1134" w:header="567" w:footer="567" w:gutter="0"/>
          <w:cols w:space="708"/>
          <w:docGrid w:linePitch="360"/>
        </w:sectPr>
      </w:pPr>
    </w:p>
    <w:p w:rsidR="005F60CC" w:rsidRPr="00E25B1F" w:rsidRDefault="005F60CC" w:rsidP="00652028">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5F60CC" w:rsidRPr="00E25B1F" w:rsidRDefault="005F60CC"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5F60CC" w:rsidRPr="00E25B1F" w:rsidRDefault="005F60CC"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5F60CC" w:rsidRPr="00E25B1F" w:rsidRDefault="005F60CC" w:rsidP="00C87330"/>
    <w:p w:rsidR="005F60CC" w:rsidRPr="00E25B1F" w:rsidRDefault="005F60CC"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5F60CC" w:rsidRPr="00E25B1F" w:rsidRDefault="005F60CC" w:rsidP="00C87330">
      <w:pPr>
        <w:rPr>
          <w:b/>
          <w:bCs/>
          <w:i/>
          <w:iCs/>
        </w:rPr>
      </w:pPr>
      <w:r w:rsidRPr="00E25B1F">
        <w:rPr>
          <w:b/>
          <w:bCs/>
          <w:i/>
          <w:iCs/>
        </w:rPr>
        <w:t>Фирменный бланк участника запроса цен</w:t>
      </w:r>
    </w:p>
    <w:p w:rsidR="005F60CC" w:rsidRPr="00E25B1F" w:rsidRDefault="005F60CC" w:rsidP="00C87330">
      <w:pPr>
        <w:pStyle w:val="Times12"/>
        <w:spacing w:before="120"/>
        <w:ind w:firstLine="0"/>
        <w:jc w:val="left"/>
      </w:pPr>
      <w:r w:rsidRPr="00E25B1F">
        <w:t>«___» __________ 20___ года №______</w:t>
      </w:r>
    </w:p>
    <w:p w:rsidR="005F60CC" w:rsidRPr="00E25B1F" w:rsidRDefault="005F60CC" w:rsidP="00C87330">
      <w:pPr>
        <w:pStyle w:val="Times12"/>
        <w:spacing w:before="120"/>
        <w:ind w:firstLine="0"/>
        <w:jc w:val="right"/>
        <w:rPr>
          <w:b/>
          <w:bCs/>
          <w:i/>
          <w:iCs/>
        </w:rPr>
      </w:pPr>
      <w:r w:rsidRPr="00E25B1F">
        <w:rPr>
          <w:b/>
          <w:bCs/>
          <w:i/>
          <w:iCs/>
        </w:rPr>
        <w:t>Лот __</w:t>
      </w:r>
    </w:p>
    <w:p w:rsidR="005F60CC" w:rsidRPr="00E25B1F" w:rsidRDefault="005F60CC"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5F60CC" w:rsidRPr="00E25B1F" w:rsidRDefault="005F60CC" w:rsidP="00C87330">
      <w:pPr>
        <w:tabs>
          <w:tab w:val="left" w:pos="7938"/>
        </w:tabs>
        <w:ind w:firstLine="4820"/>
        <w:jc w:val="center"/>
        <w:rPr>
          <w:b/>
          <w:bCs/>
        </w:rPr>
      </w:pPr>
    </w:p>
    <w:p w:rsidR="005F60CC" w:rsidRPr="00E25B1F" w:rsidRDefault="005F60CC"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5F60CC" w:rsidRPr="00E25B1F" w:rsidRDefault="005F60CC"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5F60CC" w:rsidRPr="00E25B1F" w:rsidRDefault="005F60CC"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5F60CC" w:rsidRPr="00E25B1F" w:rsidRDefault="005F60CC"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5F60CC" w:rsidRPr="00E25B1F" w:rsidRDefault="005F60CC"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5F60CC" w:rsidRPr="00E25B1F" w:rsidRDefault="005F60CC"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5F60CC" w:rsidRPr="00E25B1F" w:rsidRDefault="005F60CC"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5F60CC" w:rsidRPr="00E25B1F" w:rsidRDefault="005F60CC"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5F60CC" w:rsidRPr="00E25B1F" w:rsidRDefault="005F60CC"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5F60CC" w:rsidRPr="00E25B1F">
        <w:tc>
          <w:tcPr>
            <w:tcW w:w="706" w:type="dxa"/>
            <w:vAlign w:val="center"/>
          </w:tcPr>
          <w:p w:rsidR="005F60CC" w:rsidRPr="00E25B1F" w:rsidRDefault="005F60CC" w:rsidP="0006474B">
            <w:pPr>
              <w:jc w:val="center"/>
            </w:pPr>
            <w:r w:rsidRPr="00E25B1F">
              <w:t>№</w:t>
            </w:r>
          </w:p>
          <w:p w:rsidR="005F60CC" w:rsidRPr="00E25B1F" w:rsidRDefault="005F60CC" w:rsidP="0006474B">
            <w:pPr>
              <w:jc w:val="center"/>
            </w:pPr>
            <w:r w:rsidRPr="00E25B1F">
              <w:t>п/п</w:t>
            </w:r>
          </w:p>
        </w:tc>
        <w:tc>
          <w:tcPr>
            <w:tcW w:w="2271" w:type="dxa"/>
            <w:vAlign w:val="center"/>
          </w:tcPr>
          <w:p w:rsidR="005F60CC" w:rsidRPr="00E25B1F" w:rsidRDefault="005F60CC" w:rsidP="0006474B">
            <w:pPr>
              <w:jc w:val="center"/>
            </w:pPr>
            <w:r w:rsidRPr="00E25B1F">
              <w:t>Наименование</w:t>
            </w:r>
          </w:p>
          <w:p w:rsidR="005F60CC" w:rsidRPr="00E25B1F" w:rsidRDefault="005F60CC" w:rsidP="0006474B">
            <w:pPr>
              <w:jc w:val="center"/>
              <w:rPr>
                <w:lang w:val="en-US"/>
              </w:rPr>
            </w:pPr>
            <w:r>
              <w:rPr>
                <w:b/>
                <w:bCs/>
                <w:i/>
                <w:iCs/>
              </w:rPr>
              <w:t>товара</w:t>
            </w:r>
          </w:p>
        </w:tc>
        <w:tc>
          <w:tcPr>
            <w:tcW w:w="2126" w:type="dxa"/>
            <w:vAlign w:val="center"/>
          </w:tcPr>
          <w:p w:rsidR="005F60CC" w:rsidRPr="00E25B1F" w:rsidRDefault="005F60CC" w:rsidP="0006474B">
            <w:pPr>
              <w:jc w:val="center"/>
            </w:pPr>
            <w:r w:rsidRPr="00E25B1F">
              <w:t xml:space="preserve">Количество </w:t>
            </w:r>
            <w:r>
              <w:rPr>
                <w:b/>
                <w:bCs/>
                <w:i/>
                <w:iCs/>
              </w:rPr>
              <w:t>товара</w:t>
            </w:r>
          </w:p>
        </w:tc>
        <w:tc>
          <w:tcPr>
            <w:tcW w:w="1134" w:type="dxa"/>
            <w:vAlign w:val="center"/>
          </w:tcPr>
          <w:p w:rsidR="005F60CC" w:rsidRPr="00E25B1F" w:rsidRDefault="005F60CC" w:rsidP="0006474B">
            <w:pPr>
              <w:ind w:left="-108" w:right="-108"/>
              <w:jc w:val="center"/>
            </w:pPr>
            <w:r w:rsidRPr="00E25B1F">
              <w:t>Ед. изм.</w:t>
            </w:r>
          </w:p>
        </w:tc>
        <w:tc>
          <w:tcPr>
            <w:tcW w:w="1276" w:type="dxa"/>
            <w:vAlign w:val="center"/>
          </w:tcPr>
          <w:p w:rsidR="005F60CC" w:rsidRPr="00E25B1F" w:rsidRDefault="005F60CC" w:rsidP="0006474B">
            <w:pPr>
              <w:ind w:left="-108" w:right="-108"/>
              <w:jc w:val="center"/>
            </w:pPr>
            <w:r w:rsidRPr="00E25B1F">
              <w:t>Цена за единицу, руб. без НДС</w:t>
            </w:r>
          </w:p>
        </w:tc>
        <w:tc>
          <w:tcPr>
            <w:tcW w:w="1418" w:type="dxa"/>
            <w:vAlign w:val="center"/>
          </w:tcPr>
          <w:p w:rsidR="005F60CC" w:rsidRPr="00E25B1F" w:rsidRDefault="005F60CC" w:rsidP="0006474B">
            <w:pPr>
              <w:ind w:left="-108" w:right="-108"/>
              <w:jc w:val="center"/>
            </w:pPr>
            <w:r w:rsidRPr="00E25B1F">
              <w:t>Цена всего, руб. без НДС</w:t>
            </w:r>
          </w:p>
        </w:tc>
        <w:tc>
          <w:tcPr>
            <w:tcW w:w="1134" w:type="dxa"/>
            <w:vAlign w:val="center"/>
          </w:tcPr>
          <w:p w:rsidR="005F60CC" w:rsidRPr="00E25B1F" w:rsidRDefault="005F60CC" w:rsidP="0006474B">
            <w:pPr>
              <w:ind w:left="-108" w:right="-108"/>
              <w:jc w:val="center"/>
            </w:pPr>
            <w:r w:rsidRPr="00E25B1F">
              <w:t>Цена всего, руб. с НДС</w:t>
            </w:r>
          </w:p>
        </w:tc>
      </w:tr>
      <w:tr w:rsidR="005F60CC" w:rsidRPr="00E25B1F">
        <w:trPr>
          <w:trHeight w:val="542"/>
        </w:trPr>
        <w:tc>
          <w:tcPr>
            <w:tcW w:w="706" w:type="dxa"/>
            <w:vAlign w:val="center"/>
          </w:tcPr>
          <w:p w:rsidR="005F60CC" w:rsidRPr="00E25B1F" w:rsidRDefault="005F60CC" w:rsidP="0006474B">
            <w:pPr>
              <w:jc w:val="center"/>
            </w:pPr>
            <w:r w:rsidRPr="00E25B1F">
              <w:t>1</w:t>
            </w:r>
          </w:p>
        </w:tc>
        <w:tc>
          <w:tcPr>
            <w:tcW w:w="2271" w:type="dxa"/>
          </w:tcPr>
          <w:p w:rsidR="005F60CC" w:rsidRPr="00E25B1F" w:rsidRDefault="005F60CC" w:rsidP="0006474B">
            <w:pPr>
              <w:spacing w:line="276" w:lineRule="auto"/>
            </w:pPr>
          </w:p>
        </w:tc>
        <w:tc>
          <w:tcPr>
            <w:tcW w:w="2126" w:type="dxa"/>
            <w:vAlign w:val="center"/>
          </w:tcPr>
          <w:p w:rsidR="005F60CC" w:rsidRPr="00E25B1F" w:rsidRDefault="005F60CC" w:rsidP="0006474B">
            <w:pPr>
              <w:jc w:val="center"/>
            </w:pPr>
          </w:p>
        </w:tc>
        <w:tc>
          <w:tcPr>
            <w:tcW w:w="1134" w:type="dxa"/>
            <w:vAlign w:val="center"/>
          </w:tcPr>
          <w:p w:rsidR="005F60CC" w:rsidRPr="00E25B1F" w:rsidRDefault="005F60CC" w:rsidP="0006474B">
            <w:pPr>
              <w:jc w:val="center"/>
            </w:pPr>
          </w:p>
        </w:tc>
        <w:tc>
          <w:tcPr>
            <w:tcW w:w="1276" w:type="dxa"/>
            <w:vAlign w:val="center"/>
          </w:tcPr>
          <w:p w:rsidR="005F60CC" w:rsidRPr="00E25B1F" w:rsidRDefault="005F60CC" w:rsidP="0006474B">
            <w:pPr>
              <w:jc w:val="center"/>
            </w:pPr>
          </w:p>
        </w:tc>
        <w:tc>
          <w:tcPr>
            <w:tcW w:w="1418" w:type="dxa"/>
            <w:vAlign w:val="center"/>
          </w:tcPr>
          <w:p w:rsidR="005F60CC" w:rsidRPr="00E25B1F" w:rsidRDefault="005F60CC" w:rsidP="0006474B">
            <w:pPr>
              <w:jc w:val="center"/>
            </w:pPr>
          </w:p>
        </w:tc>
        <w:tc>
          <w:tcPr>
            <w:tcW w:w="1134" w:type="dxa"/>
          </w:tcPr>
          <w:p w:rsidR="005F60CC" w:rsidRPr="00E25B1F" w:rsidRDefault="005F60CC" w:rsidP="0006474B">
            <w:pPr>
              <w:jc w:val="center"/>
            </w:pPr>
          </w:p>
        </w:tc>
      </w:tr>
      <w:tr w:rsidR="005F60CC" w:rsidRPr="00E25B1F">
        <w:trPr>
          <w:trHeight w:val="412"/>
        </w:trPr>
        <w:tc>
          <w:tcPr>
            <w:tcW w:w="706" w:type="dxa"/>
            <w:vAlign w:val="center"/>
          </w:tcPr>
          <w:p w:rsidR="005F60CC" w:rsidRPr="00E25B1F" w:rsidRDefault="005F60CC" w:rsidP="0006474B">
            <w:pPr>
              <w:jc w:val="center"/>
            </w:pPr>
            <w:r w:rsidRPr="00E25B1F">
              <w:t>…</w:t>
            </w:r>
          </w:p>
        </w:tc>
        <w:tc>
          <w:tcPr>
            <w:tcW w:w="2271" w:type="dxa"/>
          </w:tcPr>
          <w:p w:rsidR="005F60CC" w:rsidRPr="00E25B1F" w:rsidRDefault="005F60CC" w:rsidP="0006474B">
            <w:pPr>
              <w:spacing w:line="276" w:lineRule="auto"/>
            </w:pPr>
          </w:p>
        </w:tc>
        <w:tc>
          <w:tcPr>
            <w:tcW w:w="2126" w:type="dxa"/>
            <w:vAlign w:val="center"/>
          </w:tcPr>
          <w:p w:rsidR="005F60CC" w:rsidRPr="00E25B1F" w:rsidRDefault="005F60CC" w:rsidP="0006474B">
            <w:pPr>
              <w:jc w:val="center"/>
            </w:pPr>
          </w:p>
        </w:tc>
        <w:tc>
          <w:tcPr>
            <w:tcW w:w="1134" w:type="dxa"/>
            <w:vAlign w:val="center"/>
          </w:tcPr>
          <w:p w:rsidR="005F60CC" w:rsidRPr="00E25B1F" w:rsidRDefault="005F60CC" w:rsidP="0006474B">
            <w:pPr>
              <w:jc w:val="center"/>
            </w:pPr>
          </w:p>
        </w:tc>
        <w:tc>
          <w:tcPr>
            <w:tcW w:w="1276" w:type="dxa"/>
            <w:vAlign w:val="center"/>
          </w:tcPr>
          <w:p w:rsidR="005F60CC" w:rsidRPr="00E25B1F" w:rsidRDefault="005F60CC" w:rsidP="0006474B">
            <w:pPr>
              <w:jc w:val="center"/>
            </w:pPr>
          </w:p>
        </w:tc>
        <w:tc>
          <w:tcPr>
            <w:tcW w:w="1418" w:type="dxa"/>
            <w:vAlign w:val="center"/>
          </w:tcPr>
          <w:p w:rsidR="005F60CC" w:rsidRPr="00E25B1F" w:rsidRDefault="005F60CC" w:rsidP="0006474B">
            <w:pPr>
              <w:jc w:val="center"/>
            </w:pPr>
          </w:p>
        </w:tc>
        <w:tc>
          <w:tcPr>
            <w:tcW w:w="1134" w:type="dxa"/>
          </w:tcPr>
          <w:p w:rsidR="005F60CC" w:rsidRPr="00E25B1F" w:rsidRDefault="005F60CC" w:rsidP="0006474B">
            <w:pPr>
              <w:jc w:val="center"/>
            </w:pPr>
          </w:p>
        </w:tc>
      </w:tr>
      <w:tr w:rsidR="005F60CC" w:rsidRPr="00E25B1F">
        <w:trPr>
          <w:trHeight w:val="412"/>
        </w:trPr>
        <w:tc>
          <w:tcPr>
            <w:tcW w:w="7513" w:type="dxa"/>
            <w:gridSpan w:val="5"/>
            <w:vAlign w:val="center"/>
          </w:tcPr>
          <w:p w:rsidR="005F60CC" w:rsidRPr="00E25B1F" w:rsidRDefault="005F60CC" w:rsidP="00F94E82">
            <w:r w:rsidRPr="00E25B1F">
              <w:t>ИТОГО:</w:t>
            </w:r>
          </w:p>
        </w:tc>
        <w:tc>
          <w:tcPr>
            <w:tcW w:w="1418" w:type="dxa"/>
          </w:tcPr>
          <w:p w:rsidR="005F60CC" w:rsidRPr="00E25B1F" w:rsidRDefault="005F60CC" w:rsidP="0006474B">
            <w:pPr>
              <w:jc w:val="center"/>
            </w:pPr>
          </w:p>
        </w:tc>
        <w:tc>
          <w:tcPr>
            <w:tcW w:w="1134" w:type="dxa"/>
          </w:tcPr>
          <w:p w:rsidR="005F60CC" w:rsidRPr="00E25B1F" w:rsidRDefault="005F60CC" w:rsidP="0006474B">
            <w:pPr>
              <w:jc w:val="center"/>
            </w:pPr>
          </w:p>
        </w:tc>
      </w:tr>
    </w:tbl>
    <w:p w:rsidR="005F60CC" w:rsidRPr="00E25B1F" w:rsidRDefault="005F60CC"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
    <w:p w:rsidR="005F60CC" w:rsidRDefault="005F60CC" w:rsidP="009F7243">
      <w:pPr>
        <w:jc w:val="both"/>
        <w:rPr>
          <w:sz w:val="28"/>
          <w:szCs w:val="28"/>
        </w:rPr>
      </w:pPr>
      <w:r>
        <w:rPr>
          <w:sz w:val="28"/>
          <w:szCs w:val="28"/>
        </w:rPr>
        <w:t xml:space="preserve">Данное предложение действительно до «___» ___________ 2015 года. </w:t>
      </w:r>
    </w:p>
    <w:p w:rsidR="005F60CC" w:rsidRPr="004D40AC" w:rsidRDefault="005F60CC"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5F60CC" w:rsidRPr="00B57BB2" w:rsidRDefault="005F60CC"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5F60CC" w:rsidRPr="00C2254C" w:rsidRDefault="005F60CC"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5F60CC" w:rsidRDefault="005F60CC" w:rsidP="009F7243">
      <w:pPr>
        <w:jc w:val="both"/>
        <w:rPr>
          <w:sz w:val="28"/>
          <w:szCs w:val="28"/>
        </w:rPr>
      </w:pPr>
      <w:r w:rsidRPr="00E25B1F">
        <w:rPr>
          <w:sz w:val="28"/>
          <w:szCs w:val="28"/>
        </w:rPr>
        <w:t>Сроки и условия оплаты: ___________________________.</w:t>
      </w:r>
    </w:p>
    <w:p w:rsidR="005F60CC" w:rsidRDefault="005F60CC"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5F60CC" w:rsidRPr="007F7C55" w:rsidRDefault="005F60CC" w:rsidP="00F94E82">
      <w:pPr>
        <w:jc w:val="both"/>
        <w:rPr>
          <w:sz w:val="28"/>
          <w:szCs w:val="28"/>
        </w:rPr>
      </w:pPr>
      <w:r w:rsidRPr="007F7C55">
        <w:rPr>
          <w:sz w:val="28"/>
          <w:szCs w:val="28"/>
        </w:rPr>
        <w:t>Гарантия на поставленную продукцию составляет не менее ____________.</w:t>
      </w:r>
    </w:p>
    <w:p w:rsidR="005F60CC" w:rsidRPr="00E25B1F" w:rsidRDefault="005F60CC" w:rsidP="00F94E82">
      <w:pPr>
        <w:jc w:val="both"/>
        <w:rPr>
          <w:sz w:val="28"/>
          <w:szCs w:val="28"/>
        </w:rPr>
      </w:pPr>
    </w:p>
    <w:p w:rsidR="005F60CC" w:rsidRDefault="005F60CC"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5F60CC" w:rsidRPr="00B63621" w:rsidRDefault="005F60CC" w:rsidP="00652028">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5F60CC" w:rsidRPr="00B63621" w:rsidRDefault="005F60C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5F60CC" w:rsidRPr="00B63621" w:rsidRDefault="005F60CC"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5F60CC" w:rsidRDefault="005F60C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5F60CC" w:rsidRPr="00822CB9" w:rsidRDefault="005F60CC" w:rsidP="00652028">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1B58B1">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1B58B1">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5F60CC" w:rsidRPr="00E25B1F" w:rsidRDefault="005F60CC"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F60CC" w:rsidRPr="00E25B1F" w:rsidRDefault="005F60CC"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60CC" w:rsidRDefault="005F60CC"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5F60CC" w:rsidRDefault="005F60CC" w:rsidP="00652028">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5F60CC" w:rsidRDefault="005F60CC" w:rsidP="00652028">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5F60CC" w:rsidRPr="00E25B1F" w:rsidRDefault="005F60CC"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F60CC" w:rsidRPr="00973A1D" w:rsidRDefault="005F60CC" w:rsidP="00454B58">
      <w:pPr>
        <w:ind w:firstLine="709"/>
        <w:jc w:val="both"/>
        <w:rPr>
          <w:sz w:val="28"/>
          <w:szCs w:val="28"/>
        </w:rPr>
      </w:pPr>
    </w:p>
    <w:p w:rsidR="005F60CC" w:rsidRPr="00E25B1F" w:rsidRDefault="005F60CC" w:rsidP="00C87330">
      <w:pPr>
        <w:pStyle w:val="TOC3"/>
        <w:ind w:firstLine="709"/>
        <w:rPr>
          <w:sz w:val="28"/>
          <w:szCs w:val="28"/>
        </w:rPr>
      </w:pPr>
      <w:r w:rsidRPr="00E25B1F">
        <w:rPr>
          <w:sz w:val="28"/>
          <w:szCs w:val="28"/>
        </w:rPr>
        <w:t xml:space="preserve">Мы, _____________________________________________________________ </w:t>
      </w:r>
    </w:p>
    <w:p w:rsidR="005F60CC" w:rsidRPr="00E25B1F" w:rsidRDefault="005F60CC"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5F60CC" w:rsidRPr="00E25B1F" w:rsidRDefault="005F60CC"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1B58B1">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F60CC" w:rsidRPr="00E25B1F" w:rsidRDefault="005F60C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F60CC" w:rsidRPr="00E25B1F" w:rsidRDefault="005F60C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F60CC" w:rsidRPr="00E25B1F">
        <w:trPr>
          <w:tblHeader/>
        </w:trPr>
        <w:tc>
          <w:tcPr>
            <w:tcW w:w="1107" w:type="dxa"/>
            <w:vAlign w:val="center"/>
          </w:tcPr>
          <w:p w:rsidR="005F60CC" w:rsidRPr="00E25B1F" w:rsidRDefault="005F60CC" w:rsidP="00C87330">
            <w:pPr>
              <w:pStyle w:val="afb"/>
              <w:jc w:val="center"/>
              <w:rPr>
                <w:rFonts w:ascii="Times New Roman" w:hAnsi="Times New Roman" w:cs="Times New Roman"/>
              </w:rPr>
            </w:pPr>
            <w:r w:rsidRPr="00E25B1F">
              <w:rPr>
                <w:rFonts w:ascii="Times New Roman" w:hAnsi="Times New Roman" w:cs="Times New Roman"/>
              </w:rPr>
              <w:t>№</w:t>
            </w:r>
          </w:p>
          <w:p w:rsidR="005F60CC" w:rsidRPr="00E25B1F" w:rsidRDefault="005F60CC"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5F60CC" w:rsidRPr="00E25B1F" w:rsidRDefault="005F60CC"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5F60CC" w:rsidRPr="00E25B1F" w:rsidRDefault="005F60CC" w:rsidP="00C87330">
            <w:pPr>
              <w:pStyle w:val="afb"/>
              <w:jc w:val="center"/>
              <w:rPr>
                <w:rFonts w:ascii="Times New Roman" w:hAnsi="Times New Roman" w:cs="Times New Roman"/>
              </w:rPr>
            </w:pPr>
            <w:r w:rsidRPr="00E25B1F">
              <w:rPr>
                <w:rFonts w:ascii="Times New Roman" w:hAnsi="Times New Roman" w:cs="Times New Roman"/>
              </w:rPr>
              <w:t>Число</w:t>
            </w:r>
          </w:p>
          <w:p w:rsidR="005F60CC" w:rsidRPr="00E25B1F" w:rsidRDefault="005F60CC"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5F60CC" w:rsidRPr="00E25B1F">
        <w:tc>
          <w:tcPr>
            <w:tcW w:w="1107" w:type="dxa"/>
            <w:vAlign w:val="center"/>
          </w:tcPr>
          <w:p w:rsidR="005F60CC" w:rsidRPr="00E25B1F" w:rsidRDefault="005F60CC" w:rsidP="00652028">
            <w:pPr>
              <w:numPr>
                <w:ilvl w:val="0"/>
                <w:numId w:val="24"/>
              </w:numPr>
              <w:tabs>
                <w:tab w:val="left" w:pos="284"/>
              </w:tabs>
              <w:spacing w:before="40" w:after="40"/>
              <w:ind w:left="0" w:firstLine="0"/>
              <w:jc w:val="center"/>
              <w:rPr>
                <w:i/>
                <w:iCs/>
              </w:rPr>
            </w:pPr>
          </w:p>
        </w:tc>
        <w:tc>
          <w:tcPr>
            <w:tcW w:w="7540" w:type="dxa"/>
          </w:tcPr>
          <w:p w:rsidR="005F60CC" w:rsidRPr="00E25B1F" w:rsidRDefault="005F60CC"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5F60CC" w:rsidRPr="00E25B1F" w:rsidRDefault="005F60CC" w:rsidP="00C87330">
            <w:pPr>
              <w:pStyle w:val="afb"/>
              <w:rPr>
                <w:rFonts w:ascii="Times New Roman" w:hAnsi="Times New Roman" w:cs="Times New Roman"/>
                <w:i/>
                <w:iCs/>
              </w:rPr>
            </w:pPr>
          </w:p>
        </w:tc>
      </w:tr>
      <w:tr w:rsidR="005F60CC" w:rsidRPr="00E25B1F">
        <w:tc>
          <w:tcPr>
            <w:tcW w:w="1107" w:type="dxa"/>
            <w:vAlign w:val="center"/>
          </w:tcPr>
          <w:p w:rsidR="005F60CC" w:rsidRPr="00E25B1F" w:rsidRDefault="005F60CC" w:rsidP="00652028">
            <w:pPr>
              <w:numPr>
                <w:ilvl w:val="0"/>
                <w:numId w:val="24"/>
              </w:numPr>
              <w:tabs>
                <w:tab w:val="left" w:pos="284"/>
              </w:tabs>
              <w:spacing w:before="40" w:after="40"/>
              <w:ind w:left="0" w:firstLine="0"/>
              <w:jc w:val="center"/>
              <w:rPr>
                <w:i/>
                <w:iCs/>
              </w:rPr>
            </w:pPr>
          </w:p>
        </w:tc>
        <w:tc>
          <w:tcPr>
            <w:tcW w:w="7540" w:type="dxa"/>
          </w:tcPr>
          <w:p w:rsidR="005F60CC" w:rsidRPr="00E25B1F" w:rsidRDefault="005F60CC"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5F60CC" w:rsidRPr="00E25B1F" w:rsidRDefault="005F60CC" w:rsidP="00C87330">
            <w:pPr>
              <w:pStyle w:val="afb"/>
              <w:rPr>
                <w:rFonts w:ascii="Times New Roman" w:hAnsi="Times New Roman" w:cs="Times New Roman"/>
                <w:i/>
                <w:iCs/>
              </w:rPr>
            </w:pPr>
          </w:p>
        </w:tc>
      </w:tr>
      <w:tr w:rsidR="005F60CC" w:rsidRPr="00E25B1F">
        <w:tc>
          <w:tcPr>
            <w:tcW w:w="1107" w:type="dxa"/>
            <w:vAlign w:val="center"/>
          </w:tcPr>
          <w:p w:rsidR="005F60CC" w:rsidRPr="00E25B1F" w:rsidRDefault="005F60CC" w:rsidP="00652028">
            <w:pPr>
              <w:numPr>
                <w:ilvl w:val="0"/>
                <w:numId w:val="24"/>
              </w:numPr>
              <w:tabs>
                <w:tab w:val="left" w:pos="284"/>
              </w:tabs>
              <w:spacing w:before="40" w:after="40"/>
              <w:ind w:left="0" w:firstLine="0"/>
              <w:jc w:val="center"/>
            </w:pPr>
          </w:p>
        </w:tc>
        <w:tc>
          <w:tcPr>
            <w:tcW w:w="7540" w:type="dxa"/>
          </w:tcPr>
          <w:p w:rsidR="005F60CC" w:rsidRPr="00E25B1F" w:rsidRDefault="005F60C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5F60CC" w:rsidRPr="00E25B1F" w:rsidRDefault="005F60CC" w:rsidP="00C87330">
            <w:pPr>
              <w:pStyle w:val="afb"/>
              <w:rPr>
                <w:rFonts w:ascii="Times New Roman" w:hAnsi="Times New Roman" w:cs="Times New Roman"/>
              </w:rPr>
            </w:pPr>
          </w:p>
        </w:tc>
      </w:tr>
      <w:tr w:rsidR="005F60CC" w:rsidRPr="00E25B1F">
        <w:tc>
          <w:tcPr>
            <w:tcW w:w="1107" w:type="dxa"/>
            <w:vAlign w:val="center"/>
          </w:tcPr>
          <w:p w:rsidR="005F60CC" w:rsidRPr="00E25B1F" w:rsidRDefault="005F60CC" w:rsidP="00652028">
            <w:pPr>
              <w:numPr>
                <w:ilvl w:val="0"/>
                <w:numId w:val="24"/>
              </w:numPr>
              <w:tabs>
                <w:tab w:val="left" w:pos="284"/>
              </w:tabs>
              <w:spacing w:before="40" w:after="40"/>
              <w:ind w:left="0" w:firstLine="0"/>
              <w:jc w:val="center"/>
            </w:pPr>
          </w:p>
        </w:tc>
        <w:tc>
          <w:tcPr>
            <w:tcW w:w="7540" w:type="dxa"/>
          </w:tcPr>
          <w:p w:rsidR="005F60CC" w:rsidRPr="00E25B1F" w:rsidRDefault="005F60C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5F60CC" w:rsidRPr="00E25B1F" w:rsidRDefault="005F60CC" w:rsidP="00C87330">
            <w:pPr>
              <w:pStyle w:val="afb"/>
              <w:rPr>
                <w:rFonts w:ascii="Times New Roman" w:hAnsi="Times New Roman" w:cs="Times New Roman"/>
              </w:rPr>
            </w:pPr>
          </w:p>
        </w:tc>
      </w:tr>
      <w:tr w:rsidR="005F60CC" w:rsidRPr="00E25B1F">
        <w:tc>
          <w:tcPr>
            <w:tcW w:w="1107" w:type="dxa"/>
            <w:vAlign w:val="center"/>
          </w:tcPr>
          <w:p w:rsidR="005F60CC" w:rsidRPr="00E25B1F" w:rsidRDefault="005F60CC" w:rsidP="00AF3E12">
            <w:pPr>
              <w:tabs>
                <w:tab w:val="left" w:pos="284"/>
              </w:tabs>
              <w:spacing w:before="40" w:after="40"/>
              <w:jc w:val="center"/>
            </w:pPr>
            <w:r w:rsidRPr="00E25B1F">
              <w:t>…</w:t>
            </w:r>
          </w:p>
        </w:tc>
        <w:tc>
          <w:tcPr>
            <w:tcW w:w="7540" w:type="dxa"/>
          </w:tcPr>
          <w:p w:rsidR="005F60CC" w:rsidRPr="00E25B1F" w:rsidRDefault="005F60CC" w:rsidP="00C87330">
            <w:pPr>
              <w:pStyle w:val="afb"/>
              <w:spacing w:before="40" w:after="40"/>
              <w:rPr>
                <w:rFonts w:ascii="Times New Roman" w:hAnsi="Times New Roman" w:cs="Times New Roman"/>
              </w:rPr>
            </w:pPr>
          </w:p>
        </w:tc>
        <w:tc>
          <w:tcPr>
            <w:tcW w:w="1276" w:type="dxa"/>
          </w:tcPr>
          <w:p w:rsidR="005F60CC" w:rsidRPr="00E25B1F" w:rsidRDefault="005F60CC" w:rsidP="00C87330">
            <w:pPr>
              <w:pStyle w:val="afb"/>
              <w:rPr>
                <w:rFonts w:ascii="Times New Roman" w:hAnsi="Times New Roman" w:cs="Times New Roman"/>
              </w:rPr>
            </w:pPr>
          </w:p>
        </w:tc>
      </w:tr>
      <w:tr w:rsidR="005F60CC" w:rsidRPr="00E25B1F">
        <w:tc>
          <w:tcPr>
            <w:tcW w:w="1107" w:type="dxa"/>
            <w:vAlign w:val="center"/>
          </w:tcPr>
          <w:p w:rsidR="005F60CC" w:rsidRPr="00E25B1F" w:rsidRDefault="005F60CC" w:rsidP="00AF3E12">
            <w:pPr>
              <w:tabs>
                <w:tab w:val="left" w:pos="284"/>
              </w:tabs>
              <w:spacing w:before="40" w:after="40"/>
              <w:jc w:val="center"/>
            </w:pPr>
            <w:r w:rsidRPr="00E25B1F">
              <w:t>…</w:t>
            </w:r>
          </w:p>
        </w:tc>
        <w:tc>
          <w:tcPr>
            <w:tcW w:w="7540" w:type="dxa"/>
          </w:tcPr>
          <w:p w:rsidR="005F60CC" w:rsidRPr="00E25B1F" w:rsidRDefault="005F60CC" w:rsidP="00C87330">
            <w:pPr>
              <w:pStyle w:val="afb"/>
              <w:spacing w:before="40" w:after="40"/>
              <w:rPr>
                <w:rFonts w:ascii="Times New Roman" w:hAnsi="Times New Roman" w:cs="Times New Roman"/>
              </w:rPr>
            </w:pPr>
          </w:p>
        </w:tc>
        <w:tc>
          <w:tcPr>
            <w:tcW w:w="1276" w:type="dxa"/>
          </w:tcPr>
          <w:p w:rsidR="005F60CC" w:rsidRPr="00E25B1F" w:rsidRDefault="005F60CC" w:rsidP="00C87330">
            <w:pPr>
              <w:pStyle w:val="afb"/>
              <w:rPr>
                <w:rFonts w:ascii="Times New Roman" w:hAnsi="Times New Roman" w:cs="Times New Roman"/>
              </w:rPr>
            </w:pPr>
          </w:p>
        </w:tc>
      </w:tr>
      <w:tr w:rsidR="005F60CC" w:rsidRPr="00E25B1F">
        <w:tc>
          <w:tcPr>
            <w:tcW w:w="1107" w:type="dxa"/>
            <w:vAlign w:val="center"/>
          </w:tcPr>
          <w:p w:rsidR="005F60CC" w:rsidRPr="00E25B1F" w:rsidRDefault="005F60CC" w:rsidP="00AF3E12">
            <w:pPr>
              <w:tabs>
                <w:tab w:val="left" w:pos="284"/>
              </w:tabs>
              <w:spacing w:before="40" w:after="40"/>
              <w:jc w:val="center"/>
            </w:pPr>
          </w:p>
        </w:tc>
        <w:tc>
          <w:tcPr>
            <w:tcW w:w="7540" w:type="dxa"/>
          </w:tcPr>
          <w:p w:rsidR="005F60CC" w:rsidRPr="00E25B1F" w:rsidRDefault="005F60CC" w:rsidP="00AF3E12">
            <w:pPr>
              <w:pStyle w:val="afb"/>
              <w:spacing w:before="40" w:after="40"/>
              <w:rPr>
                <w:rFonts w:ascii="Times New Roman" w:hAnsi="Times New Roman" w:cs="Times New Roman"/>
              </w:rPr>
            </w:pPr>
          </w:p>
        </w:tc>
        <w:tc>
          <w:tcPr>
            <w:tcW w:w="1276" w:type="dxa"/>
          </w:tcPr>
          <w:p w:rsidR="005F60CC" w:rsidRPr="00E25B1F" w:rsidRDefault="005F60CC" w:rsidP="00AF3E12">
            <w:pPr>
              <w:pStyle w:val="afb"/>
              <w:rPr>
                <w:rFonts w:ascii="Times New Roman" w:hAnsi="Times New Roman" w:cs="Times New Roman"/>
              </w:rPr>
            </w:pPr>
          </w:p>
        </w:tc>
      </w:tr>
      <w:tr w:rsidR="005F60CC" w:rsidRPr="00E25B1F">
        <w:tc>
          <w:tcPr>
            <w:tcW w:w="1107" w:type="dxa"/>
            <w:vAlign w:val="center"/>
          </w:tcPr>
          <w:p w:rsidR="005F60CC" w:rsidRPr="00E25B1F" w:rsidRDefault="005F60CC" w:rsidP="00AF3E12">
            <w:pPr>
              <w:tabs>
                <w:tab w:val="left" w:pos="284"/>
              </w:tabs>
              <w:spacing w:before="40" w:after="40"/>
              <w:jc w:val="center"/>
            </w:pPr>
            <w:r w:rsidRPr="00E25B1F">
              <w:t>…</w:t>
            </w:r>
          </w:p>
        </w:tc>
        <w:tc>
          <w:tcPr>
            <w:tcW w:w="7540" w:type="dxa"/>
          </w:tcPr>
          <w:p w:rsidR="005F60CC" w:rsidRPr="00E25B1F" w:rsidRDefault="005F60CC" w:rsidP="00C87330">
            <w:pPr>
              <w:pStyle w:val="afb"/>
              <w:spacing w:before="40" w:after="40"/>
              <w:rPr>
                <w:rFonts w:ascii="Times New Roman" w:hAnsi="Times New Roman" w:cs="Times New Roman"/>
              </w:rPr>
            </w:pPr>
          </w:p>
        </w:tc>
        <w:tc>
          <w:tcPr>
            <w:tcW w:w="1276" w:type="dxa"/>
          </w:tcPr>
          <w:p w:rsidR="005F60CC" w:rsidRPr="00E25B1F" w:rsidRDefault="005F60CC" w:rsidP="00C87330">
            <w:pPr>
              <w:pStyle w:val="afb"/>
              <w:spacing w:before="40" w:after="40"/>
              <w:rPr>
                <w:rFonts w:ascii="Times New Roman" w:hAnsi="Times New Roman" w:cs="Times New Roman"/>
              </w:rPr>
            </w:pPr>
          </w:p>
        </w:tc>
      </w:tr>
    </w:tbl>
    <w:p w:rsidR="005F60CC" w:rsidRPr="00E25B1F" w:rsidRDefault="005F60CC" w:rsidP="00C87330">
      <w:pPr>
        <w:pStyle w:val="afa"/>
        <w:tabs>
          <w:tab w:val="clear" w:pos="1134"/>
        </w:tabs>
        <w:autoSpaceDE w:val="0"/>
        <w:autoSpaceDN w:val="0"/>
        <w:spacing w:line="240" w:lineRule="auto"/>
        <w:ind w:firstLine="0"/>
        <w:rPr>
          <w:sz w:val="28"/>
          <w:szCs w:val="28"/>
        </w:rPr>
      </w:pPr>
    </w:p>
    <w:p w:rsidR="005F60CC" w:rsidRPr="00E25B1F" w:rsidRDefault="005F60C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F60CC" w:rsidRPr="00E25B1F" w:rsidRDefault="005F60C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5F60CC" w:rsidRPr="00E25B1F" w:rsidRDefault="005F60CC" w:rsidP="00C87330">
      <w:pPr>
        <w:pStyle w:val="Times12"/>
        <w:ind w:firstLine="709"/>
        <w:rPr>
          <w:sz w:val="28"/>
          <w:szCs w:val="28"/>
        </w:rPr>
      </w:pPr>
      <w:r w:rsidRPr="00E25B1F">
        <w:rPr>
          <w:sz w:val="28"/>
          <w:szCs w:val="28"/>
        </w:rPr>
        <w:t>М.П.</w:t>
      </w:r>
    </w:p>
    <w:p w:rsidR="005F60CC" w:rsidRPr="00E25B1F" w:rsidRDefault="005F60CC" w:rsidP="00C87330">
      <w:pPr>
        <w:pStyle w:val="af9"/>
        <w:spacing w:before="0" w:after="0" w:line="240" w:lineRule="auto"/>
        <w:rPr>
          <w:rFonts w:ascii="Times New Roman" w:hAnsi="Times New Roman" w:cs="Times New Roman"/>
          <w:b/>
          <w:bCs/>
          <w:sz w:val="22"/>
          <w:szCs w:val="22"/>
        </w:rPr>
      </w:pPr>
    </w:p>
    <w:p w:rsidR="005F60CC" w:rsidRPr="00E25B1F" w:rsidRDefault="005F60CC" w:rsidP="00C87330">
      <w:pPr>
        <w:pStyle w:val="Times12"/>
        <w:tabs>
          <w:tab w:val="left" w:pos="709"/>
        </w:tabs>
        <w:ind w:firstLine="709"/>
      </w:pPr>
      <w:r w:rsidRPr="00E25B1F">
        <w:t>ИНСТРУКЦИИ ПО ЗАПОЛНЕНИЮ</w:t>
      </w:r>
    </w:p>
    <w:p w:rsidR="005F60CC" w:rsidRPr="00E25B1F" w:rsidRDefault="005F60CC" w:rsidP="00652028">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5F60CC" w:rsidRPr="00E25B1F" w:rsidRDefault="005F60CC" w:rsidP="00652028">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5F60CC" w:rsidRPr="00E25B1F" w:rsidRDefault="005F60CC" w:rsidP="00652028">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F60CC" w:rsidRPr="00E25B1F" w:rsidRDefault="005F60CC" w:rsidP="00652028">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5F60CC" w:rsidRPr="00E25B1F" w:rsidRDefault="005F60CC" w:rsidP="00652028">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5F60CC" w:rsidRPr="00E25B1F" w:rsidRDefault="005F60CC" w:rsidP="00652028">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5F60CC" w:rsidRPr="00E25B1F" w:rsidRDefault="005F60CC"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5F60CC" w:rsidRPr="00E25B1F" w:rsidRDefault="005F60CC" w:rsidP="00FD7A69">
      <w:pPr>
        <w:pStyle w:val="Times12"/>
        <w:ind w:left="5103" w:firstLine="0"/>
        <w:jc w:val="left"/>
      </w:pPr>
      <w:r w:rsidRPr="00E25B1F">
        <w:t>Приложение к заявке на участие в запросе цен</w:t>
      </w:r>
    </w:p>
    <w:p w:rsidR="005F60CC" w:rsidRPr="00E25B1F" w:rsidRDefault="005F60CC" w:rsidP="00FD7A69">
      <w:pPr>
        <w:pStyle w:val="Times12"/>
        <w:ind w:left="5103" w:firstLine="0"/>
        <w:jc w:val="left"/>
      </w:pPr>
      <w:r w:rsidRPr="00E25B1F">
        <w:t>от «___» __________ 20___ г. № ______</w:t>
      </w:r>
    </w:p>
    <w:p w:rsidR="005F60CC" w:rsidRPr="00E25B1F" w:rsidRDefault="005F60CC" w:rsidP="00C87330">
      <w:pPr>
        <w:jc w:val="right"/>
        <w:rPr>
          <w:b/>
          <w:bCs/>
          <w:sz w:val="22"/>
          <w:szCs w:val="22"/>
        </w:rPr>
      </w:pPr>
    </w:p>
    <w:p w:rsidR="005F60CC" w:rsidRPr="00E25B1F" w:rsidRDefault="005F60C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5F60CC" w:rsidRPr="00E25B1F" w:rsidRDefault="005F60CC" w:rsidP="00C87330">
      <w:pPr>
        <w:jc w:val="right"/>
        <w:rPr>
          <w:b/>
          <w:bCs/>
          <w:sz w:val="22"/>
          <w:szCs w:val="22"/>
        </w:rPr>
      </w:pPr>
    </w:p>
    <w:p w:rsidR="005F60CC" w:rsidRPr="00E25B1F" w:rsidRDefault="005F60CC"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5F60CC" w:rsidRPr="00E25B1F" w:rsidRDefault="005F60CC" w:rsidP="00C87330">
      <w:pPr>
        <w:jc w:val="right"/>
        <w:rPr>
          <w:b/>
          <w:bCs/>
          <w:i/>
          <w:iCs/>
        </w:rPr>
      </w:pPr>
      <w:r w:rsidRPr="00E25B1F">
        <w:rPr>
          <w:b/>
          <w:bCs/>
          <w:i/>
          <w:iCs/>
        </w:rPr>
        <w:t>Лот __</w:t>
      </w:r>
    </w:p>
    <w:p w:rsidR="005F60CC" w:rsidRPr="00E25B1F" w:rsidRDefault="005F60CC" w:rsidP="00C87330">
      <w:pPr>
        <w:pStyle w:val="Times12"/>
        <w:ind w:firstLine="0"/>
        <w:rPr>
          <w:sz w:val="28"/>
          <w:szCs w:val="28"/>
        </w:rPr>
      </w:pPr>
      <w:r w:rsidRPr="00E25B1F">
        <w:rPr>
          <w:sz w:val="28"/>
          <w:szCs w:val="28"/>
        </w:rPr>
        <w:t xml:space="preserve">Участник запроса цен: ________________________________ </w:t>
      </w:r>
    </w:p>
    <w:p w:rsidR="005F60CC" w:rsidRPr="00E25B1F" w:rsidRDefault="005F60CC"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60CC" w:rsidRPr="00E25B1F">
        <w:trPr>
          <w:cantSplit/>
          <w:trHeight w:val="240"/>
          <w:tblHeader/>
        </w:trPr>
        <w:tc>
          <w:tcPr>
            <w:tcW w:w="306" w:type="pct"/>
            <w:vAlign w:val="center"/>
          </w:tcPr>
          <w:p w:rsidR="005F60CC" w:rsidRPr="00E25B1F" w:rsidRDefault="005F60CC"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5F60CC" w:rsidRPr="00E25B1F" w:rsidRDefault="005F60CC"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F60CC" w:rsidRPr="00E25B1F" w:rsidRDefault="005F60CC"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F60CC" w:rsidRPr="00E25B1F">
        <w:trPr>
          <w:cantSplit/>
          <w:trHeight w:val="471"/>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Организационно - правовая форма</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Виды деятельности</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ИНН, КПП, ОГРН, ОКПО</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Юридический адрес (страна, адрес)</w:t>
            </w:r>
          </w:p>
        </w:tc>
        <w:tc>
          <w:tcPr>
            <w:tcW w:w="1694" w:type="pct"/>
            <w:vAlign w:val="center"/>
          </w:tcPr>
          <w:p w:rsidR="005F60CC" w:rsidRPr="00E25B1F" w:rsidRDefault="005F60CC" w:rsidP="00C87330">
            <w:pPr>
              <w:pStyle w:val="ad"/>
              <w:widowControl w:val="0"/>
              <w:spacing w:before="0" w:after="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Почтовый адрес (страна, адрес)</w:t>
            </w:r>
          </w:p>
        </w:tc>
        <w:tc>
          <w:tcPr>
            <w:tcW w:w="1694" w:type="pct"/>
            <w:vAlign w:val="center"/>
          </w:tcPr>
          <w:p w:rsidR="005F60CC" w:rsidRPr="00E25B1F" w:rsidRDefault="005F60CC" w:rsidP="00C87330">
            <w:pPr>
              <w:widowControl w:val="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Фактическое местоположение</w:t>
            </w:r>
          </w:p>
        </w:tc>
        <w:tc>
          <w:tcPr>
            <w:tcW w:w="1694" w:type="pct"/>
            <w:vAlign w:val="center"/>
          </w:tcPr>
          <w:p w:rsidR="005F60CC" w:rsidRPr="00E25B1F" w:rsidRDefault="005F60CC" w:rsidP="00C87330">
            <w:pPr>
              <w:widowControl w:val="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Телефоны (с указанием кода города)</w:t>
            </w:r>
          </w:p>
        </w:tc>
        <w:tc>
          <w:tcPr>
            <w:tcW w:w="1694" w:type="pct"/>
            <w:vAlign w:val="center"/>
          </w:tcPr>
          <w:p w:rsidR="005F60CC" w:rsidRPr="00E25B1F" w:rsidRDefault="005F60CC" w:rsidP="00C87330">
            <w:pPr>
              <w:widowControl w:val="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Факс (с указанием кода города)</w:t>
            </w:r>
          </w:p>
        </w:tc>
        <w:tc>
          <w:tcPr>
            <w:tcW w:w="1694" w:type="pct"/>
            <w:vAlign w:val="center"/>
          </w:tcPr>
          <w:p w:rsidR="005F60CC" w:rsidRPr="00E25B1F" w:rsidRDefault="005F60CC" w:rsidP="00C87330">
            <w:pPr>
              <w:widowControl w:val="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 xml:space="preserve">Адрес электронной почты </w:t>
            </w:r>
          </w:p>
        </w:tc>
        <w:tc>
          <w:tcPr>
            <w:tcW w:w="1694" w:type="pct"/>
            <w:vAlign w:val="center"/>
          </w:tcPr>
          <w:p w:rsidR="005F60CC" w:rsidRPr="00E25B1F" w:rsidRDefault="005F60CC" w:rsidP="00C87330">
            <w:pPr>
              <w:widowControl w:val="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5F60CC" w:rsidRPr="00E25B1F" w:rsidRDefault="005F60CC" w:rsidP="00C87330">
            <w:pPr>
              <w:widowControl w:val="0"/>
              <w:jc w:val="center"/>
            </w:pPr>
          </w:p>
        </w:tc>
      </w:tr>
      <w:tr w:rsidR="005F60CC" w:rsidRPr="00E25B1F">
        <w:trPr>
          <w:cantSplit/>
          <w:trHeight w:val="284"/>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Размер уставного капитала</w:t>
            </w:r>
          </w:p>
        </w:tc>
        <w:tc>
          <w:tcPr>
            <w:tcW w:w="1694" w:type="pct"/>
            <w:vAlign w:val="center"/>
          </w:tcPr>
          <w:p w:rsidR="005F60CC" w:rsidRPr="00E25B1F" w:rsidRDefault="005F60CC" w:rsidP="00C87330">
            <w:pPr>
              <w:widowControl w:val="0"/>
              <w:jc w:val="center"/>
            </w:pPr>
          </w:p>
        </w:tc>
      </w:tr>
      <w:tr w:rsidR="005F60CC" w:rsidRPr="00E25B1F">
        <w:trPr>
          <w:cantSplit/>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5F60CC" w:rsidRPr="00E25B1F" w:rsidRDefault="005F60CC" w:rsidP="00C87330">
            <w:pPr>
              <w:widowControl w:val="0"/>
              <w:jc w:val="center"/>
            </w:pPr>
          </w:p>
        </w:tc>
      </w:tr>
      <w:tr w:rsidR="005F60CC" w:rsidRPr="00E25B1F">
        <w:trPr>
          <w:cantSplit/>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F60CC" w:rsidRPr="00E25B1F" w:rsidRDefault="005F60CC" w:rsidP="00C87330">
            <w:pPr>
              <w:widowControl w:val="0"/>
              <w:jc w:val="center"/>
            </w:pPr>
          </w:p>
        </w:tc>
      </w:tr>
      <w:tr w:rsidR="005F60CC" w:rsidRPr="00E25B1F">
        <w:trPr>
          <w:cantSplit/>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F60CC" w:rsidRPr="00E25B1F" w:rsidRDefault="005F60CC" w:rsidP="00C87330">
            <w:pPr>
              <w:widowControl w:val="0"/>
              <w:jc w:val="center"/>
            </w:pPr>
          </w:p>
        </w:tc>
      </w:tr>
      <w:tr w:rsidR="005F60CC" w:rsidRPr="00E25B1F">
        <w:trPr>
          <w:cantSplit/>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F60CC" w:rsidRPr="00E25B1F" w:rsidRDefault="005F60CC" w:rsidP="00C87330">
            <w:pPr>
              <w:widowControl w:val="0"/>
              <w:jc w:val="center"/>
            </w:pPr>
          </w:p>
        </w:tc>
      </w:tr>
      <w:tr w:rsidR="005F60CC" w:rsidRPr="00E25B1F">
        <w:trPr>
          <w:cantSplit/>
        </w:trPr>
        <w:tc>
          <w:tcPr>
            <w:tcW w:w="306" w:type="pct"/>
            <w:vAlign w:val="center"/>
          </w:tcPr>
          <w:p w:rsidR="005F60CC" w:rsidRPr="00E25B1F" w:rsidRDefault="005F60CC" w:rsidP="00652028">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5F60CC" w:rsidRPr="00E25B1F" w:rsidRDefault="005F60CC"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5F60CC" w:rsidRPr="00E25B1F" w:rsidRDefault="005F60CC" w:rsidP="00C87330">
            <w:pPr>
              <w:widowControl w:val="0"/>
              <w:jc w:val="center"/>
            </w:pPr>
          </w:p>
        </w:tc>
      </w:tr>
    </w:tbl>
    <w:p w:rsidR="005F60CC" w:rsidRPr="00E25B1F" w:rsidRDefault="005F60CC" w:rsidP="00C87330">
      <w:pPr>
        <w:pStyle w:val="afa"/>
        <w:tabs>
          <w:tab w:val="clear" w:pos="1134"/>
        </w:tabs>
        <w:autoSpaceDE w:val="0"/>
        <w:autoSpaceDN w:val="0"/>
        <w:spacing w:line="240" w:lineRule="auto"/>
        <w:ind w:firstLine="0"/>
        <w:rPr>
          <w:sz w:val="28"/>
          <w:szCs w:val="28"/>
        </w:rPr>
      </w:pPr>
    </w:p>
    <w:p w:rsidR="005F60CC" w:rsidRPr="00E25B1F" w:rsidRDefault="005F60C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F60CC" w:rsidRPr="00E25B1F" w:rsidRDefault="005F60C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5F60CC" w:rsidRPr="00E25B1F" w:rsidRDefault="005F60CC" w:rsidP="00C87330">
      <w:pPr>
        <w:pStyle w:val="Times12"/>
        <w:ind w:firstLine="709"/>
        <w:rPr>
          <w:sz w:val="28"/>
          <w:szCs w:val="28"/>
        </w:rPr>
      </w:pPr>
      <w:r w:rsidRPr="00E25B1F">
        <w:rPr>
          <w:sz w:val="28"/>
          <w:szCs w:val="28"/>
        </w:rPr>
        <w:t>М.П.</w:t>
      </w:r>
    </w:p>
    <w:p w:rsidR="005F60CC" w:rsidRPr="00E25B1F" w:rsidRDefault="005F60CC" w:rsidP="00C87330">
      <w:pPr>
        <w:jc w:val="center"/>
        <w:rPr>
          <w:b/>
          <w:bCs/>
        </w:rPr>
      </w:pPr>
      <w:bookmarkStart w:id="305" w:name="_Toc98251773"/>
    </w:p>
    <w:bookmarkEnd w:id="305"/>
    <w:p w:rsidR="005F60CC" w:rsidRPr="00E25B1F" w:rsidRDefault="005F60CC" w:rsidP="00C62F68">
      <w:pPr>
        <w:pStyle w:val="Times12"/>
        <w:tabs>
          <w:tab w:val="left" w:pos="1134"/>
        </w:tabs>
        <w:ind w:left="709" w:firstLine="0"/>
      </w:pPr>
    </w:p>
    <w:p w:rsidR="005F60CC" w:rsidRPr="008B0FDE" w:rsidRDefault="005F60CC"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5F60CC" w:rsidRDefault="005F60CC"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5F60CC" w:rsidRPr="002B303E" w:rsidRDefault="005F60CC"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5F60CC" w:rsidRPr="002B303E">
        <w:trPr>
          <w:tblHeader/>
        </w:trPr>
        <w:tc>
          <w:tcPr>
            <w:tcW w:w="540" w:type="dxa"/>
            <w:vAlign w:val="center"/>
          </w:tcPr>
          <w:p w:rsidR="005F60CC" w:rsidRPr="005F6473" w:rsidRDefault="005F60CC" w:rsidP="00C442DF">
            <w:pPr>
              <w:ind w:left="-108" w:right="-135"/>
              <w:jc w:val="center"/>
              <w:rPr>
                <w:lang w:eastAsia="en-US"/>
              </w:rPr>
            </w:pPr>
            <w:r w:rsidRPr="005F6473">
              <w:rPr>
                <w:lang w:eastAsia="en-US"/>
              </w:rPr>
              <w:t>№ п/п</w:t>
            </w:r>
          </w:p>
        </w:tc>
        <w:tc>
          <w:tcPr>
            <w:tcW w:w="3146" w:type="dxa"/>
            <w:vAlign w:val="center"/>
          </w:tcPr>
          <w:p w:rsidR="005F60CC" w:rsidRPr="005F6473" w:rsidRDefault="005F60CC" w:rsidP="00C442DF">
            <w:pPr>
              <w:ind w:left="-108" w:right="-135"/>
              <w:jc w:val="center"/>
              <w:rPr>
                <w:lang w:eastAsia="en-US"/>
              </w:rPr>
            </w:pPr>
            <w:r w:rsidRPr="005F6473">
              <w:rPr>
                <w:lang w:eastAsia="en-US"/>
              </w:rPr>
              <w:t>Критерий отнесения</w:t>
            </w:r>
          </w:p>
        </w:tc>
        <w:tc>
          <w:tcPr>
            <w:tcW w:w="1378" w:type="dxa"/>
            <w:vAlign w:val="center"/>
          </w:tcPr>
          <w:p w:rsidR="005F60CC" w:rsidRPr="005F6473" w:rsidRDefault="005F60CC" w:rsidP="00C442DF">
            <w:pPr>
              <w:ind w:left="-108" w:right="-135"/>
              <w:jc w:val="center"/>
              <w:rPr>
                <w:lang w:eastAsia="en-US"/>
              </w:rPr>
            </w:pPr>
            <w:r w:rsidRPr="005F6473">
              <w:rPr>
                <w:lang w:eastAsia="en-US"/>
              </w:rPr>
              <w:t>Малые предприятия</w:t>
            </w:r>
          </w:p>
        </w:tc>
        <w:tc>
          <w:tcPr>
            <w:tcW w:w="1418" w:type="dxa"/>
            <w:vAlign w:val="center"/>
          </w:tcPr>
          <w:p w:rsidR="005F60CC" w:rsidRPr="005F6473" w:rsidRDefault="005F60CC" w:rsidP="00C442DF">
            <w:pPr>
              <w:ind w:left="-108" w:right="-135"/>
              <w:jc w:val="center"/>
              <w:rPr>
                <w:lang w:eastAsia="en-US"/>
              </w:rPr>
            </w:pPr>
            <w:r w:rsidRPr="005F6473">
              <w:rPr>
                <w:lang w:eastAsia="en-US"/>
              </w:rPr>
              <w:t>Средние предприятия</w:t>
            </w:r>
          </w:p>
        </w:tc>
        <w:tc>
          <w:tcPr>
            <w:tcW w:w="1589" w:type="dxa"/>
            <w:vAlign w:val="center"/>
          </w:tcPr>
          <w:p w:rsidR="005F60CC" w:rsidRPr="005F6473" w:rsidRDefault="005F60CC" w:rsidP="00C442DF">
            <w:pPr>
              <w:ind w:left="-108" w:right="-135"/>
              <w:jc w:val="center"/>
              <w:rPr>
                <w:lang w:eastAsia="en-US"/>
              </w:rPr>
            </w:pPr>
            <w:r w:rsidRPr="005F6473">
              <w:rPr>
                <w:lang w:eastAsia="en-US"/>
              </w:rPr>
              <w:t>Показатель</w:t>
            </w:r>
          </w:p>
        </w:tc>
        <w:tc>
          <w:tcPr>
            <w:tcW w:w="1955" w:type="dxa"/>
            <w:vAlign w:val="center"/>
          </w:tcPr>
          <w:p w:rsidR="005F60CC" w:rsidRPr="005F6473" w:rsidRDefault="005F60CC" w:rsidP="00C442DF">
            <w:pPr>
              <w:ind w:left="-108" w:right="-135"/>
              <w:jc w:val="center"/>
              <w:rPr>
                <w:lang w:eastAsia="en-US"/>
              </w:rPr>
            </w:pPr>
            <w:r w:rsidRPr="005F6473">
              <w:rPr>
                <w:lang w:eastAsia="en-US"/>
              </w:rPr>
              <w:t>Подтверждающий документ</w:t>
            </w:r>
          </w:p>
        </w:tc>
      </w:tr>
      <w:tr w:rsidR="005F60CC" w:rsidRPr="002B303E">
        <w:trPr>
          <w:tblHeader/>
        </w:trPr>
        <w:tc>
          <w:tcPr>
            <w:tcW w:w="540" w:type="dxa"/>
            <w:vAlign w:val="center"/>
          </w:tcPr>
          <w:p w:rsidR="005F60CC" w:rsidRPr="002B303E" w:rsidRDefault="005F60CC" w:rsidP="00C442DF">
            <w:pPr>
              <w:jc w:val="center"/>
              <w:rPr>
                <w:lang w:eastAsia="en-US"/>
              </w:rPr>
            </w:pPr>
            <w:r w:rsidRPr="002B303E">
              <w:rPr>
                <w:lang w:eastAsia="en-US"/>
              </w:rPr>
              <w:t>1</w:t>
            </w:r>
          </w:p>
        </w:tc>
        <w:tc>
          <w:tcPr>
            <w:tcW w:w="3146" w:type="dxa"/>
            <w:vAlign w:val="center"/>
          </w:tcPr>
          <w:p w:rsidR="005F60CC" w:rsidRPr="005F6473" w:rsidRDefault="005F60CC" w:rsidP="00C442DF">
            <w:pPr>
              <w:jc w:val="center"/>
              <w:rPr>
                <w:lang w:eastAsia="en-US"/>
              </w:rPr>
            </w:pPr>
            <w:r w:rsidRPr="005F6473">
              <w:rPr>
                <w:lang w:eastAsia="en-US"/>
              </w:rPr>
              <w:t>2</w:t>
            </w:r>
          </w:p>
        </w:tc>
        <w:tc>
          <w:tcPr>
            <w:tcW w:w="1378" w:type="dxa"/>
            <w:vAlign w:val="center"/>
          </w:tcPr>
          <w:p w:rsidR="005F60CC" w:rsidRPr="005F6473" w:rsidRDefault="005F60CC" w:rsidP="00C442DF">
            <w:pPr>
              <w:jc w:val="center"/>
              <w:rPr>
                <w:lang w:eastAsia="en-US"/>
              </w:rPr>
            </w:pPr>
            <w:r w:rsidRPr="005F6473">
              <w:rPr>
                <w:lang w:eastAsia="en-US"/>
              </w:rPr>
              <w:t>3</w:t>
            </w:r>
          </w:p>
        </w:tc>
        <w:tc>
          <w:tcPr>
            <w:tcW w:w="1418" w:type="dxa"/>
            <w:vAlign w:val="center"/>
          </w:tcPr>
          <w:p w:rsidR="005F60CC" w:rsidRPr="005F6473" w:rsidRDefault="005F60CC" w:rsidP="00C442DF">
            <w:pPr>
              <w:jc w:val="center"/>
              <w:rPr>
                <w:lang w:eastAsia="en-US"/>
              </w:rPr>
            </w:pPr>
            <w:r w:rsidRPr="005F6473">
              <w:rPr>
                <w:lang w:eastAsia="en-US"/>
              </w:rPr>
              <w:t>4</w:t>
            </w:r>
          </w:p>
        </w:tc>
        <w:tc>
          <w:tcPr>
            <w:tcW w:w="1589" w:type="dxa"/>
            <w:vAlign w:val="center"/>
          </w:tcPr>
          <w:p w:rsidR="005F60CC" w:rsidRPr="005F6473" w:rsidRDefault="005F60CC" w:rsidP="00C442DF">
            <w:pPr>
              <w:jc w:val="center"/>
              <w:rPr>
                <w:lang w:eastAsia="en-US"/>
              </w:rPr>
            </w:pPr>
            <w:r w:rsidRPr="005F6473">
              <w:rPr>
                <w:lang w:eastAsia="en-US"/>
              </w:rPr>
              <w:t>5</w:t>
            </w:r>
          </w:p>
        </w:tc>
        <w:tc>
          <w:tcPr>
            <w:tcW w:w="1955" w:type="dxa"/>
            <w:vAlign w:val="center"/>
          </w:tcPr>
          <w:p w:rsidR="005F60CC" w:rsidRPr="005F6473" w:rsidRDefault="005F60CC" w:rsidP="00C442DF">
            <w:pPr>
              <w:jc w:val="center"/>
              <w:rPr>
                <w:lang w:eastAsia="en-US"/>
              </w:rPr>
            </w:pPr>
            <w:r w:rsidRPr="005F6473">
              <w:rPr>
                <w:lang w:eastAsia="en-US"/>
              </w:rPr>
              <w:t>6</w:t>
            </w:r>
          </w:p>
        </w:tc>
      </w:tr>
      <w:tr w:rsidR="005F60CC" w:rsidRPr="002B303E">
        <w:tc>
          <w:tcPr>
            <w:tcW w:w="540" w:type="dxa"/>
          </w:tcPr>
          <w:p w:rsidR="005F60CC" w:rsidRPr="002B303E" w:rsidRDefault="005F60CC" w:rsidP="00C442DF">
            <w:pPr>
              <w:rPr>
                <w:lang w:eastAsia="en-US"/>
              </w:rPr>
            </w:pPr>
            <w:r w:rsidRPr="002B303E">
              <w:rPr>
                <w:lang w:eastAsia="en-US"/>
              </w:rPr>
              <w:t>1.</w:t>
            </w:r>
          </w:p>
        </w:tc>
        <w:tc>
          <w:tcPr>
            <w:tcW w:w="3146" w:type="dxa"/>
          </w:tcPr>
          <w:p w:rsidR="005F60CC" w:rsidRPr="002B303E" w:rsidRDefault="005F60CC" w:rsidP="00C442DF">
            <w:pPr>
              <w:rPr>
                <w:i/>
                <w:iCs/>
                <w:lang w:eastAsia="en-US"/>
              </w:rPr>
            </w:pPr>
            <w:r w:rsidRPr="002B303E">
              <w:rPr>
                <w:i/>
                <w:iCs/>
                <w:lang w:eastAsia="en-US"/>
              </w:rPr>
              <w:t>только для юридических лиц:</w:t>
            </w:r>
          </w:p>
          <w:p w:rsidR="005F60CC" w:rsidRPr="002B303E" w:rsidRDefault="005F60CC" w:rsidP="00C442DF">
            <w:pPr>
              <w:rPr>
                <w:lang w:eastAsia="en-US"/>
              </w:rPr>
            </w:pPr>
            <w:r w:rsidRPr="002B303E">
              <w:rPr>
                <w:lang w:eastAsia="en-US"/>
              </w:rPr>
              <w:t xml:space="preserve">Суммарная доля участия в уставном (складочном) капитале: </w:t>
            </w:r>
          </w:p>
          <w:p w:rsidR="005F60CC" w:rsidRPr="002B303E" w:rsidRDefault="005F60CC"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5F60CC" w:rsidRPr="005F6473" w:rsidRDefault="005F60CC" w:rsidP="00C442DF">
            <w:pPr>
              <w:jc w:val="center"/>
              <w:rPr>
                <w:lang w:eastAsia="en-US"/>
              </w:rPr>
            </w:pPr>
            <w:r w:rsidRPr="005F6473">
              <w:rPr>
                <w:lang w:eastAsia="en-US"/>
              </w:rPr>
              <w:t>не более 25%</w:t>
            </w:r>
          </w:p>
        </w:tc>
        <w:tc>
          <w:tcPr>
            <w:tcW w:w="1589" w:type="dxa"/>
            <w:vAlign w:val="center"/>
          </w:tcPr>
          <w:p w:rsidR="005F60CC" w:rsidRPr="005F6473" w:rsidRDefault="005F60CC" w:rsidP="00C442DF">
            <w:pPr>
              <w:jc w:val="center"/>
              <w:rPr>
                <w:i/>
                <w:iCs/>
                <w:lang w:eastAsia="en-US"/>
              </w:rPr>
            </w:pPr>
            <w:r w:rsidRPr="005F6473">
              <w:rPr>
                <w:i/>
                <w:iCs/>
                <w:lang w:eastAsia="en-US"/>
              </w:rPr>
              <w:t>Указывается в процентах</w:t>
            </w:r>
          </w:p>
        </w:tc>
        <w:tc>
          <w:tcPr>
            <w:tcW w:w="1955" w:type="dxa"/>
            <w:vAlign w:val="center"/>
          </w:tcPr>
          <w:p w:rsidR="005F60CC" w:rsidRPr="005F6473" w:rsidRDefault="005F60CC" w:rsidP="00C442DF">
            <w:pPr>
              <w:jc w:val="center"/>
              <w:rPr>
                <w:i/>
                <w:iCs/>
                <w:lang w:eastAsia="en-US"/>
              </w:rPr>
            </w:pPr>
            <w:r w:rsidRPr="005F6473">
              <w:rPr>
                <w:i/>
                <w:iCs/>
                <w:lang w:eastAsia="en-US"/>
              </w:rPr>
              <w:t>Копия устава (стр. __ заявки)</w:t>
            </w:r>
          </w:p>
        </w:tc>
      </w:tr>
      <w:tr w:rsidR="005F60CC" w:rsidRPr="002B303E">
        <w:tc>
          <w:tcPr>
            <w:tcW w:w="540" w:type="dxa"/>
          </w:tcPr>
          <w:p w:rsidR="005F60CC" w:rsidRPr="002B303E" w:rsidRDefault="005F60CC" w:rsidP="00C442DF">
            <w:pPr>
              <w:rPr>
                <w:lang w:eastAsia="en-US"/>
              </w:rPr>
            </w:pPr>
            <w:r w:rsidRPr="002B303E">
              <w:rPr>
                <w:lang w:eastAsia="en-US"/>
              </w:rPr>
              <w:t>2.</w:t>
            </w:r>
          </w:p>
        </w:tc>
        <w:tc>
          <w:tcPr>
            <w:tcW w:w="3146" w:type="dxa"/>
          </w:tcPr>
          <w:p w:rsidR="005F60CC" w:rsidRPr="002B303E" w:rsidRDefault="005F60CC" w:rsidP="00C442DF">
            <w:pPr>
              <w:rPr>
                <w:i/>
                <w:iCs/>
                <w:lang w:eastAsia="en-US"/>
              </w:rPr>
            </w:pPr>
            <w:r w:rsidRPr="002B303E">
              <w:rPr>
                <w:i/>
                <w:iCs/>
                <w:lang w:eastAsia="en-US"/>
              </w:rPr>
              <w:t>только для юридических лиц:</w:t>
            </w:r>
          </w:p>
          <w:p w:rsidR="005F60CC" w:rsidRPr="002B303E" w:rsidRDefault="005F60CC"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F60CC" w:rsidRPr="005F6473" w:rsidRDefault="005F60CC" w:rsidP="00C442DF">
            <w:pPr>
              <w:jc w:val="center"/>
              <w:rPr>
                <w:rFonts w:ascii="Calibri" w:hAnsi="Calibri" w:cs="Calibri"/>
                <w:i/>
                <w:iCs/>
                <w:lang w:eastAsia="en-US"/>
              </w:rPr>
            </w:pPr>
            <w:r w:rsidRPr="005F6473">
              <w:rPr>
                <w:lang w:eastAsia="en-US"/>
              </w:rPr>
              <w:t>не более 25%</w:t>
            </w:r>
          </w:p>
        </w:tc>
        <w:tc>
          <w:tcPr>
            <w:tcW w:w="1589" w:type="dxa"/>
            <w:vAlign w:val="center"/>
          </w:tcPr>
          <w:p w:rsidR="005F60CC" w:rsidRPr="005F6473" w:rsidRDefault="005F60CC" w:rsidP="00C442DF">
            <w:pPr>
              <w:jc w:val="center"/>
              <w:rPr>
                <w:i/>
                <w:iCs/>
                <w:lang w:eastAsia="en-US"/>
              </w:rPr>
            </w:pPr>
            <w:r w:rsidRPr="005F6473">
              <w:rPr>
                <w:i/>
                <w:iCs/>
                <w:lang w:eastAsia="en-US"/>
              </w:rPr>
              <w:t>Указывается в процентах</w:t>
            </w:r>
          </w:p>
        </w:tc>
        <w:tc>
          <w:tcPr>
            <w:tcW w:w="1955" w:type="dxa"/>
            <w:vAlign w:val="center"/>
          </w:tcPr>
          <w:p w:rsidR="005F60CC" w:rsidRPr="005F6473" w:rsidRDefault="005F60CC" w:rsidP="00C442DF">
            <w:pPr>
              <w:jc w:val="center"/>
              <w:rPr>
                <w:i/>
                <w:iCs/>
                <w:lang w:eastAsia="en-US"/>
              </w:rPr>
            </w:pPr>
            <w:r w:rsidRPr="005F6473">
              <w:rPr>
                <w:i/>
                <w:iCs/>
                <w:lang w:eastAsia="en-US"/>
              </w:rPr>
              <w:t>Копия устава</w:t>
            </w:r>
          </w:p>
        </w:tc>
      </w:tr>
      <w:tr w:rsidR="005F60CC" w:rsidRPr="002B303E">
        <w:trPr>
          <w:trHeight w:val="1671"/>
        </w:trPr>
        <w:tc>
          <w:tcPr>
            <w:tcW w:w="540" w:type="dxa"/>
            <w:vMerge w:val="restart"/>
          </w:tcPr>
          <w:p w:rsidR="005F60CC" w:rsidRPr="002B303E" w:rsidRDefault="005F60CC" w:rsidP="00C442DF">
            <w:pPr>
              <w:rPr>
                <w:lang w:eastAsia="en-US"/>
              </w:rPr>
            </w:pPr>
            <w:r w:rsidRPr="002B303E">
              <w:rPr>
                <w:lang w:eastAsia="en-US"/>
              </w:rPr>
              <w:t>3.</w:t>
            </w:r>
          </w:p>
        </w:tc>
        <w:tc>
          <w:tcPr>
            <w:tcW w:w="3146" w:type="dxa"/>
            <w:vMerge w:val="restart"/>
          </w:tcPr>
          <w:p w:rsidR="005F60CC" w:rsidRPr="002B303E" w:rsidRDefault="005F60CC"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F60CC" w:rsidRPr="002B303E" w:rsidRDefault="005F60CC" w:rsidP="00C442DF">
            <w:pPr>
              <w:jc w:val="center"/>
              <w:rPr>
                <w:lang w:eastAsia="en-US"/>
              </w:rPr>
            </w:pPr>
            <w:r w:rsidRPr="002B303E">
              <w:rPr>
                <w:lang w:eastAsia="en-US"/>
              </w:rPr>
              <w:t>до 100 человек</w:t>
            </w:r>
          </w:p>
        </w:tc>
        <w:tc>
          <w:tcPr>
            <w:tcW w:w="1418" w:type="dxa"/>
            <w:vMerge w:val="restart"/>
            <w:vAlign w:val="center"/>
          </w:tcPr>
          <w:p w:rsidR="005F60CC" w:rsidRPr="002B303E" w:rsidRDefault="005F60CC" w:rsidP="00C442DF">
            <w:pPr>
              <w:jc w:val="center"/>
              <w:rPr>
                <w:lang w:eastAsia="en-US"/>
              </w:rPr>
            </w:pPr>
            <w:r w:rsidRPr="002B303E">
              <w:rPr>
                <w:lang w:eastAsia="en-US"/>
              </w:rPr>
              <w:t>От 101 до 250 человек</w:t>
            </w:r>
          </w:p>
        </w:tc>
        <w:tc>
          <w:tcPr>
            <w:tcW w:w="1589" w:type="dxa"/>
            <w:vMerge w:val="restart"/>
            <w:vAlign w:val="center"/>
          </w:tcPr>
          <w:p w:rsidR="005F60CC" w:rsidRPr="002B303E" w:rsidRDefault="005F60CC" w:rsidP="00C442DF">
            <w:pPr>
              <w:jc w:val="center"/>
              <w:rPr>
                <w:i/>
                <w:iCs/>
                <w:lang w:eastAsia="en-US"/>
              </w:rPr>
            </w:pPr>
            <w:r w:rsidRPr="002B303E">
              <w:rPr>
                <w:i/>
                <w:iCs/>
                <w:lang w:eastAsia="en-US"/>
              </w:rPr>
              <w:t>Указывается</w:t>
            </w:r>
          </w:p>
          <w:p w:rsidR="005F60CC" w:rsidRPr="002B303E" w:rsidRDefault="005F60CC" w:rsidP="00C442DF">
            <w:pPr>
              <w:jc w:val="center"/>
              <w:rPr>
                <w:i/>
                <w:iCs/>
                <w:lang w:eastAsia="en-US"/>
              </w:rPr>
            </w:pPr>
            <w:r w:rsidRPr="002B303E">
              <w:rPr>
                <w:i/>
                <w:iCs/>
                <w:lang w:eastAsia="en-US"/>
              </w:rPr>
              <w:t>количество человек</w:t>
            </w:r>
          </w:p>
        </w:tc>
        <w:tc>
          <w:tcPr>
            <w:tcW w:w="1955" w:type="dxa"/>
            <w:vMerge w:val="restart"/>
            <w:vAlign w:val="center"/>
          </w:tcPr>
          <w:p w:rsidR="005F60CC" w:rsidRPr="005F6473" w:rsidRDefault="005F60CC"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5F60CC" w:rsidRPr="002B303E">
        <w:trPr>
          <w:trHeight w:val="1903"/>
        </w:trPr>
        <w:tc>
          <w:tcPr>
            <w:tcW w:w="540" w:type="dxa"/>
            <w:vMerge/>
          </w:tcPr>
          <w:p w:rsidR="005F60CC" w:rsidRPr="002B303E" w:rsidRDefault="005F60CC" w:rsidP="00C442DF">
            <w:pPr>
              <w:rPr>
                <w:rFonts w:ascii="Calibri" w:hAnsi="Calibri" w:cs="Calibri"/>
                <w:lang w:eastAsia="en-US"/>
              </w:rPr>
            </w:pPr>
          </w:p>
        </w:tc>
        <w:tc>
          <w:tcPr>
            <w:tcW w:w="3146" w:type="dxa"/>
            <w:vMerge/>
          </w:tcPr>
          <w:p w:rsidR="005F60CC" w:rsidRPr="002B303E" w:rsidRDefault="005F60CC" w:rsidP="00C442DF">
            <w:pPr>
              <w:rPr>
                <w:rFonts w:ascii="Calibri" w:hAnsi="Calibri" w:cs="Calibri"/>
                <w:lang w:eastAsia="en-US"/>
              </w:rPr>
            </w:pPr>
          </w:p>
        </w:tc>
        <w:tc>
          <w:tcPr>
            <w:tcW w:w="1378" w:type="dxa"/>
            <w:vAlign w:val="center"/>
          </w:tcPr>
          <w:p w:rsidR="005F60CC" w:rsidRPr="005F6473" w:rsidRDefault="005F60CC" w:rsidP="00C442DF">
            <w:pPr>
              <w:jc w:val="center"/>
              <w:rPr>
                <w:lang w:eastAsia="en-US"/>
              </w:rPr>
            </w:pPr>
            <w:r w:rsidRPr="002B303E">
              <w:rPr>
                <w:lang w:eastAsia="en-US"/>
              </w:rPr>
              <w:t xml:space="preserve">до 15 человек </w:t>
            </w:r>
            <w:r w:rsidRPr="005F6473">
              <w:rPr>
                <w:lang w:eastAsia="en-US"/>
              </w:rPr>
              <w:t>–</w:t>
            </w:r>
          </w:p>
          <w:p w:rsidR="005F60CC" w:rsidRPr="005F6473" w:rsidRDefault="005F60CC" w:rsidP="00C442DF">
            <w:pPr>
              <w:jc w:val="center"/>
              <w:rPr>
                <w:lang w:eastAsia="en-US"/>
              </w:rPr>
            </w:pPr>
            <w:r w:rsidRPr="005F6473">
              <w:rPr>
                <w:lang w:eastAsia="en-US"/>
              </w:rPr>
              <w:t>микро- предприятие</w:t>
            </w:r>
          </w:p>
        </w:tc>
        <w:tc>
          <w:tcPr>
            <w:tcW w:w="1418" w:type="dxa"/>
            <w:vMerge/>
            <w:vAlign w:val="center"/>
          </w:tcPr>
          <w:p w:rsidR="005F60CC" w:rsidRPr="002B303E" w:rsidRDefault="005F60CC" w:rsidP="00C442DF">
            <w:pPr>
              <w:rPr>
                <w:lang w:eastAsia="en-US"/>
              </w:rPr>
            </w:pPr>
          </w:p>
        </w:tc>
        <w:tc>
          <w:tcPr>
            <w:tcW w:w="1589" w:type="dxa"/>
            <w:vMerge/>
            <w:vAlign w:val="center"/>
          </w:tcPr>
          <w:p w:rsidR="005F60CC" w:rsidRPr="002B303E" w:rsidRDefault="005F60CC" w:rsidP="00C442DF">
            <w:pPr>
              <w:rPr>
                <w:rFonts w:ascii="Calibri" w:hAnsi="Calibri" w:cs="Calibri"/>
                <w:i/>
                <w:iCs/>
                <w:lang w:eastAsia="en-US"/>
              </w:rPr>
            </w:pPr>
          </w:p>
        </w:tc>
        <w:tc>
          <w:tcPr>
            <w:tcW w:w="1955" w:type="dxa"/>
            <w:vMerge/>
            <w:vAlign w:val="center"/>
          </w:tcPr>
          <w:p w:rsidR="005F60CC" w:rsidRPr="002B303E" w:rsidRDefault="005F60CC" w:rsidP="00C442DF">
            <w:pPr>
              <w:rPr>
                <w:rFonts w:ascii="Calibri" w:hAnsi="Calibri" w:cs="Calibri"/>
                <w:i/>
                <w:iCs/>
                <w:lang w:eastAsia="en-US"/>
              </w:rPr>
            </w:pPr>
          </w:p>
        </w:tc>
      </w:tr>
      <w:tr w:rsidR="005F60CC" w:rsidRPr="002B303E">
        <w:trPr>
          <w:trHeight w:val="1404"/>
        </w:trPr>
        <w:tc>
          <w:tcPr>
            <w:tcW w:w="540" w:type="dxa"/>
            <w:vMerge w:val="restart"/>
          </w:tcPr>
          <w:p w:rsidR="005F60CC" w:rsidRPr="002B303E" w:rsidRDefault="005F60CC" w:rsidP="00C442DF">
            <w:pPr>
              <w:rPr>
                <w:lang w:eastAsia="en-US"/>
              </w:rPr>
            </w:pPr>
            <w:r w:rsidRPr="002B303E">
              <w:rPr>
                <w:lang w:eastAsia="en-US"/>
              </w:rPr>
              <w:t>4.</w:t>
            </w:r>
          </w:p>
        </w:tc>
        <w:tc>
          <w:tcPr>
            <w:tcW w:w="3146" w:type="dxa"/>
            <w:vMerge w:val="restart"/>
          </w:tcPr>
          <w:p w:rsidR="005F60CC" w:rsidRPr="005F6473" w:rsidRDefault="005F60CC"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5F60CC" w:rsidRPr="005F6473" w:rsidRDefault="005F60CC" w:rsidP="00C442DF">
            <w:pPr>
              <w:jc w:val="center"/>
              <w:rPr>
                <w:lang w:eastAsia="en-US"/>
              </w:rPr>
            </w:pPr>
            <w:r w:rsidRPr="005F6473">
              <w:rPr>
                <w:lang w:eastAsia="en-US"/>
              </w:rPr>
              <w:t>400 млн. руб.</w:t>
            </w:r>
          </w:p>
        </w:tc>
        <w:tc>
          <w:tcPr>
            <w:tcW w:w="1418" w:type="dxa"/>
            <w:vMerge w:val="restart"/>
            <w:vAlign w:val="center"/>
          </w:tcPr>
          <w:p w:rsidR="005F60CC" w:rsidRPr="00241B8D" w:rsidRDefault="005F60CC" w:rsidP="00C442DF">
            <w:pPr>
              <w:jc w:val="center"/>
              <w:rPr>
                <w:lang w:eastAsia="en-US"/>
              </w:rPr>
            </w:pPr>
            <w:r w:rsidRPr="00AA06F5">
              <w:rPr>
                <w:lang w:eastAsia="en-US"/>
              </w:rPr>
              <w:t>1 000 млн. руб.</w:t>
            </w:r>
          </w:p>
        </w:tc>
        <w:tc>
          <w:tcPr>
            <w:tcW w:w="1589" w:type="dxa"/>
            <w:vMerge w:val="restart"/>
            <w:vAlign w:val="center"/>
          </w:tcPr>
          <w:p w:rsidR="005F60CC" w:rsidRPr="00241B8D" w:rsidRDefault="005F60CC"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5F60CC" w:rsidRPr="005F6473" w:rsidRDefault="005F60CC"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5F60CC" w:rsidRPr="002B303E">
        <w:trPr>
          <w:trHeight w:val="1267"/>
        </w:trPr>
        <w:tc>
          <w:tcPr>
            <w:tcW w:w="540" w:type="dxa"/>
            <w:vMerge/>
          </w:tcPr>
          <w:p w:rsidR="005F60CC" w:rsidRPr="002B303E" w:rsidRDefault="005F60CC" w:rsidP="00C442DF">
            <w:pPr>
              <w:rPr>
                <w:rFonts w:ascii="Calibri" w:hAnsi="Calibri" w:cs="Calibri"/>
                <w:lang w:eastAsia="en-US"/>
              </w:rPr>
            </w:pPr>
          </w:p>
        </w:tc>
        <w:tc>
          <w:tcPr>
            <w:tcW w:w="3146" w:type="dxa"/>
            <w:vMerge/>
          </w:tcPr>
          <w:p w:rsidR="005F60CC" w:rsidRPr="002B303E" w:rsidRDefault="005F60CC" w:rsidP="00C442DF">
            <w:pPr>
              <w:rPr>
                <w:rFonts w:ascii="Calibri" w:hAnsi="Calibri" w:cs="Calibri"/>
                <w:lang w:eastAsia="en-US"/>
              </w:rPr>
            </w:pPr>
          </w:p>
        </w:tc>
        <w:tc>
          <w:tcPr>
            <w:tcW w:w="1378" w:type="dxa"/>
            <w:vAlign w:val="center"/>
          </w:tcPr>
          <w:p w:rsidR="005F60CC" w:rsidRPr="005F6473" w:rsidRDefault="005F60CC"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5F60CC" w:rsidRPr="005F6473" w:rsidRDefault="005F60CC" w:rsidP="00C442DF">
            <w:pPr>
              <w:rPr>
                <w:rFonts w:ascii="Calibri" w:hAnsi="Calibri" w:cs="Calibri"/>
                <w:i/>
                <w:iCs/>
                <w:lang w:eastAsia="en-US"/>
              </w:rPr>
            </w:pPr>
          </w:p>
        </w:tc>
        <w:tc>
          <w:tcPr>
            <w:tcW w:w="1589" w:type="dxa"/>
            <w:vMerge/>
          </w:tcPr>
          <w:p w:rsidR="005F60CC" w:rsidRPr="002B303E" w:rsidRDefault="005F60CC" w:rsidP="00C442DF">
            <w:pPr>
              <w:rPr>
                <w:rFonts w:ascii="Calibri" w:hAnsi="Calibri" w:cs="Calibri"/>
                <w:i/>
                <w:iCs/>
                <w:lang w:eastAsia="en-US"/>
              </w:rPr>
            </w:pPr>
          </w:p>
        </w:tc>
        <w:tc>
          <w:tcPr>
            <w:tcW w:w="1955" w:type="dxa"/>
            <w:vMerge/>
          </w:tcPr>
          <w:p w:rsidR="005F60CC" w:rsidRPr="002B303E" w:rsidRDefault="005F60CC" w:rsidP="00C442DF">
            <w:pPr>
              <w:rPr>
                <w:rFonts w:ascii="Calibri" w:hAnsi="Calibri" w:cs="Calibri"/>
                <w:i/>
                <w:iCs/>
                <w:lang w:eastAsia="en-US"/>
              </w:rPr>
            </w:pPr>
          </w:p>
        </w:tc>
      </w:tr>
    </w:tbl>
    <w:p w:rsidR="005F60CC" w:rsidRDefault="005F60CC" w:rsidP="00C442DF">
      <w:pPr>
        <w:pStyle w:val="afa"/>
        <w:tabs>
          <w:tab w:val="clear" w:pos="1134"/>
        </w:tabs>
        <w:autoSpaceDE w:val="0"/>
        <w:autoSpaceDN w:val="0"/>
        <w:spacing w:line="240" w:lineRule="auto"/>
        <w:ind w:firstLine="0"/>
      </w:pPr>
    </w:p>
    <w:p w:rsidR="005F60CC" w:rsidRPr="008B0FDE" w:rsidRDefault="005F60CC"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5F60CC" w:rsidRPr="008B0FDE" w:rsidRDefault="005F60CC"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5F60CC" w:rsidRDefault="005F60CC" w:rsidP="00C442DF">
      <w:pPr>
        <w:pStyle w:val="Times12"/>
        <w:ind w:firstLine="709"/>
        <w:rPr>
          <w:b/>
          <w:bCs/>
        </w:rPr>
      </w:pPr>
      <w:r w:rsidRPr="00837A0F">
        <w:rPr>
          <w:b/>
          <w:bCs/>
        </w:rPr>
        <w:t>М.П.</w:t>
      </w:r>
    </w:p>
    <w:p w:rsidR="005F60CC" w:rsidRPr="00FC009D" w:rsidRDefault="005F60CC" w:rsidP="00C442DF">
      <w:pPr>
        <w:jc w:val="center"/>
        <w:rPr>
          <w:b/>
          <w:bCs/>
        </w:rPr>
      </w:pPr>
    </w:p>
    <w:p w:rsidR="005F60CC" w:rsidRPr="00FC009D" w:rsidRDefault="005F60CC"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5F60CC" w:rsidRPr="00FC009D" w:rsidRDefault="005F60CC" w:rsidP="00652028">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5F60CC" w:rsidRPr="00FC009D" w:rsidRDefault="005F60CC" w:rsidP="00652028">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5F60CC" w:rsidRDefault="005F60CC" w:rsidP="00652028">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5F60CC" w:rsidRPr="00FC009D" w:rsidRDefault="005F60CC" w:rsidP="00652028">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5F60CC" w:rsidRPr="00FC009D" w:rsidRDefault="005F60CC" w:rsidP="00652028">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5F60CC" w:rsidRDefault="005F60CC" w:rsidP="00652028">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5F60CC" w:rsidRPr="00770FB1" w:rsidRDefault="005F60CC" w:rsidP="00652028">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F60CC" w:rsidRPr="00770FB1" w:rsidRDefault="005F60CC" w:rsidP="00652028">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5F60CC" w:rsidRPr="00770FB1" w:rsidRDefault="005F60CC" w:rsidP="00652028">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F60CC" w:rsidRPr="00E25B1F" w:rsidRDefault="005F60CC" w:rsidP="00C87330">
      <w:pPr>
        <w:pStyle w:val="Times12"/>
        <w:ind w:left="600" w:firstLine="0"/>
        <w:rPr>
          <w:sz w:val="20"/>
          <w:szCs w:val="20"/>
        </w:rPr>
        <w:sectPr w:rsidR="005F60CC" w:rsidRPr="00E25B1F" w:rsidSect="00C87330">
          <w:pgSz w:w="11907" w:h="16840" w:code="9"/>
          <w:pgMar w:top="1134" w:right="567" w:bottom="1134" w:left="1418" w:header="567" w:footer="567" w:gutter="0"/>
          <w:cols w:space="708"/>
          <w:docGrid w:linePitch="360"/>
        </w:sectPr>
      </w:pPr>
    </w:p>
    <w:p w:rsidR="005F60CC" w:rsidRPr="00E25B1F" w:rsidRDefault="005F60CC" w:rsidP="00C87330">
      <w:pPr>
        <w:pStyle w:val="Times12"/>
        <w:ind w:left="600" w:firstLine="0"/>
        <w:rPr>
          <w:sz w:val="20"/>
          <w:szCs w:val="20"/>
        </w:rPr>
      </w:pPr>
    </w:p>
    <w:p w:rsidR="005F60CC" w:rsidRPr="00E25B1F" w:rsidRDefault="005F60CC"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5F60CC" w:rsidRPr="00E25B1F" w:rsidRDefault="005F60CC"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5F60CC" w:rsidRPr="00E25B1F" w:rsidRDefault="005F60CC" w:rsidP="0085523F">
      <w:pPr>
        <w:rPr>
          <w:sz w:val="20"/>
          <w:szCs w:val="20"/>
        </w:rPr>
      </w:pPr>
      <w:r w:rsidRPr="00E25B1F">
        <w:t xml:space="preserve">                                                                                </w:t>
      </w:r>
      <w:r w:rsidRPr="00E25B1F">
        <w:rPr>
          <w:sz w:val="20"/>
          <w:szCs w:val="20"/>
        </w:rPr>
        <w:t>наименование организации участника запроса цен</w:t>
      </w:r>
    </w:p>
    <w:p w:rsidR="005F60CC" w:rsidRPr="00E25B1F" w:rsidRDefault="005F60CC"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F60CC" w:rsidRPr="00E25B1F">
        <w:trPr>
          <w:trHeight w:val="510"/>
        </w:trPr>
        <w:tc>
          <w:tcPr>
            <w:tcW w:w="567" w:type="dxa"/>
            <w:vMerge w:val="restart"/>
            <w:vAlign w:val="center"/>
          </w:tcPr>
          <w:p w:rsidR="005F60CC" w:rsidRPr="00E25B1F" w:rsidRDefault="005F60CC" w:rsidP="00282962">
            <w:pPr>
              <w:jc w:val="center"/>
              <w:rPr>
                <w:sz w:val="20"/>
                <w:szCs w:val="20"/>
              </w:rPr>
            </w:pPr>
            <w:r w:rsidRPr="00E25B1F">
              <w:rPr>
                <w:sz w:val="20"/>
                <w:szCs w:val="20"/>
              </w:rPr>
              <w:t>№ п/п</w:t>
            </w:r>
          </w:p>
        </w:tc>
        <w:tc>
          <w:tcPr>
            <w:tcW w:w="5813" w:type="dxa"/>
            <w:gridSpan w:val="6"/>
            <w:vAlign w:val="center"/>
          </w:tcPr>
          <w:p w:rsidR="005F60CC" w:rsidRPr="00E25B1F" w:rsidRDefault="005F60CC"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5F60CC" w:rsidRPr="00E25B1F" w:rsidRDefault="005F60C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F60CC" w:rsidRPr="00E25B1F" w:rsidRDefault="005F60C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F60CC" w:rsidRPr="00E25B1F">
        <w:trPr>
          <w:trHeight w:val="1590"/>
        </w:trPr>
        <w:tc>
          <w:tcPr>
            <w:tcW w:w="567" w:type="dxa"/>
            <w:vMerge/>
            <w:vAlign w:val="center"/>
          </w:tcPr>
          <w:p w:rsidR="005F60CC" w:rsidRPr="00E25B1F" w:rsidRDefault="005F60CC" w:rsidP="00282962">
            <w:pPr>
              <w:rPr>
                <w:sz w:val="20"/>
                <w:szCs w:val="20"/>
              </w:rPr>
            </w:pPr>
          </w:p>
        </w:tc>
        <w:tc>
          <w:tcPr>
            <w:tcW w:w="568" w:type="dxa"/>
            <w:vAlign w:val="center"/>
          </w:tcPr>
          <w:p w:rsidR="005F60CC" w:rsidRPr="00E25B1F" w:rsidRDefault="005F60CC" w:rsidP="00282962">
            <w:pPr>
              <w:ind w:left="-108" w:right="-108"/>
              <w:jc w:val="center"/>
              <w:rPr>
                <w:sz w:val="20"/>
                <w:szCs w:val="20"/>
              </w:rPr>
            </w:pPr>
            <w:r w:rsidRPr="00E25B1F">
              <w:rPr>
                <w:sz w:val="20"/>
                <w:szCs w:val="20"/>
              </w:rPr>
              <w:t>ИНН</w:t>
            </w:r>
          </w:p>
        </w:tc>
        <w:tc>
          <w:tcPr>
            <w:tcW w:w="708" w:type="dxa"/>
            <w:vAlign w:val="center"/>
          </w:tcPr>
          <w:p w:rsidR="005F60CC" w:rsidRPr="00E25B1F" w:rsidRDefault="005F60CC" w:rsidP="00282962">
            <w:pPr>
              <w:ind w:left="-108" w:right="-108"/>
              <w:jc w:val="center"/>
              <w:rPr>
                <w:sz w:val="20"/>
                <w:szCs w:val="20"/>
              </w:rPr>
            </w:pPr>
            <w:r w:rsidRPr="00E25B1F">
              <w:rPr>
                <w:sz w:val="20"/>
                <w:szCs w:val="20"/>
              </w:rPr>
              <w:t>ОГРН</w:t>
            </w:r>
          </w:p>
        </w:tc>
        <w:tc>
          <w:tcPr>
            <w:tcW w:w="1276" w:type="dxa"/>
            <w:vAlign w:val="center"/>
          </w:tcPr>
          <w:p w:rsidR="005F60CC" w:rsidRPr="00E25B1F" w:rsidRDefault="005F60CC" w:rsidP="00282962">
            <w:pPr>
              <w:ind w:left="-108" w:right="-108"/>
              <w:jc w:val="center"/>
              <w:rPr>
                <w:sz w:val="20"/>
                <w:szCs w:val="20"/>
              </w:rPr>
            </w:pPr>
            <w:r w:rsidRPr="00E25B1F">
              <w:rPr>
                <w:sz w:val="20"/>
                <w:szCs w:val="20"/>
              </w:rPr>
              <w:t>Наименование краткое</w:t>
            </w:r>
          </w:p>
        </w:tc>
        <w:tc>
          <w:tcPr>
            <w:tcW w:w="709" w:type="dxa"/>
            <w:vAlign w:val="center"/>
          </w:tcPr>
          <w:p w:rsidR="005F60CC" w:rsidRPr="00E25B1F" w:rsidRDefault="005F60CC" w:rsidP="00282962">
            <w:pPr>
              <w:ind w:left="-108" w:right="-108"/>
              <w:jc w:val="center"/>
              <w:rPr>
                <w:sz w:val="20"/>
                <w:szCs w:val="20"/>
              </w:rPr>
            </w:pPr>
            <w:r w:rsidRPr="00E25B1F">
              <w:rPr>
                <w:sz w:val="20"/>
                <w:szCs w:val="20"/>
              </w:rPr>
              <w:t>Код ОКВЭД</w:t>
            </w:r>
          </w:p>
        </w:tc>
        <w:tc>
          <w:tcPr>
            <w:tcW w:w="1276" w:type="dxa"/>
            <w:vAlign w:val="center"/>
          </w:tcPr>
          <w:p w:rsidR="005F60CC" w:rsidRPr="00E25B1F" w:rsidRDefault="005F60CC"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5F60CC" w:rsidRPr="00E25B1F" w:rsidRDefault="005F60C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5F60CC" w:rsidRPr="00E25B1F" w:rsidRDefault="005F60CC" w:rsidP="00282962">
            <w:pPr>
              <w:ind w:left="-108" w:right="-108"/>
              <w:jc w:val="center"/>
              <w:rPr>
                <w:sz w:val="20"/>
                <w:szCs w:val="20"/>
              </w:rPr>
            </w:pPr>
            <w:r w:rsidRPr="00E25B1F">
              <w:rPr>
                <w:sz w:val="20"/>
                <w:szCs w:val="20"/>
              </w:rPr>
              <w:t xml:space="preserve">№ </w:t>
            </w:r>
          </w:p>
        </w:tc>
        <w:tc>
          <w:tcPr>
            <w:tcW w:w="708" w:type="dxa"/>
            <w:vAlign w:val="center"/>
          </w:tcPr>
          <w:p w:rsidR="005F60CC" w:rsidRPr="00E25B1F" w:rsidRDefault="005F60CC" w:rsidP="00282962">
            <w:pPr>
              <w:ind w:left="-108" w:right="-108"/>
              <w:jc w:val="center"/>
              <w:rPr>
                <w:sz w:val="20"/>
                <w:szCs w:val="20"/>
              </w:rPr>
            </w:pPr>
            <w:r w:rsidRPr="00E25B1F">
              <w:rPr>
                <w:sz w:val="20"/>
                <w:szCs w:val="20"/>
              </w:rPr>
              <w:t xml:space="preserve">ИНН </w:t>
            </w:r>
          </w:p>
        </w:tc>
        <w:tc>
          <w:tcPr>
            <w:tcW w:w="709" w:type="dxa"/>
            <w:vAlign w:val="center"/>
          </w:tcPr>
          <w:p w:rsidR="005F60CC" w:rsidRPr="00E25B1F" w:rsidRDefault="005F60CC" w:rsidP="00282962">
            <w:pPr>
              <w:ind w:left="-108" w:right="-108"/>
              <w:jc w:val="center"/>
              <w:rPr>
                <w:sz w:val="20"/>
                <w:szCs w:val="20"/>
              </w:rPr>
            </w:pPr>
            <w:r w:rsidRPr="00E25B1F">
              <w:rPr>
                <w:sz w:val="20"/>
                <w:szCs w:val="20"/>
              </w:rPr>
              <w:t>ОГРН</w:t>
            </w:r>
          </w:p>
        </w:tc>
        <w:tc>
          <w:tcPr>
            <w:tcW w:w="1276" w:type="dxa"/>
            <w:vAlign w:val="center"/>
          </w:tcPr>
          <w:p w:rsidR="005F60CC" w:rsidRPr="00E25B1F" w:rsidRDefault="005F60CC" w:rsidP="00282962">
            <w:pPr>
              <w:ind w:left="-108" w:right="-108"/>
              <w:jc w:val="center"/>
              <w:rPr>
                <w:sz w:val="20"/>
                <w:szCs w:val="20"/>
              </w:rPr>
            </w:pPr>
            <w:r w:rsidRPr="00E25B1F">
              <w:rPr>
                <w:sz w:val="20"/>
                <w:szCs w:val="20"/>
              </w:rPr>
              <w:t>Наименование / ФИО</w:t>
            </w:r>
          </w:p>
        </w:tc>
        <w:tc>
          <w:tcPr>
            <w:tcW w:w="1276" w:type="dxa"/>
            <w:vAlign w:val="center"/>
          </w:tcPr>
          <w:p w:rsidR="005F60CC" w:rsidRPr="00E25B1F" w:rsidRDefault="005F60CC" w:rsidP="00282962">
            <w:pPr>
              <w:ind w:left="-108" w:right="-108"/>
              <w:jc w:val="center"/>
              <w:rPr>
                <w:sz w:val="20"/>
                <w:szCs w:val="20"/>
              </w:rPr>
            </w:pPr>
            <w:r w:rsidRPr="00E25B1F">
              <w:rPr>
                <w:sz w:val="20"/>
                <w:szCs w:val="20"/>
              </w:rPr>
              <w:t>Адрес регистрации</w:t>
            </w:r>
          </w:p>
        </w:tc>
        <w:tc>
          <w:tcPr>
            <w:tcW w:w="1559" w:type="dxa"/>
            <w:vAlign w:val="center"/>
          </w:tcPr>
          <w:p w:rsidR="005F60CC" w:rsidRPr="00E25B1F" w:rsidRDefault="005F60C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5F60CC" w:rsidRPr="00E25B1F" w:rsidRDefault="005F60C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5F60CC" w:rsidRPr="00E25B1F" w:rsidRDefault="005F60CC" w:rsidP="00282962">
            <w:pPr>
              <w:rPr>
                <w:sz w:val="20"/>
                <w:szCs w:val="20"/>
              </w:rPr>
            </w:pPr>
          </w:p>
        </w:tc>
      </w:tr>
      <w:tr w:rsidR="005F60CC" w:rsidRPr="00E25B1F">
        <w:trPr>
          <w:trHeight w:val="315"/>
        </w:trPr>
        <w:tc>
          <w:tcPr>
            <w:tcW w:w="567" w:type="dxa"/>
            <w:noWrap/>
            <w:vAlign w:val="center"/>
          </w:tcPr>
          <w:p w:rsidR="005F60CC" w:rsidRPr="00E25B1F" w:rsidRDefault="005F60CC" w:rsidP="008B79DC">
            <w:pPr>
              <w:jc w:val="center"/>
              <w:rPr>
                <w:sz w:val="20"/>
                <w:szCs w:val="20"/>
              </w:rPr>
            </w:pPr>
            <w:r w:rsidRPr="00E25B1F">
              <w:rPr>
                <w:sz w:val="20"/>
                <w:szCs w:val="20"/>
              </w:rPr>
              <w:t>1</w:t>
            </w:r>
          </w:p>
        </w:tc>
        <w:tc>
          <w:tcPr>
            <w:tcW w:w="568" w:type="dxa"/>
            <w:noWrap/>
            <w:vAlign w:val="center"/>
          </w:tcPr>
          <w:p w:rsidR="005F60CC" w:rsidRPr="00E25B1F" w:rsidRDefault="005F60CC" w:rsidP="008B79DC">
            <w:pPr>
              <w:jc w:val="center"/>
              <w:rPr>
                <w:sz w:val="20"/>
                <w:szCs w:val="20"/>
              </w:rPr>
            </w:pPr>
            <w:r w:rsidRPr="00E25B1F">
              <w:rPr>
                <w:sz w:val="20"/>
                <w:szCs w:val="20"/>
              </w:rPr>
              <w:t>2</w:t>
            </w:r>
          </w:p>
        </w:tc>
        <w:tc>
          <w:tcPr>
            <w:tcW w:w="708" w:type="dxa"/>
            <w:noWrap/>
            <w:vAlign w:val="center"/>
          </w:tcPr>
          <w:p w:rsidR="005F60CC" w:rsidRPr="00E25B1F" w:rsidRDefault="005F60CC" w:rsidP="008B79DC">
            <w:pPr>
              <w:jc w:val="center"/>
              <w:rPr>
                <w:sz w:val="20"/>
                <w:szCs w:val="20"/>
              </w:rPr>
            </w:pPr>
            <w:r w:rsidRPr="00E25B1F">
              <w:rPr>
                <w:sz w:val="20"/>
                <w:szCs w:val="20"/>
              </w:rPr>
              <w:t>3</w:t>
            </w:r>
          </w:p>
        </w:tc>
        <w:tc>
          <w:tcPr>
            <w:tcW w:w="1276" w:type="dxa"/>
            <w:noWrap/>
            <w:vAlign w:val="center"/>
          </w:tcPr>
          <w:p w:rsidR="005F60CC" w:rsidRPr="00E25B1F" w:rsidRDefault="005F60CC" w:rsidP="008B79DC">
            <w:pPr>
              <w:jc w:val="center"/>
              <w:rPr>
                <w:sz w:val="20"/>
                <w:szCs w:val="20"/>
              </w:rPr>
            </w:pPr>
            <w:r w:rsidRPr="00E25B1F">
              <w:rPr>
                <w:sz w:val="20"/>
                <w:szCs w:val="20"/>
              </w:rPr>
              <w:t>4</w:t>
            </w:r>
          </w:p>
        </w:tc>
        <w:tc>
          <w:tcPr>
            <w:tcW w:w="709" w:type="dxa"/>
            <w:noWrap/>
            <w:vAlign w:val="center"/>
          </w:tcPr>
          <w:p w:rsidR="005F60CC" w:rsidRPr="00E25B1F" w:rsidRDefault="005F60CC" w:rsidP="008B79DC">
            <w:pPr>
              <w:jc w:val="center"/>
              <w:rPr>
                <w:sz w:val="20"/>
                <w:szCs w:val="20"/>
              </w:rPr>
            </w:pPr>
            <w:r w:rsidRPr="00E25B1F">
              <w:rPr>
                <w:sz w:val="20"/>
                <w:szCs w:val="20"/>
              </w:rPr>
              <w:t>5</w:t>
            </w:r>
          </w:p>
        </w:tc>
        <w:tc>
          <w:tcPr>
            <w:tcW w:w="1276" w:type="dxa"/>
            <w:noWrap/>
            <w:vAlign w:val="center"/>
          </w:tcPr>
          <w:p w:rsidR="005F60CC" w:rsidRPr="00E25B1F" w:rsidRDefault="005F60CC" w:rsidP="008B79DC">
            <w:pPr>
              <w:jc w:val="center"/>
              <w:rPr>
                <w:sz w:val="20"/>
                <w:szCs w:val="20"/>
              </w:rPr>
            </w:pPr>
            <w:r w:rsidRPr="00E25B1F">
              <w:rPr>
                <w:sz w:val="20"/>
                <w:szCs w:val="20"/>
              </w:rPr>
              <w:t>6</w:t>
            </w:r>
          </w:p>
        </w:tc>
        <w:tc>
          <w:tcPr>
            <w:tcW w:w="1276" w:type="dxa"/>
            <w:noWrap/>
            <w:vAlign w:val="center"/>
          </w:tcPr>
          <w:p w:rsidR="005F60CC" w:rsidRPr="00E25B1F" w:rsidRDefault="005F60CC" w:rsidP="008B79DC">
            <w:pPr>
              <w:jc w:val="center"/>
              <w:rPr>
                <w:sz w:val="20"/>
                <w:szCs w:val="20"/>
              </w:rPr>
            </w:pPr>
            <w:r w:rsidRPr="00E25B1F">
              <w:rPr>
                <w:sz w:val="20"/>
                <w:szCs w:val="20"/>
              </w:rPr>
              <w:t>7</w:t>
            </w:r>
          </w:p>
        </w:tc>
        <w:tc>
          <w:tcPr>
            <w:tcW w:w="425" w:type="dxa"/>
            <w:noWrap/>
            <w:vAlign w:val="center"/>
          </w:tcPr>
          <w:p w:rsidR="005F60CC" w:rsidRPr="00E25B1F" w:rsidRDefault="005F60CC" w:rsidP="008B79DC">
            <w:pPr>
              <w:jc w:val="center"/>
              <w:rPr>
                <w:sz w:val="20"/>
                <w:szCs w:val="20"/>
              </w:rPr>
            </w:pPr>
            <w:r w:rsidRPr="00E25B1F">
              <w:rPr>
                <w:sz w:val="20"/>
                <w:szCs w:val="20"/>
              </w:rPr>
              <w:t>8</w:t>
            </w:r>
          </w:p>
        </w:tc>
        <w:tc>
          <w:tcPr>
            <w:tcW w:w="708" w:type="dxa"/>
            <w:noWrap/>
            <w:vAlign w:val="center"/>
          </w:tcPr>
          <w:p w:rsidR="005F60CC" w:rsidRPr="00E25B1F" w:rsidRDefault="005F60CC" w:rsidP="008B79DC">
            <w:pPr>
              <w:jc w:val="center"/>
              <w:rPr>
                <w:sz w:val="20"/>
                <w:szCs w:val="20"/>
              </w:rPr>
            </w:pPr>
            <w:r w:rsidRPr="00E25B1F">
              <w:rPr>
                <w:sz w:val="20"/>
                <w:szCs w:val="20"/>
              </w:rPr>
              <w:t>9</w:t>
            </w:r>
          </w:p>
        </w:tc>
        <w:tc>
          <w:tcPr>
            <w:tcW w:w="709" w:type="dxa"/>
            <w:noWrap/>
            <w:vAlign w:val="center"/>
          </w:tcPr>
          <w:p w:rsidR="005F60CC" w:rsidRPr="00E25B1F" w:rsidRDefault="005F60CC" w:rsidP="008B79DC">
            <w:pPr>
              <w:jc w:val="center"/>
              <w:rPr>
                <w:sz w:val="20"/>
                <w:szCs w:val="20"/>
              </w:rPr>
            </w:pPr>
            <w:r w:rsidRPr="00E25B1F">
              <w:rPr>
                <w:sz w:val="20"/>
                <w:szCs w:val="20"/>
              </w:rPr>
              <w:t>10</w:t>
            </w:r>
          </w:p>
        </w:tc>
        <w:tc>
          <w:tcPr>
            <w:tcW w:w="1276" w:type="dxa"/>
            <w:noWrap/>
            <w:vAlign w:val="center"/>
          </w:tcPr>
          <w:p w:rsidR="005F60CC" w:rsidRPr="00E25B1F" w:rsidRDefault="005F60CC" w:rsidP="008B79DC">
            <w:pPr>
              <w:jc w:val="center"/>
              <w:rPr>
                <w:sz w:val="20"/>
                <w:szCs w:val="20"/>
              </w:rPr>
            </w:pPr>
            <w:r w:rsidRPr="00E25B1F">
              <w:rPr>
                <w:sz w:val="20"/>
                <w:szCs w:val="20"/>
              </w:rPr>
              <w:t>11</w:t>
            </w:r>
          </w:p>
        </w:tc>
        <w:tc>
          <w:tcPr>
            <w:tcW w:w="1276" w:type="dxa"/>
            <w:noWrap/>
            <w:vAlign w:val="center"/>
          </w:tcPr>
          <w:p w:rsidR="005F60CC" w:rsidRPr="00E25B1F" w:rsidRDefault="005F60CC" w:rsidP="008B79DC">
            <w:pPr>
              <w:jc w:val="center"/>
              <w:rPr>
                <w:sz w:val="20"/>
                <w:szCs w:val="20"/>
              </w:rPr>
            </w:pPr>
            <w:r w:rsidRPr="00E25B1F">
              <w:rPr>
                <w:sz w:val="20"/>
                <w:szCs w:val="20"/>
              </w:rPr>
              <w:t>12</w:t>
            </w:r>
          </w:p>
        </w:tc>
        <w:tc>
          <w:tcPr>
            <w:tcW w:w="1559" w:type="dxa"/>
            <w:noWrap/>
            <w:vAlign w:val="center"/>
          </w:tcPr>
          <w:p w:rsidR="005F60CC" w:rsidRPr="00E25B1F" w:rsidRDefault="005F60CC" w:rsidP="008B79DC">
            <w:pPr>
              <w:jc w:val="center"/>
              <w:rPr>
                <w:sz w:val="20"/>
                <w:szCs w:val="20"/>
              </w:rPr>
            </w:pPr>
            <w:r w:rsidRPr="00E25B1F">
              <w:rPr>
                <w:sz w:val="20"/>
                <w:szCs w:val="20"/>
              </w:rPr>
              <w:t>13</w:t>
            </w:r>
          </w:p>
        </w:tc>
        <w:tc>
          <w:tcPr>
            <w:tcW w:w="1417" w:type="dxa"/>
            <w:noWrap/>
            <w:vAlign w:val="center"/>
          </w:tcPr>
          <w:p w:rsidR="005F60CC" w:rsidRPr="00E25B1F" w:rsidRDefault="005F60CC" w:rsidP="008B79DC">
            <w:pPr>
              <w:jc w:val="center"/>
              <w:rPr>
                <w:sz w:val="20"/>
                <w:szCs w:val="20"/>
              </w:rPr>
            </w:pPr>
            <w:r w:rsidRPr="00E25B1F">
              <w:rPr>
                <w:sz w:val="20"/>
                <w:szCs w:val="20"/>
              </w:rPr>
              <w:t>14</w:t>
            </w:r>
          </w:p>
        </w:tc>
        <w:tc>
          <w:tcPr>
            <w:tcW w:w="1701" w:type="dxa"/>
            <w:noWrap/>
            <w:vAlign w:val="center"/>
          </w:tcPr>
          <w:p w:rsidR="005F60CC" w:rsidRPr="00E25B1F" w:rsidRDefault="005F60CC" w:rsidP="008B79DC">
            <w:pPr>
              <w:jc w:val="center"/>
              <w:rPr>
                <w:sz w:val="20"/>
                <w:szCs w:val="20"/>
              </w:rPr>
            </w:pPr>
            <w:r w:rsidRPr="00E25B1F">
              <w:rPr>
                <w:sz w:val="20"/>
                <w:szCs w:val="20"/>
              </w:rPr>
              <w:t>15</w:t>
            </w:r>
          </w:p>
        </w:tc>
      </w:tr>
      <w:tr w:rsidR="005F60CC" w:rsidRPr="00E25B1F">
        <w:trPr>
          <w:trHeight w:val="630"/>
        </w:trPr>
        <w:tc>
          <w:tcPr>
            <w:tcW w:w="567" w:type="dxa"/>
            <w:noWrap/>
          </w:tcPr>
          <w:p w:rsidR="005F60CC" w:rsidRPr="00E25B1F" w:rsidRDefault="005F60CC" w:rsidP="00741750">
            <w:pPr>
              <w:rPr>
                <w:sz w:val="20"/>
                <w:szCs w:val="20"/>
              </w:rPr>
            </w:pPr>
          </w:p>
        </w:tc>
        <w:tc>
          <w:tcPr>
            <w:tcW w:w="568"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425"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559" w:type="dxa"/>
            <w:noWrap/>
          </w:tcPr>
          <w:p w:rsidR="005F60CC" w:rsidRPr="00E25B1F" w:rsidRDefault="005F60CC" w:rsidP="00741750">
            <w:pPr>
              <w:rPr>
                <w:sz w:val="20"/>
                <w:szCs w:val="20"/>
              </w:rPr>
            </w:pPr>
          </w:p>
        </w:tc>
        <w:tc>
          <w:tcPr>
            <w:tcW w:w="1417" w:type="dxa"/>
            <w:noWrap/>
          </w:tcPr>
          <w:p w:rsidR="005F60CC" w:rsidRPr="00E25B1F" w:rsidRDefault="005F60CC" w:rsidP="00741750">
            <w:pPr>
              <w:rPr>
                <w:sz w:val="20"/>
                <w:szCs w:val="20"/>
              </w:rPr>
            </w:pPr>
          </w:p>
        </w:tc>
        <w:tc>
          <w:tcPr>
            <w:tcW w:w="1701" w:type="dxa"/>
            <w:noWrap/>
          </w:tcPr>
          <w:p w:rsidR="005F60CC" w:rsidRDefault="005F60CC" w:rsidP="00741750"/>
        </w:tc>
      </w:tr>
      <w:tr w:rsidR="005F60CC" w:rsidRPr="00E25B1F">
        <w:trPr>
          <w:trHeight w:val="315"/>
        </w:trPr>
        <w:tc>
          <w:tcPr>
            <w:tcW w:w="567" w:type="dxa"/>
            <w:noWrap/>
          </w:tcPr>
          <w:p w:rsidR="005F60CC" w:rsidRPr="00E25B1F" w:rsidRDefault="005F60CC" w:rsidP="00741750">
            <w:pPr>
              <w:rPr>
                <w:sz w:val="20"/>
                <w:szCs w:val="20"/>
              </w:rPr>
            </w:pPr>
          </w:p>
        </w:tc>
        <w:tc>
          <w:tcPr>
            <w:tcW w:w="568"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425"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559" w:type="dxa"/>
            <w:noWrap/>
          </w:tcPr>
          <w:p w:rsidR="005F60CC" w:rsidRPr="00E25B1F" w:rsidRDefault="005F60CC" w:rsidP="00741750">
            <w:pPr>
              <w:rPr>
                <w:sz w:val="20"/>
                <w:szCs w:val="20"/>
              </w:rPr>
            </w:pPr>
          </w:p>
        </w:tc>
        <w:tc>
          <w:tcPr>
            <w:tcW w:w="1417" w:type="dxa"/>
            <w:noWrap/>
          </w:tcPr>
          <w:p w:rsidR="005F60CC" w:rsidRPr="00E25B1F" w:rsidRDefault="005F60CC" w:rsidP="00741750">
            <w:pPr>
              <w:rPr>
                <w:sz w:val="20"/>
                <w:szCs w:val="20"/>
              </w:rPr>
            </w:pPr>
          </w:p>
        </w:tc>
        <w:tc>
          <w:tcPr>
            <w:tcW w:w="1701" w:type="dxa"/>
            <w:noWrap/>
          </w:tcPr>
          <w:p w:rsidR="005F60CC" w:rsidRDefault="005F60CC" w:rsidP="00741750"/>
        </w:tc>
      </w:tr>
      <w:tr w:rsidR="005F60CC" w:rsidRPr="00E25B1F">
        <w:trPr>
          <w:trHeight w:val="315"/>
        </w:trPr>
        <w:tc>
          <w:tcPr>
            <w:tcW w:w="567" w:type="dxa"/>
            <w:noWrap/>
          </w:tcPr>
          <w:p w:rsidR="005F60CC" w:rsidRPr="00E25B1F" w:rsidRDefault="005F60CC" w:rsidP="00741750">
            <w:pPr>
              <w:rPr>
                <w:sz w:val="20"/>
                <w:szCs w:val="20"/>
              </w:rPr>
            </w:pPr>
            <w:r w:rsidRPr="00E25B1F">
              <w:rPr>
                <w:sz w:val="20"/>
                <w:szCs w:val="20"/>
              </w:rPr>
              <w:t> </w:t>
            </w:r>
          </w:p>
        </w:tc>
        <w:tc>
          <w:tcPr>
            <w:tcW w:w="568" w:type="dxa"/>
            <w:noWrap/>
          </w:tcPr>
          <w:p w:rsidR="005F60CC" w:rsidRPr="00E25B1F" w:rsidRDefault="005F60CC" w:rsidP="00741750">
            <w:pPr>
              <w:rPr>
                <w:sz w:val="20"/>
                <w:szCs w:val="20"/>
              </w:rPr>
            </w:pPr>
            <w:r w:rsidRPr="00E25B1F">
              <w:rPr>
                <w:sz w:val="20"/>
                <w:szCs w:val="20"/>
              </w:rPr>
              <w:t> </w:t>
            </w:r>
          </w:p>
        </w:tc>
        <w:tc>
          <w:tcPr>
            <w:tcW w:w="708" w:type="dxa"/>
            <w:noWrap/>
          </w:tcPr>
          <w:p w:rsidR="005F60CC" w:rsidRPr="00E25B1F" w:rsidRDefault="005F60CC" w:rsidP="00741750">
            <w:pPr>
              <w:rPr>
                <w:sz w:val="20"/>
                <w:szCs w:val="20"/>
              </w:rPr>
            </w:pPr>
            <w:r w:rsidRPr="00E25B1F">
              <w:rPr>
                <w:sz w:val="20"/>
                <w:szCs w:val="20"/>
              </w:rPr>
              <w:t> </w:t>
            </w:r>
          </w:p>
        </w:tc>
        <w:tc>
          <w:tcPr>
            <w:tcW w:w="1276" w:type="dxa"/>
            <w:noWrap/>
          </w:tcPr>
          <w:p w:rsidR="005F60CC" w:rsidRPr="00E25B1F" w:rsidRDefault="005F60CC" w:rsidP="00741750">
            <w:pPr>
              <w:rPr>
                <w:sz w:val="20"/>
                <w:szCs w:val="20"/>
              </w:rPr>
            </w:pPr>
            <w:r w:rsidRPr="00E25B1F">
              <w:rPr>
                <w:sz w:val="20"/>
                <w:szCs w:val="20"/>
              </w:rPr>
              <w:t> </w:t>
            </w:r>
          </w:p>
        </w:tc>
        <w:tc>
          <w:tcPr>
            <w:tcW w:w="709" w:type="dxa"/>
            <w:noWrap/>
          </w:tcPr>
          <w:p w:rsidR="005F60CC" w:rsidRPr="00E25B1F" w:rsidRDefault="005F60CC" w:rsidP="00741750">
            <w:pPr>
              <w:rPr>
                <w:sz w:val="20"/>
                <w:szCs w:val="20"/>
              </w:rPr>
            </w:pPr>
            <w:r w:rsidRPr="00E25B1F">
              <w:rPr>
                <w:sz w:val="20"/>
                <w:szCs w:val="20"/>
              </w:rPr>
              <w:t> </w:t>
            </w:r>
          </w:p>
        </w:tc>
        <w:tc>
          <w:tcPr>
            <w:tcW w:w="1276" w:type="dxa"/>
            <w:noWrap/>
          </w:tcPr>
          <w:p w:rsidR="005F60CC" w:rsidRPr="00E25B1F" w:rsidRDefault="005F60CC" w:rsidP="00741750">
            <w:pPr>
              <w:rPr>
                <w:sz w:val="20"/>
                <w:szCs w:val="20"/>
              </w:rPr>
            </w:pPr>
            <w:r w:rsidRPr="00E25B1F">
              <w:rPr>
                <w:sz w:val="20"/>
                <w:szCs w:val="20"/>
              </w:rPr>
              <w:t> </w:t>
            </w:r>
          </w:p>
        </w:tc>
        <w:tc>
          <w:tcPr>
            <w:tcW w:w="1276" w:type="dxa"/>
            <w:noWrap/>
          </w:tcPr>
          <w:p w:rsidR="005F60CC" w:rsidRPr="00E25B1F" w:rsidRDefault="005F60CC" w:rsidP="00741750">
            <w:pPr>
              <w:rPr>
                <w:sz w:val="20"/>
                <w:szCs w:val="20"/>
              </w:rPr>
            </w:pPr>
            <w:r w:rsidRPr="00E25B1F">
              <w:rPr>
                <w:sz w:val="20"/>
                <w:szCs w:val="20"/>
              </w:rPr>
              <w:t> </w:t>
            </w:r>
          </w:p>
        </w:tc>
        <w:tc>
          <w:tcPr>
            <w:tcW w:w="425" w:type="dxa"/>
            <w:noWrap/>
          </w:tcPr>
          <w:p w:rsidR="005F60CC" w:rsidRPr="00E25B1F" w:rsidRDefault="005F60CC" w:rsidP="00741750">
            <w:pPr>
              <w:rPr>
                <w:sz w:val="20"/>
                <w:szCs w:val="20"/>
              </w:rPr>
            </w:pPr>
            <w:r w:rsidRPr="00E25B1F">
              <w:rPr>
                <w:sz w:val="20"/>
                <w:szCs w:val="20"/>
              </w:rPr>
              <w:t> </w:t>
            </w:r>
          </w:p>
        </w:tc>
        <w:tc>
          <w:tcPr>
            <w:tcW w:w="708" w:type="dxa"/>
            <w:noWrap/>
          </w:tcPr>
          <w:p w:rsidR="005F60CC" w:rsidRPr="00E25B1F" w:rsidRDefault="005F60CC" w:rsidP="00741750">
            <w:pPr>
              <w:rPr>
                <w:sz w:val="20"/>
                <w:szCs w:val="20"/>
              </w:rPr>
            </w:pPr>
            <w:r w:rsidRPr="00E25B1F">
              <w:rPr>
                <w:sz w:val="20"/>
                <w:szCs w:val="20"/>
              </w:rPr>
              <w:t> </w:t>
            </w:r>
          </w:p>
        </w:tc>
        <w:tc>
          <w:tcPr>
            <w:tcW w:w="709" w:type="dxa"/>
            <w:noWrap/>
          </w:tcPr>
          <w:p w:rsidR="005F60CC" w:rsidRPr="00E25B1F" w:rsidRDefault="005F60CC" w:rsidP="00741750">
            <w:pPr>
              <w:rPr>
                <w:sz w:val="20"/>
                <w:szCs w:val="20"/>
              </w:rPr>
            </w:pPr>
            <w:r w:rsidRPr="00E25B1F">
              <w:rPr>
                <w:sz w:val="20"/>
                <w:szCs w:val="20"/>
              </w:rPr>
              <w:t> </w:t>
            </w:r>
          </w:p>
        </w:tc>
        <w:tc>
          <w:tcPr>
            <w:tcW w:w="1276" w:type="dxa"/>
            <w:noWrap/>
          </w:tcPr>
          <w:p w:rsidR="005F60CC" w:rsidRPr="00E25B1F" w:rsidRDefault="005F60CC" w:rsidP="00741750">
            <w:pPr>
              <w:rPr>
                <w:sz w:val="20"/>
                <w:szCs w:val="20"/>
              </w:rPr>
            </w:pPr>
            <w:r w:rsidRPr="00E25B1F">
              <w:rPr>
                <w:sz w:val="20"/>
                <w:szCs w:val="20"/>
              </w:rPr>
              <w:t> </w:t>
            </w:r>
          </w:p>
        </w:tc>
        <w:tc>
          <w:tcPr>
            <w:tcW w:w="1276" w:type="dxa"/>
            <w:noWrap/>
          </w:tcPr>
          <w:p w:rsidR="005F60CC" w:rsidRPr="00E25B1F" w:rsidRDefault="005F60CC" w:rsidP="00741750">
            <w:pPr>
              <w:rPr>
                <w:sz w:val="20"/>
                <w:szCs w:val="20"/>
              </w:rPr>
            </w:pPr>
            <w:r w:rsidRPr="00E25B1F">
              <w:rPr>
                <w:sz w:val="20"/>
                <w:szCs w:val="20"/>
              </w:rPr>
              <w:t> </w:t>
            </w:r>
          </w:p>
        </w:tc>
        <w:tc>
          <w:tcPr>
            <w:tcW w:w="1559" w:type="dxa"/>
            <w:noWrap/>
          </w:tcPr>
          <w:p w:rsidR="005F60CC" w:rsidRPr="00E25B1F" w:rsidRDefault="005F60CC" w:rsidP="00741750">
            <w:pPr>
              <w:rPr>
                <w:sz w:val="20"/>
                <w:szCs w:val="20"/>
              </w:rPr>
            </w:pPr>
            <w:r w:rsidRPr="00E25B1F">
              <w:rPr>
                <w:sz w:val="20"/>
                <w:szCs w:val="20"/>
              </w:rPr>
              <w:t> </w:t>
            </w:r>
          </w:p>
        </w:tc>
        <w:tc>
          <w:tcPr>
            <w:tcW w:w="1417" w:type="dxa"/>
            <w:noWrap/>
          </w:tcPr>
          <w:p w:rsidR="005F60CC" w:rsidRPr="00E25B1F" w:rsidRDefault="005F60CC" w:rsidP="00741750">
            <w:pPr>
              <w:rPr>
                <w:sz w:val="20"/>
                <w:szCs w:val="20"/>
              </w:rPr>
            </w:pPr>
            <w:r w:rsidRPr="00E25B1F">
              <w:rPr>
                <w:sz w:val="20"/>
                <w:szCs w:val="20"/>
              </w:rPr>
              <w:t> </w:t>
            </w:r>
          </w:p>
        </w:tc>
        <w:tc>
          <w:tcPr>
            <w:tcW w:w="1701" w:type="dxa"/>
            <w:noWrap/>
          </w:tcPr>
          <w:p w:rsidR="005F60CC" w:rsidRDefault="005F60CC" w:rsidP="00741750"/>
        </w:tc>
      </w:tr>
      <w:tr w:rsidR="005F60CC" w:rsidRPr="00E25B1F">
        <w:trPr>
          <w:trHeight w:val="315"/>
        </w:trPr>
        <w:tc>
          <w:tcPr>
            <w:tcW w:w="567" w:type="dxa"/>
            <w:noWrap/>
          </w:tcPr>
          <w:p w:rsidR="005F60CC" w:rsidRPr="00E25B1F" w:rsidRDefault="005F60CC" w:rsidP="00741750">
            <w:pPr>
              <w:rPr>
                <w:sz w:val="20"/>
                <w:szCs w:val="20"/>
              </w:rPr>
            </w:pPr>
          </w:p>
        </w:tc>
        <w:tc>
          <w:tcPr>
            <w:tcW w:w="568"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425"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559" w:type="dxa"/>
            <w:noWrap/>
          </w:tcPr>
          <w:p w:rsidR="005F60CC" w:rsidRPr="00E25B1F" w:rsidRDefault="005F60CC" w:rsidP="00741750">
            <w:pPr>
              <w:rPr>
                <w:sz w:val="20"/>
                <w:szCs w:val="20"/>
              </w:rPr>
            </w:pPr>
          </w:p>
        </w:tc>
        <w:tc>
          <w:tcPr>
            <w:tcW w:w="1417" w:type="dxa"/>
            <w:noWrap/>
          </w:tcPr>
          <w:p w:rsidR="005F60CC" w:rsidRPr="00E25B1F" w:rsidRDefault="005F60CC" w:rsidP="00741750">
            <w:pPr>
              <w:rPr>
                <w:sz w:val="20"/>
                <w:szCs w:val="20"/>
              </w:rPr>
            </w:pPr>
          </w:p>
        </w:tc>
        <w:tc>
          <w:tcPr>
            <w:tcW w:w="1701" w:type="dxa"/>
            <w:noWrap/>
          </w:tcPr>
          <w:p w:rsidR="005F60CC" w:rsidRDefault="005F60CC" w:rsidP="00741750"/>
        </w:tc>
      </w:tr>
      <w:tr w:rsidR="005F60CC" w:rsidRPr="00E25B1F">
        <w:trPr>
          <w:trHeight w:val="315"/>
        </w:trPr>
        <w:tc>
          <w:tcPr>
            <w:tcW w:w="567" w:type="dxa"/>
            <w:noWrap/>
          </w:tcPr>
          <w:p w:rsidR="005F60CC" w:rsidRPr="00E25B1F" w:rsidRDefault="005F60CC" w:rsidP="00741750">
            <w:pPr>
              <w:rPr>
                <w:sz w:val="20"/>
                <w:szCs w:val="20"/>
              </w:rPr>
            </w:pPr>
          </w:p>
        </w:tc>
        <w:tc>
          <w:tcPr>
            <w:tcW w:w="568"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425" w:type="dxa"/>
            <w:noWrap/>
          </w:tcPr>
          <w:p w:rsidR="005F60CC" w:rsidRPr="00E25B1F" w:rsidRDefault="005F60CC" w:rsidP="00741750">
            <w:pPr>
              <w:rPr>
                <w:sz w:val="20"/>
                <w:szCs w:val="20"/>
              </w:rPr>
            </w:pPr>
          </w:p>
        </w:tc>
        <w:tc>
          <w:tcPr>
            <w:tcW w:w="708" w:type="dxa"/>
            <w:noWrap/>
          </w:tcPr>
          <w:p w:rsidR="005F60CC" w:rsidRPr="00E25B1F" w:rsidRDefault="005F60CC" w:rsidP="00741750">
            <w:pPr>
              <w:rPr>
                <w:sz w:val="20"/>
                <w:szCs w:val="20"/>
              </w:rPr>
            </w:pPr>
          </w:p>
        </w:tc>
        <w:tc>
          <w:tcPr>
            <w:tcW w:w="709"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276" w:type="dxa"/>
            <w:noWrap/>
          </w:tcPr>
          <w:p w:rsidR="005F60CC" w:rsidRPr="00E25B1F" w:rsidRDefault="005F60CC" w:rsidP="00741750">
            <w:pPr>
              <w:rPr>
                <w:sz w:val="20"/>
                <w:szCs w:val="20"/>
              </w:rPr>
            </w:pPr>
          </w:p>
        </w:tc>
        <w:tc>
          <w:tcPr>
            <w:tcW w:w="1559" w:type="dxa"/>
            <w:noWrap/>
          </w:tcPr>
          <w:p w:rsidR="005F60CC" w:rsidRPr="00E25B1F" w:rsidRDefault="005F60CC" w:rsidP="00741750">
            <w:pPr>
              <w:rPr>
                <w:sz w:val="20"/>
                <w:szCs w:val="20"/>
              </w:rPr>
            </w:pPr>
          </w:p>
        </w:tc>
        <w:tc>
          <w:tcPr>
            <w:tcW w:w="1417" w:type="dxa"/>
            <w:noWrap/>
          </w:tcPr>
          <w:p w:rsidR="005F60CC" w:rsidRPr="00E25B1F" w:rsidRDefault="005F60CC" w:rsidP="00741750">
            <w:pPr>
              <w:rPr>
                <w:sz w:val="20"/>
                <w:szCs w:val="20"/>
              </w:rPr>
            </w:pPr>
          </w:p>
        </w:tc>
        <w:tc>
          <w:tcPr>
            <w:tcW w:w="1701" w:type="dxa"/>
            <w:noWrap/>
          </w:tcPr>
          <w:p w:rsidR="005F60CC" w:rsidRDefault="005F60CC" w:rsidP="00741750"/>
        </w:tc>
      </w:tr>
    </w:tbl>
    <w:p w:rsidR="005F60CC" w:rsidRPr="00E25B1F" w:rsidRDefault="005F60CC"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F60CC" w:rsidRPr="00E25B1F" w:rsidRDefault="005F60CC" w:rsidP="00282962">
      <w:pPr>
        <w:pStyle w:val="afa"/>
        <w:tabs>
          <w:tab w:val="clear" w:pos="1134"/>
        </w:tabs>
        <w:autoSpaceDE w:val="0"/>
        <w:autoSpaceDN w:val="0"/>
        <w:spacing w:line="240" w:lineRule="auto"/>
        <w:ind w:firstLine="0"/>
        <w:rPr>
          <w:sz w:val="28"/>
          <w:szCs w:val="28"/>
        </w:rPr>
      </w:pPr>
    </w:p>
    <w:p w:rsidR="005F60CC" w:rsidRPr="00E25B1F" w:rsidRDefault="005F60CC"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F60CC" w:rsidRPr="00E25B1F" w:rsidRDefault="005F60CC"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5F60CC" w:rsidRDefault="005F60CC" w:rsidP="00282962">
      <w:pPr>
        <w:pStyle w:val="Times12"/>
        <w:ind w:firstLine="709"/>
        <w:rPr>
          <w:sz w:val="28"/>
          <w:szCs w:val="28"/>
        </w:rPr>
      </w:pPr>
      <w:r w:rsidRPr="00E25B1F">
        <w:rPr>
          <w:sz w:val="28"/>
          <w:szCs w:val="28"/>
        </w:rPr>
        <w:t>М.П.</w:t>
      </w:r>
    </w:p>
    <w:p w:rsidR="005F60CC" w:rsidRPr="00E25B1F" w:rsidRDefault="005F60CC" w:rsidP="00282962">
      <w:pPr>
        <w:jc w:val="center"/>
        <w:rPr>
          <w:b/>
          <w:bCs/>
        </w:rPr>
      </w:pPr>
    </w:p>
    <w:p w:rsidR="005F60CC" w:rsidRPr="00E25B1F" w:rsidRDefault="005F60CC"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5F60CC" w:rsidRPr="00E25B1F" w:rsidRDefault="005F60CC" w:rsidP="00652028">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5F60CC" w:rsidRDefault="005F60CC" w:rsidP="00652028">
      <w:pPr>
        <w:pStyle w:val="Times12"/>
        <w:numPr>
          <w:ilvl w:val="0"/>
          <w:numId w:val="34"/>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5F60CC" w:rsidRPr="00E25B1F" w:rsidRDefault="005F60CC" w:rsidP="00652028">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5F60CC" w:rsidRPr="00E25B1F" w:rsidRDefault="005F60CC" w:rsidP="00652028">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F60CC" w:rsidRPr="00E25B1F" w:rsidRDefault="005F60CC" w:rsidP="00652028">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F60CC" w:rsidRPr="00E25B1F" w:rsidRDefault="005F60CC" w:rsidP="00652028">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F60CC" w:rsidRPr="00E25B1F" w:rsidRDefault="005F60CC" w:rsidP="00652028">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F60CC" w:rsidRPr="00E25B1F" w:rsidRDefault="005F60CC" w:rsidP="00652028">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5F60CC" w:rsidRPr="00E25B1F" w:rsidRDefault="005F60CC" w:rsidP="00652028">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F60CC" w:rsidRPr="00E25B1F" w:rsidRDefault="005F60CC" w:rsidP="00652028">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5F60CC" w:rsidRPr="00E25B1F" w:rsidRDefault="005F60CC" w:rsidP="00652028">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5F60CC" w:rsidRPr="00E25B1F" w:rsidRDefault="005F60CC" w:rsidP="00652028">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F60CC" w:rsidRPr="00DD5EEB" w:rsidRDefault="005F60CC" w:rsidP="00652028">
      <w:pPr>
        <w:pStyle w:val="Times12"/>
        <w:numPr>
          <w:ilvl w:val="0"/>
          <w:numId w:val="34"/>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5F60CC" w:rsidRPr="00DD5EEB" w:rsidRDefault="005F60CC" w:rsidP="00652028">
      <w:pPr>
        <w:pStyle w:val="Times12"/>
        <w:numPr>
          <w:ilvl w:val="0"/>
          <w:numId w:val="34"/>
        </w:numPr>
        <w:tabs>
          <w:tab w:val="clear" w:pos="960"/>
          <w:tab w:val="num" w:pos="0"/>
          <w:tab w:val="left" w:pos="1134"/>
        </w:tabs>
        <w:ind w:left="0" w:firstLine="709"/>
      </w:pPr>
      <w:r w:rsidRPr="00DD5EEB">
        <w:t>Столбец 13 заполняется в порядке пункта 8 настоящей инструкции.</w:t>
      </w:r>
    </w:p>
    <w:p w:rsidR="005F60CC" w:rsidRPr="00DD5EEB" w:rsidRDefault="005F60CC" w:rsidP="00652028">
      <w:pPr>
        <w:pStyle w:val="Times12"/>
        <w:numPr>
          <w:ilvl w:val="0"/>
          <w:numId w:val="34"/>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F60CC" w:rsidRPr="006C3D6B" w:rsidRDefault="005F60CC" w:rsidP="00652028">
      <w:pPr>
        <w:pStyle w:val="Times12"/>
        <w:numPr>
          <w:ilvl w:val="0"/>
          <w:numId w:val="34"/>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5F60CC" w:rsidRPr="00D314BC" w:rsidRDefault="005F60CC" w:rsidP="00D15268">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5F60CC" w:rsidRDefault="005F60CC" w:rsidP="002B03AB">
      <w:pPr>
        <w:numPr>
          <w:ilvl w:val="0"/>
          <w:numId w:val="76"/>
        </w:numPr>
        <w:autoSpaceDE w:val="0"/>
        <w:autoSpaceDN w:val="0"/>
        <w:adjustRightInd w:val="0"/>
        <w:jc w:val="both"/>
      </w:pPr>
      <w:r>
        <w:t>выписку из реестра акционеров;</w:t>
      </w:r>
    </w:p>
    <w:p w:rsidR="005F60CC" w:rsidRDefault="005F60CC" w:rsidP="002B03AB">
      <w:pPr>
        <w:numPr>
          <w:ilvl w:val="0"/>
          <w:numId w:val="76"/>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5F60CC" w:rsidRPr="00DD5EEB" w:rsidRDefault="005F60CC" w:rsidP="002B03AB">
      <w:pPr>
        <w:numPr>
          <w:ilvl w:val="0"/>
          <w:numId w:val="76"/>
        </w:numPr>
        <w:autoSpaceDE w:val="0"/>
        <w:autoSpaceDN w:val="0"/>
        <w:adjustRightInd w:val="0"/>
        <w:jc w:val="both"/>
      </w:pPr>
      <w:r>
        <w:t>список лиц, имеющих право на участие в общем собрании акционеров.</w:t>
      </w:r>
    </w:p>
    <w:p w:rsidR="005F60CC" w:rsidRPr="00E25B1F" w:rsidRDefault="005F60CC"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5F60CC" w:rsidRPr="00E25B1F" w:rsidRDefault="005F60CC"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F60CC" w:rsidRPr="00E25B1F">
        <w:trPr>
          <w:trHeight w:val="510"/>
        </w:trPr>
        <w:tc>
          <w:tcPr>
            <w:tcW w:w="566" w:type="dxa"/>
            <w:vMerge w:val="restart"/>
            <w:vAlign w:val="center"/>
          </w:tcPr>
          <w:p w:rsidR="005F60CC" w:rsidRPr="00E25B1F" w:rsidRDefault="005F60CC" w:rsidP="00244E09">
            <w:pPr>
              <w:jc w:val="center"/>
              <w:rPr>
                <w:i/>
                <w:iCs/>
                <w:sz w:val="20"/>
                <w:szCs w:val="20"/>
              </w:rPr>
            </w:pPr>
            <w:r w:rsidRPr="00E25B1F">
              <w:rPr>
                <w:i/>
                <w:iCs/>
                <w:sz w:val="20"/>
                <w:szCs w:val="20"/>
              </w:rPr>
              <w:t>№ п/п</w:t>
            </w:r>
          </w:p>
        </w:tc>
        <w:tc>
          <w:tcPr>
            <w:tcW w:w="13753" w:type="dxa"/>
            <w:gridSpan w:val="6"/>
            <w:vAlign w:val="center"/>
          </w:tcPr>
          <w:p w:rsidR="005F60CC" w:rsidRPr="00E25B1F" w:rsidRDefault="005F60CC" w:rsidP="00C62F68">
            <w:pPr>
              <w:jc w:val="center"/>
              <w:rPr>
                <w:i/>
                <w:iCs/>
                <w:sz w:val="20"/>
                <w:szCs w:val="20"/>
              </w:rPr>
            </w:pPr>
            <w:r w:rsidRPr="00E25B1F">
              <w:rPr>
                <w:i/>
                <w:iCs/>
                <w:sz w:val="20"/>
                <w:szCs w:val="20"/>
              </w:rPr>
              <w:t>Информация об участнике запроса цен</w:t>
            </w:r>
          </w:p>
        </w:tc>
      </w:tr>
      <w:tr w:rsidR="005F60CC" w:rsidRPr="00E25B1F">
        <w:trPr>
          <w:trHeight w:val="1590"/>
        </w:trPr>
        <w:tc>
          <w:tcPr>
            <w:tcW w:w="566" w:type="dxa"/>
            <w:vMerge/>
            <w:vAlign w:val="center"/>
          </w:tcPr>
          <w:p w:rsidR="005F60CC" w:rsidRPr="00E25B1F" w:rsidRDefault="005F60CC" w:rsidP="00244E09">
            <w:pPr>
              <w:rPr>
                <w:i/>
                <w:iCs/>
                <w:sz w:val="20"/>
                <w:szCs w:val="20"/>
              </w:rPr>
            </w:pPr>
          </w:p>
        </w:tc>
        <w:tc>
          <w:tcPr>
            <w:tcW w:w="1561" w:type="dxa"/>
            <w:vAlign w:val="center"/>
          </w:tcPr>
          <w:p w:rsidR="005F60CC" w:rsidRPr="00E25B1F" w:rsidRDefault="005F60CC" w:rsidP="00244E09">
            <w:pPr>
              <w:ind w:left="-108" w:right="-108"/>
              <w:jc w:val="center"/>
              <w:rPr>
                <w:i/>
                <w:iCs/>
                <w:sz w:val="20"/>
                <w:szCs w:val="20"/>
              </w:rPr>
            </w:pPr>
            <w:r w:rsidRPr="00E25B1F">
              <w:rPr>
                <w:i/>
                <w:iCs/>
                <w:sz w:val="20"/>
                <w:szCs w:val="20"/>
              </w:rPr>
              <w:t>ИНН</w:t>
            </w:r>
          </w:p>
        </w:tc>
        <w:tc>
          <w:tcPr>
            <w:tcW w:w="1844" w:type="dxa"/>
            <w:vAlign w:val="center"/>
          </w:tcPr>
          <w:p w:rsidR="005F60CC" w:rsidRPr="00E25B1F" w:rsidRDefault="005F60CC" w:rsidP="00244E09">
            <w:pPr>
              <w:ind w:left="-108" w:right="-108"/>
              <w:jc w:val="center"/>
              <w:rPr>
                <w:i/>
                <w:iCs/>
                <w:sz w:val="20"/>
                <w:szCs w:val="20"/>
              </w:rPr>
            </w:pPr>
            <w:r w:rsidRPr="00E25B1F">
              <w:rPr>
                <w:i/>
                <w:iCs/>
                <w:sz w:val="20"/>
                <w:szCs w:val="20"/>
              </w:rPr>
              <w:t>ОГРН</w:t>
            </w:r>
          </w:p>
        </w:tc>
        <w:tc>
          <w:tcPr>
            <w:tcW w:w="2552" w:type="dxa"/>
            <w:vAlign w:val="center"/>
          </w:tcPr>
          <w:p w:rsidR="005F60CC" w:rsidRPr="00E25B1F" w:rsidRDefault="005F60CC"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5F60CC" w:rsidRPr="00E25B1F" w:rsidRDefault="005F60CC" w:rsidP="00244E09">
            <w:pPr>
              <w:ind w:left="-108" w:right="-108"/>
              <w:jc w:val="center"/>
              <w:rPr>
                <w:i/>
                <w:iCs/>
                <w:sz w:val="20"/>
                <w:szCs w:val="20"/>
              </w:rPr>
            </w:pPr>
            <w:r w:rsidRPr="00E25B1F">
              <w:rPr>
                <w:i/>
                <w:iCs/>
                <w:sz w:val="20"/>
                <w:szCs w:val="20"/>
              </w:rPr>
              <w:t>Код ОКВЭД</w:t>
            </w:r>
          </w:p>
        </w:tc>
        <w:tc>
          <w:tcPr>
            <w:tcW w:w="2976" w:type="dxa"/>
            <w:vAlign w:val="center"/>
          </w:tcPr>
          <w:p w:rsidR="005F60CC" w:rsidRPr="00E25B1F" w:rsidRDefault="005F60CC"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5F60CC" w:rsidRPr="00E25B1F" w:rsidRDefault="005F60CC"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5F60CC" w:rsidRPr="00E25B1F">
        <w:trPr>
          <w:trHeight w:val="315"/>
        </w:trPr>
        <w:tc>
          <w:tcPr>
            <w:tcW w:w="566" w:type="dxa"/>
            <w:noWrap/>
            <w:vAlign w:val="center"/>
          </w:tcPr>
          <w:p w:rsidR="005F60CC" w:rsidRPr="00E25B1F" w:rsidRDefault="005F60CC" w:rsidP="00244E09">
            <w:pPr>
              <w:jc w:val="center"/>
              <w:rPr>
                <w:i/>
                <w:iCs/>
                <w:sz w:val="20"/>
                <w:szCs w:val="20"/>
              </w:rPr>
            </w:pPr>
            <w:r w:rsidRPr="00E25B1F">
              <w:rPr>
                <w:i/>
                <w:iCs/>
                <w:sz w:val="20"/>
                <w:szCs w:val="20"/>
              </w:rPr>
              <w:t>1</w:t>
            </w:r>
          </w:p>
        </w:tc>
        <w:tc>
          <w:tcPr>
            <w:tcW w:w="1561" w:type="dxa"/>
            <w:noWrap/>
            <w:vAlign w:val="center"/>
          </w:tcPr>
          <w:p w:rsidR="005F60CC" w:rsidRPr="00E25B1F" w:rsidRDefault="005F60CC" w:rsidP="00244E09">
            <w:pPr>
              <w:jc w:val="center"/>
              <w:rPr>
                <w:i/>
                <w:iCs/>
                <w:sz w:val="20"/>
                <w:szCs w:val="20"/>
              </w:rPr>
            </w:pPr>
            <w:r w:rsidRPr="00E25B1F">
              <w:rPr>
                <w:i/>
                <w:iCs/>
                <w:sz w:val="20"/>
                <w:szCs w:val="20"/>
              </w:rPr>
              <w:t>2</w:t>
            </w:r>
          </w:p>
        </w:tc>
        <w:tc>
          <w:tcPr>
            <w:tcW w:w="1844" w:type="dxa"/>
            <w:noWrap/>
            <w:vAlign w:val="center"/>
          </w:tcPr>
          <w:p w:rsidR="005F60CC" w:rsidRPr="00E25B1F" w:rsidRDefault="005F60CC" w:rsidP="00244E09">
            <w:pPr>
              <w:jc w:val="center"/>
              <w:rPr>
                <w:i/>
                <w:iCs/>
                <w:sz w:val="20"/>
                <w:szCs w:val="20"/>
              </w:rPr>
            </w:pPr>
            <w:r w:rsidRPr="00E25B1F">
              <w:rPr>
                <w:i/>
                <w:iCs/>
                <w:sz w:val="20"/>
                <w:szCs w:val="20"/>
              </w:rPr>
              <w:t>3</w:t>
            </w:r>
          </w:p>
        </w:tc>
        <w:tc>
          <w:tcPr>
            <w:tcW w:w="2552" w:type="dxa"/>
            <w:noWrap/>
            <w:vAlign w:val="center"/>
          </w:tcPr>
          <w:p w:rsidR="005F60CC" w:rsidRPr="00E25B1F" w:rsidRDefault="005F60CC" w:rsidP="00244E09">
            <w:pPr>
              <w:jc w:val="center"/>
              <w:rPr>
                <w:i/>
                <w:iCs/>
                <w:sz w:val="20"/>
                <w:szCs w:val="20"/>
              </w:rPr>
            </w:pPr>
            <w:r w:rsidRPr="00E25B1F">
              <w:rPr>
                <w:i/>
                <w:iCs/>
                <w:sz w:val="20"/>
                <w:szCs w:val="20"/>
              </w:rPr>
              <w:t>4</w:t>
            </w:r>
          </w:p>
        </w:tc>
        <w:tc>
          <w:tcPr>
            <w:tcW w:w="1985" w:type="dxa"/>
            <w:noWrap/>
            <w:vAlign w:val="center"/>
          </w:tcPr>
          <w:p w:rsidR="005F60CC" w:rsidRPr="00E25B1F" w:rsidRDefault="005F60CC" w:rsidP="00244E09">
            <w:pPr>
              <w:jc w:val="center"/>
              <w:rPr>
                <w:i/>
                <w:iCs/>
                <w:sz w:val="20"/>
                <w:szCs w:val="20"/>
              </w:rPr>
            </w:pPr>
            <w:r w:rsidRPr="00E25B1F">
              <w:rPr>
                <w:i/>
                <w:iCs/>
                <w:sz w:val="20"/>
                <w:szCs w:val="20"/>
              </w:rPr>
              <w:t>5</w:t>
            </w:r>
          </w:p>
        </w:tc>
        <w:tc>
          <w:tcPr>
            <w:tcW w:w="2976" w:type="dxa"/>
            <w:noWrap/>
            <w:vAlign w:val="center"/>
          </w:tcPr>
          <w:p w:rsidR="005F60CC" w:rsidRPr="00E25B1F" w:rsidRDefault="005F60CC" w:rsidP="00244E09">
            <w:pPr>
              <w:jc w:val="center"/>
              <w:rPr>
                <w:i/>
                <w:iCs/>
                <w:sz w:val="20"/>
                <w:szCs w:val="20"/>
              </w:rPr>
            </w:pPr>
            <w:r w:rsidRPr="00E25B1F">
              <w:rPr>
                <w:i/>
                <w:iCs/>
                <w:sz w:val="20"/>
                <w:szCs w:val="20"/>
              </w:rPr>
              <w:t>6</w:t>
            </w:r>
          </w:p>
        </w:tc>
        <w:tc>
          <w:tcPr>
            <w:tcW w:w="2835" w:type="dxa"/>
            <w:noWrap/>
            <w:vAlign w:val="center"/>
          </w:tcPr>
          <w:p w:rsidR="005F60CC" w:rsidRPr="00E25B1F" w:rsidRDefault="005F60CC" w:rsidP="00244E09">
            <w:pPr>
              <w:jc w:val="center"/>
              <w:rPr>
                <w:i/>
                <w:iCs/>
                <w:sz w:val="20"/>
                <w:szCs w:val="20"/>
              </w:rPr>
            </w:pPr>
            <w:r w:rsidRPr="00E25B1F">
              <w:rPr>
                <w:i/>
                <w:iCs/>
                <w:sz w:val="20"/>
                <w:szCs w:val="20"/>
              </w:rPr>
              <w:t>7</w:t>
            </w:r>
          </w:p>
        </w:tc>
      </w:tr>
      <w:tr w:rsidR="005F60CC" w:rsidRPr="00E25B1F">
        <w:trPr>
          <w:trHeight w:val="630"/>
        </w:trPr>
        <w:tc>
          <w:tcPr>
            <w:tcW w:w="566" w:type="dxa"/>
            <w:noWrap/>
            <w:vAlign w:val="bottom"/>
          </w:tcPr>
          <w:p w:rsidR="005F60CC" w:rsidRPr="00E25B1F" w:rsidRDefault="005F60CC" w:rsidP="00244E09">
            <w:pPr>
              <w:jc w:val="right"/>
              <w:rPr>
                <w:sz w:val="20"/>
                <w:szCs w:val="20"/>
              </w:rPr>
            </w:pPr>
            <w:r w:rsidRPr="00E25B1F">
              <w:rPr>
                <w:i/>
                <w:iCs/>
                <w:sz w:val="20"/>
                <w:szCs w:val="20"/>
              </w:rPr>
              <w:t>1</w:t>
            </w:r>
          </w:p>
        </w:tc>
        <w:tc>
          <w:tcPr>
            <w:tcW w:w="1561" w:type="dxa"/>
            <w:noWrap/>
            <w:vAlign w:val="bottom"/>
          </w:tcPr>
          <w:p w:rsidR="005F60CC" w:rsidRPr="00E25B1F" w:rsidRDefault="005F60CC" w:rsidP="00244E09">
            <w:pPr>
              <w:jc w:val="right"/>
              <w:rPr>
                <w:sz w:val="20"/>
                <w:szCs w:val="20"/>
              </w:rPr>
            </w:pPr>
            <w:r w:rsidRPr="00E25B1F">
              <w:rPr>
                <w:i/>
                <w:iCs/>
                <w:sz w:val="20"/>
                <w:szCs w:val="20"/>
              </w:rPr>
              <w:t>7734567890</w:t>
            </w:r>
          </w:p>
        </w:tc>
        <w:tc>
          <w:tcPr>
            <w:tcW w:w="1844" w:type="dxa"/>
            <w:noWrap/>
            <w:vAlign w:val="bottom"/>
          </w:tcPr>
          <w:p w:rsidR="005F60CC" w:rsidRPr="00E25B1F" w:rsidRDefault="005F60CC" w:rsidP="00244E09">
            <w:pPr>
              <w:rPr>
                <w:sz w:val="20"/>
                <w:szCs w:val="20"/>
              </w:rPr>
            </w:pPr>
            <w:r w:rsidRPr="00E25B1F">
              <w:rPr>
                <w:i/>
                <w:iCs/>
                <w:sz w:val="20"/>
                <w:szCs w:val="20"/>
              </w:rPr>
              <w:t>1044567890123</w:t>
            </w:r>
          </w:p>
        </w:tc>
        <w:tc>
          <w:tcPr>
            <w:tcW w:w="2552" w:type="dxa"/>
            <w:noWrap/>
            <w:vAlign w:val="bottom"/>
          </w:tcPr>
          <w:p w:rsidR="005F60CC" w:rsidRPr="00E25B1F" w:rsidRDefault="005F60CC" w:rsidP="00244E09">
            <w:pPr>
              <w:rPr>
                <w:sz w:val="20"/>
                <w:szCs w:val="20"/>
              </w:rPr>
            </w:pPr>
            <w:r w:rsidRPr="00E25B1F">
              <w:rPr>
                <w:i/>
                <w:iCs/>
                <w:sz w:val="20"/>
                <w:szCs w:val="20"/>
              </w:rPr>
              <w:t>ООО "Ромашка"</w:t>
            </w:r>
          </w:p>
        </w:tc>
        <w:tc>
          <w:tcPr>
            <w:tcW w:w="1985" w:type="dxa"/>
            <w:noWrap/>
            <w:vAlign w:val="bottom"/>
          </w:tcPr>
          <w:p w:rsidR="005F60CC" w:rsidRPr="00E25B1F" w:rsidRDefault="005F60CC" w:rsidP="00244E09">
            <w:pPr>
              <w:rPr>
                <w:sz w:val="20"/>
                <w:szCs w:val="20"/>
              </w:rPr>
            </w:pPr>
            <w:r w:rsidRPr="00E25B1F">
              <w:rPr>
                <w:i/>
                <w:iCs/>
                <w:sz w:val="20"/>
                <w:szCs w:val="20"/>
              </w:rPr>
              <w:t>45.xx.xx</w:t>
            </w:r>
          </w:p>
        </w:tc>
        <w:tc>
          <w:tcPr>
            <w:tcW w:w="2976" w:type="dxa"/>
            <w:noWrap/>
            <w:vAlign w:val="bottom"/>
          </w:tcPr>
          <w:p w:rsidR="005F60CC" w:rsidRPr="00E25B1F" w:rsidRDefault="005F60CC" w:rsidP="00244E09">
            <w:pPr>
              <w:rPr>
                <w:sz w:val="20"/>
                <w:szCs w:val="20"/>
              </w:rPr>
            </w:pPr>
            <w:r w:rsidRPr="00E25B1F">
              <w:rPr>
                <w:i/>
                <w:iCs/>
                <w:sz w:val="20"/>
                <w:szCs w:val="20"/>
              </w:rPr>
              <w:t>Иванов Иван Степанович</w:t>
            </w:r>
          </w:p>
        </w:tc>
        <w:tc>
          <w:tcPr>
            <w:tcW w:w="2835" w:type="dxa"/>
            <w:noWrap/>
            <w:vAlign w:val="bottom"/>
          </w:tcPr>
          <w:p w:rsidR="005F60CC" w:rsidRPr="00E25B1F" w:rsidRDefault="005F60CC" w:rsidP="00244E09">
            <w:pPr>
              <w:rPr>
                <w:sz w:val="20"/>
                <w:szCs w:val="20"/>
              </w:rPr>
            </w:pPr>
            <w:r w:rsidRPr="00E25B1F">
              <w:rPr>
                <w:i/>
                <w:iCs/>
                <w:sz w:val="20"/>
                <w:szCs w:val="20"/>
              </w:rPr>
              <w:t>5003 143877</w:t>
            </w: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r w:rsidRPr="00E25B1F">
              <w:rPr>
                <w:sz w:val="20"/>
                <w:szCs w:val="20"/>
              </w:rPr>
              <w:t> </w:t>
            </w:r>
          </w:p>
        </w:tc>
        <w:tc>
          <w:tcPr>
            <w:tcW w:w="1561" w:type="dxa"/>
            <w:noWrap/>
            <w:vAlign w:val="bottom"/>
          </w:tcPr>
          <w:p w:rsidR="005F60CC" w:rsidRPr="00E25B1F" w:rsidRDefault="005F60CC" w:rsidP="00244E09">
            <w:pPr>
              <w:rPr>
                <w:sz w:val="20"/>
                <w:szCs w:val="20"/>
              </w:rPr>
            </w:pPr>
            <w:r w:rsidRPr="00E25B1F">
              <w:rPr>
                <w:sz w:val="20"/>
                <w:szCs w:val="20"/>
              </w:rPr>
              <w:t> </w:t>
            </w:r>
          </w:p>
        </w:tc>
        <w:tc>
          <w:tcPr>
            <w:tcW w:w="1844" w:type="dxa"/>
            <w:noWrap/>
            <w:vAlign w:val="bottom"/>
          </w:tcPr>
          <w:p w:rsidR="005F60CC" w:rsidRPr="00E25B1F" w:rsidRDefault="005F60CC" w:rsidP="00244E09">
            <w:pPr>
              <w:rPr>
                <w:sz w:val="20"/>
                <w:szCs w:val="20"/>
              </w:rPr>
            </w:pPr>
            <w:r w:rsidRPr="00E25B1F">
              <w:rPr>
                <w:sz w:val="20"/>
                <w:szCs w:val="20"/>
              </w:rPr>
              <w:t> </w:t>
            </w:r>
          </w:p>
        </w:tc>
        <w:tc>
          <w:tcPr>
            <w:tcW w:w="2552" w:type="dxa"/>
            <w:noWrap/>
            <w:vAlign w:val="bottom"/>
          </w:tcPr>
          <w:p w:rsidR="005F60CC" w:rsidRPr="00E25B1F" w:rsidRDefault="005F60CC" w:rsidP="00244E09">
            <w:pPr>
              <w:rPr>
                <w:sz w:val="20"/>
                <w:szCs w:val="20"/>
              </w:rPr>
            </w:pPr>
            <w:r w:rsidRPr="00E25B1F">
              <w:rPr>
                <w:sz w:val="20"/>
                <w:szCs w:val="20"/>
              </w:rPr>
              <w:t> </w:t>
            </w:r>
          </w:p>
        </w:tc>
        <w:tc>
          <w:tcPr>
            <w:tcW w:w="1985" w:type="dxa"/>
            <w:noWrap/>
            <w:vAlign w:val="bottom"/>
          </w:tcPr>
          <w:p w:rsidR="005F60CC" w:rsidRPr="00E25B1F" w:rsidRDefault="005F60CC" w:rsidP="00244E09">
            <w:pPr>
              <w:rPr>
                <w:sz w:val="20"/>
                <w:szCs w:val="20"/>
              </w:rPr>
            </w:pPr>
            <w:r w:rsidRPr="00E25B1F">
              <w:rPr>
                <w:sz w:val="20"/>
                <w:szCs w:val="20"/>
              </w:rPr>
              <w:t> </w:t>
            </w:r>
          </w:p>
        </w:tc>
        <w:tc>
          <w:tcPr>
            <w:tcW w:w="2976" w:type="dxa"/>
            <w:noWrap/>
            <w:vAlign w:val="bottom"/>
          </w:tcPr>
          <w:p w:rsidR="005F60CC" w:rsidRPr="00E25B1F" w:rsidRDefault="005F60CC" w:rsidP="00244E09">
            <w:pPr>
              <w:rPr>
                <w:sz w:val="20"/>
                <w:szCs w:val="20"/>
              </w:rPr>
            </w:pPr>
            <w:r w:rsidRPr="00E25B1F">
              <w:rPr>
                <w:sz w:val="20"/>
                <w:szCs w:val="20"/>
              </w:rPr>
              <w:t> </w:t>
            </w:r>
          </w:p>
        </w:tc>
        <w:tc>
          <w:tcPr>
            <w:tcW w:w="2835" w:type="dxa"/>
            <w:noWrap/>
            <w:vAlign w:val="bottom"/>
          </w:tcPr>
          <w:p w:rsidR="005F60CC" w:rsidRPr="00E25B1F" w:rsidRDefault="005F60CC" w:rsidP="00244E09">
            <w:pPr>
              <w:rPr>
                <w:sz w:val="20"/>
                <w:szCs w:val="20"/>
              </w:rPr>
            </w:pPr>
            <w:r w:rsidRPr="00E25B1F">
              <w:rPr>
                <w:sz w:val="20"/>
                <w:szCs w:val="20"/>
              </w:rPr>
              <w:t> </w:t>
            </w: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r w:rsidR="005F60CC" w:rsidRPr="00E25B1F">
        <w:trPr>
          <w:trHeight w:val="315"/>
        </w:trPr>
        <w:tc>
          <w:tcPr>
            <w:tcW w:w="566" w:type="dxa"/>
            <w:noWrap/>
            <w:vAlign w:val="bottom"/>
          </w:tcPr>
          <w:p w:rsidR="005F60CC" w:rsidRPr="00E25B1F" w:rsidRDefault="005F60CC" w:rsidP="00244E09">
            <w:pPr>
              <w:rPr>
                <w:sz w:val="20"/>
                <w:szCs w:val="20"/>
              </w:rPr>
            </w:pPr>
          </w:p>
        </w:tc>
        <w:tc>
          <w:tcPr>
            <w:tcW w:w="1561" w:type="dxa"/>
            <w:noWrap/>
            <w:vAlign w:val="bottom"/>
          </w:tcPr>
          <w:p w:rsidR="005F60CC" w:rsidRPr="00E25B1F" w:rsidRDefault="005F60CC" w:rsidP="00244E09">
            <w:pPr>
              <w:rPr>
                <w:sz w:val="20"/>
                <w:szCs w:val="20"/>
              </w:rPr>
            </w:pPr>
          </w:p>
        </w:tc>
        <w:tc>
          <w:tcPr>
            <w:tcW w:w="1844" w:type="dxa"/>
            <w:noWrap/>
            <w:vAlign w:val="bottom"/>
          </w:tcPr>
          <w:p w:rsidR="005F60CC" w:rsidRPr="00E25B1F" w:rsidRDefault="005F60CC" w:rsidP="00244E09">
            <w:pPr>
              <w:rPr>
                <w:sz w:val="20"/>
                <w:szCs w:val="20"/>
              </w:rPr>
            </w:pPr>
          </w:p>
        </w:tc>
        <w:tc>
          <w:tcPr>
            <w:tcW w:w="2552" w:type="dxa"/>
            <w:noWrap/>
            <w:vAlign w:val="bottom"/>
          </w:tcPr>
          <w:p w:rsidR="005F60CC" w:rsidRPr="00E25B1F" w:rsidRDefault="005F60CC" w:rsidP="00244E09">
            <w:pPr>
              <w:rPr>
                <w:sz w:val="20"/>
                <w:szCs w:val="20"/>
              </w:rPr>
            </w:pPr>
          </w:p>
        </w:tc>
        <w:tc>
          <w:tcPr>
            <w:tcW w:w="1985" w:type="dxa"/>
            <w:noWrap/>
            <w:vAlign w:val="bottom"/>
          </w:tcPr>
          <w:p w:rsidR="005F60CC" w:rsidRPr="00E25B1F" w:rsidRDefault="005F60CC" w:rsidP="00244E09">
            <w:pPr>
              <w:rPr>
                <w:sz w:val="20"/>
                <w:szCs w:val="20"/>
              </w:rPr>
            </w:pPr>
          </w:p>
        </w:tc>
        <w:tc>
          <w:tcPr>
            <w:tcW w:w="2976" w:type="dxa"/>
            <w:noWrap/>
            <w:vAlign w:val="bottom"/>
          </w:tcPr>
          <w:p w:rsidR="005F60CC" w:rsidRPr="00E25B1F" w:rsidRDefault="005F60CC" w:rsidP="00244E09">
            <w:pPr>
              <w:rPr>
                <w:sz w:val="20"/>
                <w:szCs w:val="20"/>
              </w:rPr>
            </w:pPr>
          </w:p>
        </w:tc>
        <w:tc>
          <w:tcPr>
            <w:tcW w:w="2835" w:type="dxa"/>
            <w:noWrap/>
            <w:vAlign w:val="bottom"/>
          </w:tcPr>
          <w:p w:rsidR="005F60CC" w:rsidRPr="00E25B1F" w:rsidRDefault="005F60CC" w:rsidP="00244E09">
            <w:pPr>
              <w:rPr>
                <w:sz w:val="20"/>
                <w:szCs w:val="20"/>
              </w:rPr>
            </w:pPr>
          </w:p>
        </w:tc>
      </w:tr>
    </w:tbl>
    <w:p w:rsidR="005F60CC" w:rsidRPr="00E25B1F" w:rsidRDefault="005F60CC" w:rsidP="00AD3B8E">
      <w:pPr>
        <w:pStyle w:val="Times12"/>
        <w:ind w:firstLine="0"/>
        <w:jc w:val="left"/>
        <w:sectPr w:rsidR="005F60CC" w:rsidRPr="00E25B1F" w:rsidSect="00C62F68">
          <w:pgSz w:w="16840" w:h="11907" w:orient="landscape" w:code="9"/>
          <w:pgMar w:top="1418" w:right="1134" w:bottom="567" w:left="1134" w:header="567" w:footer="567" w:gutter="0"/>
          <w:cols w:space="708"/>
          <w:docGrid w:linePitch="360"/>
        </w:sectPr>
      </w:pPr>
    </w:p>
    <w:p w:rsidR="005F60CC" w:rsidRPr="00E25B1F" w:rsidRDefault="005F60CC"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F60CC" w:rsidRPr="00E25B1F">
        <w:trPr>
          <w:trHeight w:val="510"/>
        </w:trPr>
        <w:tc>
          <w:tcPr>
            <w:tcW w:w="12475" w:type="dxa"/>
            <w:gridSpan w:val="7"/>
            <w:vAlign w:val="bottom"/>
          </w:tcPr>
          <w:p w:rsidR="005F60CC" w:rsidRPr="00E25B1F" w:rsidRDefault="005F60CC"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F60CC" w:rsidRPr="00E25B1F" w:rsidRDefault="005F60CC"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5F60CC" w:rsidRPr="00E25B1F">
        <w:trPr>
          <w:trHeight w:val="1590"/>
        </w:trPr>
        <w:tc>
          <w:tcPr>
            <w:tcW w:w="851" w:type="dxa"/>
            <w:vAlign w:val="center"/>
          </w:tcPr>
          <w:p w:rsidR="005F60CC" w:rsidRPr="00E25B1F" w:rsidRDefault="005F60CC" w:rsidP="00244E09">
            <w:pPr>
              <w:ind w:left="-108" w:right="-108"/>
              <w:jc w:val="center"/>
              <w:rPr>
                <w:i/>
                <w:iCs/>
                <w:sz w:val="20"/>
                <w:szCs w:val="20"/>
              </w:rPr>
            </w:pPr>
            <w:r w:rsidRPr="00E25B1F">
              <w:rPr>
                <w:i/>
                <w:iCs/>
                <w:sz w:val="20"/>
                <w:szCs w:val="20"/>
              </w:rPr>
              <w:t xml:space="preserve">№ </w:t>
            </w:r>
          </w:p>
        </w:tc>
        <w:tc>
          <w:tcPr>
            <w:tcW w:w="1559" w:type="dxa"/>
            <w:vAlign w:val="center"/>
          </w:tcPr>
          <w:p w:rsidR="005F60CC" w:rsidRPr="00E25B1F" w:rsidRDefault="005F60CC" w:rsidP="00244E09">
            <w:pPr>
              <w:ind w:left="-108" w:right="-108"/>
              <w:jc w:val="center"/>
              <w:rPr>
                <w:i/>
                <w:iCs/>
                <w:sz w:val="20"/>
                <w:szCs w:val="20"/>
              </w:rPr>
            </w:pPr>
            <w:r w:rsidRPr="00E25B1F">
              <w:rPr>
                <w:i/>
                <w:iCs/>
                <w:sz w:val="20"/>
                <w:szCs w:val="20"/>
              </w:rPr>
              <w:t xml:space="preserve">ИНН </w:t>
            </w:r>
          </w:p>
        </w:tc>
        <w:tc>
          <w:tcPr>
            <w:tcW w:w="1843" w:type="dxa"/>
            <w:vAlign w:val="center"/>
          </w:tcPr>
          <w:p w:rsidR="005F60CC" w:rsidRPr="00E25B1F" w:rsidRDefault="005F60CC" w:rsidP="00244E09">
            <w:pPr>
              <w:ind w:left="-108" w:right="-108"/>
              <w:jc w:val="center"/>
              <w:rPr>
                <w:i/>
                <w:iCs/>
                <w:sz w:val="20"/>
                <w:szCs w:val="20"/>
              </w:rPr>
            </w:pPr>
            <w:r w:rsidRPr="00E25B1F">
              <w:rPr>
                <w:i/>
                <w:iCs/>
                <w:sz w:val="20"/>
                <w:szCs w:val="20"/>
              </w:rPr>
              <w:t>ОГРН</w:t>
            </w:r>
          </w:p>
        </w:tc>
        <w:tc>
          <w:tcPr>
            <w:tcW w:w="2693" w:type="dxa"/>
            <w:vAlign w:val="center"/>
          </w:tcPr>
          <w:p w:rsidR="005F60CC" w:rsidRPr="00E25B1F" w:rsidRDefault="005F60CC"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5F60CC" w:rsidRPr="00E25B1F" w:rsidRDefault="005F60CC"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5F60CC" w:rsidRPr="00E25B1F" w:rsidRDefault="005F60CC"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5F60CC" w:rsidRPr="00E25B1F" w:rsidRDefault="005F60CC"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5F60CC" w:rsidRPr="00E25B1F" w:rsidRDefault="005F60CC" w:rsidP="00244E09">
            <w:pPr>
              <w:rPr>
                <w:i/>
                <w:iCs/>
                <w:sz w:val="20"/>
                <w:szCs w:val="20"/>
              </w:rPr>
            </w:pPr>
          </w:p>
        </w:tc>
      </w:tr>
      <w:tr w:rsidR="005F60CC" w:rsidRPr="00E25B1F">
        <w:trPr>
          <w:trHeight w:val="315"/>
        </w:trPr>
        <w:tc>
          <w:tcPr>
            <w:tcW w:w="851" w:type="dxa"/>
            <w:noWrap/>
            <w:vAlign w:val="center"/>
          </w:tcPr>
          <w:p w:rsidR="005F60CC" w:rsidRPr="00E25B1F" w:rsidRDefault="005F60CC" w:rsidP="00244E09">
            <w:pPr>
              <w:jc w:val="center"/>
              <w:rPr>
                <w:i/>
                <w:iCs/>
                <w:sz w:val="20"/>
                <w:szCs w:val="20"/>
              </w:rPr>
            </w:pPr>
            <w:r w:rsidRPr="00E25B1F">
              <w:rPr>
                <w:i/>
                <w:iCs/>
                <w:sz w:val="20"/>
                <w:szCs w:val="20"/>
              </w:rPr>
              <w:t>8</w:t>
            </w:r>
          </w:p>
        </w:tc>
        <w:tc>
          <w:tcPr>
            <w:tcW w:w="1559" w:type="dxa"/>
            <w:noWrap/>
            <w:vAlign w:val="center"/>
          </w:tcPr>
          <w:p w:rsidR="005F60CC" w:rsidRPr="00E25B1F" w:rsidRDefault="005F60CC" w:rsidP="00244E09">
            <w:pPr>
              <w:jc w:val="center"/>
              <w:rPr>
                <w:i/>
                <w:iCs/>
                <w:sz w:val="20"/>
                <w:szCs w:val="20"/>
              </w:rPr>
            </w:pPr>
            <w:r w:rsidRPr="00E25B1F">
              <w:rPr>
                <w:i/>
                <w:iCs/>
                <w:sz w:val="20"/>
                <w:szCs w:val="20"/>
              </w:rPr>
              <w:t>9</w:t>
            </w:r>
          </w:p>
        </w:tc>
        <w:tc>
          <w:tcPr>
            <w:tcW w:w="1843" w:type="dxa"/>
            <w:noWrap/>
            <w:vAlign w:val="center"/>
          </w:tcPr>
          <w:p w:rsidR="005F60CC" w:rsidRPr="00E25B1F" w:rsidRDefault="005F60CC" w:rsidP="00244E09">
            <w:pPr>
              <w:jc w:val="center"/>
              <w:rPr>
                <w:i/>
                <w:iCs/>
                <w:sz w:val="20"/>
                <w:szCs w:val="20"/>
              </w:rPr>
            </w:pPr>
            <w:r w:rsidRPr="00E25B1F">
              <w:rPr>
                <w:i/>
                <w:iCs/>
                <w:sz w:val="20"/>
                <w:szCs w:val="20"/>
              </w:rPr>
              <w:t>10</w:t>
            </w:r>
          </w:p>
        </w:tc>
        <w:tc>
          <w:tcPr>
            <w:tcW w:w="2693" w:type="dxa"/>
            <w:noWrap/>
            <w:vAlign w:val="center"/>
          </w:tcPr>
          <w:p w:rsidR="005F60CC" w:rsidRPr="00E25B1F" w:rsidRDefault="005F60CC" w:rsidP="00244E09">
            <w:pPr>
              <w:jc w:val="center"/>
              <w:rPr>
                <w:i/>
                <w:iCs/>
                <w:sz w:val="20"/>
                <w:szCs w:val="20"/>
              </w:rPr>
            </w:pPr>
            <w:r w:rsidRPr="00E25B1F">
              <w:rPr>
                <w:i/>
                <w:iCs/>
                <w:sz w:val="20"/>
                <w:szCs w:val="20"/>
              </w:rPr>
              <w:t>11</w:t>
            </w:r>
          </w:p>
        </w:tc>
        <w:tc>
          <w:tcPr>
            <w:tcW w:w="2410" w:type="dxa"/>
            <w:noWrap/>
            <w:vAlign w:val="center"/>
          </w:tcPr>
          <w:p w:rsidR="005F60CC" w:rsidRPr="00E25B1F" w:rsidRDefault="005F60CC" w:rsidP="00244E09">
            <w:pPr>
              <w:jc w:val="center"/>
              <w:rPr>
                <w:i/>
                <w:iCs/>
                <w:sz w:val="20"/>
                <w:szCs w:val="20"/>
              </w:rPr>
            </w:pPr>
            <w:r w:rsidRPr="00E25B1F">
              <w:rPr>
                <w:i/>
                <w:iCs/>
                <w:sz w:val="20"/>
                <w:szCs w:val="20"/>
              </w:rPr>
              <w:t>12</w:t>
            </w:r>
          </w:p>
        </w:tc>
        <w:tc>
          <w:tcPr>
            <w:tcW w:w="1559" w:type="dxa"/>
            <w:noWrap/>
            <w:vAlign w:val="center"/>
          </w:tcPr>
          <w:p w:rsidR="005F60CC" w:rsidRPr="00E25B1F" w:rsidRDefault="005F60CC" w:rsidP="00244E09">
            <w:pPr>
              <w:jc w:val="center"/>
              <w:rPr>
                <w:i/>
                <w:iCs/>
                <w:sz w:val="20"/>
                <w:szCs w:val="20"/>
              </w:rPr>
            </w:pPr>
            <w:r w:rsidRPr="00E25B1F">
              <w:rPr>
                <w:i/>
                <w:iCs/>
                <w:sz w:val="20"/>
                <w:szCs w:val="20"/>
              </w:rPr>
              <w:t>13</w:t>
            </w:r>
          </w:p>
        </w:tc>
        <w:tc>
          <w:tcPr>
            <w:tcW w:w="1560" w:type="dxa"/>
            <w:noWrap/>
            <w:vAlign w:val="center"/>
          </w:tcPr>
          <w:p w:rsidR="005F60CC" w:rsidRPr="00E25B1F" w:rsidRDefault="005F60CC" w:rsidP="00244E09">
            <w:pPr>
              <w:jc w:val="center"/>
              <w:rPr>
                <w:i/>
                <w:iCs/>
                <w:sz w:val="20"/>
                <w:szCs w:val="20"/>
              </w:rPr>
            </w:pPr>
            <w:r w:rsidRPr="00E25B1F">
              <w:rPr>
                <w:i/>
                <w:iCs/>
                <w:sz w:val="20"/>
                <w:szCs w:val="20"/>
              </w:rPr>
              <w:t>14</w:t>
            </w:r>
          </w:p>
        </w:tc>
        <w:tc>
          <w:tcPr>
            <w:tcW w:w="2411" w:type="dxa"/>
            <w:noWrap/>
            <w:vAlign w:val="center"/>
          </w:tcPr>
          <w:p w:rsidR="005F60CC" w:rsidRPr="00E25B1F" w:rsidRDefault="005F60CC" w:rsidP="00244E09">
            <w:pPr>
              <w:jc w:val="center"/>
              <w:rPr>
                <w:i/>
                <w:iCs/>
                <w:sz w:val="20"/>
                <w:szCs w:val="20"/>
              </w:rPr>
            </w:pPr>
            <w:r w:rsidRPr="00E25B1F">
              <w:rPr>
                <w:i/>
                <w:iCs/>
                <w:sz w:val="20"/>
                <w:szCs w:val="20"/>
              </w:rPr>
              <w:t>15</w:t>
            </w:r>
          </w:p>
        </w:tc>
      </w:tr>
      <w:tr w:rsidR="005F60CC" w:rsidRPr="00E25B1F">
        <w:trPr>
          <w:trHeight w:val="386"/>
        </w:trPr>
        <w:tc>
          <w:tcPr>
            <w:tcW w:w="851" w:type="dxa"/>
            <w:noWrap/>
            <w:vAlign w:val="bottom"/>
          </w:tcPr>
          <w:p w:rsidR="005F60CC" w:rsidRPr="00E25B1F" w:rsidRDefault="005F60CC" w:rsidP="00244E09">
            <w:pPr>
              <w:rPr>
                <w:sz w:val="20"/>
                <w:szCs w:val="20"/>
              </w:rPr>
            </w:pPr>
            <w:r w:rsidRPr="00E25B1F">
              <w:rPr>
                <w:i/>
                <w:iCs/>
                <w:sz w:val="20"/>
                <w:szCs w:val="20"/>
              </w:rPr>
              <w:t>1.1</w:t>
            </w:r>
          </w:p>
        </w:tc>
        <w:tc>
          <w:tcPr>
            <w:tcW w:w="1559" w:type="dxa"/>
            <w:noWrap/>
            <w:vAlign w:val="bottom"/>
          </w:tcPr>
          <w:p w:rsidR="005F60CC" w:rsidRPr="00E25B1F" w:rsidRDefault="005F60CC" w:rsidP="00244E09">
            <w:pPr>
              <w:rPr>
                <w:sz w:val="20"/>
                <w:szCs w:val="20"/>
              </w:rPr>
            </w:pPr>
            <w:r w:rsidRPr="00E25B1F">
              <w:rPr>
                <w:i/>
                <w:iCs/>
                <w:sz w:val="20"/>
                <w:szCs w:val="20"/>
              </w:rPr>
              <w:t>7754467990</w:t>
            </w:r>
          </w:p>
        </w:tc>
        <w:tc>
          <w:tcPr>
            <w:tcW w:w="1843" w:type="dxa"/>
            <w:noWrap/>
            <w:vAlign w:val="bottom"/>
          </w:tcPr>
          <w:p w:rsidR="005F60CC" w:rsidRPr="00E25B1F" w:rsidRDefault="005F60CC" w:rsidP="00244E09">
            <w:pPr>
              <w:rPr>
                <w:sz w:val="20"/>
                <w:szCs w:val="20"/>
              </w:rPr>
            </w:pPr>
            <w:r w:rsidRPr="00E25B1F">
              <w:rPr>
                <w:i/>
                <w:iCs/>
                <w:sz w:val="20"/>
                <w:szCs w:val="20"/>
              </w:rPr>
              <w:t>108323232323232</w:t>
            </w:r>
          </w:p>
        </w:tc>
        <w:tc>
          <w:tcPr>
            <w:tcW w:w="2693" w:type="dxa"/>
            <w:noWrap/>
            <w:vAlign w:val="bottom"/>
          </w:tcPr>
          <w:p w:rsidR="005F60CC" w:rsidRPr="00E25B1F" w:rsidRDefault="005F60CC" w:rsidP="00244E09">
            <w:pPr>
              <w:rPr>
                <w:sz w:val="20"/>
                <w:szCs w:val="20"/>
              </w:rPr>
            </w:pPr>
            <w:r w:rsidRPr="00E25B1F">
              <w:rPr>
                <w:i/>
                <w:iCs/>
                <w:sz w:val="20"/>
                <w:szCs w:val="20"/>
              </w:rPr>
              <w:t>ЗАО "Свет 1"</w:t>
            </w:r>
          </w:p>
        </w:tc>
        <w:tc>
          <w:tcPr>
            <w:tcW w:w="2410" w:type="dxa"/>
            <w:noWrap/>
            <w:vAlign w:val="bottom"/>
          </w:tcPr>
          <w:p w:rsidR="005F60CC" w:rsidRPr="00E25B1F" w:rsidRDefault="005F60CC" w:rsidP="00244E09">
            <w:pPr>
              <w:rPr>
                <w:sz w:val="20"/>
                <w:szCs w:val="20"/>
              </w:rPr>
            </w:pPr>
            <w:r w:rsidRPr="00E25B1F">
              <w:rPr>
                <w:i/>
                <w:iCs/>
                <w:sz w:val="20"/>
                <w:szCs w:val="20"/>
              </w:rPr>
              <w:t>Москва, ул.Лубянка, 3</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560" w:type="dxa"/>
            <w:noWrap/>
            <w:vAlign w:val="bottom"/>
          </w:tcPr>
          <w:p w:rsidR="005F60CC" w:rsidRPr="00E25B1F" w:rsidRDefault="005F60CC" w:rsidP="00244E09">
            <w:pPr>
              <w:rPr>
                <w:sz w:val="20"/>
                <w:szCs w:val="20"/>
              </w:rPr>
            </w:pPr>
            <w:r w:rsidRPr="00E25B1F">
              <w:rPr>
                <w:i/>
                <w:iCs/>
                <w:sz w:val="20"/>
                <w:szCs w:val="20"/>
              </w:rPr>
              <w:t>Участник</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23.01.2008</w:t>
            </w:r>
          </w:p>
        </w:tc>
      </w:tr>
      <w:tr w:rsidR="005F60CC" w:rsidRPr="00E25B1F">
        <w:trPr>
          <w:trHeight w:val="407"/>
        </w:trPr>
        <w:tc>
          <w:tcPr>
            <w:tcW w:w="851" w:type="dxa"/>
            <w:noWrap/>
            <w:vAlign w:val="bottom"/>
          </w:tcPr>
          <w:p w:rsidR="005F60CC" w:rsidRPr="00E25B1F" w:rsidRDefault="005F60CC" w:rsidP="00244E09">
            <w:pPr>
              <w:rPr>
                <w:sz w:val="20"/>
                <w:szCs w:val="20"/>
              </w:rPr>
            </w:pPr>
            <w:r w:rsidRPr="00E25B1F">
              <w:rPr>
                <w:i/>
                <w:iCs/>
                <w:sz w:val="20"/>
                <w:szCs w:val="20"/>
              </w:rPr>
              <w:t>1.1.0</w:t>
            </w:r>
          </w:p>
        </w:tc>
        <w:tc>
          <w:tcPr>
            <w:tcW w:w="1559" w:type="dxa"/>
            <w:noWrap/>
            <w:vAlign w:val="bottom"/>
          </w:tcPr>
          <w:p w:rsidR="005F60CC" w:rsidRPr="00E25B1F" w:rsidRDefault="005F60CC" w:rsidP="00244E09">
            <w:pPr>
              <w:rPr>
                <w:sz w:val="20"/>
                <w:szCs w:val="20"/>
              </w:rPr>
            </w:pPr>
            <w:r w:rsidRPr="00E25B1F">
              <w:rPr>
                <w:i/>
                <w:iCs/>
                <w:sz w:val="20"/>
                <w:szCs w:val="20"/>
              </w:rPr>
              <w:t>111222333444</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Петрова Анна Ивановна</w:t>
            </w:r>
          </w:p>
        </w:tc>
        <w:tc>
          <w:tcPr>
            <w:tcW w:w="2410" w:type="dxa"/>
            <w:noWrap/>
            <w:vAlign w:val="bottom"/>
          </w:tcPr>
          <w:p w:rsidR="005F60CC" w:rsidRPr="00E25B1F" w:rsidRDefault="005F60CC" w:rsidP="00244E09">
            <w:pPr>
              <w:rPr>
                <w:sz w:val="20"/>
                <w:szCs w:val="20"/>
              </w:rPr>
            </w:pPr>
            <w:r w:rsidRPr="00E25B1F">
              <w:rPr>
                <w:i/>
                <w:iCs/>
                <w:sz w:val="20"/>
                <w:szCs w:val="20"/>
              </w:rPr>
              <w:t>Москва, ул.Щепкина, 33</w:t>
            </w:r>
          </w:p>
        </w:tc>
        <w:tc>
          <w:tcPr>
            <w:tcW w:w="1559" w:type="dxa"/>
            <w:noWrap/>
            <w:vAlign w:val="bottom"/>
          </w:tcPr>
          <w:p w:rsidR="005F60CC" w:rsidRPr="00E25B1F" w:rsidRDefault="005F60CC" w:rsidP="00244E09">
            <w:pPr>
              <w:rPr>
                <w:sz w:val="20"/>
                <w:szCs w:val="20"/>
              </w:rPr>
            </w:pPr>
            <w:r w:rsidRPr="00E25B1F">
              <w:rPr>
                <w:i/>
                <w:iCs/>
                <w:sz w:val="20"/>
                <w:szCs w:val="20"/>
              </w:rPr>
              <w:t>44 55 666777</w:t>
            </w:r>
          </w:p>
        </w:tc>
        <w:tc>
          <w:tcPr>
            <w:tcW w:w="1560" w:type="dxa"/>
            <w:noWrap/>
            <w:vAlign w:val="bottom"/>
          </w:tcPr>
          <w:p w:rsidR="005F60CC" w:rsidRPr="00E25B1F" w:rsidRDefault="005F60CC" w:rsidP="00244E09">
            <w:pPr>
              <w:rPr>
                <w:sz w:val="20"/>
                <w:szCs w:val="20"/>
              </w:rPr>
            </w:pPr>
            <w:r w:rsidRPr="00E25B1F">
              <w:rPr>
                <w:i/>
                <w:iCs/>
                <w:sz w:val="20"/>
                <w:szCs w:val="20"/>
              </w:rPr>
              <w:t>Руководитель</w:t>
            </w:r>
          </w:p>
        </w:tc>
        <w:tc>
          <w:tcPr>
            <w:tcW w:w="2411" w:type="dxa"/>
            <w:noWrap/>
            <w:vAlign w:val="bottom"/>
          </w:tcPr>
          <w:p w:rsidR="005F60CC" w:rsidRPr="00E25B1F" w:rsidRDefault="005F60CC" w:rsidP="00244E09">
            <w:pPr>
              <w:rPr>
                <w:sz w:val="20"/>
                <w:szCs w:val="20"/>
              </w:rPr>
            </w:pPr>
            <w:r w:rsidRPr="00E25B1F">
              <w:rPr>
                <w:i/>
                <w:iCs/>
                <w:sz w:val="20"/>
                <w:szCs w:val="20"/>
              </w:rPr>
              <w:t>устав, приказ №45-л/с от 22.03.10</w:t>
            </w:r>
          </w:p>
        </w:tc>
      </w:tr>
      <w:tr w:rsidR="005F60CC" w:rsidRPr="00E25B1F">
        <w:trPr>
          <w:trHeight w:val="427"/>
        </w:trPr>
        <w:tc>
          <w:tcPr>
            <w:tcW w:w="851" w:type="dxa"/>
            <w:noWrap/>
            <w:vAlign w:val="bottom"/>
          </w:tcPr>
          <w:p w:rsidR="005F60CC" w:rsidRPr="00E25B1F" w:rsidRDefault="005F60CC" w:rsidP="00244E09">
            <w:pPr>
              <w:rPr>
                <w:sz w:val="20"/>
                <w:szCs w:val="20"/>
              </w:rPr>
            </w:pPr>
            <w:r w:rsidRPr="00E25B1F">
              <w:rPr>
                <w:i/>
                <w:iCs/>
                <w:sz w:val="20"/>
                <w:szCs w:val="20"/>
              </w:rPr>
              <w:t>1.1.1</w:t>
            </w:r>
          </w:p>
        </w:tc>
        <w:tc>
          <w:tcPr>
            <w:tcW w:w="1559" w:type="dxa"/>
            <w:noWrap/>
            <w:vAlign w:val="bottom"/>
          </w:tcPr>
          <w:p w:rsidR="005F60CC" w:rsidRPr="00E25B1F" w:rsidRDefault="005F60CC" w:rsidP="00244E09">
            <w:pPr>
              <w:rPr>
                <w:sz w:val="20"/>
                <w:szCs w:val="20"/>
              </w:rPr>
            </w:pPr>
            <w:r w:rsidRPr="00E25B1F">
              <w:rPr>
                <w:i/>
                <w:iCs/>
                <w:sz w:val="20"/>
                <w:szCs w:val="20"/>
              </w:rPr>
              <w:t>333222444555</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Сидоров Пётр Иванович</w:t>
            </w:r>
          </w:p>
        </w:tc>
        <w:tc>
          <w:tcPr>
            <w:tcW w:w="2410" w:type="dxa"/>
            <w:noWrap/>
            <w:vAlign w:val="bottom"/>
          </w:tcPr>
          <w:p w:rsidR="005F60CC" w:rsidRPr="00E25B1F" w:rsidRDefault="005F60CC" w:rsidP="00244E09">
            <w:pPr>
              <w:rPr>
                <w:sz w:val="20"/>
                <w:szCs w:val="20"/>
              </w:rPr>
            </w:pPr>
            <w:r w:rsidRPr="00E25B1F">
              <w:rPr>
                <w:i/>
                <w:iCs/>
                <w:sz w:val="20"/>
                <w:szCs w:val="20"/>
              </w:rPr>
              <w:t>Саратов, ул. Ленина, 45-34</w:t>
            </w:r>
          </w:p>
        </w:tc>
        <w:tc>
          <w:tcPr>
            <w:tcW w:w="1559" w:type="dxa"/>
            <w:noWrap/>
            <w:vAlign w:val="bottom"/>
          </w:tcPr>
          <w:p w:rsidR="005F60CC" w:rsidRPr="00E25B1F" w:rsidRDefault="005F60CC" w:rsidP="00244E09">
            <w:pPr>
              <w:rPr>
                <w:sz w:val="20"/>
                <w:szCs w:val="20"/>
              </w:rPr>
            </w:pPr>
            <w:r w:rsidRPr="00E25B1F">
              <w:rPr>
                <w:i/>
                <w:iCs/>
                <w:sz w:val="20"/>
                <w:szCs w:val="20"/>
              </w:rPr>
              <w:t>55 66 777888</w:t>
            </w:r>
          </w:p>
        </w:tc>
        <w:tc>
          <w:tcPr>
            <w:tcW w:w="1560" w:type="dxa"/>
            <w:noWrap/>
            <w:vAlign w:val="bottom"/>
          </w:tcPr>
          <w:p w:rsidR="005F60CC" w:rsidRPr="00E25B1F" w:rsidRDefault="005F60CC" w:rsidP="00244E09">
            <w:pPr>
              <w:rPr>
                <w:sz w:val="20"/>
                <w:szCs w:val="20"/>
              </w:rPr>
            </w:pPr>
            <w:r w:rsidRPr="00E25B1F">
              <w:rPr>
                <w:i/>
                <w:iCs/>
                <w:sz w:val="20"/>
                <w:szCs w:val="20"/>
              </w:rPr>
              <w:t>Участник</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12.03.2004</w:t>
            </w:r>
          </w:p>
        </w:tc>
      </w:tr>
      <w:tr w:rsidR="005F60CC" w:rsidRPr="00E25B1F">
        <w:trPr>
          <w:trHeight w:val="405"/>
        </w:trPr>
        <w:tc>
          <w:tcPr>
            <w:tcW w:w="851" w:type="dxa"/>
            <w:noWrap/>
            <w:vAlign w:val="bottom"/>
          </w:tcPr>
          <w:p w:rsidR="005F60CC" w:rsidRPr="00E25B1F" w:rsidRDefault="005F60CC" w:rsidP="00244E09">
            <w:pPr>
              <w:rPr>
                <w:sz w:val="20"/>
                <w:szCs w:val="20"/>
              </w:rPr>
            </w:pPr>
            <w:r w:rsidRPr="00E25B1F">
              <w:rPr>
                <w:i/>
                <w:iCs/>
                <w:sz w:val="20"/>
                <w:szCs w:val="20"/>
              </w:rPr>
              <w:t>1.1.2</w:t>
            </w:r>
          </w:p>
        </w:tc>
        <w:tc>
          <w:tcPr>
            <w:tcW w:w="1559" w:type="dxa"/>
            <w:noWrap/>
            <w:vAlign w:val="bottom"/>
          </w:tcPr>
          <w:p w:rsidR="005F60CC" w:rsidRPr="00E25B1F" w:rsidRDefault="005F60CC" w:rsidP="00244E09">
            <w:pPr>
              <w:rPr>
                <w:sz w:val="20"/>
                <w:szCs w:val="20"/>
              </w:rPr>
            </w:pPr>
            <w:r w:rsidRPr="00E25B1F">
              <w:rPr>
                <w:i/>
                <w:iCs/>
                <w:sz w:val="20"/>
                <w:szCs w:val="20"/>
              </w:rPr>
              <w:t>6277777777</w:t>
            </w:r>
          </w:p>
        </w:tc>
        <w:tc>
          <w:tcPr>
            <w:tcW w:w="1843" w:type="dxa"/>
            <w:noWrap/>
            <w:vAlign w:val="bottom"/>
          </w:tcPr>
          <w:p w:rsidR="005F60CC" w:rsidRPr="00E25B1F" w:rsidRDefault="005F60CC" w:rsidP="00244E09">
            <w:pPr>
              <w:rPr>
                <w:sz w:val="20"/>
                <w:szCs w:val="20"/>
              </w:rPr>
            </w:pPr>
            <w:r w:rsidRPr="00E25B1F">
              <w:rPr>
                <w:i/>
                <w:iCs/>
                <w:sz w:val="20"/>
                <w:szCs w:val="20"/>
              </w:rPr>
              <w:t>104567567567436</w:t>
            </w:r>
          </w:p>
        </w:tc>
        <w:tc>
          <w:tcPr>
            <w:tcW w:w="2693" w:type="dxa"/>
            <w:noWrap/>
            <w:vAlign w:val="bottom"/>
          </w:tcPr>
          <w:p w:rsidR="005F60CC" w:rsidRPr="00E25B1F" w:rsidRDefault="005F60CC" w:rsidP="00244E09">
            <w:pPr>
              <w:rPr>
                <w:sz w:val="20"/>
                <w:szCs w:val="20"/>
              </w:rPr>
            </w:pPr>
            <w:r w:rsidRPr="00E25B1F">
              <w:rPr>
                <w:i/>
                <w:iCs/>
                <w:sz w:val="20"/>
                <w:szCs w:val="20"/>
              </w:rPr>
              <w:t>ООО "Черепашка"</w:t>
            </w:r>
          </w:p>
        </w:tc>
        <w:tc>
          <w:tcPr>
            <w:tcW w:w="2410" w:type="dxa"/>
            <w:noWrap/>
            <w:vAlign w:val="bottom"/>
          </w:tcPr>
          <w:p w:rsidR="005F60CC" w:rsidRPr="00E25B1F" w:rsidRDefault="005F60CC" w:rsidP="00244E09">
            <w:pPr>
              <w:rPr>
                <w:sz w:val="20"/>
                <w:szCs w:val="20"/>
              </w:rPr>
            </w:pPr>
            <w:r w:rsidRPr="00E25B1F">
              <w:rPr>
                <w:i/>
                <w:iCs/>
                <w:sz w:val="20"/>
                <w:szCs w:val="20"/>
              </w:rPr>
              <w:t>Саратов, ул. Ленина, 45</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560" w:type="dxa"/>
            <w:noWrap/>
            <w:vAlign w:val="bottom"/>
          </w:tcPr>
          <w:p w:rsidR="005F60CC" w:rsidRPr="00E25B1F" w:rsidRDefault="005F60CC" w:rsidP="00244E09">
            <w:pPr>
              <w:rPr>
                <w:sz w:val="20"/>
                <w:szCs w:val="20"/>
              </w:rPr>
            </w:pPr>
            <w:r w:rsidRPr="00E25B1F">
              <w:rPr>
                <w:i/>
                <w:iCs/>
                <w:sz w:val="20"/>
                <w:szCs w:val="20"/>
              </w:rPr>
              <w:t>Участник</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12.03.2004</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1.1.2.0</w:t>
            </w:r>
          </w:p>
        </w:tc>
        <w:tc>
          <w:tcPr>
            <w:tcW w:w="1559" w:type="dxa"/>
            <w:noWrap/>
            <w:vAlign w:val="bottom"/>
          </w:tcPr>
          <w:p w:rsidR="005F60CC" w:rsidRPr="00E25B1F" w:rsidRDefault="005F60CC" w:rsidP="00244E09">
            <w:pPr>
              <w:rPr>
                <w:sz w:val="20"/>
                <w:szCs w:val="20"/>
              </w:rPr>
            </w:pPr>
            <w:r w:rsidRPr="00E25B1F">
              <w:rPr>
                <w:i/>
                <w:iCs/>
                <w:sz w:val="20"/>
                <w:szCs w:val="20"/>
              </w:rPr>
              <w:t>7495672857623</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Мухов Амир Мазиевич</w:t>
            </w:r>
          </w:p>
        </w:tc>
        <w:tc>
          <w:tcPr>
            <w:tcW w:w="2410" w:type="dxa"/>
            <w:noWrap/>
            <w:vAlign w:val="bottom"/>
          </w:tcPr>
          <w:p w:rsidR="005F60CC" w:rsidRPr="00E25B1F" w:rsidRDefault="005F60CC" w:rsidP="00244E09">
            <w:pPr>
              <w:rPr>
                <w:sz w:val="20"/>
                <w:szCs w:val="20"/>
              </w:rPr>
            </w:pPr>
            <w:r w:rsidRPr="00E25B1F">
              <w:rPr>
                <w:i/>
                <w:iCs/>
                <w:sz w:val="20"/>
                <w:szCs w:val="20"/>
              </w:rPr>
              <w:t>Саратов, ул. Ленина, 45</w:t>
            </w:r>
          </w:p>
        </w:tc>
        <w:tc>
          <w:tcPr>
            <w:tcW w:w="1559" w:type="dxa"/>
            <w:noWrap/>
            <w:vAlign w:val="bottom"/>
          </w:tcPr>
          <w:p w:rsidR="005F60CC" w:rsidRPr="00E25B1F" w:rsidRDefault="005F60CC" w:rsidP="00244E09">
            <w:pPr>
              <w:rPr>
                <w:sz w:val="20"/>
                <w:szCs w:val="20"/>
              </w:rPr>
            </w:pPr>
            <w:r w:rsidRPr="00E25B1F">
              <w:rPr>
                <w:i/>
                <w:iCs/>
                <w:sz w:val="20"/>
                <w:szCs w:val="20"/>
              </w:rPr>
              <w:t>66 78 455434</w:t>
            </w:r>
          </w:p>
        </w:tc>
        <w:tc>
          <w:tcPr>
            <w:tcW w:w="1560" w:type="dxa"/>
            <w:noWrap/>
            <w:vAlign w:val="bottom"/>
          </w:tcPr>
          <w:p w:rsidR="005F60CC" w:rsidRPr="00E25B1F" w:rsidRDefault="005F60CC" w:rsidP="00244E09">
            <w:pPr>
              <w:rPr>
                <w:sz w:val="20"/>
                <w:szCs w:val="20"/>
              </w:rPr>
            </w:pPr>
            <w:r w:rsidRPr="00E25B1F">
              <w:rPr>
                <w:i/>
                <w:iCs/>
                <w:sz w:val="20"/>
                <w:szCs w:val="20"/>
              </w:rPr>
              <w:t>Руководитель</w:t>
            </w:r>
          </w:p>
        </w:tc>
        <w:tc>
          <w:tcPr>
            <w:tcW w:w="2411" w:type="dxa"/>
            <w:noWrap/>
            <w:vAlign w:val="bottom"/>
          </w:tcPr>
          <w:p w:rsidR="005F60CC" w:rsidRPr="00E25B1F" w:rsidRDefault="005F60CC" w:rsidP="00244E09">
            <w:pPr>
              <w:rPr>
                <w:sz w:val="20"/>
                <w:szCs w:val="20"/>
              </w:rPr>
            </w:pPr>
            <w:r w:rsidRPr="00E25B1F">
              <w:rPr>
                <w:i/>
                <w:iCs/>
                <w:sz w:val="20"/>
                <w:szCs w:val="20"/>
              </w:rPr>
              <w:t>устав, приказ №77-л/с от 22.05.11</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1.1.2.1</w:t>
            </w:r>
          </w:p>
        </w:tc>
        <w:tc>
          <w:tcPr>
            <w:tcW w:w="1559" w:type="dxa"/>
            <w:noWrap/>
            <w:vAlign w:val="bottom"/>
          </w:tcPr>
          <w:p w:rsidR="005F60CC" w:rsidRPr="00E25B1F" w:rsidRDefault="005F60CC" w:rsidP="00244E09">
            <w:pPr>
              <w:rPr>
                <w:sz w:val="20"/>
                <w:szCs w:val="20"/>
              </w:rPr>
            </w:pPr>
            <w:r w:rsidRPr="00E25B1F">
              <w:rPr>
                <w:i/>
                <w:iCs/>
                <w:sz w:val="20"/>
                <w:szCs w:val="20"/>
              </w:rPr>
              <w:t>8462389547345</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Мазаева Инна Львовна</w:t>
            </w:r>
          </w:p>
        </w:tc>
        <w:tc>
          <w:tcPr>
            <w:tcW w:w="2410" w:type="dxa"/>
            <w:noWrap/>
            <w:vAlign w:val="bottom"/>
          </w:tcPr>
          <w:p w:rsidR="005F60CC" w:rsidRPr="00E25B1F" w:rsidRDefault="005F60CC" w:rsidP="00244E09">
            <w:pPr>
              <w:rPr>
                <w:sz w:val="20"/>
                <w:szCs w:val="20"/>
              </w:rPr>
            </w:pPr>
            <w:r w:rsidRPr="00E25B1F">
              <w:rPr>
                <w:i/>
                <w:iCs/>
                <w:sz w:val="20"/>
                <w:szCs w:val="20"/>
              </w:rPr>
              <w:t>Саратов, ул. К.Маркса, 5-34</w:t>
            </w:r>
          </w:p>
        </w:tc>
        <w:tc>
          <w:tcPr>
            <w:tcW w:w="1559" w:type="dxa"/>
            <w:noWrap/>
            <w:vAlign w:val="bottom"/>
          </w:tcPr>
          <w:p w:rsidR="005F60CC" w:rsidRPr="00E25B1F" w:rsidRDefault="005F60CC" w:rsidP="00244E09">
            <w:pPr>
              <w:rPr>
                <w:sz w:val="20"/>
                <w:szCs w:val="20"/>
              </w:rPr>
            </w:pPr>
            <w:r w:rsidRPr="00E25B1F">
              <w:rPr>
                <w:i/>
                <w:iCs/>
                <w:sz w:val="20"/>
                <w:szCs w:val="20"/>
              </w:rPr>
              <w:t>67 03 000444</w:t>
            </w:r>
          </w:p>
        </w:tc>
        <w:tc>
          <w:tcPr>
            <w:tcW w:w="1560" w:type="dxa"/>
            <w:noWrap/>
            <w:vAlign w:val="bottom"/>
          </w:tcPr>
          <w:p w:rsidR="005F60CC" w:rsidRPr="00E25B1F" w:rsidRDefault="005F60CC" w:rsidP="00244E09">
            <w:pPr>
              <w:rPr>
                <w:sz w:val="20"/>
                <w:szCs w:val="20"/>
              </w:rPr>
            </w:pPr>
            <w:r w:rsidRPr="00E25B1F">
              <w:rPr>
                <w:i/>
                <w:iCs/>
                <w:sz w:val="20"/>
                <w:szCs w:val="20"/>
              </w:rPr>
              <w:t>Бенефициар</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12.03.2004</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 </w:t>
            </w:r>
          </w:p>
        </w:tc>
        <w:tc>
          <w:tcPr>
            <w:tcW w:w="2410" w:type="dxa"/>
            <w:noWrap/>
            <w:vAlign w:val="bottom"/>
          </w:tcPr>
          <w:p w:rsidR="005F60CC" w:rsidRPr="00E25B1F" w:rsidRDefault="005F60CC" w:rsidP="00244E09">
            <w:pPr>
              <w:rPr>
                <w:sz w:val="20"/>
                <w:szCs w:val="20"/>
              </w:rPr>
            </w:pPr>
            <w:r w:rsidRPr="00E25B1F">
              <w:rPr>
                <w:i/>
                <w:iCs/>
                <w:sz w:val="20"/>
                <w:szCs w:val="20"/>
              </w:rPr>
              <w:t> </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560" w:type="dxa"/>
            <w:noWrap/>
            <w:vAlign w:val="bottom"/>
          </w:tcPr>
          <w:p w:rsidR="005F60CC" w:rsidRPr="00E25B1F" w:rsidRDefault="005F60CC" w:rsidP="00244E09">
            <w:pPr>
              <w:rPr>
                <w:sz w:val="20"/>
                <w:szCs w:val="20"/>
              </w:rPr>
            </w:pPr>
            <w:r w:rsidRPr="00E25B1F">
              <w:rPr>
                <w:i/>
                <w:iCs/>
                <w:sz w:val="20"/>
                <w:szCs w:val="20"/>
              </w:rPr>
              <w:t> </w:t>
            </w:r>
          </w:p>
        </w:tc>
        <w:tc>
          <w:tcPr>
            <w:tcW w:w="2411" w:type="dxa"/>
            <w:noWrap/>
            <w:vAlign w:val="bottom"/>
          </w:tcPr>
          <w:p w:rsidR="005F60CC" w:rsidRPr="00E25B1F" w:rsidRDefault="005F60CC" w:rsidP="00244E09">
            <w:pPr>
              <w:rPr>
                <w:sz w:val="20"/>
                <w:szCs w:val="20"/>
              </w:rPr>
            </w:pPr>
            <w:r w:rsidRPr="00E25B1F">
              <w:rPr>
                <w:i/>
                <w:iCs/>
                <w:sz w:val="20"/>
                <w:szCs w:val="20"/>
              </w:rPr>
              <w:t> </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1.2</w:t>
            </w:r>
          </w:p>
        </w:tc>
        <w:tc>
          <w:tcPr>
            <w:tcW w:w="1559" w:type="dxa"/>
            <w:noWrap/>
            <w:vAlign w:val="bottom"/>
          </w:tcPr>
          <w:p w:rsidR="005F60CC" w:rsidRPr="00E25B1F" w:rsidRDefault="005F60CC" w:rsidP="00244E09">
            <w:pPr>
              <w:rPr>
                <w:sz w:val="20"/>
                <w:szCs w:val="20"/>
              </w:rPr>
            </w:pPr>
            <w:r w:rsidRPr="00E25B1F">
              <w:rPr>
                <w:i/>
                <w:iCs/>
                <w:sz w:val="20"/>
                <w:szCs w:val="20"/>
              </w:rPr>
              <w:t>7754456890</w:t>
            </w:r>
          </w:p>
        </w:tc>
        <w:tc>
          <w:tcPr>
            <w:tcW w:w="1843" w:type="dxa"/>
            <w:noWrap/>
            <w:vAlign w:val="bottom"/>
          </w:tcPr>
          <w:p w:rsidR="005F60CC" w:rsidRPr="00E25B1F" w:rsidRDefault="005F60CC" w:rsidP="00244E09">
            <w:pPr>
              <w:rPr>
                <w:sz w:val="20"/>
                <w:szCs w:val="20"/>
              </w:rPr>
            </w:pPr>
            <w:r w:rsidRPr="00E25B1F">
              <w:rPr>
                <w:i/>
                <w:iCs/>
                <w:sz w:val="20"/>
                <w:szCs w:val="20"/>
              </w:rPr>
              <w:t>107656565656565</w:t>
            </w:r>
          </w:p>
        </w:tc>
        <w:tc>
          <w:tcPr>
            <w:tcW w:w="2693" w:type="dxa"/>
            <w:noWrap/>
            <w:vAlign w:val="bottom"/>
          </w:tcPr>
          <w:p w:rsidR="005F60CC" w:rsidRPr="00E25B1F" w:rsidRDefault="005F60CC" w:rsidP="00244E09">
            <w:pPr>
              <w:rPr>
                <w:sz w:val="20"/>
                <w:szCs w:val="20"/>
              </w:rPr>
            </w:pPr>
            <w:r w:rsidRPr="00E25B1F">
              <w:rPr>
                <w:i/>
                <w:iCs/>
                <w:sz w:val="20"/>
                <w:szCs w:val="20"/>
              </w:rPr>
              <w:t>ООО "Свет 2"</w:t>
            </w:r>
          </w:p>
        </w:tc>
        <w:tc>
          <w:tcPr>
            <w:tcW w:w="2410" w:type="dxa"/>
            <w:noWrap/>
            <w:vAlign w:val="bottom"/>
          </w:tcPr>
          <w:p w:rsidR="005F60CC" w:rsidRPr="00E25B1F" w:rsidRDefault="005F60CC" w:rsidP="00244E09">
            <w:pPr>
              <w:rPr>
                <w:sz w:val="20"/>
                <w:szCs w:val="20"/>
              </w:rPr>
            </w:pPr>
            <w:r w:rsidRPr="00E25B1F">
              <w:rPr>
                <w:i/>
                <w:iCs/>
                <w:sz w:val="20"/>
                <w:szCs w:val="20"/>
              </w:rPr>
              <w:t>Смоленск, ул. Титова, 34</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560" w:type="dxa"/>
            <w:noWrap/>
            <w:vAlign w:val="bottom"/>
          </w:tcPr>
          <w:p w:rsidR="005F60CC" w:rsidRPr="00E25B1F" w:rsidRDefault="005F60CC" w:rsidP="00244E09">
            <w:pPr>
              <w:rPr>
                <w:sz w:val="20"/>
                <w:szCs w:val="20"/>
              </w:rPr>
            </w:pPr>
            <w:r w:rsidRPr="00E25B1F">
              <w:rPr>
                <w:i/>
                <w:iCs/>
                <w:sz w:val="20"/>
                <w:szCs w:val="20"/>
              </w:rPr>
              <w:t>Участник</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23.01.2008</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1.2.0</w:t>
            </w:r>
          </w:p>
        </w:tc>
        <w:tc>
          <w:tcPr>
            <w:tcW w:w="1559" w:type="dxa"/>
            <w:noWrap/>
            <w:vAlign w:val="bottom"/>
          </w:tcPr>
          <w:p w:rsidR="005F60CC" w:rsidRPr="00E25B1F" w:rsidRDefault="005F60CC" w:rsidP="00244E09">
            <w:pPr>
              <w:rPr>
                <w:sz w:val="20"/>
                <w:szCs w:val="20"/>
              </w:rPr>
            </w:pPr>
            <w:r w:rsidRPr="00E25B1F">
              <w:rPr>
                <w:i/>
                <w:iCs/>
                <w:sz w:val="20"/>
                <w:szCs w:val="20"/>
              </w:rPr>
              <w:t>666555777444</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Антонов Иван Игоревич</w:t>
            </w:r>
          </w:p>
        </w:tc>
        <w:tc>
          <w:tcPr>
            <w:tcW w:w="2410" w:type="dxa"/>
            <w:noWrap/>
            <w:vAlign w:val="bottom"/>
          </w:tcPr>
          <w:p w:rsidR="005F60CC" w:rsidRPr="00E25B1F" w:rsidRDefault="005F60CC" w:rsidP="00244E09">
            <w:pPr>
              <w:rPr>
                <w:sz w:val="20"/>
                <w:szCs w:val="20"/>
              </w:rPr>
            </w:pPr>
            <w:r w:rsidRPr="00E25B1F">
              <w:rPr>
                <w:i/>
                <w:iCs/>
                <w:sz w:val="20"/>
                <w:szCs w:val="20"/>
              </w:rPr>
              <w:t>Смоленск, ул. Титова, 34</w:t>
            </w:r>
          </w:p>
        </w:tc>
        <w:tc>
          <w:tcPr>
            <w:tcW w:w="1559" w:type="dxa"/>
            <w:noWrap/>
            <w:vAlign w:val="bottom"/>
          </w:tcPr>
          <w:p w:rsidR="005F60CC" w:rsidRPr="00E25B1F" w:rsidRDefault="005F60CC" w:rsidP="00244E09">
            <w:pPr>
              <w:rPr>
                <w:sz w:val="20"/>
                <w:szCs w:val="20"/>
              </w:rPr>
            </w:pPr>
            <w:r w:rsidRPr="00E25B1F">
              <w:rPr>
                <w:i/>
                <w:iCs/>
                <w:sz w:val="20"/>
                <w:szCs w:val="20"/>
              </w:rPr>
              <w:t>66 55 444333</w:t>
            </w:r>
          </w:p>
        </w:tc>
        <w:tc>
          <w:tcPr>
            <w:tcW w:w="1560" w:type="dxa"/>
            <w:noWrap/>
            <w:vAlign w:val="bottom"/>
          </w:tcPr>
          <w:p w:rsidR="005F60CC" w:rsidRPr="00E25B1F" w:rsidRDefault="005F60CC" w:rsidP="00244E09">
            <w:pPr>
              <w:rPr>
                <w:sz w:val="20"/>
                <w:szCs w:val="20"/>
              </w:rPr>
            </w:pPr>
            <w:r w:rsidRPr="00E25B1F">
              <w:rPr>
                <w:i/>
                <w:iCs/>
                <w:sz w:val="20"/>
                <w:szCs w:val="20"/>
              </w:rPr>
              <w:t>Руководитель</w:t>
            </w:r>
          </w:p>
        </w:tc>
        <w:tc>
          <w:tcPr>
            <w:tcW w:w="2411" w:type="dxa"/>
            <w:noWrap/>
            <w:vAlign w:val="bottom"/>
          </w:tcPr>
          <w:p w:rsidR="005F60CC" w:rsidRPr="00E25B1F" w:rsidRDefault="005F60CC" w:rsidP="00244E09">
            <w:pPr>
              <w:rPr>
                <w:sz w:val="20"/>
                <w:szCs w:val="20"/>
              </w:rPr>
            </w:pPr>
            <w:r w:rsidRPr="00E25B1F">
              <w:rPr>
                <w:i/>
                <w:iCs/>
                <w:sz w:val="20"/>
                <w:szCs w:val="20"/>
              </w:rPr>
              <w:t>устав, приказ №56-л/с от 22.05.09</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1.2.1</w:t>
            </w:r>
          </w:p>
        </w:tc>
        <w:tc>
          <w:tcPr>
            <w:tcW w:w="1559" w:type="dxa"/>
            <w:noWrap/>
            <w:vAlign w:val="bottom"/>
          </w:tcPr>
          <w:p w:rsidR="005F60CC" w:rsidRPr="00E25B1F" w:rsidRDefault="005F60CC" w:rsidP="00244E09">
            <w:pPr>
              <w:rPr>
                <w:sz w:val="20"/>
                <w:szCs w:val="20"/>
              </w:rPr>
            </w:pPr>
            <w:r w:rsidRPr="00E25B1F">
              <w:rPr>
                <w:i/>
                <w:iCs/>
                <w:sz w:val="20"/>
                <w:szCs w:val="20"/>
              </w:rPr>
              <w:t>888777666555</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Ивлев Дмитрий Степанович</w:t>
            </w:r>
          </w:p>
        </w:tc>
        <w:tc>
          <w:tcPr>
            <w:tcW w:w="2410" w:type="dxa"/>
            <w:noWrap/>
            <w:vAlign w:val="bottom"/>
          </w:tcPr>
          <w:p w:rsidR="005F60CC" w:rsidRPr="00E25B1F" w:rsidRDefault="005F60CC" w:rsidP="00244E09">
            <w:pPr>
              <w:rPr>
                <w:sz w:val="20"/>
                <w:szCs w:val="20"/>
              </w:rPr>
            </w:pPr>
            <w:r w:rsidRPr="00E25B1F">
              <w:rPr>
                <w:i/>
                <w:iCs/>
                <w:sz w:val="20"/>
                <w:szCs w:val="20"/>
              </w:rPr>
              <w:t>Смоленск, ул. Чапаева, 34-72</w:t>
            </w:r>
          </w:p>
        </w:tc>
        <w:tc>
          <w:tcPr>
            <w:tcW w:w="1559" w:type="dxa"/>
            <w:noWrap/>
            <w:vAlign w:val="bottom"/>
          </w:tcPr>
          <w:p w:rsidR="005F60CC" w:rsidRPr="00E25B1F" w:rsidRDefault="005F60CC" w:rsidP="00244E09">
            <w:pPr>
              <w:rPr>
                <w:sz w:val="20"/>
                <w:szCs w:val="20"/>
              </w:rPr>
            </w:pPr>
            <w:r w:rsidRPr="00E25B1F">
              <w:rPr>
                <w:i/>
                <w:iCs/>
                <w:sz w:val="20"/>
                <w:szCs w:val="20"/>
              </w:rPr>
              <w:t>77 55 333444</w:t>
            </w:r>
          </w:p>
        </w:tc>
        <w:tc>
          <w:tcPr>
            <w:tcW w:w="1560" w:type="dxa"/>
            <w:noWrap/>
            <w:vAlign w:val="bottom"/>
          </w:tcPr>
          <w:p w:rsidR="005F60CC" w:rsidRPr="00E25B1F" w:rsidRDefault="005F60CC" w:rsidP="00244E09">
            <w:pPr>
              <w:rPr>
                <w:sz w:val="20"/>
                <w:szCs w:val="20"/>
              </w:rPr>
            </w:pPr>
            <w:r w:rsidRPr="00E25B1F">
              <w:rPr>
                <w:i/>
                <w:iCs/>
                <w:sz w:val="20"/>
                <w:szCs w:val="20"/>
              </w:rPr>
              <w:t>Участник</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23.01.2006</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1.2.2</w:t>
            </w:r>
          </w:p>
        </w:tc>
        <w:tc>
          <w:tcPr>
            <w:tcW w:w="1559" w:type="dxa"/>
            <w:noWrap/>
            <w:vAlign w:val="bottom"/>
          </w:tcPr>
          <w:p w:rsidR="005F60CC" w:rsidRPr="00E25B1F" w:rsidRDefault="005F60CC" w:rsidP="00244E09">
            <w:pPr>
              <w:rPr>
                <w:sz w:val="20"/>
                <w:szCs w:val="20"/>
              </w:rPr>
            </w:pPr>
            <w:r w:rsidRPr="00E25B1F">
              <w:rPr>
                <w:i/>
                <w:iCs/>
                <w:sz w:val="20"/>
                <w:szCs w:val="20"/>
              </w:rPr>
              <w:t>333888444555</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Степанов Игорь Дмитриевич</w:t>
            </w:r>
          </w:p>
        </w:tc>
        <w:tc>
          <w:tcPr>
            <w:tcW w:w="2410" w:type="dxa"/>
            <w:noWrap/>
            <w:vAlign w:val="bottom"/>
          </w:tcPr>
          <w:p w:rsidR="005F60CC" w:rsidRPr="00E25B1F" w:rsidRDefault="005F60CC" w:rsidP="00244E09">
            <w:pPr>
              <w:rPr>
                <w:sz w:val="20"/>
                <w:szCs w:val="20"/>
              </w:rPr>
            </w:pPr>
            <w:r w:rsidRPr="00E25B1F">
              <w:rPr>
                <w:i/>
                <w:iCs/>
                <w:sz w:val="20"/>
                <w:szCs w:val="20"/>
              </w:rPr>
              <w:t>Смоленск, ул. Гагарина, 2-64</w:t>
            </w:r>
          </w:p>
        </w:tc>
        <w:tc>
          <w:tcPr>
            <w:tcW w:w="1559" w:type="dxa"/>
            <w:noWrap/>
            <w:vAlign w:val="bottom"/>
          </w:tcPr>
          <w:p w:rsidR="005F60CC" w:rsidRPr="00E25B1F" w:rsidRDefault="005F60CC" w:rsidP="00244E09">
            <w:pPr>
              <w:rPr>
                <w:sz w:val="20"/>
                <w:szCs w:val="20"/>
              </w:rPr>
            </w:pPr>
            <w:r w:rsidRPr="00E25B1F">
              <w:rPr>
                <w:i/>
                <w:iCs/>
                <w:sz w:val="20"/>
                <w:szCs w:val="20"/>
              </w:rPr>
              <w:t>66 77 223344</w:t>
            </w:r>
          </w:p>
        </w:tc>
        <w:tc>
          <w:tcPr>
            <w:tcW w:w="1560" w:type="dxa"/>
            <w:noWrap/>
            <w:vAlign w:val="bottom"/>
          </w:tcPr>
          <w:p w:rsidR="005F60CC" w:rsidRPr="00E25B1F" w:rsidRDefault="005F60CC" w:rsidP="00244E09">
            <w:pPr>
              <w:rPr>
                <w:sz w:val="20"/>
                <w:szCs w:val="20"/>
              </w:rPr>
            </w:pPr>
            <w:r w:rsidRPr="00E25B1F">
              <w:rPr>
                <w:i/>
                <w:iCs/>
                <w:sz w:val="20"/>
                <w:szCs w:val="20"/>
              </w:rPr>
              <w:t>Участник</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23.01.2006</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 </w:t>
            </w:r>
          </w:p>
        </w:tc>
        <w:tc>
          <w:tcPr>
            <w:tcW w:w="2410" w:type="dxa"/>
            <w:noWrap/>
            <w:vAlign w:val="bottom"/>
          </w:tcPr>
          <w:p w:rsidR="005F60CC" w:rsidRPr="00E25B1F" w:rsidRDefault="005F60CC" w:rsidP="00244E09">
            <w:pPr>
              <w:rPr>
                <w:sz w:val="20"/>
                <w:szCs w:val="20"/>
              </w:rPr>
            </w:pPr>
            <w:r w:rsidRPr="00E25B1F">
              <w:rPr>
                <w:i/>
                <w:iCs/>
                <w:sz w:val="20"/>
                <w:szCs w:val="20"/>
              </w:rPr>
              <w:t> </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560" w:type="dxa"/>
            <w:noWrap/>
            <w:vAlign w:val="bottom"/>
          </w:tcPr>
          <w:p w:rsidR="005F60CC" w:rsidRPr="00E25B1F" w:rsidRDefault="005F60CC" w:rsidP="00244E09">
            <w:pPr>
              <w:rPr>
                <w:sz w:val="20"/>
                <w:szCs w:val="20"/>
              </w:rPr>
            </w:pPr>
            <w:r w:rsidRPr="00E25B1F">
              <w:rPr>
                <w:i/>
                <w:iCs/>
                <w:sz w:val="20"/>
                <w:szCs w:val="20"/>
              </w:rPr>
              <w:t> </w:t>
            </w:r>
          </w:p>
        </w:tc>
        <w:tc>
          <w:tcPr>
            <w:tcW w:w="2411" w:type="dxa"/>
            <w:noWrap/>
            <w:vAlign w:val="bottom"/>
          </w:tcPr>
          <w:p w:rsidR="005F60CC" w:rsidRPr="00E25B1F" w:rsidRDefault="005F60CC" w:rsidP="00244E09">
            <w:pPr>
              <w:rPr>
                <w:sz w:val="20"/>
                <w:szCs w:val="20"/>
              </w:rPr>
            </w:pPr>
            <w:r w:rsidRPr="00E25B1F">
              <w:rPr>
                <w:i/>
                <w:iCs/>
                <w:sz w:val="20"/>
                <w:szCs w:val="20"/>
              </w:rPr>
              <w:t> </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1.3</w:t>
            </w:r>
          </w:p>
        </w:tc>
        <w:tc>
          <w:tcPr>
            <w:tcW w:w="1559" w:type="dxa"/>
            <w:noWrap/>
            <w:vAlign w:val="bottom"/>
          </w:tcPr>
          <w:p w:rsidR="005F60CC" w:rsidRPr="00E25B1F" w:rsidRDefault="005F60CC" w:rsidP="00244E09">
            <w:pPr>
              <w:rPr>
                <w:sz w:val="20"/>
                <w:szCs w:val="20"/>
              </w:rPr>
            </w:pPr>
            <w:r w:rsidRPr="00E25B1F">
              <w:rPr>
                <w:i/>
                <w:iCs/>
                <w:sz w:val="20"/>
                <w:szCs w:val="20"/>
              </w:rPr>
              <w:t>ASU66-54</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Игуана лтд (Iguana LTD)</w:t>
            </w:r>
          </w:p>
        </w:tc>
        <w:tc>
          <w:tcPr>
            <w:tcW w:w="2410" w:type="dxa"/>
            <w:noWrap/>
            <w:vAlign w:val="bottom"/>
          </w:tcPr>
          <w:p w:rsidR="005F60CC" w:rsidRPr="00E25B1F" w:rsidRDefault="005F60CC" w:rsidP="00244E09">
            <w:pPr>
              <w:rPr>
                <w:sz w:val="20"/>
                <w:szCs w:val="20"/>
              </w:rPr>
            </w:pPr>
            <w:r w:rsidRPr="00E25B1F">
              <w:rPr>
                <w:i/>
                <w:iCs/>
                <w:sz w:val="20"/>
                <w:szCs w:val="20"/>
              </w:rPr>
              <w:t>США, штат Виржиния, 533</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560" w:type="dxa"/>
            <w:noWrap/>
            <w:vAlign w:val="bottom"/>
          </w:tcPr>
          <w:p w:rsidR="005F60CC" w:rsidRPr="00E25B1F" w:rsidRDefault="005F60CC" w:rsidP="00244E09">
            <w:pPr>
              <w:rPr>
                <w:sz w:val="20"/>
                <w:szCs w:val="20"/>
              </w:rPr>
            </w:pPr>
            <w:r w:rsidRPr="00E25B1F">
              <w:rPr>
                <w:i/>
                <w:iCs/>
                <w:sz w:val="20"/>
                <w:szCs w:val="20"/>
              </w:rPr>
              <w:t>Участник</w:t>
            </w:r>
          </w:p>
        </w:tc>
        <w:tc>
          <w:tcPr>
            <w:tcW w:w="2411" w:type="dxa"/>
            <w:noWrap/>
            <w:vAlign w:val="bottom"/>
          </w:tcPr>
          <w:p w:rsidR="005F60CC" w:rsidRPr="00E25B1F" w:rsidRDefault="005F60CC" w:rsidP="00244E09">
            <w:pPr>
              <w:rPr>
                <w:sz w:val="20"/>
                <w:szCs w:val="20"/>
              </w:rPr>
            </w:pPr>
            <w:r w:rsidRPr="00E25B1F">
              <w:rPr>
                <w:i/>
                <w:iCs/>
                <w:sz w:val="20"/>
                <w:szCs w:val="20"/>
              </w:rPr>
              <w:t>учредительный договор от 23.01.2008</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 </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Ruan Max Amer</w:t>
            </w:r>
          </w:p>
        </w:tc>
        <w:tc>
          <w:tcPr>
            <w:tcW w:w="2410" w:type="dxa"/>
            <w:noWrap/>
            <w:vAlign w:val="bottom"/>
          </w:tcPr>
          <w:p w:rsidR="005F60CC" w:rsidRPr="00E25B1F" w:rsidRDefault="005F60CC" w:rsidP="00244E09">
            <w:pPr>
              <w:rPr>
                <w:sz w:val="20"/>
                <w:szCs w:val="20"/>
              </w:rPr>
            </w:pPr>
            <w:r w:rsidRPr="00E25B1F">
              <w:rPr>
                <w:i/>
                <w:iCs/>
                <w:sz w:val="20"/>
                <w:szCs w:val="20"/>
              </w:rPr>
              <w:t>Кипр, Лимассол, 24-75</w:t>
            </w:r>
          </w:p>
        </w:tc>
        <w:tc>
          <w:tcPr>
            <w:tcW w:w="1559" w:type="dxa"/>
            <w:noWrap/>
            <w:vAlign w:val="bottom"/>
          </w:tcPr>
          <w:p w:rsidR="005F60CC" w:rsidRPr="00E25B1F" w:rsidRDefault="005F60CC" w:rsidP="00244E09">
            <w:pPr>
              <w:rPr>
                <w:sz w:val="20"/>
                <w:szCs w:val="20"/>
              </w:rPr>
            </w:pPr>
            <w:r w:rsidRPr="00E25B1F">
              <w:rPr>
                <w:i/>
                <w:iCs/>
                <w:sz w:val="20"/>
                <w:szCs w:val="20"/>
              </w:rPr>
              <w:t>776AE 6654</w:t>
            </w:r>
          </w:p>
        </w:tc>
        <w:tc>
          <w:tcPr>
            <w:tcW w:w="1560" w:type="dxa"/>
            <w:noWrap/>
            <w:vAlign w:val="bottom"/>
          </w:tcPr>
          <w:p w:rsidR="005F60CC" w:rsidRPr="00E25B1F" w:rsidRDefault="005F60CC" w:rsidP="00244E09">
            <w:pPr>
              <w:rPr>
                <w:sz w:val="20"/>
                <w:szCs w:val="20"/>
              </w:rPr>
            </w:pPr>
            <w:r w:rsidRPr="00E25B1F">
              <w:rPr>
                <w:i/>
                <w:iCs/>
                <w:sz w:val="20"/>
                <w:szCs w:val="20"/>
              </w:rPr>
              <w:t>Руководитель</w:t>
            </w:r>
          </w:p>
        </w:tc>
        <w:tc>
          <w:tcPr>
            <w:tcW w:w="2411" w:type="dxa"/>
            <w:noWrap/>
            <w:vAlign w:val="bottom"/>
          </w:tcPr>
          <w:p w:rsidR="005F60CC" w:rsidRPr="00E25B1F" w:rsidRDefault="005F60CC" w:rsidP="00244E09">
            <w:pPr>
              <w:rPr>
                <w:sz w:val="20"/>
                <w:szCs w:val="20"/>
              </w:rPr>
            </w:pPr>
            <w:r w:rsidRPr="00E25B1F">
              <w:rPr>
                <w:i/>
                <w:iCs/>
                <w:sz w:val="20"/>
                <w:szCs w:val="20"/>
              </w:rPr>
              <w:t> </w:t>
            </w:r>
          </w:p>
        </w:tc>
      </w:tr>
      <w:tr w:rsidR="005F60CC" w:rsidRPr="00E25B1F">
        <w:trPr>
          <w:trHeight w:val="315"/>
        </w:trPr>
        <w:tc>
          <w:tcPr>
            <w:tcW w:w="851" w:type="dxa"/>
            <w:noWrap/>
            <w:vAlign w:val="bottom"/>
          </w:tcPr>
          <w:p w:rsidR="005F60CC" w:rsidRPr="00E25B1F" w:rsidRDefault="005F60CC" w:rsidP="00244E09">
            <w:pPr>
              <w:rPr>
                <w:sz w:val="20"/>
                <w:szCs w:val="20"/>
              </w:rPr>
            </w:pPr>
            <w:r w:rsidRPr="00E25B1F">
              <w:rPr>
                <w:i/>
                <w:iCs/>
                <w:sz w:val="20"/>
                <w:szCs w:val="20"/>
              </w:rPr>
              <w:t>…</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843" w:type="dxa"/>
            <w:noWrap/>
            <w:vAlign w:val="bottom"/>
          </w:tcPr>
          <w:p w:rsidR="005F60CC" w:rsidRPr="00E25B1F" w:rsidRDefault="005F60CC" w:rsidP="00244E09">
            <w:pPr>
              <w:rPr>
                <w:sz w:val="20"/>
                <w:szCs w:val="20"/>
              </w:rPr>
            </w:pPr>
            <w:r w:rsidRPr="00E25B1F">
              <w:rPr>
                <w:i/>
                <w:iCs/>
                <w:sz w:val="20"/>
                <w:szCs w:val="20"/>
              </w:rPr>
              <w:t> </w:t>
            </w:r>
          </w:p>
        </w:tc>
        <w:tc>
          <w:tcPr>
            <w:tcW w:w="2693" w:type="dxa"/>
            <w:noWrap/>
            <w:vAlign w:val="bottom"/>
          </w:tcPr>
          <w:p w:rsidR="005F60CC" w:rsidRPr="00E25B1F" w:rsidRDefault="005F60CC" w:rsidP="00244E09">
            <w:pPr>
              <w:rPr>
                <w:sz w:val="20"/>
                <w:szCs w:val="20"/>
              </w:rPr>
            </w:pPr>
            <w:r w:rsidRPr="00E25B1F">
              <w:rPr>
                <w:i/>
                <w:iCs/>
                <w:sz w:val="20"/>
                <w:szCs w:val="20"/>
              </w:rPr>
              <w:t> </w:t>
            </w:r>
          </w:p>
        </w:tc>
        <w:tc>
          <w:tcPr>
            <w:tcW w:w="2410" w:type="dxa"/>
            <w:noWrap/>
            <w:vAlign w:val="bottom"/>
          </w:tcPr>
          <w:p w:rsidR="005F60CC" w:rsidRPr="00E25B1F" w:rsidRDefault="005F60CC" w:rsidP="00244E09">
            <w:pPr>
              <w:rPr>
                <w:sz w:val="20"/>
                <w:szCs w:val="20"/>
              </w:rPr>
            </w:pPr>
            <w:r w:rsidRPr="00E25B1F">
              <w:rPr>
                <w:i/>
                <w:iCs/>
                <w:sz w:val="20"/>
                <w:szCs w:val="20"/>
              </w:rPr>
              <w:t> </w:t>
            </w:r>
          </w:p>
        </w:tc>
        <w:tc>
          <w:tcPr>
            <w:tcW w:w="1559" w:type="dxa"/>
            <w:noWrap/>
            <w:vAlign w:val="bottom"/>
          </w:tcPr>
          <w:p w:rsidR="005F60CC" w:rsidRPr="00E25B1F" w:rsidRDefault="005F60CC" w:rsidP="00244E09">
            <w:pPr>
              <w:rPr>
                <w:sz w:val="20"/>
                <w:szCs w:val="20"/>
              </w:rPr>
            </w:pPr>
            <w:r w:rsidRPr="00E25B1F">
              <w:rPr>
                <w:i/>
                <w:iCs/>
                <w:sz w:val="20"/>
                <w:szCs w:val="20"/>
              </w:rPr>
              <w:t> </w:t>
            </w:r>
          </w:p>
        </w:tc>
        <w:tc>
          <w:tcPr>
            <w:tcW w:w="1560" w:type="dxa"/>
            <w:noWrap/>
            <w:vAlign w:val="bottom"/>
          </w:tcPr>
          <w:p w:rsidR="005F60CC" w:rsidRPr="00E25B1F" w:rsidRDefault="005F60CC" w:rsidP="00244E09">
            <w:pPr>
              <w:rPr>
                <w:sz w:val="20"/>
                <w:szCs w:val="20"/>
              </w:rPr>
            </w:pPr>
            <w:r w:rsidRPr="00E25B1F">
              <w:rPr>
                <w:i/>
                <w:iCs/>
                <w:sz w:val="20"/>
                <w:szCs w:val="20"/>
              </w:rPr>
              <w:t> </w:t>
            </w:r>
          </w:p>
        </w:tc>
        <w:tc>
          <w:tcPr>
            <w:tcW w:w="2411" w:type="dxa"/>
            <w:noWrap/>
            <w:vAlign w:val="bottom"/>
          </w:tcPr>
          <w:p w:rsidR="005F60CC" w:rsidRPr="00E25B1F" w:rsidRDefault="005F60CC" w:rsidP="00244E09">
            <w:pPr>
              <w:rPr>
                <w:sz w:val="20"/>
                <w:szCs w:val="20"/>
              </w:rPr>
            </w:pPr>
            <w:r w:rsidRPr="00E25B1F">
              <w:rPr>
                <w:i/>
                <w:iCs/>
                <w:sz w:val="20"/>
                <w:szCs w:val="20"/>
              </w:rPr>
              <w:t> </w:t>
            </w:r>
          </w:p>
        </w:tc>
      </w:tr>
    </w:tbl>
    <w:p w:rsidR="005F60CC" w:rsidRPr="00E25B1F" w:rsidRDefault="005F60CC" w:rsidP="00C87330">
      <w:pPr>
        <w:pStyle w:val="Times12"/>
        <w:jc w:val="right"/>
        <w:sectPr w:rsidR="005F60CC" w:rsidRPr="00E25B1F" w:rsidSect="00C62F68">
          <w:pgSz w:w="16840" w:h="11907" w:orient="landscape" w:code="9"/>
          <w:pgMar w:top="1418" w:right="1134" w:bottom="567" w:left="1134" w:header="567" w:footer="567" w:gutter="0"/>
          <w:cols w:space="708"/>
          <w:docGrid w:linePitch="360"/>
        </w:sectPr>
      </w:pPr>
    </w:p>
    <w:p w:rsidR="005F60CC" w:rsidRPr="00E25B1F" w:rsidRDefault="005F60CC" w:rsidP="00C87330">
      <w:pPr>
        <w:pStyle w:val="Times12"/>
        <w:jc w:val="right"/>
        <w:rPr>
          <w:sz w:val="28"/>
          <w:szCs w:val="28"/>
        </w:rPr>
      </w:pPr>
      <w:bookmarkStart w:id="306" w:name="форма3"/>
      <w:r w:rsidRPr="00E25B1F">
        <w:rPr>
          <w:sz w:val="28"/>
          <w:szCs w:val="28"/>
        </w:rPr>
        <w:t>Форма 3.</w:t>
      </w:r>
    </w:p>
    <w:bookmarkEnd w:id="306"/>
    <w:p w:rsidR="005F60CC" w:rsidRPr="00E25B1F" w:rsidRDefault="005F60CC" w:rsidP="00F94E82">
      <w:pPr>
        <w:pStyle w:val="Times12"/>
        <w:ind w:left="5103" w:firstLine="0"/>
        <w:jc w:val="left"/>
      </w:pPr>
      <w:r w:rsidRPr="00E25B1F">
        <w:t>Приложение к заявке на участие в запросе цен</w:t>
      </w:r>
    </w:p>
    <w:p w:rsidR="005F60CC" w:rsidRPr="00E25B1F" w:rsidRDefault="005F60CC" w:rsidP="00F94E82">
      <w:pPr>
        <w:pStyle w:val="Times12"/>
        <w:ind w:left="5103" w:firstLine="0"/>
        <w:jc w:val="left"/>
      </w:pPr>
      <w:r w:rsidRPr="00E25B1F">
        <w:t>от «___» __________ 20___ г. № ______</w:t>
      </w:r>
    </w:p>
    <w:p w:rsidR="005F60CC" w:rsidRPr="00E25B1F" w:rsidRDefault="005F60CC" w:rsidP="00C87330">
      <w:pPr>
        <w:pStyle w:val="Times12"/>
        <w:jc w:val="center"/>
        <w:rPr>
          <w:b/>
          <w:bCs/>
          <w:snapToGrid w:val="0"/>
        </w:rPr>
      </w:pPr>
    </w:p>
    <w:p w:rsidR="005F60CC" w:rsidRPr="00E25B1F" w:rsidRDefault="005F60C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5F60CC" w:rsidRPr="00E25B1F" w:rsidRDefault="005F60CC" w:rsidP="00C87330">
      <w:pPr>
        <w:widowControl w:val="0"/>
        <w:autoSpaceDE w:val="0"/>
        <w:autoSpaceDN w:val="0"/>
        <w:adjustRightInd w:val="0"/>
        <w:jc w:val="center"/>
      </w:pPr>
    </w:p>
    <w:p w:rsidR="005F60CC" w:rsidRPr="00E25B1F" w:rsidRDefault="005F60CC" w:rsidP="00C87330">
      <w:pPr>
        <w:pStyle w:val="Heading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5F60CC" w:rsidRPr="00E25B1F" w:rsidRDefault="005F60CC" w:rsidP="00C87330">
      <w:pPr>
        <w:jc w:val="right"/>
        <w:rPr>
          <w:b/>
          <w:bCs/>
          <w:i/>
          <w:iCs/>
        </w:rPr>
      </w:pPr>
      <w:r w:rsidRPr="00E25B1F">
        <w:rPr>
          <w:b/>
          <w:bCs/>
          <w:i/>
          <w:iCs/>
        </w:rPr>
        <w:t>Лот __</w:t>
      </w:r>
    </w:p>
    <w:p w:rsidR="005F60CC" w:rsidRPr="00E25B1F" w:rsidRDefault="005F60CC" w:rsidP="00C87330">
      <w:pPr>
        <w:pStyle w:val="Times12"/>
        <w:ind w:firstLine="0"/>
        <w:rPr>
          <w:sz w:val="28"/>
          <w:szCs w:val="28"/>
        </w:rPr>
      </w:pPr>
      <w:r w:rsidRPr="00E25B1F">
        <w:rPr>
          <w:sz w:val="28"/>
          <w:szCs w:val="28"/>
        </w:rPr>
        <w:t xml:space="preserve">Участник запроса цен: ________________________________ </w:t>
      </w:r>
    </w:p>
    <w:p w:rsidR="005F60CC" w:rsidRPr="00E25B1F" w:rsidRDefault="005F60CC" w:rsidP="00C87330">
      <w:pPr>
        <w:pStyle w:val="Times12"/>
        <w:rPr>
          <w:i/>
          <w:iCs/>
          <w:sz w:val="22"/>
          <w:szCs w:val="22"/>
        </w:rPr>
      </w:pPr>
    </w:p>
    <w:p w:rsidR="005F60CC" w:rsidRPr="00E25B1F" w:rsidRDefault="005F60CC" w:rsidP="00C87330">
      <w:pPr>
        <w:pStyle w:val="Times12"/>
        <w:ind w:firstLine="0"/>
        <w:jc w:val="center"/>
        <w:rPr>
          <w:b/>
          <w:bCs/>
          <w:i/>
          <w:iCs/>
        </w:rPr>
      </w:pPr>
      <w:r w:rsidRPr="00E25B1F">
        <w:rPr>
          <w:b/>
          <w:bCs/>
          <w:i/>
          <w:iCs/>
        </w:rPr>
        <w:t>Суть технического предложения</w:t>
      </w:r>
    </w:p>
    <w:p w:rsidR="005F60CC" w:rsidRPr="00E25B1F" w:rsidRDefault="005F60CC" w:rsidP="00C87330">
      <w:pPr>
        <w:pStyle w:val="afa"/>
        <w:tabs>
          <w:tab w:val="clear" w:pos="1134"/>
        </w:tabs>
        <w:autoSpaceDE w:val="0"/>
        <w:autoSpaceDN w:val="0"/>
        <w:spacing w:line="240" w:lineRule="auto"/>
        <w:ind w:firstLine="0"/>
        <w:rPr>
          <w:sz w:val="28"/>
          <w:szCs w:val="28"/>
        </w:rPr>
      </w:pPr>
    </w:p>
    <w:p w:rsidR="005F60CC" w:rsidRPr="00E25B1F" w:rsidRDefault="005F60C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F60CC" w:rsidRPr="00E25B1F" w:rsidRDefault="005F60C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5F60CC" w:rsidRPr="00E25B1F" w:rsidRDefault="005F60CC" w:rsidP="00C87330">
      <w:pPr>
        <w:pStyle w:val="Times12"/>
        <w:ind w:firstLine="709"/>
        <w:rPr>
          <w:sz w:val="28"/>
          <w:szCs w:val="28"/>
        </w:rPr>
      </w:pPr>
      <w:r w:rsidRPr="00E25B1F">
        <w:rPr>
          <w:sz w:val="28"/>
          <w:szCs w:val="28"/>
        </w:rPr>
        <w:t>М.П.</w:t>
      </w:r>
    </w:p>
    <w:p w:rsidR="005F60CC" w:rsidRPr="00E25B1F" w:rsidRDefault="005F60CC" w:rsidP="00C87330">
      <w:pPr>
        <w:jc w:val="center"/>
        <w:rPr>
          <w:b/>
          <w:bCs/>
        </w:rPr>
      </w:pPr>
    </w:p>
    <w:p w:rsidR="005F60CC" w:rsidRPr="00E25B1F" w:rsidRDefault="005F60CC" w:rsidP="00C87330">
      <w:pPr>
        <w:pStyle w:val="Times12"/>
        <w:tabs>
          <w:tab w:val="left" w:pos="1134"/>
          <w:tab w:val="left" w:pos="1418"/>
        </w:tabs>
        <w:ind w:firstLine="709"/>
      </w:pPr>
      <w:r w:rsidRPr="00E25B1F">
        <w:t>ИНСТРУКЦИИ ПО ЗАПОЛНЕНИЮ</w:t>
      </w:r>
    </w:p>
    <w:p w:rsidR="005F60CC" w:rsidRPr="00E25B1F" w:rsidRDefault="005F60CC" w:rsidP="00652028">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5F60CC" w:rsidRPr="00E25B1F" w:rsidRDefault="005F60CC" w:rsidP="00652028">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5F60CC" w:rsidRPr="00E25B1F" w:rsidRDefault="005F60CC" w:rsidP="00652028">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5F60CC" w:rsidRPr="00E25B1F" w:rsidRDefault="005F60CC" w:rsidP="00652028">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5F60CC" w:rsidRDefault="005F60CC" w:rsidP="00652028">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5F60CC" w:rsidRDefault="005F60CC" w:rsidP="00FF7927">
      <w:pPr>
        <w:pStyle w:val="Times12"/>
        <w:tabs>
          <w:tab w:val="left" w:pos="1134"/>
          <w:tab w:val="left" w:pos="1418"/>
        </w:tabs>
        <w:ind w:firstLine="0"/>
      </w:pPr>
    </w:p>
    <w:p w:rsidR="005F60CC" w:rsidRPr="00E25B1F" w:rsidRDefault="005F60CC" w:rsidP="00652028">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5F60CC" w:rsidRPr="009C5EF3" w:rsidRDefault="005F60CC" w:rsidP="00652028">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5F60CC" w:rsidRPr="009C5EF3" w:rsidRDefault="005F60CC" w:rsidP="00652028">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F60CC" w:rsidRPr="009C5EF3" w:rsidRDefault="005F60CC" w:rsidP="00652028">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5F60CC" w:rsidRDefault="005F60CC" w:rsidP="00652028">
      <w:pPr>
        <w:pStyle w:val="a2"/>
        <w:numPr>
          <w:ilvl w:val="4"/>
          <w:numId w:val="15"/>
        </w:numPr>
        <w:tabs>
          <w:tab w:val="clear" w:pos="1494"/>
        </w:tabs>
        <w:spacing w:line="240" w:lineRule="auto"/>
        <w:ind w:left="0" w:firstLine="709"/>
        <w:rPr>
          <w:i/>
          <w:iCs/>
          <w:sz w:val="24"/>
          <w:szCs w:val="24"/>
        </w:rPr>
      </w:pPr>
      <w:r>
        <w:rPr>
          <w:i/>
          <w:iCs/>
          <w:sz w:val="24"/>
          <w:szCs w:val="24"/>
        </w:rPr>
        <w:t>указание количества товаров;</w:t>
      </w:r>
    </w:p>
    <w:p w:rsidR="005F60CC" w:rsidRPr="00D0134B" w:rsidRDefault="005F60CC" w:rsidP="00652028">
      <w:pPr>
        <w:pStyle w:val="a2"/>
        <w:numPr>
          <w:ilvl w:val="4"/>
          <w:numId w:val="15"/>
        </w:numPr>
        <w:tabs>
          <w:tab w:val="clear" w:pos="1494"/>
          <w:tab w:val="left" w:pos="0"/>
          <w:tab w:val="num" w:pos="1070"/>
          <w:tab w:val="left" w:pos="1418"/>
          <w:tab w:val="num" w:pos="2564"/>
        </w:tabs>
        <w:spacing w:line="240" w:lineRule="auto"/>
        <w:ind w:left="0" w:firstLine="709"/>
        <w:rPr>
          <w:i/>
          <w:iCs/>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5F60CC" w:rsidRPr="005619E2" w:rsidRDefault="005F60CC" w:rsidP="00C80739">
      <w:pPr>
        <w:pStyle w:val="a2"/>
        <w:numPr>
          <w:ilvl w:val="0"/>
          <w:numId w:val="0"/>
        </w:numPr>
        <w:spacing w:line="240" w:lineRule="auto"/>
        <w:ind w:left="709"/>
        <w:rPr>
          <w:i/>
          <w:iCs/>
          <w:sz w:val="24"/>
          <w:szCs w:val="24"/>
        </w:rPr>
      </w:pPr>
    </w:p>
    <w:p w:rsidR="005F60CC" w:rsidRDefault="005F60CC" w:rsidP="00652028">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Default="005F60CC" w:rsidP="00D0134B">
      <w:pPr>
        <w:pStyle w:val="Times12"/>
        <w:tabs>
          <w:tab w:val="left" w:pos="1134"/>
          <w:tab w:val="left" w:pos="1418"/>
          <w:tab w:val="num" w:pos="2564"/>
        </w:tabs>
        <w:rPr>
          <w:snapToGrid w:val="0"/>
        </w:rPr>
      </w:pPr>
    </w:p>
    <w:p w:rsidR="005F60CC" w:rsidRPr="00CB6AEC" w:rsidRDefault="005F60CC" w:rsidP="002B03AB">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t>«ПРОЕКТ ДОГОВОРА»</w:t>
      </w:r>
      <w:bookmarkEnd w:id="311"/>
      <w:bookmarkEnd w:id="312"/>
    </w:p>
    <w:p w:rsidR="005F60CC" w:rsidRDefault="005F60CC" w:rsidP="00C53389"/>
    <w:p w:rsidR="005F60CC" w:rsidRDefault="005F60CC"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5F60CC" w:rsidRPr="00FC5365" w:rsidRDefault="005F60CC" w:rsidP="00C53389"/>
    <w:p w:rsidR="005F60CC" w:rsidRPr="00937BFE" w:rsidRDefault="005F60CC"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5F60CC" w:rsidRPr="00CB6AEC" w:rsidRDefault="005F60CC" w:rsidP="000C771E">
      <w:pPr>
        <w:rPr>
          <w:b/>
          <w:bCs/>
          <w:sz w:val="28"/>
          <w:szCs w:val="28"/>
        </w:rPr>
        <w:sectPr w:rsidR="005F60CC" w:rsidRPr="00CB6AEC" w:rsidSect="002A6503">
          <w:pgSz w:w="11906" w:h="16838"/>
          <w:pgMar w:top="1134" w:right="1134" w:bottom="1134" w:left="1134" w:header="709" w:footer="709" w:gutter="0"/>
          <w:cols w:space="708"/>
          <w:docGrid w:linePitch="360"/>
        </w:sectPr>
      </w:pPr>
    </w:p>
    <w:p w:rsidR="005F60CC" w:rsidRDefault="005F60CC" w:rsidP="0047624F">
      <w:pPr>
        <w:spacing w:before="120" w:after="120"/>
        <w:jc w:val="center"/>
        <w:rPr>
          <w:b/>
          <w:bCs/>
          <w:sz w:val="28"/>
          <w:szCs w:val="28"/>
        </w:rPr>
      </w:pPr>
      <w:bookmarkStart w:id="313" w:name="том"/>
      <w:r w:rsidRPr="0047624F">
        <w:rPr>
          <w:b/>
          <w:bCs/>
          <w:sz w:val="28"/>
          <w:szCs w:val="28"/>
        </w:rPr>
        <w:t>ТОМ 2     «ТЕХНИЧЕСКАЯ ЧАСТЬ»</w:t>
      </w:r>
      <w:bookmarkEnd w:id="313"/>
    </w:p>
    <w:p w:rsidR="005F60CC" w:rsidRPr="00906B64" w:rsidRDefault="005F60CC" w:rsidP="00652028">
      <w:pPr>
        <w:spacing w:line="240" w:lineRule="atLeast"/>
        <w:jc w:val="right"/>
      </w:pPr>
      <w:r w:rsidRPr="00906B64">
        <w:t>УТВЕРЖДАЮ:</w:t>
      </w:r>
    </w:p>
    <w:p w:rsidR="005F60CC" w:rsidRPr="00906B64" w:rsidRDefault="005F60CC" w:rsidP="00652028">
      <w:pPr>
        <w:spacing w:line="240" w:lineRule="atLeast"/>
        <w:jc w:val="right"/>
      </w:pPr>
      <w:r>
        <w:t xml:space="preserve">Зам. ген. директора </w:t>
      </w:r>
      <w:r w:rsidRPr="00906B64">
        <w:t>АО «СХК»</w:t>
      </w:r>
    </w:p>
    <w:p w:rsidR="005F60CC" w:rsidRPr="00906B64" w:rsidRDefault="005F60CC" w:rsidP="00652028">
      <w:pPr>
        <w:spacing w:line="240" w:lineRule="atLeast"/>
        <w:jc w:val="right"/>
      </w:pPr>
      <w:r w:rsidRPr="00906B64">
        <w:t xml:space="preserve">___________ </w:t>
      </w:r>
      <w:r>
        <w:t>Н</w:t>
      </w:r>
      <w:r w:rsidRPr="00906B64">
        <w:t>.</w:t>
      </w:r>
      <w:r>
        <w:t>Н</w:t>
      </w:r>
      <w:r w:rsidRPr="00906B64">
        <w:t>. Б</w:t>
      </w:r>
      <w:r>
        <w:t>орисов</w:t>
      </w:r>
    </w:p>
    <w:p w:rsidR="005F60CC" w:rsidRPr="00906B64" w:rsidRDefault="005F60CC" w:rsidP="00652028">
      <w:pPr>
        <w:tabs>
          <w:tab w:val="left" w:pos="5103"/>
        </w:tabs>
        <w:spacing w:line="240" w:lineRule="atLeast"/>
        <w:ind w:left="5103"/>
        <w:jc w:val="center"/>
        <w:rPr>
          <w:color w:val="000000"/>
        </w:rPr>
      </w:pPr>
      <w:r>
        <w:t xml:space="preserve">                    </w:t>
      </w:r>
      <w:r w:rsidRPr="00906B64">
        <w:t>« ____» ____________ 201</w:t>
      </w:r>
      <w:r w:rsidRPr="00652028">
        <w:t>5</w:t>
      </w:r>
      <w:r>
        <w:t xml:space="preserve"> </w:t>
      </w:r>
      <w:r w:rsidRPr="00906B64">
        <w:t>г.</w:t>
      </w:r>
    </w:p>
    <w:p w:rsidR="005F60CC" w:rsidRPr="008161D6" w:rsidRDefault="005F60CC" w:rsidP="00652028">
      <w:pPr>
        <w:jc w:val="center"/>
        <w:rPr>
          <w:color w:val="000000"/>
          <w:sz w:val="28"/>
          <w:szCs w:val="28"/>
        </w:rPr>
      </w:pPr>
    </w:p>
    <w:p w:rsidR="005F60CC" w:rsidRPr="00906B64" w:rsidRDefault="005F60CC" w:rsidP="00652028">
      <w:pPr>
        <w:tabs>
          <w:tab w:val="left" w:pos="5103"/>
        </w:tabs>
        <w:spacing w:line="240" w:lineRule="atLeast"/>
        <w:ind w:left="5103"/>
        <w:jc w:val="center"/>
        <w:rPr>
          <w:color w:val="000000"/>
        </w:rPr>
      </w:pPr>
      <w:r w:rsidRPr="00906B64">
        <w:t>.</w:t>
      </w: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F5097D" w:rsidRDefault="005F60CC" w:rsidP="00652028">
      <w:pPr>
        <w:jc w:val="center"/>
        <w:rPr>
          <w:b/>
          <w:bCs/>
          <w:color w:val="000000"/>
          <w:sz w:val="28"/>
          <w:szCs w:val="28"/>
        </w:rPr>
      </w:pPr>
      <w:r w:rsidRPr="00F5097D">
        <w:rPr>
          <w:b/>
          <w:bCs/>
          <w:color w:val="000000"/>
          <w:sz w:val="28"/>
          <w:szCs w:val="28"/>
        </w:rPr>
        <w:t xml:space="preserve">Техническое задание </w:t>
      </w:r>
    </w:p>
    <w:p w:rsidR="005F60CC" w:rsidRPr="00F5097D" w:rsidRDefault="005F60CC" w:rsidP="00652028">
      <w:pPr>
        <w:jc w:val="center"/>
        <w:rPr>
          <w:b/>
          <w:bCs/>
          <w:color w:val="000000"/>
          <w:sz w:val="28"/>
          <w:szCs w:val="28"/>
        </w:rPr>
      </w:pPr>
      <w:r w:rsidRPr="00F5097D">
        <w:rPr>
          <w:b/>
          <w:bCs/>
          <w:color w:val="000000"/>
          <w:sz w:val="28"/>
          <w:szCs w:val="28"/>
        </w:rPr>
        <w:t>на поставку товарно-материальных ценностей</w:t>
      </w: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8161D6" w:rsidRDefault="005F60CC" w:rsidP="00652028">
      <w:pPr>
        <w:rPr>
          <w:color w:val="000000"/>
          <w:sz w:val="20"/>
          <w:szCs w:val="20"/>
        </w:rPr>
      </w:pPr>
    </w:p>
    <w:p w:rsidR="005F60CC" w:rsidRPr="00652028" w:rsidRDefault="005F60CC" w:rsidP="00652028">
      <w:pPr>
        <w:pStyle w:val="BodyTextIndent2"/>
        <w:ind w:right="153" w:firstLine="0"/>
        <w:jc w:val="center"/>
        <w:rPr>
          <w:b/>
          <w:bCs/>
          <w:color w:val="000000"/>
          <w:sz w:val="28"/>
          <w:szCs w:val="28"/>
        </w:rPr>
      </w:pPr>
      <w:r w:rsidRPr="00652028">
        <w:rPr>
          <w:b/>
          <w:bCs/>
          <w:color w:val="000000"/>
          <w:sz w:val="28"/>
          <w:szCs w:val="28"/>
        </w:rPr>
        <w:t xml:space="preserve">Предмет закупки – </w:t>
      </w:r>
      <w:r w:rsidRPr="00652028">
        <w:rPr>
          <w:b/>
          <w:bCs/>
          <w:sz w:val="28"/>
          <w:szCs w:val="28"/>
        </w:rPr>
        <w:t>Мебель офисная.</w:t>
      </w:r>
    </w:p>
    <w:p w:rsidR="005F60CC" w:rsidRPr="00652028" w:rsidRDefault="005F60CC" w:rsidP="00652028">
      <w:pPr>
        <w:jc w:val="center"/>
        <w:rPr>
          <w:color w:val="000000"/>
          <w:sz w:val="28"/>
          <w:szCs w:val="28"/>
        </w:rPr>
      </w:pPr>
    </w:p>
    <w:p w:rsidR="005F60CC" w:rsidRPr="00652028" w:rsidRDefault="005F60CC" w:rsidP="00652028">
      <w:pPr>
        <w:rPr>
          <w:color w:val="000000"/>
          <w:sz w:val="20"/>
          <w:szCs w:val="20"/>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652028" w:rsidRDefault="005F60CC" w:rsidP="00652028">
      <w:pPr>
        <w:rPr>
          <w:color w:val="000000"/>
          <w:sz w:val="28"/>
          <w:szCs w:val="28"/>
        </w:rPr>
      </w:pPr>
    </w:p>
    <w:p w:rsidR="005F60CC" w:rsidRPr="008161D6" w:rsidRDefault="005F60CC" w:rsidP="00652028">
      <w:pPr>
        <w:jc w:val="center"/>
        <w:rPr>
          <w:color w:val="000000"/>
          <w:sz w:val="28"/>
          <w:szCs w:val="28"/>
        </w:rPr>
      </w:pPr>
      <w:r>
        <w:rPr>
          <w:color w:val="000000"/>
          <w:sz w:val="28"/>
          <w:szCs w:val="28"/>
        </w:rPr>
        <w:t>г. Северск</w:t>
      </w:r>
    </w:p>
    <w:p w:rsidR="005F60CC" w:rsidRPr="008161D6" w:rsidRDefault="005F60CC" w:rsidP="00652028">
      <w:pPr>
        <w:jc w:val="center"/>
        <w:rPr>
          <w:color w:val="000000"/>
          <w:sz w:val="28"/>
          <w:szCs w:val="28"/>
        </w:rPr>
      </w:pPr>
      <w:r w:rsidRPr="008161D6">
        <w:rPr>
          <w:color w:val="000000"/>
          <w:sz w:val="28"/>
          <w:szCs w:val="28"/>
        </w:rPr>
        <w:t>20</w:t>
      </w:r>
      <w:r>
        <w:rPr>
          <w:color w:val="000000"/>
          <w:sz w:val="28"/>
          <w:szCs w:val="28"/>
        </w:rPr>
        <w:t>1</w:t>
      </w:r>
      <w:r w:rsidRPr="00652028">
        <w:rPr>
          <w:color w:val="000000"/>
          <w:sz w:val="28"/>
          <w:szCs w:val="28"/>
        </w:rPr>
        <w:t>5</w:t>
      </w:r>
      <w:r w:rsidRPr="008161D6">
        <w:rPr>
          <w:color w:val="000000"/>
          <w:sz w:val="28"/>
          <w:szCs w:val="28"/>
        </w:rPr>
        <w:br w:type="page"/>
        <w:t>Техническо</w:t>
      </w:r>
      <w:r>
        <w:rPr>
          <w:color w:val="000000"/>
          <w:sz w:val="28"/>
          <w:szCs w:val="28"/>
        </w:rPr>
        <w:t>е задание</w:t>
      </w:r>
      <w:r w:rsidRPr="008161D6">
        <w:rPr>
          <w:color w:val="000000"/>
          <w:sz w:val="28"/>
          <w:szCs w:val="28"/>
        </w:rPr>
        <w:t xml:space="preserve"> </w:t>
      </w:r>
    </w:p>
    <w:p w:rsidR="005F60CC" w:rsidRPr="008161D6" w:rsidRDefault="005F60CC" w:rsidP="00652028">
      <w:pPr>
        <w:jc w:val="center"/>
        <w:rPr>
          <w:color w:val="000000"/>
          <w:sz w:val="28"/>
          <w:szCs w:val="28"/>
        </w:rPr>
      </w:pPr>
      <w:r w:rsidRPr="008161D6">
        <w:rPr>
          <w:color w:val="000000"/>
          <w:sz w:val="28"/>
          <w:szCs w:val="28"/>
        </w:rPr>
        <w:t>на поставку сырья, материалов и комплектующих изделий</w:t>
      </w:r>
    </w:p>
    <w:p w:rsidR="005F60CC" w:rsidRPr="008161D6" w:rsidRDefault="005F60CC" w:rsidP="00652028">
      <w:pPr>
        <w:jc w:val="center"/>
        <w:rPr>
          <w:color w:val="000000"/>
          <w:sz w:val="28"/>
          <w:szCs w:val="28"/>
        </w:rPr>
      </w:pPr>
      <w:r w:rsidRPr="008161D6">
        <w:rPr>
          <w:color w:val="000000"/>
          <w:sz w:val="28"/>
          <w:szCs w:val="28"/>
        </w:rPr>
        <w:t xml:space="preserve">для </w:t>
      </w:r>
      <w:r>
        <w:rPr>
          <w:color w:val="000000"/>
          <w:sz w:val="28"/>
          <w:szCs w:val="28"/>
        </w:rPr>
        <w:t>подразделений АО «СХК»</w:t>
      </w: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p>
    <w:p w:rsidR="005F60CC" w:rsidRPr="008161D6" w:rsidRDefault="005F60CC" w:rsidP="00652028">
      <w:pPr>
        <w:jc w:val="center"/>
        <w:rPr>
          <w:color w:val="000000"/>
          <w:sz w:val="28"/>
          <w:szCs w:val="28"/>
        </w:rPr>
      </w:pPr>
      <w:r w:rsidRPr="008161D6">
        <w:rPr>
          <w:color w:val="000000"/>
          <w:sz w:val="28"/>
          <w:szCs w:val="28"/>
        </w:rPr>
        <w:t>СОДЕРЖАНИЕ</w:t>
      </w:r>
    </w:p>
    <w:p w:rsidR="005F60CC" w:rsidRPr="008161D6" w:rsidRDefault="005F60CC" w:rsidP="00652028">
      <w:pPr>
        <w:jc w:val="center"/>
        <w:rPr>
          <w:color w:val="000000"/>
          <w:sz w:val="28"/>
          <w:szCs w:val="28"/>
        </w:rPr>
      </w:pPr>
    </w:p>
    <w:p w:rsidR="005F60CC" w:rsidRPr="008161D6" w:rsidRDefault="005F60CC" w:rsidP="00652028">
      <w:pPr>
        <w:rPr>
          <w:color w:val="000000"/>
          <w:sz w:val="28"/>
          <w:szCs w:val="28"/>
        </w:rPr>
      </w:pPr>
      <w:r w:rsidRPr="008161D6">
        <w:rPr>
          <w:color w:val="000000"/>
          <w:sz w:val="28"/>
          <w:szCs w:val="28"/>
        </w:rPr>
        <w:t xml:space="preserve">РАЗДЕЛ 1. ОБЩИЕ СВЕДЕНИЯ </w:t>
      </w:r>
    </w:p>
    <w:p w:rsidR="005F60CC" w:rsidRPr="008161D6" w:rsidRDefault="005F60CC" w:rsidP="00652028">
      <w:pPr>
        <w:ind w:left="851"/>
        <w:rPr>
          <w:color w:val="000000"/>
          <w:sz w:val="28"/>
          <w:szCs w:val="28"/>
        </w:rPr>
      </w:pPr>
      <w:r w:rsidRPr="008161D6">
        <w:rPr>
          <w:color w:val="000000"/>
          <w:sz w:val="28"/>
          <w:szCs w:val="28"/>
        </w:rPr>
        <w:t xml:space="preserve">Подраздел 1.1 Наименование </w:t>
      </w:r>
    </w:p>
    <w:p w:rsidR="005F60CC" w:rsidRPr="008161D6" w:rsidRDefault="005F60CC" w:rsidP="00652028">
      <w:pPr>
        <w:ind w:left="851"/>
        <w:rPr>
          <w:color w:val="000000"/>
          <w:sz w:val="28"/>
          <w:szCs w:val="28"/>
        </w:rPr>
      </w:pPr>
      <w:r w:rsidRPr="008161D6">
        <w:rPr>
          <w:color w:val="000000"/>
          <w:sz w:val="28"/>
          <w:szCs w:val="28"/>
        </w:rPr>
        <w:t>Подраздел 1.2 Сведения о новизне</w:t>
      </w:r>
    </w:p>
    <w:p w:rsidR="005F60CC" w:rsidRPr="008161D6" w:rsidRDefault="005F60CC" w:rsidP="00652028">
      <w:pPr>
        <w:ind w:left="851"/>
        <w:rPr>
          <w:color w:val="000000"/>
          <w:sz w:val="28"/>
          <w:szCs w:val="28"/>
        </w:rPr>
      </w:pPr>
      <w:r w:rsidRPr="008161D6">
        <w:rPr>
          <w:color w:val="000000"/>
          <w:sz w:val="28"/>
          <w:szCs w:val="28"/>
        </w:rPr>
        <w:t>Подраздел 1.3 Этапы разработки / изготовления</w:t>
      </w:r>
    </w:p>
    <w:p w:rsidR="005F60CC" w:rsidRPr="008161D6" w:rsidRDefault="005F60CC" w:rsidP="00652028">
      <w:pPr>
        <w:ind w:left="851"/>
        <w:rPr>
          <w:color w:val="000000"/>
          <w:sz w:val="28"/>
          <w:szCs w:val="28"/>
        </w:rPr>
      </w:pPr>
      <w:r w:rsidRPr="008161D6">
        <w:rPr>
          <w:color w:val="000000"/>
          <w:sz w:val="28"/>
          <w:szCs w:val="28"/>
        </w:rPr>
        <w:t>Подраздел 1.4 Документы для разработки / изготовления</w:t>
      </w:r>
    </w:p>
    <w:p w:rsidR="005F60CC" w:rsidRPr="008161D6" w:rsidRDefault="005F60CC" w:rsidP="00652028">
      <w:pPr>
        <w:ind w:left="851"/>
        <w:rPr>
          <w:color w:val="000000"/>
          <w:sz w:val="28"/>
          <w:szCs w:val="28"/>
        </w:rPr>
      </w:pPr>
      <w:r w:rsidRPr="008161D6">
        <w:rPr>
          <w:color w:val="000000"/>
          <w:sz w:val="28"/>
          <w:szCs w:val="28"/>
        </w:rPr>
        <w:t>Подраздел 1.5 Код ОКП</w:t>
      </w:r>
    </w:p>
    <w:p w:rsidR="005F60CC" w:rsidRPr="008161D6" w:rsidRDefault="005F60CC" w:rsidP="00652028">
      <w:pPr>
        <w:rPr>
          <w:color w:val="000000"/>
          <w:sz w:val="28"/>
          <w:szCs w:val="28"/>
        </w:rPr>
      </w:pPr>
      <w:r w:rsidRPr="008161D6">
        <w:rPr>
          <w:color w:val="000000"/>
          <w:sz w:val="28"/>
          <w:szCs w:val="28"/>
        </w:rPr>
        <w:t>РАЗДЕЛ 2. ОБЛАСТЬ ПРИМЕНЕНИЯ</w:t>
      </w:r>
    </w:p>
    <w:p w:rsidR="005F60CC" w:rsidRPr="008161D6" w:rsidRDefault="005F60CC" w:rsidP="00652028">
      <w:pPr>
        <w:rPr>
          <w:color w:val="000000"/>
          <w:sz w:val="28"/>
          <w:szCs w:val="28"/>
        </w:rPr>
      </w:pPr>
      <w:r w:rsidRPr="008161D6">
        <w:rPr>
          <w:color w:val="000000"/>
          <w:sz w:val="28"/>
          <w:szCs w:val="28"/>
        </w:rPr>
        <w:t>РАЗДЕЛ 3. УСЛОВИЯ ЭКСПЛУАТАЦИИ</w:t>
      </w:r>
    </w:p>
    <w:p w:rsidR="005F60CC" w:rsidRPr="008161D6" w:rsidRDefault="005F60CC" w:rsidP="00652028">
      <w:pPr>
        <w:rPr>
          <w:color w:val="000000"/>
          <w:sz w:val="28"/>
          <w:szCs w:val="28"/>
        </w:rPr>
      </w:pPr>
      <w:r w:rsidRPr="008161D6">
        <w:rPr>
          <w:color w:val="000000"/>
          <w:sz w:val="28"/>
          <w:szCs w:val="28"/>
        </w:rPr>
        <w:t>РАЗДЕЛ 4. ТЕХНИЧЕСКИЕ ТРЕБОВАНИЯ</w:t>
      </w:r>
    </w:p>
    <w:p w:rsidR="005F60CC" w:rsidRPr="008161D6" w:rsidRDefault="005F60CC" w:rsidP="00652028">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5F60CC" w:rsidRPr="008161D6" w:rsidRDefault="005F60CC" w:rsidP="00652028">
      <w:pPr>
        <w:ind w:left="851"/>
        <w:rPr>
          <w:color w:val="000000"/>
          <w:sz w:val="28"/>
          <w:szCs w:val="28"/>
        </w:rPr>
      </w:pPr>
      <w:r w:rsidRPr="008161D6">
        <w:rPr>
          <w:color w:val="000000"/>
          <w:sz w:val="28"/>
          <w:szCs w:val="28"/>
        </w:rPr>
        <w:t xml:space="preserve">Подраздел 4.2. Требования к надежности </w:t>
      </w:r>
    </w:p>
    <w:p w:rsidR="005F60CC" w:rsidRPr="008161D6" w:rsidRDefault="005F60CC" w:rsidP="00652028">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5F60CC" w:rsidRPr="008161D6" w:rsidRDefault="005F60CC" w:rsidP="00652028">
      <w:pPr>
        <w:ind w:left="851"/>
        <w:rPr>
          <w:color w:val="000000"/>
          <w:sz w:val="28"/>
          <w:szCs w:val="28"/>
        </w:rPr>
      </w:pPr>
      <w:r w:rsidRPr="008161D6">
        <w:rPr>
          <w:color w:val="000000"/>
          <w:sz w:val="28"/>
          <w:szCs w:val="28"/>
        </w:rPr>
        <w:t xml:space="preserve">Подраздел 4.4 Требования к маркировке </w:t>
      </w:r>
    </w:p>
    <w:p w:rsidR="005F60CC" w:rsidRPr="008161D6" w:rsidRDefault="005F60CC" w:rsidP="00652028">
      <w:pPr>
        <w:ind w:left="851"/>
        <w:rPr>
          <w:color w:val="000000"/>
          <w:sz w:val="28"/>
          <w:szCs w:val="28"/>
        </w:rPr>
      </w:pPr>
      <w:r w:rsidRPr="008161D6">
        <w:rPr>
          <w:color w:val="000000"/>
          <w:sz w:val="28"/>
          <w:szCs w:val="28"/>
        </w:rPr>
        <w:t>Подраздел 4.5 Требования к упаковке</w:t>
      </w:r>
    </w:p>
    <w:p w:rsidR="005F60CC" w:rsidRPr="008161D6" w:rsidRDefault="005F60CC" w:rsidP="00652028">
      <w:pPr>
        <w:rPr>
          <w:color w:val="000000"/>
          <w:sz w:val="28"/>
          <w:szCs w:val="28"/>
        </w:rPr>
      </w:pPr>
      <w:r w:rsidRPr="008161D6">
        <w:rPr>
          <w:color w:val="000000"/>
          <w:sz w:val="28"/>
          <w:szCs w:val="28"/>
        </w:rPr>
        <w:t>РАЗДЕЛ 5. ТРЕБОВАНИЯ ПО ПРАВИЛАМ СДАЧИ И ПРИЕМКИ</w:t>
      </w:r>
    </w:p>
    <w:p w:rsidR="005F60CC" w:rsidRPr="008161D6" w:rsidRDefault="005F60CC" w:rsidP="00652028">
      <w:pPr>
        <w:tabs>
          <w:tab w:val="left" w:pos="851"/>
        </w:tabs>
        <w:ind w:left="851"/>
        <w:rPr>
          <w:color w:val="000000"/>
          <w:sz w:val="28"/>
          <w:szCs w:val="28"/>
        </w:rPr>
      </w:pPr>
      <w:r w:rsidRPr="008161D6">
        <w:rPr>
          <w:color w:val="000000"/>
          <w:sz w:val="28"/>
          <w:szCs w:val="28"/>
        </w:rPr>
        <w:t>Подраздел 5.1 Порядок сдачи и приемки</w:t>
      </w:r>
    </w:p>
    <w:p w:rsidR="005F60CC" w:rsidRPr="008161D6" w:rsidRDefault="005F60CC" w:rsidP="00652028">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5F60CC" w:rsidRPr="008161D6" w:rsidRDefault="005F60CC" w:rsidP="00652028">
      <w:pPr>
        <w:rPr>
          <w:color w:val="000000"/>
          <w:sz w:val="28"/>
          <w:szCs w:val="28"/>
        </w:rPr>
      </w:pPr>
      <w:r w:rsidRPr="008161D6">
        <w:rPr>
          <w:color w:val="000000"/>
          <w:sz w:val="28"/>
          <w:szCs w:val="28"/>
        </w:rPr>
        <w:t>РАЗДЕЛ 6. ТРЕБОВАНИЯ К ТРАНСПОРТИРОВАНИЮ</w:t>
      </w:r>
    </w:p>
    <w:p w:rsidR="005F60CC" w:rsidRPr="008161D6" w:rsidRDefault="005F60CC" w:rsidP="00652028">
      <w:pPr>
        <w:rPr>
          <w:color w:val="000000"/>
          <w:sz w:val="28"/>
          <w:szCs w:val="28"/>
        </w:rPr>
      </w:pPr>
      <w:r w:rsidRPr="008161D6">
        <w:rPr>
          <w:color w:val="000000"/>
          <w:sz w:val="28"/>
          <w:szCs w:val="28"/>
        </w:rPr>
        <w:t>РАЗДЕЛ 7. ТРЕБОВАНИЯ К ХРАНЕНИЮ</w:t>
      </w:r>
    </w:p>
    <w:p w:rsidR="005F60CC" w:rsidRPr="008161D6" w:rsidRDefault="005F60CC" w:rsidP="00652028">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5F60CC" w:rsidRPr="008161D6" w:rsidRDefault="005F60CC" w:rsidP="00652028">
      <w:pPr>
        <w:rPr>
          <w:color w:val="000000"/>
          <w:sz w:val="28"/>
          <w:szCs w:val="28"/>
        </w:rPr>
      </w:pPr>
      <w:r w:rsidRPr="008161D6">
        <w:rPr>
          <w:color w:val="000000"/>
          <w:sz w:val="28"/>
          <w:szCs w:val="28"/>
        </w:rPr>
        <w:t>РАЗДЕЛ 9. ТРЕБОВАНИЯ К ОБСЛУЖИВАНИЮ</w:t>
      </w:r>
    </w:p>
    <w:p w:rsidR="005F60CC" w:rsidRPr="008161D6" w:rsidRDefault="005F60CC" w:rsidP="00652028">
      <w:pPr>
        <w:rPr>
          <w:color w:val="000000"/>
          <w:sz w:val="28"/>
          <w:szCs w:val="28"/>
        </w:rPr>
      </w:pPr>
      <w:r w:rsidRPr="008161D6">
        <w:rPr>
          <w:color w:val="000000"/>
          <w:sz w:val="28"/>
          <w:szCs w:val="28"/>
        </w:rPr>
        <w:t>РАЗДЕЛ 10. ЭКОЛОГИЧЕСКИЕ ТРЕБОВАНИЯ</w:t>
      </w:r>
    </w:p>
    <w:p w:rsidR="005F60CC" w:rsidRPr="008161D6" w:rsidRDefault="005F60CC" w:rsidP="00652028">
      <w:pPr>
        <w:rPr>
          <w:color w:val="000000"/>
          <w:sz w:val="28"/>
          <w:szCs w:val="28"/>
        </w:rPr>
      </w:pPr>
      <w:r w:rsidRPr="008161D6">
        <w:rPr>
          <w:color w:val="000000"/>
          <w:sz w:val="28"/>
          <w:szCs w:val="28"/>
        </w:rPr>
        <w:t>РАЗДЕЛ 11. ТРЕБОВАНИЯ ПО БЕЗОПАСНОСТИ</w:t>
      </w:r>
    </w:p>
    <w:p w:rsidR="005F60CC" w:rsidRPr="008161D6" w:rsidRDefault="005F60CC" w:rsidP="00652028">
      <w:pPr>
        <w:rPr>
          <w:color w:val="000000"/>
          <w:sz w:val="28"/>
          <w:szCs w:val="28"/>
        </w:rPr>
      </w:pPr>
      <w:r w:rsidRPr="008161D6">
        <w:rPr>
          <w:color w:val="000000"/>
          <w:sz w:val="28"/>
          <w:szCs w:val="28"/>
        </w:rPr>
        <w:t>РАЗДЕЛ 12. ТРЕБОВАНИЯ К КАЧЕСТВУ</w:t>
      </w:r>
    </w:p>
    <w:p w:rsidR="005F60CC" w:rsidRPr="008161D6" w:rsidRDefault="005F60CC" w:rsidP="00652028">
      <w:pPr>
        <w:rPr>
          <w:color w:val="000000"/>
          <w:sz w:val="28"/>
          <w:szCs w:val="28"/>
        </w:rPr>
      </w:pPr>
      <w:r w:rsidRPr="008161D6">
        <w:rPr>
          <w:color w:val="000000"/>
          <w:sz w:val="28"/>
          <w:szCs w:val="28"/>
        </w:rPr>
        <w:t>РАЗДЕЛ 13. ДОПОЛНИТЕЛЬНЫЕ (ИНЫЕ) ТРЕБОВАНИЯ</w:t>
      </w:r>
    </w:p>
    <w:p w:rsidR="005F60CC" w:rsidRPr="008161D6" w:rsidRDefault="005F60CC" w:rsidP="00652028">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5F60CC" w:rsidRPr="008161D6" w:rsidRDefault="005F60CC" w:rsidP="00652028">
      <w:pPr>
        <w:rPr>
          <w:color w:val="000000"/>
          <w:sz w:val="28"/>
          <w:szCs w:val="28"/>
        </w:rPr>
      </w:pPr>
      <w:r w:rsidRPr="008161D6">
        <w:rPr>
          <w:color w:val="000000"/>
          <w:sz w:val="28"/>
          <w:szCs w:val="28"/>
        </w:rPr>
        <w:t>РАЗДЕЛ 15. ТРЕБОВАНИЕ К ФОРМЕ ПРЕДСТАВЛЯЕМОЙ  ИНФОРМАЦИИ</w:t>
      </w:r>
    </w:p>
    <w:p w:rsidR="005F60CC" w:rsidRPr="008161D6" w:rsidRDefault="005F60CC" w:rsidP="00652028">
      <w:pPr>
        <w:rPr>
          <w:color w:val="000000"/>
          <w:sz w:val="28"/>
          <w:szCs w:val="28"/>
        </w:rPr>
      </w:pPr>
      <w:bookmarkStart w:id="314" w:name="OLE_LINK2"/>
      <w:bookmarkStart w:id="315" w:name="OLE_LINK3"/>
      <w:r w:rsidRPr="008161D6">
        <w:rPr>
          <w:color w:val="000000"/>
          <w:sz w:val="28"/>
          <w:szCs w:val="28"/>
        </w:rPr>
        <w:t>РАЗДЕЛ 16. ПЕРЕЧЕНЬ ПРИНЯТЫХ СОКРАЩЕНИЙ</w:t>
      </w:r>
    </w:p>
    <w:bookmarkEnd w:id="314"/>
    <w:bookmarkEnd w:id="315"/>
    <w:p w:rsidR="005F60CC" w:rsidRPr="008161D6" w:rsidRDefault="005F60CC" w:rsidP="00652028">
      <w:pPr>
        <w:rPr>
          <w:color w:val="000000"/>
          <w:sz w:val="28"/>
          <w:szCs w:val="28"/>
        </w:rPr>
      </w:pPr>
      <w:r w:rsidRPr="008161D6">
        <w:rPr>
          <w:color w:val="000000"/>
          <w:sz w:val="28"/>
          <w:szCs w:val="28"/>
        </w:rPr>
        <w:t>РАЗДЕЛ 17. ПЕРЕЧЕНЬ ПРИЛОЖЕНИЙ</w:t>
      </w:r>
    </w:p>
    <w:p w:rsidR="005F60CC" w:rsidRPr="008161D6" w:rsidRDefault="005F60CC" w:rsidP="00652028">
      <w:pPr>
        <w:rPr>
          <w:color w:val="000000"/>
          <w:sz w:val="26"/>
          <w:szCs w:val="26"/>
        </w:rPr>
      </w:pPr>
    </w:p>
    <w:p w:rsidR="005F60CC" w:rsidRPr="008161D6" w:rsidRDefault="005F60CC" w:rsidP="00652028">
      <w:pPr>
        <w:rPr>
          <w:color w:val="000000"/>
          <w:sz w:val="26"/>
          <w:szCs w:val="26"/>
        </w:rPr>
      </w:pPr>
    </w:p>
    <w:p w:rsidR="005F60CC" w:rsidRPr="008161D6" w:rsidRDefault="005F60CC" w:rsidP="00652028">
      <w:pPr>
        <w:rPr>
          <w:color w:val="000000"/>
          <w:sz w:val="26"/>
          <w:szCs w:val="26"/>
        </w:rPr>
      </w:pPr>
    </w:p>
    <w:p w:rsidR="005F60CC" w:rsidRPr="008161D6" w:rsidRDefault="005F60CC" w:rsidP="00652028">
      <w:pPr>
        <w:rPr>
          <w:color w:val="000000"/>
          <w:sz w:val="28"/>
          <w:szCs w:val="28"/>
        </w:rPr>
      </w:pPr>
    </w:p>
    <w:p w:rsidR="005F60CC" w:rsidRDefault="005F60CC" w:rsidP="00652028">
      <w:pPr>
        <w:jc w:val="center"/>
        <w:rPr>
          <w:color w:val="000000"/>
          <w:sz w:val="28"/>
          <w:szCs w:val="28"/>
        </w:rPr>
      </w:pPr>
    </w:p>
    <w:p w:rsidR="005F60CC" w:rsidRDefault="005F60CC" w:rsidP="00652028">
      <w:pPr>
        <w:jc w:val="center"/>
        <w:rPr>
          <w:color w:val="000000"/>
          <w:sz w:val="28"/>
          <w:szCs w:val="28"/>
        </w:rPr>
      </w:pPr>
    </w:p>
    <w:p w:rsidR="005F60CC" w:rsidRPr="008161D6" w:rsidRDefault="005F60CC" w:rsidP="00652028">
      <w:pPr>
        <w:jc w:val="center"/>
        <w:rPr>
          <w:color w:val="000000"/>
          <w:sz w:val="28"/>
          <w:szCs w:val="28"/>
        </w:rPr>
      </w:pPr>
      <w:r w:rsidRPr="008161D6">
        <w:rPr>
          <w:color w:val="000000"/>
          <w:sz w:val="28"/>
          <w:szCs w:val="28"/>
        </w:rPr>
        <w:t>РАЗДЕЛ 1. ОБЩИЕ СВЕДЕНИЯ</w:t>
      </w:r>
    </w:p>
    <w:p w:rsidR="005F60CC" w:rsidRPr="008161D6" w:rsidRDefault="005F60CC" w:rsidP="00652028">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273"/>
        </w:trPr>
        <w:tc>
          <w:tcPr>
            <w:tcW w:w="9781" w:type="dxa"/>
          </w:tcPr>
          <w:p w:rsidR="005F60CC" w:rsidRDefault="005F60CC" w:rsidP="0066360A">
            <w:pPr>
              <w:jc w:val="center"/>
              <w:rPr>
                <w:color w:val="000000"/>
                <w:sz w:val="28"/>
                <w:szCs w:val="28"/>
              </w:rPr>
            </w:pPr>
            <w:r w:rsidRPr="008161D6">
              <w:rPr>
                <w:color w:val="000000"/>
                <w:sz w:val="28"/>
                <w:szCs w:val="28"/>
              </w:rPr>
              <w:t>Подраздел 1.1 Наименование</w:t>
            </w:r>
          </w:p>
          <w:p w:rsidR="005F60CC" w:rsidRPr="008161D6" w:rsidRDefault="005F60CC" w:rsidP="0066360A">
            <w:pPr>
              <w:jc w:val="center"/>
              <w:rPr>
                <w:color w:val="000000"/>
                <w:sz w:val="28"/>
                <w:szCs w:val="28"/>
              </w:rPr>
            </w:pPr>
          </w:p>
        </w:tc>
      </w:tr>
      <w:tr w:rsidR="005F60CC" w:rsidRPr="00835123" w:rsidTr="0066360A">
        <w:trPr>
          <w:trHeight w:val="3532"/>
        </w:trPr>
        <w:tc>
          <w:tcPr>
            <w:tcW w:w="9781" w:type="dxa"/>
            <w:vAlign w:val="bottom"/>
          </w:tcPr>
          <w:p w:rsidR="005F60CC" w:rsidRPr="00302586" w:rsidRDefault="005F60CC" w:rsidP="0066360A">
            <w:pPr>
              <w:jc w:val="center"/>
              <w:rPr>
                <w:b/>
                <w:bCs/>
                <w:i/>
                <w:iCs/>
                <w:sz w:val="32"/>
                <w:szCs w:val="32"/>
              </w:rPr>
            </w:pPr>
            <w:r w:rsidRPr="00302586">
              <w:rPr>
                <w:b/>
                <w:bCs/>
                <w:i/>
                <w:iCs/>
                <w:sz w:val="32"/>
                <w:szCs w:val="32"/>
              </w:rPr>
              <w:t>Мебель офисная</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8"/>
              <w:gridCol w:w="2699"/>
              <w:gridCol w:w="5297"/>
              <w:gridCol w:w="1101"/>
            </w:tblGrid>
            <w:tr w:rsidR="005F60CC" w:rsidRPr="00835123" w:rsidTr="0066360A">
              <w:trPr>
                <w:trHeight w:val="341"/>
              </w:trPr>
              <w:tc>
                <w:tcPr>
                  <w:tcW w:w="447" w:type="dxa"/>
                  <w:tcBorders>
                    <w:top w:val="single" w:sz="4" w:space="0" w:color="auto"/>
                    <w:left w:val="single" w:sz="4" w:space="0" w:color="auto"/>
                    <w:bottom w:val="single" w:sz="4" w:space="0" w:color="auto"/>
                    <w:right w:val="single" w:sz="4" w:space="0" w:color="auto"/>
                  </w:tcBorders>
                  <w:vAlign w:val="center"/>
                </w:tcPr>
                <w:p w:rsidR="005F60CC" w:rsidRPr="00835123" w:rsidRDefault="005F60CC" w:rsidP="0066360A">
                  <w:pPr>
                    <w:jc w:val="center"/>
                    <w:rPr>
                      <w:b/>
                      <w:bCs/>
                    </w:rPr>
                  </w:pPr>
                  <w:r w:rsidRPr="00835123">
                    <w:rPr>
                      <w:b/>
                      <w:bCs/>
                    </w:rPr>
                    <w:t>№</w:t>
                  </w:r>
                </w:p>
              </w:tc>
              <w:tc>
                <w:tcPr>
                  <w:tcW w:w="2701" w:type="dxa"/>
                  <w:tcBorders>
                    <w:top w:val="single" w:sz="4" w:space="0" w:color="auto"/>
                    <w:left w:val="single" w:sz="4" w:space="0" w:color="auto"/>
                    <w:bottom w:val="single" w:sz="4" w:space="0" w:color="auto"/>
                    <w:right w:val="single" w:sz="4" w:space="0" w:color="auto"/>
                  </w:tcBorders>
                  <w:vAlign w:val="center"/>
                </w:tcPr>
                <w:p w:rsidR="005F60CC" w:rsidRPr="00835123" w:rsidRDefault="005F60CC" w:rsidP="0066360A">
                  <w:pPr>
                    <w:jc w:val="center"/>
                    <w:rPr>
                      <w:b/>
                      <w:bCs/>
                    </w:rPr>
                  </w:pPr>
                  <w:r w:rsidRPr="00835123">
                    <w:rPr>
                      <w:b/>
                      <w:bCs/>
                    </w:rPr>
                    <w:t>Наименование</w:t>
                  </w:r>
                </w:p>
              </w:tc>
              <w:tc>
                <w:tcPr>
                  <w:tcW w:w="5305" w:type="dxa"/>
                  <w:tcBorders>
                    <w:top w:val="single" w:sz="4" w:space="0" w:color="auto"/>
                    <w:left w:val="single" w:sz="4" w:space="0" w:color="auto"/>
                    <w:bottom w:val="single" w:sz="4" w:space="0" w:color="auto"/>
                    <w:right w:val="single" w:sz="4" w:space="0" w:color="auto"/>
                  </w:tcBorders>
                  <w:vAlign w:val="center"/>
                </w:tcPr>
                <w:p w:rsidR="005F60CC" w:rsidRPr="00835123" w:rsidRDefault="005F60CC" w:rsidP="0066360A">
                  <w:pPr>
                    <w:jc w:val="center"/>
                    <w:rPr>
                      <w:b/>
                      <w:bCs/>
                    </w:rPr>
                  </w:pPr>
                  <w:r w:rsidRPr="00835123">
                    <w:rPr>
                      <w:b/>
                      <w:bCs/>
                    </w:rPr>
                    <w:t>Характеристика</w:t>
                  </w:r>
                </w:p>
              </w:tc>
              <w:tc>
                <w:tcPr>
                  <w:tcW w:w="1102" w:type="dxa"/>
                  <w:tcBorders>
                    <w:top w:val="single" w:sz="4" w:space="0" w:color="auto"/>
                    <w:left w:val="single" w:sz="4" w:space="0" w:color="auto"/>
                    <w:bottom w:val="single" w:sz="4" w:space="0" w:color="auto"/>
                    <w:right w:val="single" w:sz="4" w:space="0" w:color="auto"/>
                  </w:tcBorders>
                  <w:vAlign w:val="center"/>
                </w:tcPr>
                <w:p w:rsidR="005F60CC" w:rsidRPr="00835123" w:rsidRDefault="005F60CC" w:rsidP="0066360A">
                  <w:pPr>
                    <w:jc w:val="center"/>
                    <w:rPr>
                      <w:b/>
                      <w:bCs/>
                    </w:rPr>
                  </w:pPr>
                  <w:r w:rsidRPr="00835123">
                    <w:rPr>
                      <w:b/>
                      <w:bCs/>
                    </w:rPr>
                    <w:t>Кол-во</w:t>
                  </w:r>
                </w:p>
              </w:tc>
            </w:tr>
            <w:tr w:rsidR="005F60CC" w:rsidRPr="00835123" w:rsidTr="0066360A">
              <w:trPr>
                <w:trHeight w:val="895"/>
              </w:trPr>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rPr>
                  </w:pPr>
                  <w:r w:rsidRPr="00835123">
                    <w:t>1</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Шкаф для одежды Лидер,</w:t>
                  </w:r>
                </w:p>
                <w:p w:rsidR="005F60CC" w:rsidRPr="00835123" w:rsidRDefault="005F60CC" w:rsidP="0066360A">
                  <w:r w:rsidRPr="00835123">
                    <w:t xml:space="preserve">орех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650х390х2000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37</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2</w:t>
                  </w:r>
                </w:p>
              </w:tc>
              <w:tc>
                <w:tcPr>
                  <w:tcW w:w="2701"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835123">
                    <w:t xml:space="preserve">Шкаф для одежды Альфа, </w:t>
                  </w:r>
                </w:p>
                <w:p w:rsidR="005F60CC" w:rsidRPr="00835123" w:rsidRDefault="005F60CC" w:rsidP="0066360A">
                  <w:r w:rsidRPr="00835123">
                    <w:t>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lang w:val="en-US"/>
                    </w:rPr>
                  </w:pPr>
                  <w:r w:rsidRPr="00835123">
                    <w:t>760х550х2000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47</w:t>
                  </w:r>
                </w:p>
              </w:tc>
            </w:tr>
            <w:tr w:rsidR="005F60CC" w:rsidRPr="00835123" w:rsidTr="0066360A">
              <w:trPr>
                <w:trHeight w:val="994"/>
              </w:trPr>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3</w:t>
                  </w:r>
                </w:p>
              </w:tc>
              <w:tc>
                <w:tcPr>
                  <w:tcW w:w="2701"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835123">
                    <w:t xml:space="preserve">Шкаф для одежды малый Альфа, </w:t>
                  </w:r>
                </w:p>
                <w:p w:rsidR="005F60CC" w:rsidRPr="00835123" w:rsidRDefault="005F60CC" w:rsidP="0066360A">
                  <w:r w:rsidRPr="00835123">
                    <w:t>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550х390х2000</w:t>
                  </w:r>
                  <w:r w:rsidRPr="00835123">
                    <w:rPr>
                      <w:b/>
                      <w:bCs/>
                      <w:color w:val="000000"/>
                    </w:rPr>
                    <w:t xml:space="preserve"> </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2</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4</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Шкаф книжный с глухими дверками Альфа, </w:t>
                  </w:r>
                </w:p>
                <w:p w:rsidR="005F60CC" w:rsidRPr="00835123" w:rsidRDefault="005F60CC" w:rsidP="0066360A">
                  <w:r w:rsidRPr="00835123">
                    <w:t>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760х390х2000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t>1</w:t>
                  </w:r>
                  <w:r w:rsidRPr="00835123">
                    <w:rPr>
                      <w:lang w:val="en-US"/>
                    </w:rPr>
                    <w:t>4</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5</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Шкаф книжный со стеклом Альфа, </w:t>
                  </w:r>
                </w:p>
                <w:p w:rsidR="005F60CC" w:rsidRPr="00835123" w:rsidRDefault="005F60CC" w:rsidP="0066360A">
                  <w:r w:rsidRPr="00835123">
                    <w:t>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760х390х2000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17</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6</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Шкаф книжный со стеклом Лидер,</w:t>
                  </w:r>
                </w:p>
                <w:p w:rsidR="005F60CC" w:rsidRPr="00835123" w:rsidRDefault="005F60CC" w:rsidP="0066360A">
                  <w:r w:rsidRPr="00835123">
                    <w:t>орех</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760х390х2000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44</w:t>
                  </w:r>
                </w:p>
              </w:tc>
            </w:tr>
            <w:tr w:rsidR="005F60CC" w:rsidRPr="00835123" w:rsidTr="0066360A">
              <w:trPr>
                <w:trHeight w:val="891"/>
              </w:trPr>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7</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Шкаф книжный Лидер,</w:t>
                  </w:r>
                </w:p>
                <w:p w:rsidR="005F60CC" w:rsidRPr="00835123" w:rsidRDefault="005F60CC" w:rsidP="0066360A">
                  <w:r w:rsidRPr="00835123">
                    <w:t>орех</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650х390х2000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24</w:t>
                  </w:r>
                </w:p>
              </w:tc>
            </w:tr>
            <w:tr w:rsidR="005F60CC" w:rsidRPr="00835123" w:rsidTr="0066360A">
              <w:trPr>
                <w:trHeight w:val="932"/>
              </w:trPr>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8</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Стеллаж угловой Альфа, 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390х390х2000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3</w:t>
                  </w:r>
                </w:p>
              </w:tc>
            </w:tr>
            <w:tr w:rsidR="005F60CC" w:rsidRPr="00835123" w:rsidTr="0066360A">
              <w:trPr>
                <w:trHeight w:val="904"/>
              </w:trPr>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9</w:t>
                  </w:r>
                </w:p>
              </w:tc>
              <w:tc>
                <w:tcPr>
                  <w:tcW w:w="2701"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835123">
                    <w:t xml:space="preserve">Шкаф посудный Луиза, </w:t>
                  </w:r>
                </w:p>
                <w:p w:rsidR="005F60CC" w:rsidRPr="00835123" w:rsidRDefault="005F60CC" w:rsidP="0066360A">
                  <w:r w:rsidRPr="00835123">
                    <w:t>цвет фасада - ваниль, корпуса - груша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600х310х840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1</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10</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Вставка угловая Альфа,</w:t>
                  </w:r>
                </w:p>
                <w:p w:rsidR="005F60CC" w:rsidRPr="00835123" w:rsidRDefault="005F60CC" w:rsidP="0066360A">
                  <w:r w:rsidRPr="00835123">
                    <w:t>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lang w:val="en-US"/>
                    </w:rPr>
                  </w:pPr>
                  <w:r w:rsidRPr="00835123">
                    <w:t>720х720х750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rPr>
                      <w:lang w:val="en-US"/>
                    </w:rPr>
                    <w:t>12</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11</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Стол компьютерный с выдвижной панелью Альфа, 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highlight w:val="yellow"/>
                    </w:rPr>
                  </w:pPr>
                  <w:r w:rsidRPr="00835123">
                    <w:t>900х720х750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43</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rPr>
                  </w:pPr>
                  <w:r w:rsidRPr="00835123">
                    <w:t>12</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Стол эргономичный Альфа, 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1500х900/720/500х750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35</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rPr>
                  </w:pPr>
                  <w:r w:rsidRPr="00835123">
                    <w:t>13</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Приставка Альфа, 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НД Производителя, </w:t>
                  </w:r>
                </w:p>
                <w:p w:rsidR="005F60CC" w:rsidRPr="00835123" w:rsidRDefault="005F60CC" w:rsidP="0066360A">
                  <w:r w:rsidRPr="00835123">
                    <w:t>750х720х350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2</w:t>
                  </w:r>
                </w:p>
              </w:tc>
            </w:tr>
            <w:tr w:rsidR="005F60CC" w:rsidRPr="00835123" w:rsidTr="0066360A">
              <w:trPr>
                <w:trHeight w:val="983"/>
              </w:trPr>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rPr>
                  </w:pPr>
                  <w:r w:rsidRPr="00835123">
                    <w:t>14</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lang w:val="en-US"/>
                    </w:rPr>
                  </w:pPr>
                  <w:r w:rsidRPr="00835123">
                    <w:t>Тумба мобильная Альфа, ольха</w:t>
                  </w:r>
                  <w:r w:rsidRPr="00835123">
                    <w:rPr>
                      <w:lang w:val="en-US"/>
                    </w:rPr>
                    <w:t xml:space="preserve">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НД Производителя, </w:t>
                  </w:r>
                </w:p>
                <w:p w:rsidR="005F60CC" w:rsidRPr="00835123" w:rsidRDefault="005F60CC" w:rsidP="0066360A">
                  <w:pPr>
                    <w:rPr>
                      <w:b/>
                      <w:bCs/>
                      <w:color w:val="000000"/>
                      <w:lang w:val="en-US"/>
                    </w:rPr>
                  </w:pPr>
                  <w:r w:rsidRPr="00835123">
                    <w:t>400х450х530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59</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15</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Тумба приставная с дверкой Лидер, </w:t>
                  </w:r>
                </w:p>
                <w:p w:rsidR="005F60CC" w:rsidRPr="00835123" w:rsidRDefault="005F60CC" w:rsidP="0066360A">
                  <w:r w:rsidRPr="00835123">
                    <w:t xml:space="preserve">орех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b/>
                      <w:bCs/>
                      <w:color w:val="000000"/>
                      <w:lang w:val="en-US"/>
                    </w:rPr>
                  </w:pPr>
                  <w:r w:rsidRPr="00835123">
                    <w:t>900х450х650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t>1</w:t>
                  </w:r>
                  <w:r w:rsidRPr="00835123">
                    <w:rPr>
                      <w:lang w:val="en-US"/>
                    </w:rPr>
                    <w:t>5</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16</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Тумба приставная с замком Альфа, ольха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600х500х750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12</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17</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Стол журнальный Формула, </w:t>
                  </w:r>
                </w:p>
                <w:p w:rsidR="005F60CC" w:rsidRPr="00835123" w:rsidRDefault="005F60CC" w:rsidP="0066360A">
                  <w:r w:rsidRPr="00835123">
                    <w:t>орех</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860х570х500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3</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18</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Подставка под системный блок Альфа, 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270х450х150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t>3</w:t>
                  </w:r>
                  <w:r w:rsidRPr="00835123">
                    <w:rPr>
                      <w:lang w:val="en-US"/>
                    </w:rPr>
                    <w:t>8</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lang w:val="en-US"/>
                    </w:rPr>
                  </w:pPr>
                  <w:r w:rsidRPr="00835123">
                    <w:t>19</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Стол рабочий Альфа, ольха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1500х720х750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55</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rPr>
                  </w:pPr>
                  <w:r w:rsidRPr="00835123">
                    <w:t>20</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Стол рабочий Альфа, 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900х600х750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7</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b/>
                      <w:bCs/>
                    </w:rPr>
                  </w:pPr>
                  <w:r w:rsidRPr="00835123">
                    <w:t>21</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Стол руководителя Лидер, </w:t>
                  </w:r>
                </w:p>
                <w:p w:rsidR="005F60CC" w:rsidRPr="00835123" w:rsidRDefault="005F60CC" w:rsidP="0066360A">
                  <w:r w:rsidRPr="00835123">
                    <w:t xml:space="preserve">орех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b/>
                      <w:bCs/>
                      <w:color w:val="000000"/>
                    </w:rPr>
                  </w:pPr>
                  <w:r w:rsidRPr="00835123">
                    <w:t>1800х900х750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11</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22</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Стол приставной Лидер, </w:t>
                  </w:r>
                </w:p>
                <w:p w:rsidR="005F60CC" w:rsidRPr="00835123" w:rsidRDefault="005F60CC" w:rsidP="0066360A">
                  <w:r w:rsidRPr="00835123">
                    <w:t xml:space="preserve">орех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900х670х750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7</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lang w:val="en-US"/>
                    </w:rPr>
                  </w:pPr>
                  <w:r w:rsidRPr="00835123">
                    <w:rPr>
                      <w:lang w:val="en-US"/>
                    </w:rPr>
                    <w:t>23</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Стол рабочий Альфа, 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1200х720х750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17</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lang w:val="en-US"/>
                    </w:rPr>
                  </w:pPr>
                  <w:r w:rsidRPr="00835123">
                    <w:rPr>
                      <w:lang w:val="en-US"/>
                    </w:rPr>
                    <w:t>24</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 xml:space="preserve">Стол журнальный, </w:t>
                  </w:r>
                </w:p>
                <w:p w:rsidR="005F60CC" w:rsidRPr="00835123" w:rsidRDefault="005F60CC" w:rsidP="0066360A">
                  <w:r w:rsidRPr="00835123">
                    <w:t>орех</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b/>
                      <w:bCs/>
                      <w:color w:val="000000"/>
                    </w:rPr>
                  </w:pPr>
                  <w:r w:rsidRPr="00835123">
                    <w:t>650х650х490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10</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lang w:val="en-US"/>
                    </w:rPr>
                  </w:pPr>
                  <w:r w:rsidRPr="00835123">
                    <w:rPr>
                      <w:lang w:val="en-US"/>
                    </w:rPr>
                    <w:t>25</w:t>
                  </w:r>
                </w:p>
              </w:tc>
              <w:tc>
                <w:tcPr>
                  <w:tcW w:w="2701"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835123">
                    <w:t xml:space="preserve">Тумба 3 ящика с замком Лидер, </w:t>
                  </w:r>
                </w:p>
                <w:p w:rsidR="005F60CC" w:rsidRPr="00835123" w:rsidRDefault="005F60CC" w:rsidP="0066360A">
                  <w:r w:rsidRPr="00835123">
                    <w:t xml:space="preserve">орех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b/>
                      <w:bCs/>
                      <w:color w:val="000000"/>
                    </w:rPr>
                  </w:pPr>
                  <w:r w:rsidRPr="00835123">
                    <w:t>400х450х540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rPr>
                      <w:lang w:val="en-US"/>
                    </w:rPr>
                  </w:pPr>
                  <w:r w:rsidRPr="00835123">
                    <w:t>1</w:t>
                  </w:r>
                  <w:r w:rsidRPr="00835123">
                    <w:rPr>
                      <w:lang w:val="en-US"/>
                    </w:rPr>
                    <w:t>5</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lang w:val="en-US"/>
                    </w:rPr>
                  </w:pPr>
                  <w:r w:rsidRPr="00835123">
                    <w:rPr>
                      <w:lang w:val="en-US"/>
                    </w:rPr>
                    <w:t>26</w:t>
                  </w:r>
                </w:p>
              </w:tc>
              <w:tc>
                <w:tcPr>
                  <w:tcW w:w="2701"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835123">
                    <w:t xml:space="preserve">Тумба под оргтехнику Альфа, </w:t>
                  </w:r>
                </w:p>
                <w:p w:rsidR="005F60CC" w:rsidRPr="00835123" w:rsidRDefault="005F60CC" w:rsidP="0066360A">
                  <w:r w:rsidRPr="00835123">
                    <w:t xml:space="preserve">ольха  </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b/>
                      <w:bCs/>
                      <w:color w:val="000000"/>
                    </w:rPr>
                  </w:pPr>
                  <w:r w:rsidRPr="00835123">
                    <w:t>780х550х650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11</w:t>
                  </w:r>
                </w:p>
              </w:tc>
            </w:tr>
            <w:tr w:rsidR="005F60CC" w:rsidRPr="00835123" w:rsidTr="0066360A">
              <w:tc>
                <w:tcPr>
                  <w:tcW w:w="447"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rPr>
                      <w:lang w:val="en-US"/>
                    </w:rPr>
                  </w:pPr>
                  <w:r w:rsidRPr="00835123">
                    <w:rPr>
                      <w:lang w:val="en-US"/>
                    </w:rPr>
                    <w:t>27</w:t>
                  </w:r>
                </w:p>
              </w:tc>
              <w:tc>
                <w:tcPr>
                  <w:tcW w:w="2701"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835123">
                    <w:t xml:space="preserve">Стол ученический 2-ух местный, </w:t>
                  </w:r>
                </w:p>
                <w:p w:rsidR="005F60CC" w:rsidRPr="00835123" w:rsidRDefault="005F60CC" w:rsidP="0066360A">
                  <w:r w:rsidRPr="00835123">
                    <w:t>бук бавария</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b/>
                      <w:bCs/>
                      <w:color w:val="000000"/>
                    </w:rPr>
                  </w:pPr>
                  <w:r w:rsidRPr="00835123">
                    <w:t>1200х500х760</w:t>
                  </w:r>
                  <w:r w:rsidRPr="00652028">
                    <w:t>(</w:t>
                  </w:r>
                  <w:r w:rsidRPr="00835123">
                    <w:rPr>
                      <w:lang w:val="en-US"/>
                    </w:rPr>
                    <w:t>h</w:t>
                  </w:r>
                  <w:r w:rsidRPr="00652028">
                    <w:t>)</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652028" w:rsidRDefault="005F60CC" w:rsidP="0066360A">
                  <w:pPr>
                    <w:jc w:val="center"/>
                  </w:pPr>
                  <w:r w:rsidRPr="00652028">
                    <w:t>35</w:t>
                  </w:r>
                </w:p>
              </w:tc>
            </w:tr>
            <w:tr w:rsidR="005F60CC" w:rsidRPr="00652028" w:rsidTr="0066360A">
              <w:tc>
                <w:tcPr>
                  <w:tcW w:w="447"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652028">
                    <w:t>28</w:t>
                  </w:r>
                </w:p>
              </w:tc>
              <w:tc>
                <w:tcPr>
                  <w:tcW w:w="2701"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835123">
                    <w:t xml:space="preserve">Стол переговорный Альфа, </w:t>
                  </w:r>
                </w:p>
                <w:p w:rsidR="005F60CC" w:rsidRPr="00835123" w:rsidRDefault="005F60CC" w:rsidP="0066360A">
                  <w:r w:rsidRPr="00835123">
                    <w:t>ольха</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r w:rsidRPr="00835123">
                    <w:t>2400х900х750</w:t>
                  </w:r>
                </w:p>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1</w:t>
                  </w:r>
                </w:p>
              </w:tc>
            </w:tr>
            <w:tr w:rsidR="005F60CC" w:rsidRPr="00652028" w:rsidTr="0066360A">
              <w:tc>
                <w:tcPr>
                  <w:tcW w:w="447" w:type="dxa"/>
                  <w:tcBorders>
                    <w:top w:val="single" w:sz="4" w:space="0" w:color="auto"/>
                    <w:left w:val="single" w:sz="4" w:space="0" w:color="auto"/>
                    <w:bottom w:val="single" w:sz="4" w:space="0" w:color="auto"/>
                    <w:right w:val="single" w:sz="4" w:space="0" w:color="auto"/>
                  </w:tcBorders>
                </w:tcPr>
                <w:p w:rsidR="005F60CC" w:rsidRPr="00652028" w:rsidRDefault="005F60CC" w:rsidP="0066360A">
                  <w:r w:rsidRPr="00652028">
                    <w:t>29</w:t>
                  </w:r>
                </w:p>
              </w:tc>
              <w:tc>
                <w:tcPr>
                  <w:tcW w:w="2701"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Зеркало настенное</w:t>
                  </w:r>
                </w:p>
              </w:tc>
              <w:tc>
                <w:tcPr>
                  <w:tcW w:w="5305" w:type="dxa"/>
                  <w:tcBorders>
                    <w:top w:val="single" w:sz="4" w:space="0" w:color="auto"/>
                    <w:left w:val="single" w:sz="4" w:space="0" w:color="auto"/>
                    <w:bottom w:val="single" w:sz="4" w:space="0" w:color="auto"/>
                    <w:right w:val="single" w:sz="4" w:space="0" w:color="auto"/>
                  </w:tcBorders>
                </w:tcPr>
                <w:p w:rsidR="005F60CC" w:rsidRPr="00835123" w:rsidRDefault="005F60CC" w:rsidP="0066360A">
                  <w:r w:rsidRPr="00835123">
                    <w:t>НД Производителя</w:t>
                  </w:r>
                </w:p>
                <w:p w:rsidR="005F60CC" w:rsidRPr="00835123" w:rsidRDefault="005F60CC" w:rsidP="0066360A">
                  <w:pPr>
                    <w:rPr>
                      <w:b/>
                      <w:bCs/>
                      <w:color w:val="000000"/>
                    </w:rPr>
                  </w:pPr>
                  <w:r w:rsidRPr="00835123">
                    <w:t>2400х900х750</w:t>
                  </w:r>
                </w:p>
                <w:p w:rsidR="005F60CC" w:rsidRPr="00835123" w:rsidRDefault="005F60CC" w:rsidP="0066360A"/>
              </w:tc>
              <w:tc>
                <w:tcPr>
                  <w:tcW w:w="1102" w:type="dxa"/>
                  <w:tcBorders>
                    <w:top w:val="single" w:sz="4" w:space="0" w:color="auto"/>
                    <w:left w:val="single" w:sz="4" w:space="0" w:color="auto"/>
                    <w:bottom w:val="single" w:sz="4" w:space="0" w:color="auto"/>
                    <w:right w:val="single" w:sz="4" w:space="0" w:color="auto"/>
                  </w:tcBorders>
                </w:tcPr>
                <w:p w:rsidR="005F60CC" w:rsidRPr="00835123" w:rsidRDefault="005F60CC" w:rsidP="0066360A">
                  <w:pPr>
                    <w:jc w:val="center"/>
                  </w:pPr>
                  <w:r w:rsidRPr="00835123">
                    <w:t>11</w:t>
                  </w:r>
                </w:p>
              </w:tc>
            </w:tr>
          </w:tbl>
          <w:p w:rsidR="005F60CC" w:rsidRPr="00835123" w:rsidRDefault="005F60CC" w:rsidP="0066360A">
            <w:pPr>
              <w:jc w:val="center"/>
              <w:rPr>
                <w:b/>
                <w:bCs/>
                <w:i/>
                <w:iCs/>
                <w:color w:val="000000"/>
              </w:rPr>
            </w:pPr>
            <w:r w:rsidRPr="00835123">
              <w:rPr>
                <w:b/>
                <w:bCs/>
                <w:i/>
                <w:iCs/>
                <w:color w:val="000000"/>
              </w:rPr>
              <w:t>Допустимо применение аналогов / эквивалентов</w:t>
            </w:r>
          </w:p>
        </w:tc>
      </w:tr>
      <w:tr w:rsidR="005F60CC" w:rsidRPr="0069680F" w:rsidTr="0066360A">
        <w:trPr>
          <w:trHeight w:val="399"/>
        </w:trPr>
        <w:tc>
          <w:tcPr>
            <w:tcW w:w="9781" w:type="dxa"/>
          </w:tcPr>
          <w:p w:rsidR="005F60CC" w:rsidRDefault="005F60CC" w:rsidP="0066360A">
            <w:pPr>
              <w:jc w:val="center"/>
              <w:rPr>
                <w:color w:val="000000"/>
                <w:sz w:val="28"/>
                <w:szCs w:val="28"/>
              </w:rPr>
            </w:pPr>
            <w:bookmarkStart w:id="316" w:name="_Hlk356466017"/>
          </w:p>
          <w:p w:rsidR="005F60CC" w:rsidRDefault="005F60CC" w:rsidP="0066360A">
            <w:pPr>
              <w:jc w:val="center"/>
              <w:rPr>
                <w:color w:val="000000"/>
                <w:sz w:val="28"/>
                <w:szCs w:val="28"/>
              </w:rPr>
            </w:pPr>
            <w:r w:rsidRPr="008161D6">
              <w:rPr>
                <w:color w:val="000000"/>
                <w:sz w:val="28"/>
                <w:szCs w:val="28"/>
              </w:rPr>
              <w:t>Подраздел 1.2 Сведения о новизне</w:t>
            </w:r>
          </w:p>
          <w:p w:rsidR="005F60CC" w:rsidRPr="008161D6" w:rsidRDefault="005F60CC" w:rsidP="0066360A">
            <w:pPr>
              <w:jc w:val="center"/>
              <w:rPr>
                <w:i/>
                <w:iCs/>
                <w:color w:val="000000"/>
              </w:rPr>
            </w:pPr>
          </w:p>
        </w:tc>
      </w:tr>
      <w:tr w:rsidR="005F60CC" w:rsidRPr="0069680F" w:rsidTr="0066360A">
        <w:trPr>
          <w:trHeight w:val="399"/>
        </w:trPr>
        <w:tc>
          <w:tcPr>
            <w:tcW w:w="9781" w:type="dxa"/>
          </w:tcPr>
          <w:p w:rsidR="005F60CC" w:rsidRPr="00862AE5" w:rsidRDefault="005F60CC" w:rsidP="0066360A">
            <w:pPr>
              <w:jc w:val="both"/>
              <w:rPr>
                <w:color w:val="000000"/>
              </w:rPr>
            </w:pPr>
            <w:r w:rsidRPr="00862AE5">
              <w:t>Поставляемый товар должен быть новым, не бывшим в употреблении и упакован в тару изготовителя, обеспечивающую сохранность мебели офисной, а также прилагающейся к ней фурнитуре.</w:t>
            </w:r>
          </w:p>
        </w:tc>
      </w:tr>
      <w:bookmarkEnd w:id="316"/>
      <w:tr w:rsidR="005F60CC" w:rsidRPr="0069680F" w:rsidTr="0066360A">
        <w:trPr>
          <w:trHeight w:val="399"/>
        </w:trPr>
        <w:tc>
          <w:tcPr>
            <w:tcW w:w="9781" w:type="dxa"/>
          </w:tcPr>
          <w:p w:rsidR="005F60CC" w:rsidRDefault="005F60CC" w:rsidP="0066360A">
            <w:pPr>
              <w:jc w:val="center"/>
              <w:rPr>
                <w:color w:val="000000"/>
                <w:sz w:val="28"/>
                <w:szCs w:val="28"/>
              </w:rPr>
            </w:pPr>
          </w:p>
          <w:p w:rsidR="005F60CC" w:rsidRDefault="005F60CC" w:rsidP="0066360A">
            <w:pPr>
              <w:jc w:val="center"/>
              <w:rPr>
                <w:color w:val="000000"/>
                <w:sz w:val="26"/>
                <w:szCs w:val="26"/>
              </w:rPr>
            </w:pPr>
            <w:r w:rsidRPr="008161D6">
              <w:rPr>
                <w:color w:val="000000"/>
                <w:sz w:val="28"/>
                <w:szCs w:val="28"/>
              </w:rPr>
              <w:t xml:space="preserve">Подраздел 1.3 </w:t>
            </w:r>
            <w:r w:rsidRPr="008161D6">
              <w:rPr>
                <w:color w:val="000000"/>
                <w:sz w:val="26"/>
                <w:szCs w:val="26"/>
              </w:rPr>
              <w:t>Этапы разработки / изготовления</w:t>
            </w:r>
          </w:p>
          <w:p w:rsidR="005F60CC" w:rsidRPr="008161D6" w:rsidRDefault="005F60CC" w:rsidP="0066360A">
            <w:pPr>
              <w:jc w:val="center"/>
              <w:rPr>
                <w:i/>
                <w:iCs/>
                <w:color w:val="000000"/>
              </w:rPr>
            </w:pPr>
          </w:p>
        </w:tc>
      </w:tr>
      <w:tr w:rsidR="005F60CC" w:rsidRPr="0069680F" w:rsidTr="0066360A">
        <w:trPr>
          <w:trHeight w:val="399"/>
        </w:trPr>
        <w:tc>
          <w:tcPr>
            <w:tcW w:w="9781" w:type="dxa"/>
          </w:tcPr>
          <w:p w:rsidR="005F60CC" w:rsidRPr="00D20B47" w:rsidRDefault="005F60CC" w:rsidP="0066360A">
            <w:pPr>
              <w:jc w:val="center"/>
              <w:rPr>
                <w:i/>
                <w:iCs/>
                <w:color w:val="000000"/>
              </w:rPr>
            </w:pPr>
            <w:r w:rsidRPr="008161D6">
              <w:rPr>
                <w:i/>
                <w:iCs/>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iCs/>
                <w:color w:val="000000"/>
              </w:rPr>
              <w:t>для нужд Заказчика</w:t>
            </w:r>
            <w:r w:rsidRPr="00D20B47">
              <w:rPr>
                <w:i/>
                <w:iCs/>
                <w:color w:val="000000"/>
              </w:rPr>
              <w:t xml:space="preserve"> </w:t>
            </w:r>
            <w:r w:rsidRPr="00553BCC">
              <w:rPr>
                <w:color w:val="000000"/>
              </w:rPr>
              <w:t>– не требуется</w:t>
            </w:r>
            <w:r>
              <w:rPr>
                <w:i/>
                <w:iCs/>
                <w:color w:val="000000"/>
              </w:rPr>
              <w:t>.</w:t>
            </w:r>
          </w:p>
        </w:tc>
      </w:tr>
      <w:tr w:rsidR="005F60CC" w:rsidRPr="0069680F" w:rsidTr="0066360A">
        <w:trPr>
          <w:trHeight w:val="399"/>
        </w:trPr>
        <w:tc>
          <w:tcPr>
            <w:tcW w:w="9781" w:type="dxa"/>
          </w:tcPr>
          <w:p w:rsidR="005F60CC" w:rsidRDefault="005F60CC" w:rsidP="0066360A">
            <w:pPr>
              <w:jc w:val="center"/>
              <w:rPr>
                <w:color w:val="000000"/>
                <w:sz w:val="26"/>
                <w:szCs w:val="26"/>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p w:rsidR="005F60CC" w:rsidRPr="008161D6" w:rsidRDefault="005F60CC" w:rsidP="0066360A">
            <w:pPr>
              <w:jc w:val="center"/>
              <w:rPr>
                <w:i/>
                <w:iCs/>
                <w:color w:val="000000"/>
              </w:rPr>
            </w:pPr>
          </w:p>
        </w:tc>
      </w:tr>
      <w:tr w:rsidR="005F60CC" w:rsidRPr="0069680F" w:rsidTr="0066360A">
        <w:trPr>
          <w:trHeight w:val="399"/>
        </w:trPr>
        <w:tc>
          <w:tcPr>
            <w:tcW w:w="9781" w:type="dxa"/>
          </w:tcPr>
          <w:p w:rsidR="005F60CC" w:rsidRDefault="005F60CC" w:rsidP="0066360A">
            <w:pPr>
              <w:jc w:val="center"/>
              <w:rPr>
                <w:color w:val="000000"/>
              </w:rPr>
            </w:pPr>
            <w:r>
              <w:rPr>
                <w:i/>
                <w:iCs/>
                <w:color w:val="000000"/>
              </w:rPr>
              <w:t>Определение п</w:t>
            </w:r>
            <w:r w:rsidRPr="008161D6">
              <w:rPr>
                <w:i/>
                <w:iCs/>
                <w:color w:val="000000"/>
              </w:rPr>
              <w:t>е</w:t>
            </w:r>
            <w:r>
              <w:rPr>
                <w:i/>
                <w:iCs/>
                <w:color w:val="000000"/>
              </w:rPr>
              <w:t>р</w:t>
            </w:r>
            <w:r w:rsidRPr="008161D6">
              <w:rPr>
                <w:i/>
                <w:iCs/>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iCs/>
                <w:color w:val="000000"/>
              </w:rPr>
              <w:t>для нужд Заказчика</w:t>
            </w:r>
            <w:r>
              <w:rPr>
                <w:i/>
                <w:iCs/>
                <w:color w:val="000000"/>
              </w:rPr>
              <w:t xml:space="preserve"> </w:t>
            </w:r>
            <w:r w:rsidRPr="00553BCC">
              <w:rPr>
                <w:color w:val="000000"/>
              </w:rPr>
              <w:t>– не требуется.</w:t>
            </w:r>
          </w:p>
          <w:p w:rsidR="005F60CC" w:rsidRPr="008161D6" w:rsidRDefault="005F60CC" w:rsidP="0066360A">
            <w:pPr>
              <w:jc w:val="center"/>
              <w:rPr>
                <w:i/>
                <w:iCs/>
                <w:color w:val="000000"/>
              </w:rPr>
            </w:pPr>
          </w:p>
        </w:tc>
      </w:tr>
      <w:tr w:rsidR="005F60CC" w:rsidRPr="0069680F" w:rsidTr="0066360A">
        <w:trPr>
          <w:trHeight w:val="399"/>
        </w:trPr>
        <w:tc>
          <w:tcPr>
            <w:tcW w:w="9781" w:type="dxa"/>
          </w:tcPr>
          <w:p w:rsidR="005F60CC" w:rsidRPr="00151371" w:rsidRDefault="005F60CC" w:rsidP="0066360A">
            <w:pPr>
              <w:jc w:val="center"/>
              <w:rPr>
                <w:i/>
                <w:iCs/>
                <w:color w:val="000000"/>
                <w:lang w:val="en-US"/>
              </w:rPr>
            </w:pPr>
            <w:r w:rsidRPr="008161D6">
              <w:rPr>
                <w:color w:val="000000"/>
                <w:sz w:val="28"/>
                <w:szCs w:val="28"/>
              </w:rPr>
              <w:t>Подраздел 1.5 Код ОКП</w:t>
            </w:r>
          </w:p>
        </w:tc>
      </w:tr>
      <w:tr w:rsidR="005F60CC" w:rsidRPr="0069680F" w:rsidTr="0066360A">
        <w:trPr>
          <w:trHeight w:val="399"/>
        </w:trPr>
        <w:tc>
          <w:tcPr>
            <w:tcW w:w="9781" w:type="dxa"/>
          </w:tcPr>
          <w:p w:rsidR="005F60CC" w:rsidRPr="00274155" w:rsidRDefault="005F60CC" w:rsidP="0066360A">
            <w:pPr>
              <w:rPr>
                <w:color w:val="000000"/>
                <w:lang w:val="en-US"/>
              </w:rPr>
            </w:pPr>
            <w:r>
              <w:rPr>
                <w:color w:val="000000"/>
                <w:lang w:val="en-US"/>
              </w:rPr>
              <w:t>3611010</w:t>
            </w:r>
          </w:p>
        </w:tc>
      </w:tr>
    </w:tbl>
    <w:p w:rsidR="005F60CC" w:rsidRPr="008161D6" w:rsidRDefault="005F60CC" w:rsidP="00652028">
      <w:pPr>
        <w:rPr>
          <w:color w:val="000000"/>
          <w:sz w:val="28"/>
          <w:szCs w:val="28"/>
        </w:rPr>
      </w:pPr>
    </w:p>
    <w:p w:rsidR="005F60CC" w:rsidRDefault="005F60CC" w:rsidP="00652028">
      <w:pPr>
        <w:jc w:val="center"/>
        <w:rPr>
          <w:color w:val="000000"/>
        </w:rPr>
      </w:pPr>
      <w:r w:rsidRPr="007A3ED5">
        <w:rPr>
          <w:color w:val="000000"/>
        </w:rPr>
        <w:t>РАЗДЕЛ 2. ОБЛАСТЬ ПРИМЕНЕНИЯ</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35"/>
        </w:trPr>
        <w:tc>
          <w:tcPr>
            <w:tcW w:w="9781" w:type="dxa"/>
          </w:tcPr>
          <w:p w:rsidR="005F60CC" w:rsidRPr="00862AE5" w:rsidRDefault="005F60CC" w:rsidP="0066360A">
            <w:pPr>
              <w:rPr>
                <w:color w:val="000000"/>
              </w:rPr>
            </w:pPr>
            <w:r w:rsidRPr="00862AE5">
              <w:t xml:space="preserve">Мебель офисная – совокупность передвижных или встроенных изделий для обстановки офисных помещений, </w:t>
            </w:r>
            <w:r w:rsidRPr="00862AE5">
              <w:rPr>
                <w:color w:val="000000"/>
              </w:rPr>
              <w:t xml:space="preserve">основная функциональная составляющая любого рабочего интерьера. </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3. УСЛОВИЯ ЭКСПЛУАТАЦИИ</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269"/>
        </w:trPr>
        <w:tc>
          <w:tcPr>
            <w:tcW w:w="9781" w:type="dxa"/>
          </w:tcPr>
          <w:p w:rsidR="005F60CC" w:rsidRPr="00862AE5" w:rsidRDefault="005F60CC" w:rsidP="0066360A">
            <w:pPr>
              <w:pStyle w:val="NormalWeb"/>
              <w:rPr>
                <w:color w:val="000000"/>
              </w:rPr>
            </w:pPr>
            <w:r w:rsidRPr="00862AE5">
              <w:rPr>
                <w:color w:val="000000"/>
              </w:rPr>
              <w:t>По своим эксплуатационным признакам мебель офисная относится к категории малых архитектурных форм, ориентированных на создание максимально комфортной деловой среды.</w:t>
            </w:r>
            <w:r w:rsidRPr="00862AE5">
              <w:t xml:space="preserve"> </w:t>
            </w:r>
            <w:r w:rsidRPr="00862AE5">
              <w:rPr>
                <w:color w:val="000000"/>
              </w:rPr>
              <w:t>Предназначается для хранения и экспонирования различных предметов, выполнения письменных и других работ, разделения помещения на отдельные зоны.</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4. ТЕХНИЧЕСКИЕ ТРЕБОВАНИЯ</w:t>
      </w:r>
    </w:p>
    <w:p w:rsidR="005F60CC"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8"/>
        <w:gridCol w:w="2396"/>
        <w:gridCol w:w="5479"/>
        <w:gridCol w:w="1448"/>
      </w:tblGrid>
      <w:tr w:rsidR="005F60CC" w:rsidRPr="00F536FC" w:rsidTr="0066360A">
        <w:trPr>
          <w:trHeight w:val="341"/>
        </w:trPr>
        <w:tc>
          <w:tcPr>
            <w:tcW w:w="9781" w:type="dxa"/>
            <w:gridSpan w:val="4"/>
            <w:vAlign w:val="center"/>
          </w:tcPr>
          <w:p w:rsidR="005F60CC" w:rsidRPr="00F536FC" w:rsidRDefault="005F60CC" w:rsidP="0066360A">
            <w:pPr>
              <w:jc w:val="center"/>
              <w:rPr>
                <w:b/>
                <w:bCs/>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5F60CC" w:rsidRPr="00F536FC" w:rsidTr="0066360A">
        <w:trPr>
          <w:trHeight w:val="341"/>
        </w:trPr>
        <w:tc>
          <w:tcPr>
            <w:tcW w:w="458" w:type="dxa"/>
            <w:vAlign w:val="center"/>
          </w:tcPr>
          <w:p w:rsidR="005F60CC" w:rsidRPr="00795CBE" w:rsidRDefault="005F60CC" w:rsidP="0066360A">
            <w:pPr>
              <w:jc w:val="center"/>
              <w:rPr>
                <w:b/>
                <w:bCs/>
              </w:rPr>
            </w:pPr>
            <w:r w:rsidRPr="00795CBE">
              <w:rPr>
                <w:b/>
                <w:bCs/>
              </w:rPr>
              <w:t>№</w:t>
            </w:r>
          </w:p>
        </w:tc>
        <w:tc>
          <w:tcPr>
            <w:tcW w:w="2470" w:type="dxa"/>
            <w:vAlign w:val="center"/>
          </w:tcPr>
          <w:p w:rsidR="005F60CC" w:rsidRPr="00795CBE" w:rsidRDefault="005F60CC" w:rsidP="0066360A">
            <w:pPr>
              <w:jc w:val="center"/>
              <w:rPr>
                <w:b/>
                <w:bCs/>
              </w:rPr>
            </w:pPr>
            <w:r w:rsidRPr="00795CBE">
              <w:rPr>
                <w:b/>
                <w:bCs/>
              </w:rPr>
              <w:t>Наименование</w:t>
            </w:r>
            <w:r>
              <w:rPr>
                <w:b/>
                <w:bCs/>
              </w:rPr>
              <w:t xml:space="preserve"> предмета договора</w:t>
            </w:r>
          </w:p>
        </w:tc>
        <w:tc>
          <w:tcPr>
            <w:tcW w:w="5861" w:type="dxa"/>
            <w:vAlign w:val="center"/>
          </w:tcPr>
          <w:p w:rsidR="005F60CC" w:rsidRPr="00795CBE" w:rsidRDefault="005F60CC" w:rsidP="0066360A">
            <w:pPr>
              <w:jc w:val="center"/>
              <w:rPr>
                <w:b/>
                <w:bCs/>
              </w:rPr>
            </w:pPr>
            <w:r>
              <w:rPr>
                <w:b/>
                <w:bCs/>
              </w:rPr>
              <w:t>Технические характеристики</w:t>
            </w:r>
          </w:p>
        </w:tc>
        <w:tc>
          <w:tcPr>
            <w:tcW w:w="992" w:type="dxa"/>
            <w:vAlign w:val="center"/>
          </w:tcPr>
          <w:p w:rsidR="005F60CC" w:rsidRPr="00795CBE" w:rsidRDefault="005F60CC" w:rsidP="0066360A">
            <w:pPr>
              <w:jc w:val="center"/>
              <w:rPr>
                <w:b/>
                <w:bCs/>
              </w:rPr>
            </w:pPr>
            <w:r w:rsidRPr="00795CBE">
              <w:rPr>
                <w:b/>
                <w:bCs/>
              </w:rPr>
              <w:t>Кол-во</w:t>
            </w:r>
            <w:r>
              <w:rPr>
                <w:b/>
                <w:bCs/>
              </w:rPr>
              <w:t>/единица измерения-ШТУКА</w:t>
            </w:r>
          </w:p>
        </w:tc>
      </w:tr>
      <w:tr w:rsidR="005F60CC" w:rsidRPr="00F536FC" w:rsidTr="0066360A">
        <w:tc>
          <w:tcPr>
            <w:tcW w:w="458" w:type="dxa"/>
          </w:tcPr>
          <w:p w:rsidR="005F60CC" w:rsidRPr="00795CBE" w:rsidRDefault="005F60CC" w:rsidP="0066360A">
            <w:pPr>
              <w:rPr>
                <w:b/>
                <w:bCs/>
                <w:lang w:val="en-US"/>
              </w:rPr>
            </w:pPr>
            <w:r w:rsidRPr="00795CBE">
              <w:t>1</w:t>
            </w:r>
          </w:p>
        </w:tc>
        <w:tc>
          <w:tcPr>
            <w:tcW w:w="2470" w:type="dxa"/>
          </w:tcPr>
          <w:p w:rsidR="005F60CC" w:rsidRPr="00795CBE" w:rsidRDefault="005F60CC" w:rsidP="0066360A">
            <w:r w:rsidRPr="00795CBE">
              <w:t>Шкаф для одежды Лидер,</w:t>
            </w:r>
          </w:p>
          <w:p w:rsidR="005F60CC" w:rsidRPr="00795CBE" w:rsidRDefault="005F60CC" w:rsidP="0066360A">
            <w:r w:rsidRPr="00795CBE">
              <w:t>орех</w:t>
            </w:r>
          </w:p>
        </w:tc>
        <w:tc>
          <w:tcPr>
            <w:tcW w:w="5861" w:type="dxa"/>
          </w:tcPr>
          <w:p w:rsidR="005F60CC" w:rsidRPr="00795CBE" w:rsidRDefault="005F60CC" w:rsidP="0066360A">
            <w:r w:rsidRPr="00795CBE">
              <w:t>НД Производителя</w:t>
            </w:r>
          </w:p>
          <w:p w:rsidR="005F60CC" w:rsidRPr="00795CBE" w:rsidRDefault="005F60CC" w:rsidP="0066360A">
            <w:r w:rsidRPr="00795CBE">
              <w:t>650х390х2000</w:t>
            </w:r>
          </w:p>
          <w:p w:rsidR="005F60CC" w:rsidRPr="00795CBE" w:rsidRDefault="005F60CC" w:rsidP="0066360A">
            <w:pPr>
              <w:rPr>
                <w:lang w:val="en-US"/>
              </w:rPr>
            </w:pPr>
            <w:r w:rsidRPr="00795CBE">
              <w:t xml:space="preserve">шкаф для одежды: топы шкафа изготовлены из ЛДСП толщиной 22 мм, полки  и двери изготовлены из ЛДСП толщиной 16мм, все торцевые поверхности обработаны кантом ПВХ толщиной 2 мм, корпус  из ЛДСП толщиной 16мм и обработаны кантом ПВХ 0,4 мм. Задняя стенка шкафа изготовлена из ЛДСП 16мм.  Мебель имеет антибликовое меланиновое покрытие. Внутри шкафа предусмотрен выдвижной кронштейн  для плечиков. </w:t>
            </w:r>
          </w:p>
        </w:tc>
        <w:tc>
          <w:tcPr>
            <w:tcW w:w="992" w:type="dxa"/>
          </w:tcPr>
          <w:p w:rsidR="005F60CC" w:rsidRPr="00795CBE" w:rsidRDefault="005F60CC" w:rsidP="0066360A">
            <w:pPr>
              <w:jc w:val="center"/>
              <w:rPr>
                <w:lang w:val="en-US"/>
              </w:rPr>
            </w:pPr>
            <w:r w:rsidRPr="00795CBE">
              <w:t>3</w:t>
            </w:r>
            <w:r w:rsidRPr="00795CBE">
              <w:rPr>
                <w:lang w:val="en-US"/>
              </w:rPr>
              <w:t>7</w:t>
            </w:r>
          </w:p>
        </w:tc>
      </w:tr>
      <w:tr w:rsidR="005F60CC" w:rsidRPr="00F536FC" w:rsidTr="0066360A">
        <w:tc>
          <w:tcPr>
            <w:tcW w:w="458" w:type="dxa"/>
          </w:tcPr>
          <w:p w:rsidR="005F60CC" w:rsidRPr="00795CBE" w:rsidRDefault="005F60CC" w:rsidP="0066360A">
            <w:pPr>
              <w:rPr>
                <w:b/>
                <w:bCs/>
                <w:lang w:val="en-US"/>
              </w:rPr>
            </w:pPr>
            <w:r w:rsidRPr="00795CBE">
              <w:t>2</w:t>
            </w:r>
          </w:p>
        </w:tc>
        <w:tc>
          <w:tcPr>
            <w:tcW w:w="2470" w:type="dxa"/>
          </w:tcPr>
          <w:p w:rsidR="005F60CC" w:rsidRPr="00795CBE" w:rsidRDefault="005F60CC" w:rsidP="0066360A">
            <w:r w:rsidRPr="00795CBE">
              <w:t>Шкаф для одежды Альфа, 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760х550х2000</w:t>
            </w:r>
          </w:p>
          <w:p w:rsidR="005F60CC" w:rsidRPr="00795CBE" w:rsidRDefault="005F60CC" w:rsidP="0066360A">
            <w:pPr>
              <w:rPr>
                <w:lang w:val="en-US"/>
              </w:rPr>
            </w:pPr>
            <w:r w:rsidRPr="00795CBE">
              <w:t xml:space="preserve">шкаф для одежды: топы шкафа изготовлены из ЛДСП толщиной 22 мм, полки  и двери изготовлены из ЛДСП толщиной 16мм, все торцевые поверхности обработаны кантом ПВХ толщиной 2мм. Задняя стенка шкафа изготовлена из ЛДСП 16мм.  Мебель имеет антибликовое меланиновое покрытие. Внутри шкафа предусмотрена штанга для плечиков. </w:t>
            </w:r>
          </w:p>
        </w:tc>
        <w:tc>
          <w:tcPr>
            <w:tcW w:w="992" w:type="dxa"/>
          </w:tcPr>
          <w:p w:rsidR="005F60CC" w:rsidRPr="00795CBE" w:rsidRDefault="005F60CC" w:rsidP="0066360A">
            <w:pPr>
              <w:jc w:val="center"/>
              <w:rPr>
                <w:lang w:val="en-US"/>
              </w:rPr>
            </w:pPr>
            <w:r w:rsidRPr="00795CBE">
              <w:t>47</w:t>
            </w:r>
          </w:p>
        </w:tc>
      </w:tr>
      <w:tr w:rsidR="005F60CC" w:rsidRPr="00164277" w:rsidTr="0066360A">
        <w:tc>
          <w:tcPr>
            <w:tcW w:w="458" w:type="dxa"/>
          </w:tcPr>
          <w:p w:rsidR="005F60CC" w:rsidRPr="00795CBE" w:rsidRDefault="005F60CC" w:rsidP="0066360A">
            <w:r w:rsidRPr="00795CBE">
              <w:t>3</w:t>
            </w:r>
          </w:p>
        </w:tc>
        <w:tc>
          <w:tcPr>
            <w:tcW w:w="2470" w:type="dxa"/>
          </w:tcPr>
          <w:p w:rsidR="005F60CC" w:rsidRPr="00795CBE" w:rsidRDefault="005F60CC" w:rsidP="0066360A">
            <w:r w:rsidRPr="00795CBE">
              <w:t>Шкаф для одежды малый Альфа, 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550х390х2000</w:t>
            </w:r>
          </w:p>
          <w:p w:rsidR="005F60CC" w:rsidRPr="00795CBE" w:rsidRDefault="005F60CC" w:rsidP="0066360A">
            <w:r w:rsidRPr="00795CBE">
              <w:t xml:space="preserve">шкаф для одежды: топы шкафа изготовлены из ЛДСП толщиной 22 мм, полки  и двери изготовлены из ЛДСП толщиной 16 мм, все торцевые поверхности обработаны кантом ПВХ толщиной 2мм. Задняя стенка шкафа изготовлена из ЛДСП 16 мм.  Мебель имеет антибликовое меланиновое покрытие. Внутри шкафа предусмотрена штанга для плечиков. </w:t>
            </w:r>
          </w:p>
        </w:tc>
        <w:tc>
          <w:tcPr>
            <w:tcW w:w="992" w:type="dxa"/>
          </w:tcPr>
          <w:p w:rsidR="005F60CC" w:rsidRPr="00795CBE" w:rsidRDefault="005F60CC" w:rsidP="0066360A">
            <w:pPr>
              <w:jc w:val="center"/>
            </w:pPr>
            <w:r w:rsidRPr="00795CBE">
              <w:t>2</w:t>
            </w:r>
          </w:p>
        </w:tc>
      </w:tr>
      <w:tr w:rsidR="005F60CC" w:rsidRPr="00164277" w:rsidTr="0066360A">
        <w:tc>
          <w:tcPr>
            <w:tcW w:w="458" w:type="dxa"/>
          </w:tcPr>
          <w:p w:rsidR="005F60CC" w:rsidRPr="00795CBE" w:rsidRDefault="005F60CC" w:rsidP="0066360A">
            <w:pPr>
              <w:rPr>
                <w:b/>
                <w:bCs/>
                <w:lang w:val="en-US"/>
              </w:rPr>
            </w:pPr>
            <w:r w:rsidRPr="00795CBE">
              <w:t>4</w:t>
            </w:r>
          </w:p>
        </w:tc>
        <w:tc>
          <w:tcPr>
            <w:tcW w:w="2470" w:type="dxa"/>
          </w:tcPr>
          <w:p w:rsidR="005F60CC" w:rsidRPr="00795CBE" w:rsidRDefault="005F60CC" w:rsidP="0066360A">
            <w:r w:rsidRPr="00795CBE">
              <w:t xml:space="preserve">Шкаф книжный с глухими дверками Альфа, </w:t>
            </w:r>
          </w:p>
          <w:p w:rsidR="005F60CC" w:rsidRPr="00795CBE" w:rsidRDefault="005F60CC" w:rsidP="0066360A">
            <w:r w:rsidRPr="00795CBE">
              <w:t>ольха</w:t>
            </w:r>
          </w:p>
          <w:p w:rsidR="005F60CC" w:rsidRPr="00795CBE" w:rsidRDefault="005F60CC" w:rsidP="0066360A"/>
          <w:p w:rsidR="005F60CC" w:rsidRPr="00795CBE" w:rsidRDefault="005F60CC" w:rsidP="0066360A"/>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760х390х2000</w:t>
            </w:r>
          </w:p>
          <w:p w:rsidR="005F60CC" w:rsidRPr="00795CBE" w:rsidRDefault="005F60CC" w:rsidP="0066360A">
            <w:r w:rsidRPr="00795CBE">
              <w:t>Стеллаж с полками: топы шкафа изготовлены из ЛДСП толщиной 22 мм, полки изготовлены из ЛДСП толщиной 16 мм, все торцевые поверхности обработаны кантом ПВХ толщиной 2 мм. Задняя стенка шкафа изготовлена из ЛДСП 16 мм.  Мебель имеет антибликовое меланиновое покрытие.</w:t>
            </w:r>
          </w:p>
        </w:tc>
        <w:tc>
          <w:tcPr>
            <w:tcW w:w="992" w:type="dxa"/>
          </w:tcPr>
          <w:p w:rsidR="005F60CC" w:rsidRPr="00795CBE" w:rsidRDefault="005F60CC" w:rsidP="0066360A">
            <w:pPr>
              <w:jc w:val="center"/>
            </w:pPr>
            <w:r w:rsidRPr="00795CBE">
              <w:t>14</w:t>
            </w:r>
          </w:p>
        </w:tc>
      </w:tr>
      <w:tr w:rsidR="005F60CC" w:rsidRPr="00164277" w:rsidTr="0066360A">
        <w:tc>
          <w:tcPr>
            <w:tcW w:w="458" w:type="dxa"/>
          </w:tcPr>
          <w:p w:rsidR="005F60CC" w:rsidRPr="00795CBE" w:rsidRDefault="005F60CC" w:rsidP="0066360A">
            <w:pPr>
              <w:rPr>
                <w:b/>
                <w:bCs/>
                <w:lang w:val="en-US"/>
              </w:rPr>
            </w:pPr>
            <w:r w:rsidRPr="00795CBE">
              <w:t>5</w:t>
            </w:r>
          </w:p>
        </w:tc>
        <w:tc>
          <w:tcPr>
            <w:tcW w:w="2470" w:type="dxa"/>
          </w:tcPr>
          <w:p w:rsidR="005F60CC" w:rsidRPr="00795CBE" w:rsidRDefault="005F60CC" w:rsidP="0066360A">
            <w:r w:rsidRPr="00795CBE">
              <w:t xml:space="preserve">Шкаф книжный со стеклом Альфа, </w:t>
            </w:r>
          </w:p>
          <w:p w:rsidR="005F60CC" w:rsidRPr="00795CBE" w:rsidRDefault="005F60CC" w:rsidP="0066360A">
            <w:r w:rsidRPr="00795CBE">
              <w:t>ольха</w:t>
            </w:r>
          </w:p>
          <w:p w:rsidR="005F60CC" w:rsidRPr="00795CBE" w:rsidRDefault="005F60CC" w:rsidP="0066360A"/>
          <w:p w:rsidR="005F60CC" w:rsidRPr="00795CBE" w:rsidRDefault="005F60CC" w:rsidP="0066360A"/>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760х390х2000</w:t>
            </w:r>
          </w:p>
          <w:p w:rsidR="005F60CC" w:rsidRPr="00795CBE" w:rsidRDefault="005F60CC" w:rsidP="0066360A">
            <w:r w:rsidRPr="00795CBE">
              <w:t>Шкаф  с полками: топы шкафа изготовлены из ЛДСП толщиной 22мм, полки  и нижние дверки изготовлены из ЛДСП толщиной 16мм,  верхние дверки – стекло. Все торцевые поверхности обработаны кантом ПВХ толщиной 2мм. Задняя стенка шкафа изготовлена из ЛДСП 16 мм.  Мебель имеет антибликовое меланиновое.</w:t>
            </w:r>
          </w:p>
        </w:tc>
        <w:tc>
          <w:tcPr>
            <w:tcW w:w="992" w:type="dxa"/>
          </w:tcPr>
          <w:p w:rsidR="005F60CC" w:rsidRPr="00795CBE" w:rsidRDefault="005F60CC" w:rsidP="0066360A">
            <w:pPr>
              <w:jc w:val="center"/>
            </w:pPr>
            <w:r w:rsidRPr="00795CBE">
              <w:t>17</w:t>
            </w:r>
          </w:p>
        </w:tc>
      </w:tr>
      <w:tr w:rsidR="005F60CC" w:rsidRPr="00F536FC" w:rsidTr="0066360A">
        <w:tc>
          <w:tcPr>
            <w:tcW w:w="458" w:type="dxa"/>
          </w:tcPr>
          <w:p w:rsidR="005F60CC" w:rsidRPr="00795CBE" w:rsidRDefault="005F60CC" w:rsidP="0066360A">
            <w:pPr>
              <w:rPr>
                <w:b/>
                <w:bCs/>
                <w:lang w:val="en-US"/>
              </w:rPr>
            </w:pPr>
            <w:r w:rsidRPr="00795CBE">
              <w:t>6</w:t>
            </w:r>
          </w:p>
        </w:tc>
        <w:tc>
          <w:tcPr>
            <w:tcW w:w="2470" w:type="dxa"/>
          </w:tcPr>
          <w:p w:rsidR="005F60CC" w:rsidRPr="00795CBE" w:rsidRDefault="005F60CC" w:rsidP="0066360A">
            <w:r w:rsidRPr="00795CBE">
              <w:t>Шкаф книжный со стеклом Лидер,</w:t>
            </w:r>
          </w:p>
          <w:p w:rsidR="005F60CC" w:rsidRPr="00795CBE" w:rsidRDefault="005F60CC" w:rsidP="0066360A">
            <w:r w:rsidRPr="00795CBE">
              <w:t>орех</w:t>
            </w:r>
          </w:p>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760х390х2000</w:t>
            </w:r>
          </w:p>
          <w:p w:rsidR="005F60CC" w:rsidRPr="00795CBE" w:rsidRDefault="005F60CC" w:rsidP="0066360A">
            <w:pPr>
              <w:rPr>
                <w:lang w:val="en-US"/>
              </w:rPr>
            </w:pPr>
            <w:r w:rsidRPr="00795CBE">
              <w:t>Шкаф  с полками: топы шкафа изготовлены из ЛДСП толщиной 25мм, полки  и нижние дверки изготовлены из ЛДСП толщиной 18мм,  верхние дверки – стекло. Все торцевые поверхности обработаны кантом ПВХ толщиной 2мм. Задняя стенка шкафа изготовлена из ЛДСП 18мм.  Мебель имеет антибликовое меланиновое.</w:t>
            </w:r>
          </w:p>
        </w:tc>
        <w:tc>
          <w:tcPr>
            <w:tcW w:w="992" w:type="dxa"/>
          </w:tcPr>
          <w:p w:rsidR="005F60CC" w:rsidRPr="00795CBE" w:rsidRDefault="005F60CC" w:rsidP="0066360A">
            <w:pPr>
              <w:jc w:val="center"/>
              <w:rPr>
                <w:lang w:val="en-US"/>
              </w:rPr>
            </w:pPr>
            <w:r w:rsidRPr="00795CBE">
              <w:t>4</w:t>
            </w:r>
            <w:r w:rsidRPr="00795CBE">
              <w:rPr>
                <w:lang w:val="en-US"/>
              </w:rPr>
              <w:t>4</w:t>
            </w:r>
          </w:p>
        </w:tc>
      </w:tr>
      <w:tr w:rsidR="005F60CC" w:rsidRPr="00164277" w:rsidTr="0066360A">
        <w:tc>
          <w:tcPr>
            <w:tcW w:w="458" w:type="dxa"/>
          </w:tcPr>
          <w:p w:rsidR="005F60CC" w:rsidRPr="00795CBE" w:rsidRDefault="005F60CC" w:rsidP="0066360A">
            <w:pPr>
              <w:rPr>
                <w:b/>
                <w:bCs/>
                <w:lang w:val="en-US"/>
              </w:rPr>
            </w:pPr>
            <w:r w:rsidRPr="00795CBE">
              <w:t>7</w:t>
            </w:r>
          </w:p>
        </w:tc>
        <w:tc>
          <w:tcPr>
            <w:tcW w:w="2470" w:type="dxa"/>
          </w:tcPr>
          <w:p w:rsidR="005F60CC" w:rsidRPr="00795CBE" w:rsidRDefault="005F60CC" w:rsidP="0066360A">
            <w:r w:rsidRPr="00795CBE">
              <w:t>Шкаф книжный Лидер,</w:t>
            </w:r>
          </w:p>
          <w:p w:rsidR="005F60CC" w:rsidRPr="00795CBE" w:rsidRDefault="005F60CC" w:rsidP="0066360A">
            <w:r w:rsidRPr="00795CBE">
              <w:t>орех</w:t>
            </w:r>
          </w:p>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650х390х2000</w:t>
            </w:r>
          </w:p>
          <w:p w:rsidR="005F60CC" w:rsidRPr="00795CBE" w:rsidRDefault="005F60CC" w:rsidP="0066360A">
            <w:r w:rsidRPr="00795CBE">
              <w:t>Шкаф  с полками: топы шкафа изготовлены из ЛДСП толщиной 25мм, полки  и двери изготовлены из ЛДСП толщиной 18мм, все торцевые поверхности обработаны кантом ПВХ толщиной 2мм. Задняя стенка шкафа изготовлена из ЛДСП 18мм.  Мебель имеет антибликовое меланиновое покрытие.</w:t>
            </w:r>
          </w:p>
        </w:tc>
        <w:tc>
          <w:tcPr>
            <w:tcW w:w="992" w:type="dxa"/>
          </w:tcPr>
          <w:p w:rsidR="005F60CC" w:rsidRPr="00795CBE" w:rsidRDefault="005F60CC" w:rsidP="0066360A">
            <w:pPr>
              <w:jc w:val="center"/>
            </w:pPr>
            <w:r w:rsidRPr="00795CBE">
              <w:t>24</w:t>
            </w:r>
          </w:p>
        </w:tc>
      </w:tr>
      <w:tr w:rsidR="005F60CC" w:rsidRPr="00164277" w:rsidTr="0066360A">
        <w:tc>
          <w:tcPr>
            <w:tcW w:w="458" w:type="dxa"/>
          </w:tcPr>
          <w:p w:rsidR="005F60CC" w:rsidRPr="00795CBE" w:rsidRDefault="005F60CC" w:rsidP="0066360A">
            <w:pPr>
              <w:rPr>
                <w:b/>
                <w:bCs/>
                <w:lang w:val="en-US"/>
              </w:rPr>
            </w:pPr>
            <w:r w:rsidRPr="00795CBE">
              <w:t>8</w:t>
            </w:r>
          </w:p>
        </w:tc>
        <w:tc>
          <w:tcPr>
            <w:tcW w:w="2470" w:type="dxa"/>
          </w:tcPr>
          <w:p w:rsidR="005F60CC" w:rsidRPr="00795CBE" w:rsidRDefault="005F60CC" w:rsidP="0066360A">
            <w:r w:rsidRPr="00795CBE">
              <w:t>Стеллаж угловой Альфа, 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390х390х2000</w:t>
            </w:r>
          </w:p>
          <w:p w:rsidR="005F60CC" w:rsidRPr="00795CBE" w:rsidRDefault="005F60CC" w:rsidP="0066360A">
            <w:r w:rsidRPr="00795CBE">
              <w:t>Стеллаж  с 5-ю полками: топы изготовлены из ЛДСП толщиной 22 мм, полки  из ЛДСП толщиной 16мм,  Все торцевые поверхности обработаны кантом ПВХ толщиной 2мм. Мебель имеет антибликовое меланиновое.</w:t>
            </w:r>
          </w:p>
        </w:tc>
        <w:tc>
          <w:tcPr>
            <w:tcW w:w="992" w:type="dxa"/>
          </w:tcPr>
          <w:p w:rsidR="005F60CC" w:rsidRPr="00795CBE" w:rsidRDefault="005F60CC" w:rsidP="0066360A">
            <w:pPr>
              <w:jc w:val="center"/>
            </w:pPr>
            <w:r w:rsidRPr="00795CBE">
              <w:t>3</w:t>
            </w:r>
          </w:p>
        </w:tc>
      </w:tr>
      <w:tr w:rsidR="005F60CC" w:rsidRPr="00164277" w:rsidTr="0066360A">
        <w:tc>
          <w:tcPr>
            <w:tcW w:w="458" w:type="dxa"/>
          </w:tcPr>
          <w:p w:rsidR="005F60CC" w:rsidRPr="00795CBE" w:rsidRDefault="005F60CC" w:rsidP="0066360A">
            <w:pPr>
              <w:rPr>
                <w:b/>
                <w:bCs/>
                <w:lang w:val="en-US"/>
              </w:rPr>
            </w:pPr>
            <w:r w:rsidRPr="00795CBE">
              <w:t>9</w:t>
            </w:r>
          </w:p>
        </w:tc>
        <w:tc>
          <w:tcPr>
            <w:tcW w:w="2470" w:type="dxa"/>
          </w:tcPr>
          <w:p w:rsidR="005F60CC" w:rsidRPr="00795CBE" w:rsidRDefault="005F60CC" w:rsidP="0066360A">
            <w:r w:rsidRPr="00795CBE">
              <w:t>Шкаф посудный Луиза, цвет фасада - ваниль, корпуса - груша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600х310х840</w:t>
            </w:r>
          </w:p>
          <w:p w:rsidR="005F60CC" w:rsidRPr="00795CBE" w:rsidRDefault="005F60CC" w:rsidP="0066360A">
            <w:r w:rsidRPr="00795CBE">
              <w:t>Корпус: ЛДСП 22 и 16мм, кант ПВХ 2 и 0,4мм</w:t>
            </w:r>
          </w:p>
          <w:p w:rsidR="005F60CC" w:rsidRPr="00795CBE" w:rsidRDefault="005F60CC" w:rsidP="0066360A">
            <w:r w:rsidRPr="00795CBE">
              <w:t>Фасад: МДФ 16мм с глубокой фрезеровкой, витражи с рисунком, постформинг 38мм (в комплект входит плинтус)</w:t>
            </w:r>
          </w:p>
          <w:p w:rsidR="005F60CC" w:rsidRPr="00795CBE" w:rsidRDefault="005F60CC" w:rsidP="0066360A">
            <w:r w:rsidRPr="00795CBE">
              <w:t>Особенности модели: декоративные элементы на фасадах, демпферы для мягкого закрывания дверей.</w:t>
            </w:r>
          </w:p>
        </w:tc>
        <w:tc>
          <w:tcPr>
            <w:tcW w:w="992" w:type="dxa"/>
          </w:tcPr>
          <w:p w:rsidR="005F60CC" w:rsidRPr="00795CBE" w:rsidRDefault="005F60CC" w:rsidP="0066360A">
            <w:pPr>
              <w:jc w:val="center"/>
            </w:pPr>
            <w:r w:rsidRPr="00795CBE">
              <w:t>1</w:t>
            </w:r>
          </w:p>
        </w:tc>
      </w:tr>
      <w:tr w:rsidR="005F60CC" w:rsidRPr="00164277" w:rsidTr="0066360A">
        <w:tc>
          <w:tcPr>
            <w:tcW w:w="458" w:type="dxa"/>
          </w:tcPr>
          <w:p w:rsidR="005F60CC" w:rsidRPr="00795CBE" w:rsidRDefault="005F60CC" w:rsidP="0066360A">
            <w:r w:rsidRPr="00795CBE">
              <w:t>10</w:t>
            </w:r>
          </w:p>
        </w:tc>
        <w:tc>
          <w:tcPr>
            <w:tcW w:w="2470" w:type="dxa"/>
          </w:tcPr>
          <w:p w:rsidR="005F60CC" w:rsidRPr="00795CBE" w:rsidRDefault="005F60CC" w:rsidP="0066360A">
            <w:r w:rsidRPr="00795CBE">
              <w:t>Вставка угловая Альфа,</w:t>
            </w:r>
          </w:p>
          <w:p w:rsidR="005F60CC" w:rsidRPr="00795CBE" w:rsidRDefault="005F60CC" w:rsidP="0066360A">
            <w:r w:rsidRPr="00795CBE">
              <w:t>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720х720х750</w:t>
            </w:r>
          </w:p>
          <w:p w:rsidR="005F60CC" w:rsidRPr="00795CBE" w:rsidRDefault="005F60CC" w:rsidP="0066360A">
            <w:r w:rsidRPr="00795CBE">
              <w:t>Столешница изготовлена из ЛДСП толщиной 22 мм.  Все торцевые поверхности обработаны кантом ПВХ 0,4; толщиной 2мм. Мебель имеет антибликовое меланиновое.</w:t>
            </w:r>
          </w:p>
        </w:tc>
        <w:tc>
          <w:tcPr>
            <w:tcW w:w="992" w:type="dxa"/>
          </w:tcPr>
          <w:p w:rsidR="005F60CC" w:rsidRPr="00795CBE" w:rsidRDefault="005F60CC" w:rsidP="0066360A">
            <w:pPr>
              <w:jc w:val="center"/>
            </w:pPr>
            <w:r w:rsidRPr="00795CBE">
              <w:t>12</w:t>
            </w:r>
          </w:p>
        </w:tc>
      </w:tr>
      <w:tr w:rsidR="005F60CC" w:rsidRPr="00164277" w:rsidTr="0066360A">
        <w:tc>
          <w:tcPr>
            <w:tcW w:w="458" w:type="dxa"/>
          </w:tcPr>
          <w:p w:rsidR="005F60CC" w:rsidRPr="00795CBE" w:rsidRDefault="005F60CC" w:rsidP="0066360A">
            <w:r w:rsidRPr="00795CBE">
              <w:t>11</w:t>
            </w:r>
          </w:p>
        </w:tc>
        <w:tc>
          <w:tcPr>
            <w:tcW w:w="2470" w:type="dxa"/>
          </w:tcPr>
          <w:p w:rsidR="005F60CC" w:rsidRPr="00795CBE" w:rsidRDefault="005F60CC" w:rsidP="0066360A">
            <w:r w:rsidRPr="00795CBE">
              <w:t>Стол компьютерный с выдвижной панелью Альфа, ольха</w:t>
            </w:r>
          </w:p>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900х720х750</w:t>
            </w:r>
          </w:p>
          <w:p w:rsidR="005F60CC" w:rsidRPr="00795CBE" w:rsidRDefault="005F60CC" w:rsidP="0066360A">
            <w:r w:rsidRPr="00795CBE">
              <w:t>Стол изготовлен из ЛДСП толщиной 22 мм, имеет антибликовое меланиновое покрытие, все торцевые поверхности  обработаны кромкой ПВХ 2мм</w:t>
            </w:r>
          </w:p>
        </w:tc>
        <w:tc>
          <w:tcPr>
            <w:tcW w:w="992" w:type="dxa"/>
          </w:tcPr>
          <w:p w:rsidR="005F60CC" w:rsidRPr="00795CBE" w:rsidRDefault="005F60CC" w:rsidP="0066360A">
            <w:pPr>
              <w:jc w:val="center"/>
            </w:pPr>
            <w:r w:rsidRPr="00795CBE">
              <w:t>43</w:t>
            </w:r>
          </w:p>
        </w:tc>
      </w:tr>
      <w:tr w:rsidR="005F60CC" w:rsidRPr="00164277" w:rsidTr="0066360A">
        <w:tc>
          <w:tcPr>
            <w:tcW w:w="458" w:type="dxa"/>
          </w:tcPr>
          <w:p w:rsidR="005F60CC" w:rsidRPr="00795CBE" w:rsidRDefault="005F60CC" w:rsidP="0066360A">
            <w:r w:rsidRPr="00795CBE">
              <w:t>12</w:t>
            </w:r>
          </w:p>
        </w:tc>
        <w:tc>
          <w:tcPr>
            <w:tcW w:w="2470" w:type="dxa"/>
          </w:tcPr>
          <w:p w:rsidR="005F60CC" w:rsidRPr="00795CBE" w:rsidRDefault="005F60CC" w:rsidP="0066360A">
            <w:r w:rsidRPr="00795CBE">
              <w:t>Стол эргономичный Альфа, 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1500х900/720/500х750</w:t>
            </w:r>
          </w:p>
          <w:p w:rsidR="005F60CC" w:rsidRPr="00795CBE" w:rsidRDefault="005F60CC" w:rsidP="0066360A">
            <w:r w:rsidRPr="00795CBE">
              <w:t>Стол изготовлен из ЛДСП толщиной 22 мм, имеет антибликовое меланиновое покрытие, все торцевые поверхности  обработаны кромкой ПВХ 2мм.</w:t>
            </w:r>
          </w:p>
        </w:tc>
        <w:tc>
          <w:tcPr>
            <w:tcW w:w="992" w:type="dxa"/>
          </w:tcPr>
          <w:p w:rsidR="005F60CC" w:rsidRPr="00795CBE" w:rsidRDefault="005F60CC" w:rsidP="0066360A">
            <w:pPr>
              <w:jc w:val="center"/>
            </w:pPr>
            <w:r w:rsidRPr="00795CBE">
              <w:t>35</w:t>
            </w:r>
          </w:p>
        </w:tc>
      </w:tr>
      <w:tr w:rsidR="005F60CC" w:rsidRPr="00164277" w:rsidTr="0066360A">
        <w:tc>
          <w:tcPr>
            <w:tcW w:w="458" w:type="dxa"/>
          </w:tcPr>
          <w:p w:rsidR="005F60CC" w:rsidRPr="00795CBE" w:rsidRDefault="005F60CC" w:rsidP="0066360A">
            <w:r w:rsidRPr="00795CBE">
              <w:t>13</w:t>
            </w:r>
          </w:p>
        </w:tc>
        <w:tc>
          <w:tcPr>
            <w:tcW w:w="2470" w:type="dxa"/>
          </w:tcPr>
          <w:p w:rsidR="005F60CC" w:rsidRPr="00795CBE" w:rsidRDefault="005F60CC" w:rsidP="0066360A">
            <w:r w:rsidRPr="00795CBE">
              <w:t>Приставка Альфа, 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750х720х350</w:t>
            </w:r>
          </w:p>
          <w:p w:rsidR="005F60CC" w:rsidRPr="00795CBE" w:rsidRDefault="005F60CC" w:rsidP="0066360A">
            <w:r w:rsidRPr="00795CBE">
              <w:t>Приставка  изготовлена из ЛДСП толщиной 22 мм, имеет антибликовое меланиновое покрытие, все торцевые поверхности  обработаны кромкой ПВХ 2мм.</w:t>
            </w:r>
          </w:p>
        </w:tc>
        <w:tc>
          <w:tcPr>
            <w:tcW w:w="992" w:type="dxa"/>
          </w:tcPr>
          <w:p w:rsidR="005F60CC" w:rsidRPr="00795CBE" w:rsidRDefault="005F60CC" w:rsidP="0066360A">
            <w:pPr>
              <w:jc w:val="center"/>
            </w:pPr>
            <w:r w:rsidRPr="00795CBE">
              <w:t>2</w:t>
            </w:r>
          </w:p>
        </w:tc>
      </w:tr>
      <w:tr w:rsidR="005F60CC" w:rsidRPr="00164277" w:rsidTr="0066360A">
        <w:tc>
          <w:tcPr>
            <w:tcW w:w="458" w:type="dxa"/>
          </w:tcPr>
          <w:p w:rsidR="005F60CC" w:rsidRPr="00795CBE" w:rsidRDefault="005F60CC" w:rsidP="0066360A">
            <w:pPr>
              <w:rPr>
                <w:b/>
                <w:bCs/>
                <w:lang w:val="en-US"/>
              </w:rPr>
            </w:pPr>
            <w:r w:rsidRPr="00795CBE">
              <w:t>14</w:t>
            </w:r>
          </w:p>
        </w:tc>
        <w:tc>
          <w:tcPr>
            <w:tcW w:w="2470" w:type="dxa"/>
          </w:tcPr>
          <w:p w:rsidR="005F60CC" w:rsidRPr="00795CBE" w:rsidRDefault="005F60CC" w:rsidP="0066360A">
            <w:pPr>
              <w:rPr>
                <w:lang w:val="en-US"/>
              </w:rPr>
            </w:pPr>
            <w:r w:rsidRPr="00795CBE">
              <w:t>Тумба мобильная Альфа, ольха</w:t>
            </w:r>
            <w:r w:rsidRPr="00795CBE">
              <w:rPr>
                <w:lang w:val="en-US"/>
              </w:rPr>
              <w:t xml:space="preserve"> </w:t>
            </w:r>
          </w:p>
        </w:tc>
        <w:tc>
          <w:tcPr>
            <w:tcW w:w="5861" w:type="dxa"/>
          </w:tcPr>
          <w:p w:rsidR="005F60CC" w:rsidRPr="00795CBE" w:rsidRDefault="005F60CC" w:rsidP="0066360A">
            <w:r w:rsidRPr="00795CBE">
              <w:t>НД Производителя</w:t>
            </w:r>
          </w:p>
          <w:p w:rsidR="005F60CC" w:rsidRPr="00795CBE" w:rsidRDefault="005F60CC" w:rsidP="0066360A">
            <w:r w:rsidRPr="00795CBE">
              <w:t>400х450х530</w:t>
            </w:r>
          </w:p>
          <w:p w:rsidR="005F60CC" w:rsidRPr="00795CBE" w:rsidRDefault="005F60CC" w:rsidP="0066360A">
            <w:pPr>
              <w:rPr>
                <w:lang w:val="en-US"/>
              </w:rPr>
            </w:pPr>
            <w:r w:rsidRPr="00795CBE">
              <w:t>Тумба мобильная с центральным замком, 3 выдвижных ящика. Корпус тумбы, топ и фасады ящиков изготовлены из ЛДСП толщиной 22 мм, ящики   изготовлены из ЛДСП 16 мм Задняя стенка тумбы изготовлена из ЛДСП 16 мм.  Мебель имеет антибликовое меланиновое покрытие. Все торцевые поверхности обработаны кантом ПВХ толщиной 2мм. Комплектуется роликовыми опорами.</w:t>
            </w:r>
          </w:p>
        </w:tc>
        <w:tc>
          <w:tcPr>
            <w:tcW w:w="992" w:type="dxa"/>
          </w:tcPr>
          <w:p w:rsidR="005F60CC" w:rsidRPr="00795CBE" w:rsidRDefault="005F60CC" w:rsidP="0066360A">
            <w:pPr>
              <w:jc w:val="center"/>
            </w:pPr>
            <w:r w:rsidRPr="00795CBE">
              <w:t>59</w:t>
            </w:r>
          </w:p>
        </w:tc>
      </w:tr>
      <w:tr w:rsidR="005F60CC" w:rsidRPr="00F536FC" w:rsidTr="0066360A">
        <w:tc>
          <w:tcPr>
            <w:tcW w:w="458" w:type="dxa"/>
          </w:tcPr>
          <w:p w:rsidR="005F60CC" w:rsidRPr="00795CBE" w:rsidRDefault="005F60CC" w:rsidP="0066360A">
            <w:pPr>
              <w:rPr>
                <w:b/>
                <w:bCs/>
                <w:lang w:val="en-US"/>
              </w:rPr>
            </w:pPr>
            <w:r w:rsidRPr="00795CBE">
              <w:t>15</w:t>
            </w:r>
          </w:p>
        </w:tc>
        <w:tc>
          <w:tcPr>
            <w:tcW w:w="2470" w:type="dxa"/>
          </w:tcPr>
          <w:p w:rsidR="005F60CC" w:rsidRPr="00795CBE" w:rsidRDefault="005F60CC" w:rsidP="0066360A">
            <w:r w:rsidRPr="00795CBE">
              <w:t xml:space="preserve">Тумба приставная с дверкой Лидер, </w:t>
            </w:r>
          </w:p>
          <w:p w:rsidR="005F60CC" w:rsidRPr="00795CBE" w:rsidRDefault="005F60CC" w:rsidP="0066360A">
            <w:r w:rsidRPr="00795CBE">
              <w:t xml:space="preserve">орех </w:t>
            </w:r>
          </w:p>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900х450х650</w:t>
            </w:r>
          </w:p>
          <w:p w:rsidR="005F60CC" w:rsidRPr="00795CBE" w:rsidRDefault="005F60CC" w:rsidP="0066360A">
            <w:r w:rsidRPr="00795CBE">
              <w:t>Топ  изготовлен  из ЛДСП толщиной 22 мм, обработанный кантом ПВХ толщиной 2мм,  корпус и дверца тумбы, обработанные кантом ПВХ 0.4 мм, изготовлены из ЛДСП толщиной 16 мм и имеет оригинальный профильный край.  Изделие имеет антибликовое меланиновое покрытие.</w:t>
            </w:r>
          </w:p>
        </w:tc>
        <w:tc>
          <w:tcPr>
            <w:tcW w:w="992" w:type="dxa"/>
          </w:tcPr>
          <w:p w:rsidR="005F60CC" w:rsidRPr="00795CBE" w:rsidRDefault="005F60CC" w:rsidP="0066360A">
            <w:pPr>
              <w:jc w:val="center"/>
              <w:rPr>
                <w:lang w:val="en-US"/>
              </w:rPr>
            </w:pPr>
            <w:r w:rsidRPr="00795CBE">
              <w:t>1</w:t>
            </w:r>
            <w:r w:rsidRPr="00795CBE">
              <w:rPr>
                <w:lang w:val="en-US"/>
              </w:rPr>
              <w:t>5</w:t>
            </w:r>
          </w:p>
        </w:tc>
      </w:tr>
      <w:tr w:rsidR="005F60CC" w:rsidRPr="00164277" w:rsidTr="0066360A">
        <w:tc>
          <w:tcPr>
            <w:tcW w:w="458" w:type="dxa"/>
          </w:tcPr>
          <w:p w:rsidR="005F60CC" w:rsidRPr="00795CBE" w:rsidRDefault="005F60CC" w:rsidP="0066360A">
            <w:pPr>
              <w:rPr>
                <w:b/>
                <w:bCs/>
              </w:rPr>
            </w:pPr>
            <w:r w:rsidRPr="00795CBE">
              <w:t>16</w:t>
            </w:r>
          </w:p>
        </w:tc>
        <w:tc>
          <w:tcPr>
            <w:tcW w:w="2470" w:type="dxa"/>
          </w:tcPr>
          <w:p w:rsidR="005F60CC" w:rsidRPr="00795CBE" w:rsidRDefault="005F60CC" w:rsidP="0066360A">
            <w:r w:rsidRPr="00795CBE">
              <w:t xml:space="preserve">Тумба приставная с замком Альфа, ольха </w:t>
            </w:r>
          </w:p>
        </w:tc>
        <w:tc>
          <w:tcPr>
            <w:tcW w:w="5861" w:type="dxa"/>
          </w:tcPr>
          <w:p w:rsidR="005F60CC" w:rsidRPr="00795CBE" w:rsidRDefault="005F60CC" w:rsidP="0066360A">
            <w:r w:rsidRPr="00795CBE">
              <w:t>НД Производителя</w:t>
            </w:r>
          </w:p>
          <w:p w:rsidR="005F60CC" w:rsidRPr="00795CBE" w:rsidRDefault="005F60CC" w:rsidP="0066360A">
            <w:r w:rsidRPr="00795CBE">
              <w:t>600х500х750</w:t>
            </w:r>
          </w:p>
          <w:p w:rsidR="005F60CC" w:rsidRPr="00795CBE" w:rsidRDefault="005F60CC" w:rsidP="0066360A">
            <w:r w:rsidRPr="00795CBE">
              <w:t>Тумба приставная с центральным замком, 3 выдвижных ящика. Корпус тумбы, топ и фасады ящиков изготовлены из ЛДСП толщиной 22мм, ящики   изготовлены из ЛДСП 16мм. Задняя стенка тумбы изготовлена из ЛДСП 16 мм.  Мебель имеет антибликовое меланиновое покрытие. Все торцевые поверхности обработаны кантом ПВХ толщиной 2мм.</w:t>
            </w:r>
          </w:p>
        </w:tc>
        <w:tc>
          <w:tcPr>
            <w:tcW w:w="992" w:type="dxa"/>
          </w:tcPr>
          <w:p w:rsidR="005F60CC" w:rsidRPr="00795CBE" w:rsidRDefault="005F60CC" w:rsidP="0066360A">
            <w:pPr>
              <w:jc w:val="center"/>
            </w:pPr>
            <w:r w:rsidRPr="00795CBE">
              <w:t>12</w:t>
            </w:r>
          </w:p>
        </w:tc>
      </w:tr>
      <w:tr w:rsidR="005F60CC" w:rsidRPr="00164277" w:rsidTr="0066360A">
        <w:tc>
          <w:tcPr>
            <w:tcW w:w="458" w:type="dxa"/>
          </w:tcPr>
          <w:p w:rsidR="005F60CC" w:rsidRPr="00795CBE" w:rsidRDefault="005F60CC" w:rsidP="0066360A">
            <w:pPr>
              <w:rPr>
                <w:b/>
                <w:bCs/>
              </w:rPr>
            </w:pPr>
            <w:r w:rsidRPr="00795CBE">
              <w:t>17</w:t>
            </w:r>
          </w:p>
        </w:tc>
        <w:tc>
          <w:tcPr>
            <w:tcW w:w="2470" w:type="dxa"/>
          </w:tcPr>
          <w:p w:rsidR="005F60CC" w:rsidRPr="00795CBE" w:rsidRDefault="005F60CC" w:rsidP="0066360A">
            <w:r w:rsidRPr="00795CBE">
              <w:t xml:space="preserve">Стол журнальный Формула, </w:t>
            </w:r>
          </w:p>
          <w:p w:rsidR="005F60CC" w:rsidRPr="00795CBE" w:rsidRDefault="005F60CC" w:rsidP="0066360A">
            <w:r w:rsidRPr="00795CBE">
              <w:t>орех</w:t>
            </w:r>
          </w:p>
        </w:tc>
        <w:tc>
          <w:tcPr>
            <w:tcW w:w="5861" w:type="dxa"/>
          </w:tcPr>
          <w:p w:rsidR="005F60CC" w:rsidRPr="00795CBE" w:rsidRDefault="005F60CC" w:rsidP="0066360A">
            <w:r w:rsidRPr="00795CBE">
              <w:t xml:space="preserve">НД Производителя, </w:t>
            </w:r>
          </w:p>
          <w:p w:rsidR="005F60CC" w:rsidRPr="00795CBE" w:rsidRDefault="005F60CC" w:rsidP="0066360A">
            <w:r w:rsidRPr="00795CBE">
              <w:t>860х570х500</w:t>
            </w:r>
          </w:p>
          <w:p w:rsidR="005F60CC" w:rsidRPr="00795CBE" w:rsidRDefault="005F60CC" w:rsidP="0066360A">
            <w:r w:rsidRPr="00795CBE">
              <w:t>Каркас стола состоит из основания овальной формы, 2-х боковин, полки овальной формы (530х380 мм) и экрана высотой 140 мм, которые соединены между собой эксцентриковой стяжкой, стяжкой - конфирмат и направляющими шкантами. Детали каркаса выполнены из ЛДСтП толщиной 16 мм.  Торцевые кромки облицованы материалом кромочным из ПВХ толщиной 0,4 мм. Ниша между основанием и полкой с размерами ШхГхВ 53х45х23 см. Колесные опоры из пластика черного цвета диаметром 50 мм и высотой 65 мм прикрепляются к основанию тумбы при помощи шурупов.</w:t>
            </w:r>
          </w:p>
        </w:tc>
        <w:tc>
          <w:tcPr>
            <w:tcW w:w="992" w:type="dxa"/>
          </w:tcPr>
          <w:p w:rsidR="005F60CC" w:rsidRPr="00795CBE" w:rsidRDefault="005F60CC" w:rsidP="0066360A">
            <w:pPr>
              <w:jc w:val="center"/>
            </w:pPr>
            <w:r w:rsidRPr="00795CBE">
              <w:t>3</w:t>
            </w:r>
          </w:p>
        </w:tc>
      </w:tr>
      <w:tr w:rsidR="005F60CC" w:rsidRPr="00F536FC" w:rsidTr="0066360A">
        <w:tc>
          <w:tcPr>
            <w:tcW w:w="458" w:type="dxa"/>
          </w:tcPr>
          <w:p w:rsidR="005F60CC" w:rsidRPr="00795CBE" w:rsidRDefault="005F60CC" w:rsidP="0066360A">
            <w:pPr>
              <w:rPr>
                <w:b/>
                <w:bCs/>
              </w:rPr>
            </w:pPr>
            <w:r w:rsidRPr="00795CBE">
              <w:t>18</w:t>
            </w:r>
          </w:p>
        </w:tc>
        <w:tc>
          <w:tcPr>
            <w:tcW w:w="2470" w:type="dxa"/>
          </w:tcPr>
          <w:p w:rsidR="005F60CC" w:rsidRPr="00795CBE" w:rsidRDefault="005F60CC" w:rsidP="0066360A">
            <w:r w:rsidRPr="00795CBE">
              <w:t>Подставка под системный блок Альфа, ольха</w:t>
            </w:r>
          </w:p>
        </w:tc>
        <w:tc>
          <w:tcPr>
            <w:tcW w:w="5861" w:type="dxa"/>
          </w:tcPr>
          <w:p w:rsidR="005F60CC" w:rsidRPr="00795CBE" w:rsidRDefault="005F60CC" w:rsidP="0066360A">
            <w:r w:rsidRPr="00795CBE">
              <w:t xml:space="preserve">НД Производителя, </w:t>
            </w:r>
          </w:p>
          <w:p w:rsidR="005F60CC" w:rsidRPr="00795CBE" w:rsidRDefault="005F60CC" w:rsidP="0066360A">
            <w:pPr>
              <w:rPr>
                <w:lang w:val="en-US"/>
              </w:rPr>
            </w:pPr>
            <w:r w:rsidRPr="00795CBE">
              <w:t>270х450х150</w:t>
            </w:r>
          </w:p>
        </w:tc>
        <w:tc>
          <w:tcPr>
            <w:tcW w:w="992" w:type="dxa"/>
          </w:tcPr>
          <w:p w:rsidR="005F60CC" w:rsidRPr="00795CBE" w:rsidRDefault="005F60CC" w:rsidP="0066360A">
            <w:pPr>
              <w:jc w:val="center"/>
              <w:rPr>
                <w:lang w:val="en-US"/>
              </w:rPr>
            </w:pPr>
            <w:r w:rsidRPr="00795CBE">
              <w:t>3</w:t>
            </w:r>
            <w:r w:rsidRPr="00795CBE">
              <w:rPr>
                <w:lang w:val="en-US"/>
              </w:rPr>
              <w:t>8</w:t>
            </w:r>
          </w:p>
        </w:tc>
      </w:tr>
      <w:tr w:rsidR="005F60CC" w:rsidRPr="00164277" w:rsidTr="0066360A">
        <w:tc>
          <w:tcPr>
            <w:tcW w:w="458" w:type="dxa"/>
          </w:tcPr>
          <w:p w:rsidR="005F60CC" w:rsidRPr="00795CBE" w:rsidRDefault="005F60CC" w:rsidP="0066360A">
            <w:r w:rsidRPr="00795CBE">
              <w:t>19</w:t>
            </w:r>
          </w:p>
        </w:tc>
        <w:tc>
          <w:tcPr>
            <w:tcW w:w="2470" w:type="dxa"/>
          </w:tcPr>
          <w:p w:rsidR="005F60CC" w:rsidRPr="00795CBE" w:rsidRDefault="005F60CC" w:rsidP="0066360A">
            <w:r w:rsidRPr="00795CBE">
              <w:t xml:space="preserve">Стол рабочий Альфа, ольха </w:t>
            </w:r>
          </w:p>
        </w:tc>
        <w:tc>
          <w:tcPr>
            <w:tcW w:w="5861" w:type="dxa"/>
          </w:tcPr>
          <w:p w:rsidR="005F60CC" w:rsidRPr="00795CBE" w:rsidRDefault="005F60CC" w:rsidP="0066360A">
            <w:r w:rsidRPr="00795CBE">
              <w:t>НД Производителя</w:t>
            </w:r>
          </w:p>
          <w:p w:rsidR="005F60CC" w:rsidRPr="00795CBE" w:rsidRDefault="005F60CC" w:rsidP="0066360A">
            <w:r w:rsidRPr="00795CBE">
              <w:t>1500х720х750</w:t>
            </w:r>
          </w:p>
          <w:p w:rsidR="005F60CC" w:rsidRPr="00795CBE" w:rsidRDefault="005F60CC" w:rsidP="0066360A">
            <w:r w:rsidRPr="00795CBE">
              <w:t>Стол изготовлен из ЛДСП толщиной 22мм, имеет антибликовое меланиновое покрытие, все торцевые поверхности окантованы кромкой ПВХ 2мм.</w:t>
            </w:r>
          </w:p>
        </w:tc>
        <w:tc>
          <w:tcPr>
            <w:tcW w:w="992" w:type="dxa"/>
          </w:tcPr>
          <w:p w:rsidR="005F60CC" w:rsidRPr="00795CBE" w:rsidRDefault="005F60CC" w:rsidP="0066360A">
            <w:pPr>
              <w:jc w:val="center"/>
            </w:pPr>
            <w:r w:rsidRPr="00795CBE">
              <w:t>55</w:t>
            </w:r>
          </w:p>
        </w:tc>
      </w:tr>
      <w:tr w:rsidR="005F60CC" w:rsidRPr="00164277" w:rsidTr="0066360A">
        <w:tc>
          <w:tcPr>
            <w:tcW w:w="458" w:type="dxa"/>
          </w:tcPr>
          <w:p w:rsidR="005F60CC" w:rsidRPr="00795CBE" w:rsidRDefault="005F60CC" w:rsidP="0066360A">
            <w:r w:rsidRPr="00795CBE">
              <w:t>20</w:t>
            </w:r>
          </w:p>
        </w:tc>
        <w:tc>
          <w:tcPr>
            <w:tcW w:w="2470" w:type="dxa"/>
          </w:tcPr>
          <w:p w:rsidR="005F60CC" w:rsidRPr="00795CBE" w:rsidRDefault="005F60CC" w:rsidP="0066360A">
            <w:r w:rsidRPr="00795CBE">
              <w:t>Стол рабочий Альфа, 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900х600х750</w:t>
            </w:r>
          </w:p>
          <w:p w:rsidR="005F60CC" w:rsidRPr="00795CBE" w:rsidRDefault="005F60CC" w:rsidP="0066360A">
            <w:r w:rsidRPr="00795CBE">
              <w:t>Стол изготовлен из ЛДСП толщиной 22мм, имеет антибликовое меланиновое покрытие, все торцевые поверхности окантованы кромкой ПВХ 2мм.</w:t>
            </w:r>
          </w:p>
        </w:tc>
        <w:tc>
          <w:tcPr>
            <w:tcW w:w="992" w:type="dxa"/>
          </w:tcPr>
          <w:p w:rsidR="005F60CC" w:rsidRPr="00795CBE" w:rsidRDefault="005F60CC" w:rsidP="0066360A">
            <w:pPr>
              <w:jc w:val="center"/>
            </w:pPr>
            <w:r w:rsidRPr="00795CBE">
              <w:t>7</w:t>
            </w:r>
          </w:p>
        </w:tc>
      </w:tr>
      <w:tr w:rsidR="005F60CC" w:rsidRPr="00164277" w:rsidTr="0066360A">
        <w:tc>
          <w:tcPr>
            <w:tcW w:w="458" w:type="dxa"/>
          </w:tcPr>
          <w:p w:rsidR="005F60CC" w:rsidRPr="00795CBE" w:rsidRDefault="005F60CC" w:rsidP="0066360A">
            <w:pPr>
              <w:rPr>
                <w:b/>
                <w:bCs/>
                <w:lang w:val="en-US"/>
              </w:rPr>
            </w:pPr>
            <w:r w:rsidRPr="00795CBE">
              <w:t>21</w:t>
            </w:r>
          </w:p>
        </w:tc>
        <w:tc>
          <w:tcPr>
            <w:tcW w:w="2470" w:type="dxa"/>
          </w:tcPr>
          <w:p w:rsidR="005F60CC" w:rsidRPr="00795CBE" w:rsidRDefault="005F60CC" w:rsidP="0066360A">
            <w:r w:rsidRPr="00795CBE">
              <w:t xml:space="preserve">Стол руководителя Лидер, </w:t>
            </w:r>
          </w:p>
          <w:p w:rsidR="005F60CC" w:rsidRPr="00795CBE" w:rsidRDefault="005F60CC" w:rsidP="0066360A">
            <w:r w:rsidRPr="00795CBE">
              <w:t xml:space="preserve">орех </w:t>
            </w:r>
          </w:p>
          <w:p w:rsidR="005F60CC" w:rsidRPr="00795CBE" w:rsidRDefault="005F60CC" w:rsidP="0066360A"/>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1800х900х750</w:t>
            </w:r>
          </w:p>
          <w:p w:rsidR="005F60CC" w:rsidRPr="00795CBE" w:rsidRDefault="005F60CC" w:rsidP="0066360A">
            <w:r w:rsidRPr="00795CBE">
              <w:t>Стол изготовлен из ЛДСП толщиной 22мм, имеет антибликовое меланиновое покрытие, все торцевые поверхности окантованы кромкой ПВХ 2мм.</w:t>
            </w:r>
          </w:p>
        </w:tc>
        <w:tc>
          <w:tcPr>
            <w:tcW w:w="992" w:type="dxa"/>
          </w:tcPr>
          <w:p w:rsidR="005F60CC" w:rsidRPr="00795CBE" w:rsidRDefault="005F60CC" w:rsidP="0066360A">
            <w:pPr>
              <w:jc w:val="center"/>
            </w:pPr>
            <w:r w:rsidRPr="00795CBE">
              <w:t>11</w:t>
            </w:r>
          </w:p>
        </w:tc>
      </w:tr>
      <w:tr w:rsidR="005F60CC" w:rsidRPr="00164277" w:rsidTr="0066360A">
        <w:tc>
          <w:tcPr>
            <w:tcW w:w="458" w:type="dxa"/>
          </w:tcPr>
          <w:p w:rsidR="005F60CC" w:rsidRPr="00795CBE" w:rsidRDefault="005F60CC" w:rsidP="0066360A">
            <w:r w:rsidRPr="00795CBE">
              <w:t>22</w:t>
            </w:r>
          </w:p>
        </w:tc>
        <w:tc>
          <w:tcPr>
            <w:tcW w:w="2470" w:type="dxa"/>
          </w:tcPr>
          <w:p w:rsidR="005F60CC" w:rsidRPr="00795CBE" w:rsidRDefault="005F60CC" w:rsidP="0066360A">
            <w:r w:rsidRPr="00795CBE">
              <w:t xml:space="preserve">Стол приставной Лидер, </w:t>
            </w:r>
          </w:p>
          <w:p w:rsidR="005F60CC" w:rsidRPr="00795CBE" w:rsidRDefault="005F60CC" w:rsidP="0066360A">
            <w:r w:rsidRPr="00795CBE">
              <w:t xml:space="preserve">орех </w:t>
            </w:r>
          </w:p>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900х670х750</w:t>
            </w:r>
          </w:p>
          <w:p w:rsidR="005F60CC" w:rsidRPr="00795CBE" w:rsidRDefault="005F60CC" w:rsidP="0066360A">
            <w:r w:rsidRPr="00795CBE">
              <w:t>Приставка  изготовлена из ЛДСП 22 мм, имеет антибликовое меланиновое покрытие, все торцевые поверхности окантованы кромкой ПВХ 2мм.</w:t>
            </w:r>
          </w:p>
        </w:tc>
        <w:tc>
          <w:tcPr>
            <w:tcW w:w="992" w:type="dxa"/>
          </w:tcPr>
          <w:p w:rsidR="005F60CC" w:rsidRPr="00795CBE" w:rsidRDefault="005F60CC" w:rsidP="0066360A">
            <w:pPr>
              <w:jc w:val="center"/>
            </w:pPr>
            <w:r w:rsidRPr="00795CBE">
              <w:t>7</w:t>
            </w:r>
          </w:p>
        </w:tc>
      </w:tr>
      <w:tr w:rsidR="005F60CC" w:rsidRPr="00164277" w:rsidTr="0066360A">
        <w:tc>
          <w:tcPr>
            <w:tcW w:w="458" w:type="dxa"/>
          </w:tcPr>
          <w:p w:rsidR="005F60CC" w:rsidRPr="00795CBE" w:rsidRDefault="005F60CC" w:rsidP="0066360A">
            <w:r w:rsidRPr="00795CBE">
              <w:t>23</w:t>
            </w:r>
          </w:p>
        </w:tc>
        <w:tc>
          <w:tcPr>
            <w:tcW w:w="2470" w:type="dxa"/>
          </w:tcPr>
          <w:p w:rsidR="005F60CC" w:rsidRPr="00795CBE" w:rsidRDefault="005F60CC" w:rsidP="0066360A">
            <w:r w:rsidRPr="00795CBE">
              <w:t>Стол рабочий Альфа, ольха</w:t>
            </w:r>
          </w:p>
        </w:tc>
        <w:tc>
          <w:tcPr>
            <w:tcW w:w="5861" w:type="dxa"/>
          </w:tcPr>
          <w:p w:rsidR="005F60CC" w:rsidRPr="00795CBE" w:rsidRDefault="005F60CC" w:rsidP="0066360A">
            <w:r w:rsidRPr="00795CBE">
              <w:t>НД Производителя</w:t>
            </w:r>
          </w:p>
          <w:p w:rsidR="005F60CC" w:rsidRPr="00795CBE" w:rsidRDefault="005F60CC" w:rsidP="0066360A">
            <w:r w:rsidRPr="00795CBE">
              <w:t>1200х720х750</w:t>
            </w:r>
          </w:p>
          <w:p w:rsidR="005F60CC" w:rsidRPr="00795CBE" w:rsidRDefault="005F60CC" w:rsidP="0066360A">
            <w:r w:rsidRPr="00795CBE">
              <w:t>Стол изготовлен из ЛДСП толщиной 22мм, имеет антибликовое меланиновое покрытие, все торцевые поверхности окантованы кромкой ПВХ 2мм.</w:t>
            </w:r>
          </w:p>
        </w:tc>
        <w:tc>
          <w:tcPr>
            <w:tcW w:w="992" w:type="dxa"/>
          </w:tcPr>
          <w:p w:rsidR="005F60CC" w:rsidRPr="00795CBE" w:rsidRDefault="005F60CC" w:rsidP="0066360A">
            <w:pPr>
              <w:jc w:val="center"/>
            </w:pPr>
            <w:r w:rsidRPr="00795CBE">
              <w:t>17</w:t>
            </w:r>
          </w:p>
        </w:tc>
      </w:tr>
      <w:tr w:rsidR="005F60CC" w:rsidRPr="00164277" w:rsidTr="0066360A">
        <w:tc>
          <w:tcPr>
            <w:tcW w:w="458" w:type="dxa"/>
          </w:tcPr>
          <w:p w:rsidR="005F60CC" w:rsidRPr="00795CBE" w:rsidRDefault="005F60CC" w:rsidP="0066360A">
            <w:pPr>
              <w:rPr>
                <w:b/>
                <w:bCs/>
                <w:lang w:val="en-US"/>
              </w:rPr>
            </w:pPr>
            <w:r w:rsidRPr="00795CBE">
              <w:t>24</w:t>
            </w:r>
          </w:p>
        </w:tc>
        <w:tc>
          <w:tcPr>
            <w:tcW w:w="2470" w:type="dxa"/>
          </w:tcPr>
          <w:p w:rsidR="005F60CC" w:rsidRPr="00795CBE" w:rsidRDefault="005F60CC" w:rsidP="0066360A">
            <w:r w:rsidRPr="00795CBE">
              <w:t xml:space="preserve">Стол журнальный, </w:t>
            </w:r>
          </w:p>
          <w:p w:rsidR="005F60CC" w:rsidRPr="00795CBE" w:rsidRDefault="005F60CC" w:rsidP="0066360A">
            <w:r w:rsidRPr="00795CBE">
              <w:t>орех</w:t>
            </w:r>
          </w:p>
        </w:tc>
        <w:tc>
          <w:tcPr>
            <w:tcW w:w="5861" w:type="dxa"/>
          </w:tcPr>
          <w:p w:rsidR="005F60CC" w:rsidRPr="00795CBE" w:rsidRDefault="005F60CC" w:rsidP="0066360A">
            <w:r w:rsidRPr="00795CBE">
              <w:t>НД Производителя</w:t>
            </w:r>
          </w:p>
          <w:p w:rsidR="005F60CC" w:rsidRPr="00795CBE" w:rsidRDefault="005F60CC" w:rsidP="0066360A">
            <w:r w:rsidRPr="00795CBE">
              <w:t>650х650х490</w:t>
            </w:r>
          </w:p>
        </w:tc>
        <w:tc>
          <w:tcPr>
            <w:tcW w:w="992" w:type="dxa"/>
          </w:tcPr>
          <w:p w:rsidR="005F60CC" w:rsidRPr="00795CBE" w:rsidRDefault="005F60CC" w:rsidP="0066360A">
            <w:pPr>
              <w:jc w:val="center"/>
            </w:pPr>
            <w:r w:rsidRPr="00795CBE">
              <w:t>10</w:t>
            </w:r>
          </w:p>
        </w:tc>
      </w:tr>
      <w:tr w:rsidR="005F60CC" w:rsidRPr="00F536FC" w:rsidTr="0066360A">
        <w:tc>
          <w:tcPr>
            <w:tcW w:w="458" w:type="dxa"/>
          </w:tcPr>
          <w:p w:rsidR="005F60CC" w:rsidRPr="00795CBE" w:rsidRDefault="005F60CC" w:rsidP="0066360A">
            <w:pPr>
              <w:rPr>
                <w:b/>
                <w:bCs/>
                <w:lang w:val="en-US"/>
              </w:rPr>
            </w:pPr>
            <w:r w:rsidRPr="00795CBE">
              <w:t>25</w:t>
            </w:r>
          </w:p>
        </w:tc>
        <w:tc>
          <w:tcPr>
            <w:tcW w:w="2470" w:type="dxa"/>
          </w:tcPr>
          <w:p w:rsidR="005F60CC" w:rsidRPr="00795CBE" w:rsidRDefault="005F60CC" w:rsidP="0066360A">
            <w:r w:rsidRPr="00795CBE">
              <w:t xml:space="preserve">Тумба 3 ящика с замком Лидер, орех </w:t>
            </w:r>
          </w:p>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400х450х540</w:t>
            </w:r>
          </w:p>
          <w:p w:rsidR="005F60CC" w:rsidRPr="00795CBE" w:rsidRDefault="005F60CC" w:rsidP="0066360A">
            <w:r w:rsidRPr="00795CBE">
              <w:t>Топ  изготовлена  из МДФ толщиной 18мм,  корпус тумбы изготовлен из ЛДСП толщиной 18мм и имеет оригинальный профильный край.  Изделие имеет антибликовое меланиновое покрытие.</w:t>
            </w:r>
          </w:p>
        </w:tc>
        <w:tc>
          <w:tcPr>
            <w:tcW w:w="992" w:type="dxa"/>
          </w:tcPr>
          <w:p w:rsidR="005F60CC" w:rsidRPr="00795CBE" w:rsidRDefault="005F60CC" w:rsidP="0066360A">
            <w:pPr>
              <w:jc w:val="center"/>
              <w:rPr>
                <w:lang w:val="en-US"/>
              </w:rPr>
            </w:pPr>
            <w:r w:rsidRPr="00795CBE">
              <w:t>1</w:t>
            </w:r>
            <w:r w:rsidRPr="00795CBE">
              <w:rPr>
                <w:lang w:val="en-US"/>
              </w:rPr>
              <w:t>5</w:t>
            </w:r>
          </w:p>
        </w:tc>
      </w:tr>
      <w:tr w:rsidR="005F60CC" w:rsidRPr="00164277" w:rsidTr="0066360A">
        <w:tc>
          <w:tcPr>
            <w:tcW w:w="458" w:type="dxa"/>
          </w:tcPr>
          <w:p w:rsidR="005F60CC" w:rsidRPr="00795CBE" w:rsidRDefault="005F60CC" w:rsidP="0066360A">
            <w:pPr>
              <w:rPr>
                <w:b/>
                <w:bCs/>
              </w:rPr>
            </w:pPr>
            <w:r w:rsidRPr="00795CBE">
              <w:t>26</w:t>
            </w:r>
          </w:p>
        </w:tc>
        <w:tc>
          <w:tcPr>
            <w:tcW w:w="2470" w:type="dxa"/>
          </w:tcPr>
          <w:p w:rsidR="005F60CC" w:rsidRPr="00795CBE" w:rsidRDefault="005F60CC" w:rsidP="0066360A">
            <w:r w:rsidRPr="00795CBE">
              <w:t xml:space="preserve">Тумба под оргтехнику Альфа, ольха </w:t>
            </w:r>
          </w:p>
          <w:p w:rsidR="005F60CC" w:rsidRPr="00795CBE" w:rsidRDefault="005F60CC" w:rsidP="0066360A">
            <w:r w:rsidRPr="00795CBE">
              <w:t xml:space="preserve"> </w:t>
            </w:r>
          </w:p>
        </w:tc>
        <w:tc>
          <w:tcPr>
            <w:tcW w:w="5861" w:type="dxa"/>
          </w:tcPr>
          <w:p w:rsidR="005F60CC" w:rsidRPr="00795CBE" w:rsidRDefault="005F60CC" w:rsidP="0066360A">
            <w:r w:rsidRPr="00795CBE">
              <w:t>НД Производителя</w:t>
            </w:r>
          </w:p>
          <w:p w:rsidR="005F60CC" w:rsidRPr="00795CBE" w:rsidRDefault="005F60CC" w:rsidP="0066360A">
            <w:r w:rsidRPr="00795CBE">
              <w:t>780х550х650</w:t>
            </w:r>
          </w:p>
          <w:p w:rsidR="005F60CC" w:rsidRPr="00795CBE" w:rsidRDefault="005F60CC" w:rsidP="0066360A">
            <w:r w:rsidRPr="00795CBE">
              <w:t xml:space="preserve">Тумба изготовлена из ЛДСП 22мм, имеет антибликовое меланиновое покрытие, все торцевые поверхности окантованы кромкой ПВХ 2мм. Тумба комплектуется 2 дверками, в тумбе предусмотрена открытая ниша.  </w:t>
            </w:r>
          </w:p>
        </w:tc>
        <w:tc>
          <w:tcPr>
            <w:tcW w:w="992" w:type="dxa"/>
          </w:tcPr>
          <w:p w:rsidR="005F60CC" w:rsidRPr="00795CBE" w:rsidRDefault="005F60CC" w:rsidP="0066360A">
            <w:pPr>
              <w:jc w:val="center"/>
            </w:pPr>
            <w:r w:rsidRPr="00795CBE">
              <w:t>11</w:t>
            </w:r>
          </w:p>
        </w:tc>
      </w:tr>
      <w:tr w:rsidR="005F60CC" w:rsidRPr="00F536FC" w:rsidTr="0066360A">
        <w:tc>
          <w:tcPr>
            <w:tcW w:w="458" w:type="dxa"/>
          </w:tcPr>
          <w:p w:rsidR="005F60CC" w:rsidRPr="00795CBE" w:rsidRDefault="005F60CC" w:rsidP="0066360A">
            <w:r w:rsidRPr="00795CBE">
              <w:t>27</w:t>
            </w:r>
          </w:p>
        </w:tc>
        <w:tc>
          <w:tcPr>
            <w:tcW w:w="2470" w:type="dxa"/>
          </w:tcPr>
          <w:p w:rsidR="005F60CC" w:rsidRPr="00795CBE" w:rsidRDefault="005F60CC" w:rsidP="0066360A">
            <w:r w:rsidRPr="00795CBE">
              <w:t>Стол ученический 2-ух местный, бук бавария</w:t>
            </w:r>
          </w:p>
        </w:tc>
        <w:tc>
          <w:tcPr>
            <w:tcW w:w="5861" w:type="dxa"/>
          </w:tcPr>
          <w:p w:rsidR="005F60CC" w:rsidRPr="00795CBE" w:rsidRDefault="005F60CC" w:rsidP="0066360A">
            <w:r w:rsidRPr="00795CBE">
              <w:t>НД Производителя</w:t>
            </w:r>
          </w:p>
          <w:p w:rsidR="005F60CC" w:rsidRPr="00795CBE" w:rsidRDefault="005F60CC" w:rsidP="0066360A">
            <w:r w:rsidRPr="00795CBE">
              <w:t xml:space="preserve">1200 х 500 х Н (580/ 640/ 700/ 760). </w:t>
            </w:r>
          </w:p>
          <w:p w:rsidR="005F60CC" w:rsidRPr="00795CBE" w:rsidRDefault="005F60CC" w:rsidP="0066360A">
            <w:r w:rsidRPr="00795CBE">
              <w:t>Материал изготовления: ЛДСП.</w:t>
            </w:r>
          </w:p>
          <w:p w:rsidR="005F60CC" w:rsidRPr="00795CBE" w:rsidRDefault="005F60CC" w:rsidP="0066360A">
            <w:r w:rsidRPr="00795CBE">
              <w:t>Наличие опор для компенсации неровности пола.</w:t>
            </w:r>
          </w:p>
          <w:p w:rsidR="005F60CC" w:rsidRPr="00795CBE" w:rsidRDefault="005F60CC" w:rsidP="0066360A">
            <w:r w:rsidRPr="00795CBE">
              <w:t>Имеются специальные корзины для книг.</w:t>
            </w:r>
          </w:p>
        </w:tc>
        <w:tc>
          <w:tcPr>
            <w:tcW w:w="992" w:type="dxa"/>
          </w:tcPr>
          <w:p w:rsidR="005F60CC" w:rsidRPr="00795CBE" w:rsidRDefault="005F60CC" w:rsidP="0066360A">
            <w:pPr>
              <w:jc w:val="center"/>
              <w:rPr>
                <w:lang w:val="en-US"/>
              </w:rPr>
            </w:pPr>
            <w:r w:rsidRPr="00795CBE">
              <w:rPr>
                <w:lang w:val="en-US"/>
              </w:rPr>
              <w:t>35</w:t>
            </w:r>
          </w:p>
        </w:tc>
      </w:tr>
      <w:tr w:rsidR="005F60CC" w:rsidRPr="00164277" w:rsidTr="0066360A">
        <w:tc>
          <w:tcPr>
            <w:tcW w:w="458" w:type="dxa"/>
          </w:tcPr>
          <w:p w:rsidR="005F60CC" w:rsidRPr="00795CBE" w:rsidRDefault="005F60CC" w:rsidP="0066360A">
            <w:pPr>
              <w:rPr>
                <w:b/>
                <w:bCs/>
              </w:rPr>
            </w:pPr>
            <w:r w:rsidRPr="00795CBE">
              <w:t>28</w:t>
            </w:r>
          </w:p>
        </w:tc>
        <w:tc>
          <w:tcPr>
            <w:tcW w:w="2470" w:type="dxa"/>
          </w:tcPr>
          <w:p w:rsidR="005F60CC" w:rsidRPr="00795CBE" w:rsidRDefault="005F60CC" w:rsidP="0066360A">
            <w:r w:rsidRPr="00795CBE">
              <w:t>Стол переговорный Альфа, ольха</w:t>
            </w:r>
          </w:p>
          <w:p w:rsidR="005F60CC" w:rsidRPr="00795CBE" w:rsidRDefault="005F60CC" w:rsidP="0066360A"/>
        </w:tc>
        <w:tc>
          <w:tcPr>
            <w:tcW w:w="5861" w:type="dxa"/>
          </w:tcPr>
          <w:p w:rsidR="005F60CC" w:rsidRPr="00795CBE" w:rsidRDefault="005F60CC" w:rsidP="0066360A">
            <w:r w:rsidRPr="00795CBE">
              <w:t>НД Производителя</w:t>
            </w:r>
          </w:p>
          <w:p w:rsidR="005F60CC" w:rsidRPr="00795CBE" w:rsidRDefault="005F60CC" w:rsidP="0066360A">
            <w:r w:rsidRPr="00795CBE">
              <w:t>2400х900х750</w:t>
            </w:r>
          </w:p>
          <w:p w:rsidR="005F60CC" w:rsidRPr="00795CBE" w:rsidRDefault="005F60CC" w:rsidP="0066360A">
            <w:r w:rsidRPr="00795CBE">
              <w:t>Стол изготовлен из ЛДСП толщиной 22мм, имеет антибликовое меланиновое покрытие, все торцевые поверхности окантованы кромкой ПВХ 2мм.</w:t>
            </w:r>
          </w:p>
        </w:tc>
        <w:tc>
          <w:tcPr>
            <w:tcW w:w="992" w:type="dxa"/>
          </w:tcPr>
          <w:p w:rsidR="005F60CC" w:rsidRPr="00795CBE" w:rsidRDefault="005F60CC" w:rsidP="0066360A">
            <w:pPr>
              <w:jc w:val="center"/>
            </w:pPr>
            <w:r w:rsidRPr="00795CBE">
              <w:t>1</w:t>
            </w:r>
          </w:p>
        </w:tc>
      </w:tr>
      <w:tr w:rsidR="005F60CC" w:rsidRPr="00164277" w:rsidTr="0066360A">
        <w:tc>
          <w:tcPr>
            <w:tcW w:w="458" w:type="dxa"/>
          </w:tcPr>
          <w:p w:rsidR="005F60CC" w:rsidRPr="00795CBE" w:rsidRDefault="005F60CC" w:rsidP="0066360A">
            <w:r w:rsidRPr="00795CBE">
              <w:t>29</w:t>
            </w:r>
          </w:p>
        </w:tc>
        <w:tc>
          <w:tcPr>
            <w:tcW w:w="2470" w:type="dxa"/>
          </w:tcPr>
          <w:p w:rsidR="005F60CC" w:rsidRPr="00795CBE" w:rsidRDefault="005F60CC" w:rsidP="0066360A">
            <w:r w:rsidRPr="00795CBE">
              <w:t>Зеркало настенное</w:t>
            </w:r>
          </w:p>
        </w:tc>
        <w:tc>
          <w:tcPr>
            <w:tcW w:w="5861" w:type="dxa"/>
          </w:tcPr>
          <w:p w:rsidR="005F60CC" w:rsidRPr="00795CBE" w:rsidRDefault="005F60CC" w:rsidP="0066360A">
            <w:r w:rsidRPr="00795CBE">
              <w:t>НД Производителя</w:t>
            </w:r>
          </w:p>
          <w:p w:rsidR="005F60CC" w:rsidRPr="00795CBE" w:rsidRDefault="005F60CC" w:rsidP="0066360A">
            <w:r w:rsidRPr="00795CBE">
              <w:t>2400х900х750</w:t>
            </w:r>
          </w:p>
          <w:p w:rsidR="005F60CC" w:rsidRPr="00795CBE" w:rsidRDefault="005F60CC" w:rsidP="0066360A">
            <w:r w:rsidRPr="00795CBE">
              <w:t>Прямоугольное с креплением и полировкой.</w:t>
            </w:r>
          </w:p>
        </w:tc>
        <w:tc>
          <w:tcPr>
            <w:tcW w:w="992" w:type="dxa"/>
          </w:tcPr>
          <w:p w:rsidR="005F60CC" w:rsidRPr="00795CBE" w:rsidRDefault="005F60CC" w:rsidP="0066360A">
            <w:pPr>
              <w:jc w:val="center"/>
            </w:pPr>
            <w:r w:rsidRPr="00795CBE">
              <w:t>11</w:t>
            </w:r>
          </w:p>
        </w:tc>
      </w:tr>
      <w:tr w:rsidR="005F60CC" w:rsidRPr="00164277" w:rsidTr="0066360A">
        <w:trPr>
          <w:trHeight w:val="697"/>
        </w:trPr>
        <w:tc>
          <w:tcPr>
            <w:tcW w:w="9781" w:type="dxa"/>
            <w:gridSpan w:val="4"/>
          </w:tcPr>
          <w:p w:rsidR="005F60CC" w:rsidRDefault="005F60CC" w:rsidP="0066360A">
            <w:pPr>
              <w:jc w:val="both"/>
              <w:rPr>
                <w:color w:val="000000"/>
              </w:rPr>
            </w:pPr>
          </w:p>
          <w:p w:rsidR="005F60CC" w:rsidRDefault="005F60CC" w:rsidP="0066360A">
            <w:pPr>
              <w:jc w:val="both"/>
              <w:rPr>
                <w:color w:val="000000"/>
              </w:rPr>
            </w:pPr>
            <w:r w:rsidRPr="00473217">
              <w:rPr>
                <w:color w:val="000000"/>
              </w:rPr>
              <w:t>На видимой поверхности мебели не допускаются дефекты: расхождения полос облицовки, нахлестки, отслоения, пузыри под облицовкой, клеевые пятна,</w:t>
            </w:r>
            <w:r>
              <w:rPr>
                <w:color w:val="000000"/>
              </w:rPr>
              <w:t xml:space="preserve"> </w:t>
            </w:r>
            <w:r w:rsidRPr="00473217">
              <w:rPr>
                <w:color w:val="000000"/>
              </w:rPr>
              <w:t xml:space="preserve"> потертость, </w:t>
            </w:r>
            <w:r>
              <w:rPr>
                <w:color w:val="000000"/>
              </w:rPr>
              <w:t xml:space="preserve">загрязнение поверхности, </w:t>
            </w:r>
            <w:r w:rsidRPr="00473217">
              <w:rPr>
                <w:color w:val="000000"/>
              </w:rPr>
              <w:t>вмятины, царапины, трещины, пятна, потеки клея, заусенцы и морщины.</w:t>
            </w:r>
          </w:p>
          <w:p w:rsidR="005F60CC" w:rsidRDefault="005F60CC" w:rsidP="0066360A">
            <w:pPr>
              <w:jc w:val="both"/>
              <w:rPr>
                <w:color w:val="000000"/>
              </w:rPr>
            </w:pPr>
            <w:r w:rsidRPr="00473217">
              <w:rPr>
                <w:color w:val="000000"/>
              </w:rPr>
              <w:t>Наружные поверхности</w:t>
            </w:r>
            <w:r>
              <w:rPr>
                <w:color w:val="000000"/>
              </w:rPr>
              <w:t xml:space="preserve"> мебели офисной должны иметь</w:t>
            </w:r>
            <w:r w:rsidRPr="00473217">
              <w:rPr>
                <w:color w:val="000000"/>
              </w:rPr>
              <w:t xml:space="preserve"> защитное покрытие, допускающее влажную уборку.</w:t>
            </w:r>
          </w:p>
          <w:p w:rsidR="005F60CC" w:rsidRPr="00652028" w:rsidRDefault="005F60CC" w:rsidP="0066360A">
            <w:pPr>
              <w:jc w:val="center"/>
              <w:rPr>
                <w:b/>
                <w:bCs/>
                <w:sz w:val="28"/>
                <w:szCs w:val="28"/>
              </w:rPr>
            </w:pPr>
            <w:r w:rsidRPr="00652028">
              <w:rPr>
                <w:b/>
                <w:bCs/>
                <w:color w:val="000000"/>
                <w:sz w:val="28"/>
                <w:szCs w:val="28"/>
              </w:rPr>
              <w:t>Допустимо применение аналогов / эквивалентов</w:t>
            </w:r>
          </w:p>
        </w:tc>
      </w:tr>
    </w:tbl>
    <w:p w:rsidR="005F60CC"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35"/>
        </w:trPr>
        <w:tc>
          <w:tcPr>
            <w:tcW w:w="9781" w:type="dxa"/>
          </w:tcPr>
          <w:p w:rsidR="005F60CC" w:rsidRDefault="005F60CC" w:rsidP="0066360A">
            <w:pPr>
              <w:jc w:val="center"/>
              <w:rPr>
                <w:color w:val="000000"/>
                <w:sz w:val="28"/>
                <w:szCs w:val="28"/>
              </w:rPr>
            </w:pPr>
            <w:r w:rsidRPr="008161D6">
              <w:rPr>
                <w:color w:val="000000"/>
                <w:sz w:val="28"/>
                <w:szCs w:val="28"/>
              </w:rPr>
              <w:t>Подраздел 4.2. Требования к надежности</w:t>
            </w:r>
          </w:p>
          <w:p w:rsidR="005F60CC" w:rsidRPr="008161D6" w:rsidRDefault="005F60CC" w:rsidP="0066360A">
            <w:pPr>
              <w:jc w:val="center"/>
              <w:rPr>
                <w:i/>
                <w:iCs/>
                <w:color w:val="000000"/>
              </w:rPr>
            </w:pPr>
          </w:p>
        </w:tc>
      </w:tr>
      <w:tr w:rsidR="005F60CC" w:rsidRPr="0069680F" w:rsidTr="0066360A">
        <w:trPr>
          <w:trHeight w:val="335"/>
        </w:trPr>
        <w:tc>
          <w:tcPr>
            <w:tcW w:w="9781" w:type="dxa"/>
          </w:tcPr>
          <w:p w:rsidR="005F60CC" w:rsidRPr="002E1043" w:rsidRDefault="005F60CC" w:rsidP="0066360A">
            <w:pPr>
              <w:widowControl w:val="0"/>
              <w:tabs>
                <w:tab w:val="left" w:pos="709"/>
              </w:tabs>
              <w:adjustRightInd w:val="0"/>
              <w:ind w:right="153"/>
              <w:jc w:val="both"/>
              <w:textAlignment w:val="baseline"/>
              <w:rPr>
                <w:color w:val="000000"/>
              </w:rPr>
            </w:pPr>
            <w:r>
              <w:t xml:space="preserve">  </w:t>
            </w:r>
            <w:r w:rsidRPr="0094714B">
              <w:t>Срок гарантии качества: согласно сертификату качества.  Изготовитель гарантирует соответствие качества требованиям безопасности и техническим требованиям в течение срока хранения, при соблюдении условий транспортирования и хранения.</w:t>
            </w:r>
          </w:p>
        </w:tc>
      </w:tr>
      <w:tr w:rsidR="005F60CC" w:rsidRPr="0069680F" w:rsidTr="0066360A">
        <w:trPr>
          <w:trHeight w:val="335"/>
        </w:trPr>
        <w:tc>
          <w:tcPr>
            <w:tcW w:w="9781" w:type="dxa"/>
          </w:tcPr>
          <w:p w:rsidR="005F60CC" w:rsidRPr="008161D6" w:rsidRDefault="005F60CC" w:rsidP="0066360A">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5F60CC" w:rsidRPr="0069680F" w:rsidTr="0066360A">
        <w:trPr>
          <w:trHeight w:val="335"/>
        </w:trPr>
        <w:tc>
          <w:tcPr>
            <w:tcW w:w="9781" w:type="dxa"/>
          </w:tcPr>
          <w:p w:rsidR="005F60CC" w:rsidRDefault="005F60CC" w:rsidP="0066360A">
            <w:pPr>
              <w:tabs>
                <w:tab w:val="left" w:pos="0"/>
                <w:tab w:val="center" w:pos="4677"/>
                <w:tab w:val="right" w:pos="9355"/>
              </w:tabs>
              <w:ind w:left="34" w:right="34" w:firstLine="567"/>
              <w:jc w:val="both"/>
              <w:rPr>
                <w:color w:val="000000"/>
              </w:rPr>
            </w:pPr>
            <w:r w:rsidRPr="0094714B">
              <w:rPr>
                <w:color w:val="000000"/>
              </w:rPr>
              <w:t>Трансформируемые, выдвижные, раздвижные элементы изделий мебели должны иметь свободный ход без заеданий и перекосов.</w:t>
            </w:r>
            <w:r>
              <w:rPr>
                <w:color w:val="000000"/>
              </w:rPr>
              <w:t xml:space="preserve"> </w:t>
            </w:r>
          </w:p>
          <w:p w:rsidR="005F60CC" w:rsidRDefault="005F60CC" w:rsidP="0066360A">
            <w:pPr>
              <w:tabs>
                <w:tab w:val="left" w:pos="0"/>
                <w:tab w:val="center" w:pos="4677"/>
                <w:tab w:val="right" w:pos="9355"/>
              </w:tabs>
              <w:ind w:left="34" w:right="34" w:firstLine="567"/>
              <w:jc w:val="both"/>
              <w:rPr>
                <w:color w:val="000000"/>
              </w:rPr>
            </w:pPr>
            <w:r w:rsidRPr="0094714B">
              <w:rPr>
                <w:color w:val="000000"/>
              </w:rPr>
              <w:t>Фурнитура, выходящая на поверхность изделий, не должна иметь заусенцев; ребра торцов погонажных деталей должны быть притуплены.</w:t>
            </w:r>
            <w:r>
              <w:rPr>
                <w:color w:val="000000"/>
              </w:rPr>
              <w:t xml:space="preserve"> </w:t>
            </w:r>
            <w:r w:rsidRPr="0094714B">
              <w:rPr>
                <w:color w:val="000000"/>
              </w:rPr>
              <w:t xml:space="preserve"> </w:t>
            </w:r>
            <w:r>
              <w:rPr>
                <w:color w:val="000000"/>
              </w:rPr>
              <w:t>Фурнитура в полном объеме должна находиться в таре изготовителя к предназначенному изделию.</w:t>
            </w:r>
          </w:p>
          <w:p w:rsidR="005F60CC" w:rsidRPr="008161D6" w:rsidRDefault="005F60CC" w:rsidP="0066360A">
            <w:pPr>
              <w:tabs>
                <w:tab w:val="left" w:pos="0"/>
                <w:tab w:val="center" w:pos="4677"/>
                <w:tab w:val="right" w:pos="9355"/>
              </w:tabs>
              <w:ind w:left="34" w:right="34" w:firstLine="567"/>
              <w:jc w:val="both"/>
              <w:rPr>
                <w:i/>
                <w:iCs/>
                <w:color w:val="000000"/>
              </w:rPr>
            </w:pPr>
            <w:r w:rsidRPr="0094714B">
              <w:rPr>
                <w:color w:val="000000"/>
              </w:rPr>
              <w:t>Замки должны быть неподвижно и прочно закреплены на деталях изделий и установлены так, чтобы было обеспечено их легкое отпирание и запирание.</w:t>
            </w:r>
            <w:r>
              <w:rPr>
                <w:color w:val="000000"/>
              </w:rPr>
              <w:t xml:space="preserve"> </w:t>
            </w:r>
            <w:r w:rsidRPr="0094714B">
              <w:rPr>
                <w:color w:val="000000"/>
              </w:rPr>
              <w:t xml:space="preserve"> Двери изделий без замков должны иметь устройства или петли, предотвращающие их самопроизвольное открывание.</w:t>
            </w:r>
            <w:r>
              <w:rPr>
                <w:color w:val="000000"/>
              </w:rPr>
              <w:t xml:space="preserve"> </w:t>
            </w:r>
          </w:p>
        </w:tc>
      </w:tr>
      <w:tr w:rsidR="005F60CC" w:rsidRPr="0069680F" w:rsidTr="0066360A">
        <w:trPr>
          <w:trHeight w:val="335"/>
        </w:trPr>
        <w:tc>
          <w:tcPr>
            <w:tcW w:w="9781" w:type="dxa"/>
          </w:tcPr>
          <w:p w:rsidR="005F60CC" w:rsidRDefault="005F60CC" w:rsidP="0066360A">
            <w:pPr>
              <w:jc w:val="center"/>
              <w:rPr>
                <w:color w:val="000000"/>
                <w:sz w:val="28"/>
                <w:szCs w:val="28"/>
              </w:rPr>
            </w:pPr>
            <w:r w:rsidRPr="008161D6">
              <w:rPr>
                <w:color w:val="000000"/>
                <w:sz w:val="28"/>
                <w:szCs w:val="28"/>
              </w:rPr>
              <w:t>Подраздел 4.4 Требования к маркировке</w:t>
            </w:r>
          </w:p>
          <w:p w:rsidR="005F60CC" w:rsidRPr="008161D6" w:rsidRDefault="005F60CC" w:rsidP="0066360A">
            <w:pPr>
              <w:jc w:val="center"/>
              <w:rPr>
                <w:i/>
                <w:iCs/>
                <w:color w:val="000000"/>
              </w:rPr>
            </w:pPr>
          </w:p>
        </w:tc>
      </w:tr>
      <w:tr w:rsidR="005F60CC" w:rsidRPr="0069680F" w:rsidTr="0066360A">
        <w:trPr>
          <w:trHeight w:val="335"/>
        </w:trPr>
        <w:tc>
          <w:tcPr>
            <w:tcW w:w="9781" w:type="dxa"/>
          </w:tcPr>
          <w:p w:rsidR="005F60CC" w:rsidRPr="00473217" w:rsidRDefault="005F60CC" w:rsidP="0066360A">
            <w:pPr>
              <w:jc w:val="both"/>
            </w:pPr>
            <w:r w:rsidRPr="00473217">
              <w:t xml:space="preserve">    На упаковочной таре должна быть маркировка, соответствующая данному виду продукции и требованиям к  маркировке. Потребительская тара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5F60CC" w:rsidRPr="00473217" w:rsidRDefault="005F60CC" w:rsidP="0066360A">
            <w:pPr>
              <w:jc w:val="both"/>
              <w:rPr>
                <w:color w:val="000000"/>
              </w:rPr>
            </w:pPr>
            <w:r w:rsidRPr="00473217">
              <w:rPr>
                <w:color w:val="000000"/>
              </w:rPr>
              <w:t xml:space="preserve">  В содержании маркировочной надписи на потребительской таре должны быть указаны:</w:t>
            </w:r>
          </w:p>
          <w:p w:rsidR="005F60CC" w:rsidRPr="004360DF" w:rsidRDefault="005F60CC" w:rsidP="0066360A">
            <w:pPr>
              <w:jc w:val="both"/>
              <w:rPr>
                <w:color w:val="000000"/>
              </w:rPr>
            </w:pPr>
            <w:r w:rsidRPr="00473217">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масла; товарный знак (товарная марка) изготовителя (при наличии); дата изготовления (месяц и год); срок хранения; обозначение номера ГОСТ (ТУ).</w:t>
            </w:r>
          </w:p>
        </w:tc>
      </w:tr>
      <w:tr w:rsidR="005F60CC" w:rsidRPr="0069680F" w:rsidTr="0066360A">
        <w:trPr>
          <w:trHeight w:val="335"/>
        </w:trPr>
        <w:tc>
          <w:tcPr>
            <w:tcW w:w="9781" w:type="dxa"/>
          </w:tcPr>
          <w:p w:rsidR="005F60CC" w:rsidRDefault="005F60CC" w:rsidP="0066360A">
            <w:pPr>
              <w:jc w:val="center"/>
              <w:rPr>
                <w:color w:val="000000"/>
                <w:sz w:val="28"/>
                <w:szCs w:val="28"/>
              </w:rPr>
            </w:pPr>
            <w:r w:rsidRPr="008161D6">
              <w:rPr>
                <w:color w:val="000000"/>
                <w:sz w:val="28"/>
                <w:szCs w:val="28"/>
              </w:rPr>
              <w:t>Подраздел 4.5 Требования к упаковке</w:t>
            </w:r>
          </w:p>
          <w:p w:rsidR="005F60CC" w:rsidRPr="008161D6" w:rsidRDefault="005F60CC" w:rsidP="0066360A">
            <w:pPr>
              <w:jc w:val="center"/>
              <w:rPr>
                <w:color w:val="000000"/>
              </w:rPr>
            </w:pPr>
          </w:p>
        </w:tc>
      </w:tr>
      <w:tr w:rsidR="005F60CC" w:rsidRPr="0069680F" w:rsidTr="0066360A">
        <w:trPr>
          <w:trHeight w:val="335"/>
        </w:trPr>
        <w:tc>
          <w:tcPr>
            <w:tcW w:w="9781" w:type="dxa"/>
          </w:tcPr>
          <w:p w:rsidR="005F60CC" w:rsidRPr="00473217" w:rsidRDefault="005F60CC" w:rsidP="0066360A">
            <w:pPr>
              <w:tabs>
                <w:tab w:val="left" w:pos="495"/>
                <w:tab w:val="left" w:pos="5657"/>
              </w:tabs>
              <w:ind w:right="153"/>
              <w:jc w:val="both"/>
              <w:rPr>
                <w:color w:val="000000"/>
              </w:rPr>
            </w:pPr>
            <w:r w:rsidRPr="00473217">
              <w:t>Поставляемый товар должен быть упакован в тару изготовителя, обеспечивающую сохранность мебели офисной.  Фурнитура в полном объеме должна находиться в индивидуальной упаковке и вложена в тару изготовителя к предназначенному изделию.</w:t>
            </w:r>
          </w:p>
        </w:tc>
      </w:tr>
    </w:tbl>
    <w:p w:rsidR="005F60CC" w:rsidRPr="008161D6" w:rsidRDefault="005F60CC" w:rsidP="00652028">
      <w:pPr>
        <w:jc w:val="center"/>
        <w:rPr>
          <w:color w:val="000000"/>
          <w:sz w:val="28"/>
          <w:szCs w:val="28"/>
        </w:rPr>
      </w:pPr>
    </w:p>
    <w:p w:rsidR="005F60CC" w:rsidRPr="007A3ED5" w:rsidRDefault="005F60CC" w:rsidP="00652028">
      <w:pPr>
        <w:jc w:val="center"/>
        <w:rPr>
          <w:color w:val="000000"/>
        </w:rPr>
      </w:pPr>
      <w:r w:rsidRPr="007A3ED5">
        <w:rPr>
          <w:color w:val="000000"/>
        </w:rPr>
        <w:t>РАЗДЕЛ 5. ТРЕБОВАНИЯ ПО ПРАВИЛАМ СДАЧИ И ПРИЕМКИ</w:t>
      </w:r>
    </w:p>
    <w:p w:rsidR="005F60CC" w:rsidRPr="008161D6" w:rsidRDefault="005F60CC" w:rsidP="0065202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Default="005F60CC" w:rsidP="0066360A">
            <w:pPr>
              <w:jc w:val="center"/>
              <w:rPr>
                <w:color w:val="000000"/>
                <w:sz w:val="28"/>
                <w:szCs w:val="28"/>
              </w:rPr>
            </w:pPr>
            <w:r w:rsidRPr="008161D6">
              <w:rPr>
                <w:color w:val="000000"/>
                <w:sz w:val="28"/>
                <w:szCs w:val="28"/>
              </w:rPr>
              <w:t>Подраздел 5.1 Порядок сдачи и приемки</w:t>
            </w:r>
          </w:p>
          <w:p w:rsidR="005F60CC" w:rsidRPr="008161D6" w:rsidRDefault="005F60CC" w:rsidP="0066360A">
            <w:pPr>
              <w:jc w:val="center"/>
              <w:rPr>
                <w:color w:val="000000"/>
              </w:rPr>
            </w:pPr>
          </w:p>
        </w:tc>
      </w:tr>
      <w:tr w:rsidR="005F60CC" w:rsidRPr="0069680F" w:rsidTr="0066360A">
        <w:trPr>
          <w:trHeight w:val="399"/>
        </w:trPr>
        <w:tc>
          <w:tcPr>
            <w:tcW w:w="9781" w:type="dxa"/>
          </w:tcPr>
          <w:p w:rsidR="005F60CC" w:rsidRPr="00A01B83" w:rsidRDefault="005F60CC" w:rsidP="0066360A">
            <w:pPr>
              <w:rPr>
                <w:color w:val="000000"/>
              </w:rPr>
            </w:pPr>
            <w:r w:rsidRPr="00A01B8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A01B83">
              <w:rPr>
                <w:i/>
                <w:iCs/>
                <w:color w:val="000000"/>
              </w:rPr>
              <w:t xml:space="preserve"> </w:t>
            </w:r>
          </w:p>
        </w:tc>
      </w:tr>
      <w:tr w:rsidR="005F60CC" w:rsidRPr="0069680F" w:rsidTr="0066360A">
        <w:trPr>
          <w:trHeight w:val="399"/>
        </w:trPr>
        <w:tc>
          <w:tcPr>
            <w:tcW w:w="9781" w:type="dxa"/>
          </w:tcPr>
          <w:p w:rsidR="005F60CC" w:rsidRPr="008161D6" w:rsidRDefault="005F60CC" w:rsidP="0066360A">
            <w:pPr>
              <w:spacing w:line="360" w:lineRule="auto"/>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5F60CC" w:rsidRPr="0069680F" w:rsidTr="0066360A">
        <w:trPr>
          <w:trHeight w:val="399"/>
        </w:trPr>
        <w:tc>
          <w:tcPr>
            <w:tcW w:w="9781" w:type="dxa"/>
          </w:tcPr>
          <w:p w:rsidR="005F60CC" w:rsidRPr="00A01B83" w:rsidRDefault="005F60CC" w:rsidP="0066360A">
            <w:pPr>
              <w:widowControl w:val="0"/>
              <w:tabs>
                <w:tab w:val="left" w:pos="251"/>
              </w:tabs>
              <w:adjustRightInd w:val="0"/>
              <w:ind w:right="153"/>
              <w:jc w:val="both"/>
              <w:textAlignment w:val="baseline"/>
            </w:pPr>
            <w:r w:rsidRPr="00A01B83">
              <w:t>Отгрузка товара сопровождается сертификатами (паспортами) качества, сертификатами соответствия оформленными должным образом. Вся сопроводительная документация должна быть представлена с аутентичным русским переводом.</w:t>
            </w:r>
          </w:p>
          <w:p w:rsidR="005F60CC" w:rsidRPr="00597113" w:rsidRDefault="005F60CC" w:rsidP="0066360A">
            <w:pPr>
              <w:tabs>
                <w:tab w:val="left" w:pos="284"/>
                <w:tab w:val="center" w:pos="4677"/>
                <w:tab w:val="right" w:pos="9355"/>
              </w:tabs>
              <w:ind w:right="33"/>
              <w:jc w:val="both"/>
              <w:rPr>
                <w:color w:val="000000"/>
              </w:rPr>
            </w:pPr>
            <w:r w:rsidRPr="00A01B83">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r w:rsidRPr="008C49B1">
              <w:rPr>
                <w:rFonts w:ascii="Book Antiqua" w:hAnsi="Book Antiqua" w:cs="Book Antiqua"/>
                <w:color w:val="000000"/>
              </w:rPr>
              <w:t xml:space="preserve">  </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6. ТРЕБОВАНИЯ К ТРАНСПОРТИРОВАНИЮ</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A01B83" w:rsidRDefault="005F60CC" w:rsidP="0066360A">
            <w:pPr>
              <w:jc w:val="both"/>
              <w:rPr>
                <w:color w:val="000000"/>
              </w:rPr>
            </w:pPr>
            <w:r w:rsidRPr="00A01B83">
              <w:rPr>
                <w:color w:val="000000"/>
              </w:rPr>
              <w:t>Транспортирование  осуществляется по ГОСТ 1510.</w:t>
            </w:r>
          </w:p>
          <w:p w:rsidR="005F60CC" w:rsidRPr="00A01B83" w:rsidRDefault="005F60CC" w:rsidP="0066360A">
            <w:pPr>
              <w:jc w:val="both"/>
            </w:pPr>
            <w:r w:rsidRPr="00A01B83">
              <w:rPr>
                <w:color w:val="000000"/>
              </w:rPr>
              <w:t xml:space="preserve">Место поставки: </w:t>
            </w:r>
            <w:r w:rsidRPr="00A01B83">
              <w:t xml:space="preserve">АО «СХК», Томская обл. г. Северск, ул. Предзаводская, 9. </w:t>
            </w:r>
          </w:p>
          <w:p w:rsidR="005F60CC" w:rsidRPr="00A01B83" w:rsidRDefault="005F60CC" w:rsidP="0066360A">
            <w:pPr>
              <w:spacing w:line="240" w:lineRule="atLeast"/>
              <w:jc w:val="both"/>
            </w:pPr>
            <w:r w:rsidRPr="00A01B83">
              <w:t xml:space="preserve">Способы доставки: </w:t>
            </w:r>
          </w:p>
          <w:p w:rsidR="005F60CC" w:rsidRPr="00A01B83" w:rsidRDefault="005F60CC" w:rsidP="0066360A">
            <w:pPr>
              <w:jc w:val="both"/>
            </w:pPr>
            <w:r w:rsidRPr="00A01B83">
              <w:t>1.  автотранспортом транспортной компании до г. Томск, далее самовывоз с</w:t>
            </w:r>
            <w:r>
              <w:t xml:space="preserve">о склада перевозчика до склада </w:t>
            </w:r>
            <w:r w:rsidRPr="00A01B83">
              <w:t xml:space="preserve">АО «СХК», Томская обл. г. Северск, ул. Предзаводская, 9. </w:t>
            </w:r>
          </w:p>
          <w:p w:rsidR="005F60CC" w:rsidRPr="00A01B83" w:rsidRDefault="005F60CC" w:rsidP="0066360A">
            <w:pPr>
              <w:spacing w:line="240" w:lineRule="atLeast"/>
              <w:jc w:val="both"/>
            </w:pPr>
            <w:r w:rsidRPr="00A01B83">
              <w:t>3. возможен самовывоз со склада поставщика  в г. Томске.</w:t>
            </w:r>
          </w:p>
          <w:p w:rsidR="005F60CC" w:rsidRPr="00A01B83" w:rsidRDefault="005F60CC" w:rsidP="0066360A">
            <w:pPr>
              <w:jc w:val="both"/>
            </w:pPr>
            <w:r w:rsidRPr="00A01B83">
              <w:t>4. автотранспортом поставщика</w:t>
            </w:r>
            <w:r>
              <w:t xml:space="preserve"> до склада </w:t>
            </w:r>
            <w:r w:rsidRPr="00A01B83">
              <w:t xml:space="preserve">АО «СХК» г. Северск, ул. Предзаводская, 9. </w:t>
            </w:r>
          </w:p>
          <w:p w:rsidR="005F60CC" w:rsidRPr="00A01B83" w:rsidRDefault="005F60CC" w:rsidP="0066360A">
            <w:pPr>
              <w:ind w:firstLine="318"/>
              <w:jc w:val="both"/>
            </w:pPr>
            <w:r w:rsidRPr="00A01B83">
              <w:t>Стоимость доставки до склада Покупателя включена в стоимость Товара.</w:t>
            </w:r>
          </w:p>
          <w:p w:rsidR="005F60CC" w:rsidRPr="00BC3BA1" w:rsidRDefault="005F60CC" w:rsidP="0066360A">
            <w:pPr>
              <w:ind w:firstLine="318"/>
              <w:jc w:val="both"/>
              <w:rPr>
                <w:color w:val="000000"/>
              </w:rPr>
            </w:pPr>
            <w:r w:rsidRPr="00A01B83">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r>
              <w:t xml:space="preserve"> </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7. ТРЕБОВАНИЯ К ХРАНЕНИЮ</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A01B83" w:rsidRDefault="005F60CC" w:rsidP="0066360A">
            <w:pPr>
              <w:ind w:firstLine="318"/>
              <w:rPr>
                <w:color w:val="000000"/>
              </w:rPr>
            </w:pPr>
            <w:r w:rsidRPr="00A01B83">
              <w:t>Условия хранения должны обеспечивать сохранность мебели офисной.</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8. ТРЕБОВАНИЯ К ОБЪЕМУ И/ИЛИ СРОКУ ПРЕДОСТАВЛЕНИЯ ГАРАНТИЙ</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652028" w:rsidRDefault="005F60CC" w:rsidP="0066360A">
            <w:pPr>
              <w:tabs>
                <w:tab w:val="left" w:pos="284"/>
                <w:tab w:val="center" w:pos="4677"/>
                <w:tab w:val="right" w:pos="9355"/>
              </w:tabs>
              <w:ind w:right="34"/>
              <w:jc w:val="both"/>
            </w:pPr>
            <w:r w:rsidRPr="00A01B83">
              <w:t xml:space="preserve">Срок гарантии качества: согласно сертификату качества.  </w:t>
            </w:r>
          </w:p>
          <w:p w:rsidR="005F60CC" w:rsidRPr="00E25A1A" w:rsidRDefault="005F60CC" w:rsidP="0066360A">
            <w:pPr>
              <w:tabs>
                <w:tab w:val="left" w:pos="284"/>
                <w:tab w:val="center" w:pos="4677"/>
                <w:tab w:val="right" w:pos="9355"/>
              </w:tabs>
              <w:ind w:right="34"/>
              <w:jc w:val="both"/>
              <w:rPr>
                <w:color w:val="000000"/>
              </w:rPr>
            </w:pPr>
            <w:r w:rsidRPr="00A01B83">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5F60CC" w:rsidRPr="007A3ED5" w:rsidRDefault="005F60CC" w:rsidP="00652028">
      <w:pPr>
        <w:jc w:val="center"/>
        <w:rPr>
          <w:color w:val="000000"/>
        </w:rPr>
      </w:pPr>
    </w:p>
    <w:p w:rsidR="005F60CC" w:rsidRDefault="005F60CC" w:rsidP="00652028">
      <w:pPr>
        <w:jc w:val="center"/>
        <w:rPr>
          <w:color w:val="000000"/>
        </w:rPr>
      </w:pPr>
      <w:r w:rsidRPr="007A3ED5">
        <w:rPr>
          <w:color w:val="000000"/>
        </w:rPr>
        <w:t>РАЗДЕЛ 9. ТРЕБОВАНИЯ К ОБСЛУЖИВАНИЮ</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1209E4" w:rsidRDefault="005F60CC" w:rsidP="0066360A">
            <w:pPr>
              <w:rPr>
                <w:color w:val="000000"/>
              </w:rPr>
            </w:pPr>
            <w:r w:rsidRPr="001209E4">
              <w:rPr>
                <w:color w:val="000000"/>
              </w:rPr>
              <w:t>Не требуется.</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10. ЭКОЛОГИЧЕСКИЕ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1209E4" w:rsidRDefault="005F60CC" w:rsidP="0066360A">
            <w:pPr>
              <w:jc w:val="both"/>
              <w:rPr>
                <w:color w:val="000000"/>
              </w:rPr>
            </w:pPr>
            <w:r w:rsidRPr="001209E4">
              <w:rPr>
                <w:color w:val="000000"/>
              </w:rPr>
              <w:t>Не требуется.</w:t>
            </w:r>
          </w:p>
        </w:tc>
      </w:tr>
    </w:tbl>
    <w:p w:rsidR="005F60CC"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11. ТРЕБОВАНИЯ ПО БЕЗОПАСНОСТИ</w:t>
      </w:r>
    </w:p>
    <w:p w:rsidR="005F60CC" w:rsidRPr="007A3ED5" w:rsidRDefault="005F60CC" w:rsidP="00652028">
      <w:pPr>
        <w:jc w:val="center"/>
        <w:rPr>
          <w:color w:val="000000"/>
          <w:lang w:val="en-US"/>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580CD7" w:rsidRDefault="005F60CC" w:rsidP="0066360A">
            <w:pPr>
              <w:tabs>
                <w:tab w:val="left" w:pos="284"/>
                <w:tab w:val="center" w:pos="4677"/>
                <w:tab w:val="right" w:pos="9355"/>
              </w:tabs>
              <w:ind w:right="34"/>
              <w:jc w:val="both"/>
              <w:rPr>
                <w:color w:val="000000"/>
              </w:rPr>
            </w:pPr>
            <w:r>
              <w:rPr>
                <w:color w:val="000000"/>
              </w:rPr>
              <w:t>Не требуется.</w:t>
            </w:r>
          </w:p>
        </w:tc>
      </w:tr>
    </w:tbl>
    <w:p w:rsidR="005F60CC" w:rsidRDefault="005F60CC" w:rsidP="00652028">
      <w:pPr>
        <w:jc w:val="center"/>
        <w:rPr>
          <w:color w:val="000000"/>
          <w:sz w:val="28"/>
          <w:szCs w:val="28"/>
        </w:rPr>
      </w:pPr>
    </w:p>
    <w:p w:rsidR="005F60CC" w:rsidRPr="007A3ED5" w:rsidRDefault="005F60CC" w:rsidP="00652028">
      <w:pPr>
        <w:jc w:val="center"/>
        <w:rPr>
          <w:color w:val="000000"/>
          <w:lang w:val="en-US"/>
        </w:rPr>
      </w:pPr>
      <w:r w:rsidRPr="007A3ED5">
        <w:rPr>
          <w:color w:val="000000"/>
        </w:rPr>
        <w:t>РАЗДЕЛ 12. ТРЕБОВАНИЯ К КАЧЕСТВУ</w:t>
      </w:r>
    </w:p>
    <w:p w:rsidR="005F60CC" w:rsidRPr="00310361" w:rsidRDefault="005F60CC" w:rsidP="00652028">
      <w:pPr>
        <w:jc w:val="center"/>
        <w:rPr>
          <w:color w:val="000000"/>
          <w:sz w:val="28"/>
          <w:szCs w:val="28"/>
          <w:lang w:val="en-US"/>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A01B83" w:rsidRDefault="005F60CC" w:rsidP="0066360A">
            <w:pPr>
              <w:autoSpaceDE w:val="0"/>
              <w:autoSpaceDN w:val="0"/>
              <w:adjustRightInd w:val="0"/>
              <w:jc w:val="both"/>
              <w:rPr>
                <w:color w:val="000000"/>
              </w:rPr>
            </w:pPr>
            <w:r w:rsidRPr="00A01B83">
              <w:rPr>
                <w:color w:val="000000"/>
              </w:rPr>
              <w:t xml:space="preserve">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 </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p>
    <w:p w:rsidR="005F60CC" w:rsidRDefault="005F60CC" w:rsidP="00652028">
      <w:pPr>
        <w:jc w:val="center"/>
        <w:rPr>
          <w:color w:val="000000"/>
        </w:rPr>
      </w:pPr>
      <w:r w:rsidRPr="007A3ED5">
        <w:rPr>
          <w:color w:val="000000"/>
        </w:rPr>
        <w:t>РАЗДЕЛ 13. ДОПОЛНИТЕЛЬНЫЕ (ИНЫЕ) ТРЕБОВАНИЯ</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A01B83" w:rsidRDefault="005F60CC" w:rsidP="0066360A">
            <w:pPr>
              <w:tabs>
                <w:tab w:val="left" w:pos="284"/>
                <w:tab w:val="center" w:pos="4677"/>
                <w:tab w:val="right" w:pos="9355"/>
              </w:tabs>
              <w:ind w:right="34"/>
              <w:jc w:val="both"/>
            </w:pPr>
            <w:r w:rsidRPr="00A01B83">
              <w:t>Условия оплаты - 100 %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соответствия /паспортов качества.</w:t>
            </w:r>
          </w:p>
        </w:tc>
      </w:tr>
      <w:tr w:rsidR="005F60CC" w:rsidRPr="0069680F" w:rsidTr="0066360A">
        <w:trPr>
          <w:trHeight w:val="399"/>
        </w:trPr>
        <w:tc>
          <w:tcPr>
            <w:tcW w:w="9781" w:type="dxa"/>
          </w:tcPr>
          <w:p w:rsidR="005F60CC" w:rsidRDefault="005F60CC" w:rsidP="0066360A">
            <w:pPr>
              <w:tabs>
                <w:tab w:val="left" w:pos="284"/>
                <w:tab w:val="center" w:pos="4677"/>
                <w:tab w:val="right" w:pos="9355"/>
              </w:tabs>
              <w:ind w:right="34"/>
              <w:jc w:val="both"/>
            </w:pPr>
            <w:r w:rsidRPr="00A01B83">
              <w:t>Обязательное наличие паспорта/ се</w:t>
            </w:r>
            <w:r>
              <w:t xml:space="preserve">ртификата качества на продукцию, а также инструкции по сборке мебели, </w:t>
            </w:r>
            <w:r w:rsidRPr="00473217">
              <w:t>вложен</w:t>
            </w:r>
            <w:r>
              <w:t>ной</w:t>
            </w:r>
            <w:r w:rsidRPr="00473217">
              <w:t xml:space="preserve"> в тару изготовителя к </w:t>
            </w:r>
            <w:r>
              <w:t>каждо</w:t>
            </w:r>
            <w:r w:rsidRPr="00473217">
              <w:t>му изделию</w:t>
            </w:r>
            <w:r w:rsidRPr="00A01B83">
              <w:t xml:space="preserve"> </w:t>
            </w:r>
          </w:p>
          <w:p w:rsidR="005F60CC" w:rsidRPr="00A01B83" w:rsidRDefault="005F60CC" w:rsidP="0066360A">
            <w:pPr>
              <w:tabs>
                <w:tab w:val="left" w:pos="284"/>
                <w:tab w:val="center" w:pos="4677"/>
                <w:tab w:val="right" w:pos="9355"/>
              </w:tabs>
              <w:ind w:right="34"/>
              <w:jc w:val="both"/>
            </w:pPr>
            <w:r w:rsidRPr="00B941E9">
              <w:t>В случае поставки продукции иностранного производства, предоставить вместе с грузом заверенные уполномоченным представителем Поставщика копии грузовых таможенных деклараций со штампом таможенной службы «Выпуск разрешен»</w:t>
            </w:r>
          </w:p>
        </w:tc>
      </w:tr>
    </w:tbl>
    <w:p w:rsidR="005F60CC" w:rsidRPr="008161D6" w:rsidRDefault="005F60CC" w:rsidP="00652028">
      <w:pPr>
        <w:jc w:val="center"/>
        <w:rPr>
          <w:color w:val="000000"/>
          <w:sz w:val="28"/>
          <w:szCs w:val="28"/>
        </w:rPr>
      </w:pPr>
    </w:p>
    <w:p w:rsidR="005F60CC" w:rsidRDefault="005F60CC" w:rsidP="00652028">
      <w:pPr>
        <w:jc w:val="center"/>
        <w:rPr>
          <w:color w:val="000000"/>
        </w:rPr>
      </w:pPr>
      <w:r w:rsidRPr="007A3ED5">
        <w:rPr>
          <w:color w:val="000000"/>
        </w:rPr>
        <w:t>РАЗДЕЛ 14. ТРЕБОВАНИЯ К КОЛИЧЕСТВУ И СРОКУ (ПЕРИОДИЧНОСТИ) ПОСТАВКИ</w:t>
      </w:r>
    </w:p>
    <w:p w:rsidR="005F60CC" w:rsidRPr="007A3ED5" w:rsidRDefault="005F60CC" w:rsidP="00652028">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0037B1" w:rsidRDefault="005F60CC" w:rsidP="0066360A">
            <w:pPr>
              <w:pStyle w:val="BodyTextIndent2"/>
              <w:spacing w:line="276" w:lineRule="auto"/>
              <w:ind w:right="153" w:firstLine="0"/>
              <w:jc w:val="left"/>
            </w:pPr>
            <w:r w:rsidRPr="000037B1">
              <w:t xml:space="preserve">   Требуемое количество к  поставке:  </w:t>
            </w:r>
          </w:p>
          <w:p w:rsidR="005F60CC" w:rsidRPr="00A01B83" w:rsidRDefault="005F60CC" w:rsidP="0066360A">
            <w:r w:rsidRPr="00A01B83">
              <w:t xml:space="preserve"> </w:t>
            </w:r>
            <w:r>
              <w:t xml:space="preserve">Мебель офисная </w:t>
            </w:r>
            <w:r w:rsidRPr="00A01B83">
              <w:t xml:space="preserve">– </w:t>
            </w:r>
            <w:r>
              <w:t>29 позиций/</w:t>
            </w:r>
            <w:r w:rsidRPr="00A01B83">
              <w:t xml:space="preserve"> </w:t>
            </w:r>
            <w:r>
              <w:t xml:space="preserve">588 </w:t>
            </w:r>
            <w:r w:rsidRPr="00A01B83">
              <w:t xml:space="preserve">штук.  </w:t>
            </w:r>
          </w:p>
          <w:p w:rsidR="005F60CC" w:rsidRPr="0057445F" w:rsidRDefault="005F60CC" w:rsidP="0066360A">
            <w:pPr>
              <w:rPr>
                <w:color w:val="000000"/>
              </w:rPr>
            </w:pPr>
            <w:r w:rsidRPr="00A01B83">
              <w:t>Срок поставки товара - в течение 30 календарных с момента подписания договора уполномоченными представителями сторон.</w:t>
            </w:r>
            <w:r w:rsidRPr="002D4E07">
              <w:rPr>
                <w:color w:val="000000"/>
              </w:rPr>
              <w:t xml:space="preserve"> </w:t>
            </w:r>
          </w:p>
        </w:tc>
      </w:tr>
    </w:tbl>
    <w:p w:rsidR="005F60CC" w:rsidRPr="008161D6" w:rsidRDefault="005F60CC" w:rsidP="00652028">
      <w:pPr>
        <w:jc w:val="center"/>
        <w:rPr>
          <w:color w:val="000000"/>
          <w:sz w:val="28"/>
          <w:szCs w:val="28"/>
        </w:rPr>
      </w:pPr>
    </w:p>
    <w:p w:rsidR="005F60CC" w:rsidRPr="007A3ED5" w:rsidRDefault="005F60CC" w:rsidP="00652028">
      <w:pPr>
        <w:jc w:val="center"/>
        <w:rPr>
          <w:color w:val="000000"/>
        </w:rPr>
      </w:pPr>
      <w:r w:rsidRPr="007A3ED5">
        <w:rPr>
          <w:color w:val="000000"/>
        </w:rPr>
        <w:t>РАЗДЕЛ 15. ТРЕБОВАНИЕ К ФОРМЕ ПРЕДСТАВЛЯЕМОЙ ИНФОРМАЦИИ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5F60CC" w:rsidRPr="0069680F" w:rsidTr="0066360A">
        <w:trPr>
          <w:trHeight w:val="399"/>
        </w:trPr>
        <w:tc>
          <w:tcPr>
            <w:tcW w:w="9781" w:type="dxa"/>
          </w:tcPr>
          <w:p w:rsidR="005F60CC" w:rsidRPr="008161D6" w:rsidRDefault="005F60CC" w:rsidP="0066360A">
            <w:pPr>
              <w:jc w:val="both"/>
              <w:rPr>
                <w:color w:val="000000"/>
              </w:rPr>
            </w:pPr>
            <w:r>
              <w:rPr>
                <w:i/>
                <w:iCs/>
                <w:color w:val="000000"/>
              </w:rPr>
              <w:t>Не требуется.</w:t>
            </w:r>
          </w:p>
        </w:tc>
      </w:tr>
    </w:tbl>
    <w:p w:rsidR="005F60CC" w:rsidRPr="008161D6" w:rsidRDefault="005F60CC" w:rsidP="00652028">
      <w:pPr>
        <w:jc w:val="center"/>
        <w:rPr>
          <w:color w:val="000000"/>
          <w:sz w:val="28"/>
          <w:szCs w:val="28"/>
        </w:rPr>
      </w:pPr>
    </w:p>
    <w:p w:rsidR="005F60CC" w:rsidRPr="007A3ED5" w:rsidRDefault="005F60CC" w:rsidP="00652028">
      <w:pPr>
        <w:jc w:val="center"/>
        <w:rPr>
          <w:color w:val="000000"/>
        </w:rPr>
      </w:pPr>
      <w:r w:rsidRPr="007A3ED5">
        <w:rPr>
          <w:color w:val="000000"/>
        </w:rPr>
        <w:t>РАЗДЕЛ 16. ПЕРЕЧЕНЬ ПРИНЯТЫХ СОКРАЩЕНИЙ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5F60CC" w:rsidRPr="0069680F" w:rsidTr="0066360A">
        <w:trPr>
          <w:trHeight w:val="399"/>
        </w:trPr>
        <w:tc>
          <w:tcPr>
            <w:tcW w:w="709" w:type="dxa"/>
            <w:vAlign w:val="center"/>
          </w:tcPr>
          <w:p w:rsidR="005F60CC" w:rsidRPr="008161D6" w:rsidRDefault="005F60CC" w:rsidP="0066360A">
            <w:pPr>
              <w:jc w:val="center"/>
              <w:rPr>
                <w:color w:val="000000"/>
              </w:rPr>
            </w:pPr>
            <w:r w:rsidRPr="008161D6">
              <w:rPr>
                <w:color w:val="000000"/>
              </w:rPr>
              <w:t>№ п/п</w:t>
            </w:r>
          </w:p>
        </w:tc>
        <w:tc>
          <w:tcPr>
            <w:tcW w:w="2410" w:type="dxa"/>
            <w:vAlign w:val="center"/>
          </w:tcPr>
          <w:p w:rsidR="005F60CC" w:rsidRPr="008161D6" w:rsidRDefault="005F60CC" w:rsidP="0066360A">
            <w:pPr>
              <w:autoSpaceDE w:val="0"/>
              <w:autoSpaceDN w:val="0"/>
              <w:adjustRightInd w:val="0"/>
              <w:jc w:val="center"/>
              <w:rPr>
                <w:color w:val="000000"/>
              </w:rPr>
            </w:pPr>
            <w:r w:rsidRPr="008161D6">
              <w:rPr>
                <w:color w:val="000000"/>
              </w:rPr>
              <w:t>Сокращение</w:t>
            </w:r>
          </w:p>
        </w:tc>
        <w:tc>
          <w:tcPr>
            <w:tcW w:w="6662" w:type="dxa"/>
            <w:vAlign w:val="center"/>
          </w:tcPr>
          <w:p w:rsidR="005F60CC" w:rsidRPr="008161D6" w:rsidRDefault="005F60CC" w:rsidP="0066360A">
            <w:pPr>
              <w:jc w:val="center"/>
              <w:rPr>
                <w:color w:val="000000"/>
              </w:rPr>
            </w:pPr>
            <w:r w:rsidRPr="008161D6">
              <w:rPr>
                <w:color w:val="000000"/>
              </w:rPr>
              <w:t>Расшифровка сокращения</w:t>
            </w:r>
          </w:p>
        </w:tc>
      </w:tr>
      <w:tr w:rsidR="005F60CC" w:rsidRPr="0069680F" w:rsidTr="0066360A">
        <w:trPr>
          <w:trHeight w:val="399"/>
        </w:trPr>
        <w:tc>
          <w:tcPr>
            <w:tcW w:w="709" w:type="dxa"/>
          </w:tcPr>
          <w:p w:rsidR="005F60CC" w:rsidRPr="008161D6" w:rsidRDefault="005F60CC" w:rsidP="0066360A">
            <w:pPr>
              <w:jc w:val="both"/>
              <w:rPr>
                <w:color w:val="000000"/>
              </w:rPr>
            </w:pPr>
            <w:r>
              <w:rPr>
                <w:color w:val="000000"/>
              </w:rPr>
              <w:t>1.</w:t>
            </w:r>
          </w:p>
        </w:tc>
        <w:tc>
          <w:tcPr>
            <w:tcW w:w="2410" w:type="dxa"/>
          </w:tcPr>
          <w:p w:rsidR="005F60CC" w:rsidRPr="008161D6" w:rsidRDefault="005F60CC" w:rsidP="0066360A">
            <w:pPr>
              <w:autoSpaceDE w:val="0"/>
              <w:autoSpaceDN w:val="0"/>
              <w:adjustRightInd w:val="0"/>
              <w:rPr>
                <w:color w:val="000000"/>
              </w:rPr>
            </w:pPr>
            <w:r>
              <w:rPr>
                <w:color w:val="000000"/>
              </w:rPr>
              <w:t>НД</w:t>
            </w:r>
          </w:p>
        </w:tc>
        <w:tc>
          <w:tcPr>
            <w:tcW w:w="6662" w:type="dxa"/>
          </w:tcPr>
          <w:p w:rsidR="005F60CC" w:rsidRPr="008161D6" w:rsidRDefault="005F60CC" w:rsidP="0066360A">
            <w:pPr>
              <w:jc w:val="both"/>
              <w:rPr>
                <w:i/>
                <w:iCs/>
                <w:color w:val="000000"/>
              </w:rPr>
            </w:pPr>
            <w:r>
              <w:rPr>
                <w:i/>
                <w:iCs/>
                <w:color w:val="000000"/>
              </w:rPr>
              <w:t>нормативная документация</w:t>
            </w:r>
          </w:p>
        </w:tc>
      </w:tr>
      <w:tr w:rsidR="005F60CC" w:rsidRPr="0069680F" w:rsidTr="0066360A">
        <w:trPr>
          <w:trHeight w:val="399"/>
        </w:trPr>
        <w:tc>
          <w:tcPr>
            <w:tcW w:w="709" w:type="dxa"/>
          </w:tcPr>
          <w:p w:rsidR="005F60CC" w:rsidRDefault="005F60CC" w:rsidP="0066360A">
            <w:pPr>
              <w:jc w:val="both"/>
              <w:rPr>
                <w:color w:val="000000"/>
              </w:rPr>
            </w:pPr>
            <w:r>
              <w:rPr>
                <w:color w:val="000000"/>
              </w:rPr>
              <w:t>2.</w:t>
            </w:r>
          </w:p>
        </w:tc>
        <w:tc>
          <w:tcPr>
            <w:tcW w:w="2410" w:type="dxa"/>
          </w:tcPr>
          <w:p w:rsidR="005F60CC" w:rsidRDefault="005F60CC" w:rsidP="0066360A">
            <w:pPr>
              <w:autoSpaceDE w:val="0"/>
              <w:autoSpaceDN w:val="0"/>
              <w:adjustRightInd w:val="0"/>
              <w:rPr>
                <w:color w:val="000000"/>
              </w:rPr>
            </w:pPr>
            <w:r>
              <w:rPr>
                <w:color w:val="000000"/>
              </w:rPr>
              <w:t>ЕОСЗ</w:t>
            </w:r>
          </w:p>
        </w:tc>
        <w:tc>
          <w:tcPr>
            <w:tcW w:w="6662" w:type="dxa"/>
          </w:tcPr>
          <w:p w:rsidR="005F60CC" w:rsidRDefault="005F60CC" w:rsidP="0066360A">
            <w:pPr>
              <w:jc w:val="both"/>
              <w:rPr>
                <w:i/>
                <w:iCs/>
                <w:color w:val="000000"/>
              </w:rPr>
            </w:pPr>
            <w:r>
              <w:rPr>
                <w:i/>
                <w:iCs/>
                <w:color w:val="000000"/>
              </w:rPr>
              <w:t>Единый отраслевой стандарт закупок</w:t>
            </w:r>
          </w:p>
        </w:tc>
      </w:tr>
      <w:tr w:rsidR="005F60CC" w:rsidRPr="0069680F" w:rsidTr="0066360A">
        <w:trPr>
          <w:trHeight w:val="399"/>
        </w:trPr>
        <w:tc>
          <w:tcPr>
            <w:tcW w:w="709" w:type="dxa"/>
          </w:tcPr>
          <w:p w:rsidR="005F60CC" w:rsidRDefault="005F60CC" w:rsidP="0066360A">
            <w:pPr>
              <w:jc w:val="both"/>
              <w:rPr>
                <w:color w:val="000000"/>
              </w:rPr>
            </w:pPr>
            <w:r>
              <w:rPr>
                <w:color w:val="000000"/>
              </w:rPr>
              <w:t>3.</w:t>
            </w:r>
          </w:p>
        </w:tc>
        <w:tc>
          <w:tcPr>
            <w:tcW w:w="2410" w:type="dxa"/>
          </w:tcPr>
          <w:p w:rsidR="005F60CC" w:rsidRDefault="005F60CC" w:rsidP="0066360A">
            <w:pPr>
              <w:autoSpaceDE w:val="0"/>
              <w:autoSpaceDN w:val="0"/>
              <w:adjustRightInd w:val="0"/>
              <w:rPr>
                <w:color w:val="000000"/>
              </w:rPr>
            </w:pPr>
            <w:r>
              <w:rPr>
                <w:color w:val="000000"/>
              </w:rPr>
              <w:t>ОКП</w:t>
            </w:r>
          </w:p>
        </w:tc>
        <w:tc>
          <w:tcPr>
            <w:tcW w:w="6662" w:type="dxa"/>
          </w:tcPr>
          <w:p w:rsidR="005F60CC" w:rsidRDefault="005F60CC" w:rsidP="0066360A">
            <w:pPr>
              <w:jc w:val="both"/>
              <w:rPr>
                <w:i/>
                <w:iCs/>
                <w:color w:val="000000"/>
              </w:rPr>
            </w:pPr>
            <w:r>
              <w:rPr>
                <w:i/>
                <w:iCs/>
                <w:color w:val="000000"/>
              </w:rPr>
              <w:t>Общероссийский классификатор продукции.</w:t>
            </w:r>
          </w:p>
        </w:tc>
      </w:tr>
      <w:tr w:rsidR="005F60CC" w:rsidRPr="0069680F" w:rsidTr="0066360A">
        <w:trPr>
          <w:trHeight w:val="399"/>
        </w:trPr>
        <w:tc>
          <w:tcPr>
            <w:tcW w:w="709" w:type="dxa"/>
          </w:tcPr>
          <w:p w:rsidR="005F60CC" w:rsidRPr="008161D6" w:rsidRDefault="005F60CC" w:rsidP="0066360A">
            <w:pPr>
              <w:jc w:val="both"/>
              <w:rPr>
                <w:color w:val="000000"/>
              </w:rPr>
            </w:pPr>
            <w:r>
              <w:rPr>
                <w:color w:val="000000"/>
              </w:rPr>
              <w:t>4.</w:t>
            </w:r>
          </w:p>
        </w:tc>
        <w:tc>
          <w:tcPr>
            <w:tcW w:w="2410" w:type="dxa"/>
          </w:tcPr>
          <w:p w:rsidR="005F60CC" w:rsidRPr="008161D6" w:rsidRDefault="005F60CC" w:rsidP="0066360A">
            <w:pPr>
              <w:autoSpaceDE w:val="0"/>
              <w:autoSpaceDN w:val="0"/>
              <w:adjustRightInd w:val="0"/>
              <w:rPr>
                <w:color w:val="000000"/>
              </w:rPr>
            </w:pPr>
            <w:r>
              <w:rPr>
                <w:color w:val="000000"/>
              </w:rPr>
              <w:t>ГОСТ</w:t>
            </w:r>
          </w:p>
        </w:tc>
        <w:tc>
          <w:tcPr>
            <w:tcW w:w="6662" w:type="dxa"/>
          </w:tcPr>
          <w:p w:rsidR="005F60CC" w:rsidRPr="008161D6" w:rsidRDefault="005F60CC" w:rsidP="0066360A">
            <w:pPr>
              <w:jc w:val="both"/>
              <w:rPr>
                <w:i/>
                <w:iCs/>
                <w:color w:val="000000"/>
              </w:rPr>
            </w:pPr>
            <w:r>
              <w:rPr>
                <w:i/>
                <w:iCs/>
                <w:color w:val="000000"/>
              </w:rPr>
              <w:t>Государственный стандарт</w:t>
            </w:r>
          </w:p>
        </w:tc>
      </w:tr>
    </w:tbl>
    <w:p w:rsidR="005F60CC" w:rsidRPr="008161D6" w:rsidRDefault="005F60CC" w:rsidP="00652028">
      <w:pPr>
        <w:ind w:firstLine="567"/>
        <w:jc w:val="both"/>
        <w:rPr>
          <w:color w:val="000000"/>
        </w:rPr>
      </w:pPr>
    </w:p>
    <w:p w:rsidR="005F60CC" w:rsidRPr="008161D6" w:rsidRDefault="005F60CC" w:rsidP="00652028">
      <w:pPr>
        <w:jc w:val="center"/>
        <w:rPr>
          <w:color w:val="000000"/>
          <w:sz w:val="28"/>
          <w:szCs w:val="28"/>
        </w:rPr>
      </w:pPr>
      <w:r w:rsidRPr="008161D6">
        <w:rPr>
          <w:color w:val="000000"/>
          <w:sz w:val="28"/>
          <w:szCs w:val="28"/>
        </w:rPr>
        <w:t>РАЗДЕЛ 17. ПЕРЕЧЕНЬ ПРИЛОЖЕНИЙ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5F60CC" w:rsidRPr="0069680F" w:rsidTr="0066360A">
        <w:trPr>
          <w:trHeight w:val="399"/>
        </w:trPr>
        <w:tc>
          <w:tcPr>
            <w:tcW w:w="709" w:type="dxa"/>
            <w:vAlign w:val="center"/>
          </w:tcPr>
          <w:p w:rsidR="005F60CC" w:rsidRPr="008161D6" w:rsidRDefault="005F60CC" w:rsidP="0066360A">
            <w:pPr>
              <w:jc w:val="center"/>
              <w:rPr>
                <w:color w:val="000000"/>
              </w:rPr>
            </w:pPr>
            <w:r w:rsidRPr="008161D6">
              <w:rPr>
                <w:color w:val="000000"/>
              </w:rPr>
              <w:t>№ п/п</w:t>
            </w:r>
          </w:p>
        </w:tc>
        <w:tc>
          <w:tcPr>
            <w:tcW w:w="7229" w:type="dxa"/>
            <w:vAlign w:val="center"/>
          </w:tcPr>
          <w:p w:rsidR="005F60CC" w:rsidRPr="008161D6" w:rsidRDefault="005F60CC" w:rsidP="0066360A">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5F60CC" w:rsidRPr="008161D6" w:rsidRDefault="005F60CC" w:rsidP="0066360A">
            <w:pPr>
              <w:jc w:val="center"/>
              <w:rPr>
                <w:color w:val="000000"/>
              </w:rPr>
            </w:pPr>
            <w:r w:rsidRPr="008161D6">
              <w:rPr>
                <w:color w:val="000000"/>
              </w:rPr>
              <w:t>Номер страницы</w:t>
            </w:r>
          </w:p>
        </w:tc>
      </w:tr>
      <w:tr w:rsidR="005F60CC" w:rsidRPr="0069680F" w:rsidTr="0066360A">
        <w:trPr>
          <w:trHeight w:val="399"/>
        </w:trPr>
        <w:tc>
          <w:tcPr>
            <w:tcW w:w="709" w:type="dxa"/>
          </w:tcPr>
          <w:p w:rsidR="005F60CC" w:rsidRPr="008161D6" w:rsidRDefault="005F60CC" w:rsidP="0066360A">
            <w:pPr>
              <w:jc w:val="both"/>
              <w:rPr>
                <w:color w:val="000000"/>
              </w:rPr>
            </w:pPr>
          </w:p>
        </w:tc>
        <w:tc>
          <w:tcPr>
            <w:tcW w:w="7229" w:type="dxa"/>
          </w:tcPr>
          <w:p w:rsidR="005F60CC" w:rsidRPr="008161D6" w:rsidRDefault="005F60CC" w:rsidP="0066360A">
            <w:pPr>
              <w:autoSpaceDE w:val="0"/>
              <w:autoSpaceDN w:val="0"/>
              <w:adjustRightInd w:val="0"/>
              <w:rPr>
                <w:color w:val="000000"/>
              </w:rPr>
            </w:pPr>
            <w:r>
              <w:rPr>
                <w:color w:val="000000"/>
              </w:rPr>
              <w:t>-</w:t>
            </w:r>
          </w:p>
        </w:tc>
        <w:tc>
          <w:tcPr>
            <w:tcW w:w="1843" w:type="dxa"/>
          </w:tcPr>
          <w:p w:rsidR="005F60CC" w:rsidRPr="008161D6" w:rsidRDefault="005F60CC" w:rsidP="0066360A">
            <w:pPr>
              <w:jc w:val="both"/>
              <w:rPr>
                <w:i/>
                <w:iCs/>
                <w:color w:val="000000"/>
              </w:rPr>
            </w:pPr>
          </w:p>
        </w:tc>
      </w:tr>
    </w:tbl>
    <w:p w:rsidR="005F60CC" w:rsidRDefault="005F60CC" w:rsidP="00652028">
      <w:pPr>
        <w:rPr>
          <w:sz w:val="28"/>
          <w:szCs w:val="28"/>
        </w:rPr>
      </w:pPr>
    </w:p>
    <w:sectPr w:rsidR="005F60CC" w:rsidSect="003F1955">
      <w:headerReference w:type="default" r:id="rId27"/>
      <w:footerReference w:type="default" r:id="rId28"/>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60CC" w:rsidRDefault="005F60CC">
      <w:r>
        <w:separator/>
      </w:r>
    </w:p>
  </w:endnote>
  <w:endnote w:type="continuationSeparator" w:id="1">
    <w:p w:rsidR="005F60CC" w:rsidRDefault="005F60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0CC" w:rsidRPr="00FE6219" w:rsidRDefault="005F60C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0CC" w:rsidRDefault="005F60CC" w:rsidP="004C5F2F">
    <w:pPr>
      <w:pStyle w:val="Footer"/>
      <w:tabs>
        <w:tab w:val="left" w:pos="1077"/>
      </w:tabs>
      <w:rPr>
        <w:sz w:val="16"/>
        <w:szCs w:val="16"/>
      </w:rPr>
    </w:pPr>
  </w:p>
  <w:p w:rsidR="005F60CC" w:rsidRDefault="005F60CC" w:rsidP="004C5F2F">
    <w:pPr>
      <w:pStyle w:val="Footer"/>
      <w:tabs>
        <w:tab w:val="left" w:pos="1077"/>
      </w:tabs>
      <w:rPr>
        <w:sz w:val="16"/>
        <w:szCs w:val="16"/>
      </w:rPr>
    </w:pPr>
  </w:p>
  <w:p w:rsidR="005F60CC" w:rsidRPr="0038022D" w:rsidRDefault="005F60CC"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60CC" w:rsidRDefault="005F60CC">
      <w:r>
        <w:separator/>
      </w:r>
    </w:p>
  </w:footnote>
  <w:footnote w:type="continuationSeparator" w:id="1">
    <w:p w:rsidR="005F60CC" w:rsidRDefault="005F60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0CC" w:rsidRPr="00FC6B64" w:rsidRDefault="005F60C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5F60CC" w:rsidRDefault="005F60CC" w:rsidP="00CB5630">
    <w:pPr>
      <w:pStyle w:val="Header"/>
    </w:pPr>
    <w:r>
      <w:t>_____________________________________________________________________________</w:t>
    </w:r>
  </w:p>
  <w:p w:rsidR="005F60CC" w:rsidRPr="00CB5630" w:rsidRDefault="005F60CC"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0CC" w:rsidRPr="00F429FC" w:rsidRDefault="005F60C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50</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0CC" w:rsidRPr="00862384" w:rsidRDefault="005F60CC" w:rsidP="004C5F2F">
    <w:pPr>
      <w:pStyle w:val="Header"/>
      <w:jc w:val="center"/>
    </w:pPr>
    <w:fldSimple w:instr="PAGE   \* MERGEFORMAT">
      <w:r>
        <w:rPr>
          <w:noProof/>
        </w:rPr>
        <w:t>12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88FFA0"/>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C96A884C"/>
    <w:lvl w:ilvl="0">
      <w:start w:val="1"/>
      <w:numFmt w:val="decimal"/>
      <w:pStyle w:val="ListNumber3"/>
      <w:lvlText w:val="%1."/>
      <w:lvlJc w:val="left"/>
      <w:pPr>
        <w:tabs>
          <w:tab w:val="num" w:pos="926"/>
        </w:tabs>
        <w:ind w:left="926" w:hanging="360"/>
      </w:pPr>
    </w:lvl>
  </w:abstractNum>
  <w:abstractNum w:abstractNumId="2">
    <w:nsid w:val="FFFFFF81"/>
    <w:multiLevelType w:val="singleLevel"/>
    <w:tmpl w:val="A4409B6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6352BE7A"/>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F05C97B6"/>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3746DBDA"/>
    <w:lvl w:ilvl="0">
      <w:start w:val="1"/>
      <w:numFmt w:val="decimal"/>
      <w:pStyle w:val="ListNumber"/>
      <w:lvlText w:val="%1."/>
      <w:lvlJc w:val="left"/>
      <w:pPr>
        <w:tabs>
          <w:tab w:val="num" w:pos="360"/>
        </w:tabs>
        <w:ind w:left="360" w:hanging="360"/>
      </w:pPr>
    </w:lvl>
  </w:abstractNum>
  <w:abstractNum w:abstractNumId="6">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C5116CE"/>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20">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3">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4">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3">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0">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4">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9">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2">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3">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2">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3">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2"/>
  </w:num>
  <w:num w:numId="8">
    <w:abstractNumId w:val="58"/>
  </w:num>
  <w:num w:numId="9">
    <w:abstractNumId w:val="52"/>
  </w:num>
  <w:num w:numId="10">
    <w:abstractNumId w:val="20"/>
  </w:num>
  <w:num w:numId="11">
    <w:abstractNumId w:val="60"/>
  </w:num>
  <w:num w:numId="12">
    <w:abstractNumId w:val="47"/>
  </w:num>
  <w:num w:numId="13">
    <w:abstractNumId w:val="44"/>
  </w:num>
  <w:num w:numId="14">
    <w:abstractNumId w:val="35"/>
  </w:num>
  <w:num w:numId="15">
    <w:abstractNumId w:val="31"/>
  </w:num>
  <w:num w:numId="16">
    <w:abstractNumId w:val="19"/>
  </w:num>
  <w:num w:numId="17">
    <w:abstractNumId w:val="36"/>
  </w:num>
  <w:num w:numId="18">
    <w:abstractNumId w:val="61"/>
  </w:num>
  <w:num w:numId="19">
    <w:abstractNumId w:val="76"/>
  </w:num>
  <w:num w:numId="20">
    <w:abstractNumId w:val="66"/>
  </w:num>
  <w:num w:numId="21">
    <w:abstractNumId w:val="27"/>
  </w:num>
  <w:num w:numId="22">
    <w:abstractNumId w:val="40"/>
  </w:num>
  <w:num w:numId="23">
    <w:abstractNumId w:val="68"/>
  </w:num>
  <w:num w:numId="24">
    <w:abstractNumId w:val="71"/>
  </w:num>
  <w:num w:numId="25">
    <w:abstractNumId w:val="67"/>
  </w:num>
  <w:num w:numId="26">
    <w:abstractNumId w:val="12"/>
  </w:num>
  <w:num w:numId="27">
    <w:abstractNumId w:val="26"/>
  </w:num>
  <w:num w:numId="28">
    <w:abstractNumId w:val="28"/>
  </w:num>
  <w:num w:numId="29">
    <w:abstractNumId w:val="18"/>
  </w:num>
  <w:num w:numId="30">
    <w:abstractNumId w:val="75"/>
  </w:num>
  <w:num w:numId="31">
    <w:abstractNumId w:val="39"/>
  </w:num>
  <w:num w:numId="32">
    <w:abstractNumId w:val="65"/>
  </w:num>
  <w:num w:numId="33">
    <w:abstractNumId w:val="25"/>
  </w:num>
  <w:num w:numId="34">
    <w:abstractNumId w:val="14"/>
  </w:num>
  <w:num w:numId="35">
    <w:abstractNumId w:val="30"/>
  </w:num>
  <w:num w:numId="36">
    <w:abstractNumId w:val="46"/>
  </w:num>
  <w:num w:numId="37">
    <w:abstractNumId w:val="22"/>
  </w:num>
  <w:num w:numId="38">
    <w:abstractNumId w:val="37"/>
  </w:num>
  <w:num w:numId="39">
    <w:abstractNumId w:val="48"/>
  </w:num>
  <w:num w:numId="40">
    <w:abstractNumId w:val="41"/>
  </w:num>
  <w:num w:numId="41">
    <w:abstractNumId w:val="57"/>
  </w:num>
  <w:num w:numId="42">
    <w:abstractNumId w:val="50"/>
  </w:num>
  <w:num w:numId="43">
    <w:abstractNumId w:val="10"/>
  </w:num>
  <w:num w:numId="44">
    <w:abstractNumId w:val="70"/>
  </w:num>
  <w:num w:numId="45">
    <w:abstractNumId w:val="16"/>
  </w:num>
  <w:num w:numId="46">
    <w:abstractNumId w:val="54"/>
  </w:num>
  <w:num w:numId="47">
    <w:abstractNumId w:val="55"/>
  </w:num>
  <w:num w:numId="48">
    <w:abstractNumId w:val="43"/>
  </w:num>
  <w:num w:numId="49">
    <w:abstractNumId w:val="11"/>
  </w:num>
  <w:num w:numId="50">
    <w:abstractNumId w:val="34"/>
  </w:num>
  <w:num w:numId="51">
    <w:abstractNumId w:val="29"/>
  </w:num>
  <w:num w:numId="52">
    <w:abstractNumId w:val="38"/>
  </w:num>
  <w:num w:numId="53">
    <w:abstractNumId w:val="8"/>
  </w:num>
  <w:num w:numId="54">
    <w:abstractNumId w:val="21"/>
  </w:num>
  <w:num w:numId="55">
    <w:abstractNumId w:val="42"/>
  </w:num>
  <w:num w:numId="56">
    <w:abstractNumId w:val="51"/>
  </w:num>
  <w:num w:numId="57">
    <w:abstractNumId w:val="64"/>
  </w:num>
  <w:num w:numId="58">
    <w:abstractNumId w:val="56"/>
  </w:num>
  <w:num w:numId="59">
    <w:abstractNumId w:val="17"/>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lvlOverride w:ilvl="0">
      <w:startOverride w:val="1"/>
    </w:lvlOverride>
    <w:lvlOverride w:ilvl="1"/>
    <w:lvlOverride w:ilvl="2"/>
    <w:lvlOverride w:ilvl="3"/>
    <w:lvlOverride w:ilvl="4"/>
    <w:lvlOverride w:ilvl="5"/>
    <w:lvlOverride w:ilvl="6"/>
    <w:lvlOverride w:ilvl="7"/>
    <w:lvlOverride w:ilvl="8"/>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num>
  <w:num w:numId="66">
    <w:abstractNumId w:val="32"/>
  </w:num>
  <w:num w:numId="6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num>
  <w:num w:numId="70">
    <w:abstractNumId w:val="53"/>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num>
  <w:num w:numId="72">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5"/>
  </w:num>
  <w:num w:numId="74">
    <w:abstractNumId w:val="74"/>
  </w:num>
  <w:num w:numId="75">
    <w:abstractNumId w:val="69"/>
  </w:num>
  <w:num w:numId="76">
    <w:abstractNumId w:val="6"/>
  </w:num>
  <w:num w:numId="7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37B1"/>
    <w:rsid w:val="000040B1"/>
    <w:rsid w:val="000043D2"/>
    <w:rsid w:val="00005878"/>
    <w:rsid w:val="000074AE"/>
    <w:rsid w:val="000076A2"/>
    <w:rsid w:val="000101B6"/>
    <w:rsid w:val="0001026F"/>
    <w:rsid w:val="00010734"/>
    <w:rsid w:val="00010C38"/>
    <w:rsid w:val="00010DD2"/>
    <w:rsid w:val="0001108C"/>
    <w:rsid w:val="000143C2"/>
    <w:rsid w:val="00017B62"/>
    <w:rsid w:val="000234B1"/>
    <w:rsid w:val="00027AE0"/>
    <w:rsid w:val="000316C6"/>
    <w:rsid w:val="000321D0"/>
    <w:rsid w:val="000334C4"/>
    <w:rsid w:val="00035643"/>
    <w:rsid w:val="00035E94"/>
    <w:rsid w:val="000405A6"/>
    <w:rsid w:val="00042DAB"/>
    <w:rsid w:val="000447E7"/>
    <w:rsid w:val="0004481B"/>
    <w:rsid w:val="0004572E"/>
    <w:rsid w:val="0004584E"/>
    <w:rsid w:val="00046BB4"/>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13D4"/>
    <w:rsid w:val="00071F88"/>
    <w:rsid w:val="00072459"/>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7EB"/>
    <w:rsid w:val="000A4A41"/>
    <w:rsid w:val="000A4AD2"/>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E6546"/>
    <w:rsid w:val="000F149B"/>
    <w:rsid w:val="000F1CEB"/>
    <w:rsid w:val="000F37C6"/>
    <w:rsid w:val="000F4545"/>
    <w:rsid w:val="000F5C71"/>
    <w:rsid w:val="000F6427"/>
    <w:rsid w:val="00100A57"/>
    <w:rsid w:val="00100E1C"/>
    <w:rsid w:val="00101D5D"/>
    <w:rsid w:val="001030DA"/>
    <w:rsid w:val="00106F2C"/>
    <w:rsid w:val="00110379"/>
    <w:rsid w:val="001106B8"/>
    <w:rsid w:val="00110856"/>
    <w:rsid w:val="00112F76"/>
    <w:rsid w:val="00114A20"/>
    <w:rsid w:val="00116F7B"/>
    <w:rsid w:val="00117B95"/>
    <w:rsid w:val="001209E4"/>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37D65"/>
    <w:rsid w:val="00142709"/>
    <w:rsid w:val="00144CC2"/>
    <w:rsid w:val="00144CC3"/>
    <w:rsid w:val="00144D01"/>
    <w:rsid w:val="00150DC0"/>
    <w:rsid w:val="00151172"/>
    <w:rsid w:val="00151371"/>
    <w:rsid w:val="0015292F"/>
    <w:rsid w:val="001558C3"/>
    <w:rsid w:val="0015799F"/>
    <w:rsid w:val="00160064"/>
    <w:rsid w:val="00161673"/>
    <w:rsid w:val="00161892"/>
    <w:rsid w:val="0016417D"/>
    <w:rsid w:val="00164277"/>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69C"/>
    <w:rsid w:val="00195E51"/>
    <w:rsid w:val="0019729F"/>
    <w:rsid w:val="00197E25"/>
    <w:rsid w:val="001A13F0"/>
    <w:rsid w:val="001A4756"/>
    <w:rsid w:val="001A599C"/>
    <w:rsid w:val="001A59CE"/>
    <w:rsid w:val="001A611D"/>
    <w:rsid w:val="001A788E"/>
    <w:rsid w:val="001A78DA"/>
    <w:rsid w:val="001A7CC1"/>
    <w:rsid w:val="001B0A51"/>
    <w:rsid w:val="001B1299"/>
    <w:rsid w:val="001B18B5"/>
    <w:rsid w:val="001B1BB2"/>
    <w:rsid w:val="001B2C65"/>
    <w:rsid w:val="001B4BA9"/>
    <w:rsid w:val="001B53F0"/>
    <w:rsid w:val="001B58B1"/>
    <w:rsid w:val="001B58CD"/>
    <w:rsid w:val="001B69EC"/>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B1D"/>
    <w:rsid w:val="001D0E2E"/>
    <w:rsid w:val="001D1CD8"/>
    <w:rsid w:val="001D294C"/>
    <w:rsid w:val="001D3E41"/>
    <w:rsid w:val="001D40BE"/>
    <w:rsid w:val="001D4D01"/>
    <w:rsid w:val="001D792A"/>
    <w:rsid w:val="001E0335"/>
    <w:rsid w:val="001E126B"/>
    <w:rsid w:val="001E2D6F"/>
    <w:rsid w:val="001E30BE"/>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C74"/>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4E37"/>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19F5"/>
    <w:rsid w:val="002722C9"/>
    <w:rsid w:val="002731D8"/>
    <w:rsid w:val="002734AA"/>
    <w:rsid w:val="00273A6B"/>
    <w:rsid w:val="002740D9"/>
    <w:rsid w:val="00274155"/>
    <w:rsid w:val="00275B2E"/>
    <w:rsid w:val="002768AF"/>
    <w:rsid w:val="002775B8"/>
    <w:rsid w:val="0028029D"/>
    <w:rsid w:val="00280526"/>
    <w:rsid w:val="0028146D"/>
    <w:rsid w:val="00282962"/>
    <w:rsid w:val="00283088"/>
    <w:rsid w:val="0028375C"/>
    <w:rsid w:val="002845E9"/>
    <w:rsid w:val="00285993"/>
    <w:rsid w:val="00293DE1"/>
    <w:rsid w:val="00294C9F"/>
    <w:rsid w:val="0029549A"/>
    <w:rsid w:val="00296488"/>
    <w:rsid w:val="002A0216"/>
    <w:rsid w:val="002A0BBB"/>
    <w:rsid w:val="002A2400"/>
    <w:rsid w:val="002A271F"/>
    <w:rsid w:val="002A6303"/>
    <w:rsid w:val="002A6503"/>
    <w:rsid w:val="002B0096"/>
    <w:rsid w:val="002B026D"/>
    <w:rsid w:val="002B03AB"/>
    <w:rsid w:val="002B1A95"/>
    <w:rsid w:val="002B23DB"/>
    <w:rsid w:val="002B303E"/>
    <w:rsid w:val="002B34C4"/>
    <w:rsid w:val="002B57C9"/>
    <w:rsid w:val="002C1A56"/>
    <w:rsid w:val="002C2B00"/>
    <w:rsid w:val="002C3421"/>
    <w:rsid w:val="002C4D45"/>
    <w:rsid w:val="002D0BE1"/>
    <w:rsid w:val="002D1CDF"/>
    <w:rsid w:val="002D4BA0"/>
    <w:rsid w:val="002D4E07"/>
    <w:rsid w:val="002E1043"/>
    <w:rsid w:val="002E1075"/>
    <w:rsid w:val="002E1C58"/>
    <w:rsid w:val="002E3EE2"/>
    <w:rsid w:val="002E4316"/>
    <w:rsid w:val="002E43F8"/>
    <w:rsid w:val="002E5966"/>
    <w:rsid w:val="002E77A5"/>
    <w:rsid w:val="002F1C83"/>
    <w:rsid w:val="002F26D0"/>
    <w:rsid w:val="002F530B"/>
    <w:rsid w:val="002F7216"/>
    <w:rsid w:val="00302586"/>
    <w:rsid w:val="0030367F"/>
    <w:rsid w:val="003058B6"/>
    <w:rsid w:val="00305D7D"/>
    <w:rsid w:val="00306451"/>
    <w:rsid w:val="00310361"/>
    <w:rsid w:val="0031270A"/>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23E5"/>
    <w:rsid w:val="003434C9"/>
    <w:rsid w:val="0034410E"/>
    <w:rsid w:val="00350ACF"/>
    <w:rsid w:val="0035263D"/>
    <w:rsid w:val="003545F5"/>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22F9"/>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D589E"/>
    <w:rsid w:val="003D7023"/>
    <w:rsid w:val="003E0066"/>
    <w:rsid w:val="003E0F9B"/>
    <w:rsid w:val="003E647A"/>
    <w:rsid w:val="003E6CD8"/>
    <w:rsid w:val="003E71FC"/>
    <w:rsid w:val="003E7A6E"/>
    <w:rsid w:val="003F0817"/>
    <w:rsid w:val="003F1955"/>
    <w:rsid w:val="003F3CD4"/>
    <w:rsid w:val="003F3D83"/>
    <w:rsid w:val="003F6C75"/>
    <w:rsid w:val="00401AD7"/>
    <w:rsid w:val="004026C9"/>
    <w:rsid w:val="00402A6E"/>
    <w:rsid w:val="0040388D"/>
    <w:rsid w:val="00404732"/>
    <w:rsid w:val="00404B82"/>
    <w:rsid w:val="004052B7"/>
    <w:rsid w:val="00405B6A"/>
    <w:rsid w:val="00405BF3"/>
    <w:rsid w:val="00405FB7"/>
    <w:rsid w:val="004066BB"/>
    <w:rsid w:val="0041085B"/>
    <w:rsid w:val="00410FE3"/>
    <w:rsid w:val="00411098"/>
    <w:rsid w:val="004132BA"/>
    <w:rsid w:val="004137A3"/>
    <w:rsid w:val="00416203"/>
    <w:rsid w:val="00417FC8"/>
    <w:rsid w:val="00420E19"/>
    <w:rsid w:val="004230C1"/>
    <w:rsid w:val="00423CC7"/>
    <w:rsid w:val="004272E5"/>
    <w:rsid w:val="0042750A"/>
    <w:rsid w:val="004304B8"/>
    <w:rsid w:val="00432531"/>
    <w:rsid w:val="004329E3"/>
    <w:rsid w:val="004360DF"/>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217"/>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39EB"/>
    <w:rsid w:val="00495667"/>
    <w:rsid w:val="00496B1F"/>
    <w:rsid w:val="004978F4"/>
    <w:rsid w:val="004A0A11"/>
    <w:rsid w:val="004A41E6"/>
    <w:rsid w:val="004A4419"/>
    <w:rsid w:val="004A5DFD"/>
    <w:rsid w:val="004A6C28"/>
    <w:rsid w:val="004A7506"/>
    <w:rsid w:val="004A7526"/>
    <w:rsid w:val="004B1D90"/>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0EB1"/>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3BCC"/>
    <w:rsid w:val="005544EA"/>
    <w:rsid w:val="00557EFB"/>
    <w:rsid w:val="005600A6"/>
    <w:rsid w:val="005609BB"/>
    <w:rsid w:val="00560BC8"/>
    <w:rsid w:val="0056105B"/>
    <w:rsid w:val="00561255"/>
    <w:rsid w:val="00561636"/>
    <w:rsid w:val="005619E2"/>
    <w:rsid w:val="00563A6D"/>
    <w:rsid w:val="00564294"/>
    <w:rsid w:val="00567710"/>
    <w:rsid w:val="00571FA6"/>
    <w:rsid w:val="00573860"/>
    <w:rsid w:val="0057445F"/>
    <w:rsid w:val="00574E82"/>
    <w:rsid w:val="00575A15"/>
    <w:rsid w:val="005761D6"/>
    <w:rsid w:val="00576390"/>
    <w:rsid w:val="00576817"/>
    <w:rsid w:val="0057788E"/>
    <w:rsid w:val="00577CE0"/>
    <w:rsid w:val="0058002C"/>
    <w:rsid w:val="00580CD7"/>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11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2193"/>
    <w:rsid w:val="005E2BDE"/>
    <w:rsid w:val="005E3229"/>
    <w:rsid w:val="005E457C"/>
    <w:rsid w:val="005E4935"/>
    <w:rsid w:val="005E4A16"/>
    <w:rsid w:val="005E4E5F"/>
    <w:rsid w:val="005E4F7A"/>
    <w:rsid w:val="005E66A9"/>
    <w:rsid w:val="005E691F"/>
    <w:rsid w:val="005E7FA0"/>
    <w:rsid w:val="005F0413"/>
    <w:rsid w:val="005F0D85"/>
    <w:rsid w:val="005F17AB"/>
    <w:rsid w:val="005F2E3E"/>
    <w:rsid w:val="005F60CC"/>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2028"/>
    <w:rsid w:val="006541D1"/>
    <w:rsid w:val="006555B1"/>
    <w:rsid w:val="00655914"/>
    <w:rsid w:val="00656D73"/>
    <w:rsid w:val="00657A45"/>
    <w:rsid w:val="006624A0"/>
    <w:rsid w:val="0066360A"/>
    <w:rsid w:val="00663F35"/>
    <w:rsid w:val="00664050"/>
    <w:rsid w:val="006658F4"/>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680F"/>
    <w:rsid w:val="0069766D"/>
    <w:rsid w:val="006976FC"/>
    <w:rsid w:val="006A33E1"/>
    <w:rsid w:val="006A3F4F"/>
    <w:rsid w:val="006A4115"/>
    <w:rsid w:val="006A45B2"/>
    <w:rsid w:val="006A5D9D"/>
    <w:rsid w:val="006A7F48"/>
    <w:rsid w:val="006B0D0B"/>
    <w:rsid w:val="006B197A"/>
    <w:rsid w:val="006B23C5"/>
    <w:rsid w:val="006B4D5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4897"/>
    <w:rsid w:val="006E4DFC"/>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164B0"/>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BC2"/>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7E4"/>
    <w:rsid w:val="00774E5E"/>
    <w:rsid w:val="007761BA"/>
    <w:rsid w:val="00776419"/>
    <w:rsid w:val="0077683F"/>
    <w:rsid w:val="00776FA2"/>
    <w:rsid w:val="007816DE"/>
    <w:rsid w:val="00781786"/>
    <w:rsid w:val="00783291"/>
    <w:rsid w:val="00786DB3"/>
    <w:rsid w:val="0079026A"/>
    <w:rsid w:val="007938E2"/>
    <w:rsid w:val="00794065"/>
    <w:rsid w:val="00795303"/>
    <w:rsid w:val="00795CBE"/>
    <w:rsid w:val="007968E7"/>
    <w:rsid w:val="007969B5"/>
    <w:rsid w:val="007A0C42"/>
    <w:rsid w:val="007A148C"/>
    <w:rsid w:val="007A1D62"/>
    <w:rsid w:val="007A327B"/>
    <w:rsid w:val="007A36EE"/>
    <w:rsid w:val="007A3C36"/>
    <w:rsid w:val="007A3ED5"/>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4215"/>
    <w:rsid w:val="007D5539"/>
    <w:rsid w:val="007D762C"/>
    <w:rsid w:val="007E3B65"/>
    <w:rsid w:val="007E53D7"/>
    <w:rsid w:val="007E559C"/>
    <w:rsid w:val="007E7E5A"/>
    <w:rsid w:val="007F0991"/>
    <w:rsid w:val="007F1C7B"/>
    <w:rsid w:val="007F1F6B"/>
    <w:rsid w:val="007F30BE"/>
    <w:rsid w:val="007F405A"/>
    <w:rsid w:val="007F6137"/>
    <w:rsid w:val="007F77AE"/>
    <w:rsid w:val="007F7C55"/>
    <w:rsid w:val="00804E7E"/>
    <w:rsid w:val="0080514B"/>
    <w:rsid w:val="00805543"/>
    <w:rsid w:val="008057FB"/>
    <w:rsid w:val="00805806"/>
    <w:rsid w:val="00805829"/>
    <w:rsid w:val="00805A36"/>
    <w:rsid w:val="00806D8D"/>
    <w:rsid w:val="00815182"/>
    <w:rsid w:val="00815B39"/>
    <w:rsid w:val="008161D6"/>
    <w:rsid w:val="0081627F"/>
    <w:rsid w:val="008168E3"/>
    <w:rsid w:val="0081714E"/>
    <w:rsid w:val="00817352"/>
    <w:rsid w:val="008174BC"/>
    <w:rsid w:val="0081779F"/>
    <w:rsid w:val="00817849"/>
    <w:rsid w:val="00822AB6"/>
    <w:rsid w:val="00822CB9"/>
    <w:rsid w:val="008240C6"/>
    <w:rsid w:val="00825A27"/>
    <w:rsid w:val="008262C7"/>
    <w:rsid w:val="00827D11"/>
    <w:rsid w:val="00833370"/>
    <w:rsid w:val="00834060"/>
    <w:rsid w:val="00835123"/>
    <w:rsid w:val="008353FC"/>
    <w:rsid w:val="008358E6"/>
    <w:rsid w:val="00837983"/>
    <w:rsid w:val="00837A0F"/>
    <w:rsid w:val="008414D7"/>
    <w:rsid w:val="00842353"/>
    <w:rsid w:val="00842DD6"/>
    <w:rsid w:val="008432B2"/>
    <w:rsid w:val="00845A10"/>
    <w:rsid w:val="008465E9"/>
    <w:rsid w:val="0084754D"/>
    <w:rsid w:val="008516CC"/>
    <w:rsid w:val="00853FC6"/>
    <w:rsid w:val="0085426B"/>
    <w:rsid w:val="0085523F"/>
    <w:rsid w:val="0086062C"/>
    <w:rsid w:val="00860E08"/>
    <w:rsid w:val="00860E21"/>
    <w:rsid w:val="00861146"/>
    <w:rsid w:val="00862384"/>
    <w:rsid w:val="0086246F"/>
    <w:rsid w:val="00862AE5"/>
    <w:rsid w:val="00864BB8"/>
    <w:rsid w:val="00864F9F"/>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B1"/>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6B64"/>
    <w:rsid w:val="00911A12"/>
    <w:rsid w:val="009145A4"/>
    <w:rsid w:val="009149C5"/>
    <w:rsid w:val="0091532F"/>
    <w:rsid w:val="009158A4"/>
    <w:rsid w:val="00916F8C"/>
    <w:rsid w:val="009204AE"/>
    <w:rsid w:val="00923FD3"/>
    <w:rsid w:val="009246E6"/>
    <w:rsid w:val="0092570D"/>
    <w:rsid w:val="009278D2"/>
    <w:rsid w:val="00932412"/>
    <w:rsid w:val="00934843"/>
    <w:rsid w:val="009379D3"/>
    <w:rsid w:val="00937BFE"/>
    <w:rsid w:val="00940FA6"/>
    <w:rsid w:val="009430A7"/>
    <w:rsid w:val="009434CF"/>
    <w:rsid w:val="0094447D"/>
    <w:rsid w:val="00944BD0"/>
    <w:rsid w:val="0094714B"/>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4AD2"/>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1B83"/>
    <w:rsid w:val="00A02782"/>
    <w:rsid w:val="00A039EF"/>
    <w:rsid w:val="00A0446F"/>
    <w:rsid w:val="00A05A79"/>
    <w:rsid w:val="00A13490"/>
    <w:rsid w:val="00A13919"/>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7CC3"/>
    <w:rsid w:val="00A40034"/>
    <w:rsid w:val="00A405B9"/>
    <w:rsid w:val="00A4116E"/>
    <w:rsid w:val="00A4124A"/>
    <w:rsid w:val="00A415BA"/>
    <w:rsid w:val="00A431E5"/>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A01"/>
    <w:rsid w:val="00AB2229"/>
    <w:rsid w:val="00AB2469"/>
    <w:rsid w:val="00AB2697"/>
    <w:rsid w:val="00AB2EE0"/>
    <w:rsid w:val="00AB55B7"/>
    <w:rsid w:val="00AB59A2"/>
    <w:rsid w:val="00AB6C90"/>
    <w:rsid w:val="00AB76F7"/>
    <w:rsid w:val="00AC2C95"/>
    <w:rsid w:val="00AC4086"/>
    <w:rsid w:val="00AC6007"/>
    <w:rsid w:val="00AC6ABA"/>
    <w:rsid w:val="00AC6B13"/>
    <w:rsid w:val="00AC7F3B"/>
    <w:rsid w:val="00AD023D"/>
    <w:rsid w:val="00AD08D8"/>
    <w:rsid w:val="00AD214E"/>
    <w:rsid w:val="00AD2C25"/>
    <w:rsid w:val="00AD2E62"/>
    <w:rsid w:val="00AD3B8E"/>
    <w:rsid w:val="00AE091F"/>
    <w:rsid w:val="00AE0985"/>
    <w:rsid w:val="00AE10B0"/>
    <w:rsid w:val="00AE15B2"/>
    <w:rsid w:val="00AE6F72"/>
    <w:rsid w:val="00AF0142"/>
    <w:rsid w:val="00AF1441"/>
    <w:rsid w:val="00AF3775"/>
    <w:rsid w:val="00AF3C34"/>
    <w:rsid w:val="00AF3CF9"/>
    <w:rsid w:val="00AF3E12"/>
    <w:rsid w:val="00AF3FC1"/>
    <w:rsid w:val="00AF618D"/>
    <w:rsid w:val="00AF65CF"/>
    <w:rsid w:val="00AF6819"/>
    <w:rsid w:val="00B02F04"/>
    <w:rsid w:val="00B03906"/>
    <w:rsid w:val="00B03BC8"/>
    <w:rsid w:val="00B03EBF"/>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285"/>
    <w:rsid w:val="00B40BCA"/>
    <w:rsid w:val="00B41184"/>
    <w:rsid w:val="00B41188"/>
    <w:rsid w:val="00B42691"/>
    <w:rsid w:val="00B427E3"/>
    <w:rsid w:val="00B4308E"/>
    <w:rsid w:val="00B44D8F"/>
    <w:rsid w:val="00B463C9"/>
    <w:rsid w:val="00B46BB3"/>
    <w:rsid w:val="00B50E31"/>
    <w:rsid w:val="00B54787"/>
    <w:rsid w:val="00B547EB"/>
    <w:rsid w:val="00B54A4E"/>
    <w:rsid w:val="00B56075"/>
    <w:rsid w:val="00B5614D"/>
    <w:rsid w:val="00B57379"/>
    <w:rsid w:val="00B5784A"/>
    <w:rsid w:val="00B57BB2"/>
    <w:rsid w:val="00B60EB3"/>
    <w:rsid w:val="00B60EF9"/>
    <w:rsid w:val="00B63606"/>
    <w:rsid w:val="00B63621"/>
    <w:rsid w:val="00B63BD5"/>
    <w:rsid w:val="00B64330"/>
    <w:rsid w:val="00B6478D"/>
    <w:rsid w:val="00B649C6"/>
    <w:rsid w:val="00B650E5"/>
    <w:rsid w:val="00B6549A"/>
    <w:rsid w:val="00B65B1C"/>
    <w:rsid w:val="00B6666F"/>
    <w:rsid w:val="00B67284"/>
    <w:rsid w:val="00B72D60"/>
    <w:rsid w:val="00B73B31"/>
    <w:rsid w:val="00B74E80"/>
    <w:rsid w:val="00B77DA9"/>
    <w:rsid w:val="00B80502"/>
    <w:rsid w:val="00B80F80"/>
    <w:rsid w:val="00B81D81"/>
    <w:rsid w:val="00B82E15"/>
    <w:rsid w:val="00B85488"/>
    <w:rsid w:val="00B86787"/>
    <w:rsid w:val="00B868C4"/>
    <w:rsid w:val="00B87B50"/>
    <w:rsid w:val="00B901AA"/>
    <w:rsid w:val="00B92351"/>
    <w:rsid w:val="00B9385D"/>
    <w:rsid w:val="00B93D7B"/>
    <w:rsid w:val="00B941E9"/>
    <w:rsid w:val="00B947FB"/>
    <w:rsid w:val="00B969E5"/>
    <w:rsid w:val="00B96A47"/>
    <w:rsid w:val="00B975CB"/>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3BA1"/>
    <w:rsid w:val="00BC3DF7"/>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483A"/>
    <w:rsid w:val="00C25CE4"/>
    <w:rsid w:val="00C25DA7"/>
    <w:rsid w:val="00C26D79"/>
    <w:rsid w:val="00C30833"/>
    <w:rsid w:val="00C31F2B"/>
    <w:rsid w:val="00C32EE7"/>
    <w:rsid w:val="00C34186"/>
    <w:rsid w:val="00C35A3A"/>
    <w:rsid w:val="00C35EE5"/>
    <w:rsid w:val="00C36F15"/>
    <w:rsid w:val="00C40D7D"/>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F55"/>
    <w:rsid w:val="00C93535"/>
    <w:rsid w:val="00C93C77"/>
    <w:rsid w:val="00C93D66"/>
    <w:rsid w:val="00C94D01"/>
    <w:rsid w:val="00C9637E"/>
    <w:rsid w:val="00CA0B35"/>
    <w:rsid w:val="00CA1BE0"/>
    <w:rsid w:val="00CA2886"/>
    <w:rsid w:val="00CA3F23"/>
    <w:rsid w:val="00CA481A"/>
    <w:rsid w:val="00CA5128"/>
    <w:rsid w:val="00CA7FA4"/>
    <w:rsid w:val="00CB1BAC"/>
    <w:rsid w:val="00CB22C3"/>
    <w:rsid w:val="00CB2F58"/>
    <w:rsid w:val="00CB2F59"/>
    <w:rsid w:val="00CB3291"/>
    <w:rsid w:val="00CB5630"/>
    <w:rsid w:val="00CB66C9"/>
    <w:rsid w:val="00CB6822"/>
    <w:rsid w:val="00CB6AEC"/>
    <w:rsid w:val="00CB6B21"/>
    <w:rsid w:val="00CC1CD9"/>
    <w:rsid w:val="00CC3A81"/>
    <w:rsid w:val="00CC73BB"/>
    <w:rsid w:val="00CD18F8"/>
    <w:rsid w:val="00CD2079"/>
    <w:rsid w:val="00CD3D90"/>
    <w:rsid w:val="00CD3F51"/>
    <w:rsid w:val="00CD7DA7"/>
    <w:rsid w:val="00CE0D41"/>
    <w:rsid w:val="00CE1339"/>
    <w:rsid w:val="00CE1D20"/>
    <w:rsid w:val="00CE33D1"/>
    <w:rsid w:val="00CE35B8"/>
    <w:rsid w:val="00CE370A"/>
    <w:rsid w:val="00CE4588"/>
    <w:rsid w:val="00CF1418"/>
    <w:rsid w:val="00CF302D"/>
    <w:rsid w:val="00CF37FC"/>
    <w:rsid w:val="00CF3935"/>
    <w:rsid w:val="00CF3DAB"/>
    <w:rsid w:val="00CF4687"/>
    <w:rsid w:val="00CF5596"/>
    <w:rsid w:val="00CF5AF9"/>
    <w:rsid w:val="00D0134B"/>
    <w:rsid w:val="00D03117"/>
    <w:rsid w:val="00D03BFB"/>
    <w:rsid w:val="00D06ABB"/>
    <w:rsid w:val="00D06E3C"/>
    <w:rsid w:val="00D11620"/>
    <w:rsid w:val="00D1173F"/>
    <w:rsid w:val="00D1286B"/>
    <w:rsid w:val="00D12912"/>
    <w:rsid w:val="00D13A2E"/>
    <w:rsid w:val="00D141D5"/>
    <w:rsid w:val="00D14675"/>
    <w:rsid w:val="00D15268"/>
    <w:rsid w:val="00D17AE8"/>
    <w:rsid w:val="00D20B47"/>
    <w:rsid w:val="00D215B5"/>
    <w:rsid w:val="00D21AAC"/>
    <w:rsid w:val="00D21BC9"/>
    <w:rsid w:val="00D22022"/>
    <w:rsid w:val="00D224A9"/>
    <w:rsid w:val="00D22C54"/>
    <w:rsid w:val="00D22C86"/>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369F"/>
    <w:rsid w:val="00D65600"/>
    <w:rsid w:val="00D66354"/>
    <w:rsid w:val="00D70B82"/>
    <w:rsid w:val="00D71393"/>
    <w:rsid w:val="00D717F7"/>
    <w:rsid w:val="00D72E8C"/>
    <w:rsid w:val="00D74149"/>
    <w:rsid w:val="00D741F9"/>
    <w:rsid w:val="00D75219"/>
    <w:rsid w:val="00D7547E"/>
    <w:rsid w:val="00D771B7"/>
    <w:rsid w:val="00D77F31"/>
    <w:rsid w:val="00D81D26"/>
    <w:rsid w:val="00D81E0C"/>
    <w:rsid w:val="00D81F4C"/>
    <w:rsid w:val="00D82891"/>
    <w:rsid w:val="00D83BE3"/>
    <w:rsid w:val="00D90127"/>
    <w:rsid w:val="00D90885"/>
    <w:rsid w:val="00D90E3A"/>
    <w:rsid w:val="00D90F8A"/>
    <w:rsid w:val="00D913CA"/>
    <w:rsid w:val="00D91AED"/>
    <w:rsid w:val="00D92717"/>
    <w:rsid w:val="00D937BC"/>
    <w:rsid w:val="00D93F7B"/>
    <w:rsid w:val="00D9437D"/>
    <w:rsid w:val="00D95A2A"/>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3AB2"/>
    <w:rsid w:val="00DB4635"/>
    <w:rsid w:val="00DB61C7"/>
    <w:rsid w:val="00DB7C73"/>
    <w:rsid w:val="00DB7DCD"/>
    <w:rsid w:val="00DC151C"/>
    <w:rsid w:val="00DC546D"/>
    <w:rsid w:val="00DD008F"/>
    <w:rsid w:val="00DD0201"/>
    <w:rsid w:val="00DD1640"/>
    <w:rsid w:val="00DD2DAA"/>
    <w:rsid w:val="00DD2DD9"/>
    <w:rsid w:val="00DD5CA1"/>
    <w:rsid w:val="00DD5EEB"/>
    <w:rsid w:val="00DE0976"/>
    <w:rsid w:val="00DE0BB8"/>
    <w:rsid w:val="00DE0E5A"/>
    <w:rsid w:val="00DE3C91"/>
    <w:rsid w:val="00DE419C"/>
    <w:rsid w:val="00DF17C9"/>
    <w:rsid w:val="00DF1A5E"/>
    <w:rsid w:val="00DF25BB"/>
    <w:rsid w:val="00DF29D5"/>
    <w:rsid w:val="00DF421D"/>
    <w:rsid w:val="00DF4757"/>
    <w:rsid w:val="00DF5053"/>
    <w:rsid w:val="00DF61DF"/>
    <w:rsid w:val="00E0155B"/>
    <w:rsid w:val="00E01625"/>
    <w:rsid w:val="00E01693"/>
    <w:rsid w:val="00E025D3"/>
    <w:rsid w:val="00E047D1"/>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A1A"/>
    <w:rsid w:val="00E25B1F"/>
    <w:rsid w:val="00E26346"/>
    <w:rsid w:val="00E26670"/>
    <w:rsid w:val="00E2713B"/>
    <w:rsid w:val="00E27DF5"/>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3503"/>
    <w:rsid w:val="00E748F8"/>
    <w:rsid w:val="00E75335"/>
    <w:rsid w:val="00E81E96"/>
    <w:rsid w:val="00E827FD"/>
    <w:rsid w:val="00E8406C"/>
    <w:rsid w:val="00E84293"/>
    <w:rsid w:val="00E845A7"/>
    <w:rsid w:val="00E8512D"/>
    <w:rsid w:val="00E87115"/>
    <w:rsid w:val="00E87883"/>
    <w:rsid w:val="00E87A55"/>
    <w:rsid w:val="00E910DD"/>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648D"/>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66A0"/>
    <w:rsid w:val="00F077D9"/>
    <w:rsid w:val="00F11238"/>
    <w:rsid w:val="00F13295"/>
    <w:rsid w:val="00F16CE4"/>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097D"/>
    <w:rsid w:val="00F50D24"/>
    <w:rsid w:val="00F512FA"/>
    <w:rsid w:val="00F5157F"/>
    <w:rsid w:val="00F515C3"/>
    <w:rsid w:val="00F536FC"/>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97E76"/>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59"/>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59"/>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59"/>
      </w:numPr>
      <w:jc w:val="both"/>
    </w:pPr>
  </w:style>
  <w:style w:type="paragraph" w:customStyle="1" w:styleId="-2">
    <w:name w:val="Контракт-подподпункт"/>
    <w:basedOn w:val="Normal"/>
    <w:uiPriority w:val="99"/>
    <w:rsid w:val="00610BC8"/>
    <w:pPr>
      <w:numPr>
        <w:ilvl w:val="3"/>
        <w:numId w:val="59"/>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0"/>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1"/>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2"/>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2"/>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2"/>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2"/>
      </w:numPr>
      <w:spacing w:before="120"/>
      <w:jc w:val="both"/>
    </w:pPr>
    <w:rPr>
      <w:rFonts w:ascii="Arial" w:hAnsi="Arial" w:cs="Arial"/>
      <w:spacing w:val="-2"/>
    </w:rPr>
  </w:style>
  <w:style w:type="paragraph" w:customStyle="1" w:styleId="10">
    <w:name w:val="_Заг1.Пункт"/>
    <w:uiPriority w:val="99"/>
    <w:rsid w:val="00610BC8"/>
    <w:pPr>
      <w:numPr>
        <w:ilvl w:val="3"/>
        <w:numId w:val="62"/>
      </w:numPr>
      <w:spacing w:before="120"/>
      <w:jc w:val="both"/>
    </w:pPr>
    <w:rPr>
      <w:rFonts w:ascii="Arial" w:hAnsi="Arial" w:cs="Arial"/>
      <w:spacing w:val="-2"/>
    </w:rPr>
  </w:style>
  <w:style w:type="paragraph" w:customStyle="1" w:styleId="21">
    <w:name w:val="_Заг2.подПункт"/>
    <w:uiPriority w:val="99"/>
    <w:rsid w:val="00610BC8"/>
    <w:pPr>
      <w:numPr>
        <w:ilvl w:val="6"/>
        <w:numId w:val="62"/>
      </w:numPr>
      <w:spacing w:before="120"/>
      <w:jc w:val="both"/>
    </w:pPr>
    <w:rPr>
      <w:rFonts w:ascii="Arial" w:hAnsi="Arial" w:cs="Arial"/>
      <w:spacing w:val="-2"/>
    </w:rPr>
  </w:style>
  <w:style w:type="paragraph" w:customStyle="1" w:styleId="20">
    <w:name w:val="_Заг2.Пункт"/>
    <w:uiPriority w:val="99"/>
    <w:rsid w:val="00610BC8"/>
    <w:pPr>
      <w:numPr>
        <w:ilvl w:val="5"/>
        <w:numId w:val="62"/>
      </w:numPr>
      <w:spacing w:before="120"/>
      <w:jc w:val="both"/>
    </w:pPr>
    <w:rPr>
      <w:rFonts w:ascii="Arial" w:hAnsi="Arial" w:cs="Arial"/>
      <w:spacing w:val="-2"/>
    </w:rPr>
  </w:style>
  <w:style w:type="paragraph" w:customStyle="1" w:styleId="31">
    <w:name w:val="_Заг3.подПункт"/>
    <w:uiPriority w:val="99"/>
    <w:rsid w:val="00610BC8"/>
    <w:pPr>
      <w:numPr>
        <w:ilvl w:val="8"/>
        <w:numId w:val="62"/>
      </w:numPr>
      <w:spacing w:before="120"/>
      <w:jc w:val="both"/>
    </w:pPr>
    <w:rPr>
      <w:rFonts w:ascii="Arial" w:hAnsi="Arial" w:cs="Arial"/>
      <w:spacing w:val="-2"/>
    </w:rPr>
  </w:style>
  <w:style w:type="paragraph" w:customStyle="1" w:styleId="30">
    <w:name w:val="_Заг3.Пункт"/>
    <w:uiPriority w:val="99"/>
    <w:rsid w:val="00610BC8"/>
    <w:pPr>
      <w:numPr>
        <w:ilvl w:val="7"/>
        <w:numId w:val="62"/>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3"/>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4"/>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5"/>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6"/>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7"/>
      </w:numPr>
      <w:tabs>
        <w:tab w:val="num" w:pos="0"/>
      </w:tabs>
      <w:spacing w:after="0"/>
      <w:ind w:left="0" w:firstLine="0"/>
      <w:jc w:val="both"/>
    </w:pPr>
  </w:style>
  <w:style w:type="paragraph" w:customStyle="1" w:styleId="13">
    <w:name w:val="Заг1"/>
    <w:basedOn w:val="Heading1"/>
    <w:uiPriority w:val="99"/>
    <w:rsid w:val="00610BC8"/>
    <w:pPr>
      <w:numPr>
        <w:numId w:val="67"/>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8"/>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9"/>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0"/>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1"/>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2"/>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ListParagraph">
    <w:name w:val="List Paragraph"/>
    <w:basedOn w:val="Normal"/>
    <w:uiPriority w:val="99"/>
    <w:qFormat/>
    <w:rsid w:val="00FE0412"/>
    <w:pPr>
      <w:spacing w:after="200" w:line="276" w:lineRule="auto"/>
      <w:ind w:left="720"/>
    </w:pPr>
    <w:rPr>
      <w:rFonts w:ascii="Calibri" w:hAnsi="Calibri" w:cs="Calibri"/>
      <w:sz w:val="22"/>
      <w:szCs w:val="22"/>
      <w:lang w:eastAsia="en-US"/>
    </w:rPr>
  </w:style>
  <w:style w:type="character" w:customStyle="1" w:styleId="36">
    <w:name w:val="Знак Знак3"/>
    <w:uiPriority w:val="99"/>
    <w:rsid w:val="00FF7927"/>
    <w:rPr>
      <w:rFonts w:ascii="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numbering" w:customStyle="1" w:styleId="210">
    <w:name w:val="Стиль21"/>
    <w:rsid w:val="0033543B"/>
    <w:pPr>
      <w:numPr>
        <w:numId w:val="51"/>
      </w:numPr>
    </w:pPr>
  </w:style>
  <w:style w:type="numbering" w:customStyle="1" w:styleId="12">
    <w:name w:val="Стиль1"/>
    <w:rsid w:val="0033543B"/>
    <w:pPr>
      <w:numPr>
        <w:numId w:val="22"/>
      </w:numPr>
    </w:pPr>
  </w:style>
  <w:style w:type="numbering" w:styleId="111111">
    <w:name w:val="Outline List 2"/>
    <w:basedOn w:val="NoList"/>
    <w:uiPriority w:val="99"/>
    <w:semiHidden/>
    <w:unhideWhenUsed/>
    <w:locked/>
    <w:rsid w:val="0033543B"/>
    <w:pPr>
      <w:numPr>
        <w:numId w:val="73"/>
      </w:numPr>
    </w:pPr>
  </w:style>
  <w:style w:type="numbering" w:customStyle="1" w:styleId="23">
    <w:name w:val="Стиль2"/>
    <w:rsid w:val="0033543B"/>
    <w:pPr>
      <w:numPr>
        <w:numId w:val="23"/>
      </w:numPr>
    </w:pPr>
  </w:style>
  <w:style w:type="numbering" w:customStyle="1" w:styleId="1111111">
    <w:name w:val="1 / 1.1 / 1.1.11"/>
    <w:rsid w:val="0033543B"/>
    <w:pPr>
      <w:numPr>
        <w:numId w:val="74"/>
      </w:numPr>
    </w:pPr>
  </w:style>
</w:styles>
</file>

<file path=word/webSettings.xml><?xml version="1.0" encoding="utf-8"?>
<w:webSettings xmlns:r="http://schemas.openxmlformats.org/officeDocument/2006/relationships" xmlns:w="http://schemas.openxmlformats.org/wordprocessingml/2006/main">
  <w:divs>
    <w:div w:id="474953189">
      <w:marLeft w:val="0"/>
      <w:marRight w:val="0"/>
      <w:marTop w:val="0"/>
      <w:marBottom w:val="0"/>
      <w:divBdr>
        <w:top w:val="none" w:sz="0" w:space="0" w:color="auto"/>
        <w:left w:val="none" w:sz="0" w:space="0" w:color="auto"/>
        <w:bottom w:val="none" w:sz="0" w:space="0" w:color="auto"/>
        <w:right w:val="none" w:sz="0" w:space="0" w:color="auto"/>
      </w:divBdr>
    </w:div>
    <w:div w:id="474953190">
      <w:marLeft w:val="0"/>
      <w:marRight w:val="0"/>
      <w:marTop w:val="0"/>
      <w:marBottom w:val="0"/>
      <w:divBdr>
        <w:top w:val="none" w:sz="0" w:space="0" w:color="auto"/>
        <w:left w:val="none" w:sz="0" w:space="0" w:color="auto"/>
        <w:bottom w:val="none" w:sz="0" w:space="0" w:color="auto"/>
        <w:right w:val="none" w:sz="0" w:space="0" w:color="auto"/>
      </w:divBdr>
    </w:div>
    <w:div w:id="4749531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tvel.ru" TargetMode="External"/><Relationship Id="rId28" Type="http://schemas.openxmlformats.org/officeDocument/2006/relationships/footer" Target="footer2.xml"/><Relationship Id="rId10" Type="http://schemas.openxmlformats.org/officeDocument/2006/relationships/hyperlink" Target="mailto:mitukevich@seversk.tomskn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290</TotalTime>
  <Pages>62</Pages>
  <Words>19878</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36</cp:revision>
  <cp:lastPrinted>2014-07-29T10:09:00Z</cp:lastPrinted>
  <dcterms:created xsi:type="dcterms:W3CDTF">2014-10-29T02:42:00Z</dcterms:created>
  <dcterms:modified xsi:type="dcterms:W3CDTF">2015-03-24T09:09:00Z</dcterms:modified>
  <cp:category>Отдел закупок ОАО "СХК"</cp:category>
</cp:coreProperties>
</file>