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D6" w:rsidRDefault="00A01FD6" w:rsidP="00C04753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01FD6" w:rsidRPr="00783277" w:rsidRDefault="00A01FD6" w:rsidP="00C04753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A01FD6" w:rsidRPr="00783277" w:rsidRDefault="00A01FD6" w:rsidP="00C04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A01FD6" w:rsidRPr="00783277" w:rsidRDefault="00A01FD6" w:rsidP="00C0475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 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A01FD6" w:rsidRPr="00783277" w:rsidRDefault="00A01FD6" w:rsidP="00C04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01FD6" w:rsidRPr="00783277" w:rsidRDefault="00A01FD6" w:rsidP="00C04753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01FD6" w:rsidRPr="00783277" w:rsidRDefault="00A01FD6" w:rsidP="00C0475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01FD6" w:rsidRPr="00571D5E" w:rsidRDefault="00A01FD6" w:rsidP="00C047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71D5E">
        <w:rPr>
          <w:rFonts w:ascii="Times New Roman" w:hAnsi="Times New Roman" w:cs="Times New Roman"/>
          <w:color w:val="000000"/>
        </w:rPr>
        <w:t xml:space="preserve">Фенина Нина Андреевна, (48439) 9-47-50, факс (48439) 9-49-30, </w:t>
      </w:r>
      <w:r w:rsidRPr="00571D5E">
        <w:rPr>
          <w:rFonts w:ascii="Times New Roman" w:hAnsi="Times New Roman" w:cs="Times New Roman"/>
          <w:color w:val="000000"/>
          <w:lang w:val="en-US"/>
        </w:rPr>
        <w:t>nfenina</w:t>
      </w:r>
      <w:r w:rsidRPr="00924D9A">
        <w:rPr>
          <w:rFonts w:ascii="Times New Roman" w:hAnsi="Times New Roman" w:cs="Times New Roman"/>
          <w:color w:val="000000"/>
        </w:rPr>
        <w:t>@</w:t>
      </w:r>
      <w:r w:rsidRPr="00571D5E">
        <w:rPr>
          <w:rFonts w:ascii="Times New Roman" w:hAnsi="Times New Roman" w:cs="Times New Roman"/>
          <w:color w:val="000000"/>
          <w:lang w:val="en-US"/>
        </w:rPr>
        <w:t>ippe</w:t>
      </w:r>
      <w:r w:rsidRPr="00924D9A">
        <w:rPr>
          <w:rFonts w:ascii="Times New Roman" w:hAnsi="Times New Roman" w:cs="Times New Roman"/>
          <w:color w:val="000000"/>
        </w:rPr>
        <w:t>.</w:t>
      </w:r>
      <w:r w:rsidRPr="00571D5E">
        <w:rPr>
          <w:rFonts w:ascii="Times New Roman" w:hAnsi="Times New Roman" w:cs="Times New Roman"/>
          <w:color w:val="000000"/>
          <w:lang w:val="en-US"/>
        </w:rPr>
        <w:t>ru</w:t>
      </w:r>
    </w:p>
    <w:p w:rsidR="00A01FD6" w:rsidRDefault="00A01FD6" w:rsidP="00C047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A01FD6" w:rsidRPr="00135EEB" w:rsidRDefault="00A01FD6" w:rsidP="00C047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>поставка электронно-вычислительной техники, ее деталей и принадлежностей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A01FD6" w:rsidRPr="00571D5E" w:rsidRDefault="00A01FD6" w:rsidP="00C047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</w:t>
      </w:r>
      <w:r w:rsidRPr="00571D5E">
        <w:rPr>
          <w:rFonts w:ascii="Times New Roman" w:hAnsi="Times New Roman" w:cs="Times New Roman"/>
        </w:rPr>
        <w:t xml:space="preserve">документации. </w:t>
      </w:r>
    </w:p>
    <w:p w:rsidR="00A01FD6" w:rsidRPr="00571D5E" w:rsidRDefault="00A01FD6" w:rsidP="00C04753">
      <w:pPr>
        <w:shd w:val="clear" w:color="auto" w:fill="FFFFFF"/>
        <w:ind w:firstLine="720"/>
        <w:rPr>
          <w:rFonts w:ascii="Times New Roman" w:hAnsi="Times New Roman" w:cs="Times New Roman"/>
          <w:color w:val="000000"/>
        </w:rPr>
      </w:pPr>
      <w:r w:rsidRPr="00571D5E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>25</w:t>
      </w:r>
      <w:r w:rsidRPr="00571D5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декабря 2014</w:t>
      </w:r>
      <w:r w:rsidRPr="00571D5E">
        <w:rPr>
          <w:rFonts w:ascii="Times New Roman" w:hAnsi="Times New Roman" w:cs="Times New Roman"/>
          <w:color w:val="000000"/>
        </w:rPr>
        <w:t xml:space="preserve"> года. Возможна досрочная поставка.</w:t>
      </w:r>
    </w:p>
    <w:p w:rsidR="00A01FD6" w:rsidRDefault="00A01FD6" w:rsidP="00C04753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 w:rsidRPr="00571D5E">
        <w:rPr>
          <w:rFonts w:ascii="Times New Roman" w:hAnsi="Times New Roman" w:cs="Times New Roman"/>
          <w:b/>
          <w:bCs/>
        </w:rPr>
        <w:tab/>
      </w:r>
      <w:r w:rsidRPr="00571D5E">
        <w:rPr>
          <w:rFonts w:ascii="Times New Roman" w:hAnsi="Times New Roman" w:cs="Times New Roman"/>
        </w:rPr>
        <w:t>5.</w:t>
      </w:r>
      <w:r w:rsidRPr="00571D5E">
        <w:rPr>
          <w:rFonts w:ascii="Times New Roman" w:hAnsi="Times New Roman" w:cs="Times New Roman"/>
          <w:b/>
          <w:bCs/>
        </w:rPr>
        <w:t xml:space="preserve"> Место</w:t>
      </w:r>
      <w:r w:rsidRPr="00783277">
        <w:rPr>
          <w:rFonts w:ascii="Times New Roman" w:hAnsi="Times New Roman" w:cs="Times New Roman"/>
          <w:b/>
          <w:bCs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A01FD6" w:rsidRPr="00783277" w:rsidRDefault="00A01FD6" w:rsidP="00C04753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01FD6" w:rsidRPr="00783277" w:rsidRDefault="00A01FD6" w:rsidP="00C047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1FD6" w:rsidRPr="00783277" w:rsidRDefault="00A01FD6" w:rsidP="00C047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D6" w:rsidRPr="00783277" w:rsidRDefault="00A01FD6" w:rsidP="00C047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1FD6" w:rsidRPr="00783277" w:rsidRDefault="00A01FD6" w:rsidP="00C04753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401 694,00</w:t>
      </w:r>
      <w:r w:rsidRPr="00924D9A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четыреста одна тысяча шестьсот девяносто четыре рубля 00</w:t>
      </w:r>
      <w:r w:rsidRPr="00924D9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копеек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01FD6" w:rsidRPr="00783277" w:rsidRDefault="00A01FD6" w:rsidP="00C04753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340 418,64</w:t>
      </w:r>
      <w:r w:rsidRPr="00924D9A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триста сорок тысяч четыреста восемнадцать рублей 64</w:t>
      </w:r>
      <w:r w:rsidRPr="00260673">
        <w:rPr>
          <w:rFonts w:ascii="Times New Roman" w:hAnsi="Times New Roman" w:cs="Times New Roman"/>
          <w:lang w:eastAsia="ru-RU"/>
        </w:rPr>
        <w:t xml:space="preserve"> копе</w:t>
      </w:r>
      <w:r>
        <w:rPr>
          <w:rFonts w:ascii="Times New Roman" w:hAnsi="Times New Roman" w:cs="Times New Roman"/>
          <w:lang w:eastAsia="ru-RU"/>
        </w:rPr>
        <w:t>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01FD6" w:rsidRPr="00783277" w:rsidRDefault="00A01FD6" w:rsidP="00C0475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01FD6" w:rsidRDefault="00A01FD6" w:rsidP="00DD50D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D97DD0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01FD6" w:rsidRPr="00DD50D0" w:rsidRDefault="00A01FD6" w:rsidP="00DD50D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01FD6" w:rsidRPr="00783277" w:rsidRDefault="00A01FD6" w:rsidP="00C0475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DD50D0"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01FD6" w:rsidRPr="00783277" w:rsidRDefault="00A01FD6" w:rsidP="00C04753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bookmarkStart w:id="0" w:name="_GoBack"/>
      <w:bookmarkEnd w:id="0"/>
      <w:r w:rsidRPr="00DD50D0">
        <w:rPr>
          <w:rFonts w:ascii="Times New Roman" w:hAnsi="Times New Roman" w:cs="Times New Roman"/>
          <w:spacing w:val="-6"/>
          <w:highlight w:val="yellow"/>
        </w:rPr>
        <w:t>03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D50D0"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D50D0"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2E111D">
        <w:rPr>
          <w:rFonts w:ascii="Times New Roman" w:hAnsi="Times New Roman" w:cs="Times New Roman"/>
          <w:spacing w:val="-6"/>
          <w:highlight w:val="yellow"/>
        </w:rPr>
        <w:t xml:space="preserve">«09»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D50D0"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D50D0"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DD50D0"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DD50D0"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01FD6" w:rsidRPr="00783277" w:rsidRDefault="00A01FD6" w:rsidP="00C0475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 w:rsidRPr="00DD50D0"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01FD6" w:rsidRDefault="00A01FD6">
      <w:pPr>
        <w:rPr>
          <w:rFonts w:cs="Times New Roman"/>
        </w:rPr>
      </w:pPr>
    </w:p>
    <w:sectPr w:rsidR="00A01FD6" w:rsidSect="00D94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9E3"/>
    <w:rsid w:val="00004AA6"/>
    <w:rsid w:val="000343EE"/>
    <w:rsid w:val="000E1028"/>
    <w:rsid w:val="00135EEB"/>
    <w:rsid w:val="001F4D81"/>
    <w:rsid w:val="00260673"/>
    <w:rsid w:val="002E111D"/>
    <w:rsid w:val="004D0C5A"/>
    <w:rsid w:val="00571D5E"/>
    <w:rsid w:val="007757DE"/>
    <w:rsid w:val="00783277"/>
    <w:rsid w:val="0088752E"/>
    <w:rsid w:val="008C33AF"/>
    <w:rsid w:val="008E3C0C"/>
    <w:rsid w:val="00924D9A"/>
    <w:rsid w:val="009E1518"/>
    <w:rsid w:val="009F6C6A"/>
    <w:rsid w:val="00A01FD6"/>
    <w:rsid w:val="00A24FEF"/>
    <w:rsid w:val="00AF2D02"/>
    <w:rsid w:val="00C04753"/>
    <w:rsid w:val="00C572F3"/>
    <w:rsid w:val="00D279E3"/>
    <w:rsid w:val="00D42E6F"/>
    <w:rsid w:val="00D94A32"/>
    <w:rsid w:val="00D97DD0"/>
    <w:rsid w:val="00DD50D0"/>
    <w:rsid w:val="00F26FEC"/>
    <w:rsid w:val="00F8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5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D0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51B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816</Words>
  <Characters>4655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cp:lastPrinted>2014-11-26T11:54:00Z</cp:lastPrinted>
  <dcterms:created xsi:type="dcterms:W3CDTF">2014-11-19T11:53:00Z</dcterms:created>
  <dcterms:modified xsi:type="dcterms:W3CDTF">2014-11-26T11:59:00Z</dcterms:modified>
</cp:coreProperties>
</file>