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A47" w:rsidRPr="00331F42" w:rsidRDefault="001B6A47" w:rsidP="00EC0FDB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</w:t>
      </w:r>
      <w:r w:rsidRPr="005B37CF">
        <w:rPr>
          <w:rFonts w:ascii="Times New Roman" w:hAnsi="Times New Roman" w:cs="Times New Roman"/>
        </w:rPr>
        <w:t>О ПРОДЛЕНИИ СРОКА ПОДАЧИ ЗАЯВОК</w:t>
      </w:r>
    </w:p>
    <w:p w:rsidR="001B6A47" w:rsidRPr="00331F42" w:rsidRDefault="001B6A47" w:rsidP="00EC0FD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224/11.02-04/14-232</w:t>
      </w:r>
      <w:r w:rsidRPr="00BD6B17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1B6A47" w:rsidRPr="00331F42" w:rsidRDefault="001B6A47" w:rsidP="00EC0F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1B6A47" w:rsidRPr="00331F42" w:rsidRDefault="001B6A47" w:rsidP="00EC0F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B6A47" w:rsidRPr="00331F42" w:rsidRDefault="001B6A47" w:rsidP="00EC0FDB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1B6A47" w:rsidRPr="00331F42" w:rsidRDefault="001B6A47" w:rsidP="00EC0FD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1B6A47" w:rsidRPr="00FC7675" w:rsidRDefault="001B6A47" w:rsidP="00EC0F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FC7675">
        <w:rPr>
          <w:rFonts w:ascii="Times New Roman" w:hAnsi="Times New Roman" w:cs="Times New Roman"/>
        </w:rPr>
        <w:t>Гирько Юлия Юрьевна, (48439) 9-83-99, osheyko@ippe.ru;</w:t>
      </w:r>
    </w:p>
    <w:p w:rsidR="001B6A47" w:rsidRPr="00331F42" w:rsidRDefault="001B6A47" w:rsidP="00EC0F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1B6A47" w:rsidRPr="00166D2A" w:rsidRDefault="001B6A47" w:rsidP="00EC0FDB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</w:t>
      </w:r>
      <w:r w:rsidRPr="00FF6157">
        <w:rPr>
          <w:rFonts w:ascii="Times New Roman" w:hAnsi="Times New Roman" w:cs="Times New Roman"/>
          <w:color w:val="000000"/>
        </w:rPr>
        <w:t>поставка яйца куриного 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1B6A47" w:rsidRPr="00331F42" w:rsidRDefault="001B6A47" w:rsidP="00EC0F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1B6A47" w:rsidRPr="00BD3987" w:rsidRDefault="001B6A47" w:rsidP="00EC0F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BD398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BD3987">
        <w:rPr>
          <w:rFonts w:ascii="Times New Roman" w:hAnsi="Times New Roman" w:cs="Times New Roman"/>
        </w:rPr>
        <w:t>:</w:t>
      </w:r>
      <w:r w:rsidRPr="00BD3987">
        <w:rPr>
          <w:rFonts w:ascii="Times New Roman" w:hAnsi="Times New Roman" w:cs="Times New Roman"/>
          <w:b/>
          <w:bCs/>
        </w:rPr>
        <w:t xml:space="preserve"> </w:t>
      </w:r>
      <w:r w:rsidRPr="00BD3987">
        <w:rPr>
          <w:rFonts w:ascii="Times New Roman" w:hAnsi="Times New Roman" w:cs="Times New Roman"/>
        </w:rPr>
        <w:t xml:space="preserve">249033, Калужская область, </w:t>
      </w:r>
      <w:r w:rsidRPr="004B39AF">
        <w:rPr>
          <w:rFonts w:ascii="Times New Roman" w:hAnsi="Times New Roman" w:cs="Times New Roman"/>
        </w:rPr>
        <w:t>г. Обнинск, ул. Пирогова, д.</w:t>
      </w:r>
      <w:r>
        <w:rPr>
          <w:rFonts w:ascii="Times New Roman" w:hAnsi="Times New Roman" w:cs="Times New Roman"/>
        </w:rPr>
        <w:t xml:space="preserve"> </w:t>
      </w:r>
      <w:r w:rsidRPr="004B39AF">
        <w:rPr>
          <w:rFonts w:ascii="Times New Roman" w:hAnsi="Times New Roman" w:cs="Times New Roman"/>
        </w:rPr>
        <w:t xml:space="preserve">13, </w:t>
      </w:r>
      <w:r>
        <w:rPr>
          <w:rFonts w:ascii="Times New Roman" w:hAnsi="Times New Roman" w:cs="Times New Roman"/>
        </w:rPr>
        <w:t xml:space="preserve">столовая </w:t>
      </w:r>
      <w:r w:rsidRPr="004B39AF">
        <w:rPr>
          <w:rFonts w:ascii="Times New Roman" w:hAnsi="Times New Roman" w:cs="Times New Roman"/>
        </w:rPr>
        <w:t>«Здоровье»</w:t>
      </w:r>
      <w:r w:rsidRPr="00BD3987">
        <w:rPr>
          <w:rFonts w:ascii="Times New Roman" w:hAnsi="Times New Roman" w:cs="Times New Roman"/>
        </w:rPr>
        <w:t>.</w:t>
      </w:r>
    </w:p>
    <w:p w:rsidR="001B6A47" w:rsidRPr="00331F42" w:rsidRDefault="001B6A47" w:rsidP="00EC0FDB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B6A47" w:rsidRPr="00331F42" w:rsidRDefault="001B6A47" w:rsidP="00EC0F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6A47" w:rsidRPr="00331F42" w:rsidRDefault="001B6A47" w:rsidP="00EC0F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6A47" w:rsidRPr="00331F42" w:rsidRDefault="001B6A47" w:rsidP="00EC0F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6A47" w:rsidRPr="000E5A03" w:rsidRDefault="001B6A47" w:rsidP="00EC0FDB">
      <w:pPr>
        <w:shd w:val="clear" w:color="auto" w:fill="FFFFFF"/>
        <w:ind w:firstLine="720"/>
        <w:jc w:val="both"/>
        <w:rPr>
          <w:rFonts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 xml:space="preserve">: </w:t>
      </w:r>
      <w:r w:rsidRPr="00FF6157">
        <w:rPr>
          <w:rFonts w:ascii="Times New Roman" w:hAnsi="Times New Roman" w:cs="Times New Roman"/>
          <w:color w:val="000000"/>
        </w:rPr>
        <w:t>287</w:t>
      </w:r>
      <w:r>
        <w:rPr>
          <w:rFonts w:ascii="Times New Roman" w:hAnsi="Times New Roman" w:cs="Times New Roman"/>
          <w:color w:val="000000"/>
        </w:rPr>
        <w:t xml:space="preserve"> </w:t>
      </w:r>
      <w:r w:rsidRPr="00FF6157"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0,00</w:t>
      </w:r>
      <w:r w:rsidRPr="00FF6157">
        <w:rPr>
          <w:rFonts w:ascii="Times New Roman" w:hAnsi="Times New Roman" w:cs="Times New Roman"/>
          <w:color w:val="000000"/>
        </w:rPr>
        <w:t xml:space="preserve"> (двести восемьдесят семь тысяч двести восемьдесят рублей 00</w:t>
      </w:r>
      <w:r>
        <w:rPr>
          <w:rFonts w:ascii="Times New Roman" w:hAnsi="Times New Roman" w:cs="Times New Roman"/>
          <w:color w:val="000000"/>
        </w:rPr>
        <w:t xml:space="preserve"> </w:t>
      </w:r>
      <w:r w:rsidRPr="00FF6157">
        <w:rPr>
          <w:rFonts w:ascii="Times New Roman" w:hAnsi="Times New Roman" w:cs="Times New Roman"/>
          <w:color w:val="000000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0E5A03">
        <w:rPr>
          <w:rFonts w:ascii="Times New Roman" w:hAnsi="Times New Roman" w:cs="Times New Roman"/>
        </w:rPr>
        <w:t>) рублей</w:t>
      </w:r>
      <w:r w:rsidRPr="000E5A03">
        <w:rPr>
          <w:rFonts w:ascii="Times New Roman" w:hAnsi="Times New Roman" w:cs="Times New Roman"/>
          <w:color w:val="000000"/>
          <w:lang w:eastAsia="ru-RU"/>
        </w:rPr>
        <w:t>, вкл</w:t>
      </w:r>
      <w:r w:rsidRPr="00AD0F82">
        <w:rPr>
          <w:rFonts w:ascii="Times New Roman" w:hAnsi="Times New Roman" w:cs="Times New Roman"/>
          <w:color w:val="000000"/>
          <w:lang w:eastAsia="ru-RU"/>
        </w:rPr>
        <w:t>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(10%)</w:t>
      </w:r>
      <w:r w:rsidRPr="00AD0F82">
        <w:rPr>
          <w:rFonts w:ascii="Times New Roman" w:hAnsi="Times New Roman" w:cs="Times New Roman"/>
          <w:color w:val="000000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lang w:eastAsia="ru-RU"/>
        </w:rPr>
        <w:t>С</w:t>
      </w:r>
      <w:r w:rsidRPr="00FD547E">
        <w:rPr>
          <w:rFonts w:ascii="Times New Roman" w:hAnsi="Times New Roman" w:cs="Times New Roman"/>
          <w:color w:val="000000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Калужская область, г. Обнинск, ул. Пирогова, д.13, столовая «Здоровье», страхование, уплату налогов</w:t>
      </w:r>
      <w:r>
        <w:rPr>
          <w:rFonts w:ascii="Times New Roman" w:hAnsi="Times New Roman" w:cs="Times New Roman"/>
          <w:color w:val="000000"/>
          <w:lang w:eastAsia="ru-RU"/>
        </w:rPr>
        <w:t xml:space="preserve"> (НДС)</w:t>
      </w:r>
      <w:r w:rsidRPr="00FD547E">
        <w:rPr>
          <w:rFonts w:ascii="Times New Roman" w:hAnsi="Times New Roman" w:cs="Times New Roman"/>
          <w:color w:val="000000"/>
          <w:lang w:eastAsia="ru-RU"/>
        </w:rPr>
        <w:t>, таможенных пошлин, сборов и других обязательных платежей, предусмотренных законодательством РФ</w:t>
      </w:r>
    </w:p>
    <w:p w:rsidR="001B6A47" w:rsidRPr="00BD3987" w:rsidRDefault="001B6A47" w:rsidP="00EC0FD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>Начальная (максимальная) цена договора</w:t>
      </w:r>
      <w:r>
        <w:rPr>
          <w:rFonts w:ascii="Times New Roman" w:hAnsi="Times New Roman" w:cs="Times New Roman"/>
          <w:lang w:eastAsia="ru-RU"/>
        </w:rPr>
        <w:t xml:space="preserve">: </w:t>
      </w:r>
      <w:r w:rsidRPr="00FF6157">
        <w:rPr>
          <w:rFonts w:ascii="Times New Roman" w:hAnsi="Times New Roman" w:cs="Times New Roman"/>
          <w:color w:val="000000"/>
        </w:rPr>
        <w:t>261</w:t>
      </w:r>
      <w:r>
        <w:rPr>
          <w:rFonts w:ascii="Times New Roman" w:hAnsi="Times New Roman" w:cs="Times New Roman"/>
          <w:color w:val="000000"/>
        </w:rPr>
        <w:t xml:space="preserve"> </w:t>
      </w:r>
      <w:r w:rsidRPr="00FF6157">
        <w:rPr>
          <w:rFonts w:ascii="Times New Roman" w:hAnsi="Times New Roman" w:cs="Times New Roman"/>
          <w:color w:val="000000"/>
        </w:rPr>
        <w:t>163,64 (двести шестьдесят</w:t>
      </w:r>
      <w:r>
        <w:rPr>
          <w:rFonts w:ascii="Times New Roman" w:hAnsi="Times New Roman" w:cs="Times New Roman"/>
          <w:color w:val="000000"/>
        </w:rPr>
        <w:t xml:space="preserve"> одна тысяча сто шестьдесят три рубля</w:t>
      </w:r>
      <w:r w:rsidRPr="00FF6157">
        <w:rPr>
          <w:rFonts w:ascii="Times New Roman" w:hAnsi="Times New Roman" w:cs="Times New Roman"/>
          <w:color w:val="000000"/>
        </w:rPr>
        <w:t xml:space="preserve"> шестьдесят четыре копейки</w:t>
      </w:r>
      <w:r w:rsidRPr="00923BB9">
        <w:rPr>
          <w:rFonts w:ascii="Times New Roman" w:hAnsi="Times New Roman" w:cs="Times New Roman"/>
          <w:lang w:eastAsia="ru-RU"/>
        </w:rPr>
        <w:t>)</w:t>
      </w:r>
      <w:r w:rsidRPr="005419BA">
        <w:rPr>
          <w:rFonts w:ascii="Times New Roman" w:hAnsi="Times New Roman" w:cs="Times New Roman"/>
          <w:lang w:eastAsia="ru-RU"/>
        </w:rPr>
        <w:t xml:space="preserve"> рублей</w:t>
      </w:r>
      <w:r w:rsidRPr="00BD398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B6A47" w:rsidRPr="00D37E19" w:rsidRDefault="001B6A47" w:rsidP="00EC0FDB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B6A47" w:rsidRPr="00331F42" w:rsidRDefault="001B6A47" w:rsidP="00EC0FD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B6A47" w:rsidRDefault="001B6A47" w:rsidP="00EC0FDB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1B6A47" w:rsidRPr="00331F42" w:rsidRDefault="001B6A47" w:rsidP="00EC0FDB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52C7">
        <w:rPr>
          <w:rFonts w:ascii="Times New Roman" w:hAnsi="Times New Roman" w:cs="Times New Roman"/>
          <w:color w:val="0000FF"/>
        </w:rPr>
        <w:t xml:space="preserve"> </w:t>
      </w:r>
      <w:r w:rsidRPr="00AB52C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52C7">
        <w:rPr>
          <w:rFonts w:ascii="Times New Roman" w:hAnsi="Times New Roman" w:cs="Times New Roman"/>
          <w:spacing w:val="-6"/>
        </w:rPr>
        <w:t>на участие в запросе цен</w:t>
      </w:r>
      <w:r w:rsidRPr="00AB52C7">
        <w:rPr>
          <w:rFonts w:ascii="Times New Roman" w:hAnsi="Times New Roman" w:cs="Times New Roman"/>
        </w:rPr>
        <w:t xml:space="preserve"> продлевается на 4 рабочих дня.</w:t>
      </w:r>
    </w:p>
    <w:p w:rsidR="001B6A47" w:rsidRPr="00331F42" w:rsidRDefault="001B6A47" w:rsidP="00EC0FD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B6A47" w:rsidRPr="00331F42" w:rsidRDefault="001B6A47" w:rsidP="00EC0FDB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10:00 (время московское) </w:t>
      </w:r>
      <w:r w:rsidRPr="009D0FD9">
        <w:rPr>
          <w:rFonts w:ascii="Times New Roman" w:hAnsi="Times New Roman" w:cs="Times New Roman"/>
          <w:spacing w:val="-6"/>
          <w:highlight w:val="yellow"/>
        </w:rPr>
        <w:t>«1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9D0FD9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1B6A47" w:rsidRPr="00FC4A38" w:rsidRDefault="001B6A47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FC4A38">
        <w:rPr>
          <w:rFonts w:ascii="Times New Roman" w:hAnsi="Times New Roman" w:cs="Times New Roman"/>
          <w:color w:val="000000"/>
          <w:spacing w:val="-6"/>
          <w:highlight w:val="yellow"/>
        </w:rPr>
        <w:t>«</w:t>
      </w:r>
      <w:r w:rsidRPr="00FC4A38">
        <w:rPr>
          <w:rFonts w:ascii="Times New Roman" w:hAnsi="Times New Roman" w:cs="Times New Roman"/>
          <w:color w:val="000000"/>
          <w:spacing w:val="-6"/>
          <w:highlight w:val="yellow"/>
          <w:lang w:val="en-US"/>
        </w:rPr>
        <w:t>27</w:t>
      </w:r>
      <w:r w:rsidRPr="00FC4A38">
        <w:rPr>
          <w:rFonts w:ascii="Times New Roman" w:hAnsi="Times New Roman" w:cs="Times New Roman"/>
          <w:color w:val="000000"/>
          <w:spacing w:val="-6"/>
          <w:highlight w:val="yellow"/>
        </w:rPr>
        <w:t>» июня  2014 года.</w:t>
      </w:r>
    </w:p>
    <w:p w:rsidR="001B6A47" w:rsidRPr="00331F42" w:rsidRDefault="001B6A47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C4A38">
        <w:rPr>
          <w:rFonts w:ascii="Times New Roman" w:hAnsi="Times New Roman" w:cs="Times New Roman"/>
          <w:b/>
          <w:bCs/>
          <w:color w:val="000000"/>
          <w:spacing w:val="-6"/>
        </w:rPr>
        <w:t>Место и дата подведения итогов запроса цен</w:t>
      </w:r>
      <w:r w:rsidRPr="00FC4A38">
        <w:rPr>
          <w:rFonts w:ascii="Times New Roman" w:hAnsi="Times New Roman" w:cs="Times New Roman"/>
          <w:color w:val="000000"/>
          <w:spacing w:val="-6"/>
        </w:rPr>
        <w:t xml:space="preserve">: </w:t>
      </w:r>
      <w:r w:rsidRPr="00FC4A38">
        <w:rPr>
          <w:rFonts w:ascii="Times New Roman" w:hAnsi="Times New Roman" w:cs="Times New Roman"/>
          <w:color w:val="000000"/>
        </w:rPr>
        <w:t xml:space="preserve">г. Обнинск, Калужская область, пл. Бондаренко, 1, Здание ГК, каб. 231 </w:t>
      </w:r>
      <w:r w:rsidRPr="00FC4A38">
        <w:rPr>
          <w:rFonts w:ascii="Times New Roman" w:hAnsi="Times New Roman" w:cs="Times New Roman"/>
          <w:color w:val="000000"/>
          <w:spacing w:val="-6"/>
        </w:rPr>
        <w:t xml:space="preserve">не позднее </w:t>
      </w:r>
      <w:r w:rsidRPr="00FC4A38">
        <w:rPr>
          <w:rFonts w:ascii="Times New Roman" w:hAnsi="Times New Roman" w:cs="Times New Roman"/>
          <w:color w:val="000000"/>
          <w:spacing w:val="-6"/>
          <w:highlight w:val="yellow"/>
        </w:rPr>
        <w:t>«</w:t>
      </w:r>
      <w:r w:rsidRPr="00FC4A38">
        <w:rPr>
          <w:rFonts w:ascii="Times New Roman" w:hAnsi="Times New Roman" w:cs="Times New Roman"/>
          <w:color w:val="000000"/>
          <w:spacing w:val="-6"/>
          <w:highlight w:val="yellow"/>
          <w:lang w:val="en-US"/>
        </w:rPr>
        <w:t>27</w:t>
      </w:r>
      <w:r w:rsidRPr="00FC4A38">
        <w:rPr>
          <w:rFonts w:ascii="Times New Roman" w:hAnsi="Times New Roman" w:cs="Times New Roman"/>
          <w:color w:val="000000"/>
          <w:spacing w:val="-6"/>
          <w:highlight w:val="yellow"/>
        </w:rPr>
        <w:t>» июня 2014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B6A47" w:rsidRPr="00331F42" w:rsidRDefault="001B6A47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06709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1B6A47" w:rsidRPr="00331F42" w:rsidRDefault="001B6A47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1B6A47" w:rsidRPr="00331F42" w:rsidRDefault="001B6A47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6A47" w:rsidRPr="00331F42" w:rsidRDefault="001B6A47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6A47" w:rsidRPr="00331F42" w:rsidRDefault="001B6A47" w:rsidP="00EC0FD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B6A47" w:rsidRDefault="001B6A47">
      <w:pPr>
        <w:rPr>
          <w:rFonts w:cs="Times New Roman"/>
        </w:rPr>
      </w:pPr>
    </w:p>
    <w:sectPr w:rsidR="001B6A47" w:rsidSect="00727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49B"/>
    <w:rsid w:val="0006709C"/>
    <w:rsid w:val="000E5A03"/>
    <w:rsid w:val="00166D2A"/>
    <w:rsid w:val="001B6A47"/>
    <w:rsid w:val="00331F42"/>
    <w:rsid w:val="004B049B"/>
    <w:rsid w:val="004B39AF"/>
    <w:rsid w:val="00536BA0"/>
    <w:rsid w:val="005419BA"/>
    <w:rsid w:val="005A326A"/>
    <w:rsid w:val="005B37CF"/>
    <w:rsid w:val="005F11CC"/>
    <w:rsid w:val="00637B9C"/>
    <w:rsid w:val="00727704"/>
    <w:rsid w:val="00893C7D"/>
    <w:rsid w:val="008E3C0C"/>
    <w:rsid w:val="00923BB9"/>
    <w:rsid w:val="009D0FD9"/>
    <w:rsid w:val="00AB52C7"/>
    <w:rsid w:val="00AD0F82"/>
    <w:rsid w:val="00BD3987"/>
    <w:rsid w:val="00BD6B17"/>
    <w:rsid w:val="00C572F3"/>
    <w:rsid w:val="00C650C7"/>
    <w:rsid w:val="00CA0665"/>
    <w:rsid w:val="00D37E19"/>
    <w:rsid w:val="00D42E6F"/>
    <w:rsid w:val="00EC0FDB"/>
    <w:rsid w:val="00F0368B"/>
    <w:rsid w:val="00F82D2B"/>
    <w:rsid w:val="00FC4A38"/>
    <w:rsid w:val="00FC7675"/>
    <w:rsid w:val="00FD547E"/>
    <w:rsid w:val="00FF6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FD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771</Words>
  <Characters>4401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dcterms:created xsi:type="dcterms:W3CDTF">2014-05-28T05:47:00Z</dcterms:created>
  <dcterms:modified xsi:type="dcterms:W3CDTF">2014-06-10T11:54:00Z</dcterms:modified>
</cp:coreProperties>
</file>