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ABC" w:rsidRPr="00B31790" w:rsidRDefault="00282ABC" w:rsidP="007C3E60">
      <w:pPr>
        <w:jc w:val="center"/>
        <w:outlineLvl w:val="0"/>
        <w:rPr>
          <w:rFonts w:ascii="Times New Roman" w:hAnsi="Times New Roman" w:cs="Times New Roman"/>
        </w:rPr>
      </w:pPr>
      <w:r w:rsidRPr="00B31790">
        <w:rPr>
          <w:rFonts w:ascii="Times New Roman" w:hAnsi="Times New Roman" w:cs="Times New Roman"/>
        </w:rPr>
        <w:t>ИЗВЕЩЕНИЕ О ПРОДЛЕНИИ СРОКА ПОДАЧИ ЗАЯВОК</w:t>
      </w:r>
    </w:p>
    <w:p w:rsidR="00282ABC" w:rsidRPr="00B31790" w:rsidRDefault="00282ABC" w:rsidP="007C3E60">
      <w:pPr>
        <w:jc w:val="center"/>
        <w:outlineLvl w:val="0"/>
        <w:rPr>
          <w:rFonts w:ascii="Times New Roman" w:hAnsi="Times New Roman" w:cs="Times New Roman"/>
        </w:rPr>
      </w:pPr>
      <w:r w:rsidRPr="00B31790">
        <w:rPr>
          <w:rFonts w:ascii="Times New Roman" w:hAnsi="Times New Roman" w:cs="Times New Roman"/>
        </w:rPr>
        <w:t>224/67-03/13-169/2 ОЗЦЭ</w:t>
      </w:r>
    </w:p>
    <w:p w:rsidR="00282ABC" w:rsidRPr="00A6215E" w:rsidRDefault="00282ABC" w:rsidP="007C3E60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82ABC" w:rsidRPr="00A6215E" w:rsidRDefault="00282ABC" w:rsidP="007C3E60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282ABC" w:rsidRDefault="00282ABC" w:rsidP="007C3E60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282ABC" w:rsidRPr="006F3094" w:rsidRDefault="00282ABC" w:rsidP="007C3E6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A804D6">
        <w:rPr>
          <w:rFonts w:ascii="Times New Roman" w:hAnsi="Times New Roman" w:cs="Times New Roman"/>
          <w:lang w:val="en-US"/>
        </w:rPr>
        <w:t>yupavlova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282ABC" w:rsidRPr="00BD1E5B" w:rsidRDefault="00282ABC" w:rsidP="007C3E6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282ABC" w:rsidRPr="00A6215E" w:rsidRDefault="00282ABC" w:rsidP="007C3E60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0E5ED1">
        <w:rPr>
          <w:rFonts w:ascii="Times New Roman" w:hAnsi="Times New Roman" w:cs="Times New Roman"/>
        </w:rPr>
        <w:t xml:space="preserve">машины для испытания конструкционных материалов на длительную прочность и ползучесть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282ABC" w:rsidRPr="00A6215E" w:rsidRDefault="00282ABC" w:rsidP="007C3E6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82ABC" w:rsidRPr="00A6215E" w:rsidRDefault="00282ABC" w:rsidP="007C3E6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2ABC" w:rsidRPr="00A6215E" w:rsidRDefault="00282ABC" w:rsidP="007C3E6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2ABC" w:rsidRPr="00A6215E" w:rsidRDefault="00282ABC" w:rsidP="007C3E6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2ABC" w:rsidRPr="00DC0E90" w:rsidRDefault="00282ABC" w:rsidP="007C3E60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804D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A804D6">
        <w:rPr>
          <w:rFonts w:ascii="Times New Roman" w:hAnsi="Times New Roman" w:cs="Times New Roman"/>
        </w:rPr>
        <w:t xml:space="preserve">: 3 894 000, 00 (Три миллиона восемьсот девяносто четыре тысячи рублей 00 копеек) рублей с НДС. </w:t>
      </w:r>
      <w:r w:rsidRPr="00DC0E90">
        <w:rPr>
          <w:rFonts w:ascii="Times New Roman" w:hAnsi="Times New Roman" w:cs="Times New Roman"/>
          <w:color w:val="000000"/>
          <w:lang w:eastAsia="ru-RU"/>
        </w:rPr>
        <w:t>С учетом расходов на тару, упаковку, доставку, приемку товара на территории Покупателя, монтаж и пуско-наладочные работы</w:t>
      </w:r>
      <w:r w:rsidRPr="00442F5D">
        <w:rPr>
          <w:rFonts w:ascii="Times New Roman" w:hAnsi="Times New Roman" w:cs="Times New Roman"/>
          <w:color w:val="000000"/>
          <w:lang w:eastAsia="ru-RU"/>
        </w:rPr>
        <w:t>, обучение персонала в Калужской обл., г. Обнинске, пл. Бондаренко, д. 1, страхование, уплату</w:t>
      </w:r>
      <w:r w:rsidRPr="00DC0E90">
        <w:rPr>
          <w:rFonts w:ascii="Times New Roman" w:hAnsi="Times New Roman" w:cs="Times New Roman"/>
          <w:color w:val="000000"/>
          <w:lang w:eastAsia="ru-RU"/>
        </w:rPr>
        <w:t xml:space="preserve"> налогов, таможенных пошлин, сборов и других обязательных платежей, предусмотренных законодательством РФ.</w:t>
      </w:r>
    </w:p>
    <w:p w:rsidR="00282ABC" w:rsidRPr="00A804D6" w:rsidRDefault="00282ABC" w:rsidP="007C3E60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804D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A804D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82ABC" w:rsidRPr="00A6215E" w:rsidRDefault="00282ABC" w:rsidP="007C3E60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82ABC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282ABC" w:rsidRPr="00F828F2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828F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F828F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F828F2">
        <w:rPr>
          <w:rFonts w:ascii="Times New Roman" w:hAnsi="Times New Roman" w:cs="Times New Roman"/>
          <w:b/>
          <w:bCs/>
        </w:rPr>
        <w:t>:</w:t>
      </w:r>
    </w:p>
    <w:p w:rsidR="00282ABC" w:rsidRPr="00F828F2" w:rsidRDefault="00282ABC" w:rsidP="00F828F2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F828F2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F828F2">
        <w:rPr>
          <w:rFonts w:ascii="Times New Roman" w:hAnsi="Times New Roman" w:cs="Times New Roman"/>
          <w:color w:val="0000FF"/>
        </w:rPr>
        <w:t xml:space="preserve"> </w:t>
      </w:r>
      <w:r w:rsidRPr="00F828F2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F828F2">
        <w:rPr>
          <w:rFonts w:ascii="Times New Roman" w:hAnsi="Times New Roman" w:cs="Times New Roman"/>
          <w:spacing w:val="-6"/>
        </w:rPr>
        <w:t>на участие в запросе цен</w:t>
      </w:r>
      <w:r w:rsidRPr="00F828F2">
        <w:rPr>
          <w:rFonts w:ascii="Times New Roman" w:hAnsi="Times New Roman" w:cs="Times New Roman"/>
        </w:rPr>
        <w:t xml:space="preserve"> продлевается на 4 рабочих дня.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82ABC" w:rsidRPr="00A6215E" w:rsidRDefault="00282ABC" w:rsidP="007C3E60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10» 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DD578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DD578E">
        <w:rPr>
          <w:rFonts w:ascii="Times New Roman" w:hAnsi="Times New Roman" w:cs="Times New Roman"/>
          <w:spacing w:val="-6"/>
          <w:highlight w:val="yellow"/>
        </w:rPr>
        <w:t>» ию</w:t>
      </w:r>
      <w:r>
        <w:rPr>
          <w:rFonts w:ascii="Times New Roman" w:hAnsi="Times New Roman" w:cs="Times New Roman"/>
          <w:spacing w:val="-6"/>
          <w:highlight w:val="yellow"/>
        </w:rPr>
        <w:t>н</w:t>
      </w:r>
      <w:r w:rsidRPr="00DD578E">
        <w:rPr>
          <w:rFonts w:ascii="Times New Roman" w:hAnsi="Times New Roman" w:cs="Times New Roman"/>
          <w:spacing w:val="-6"/>
          <w:highlight w:val="yellow"/>
        </w:rPr>
        <w:t xml:space="preserve">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DD578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DD578E">
        <w:rPr>
          <w:rFonts w:ascii="Times New Roman" w:hAnsi="Times New Roman" w:cs="Times New Roman"/>
          <w:spacing w:val="-6"/>
          <w:highlight w:val="yellow"/>
        </w:rPr>
        <w:t>» ию</w:t>
      </w:r>
      <w:r>
        <w:rPr>
          <w:rFonts w:ascii="Times New Roman" w:hAnsi="Times New Roman" w:cs="Times New Roman"/>
          <w:spacing w:val="-6"/>
          <w:highlight w:val="yellow"/>
        </w:rPr>
        <w:t>н</w:t>
      </w:r>
      <w:r w:rsidRPr="00DD578E">
        <w:rPr>
          <w:rFonts w:ascii="Times New Roman" w:hAnsi="Times New Roman" w:cs="Times New Roman"/>
          <w:spacing w:val="-6"/>
          <w:highlight w:val="yellow"/>
        </w:rPr>
        <w:t xml:space="preserve">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</w:t>
      </w:r>
      <w:r w:rsidRPr="00A6215E">
        <w:rPr>
          <w:rFonts w:ascii="Times New Roman" w:hAnsi="Times New Roman" w:cs="Times New Roman"/>
        </w:rPr>
        <w:t>0 дней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82ABC" w:rsidRPr="00D55FE5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82ABC" w:rsidRPr="00A6215E" w:rsidRDefault="00282ABC" w:rsidP="007C3E6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82ABC" w:rsidRDefault="00282ABC" w:rsidP="007C3E60">
      <w:pPr>
        <w:jc w:val="both"/>
      </w:pPr>
    </w:p>
    <w:sectPr w:rsidR="00282ABC" w:rsidSect="00CE0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2785"/>
    <w:rsid w:val="000648DD"/>
    <w:rsid w:val="000E5ED1"/>
    <w:rsid w:val="00282ABC"/>
    <w:rsid w:val="0036723D"/>
    <w:rsid w:val="003D771F"/>
    <w:rsid w:val="00442F5D"/>
    <w:rsid w:val="00454708"/>
    <w:rsid w:val="004E5D69"/>
    <w:rsid w:val="00520DB2"/>
    <w:rsid w:val="00682785"/>
    <w:rsid w:val="006F3094"/>
    <w:rsid w:val="007C3E60"/>
    <w:rsid w:val="00887A00"/>
    <w:rsid w:val="008E3C0C"/>
    <w:rsid w:val="00A37E7E"/>
    <w:rsid w:val="00A6215E"/>
    <w:rsid w:val="00A804D6"/>
    <w:rsid w:val="00B15C4C"/>
    <w:rsid w:val="00B31790"/>
    <w:rsid w:val="00BA40B6"/>
    <w:rsid w:val="00BD1E5B"/>
    <w:rsid w:val="00C572F3"/>
    <w:rsid w:val="00CE0E5B"/>
    <w:rsid w:val="00D14104"/>
    <w:rsid w:val="00D42E6F"/>
    <w:rsid w:val="00D55FE5"/>
    <w:rsid w:val="00D822F8"/>
    <w:rsid w:val="00DA6B67"/>
    <w:rsid w:val="00DC0E90"/>
    <w:rsid w:val="00DD578E"/>
    <w:rsid w:val="00EB75B9"/>
    <w:rsid w:val="00F64865"/>
    <w:rsid w:val="00F82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E60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7C3E60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B31790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750</Words>
  <Characters>4275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2013-05-27T12:53:00Z</dcterms:created>
  <dcterms:modified xsi:type="dcterms:W3CDTF">2013-06-03T08:36:00Z</dcterms:modified>
</cp:coreProperties>
</file>