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037888" w:rsidRPr="005942D4">
        <w:tc>
          <w:tcPr>
            <w:tcW w:w="4001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GoBack"/>
            <w:bookmarkStart w:id="1" w:name="_Toc318103488"/>
            <w:bookmarkEnd w:id="0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037888" w:rsidRPr="005942D4">
        <w:tc>
          <w:tcPr>
            <w:tcW w:w="4140" w:type="dxa"/>
            <w:gridSpan w:val="3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37888" w:rsidRPr="005942D4" w:rsidRDefault="00037888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037888" w:rsidRPr="005942D4">
        <w:tc>
          <w:tcPr>
            <w:tcW w:w="1971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037888" w:rsidRPr="005942D4">
        <w:tc>
          <w:tcPr>
            <w:tcW w:w="1971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37888" w:rsidRPr="005942D4">
        <w:tc>
          <w:tcPr>
            <w:tcW w:w="1971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37888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037888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037888" w:rsidRPr="005942D4">
        <w:trPr>
          <w:gridAfter w:val="3"/>
          <w:wAfter w:w="5847" w:type="dxa"/>
        </w:trPr>
        <w:tc>
          <w:tcPr>
            <w:tcW w:w="1971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037888" w:rsidRPr="005942D4">
        <w:trPr>
          <w:gridAfter w:val="3"/>
          <w:wAfter w:w="5847" w:type="dxa"/>
        </w:trPr>
        <w:tc>
          <w:tcPr>
            <w:tcW w:w="1971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37888" w:rsidRPr="005942D4">
        <w:trPr>
          <w:gridAfter w:val="4"/>
          <w:wAfter w:w="5986" w:type="dxa"/>
        </w:trPr>
        <w:tc>
          <w:tcPr>
            <w:tcW w:w="1971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37888" w:rsidRPr="005942D4" w:rsidRDefault="00037888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pStyle w:val="110"/>
        <w:keepNext w:val="0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418081225"/>
      <w:bookmarkStart w:id="5" w:name="_Toc424807455"/>
      <w:r w:rsidRPr="00563FFA">
        <w:rPr>
          <w:sz w:val="28"/>
          <w:szCs w:val="28"/>
        </w:rPr>
        <w:t>ЗАКУПОЧНАЯ ДОКУМЕНТАЦИЯ</w:t>
      </w:r>
      <w:bookmarkEnd w:id="2"/>
      <w:bookmarkEnd w:id="3"/>
      <w:bookmarkEnd w:id="4"/>
      <w:bookmarkEnd w:id="5"/>
    </w:p>
    <w:p w:rsidR="00037888" w:rsidRPr="00707808" w:rsidRDefault="00037888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климатической системы</w:t>
      </w: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Default="00037888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037888" w:rsidRDefault="00037888" w:rsidP="007D34D5">
      <w:pPr>
        <w:jc w:val="center"/>
        <w:rPr>
          <w:sz w:val="28"/>
          <w:szCs w:val="28"/>
        </w:rPr>
      </w:pPr>
    </w:p>
    <w:p w:rsidR="00037888" w:rsidRDefault="00037888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440AB5">
        <w:rPr>
          <w:sz w:val="28"/>
          <w:szCs w:val="28"/>
        </w:rPr>
        <w:t>23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259</w:t>
      </w:r>
      <w:r>
        <w:rPr>
          <w:sz w:val="28"/>
          <w:szCs w:val="28"/>
        </w:rPr>
        <w:t>-ЗЦ-Э</w:t>
      </w: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jc w:val="center"/>
        <w:rPr>
          <w:sz w:val="28"/>
          <w:szCs w:val="28"/>
        </w:rPr>
      </w:pPr>
    </w:p>
    <w:p w:rsidR="00037888" w:rsidRPr="00563FFA" w:rsidRDefault="00037888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037888" w:rsidRPr="00563FFA" w:rsidRDefault="00037888" w:rsidP="00CA2886">
      <w:pPr>
        <w:sectPr w:rsidR="00037888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37888" w:rsidRPr="00563FFA" w:rsidRDefault="00037888" w:rsidP="00C87330">
      <w:pPr>
        <w:pStyle w:val="12"/>
        <w:widowControl/>
        <w:outlineLvl w:val="0"/>
        <w:rPr>
          <w:sz w:val="28"/>
          <w:szCs w:val="28"/>
        </w:rPr>
      </w:pPr>
      <w:bookmarkStart w:id="6" w:name="_Toc398564570"/>
      <w:bookmarkStart w:id="7" w:name="_Toc399408080"/>
      <w:bookmarkStart w:id="8" w:name="_Toc424807456"/>
      <w:r w:rsidRPr="00563FFA">
        <w:rPr>
          <w:b w:val="0"/>
          <w:bCs w:val="0"/>
          <w:sz w:val="28"/>
          <w:szCs w:val="28"/>
        </w:rPr>
        <w:t>СОДЕРЖАНИЕ</w:t>
      </w:r>
      <w:bookmarkEnd w:id="1"/>
      <w:bookmarkEnd w:id="6"/>
      <w:bookmarkEnd w:id="7"/>
      <w:bookmarkEnd w:id="8"/>
    </w:p>
    <w:p w:rsidR="00037888" w:rsidRPr="00CD4D2F" w:rsidRDefault="00037888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sz w:val="28"/>
          <w:szCs w:val="28"/>
          <w:lang w:eastAsia="ru-RU"/>
        </w:rPr>
      </w:pPr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r w:rsidRPr="004E4BAD">
        <w:rPr>
          <w:sz w:val="28"/>
          <w:szCs w:val="28"/>
        </w:rPr>
        <w:fldChar w:fldCharType="begin"/>
      </w:r>
      <w:r w:rsidRPr="004E4BAD">
        <w:rPr>
          <w:sz w:val="28"/>
          <w:szCs w:val="28"/>
        </w:rPr>
        <w:instrText xml:space="preserve"> TOC \o "1-3" \h \z \u </w:instrText>
      </w:r>
      <w:r w:rsidRPr="004E4BAD">
        <w:rPr>
          <w:sz w:val="28"/>
          <w:szCs w:val="28"/>
        </w:rPr>
        <w:fldChar w:fldCharType="separate"/>
      </w:r>
      <w:hyperlink w:anchor="_Toc424807455" w:history="1">
        <w:r w:rsidRPr="00E67347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_Toc424807455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56" w:history="1">
        <w:r w:rsidRPr="00E67347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_Toc424807456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57" w:history="1">
        <w:r w:rsidRPr="00E67347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_Toc424807457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58" w:history="1">
        <w:r w:rsidRPr="00E67347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_Toc424807458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59" w:history="1">
        <w:r w:rsidRPr="00E67347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_Toc424807459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60" w:history="1">
        <w:r w:rsidRPr="00E67347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_Toc424807460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4807461" w:history="1">
        <w:r w:rsidRPr="00E67347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_Toc424807461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24807462" w:history="1">
        <w:r w:rsidRPr="00E67347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_Toc424807462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63" w:history="1">
        <w:r w:rsidRPr="00E67347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_Toc424807463 \h </w:instrText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64" w:history="1">
        <w:r w:rsidRPr="00E67347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_Toc424807464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65" w:history="1">
        <w:r w:rsidRPr="00E67347">
          <w:rPr>
            <w:rStyle w:val="Hyperlink"/>
            <w:lang w:val="en-US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_Toc424807465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66" w:history="1">
        <w:r w:rsidRPr="00E67347">
          <w:rPr>
            <w:rStyle w:val="Hyperlink"/>
          </w:rPr>
          <w:t>4.1.</w:t>
        </w:r>
        <w:r>
          <w:rPr>
            <w:rFonts w:ascii="Calibri" w:hAnsi="Calibri" w:cs="Calibri"/>
            <w:sz w:val="22"/>
            <w:szCs w:val="22"/>
          </w:rPr>
          <w:tab/>
        </w:r>
        <w:r w:rsidRPr="00E67347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_Toc424807466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67" w:history="1">
        <w:r w:rsidRPr="00E67347">
          <w:rPr>
            <w:rStyle w:val="Hyperlink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_Toc424807467 \h </w:instrText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68" w:history="1">
        <w:r w:rsidRPr="00E67347">
          <w:rPr>
            <w:rStyle w:val="Hyperlink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_Toc424807468 \h </w:instrText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69" w:history="1">
        <w:r w:rsidRPr="00E67347">
          <w:rPr>
            <w:rStyle w:val="Hyperlink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_Toc424807469 \h </w:instrText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2"/>
        <w:rPr>
          <w:rFonts w:ascii="Calibri" w:hAnsi="Calibri" w:cs="Calibri"/>
          <w:b w:val="0"/>
          <w:bCs w:val="0"/>
          <w:sz w:val="22"/>
          <w:szCs w:val="22"/>
        </w:rPr>
      </w:pPr>
      <w:hyperlink w:anchor="_Toc424807470" w:history="1">
        <w:r w:rsidRPr="00E67347">
          <w:rPr>
            <w:rStyle w:val="Hyperlink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_Toc424807470 \h </w:instrText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71" w:history="1">
        <w:r w:rsidRPr="00E67347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_Toc424807471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037888" w:rsidRDefault="00037888">
      <w:pPr>
        <w:pStyle w:val="TOC1"/>
        <w:rPr>
          <w:rFonts w:ascii="Calibri" w:hAnsi="Calibri" w:cs="Calibri"/>
          <w:sz w:val="22"/>
          <w:szCs w:val="22"/>
        </w:rPr>
      </w:pPr>
      <w:hyperlink w:anchor="_Toc424807472" w:history="1">
        <w:r w:rsidRPr="00E67347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_Toc424807472 \h </w:instrText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037888" w:rsidRPr="00563FFA" w:rsidRDefault="00037888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4E4BAD">
        <w:rPr>
          <w:sz w:val="28"/>
          <w:szCs w:val="28"/>
        </w:rPr>
        <w:fldChar w:fldCharType="end"/>
      </w:r>
    </w:p>
    <w:p w:rsidR="00037888" w:rsidRPr="00563FFA" w:rsidRDefault="00037888" w:rsidP="005D6E3F">
      <w:pPr>
        <w:rPr>
          <w:sz w:val="28"/>
          <w:szCs w:val="28"/>
        </w:rPr>
      </w:pPr>
    </w:p>
    <w:p w:rsidR="00037888" w:rsidRPr="00563FFA" w:rsidRDefault="00037888" w:rsidP="00600E86"/>
    <w:p w:rsidR="00037888" w:rsidRPr="00563FFA" w:rsidRDefault="00037888" w:rsidP="00600E86">
      <w:pPr>
        <w:sectPr w:rsidR="00037888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37888" w:rsidRPr="00563FFA" w:rsidRDefault="00037888" w:rsidP="004B3019">
      <w:pPr>
        <w:rPr>
          <w:sz w:val="28"/>
          <w:szCs w:val="28"/>
        </w:rPr>
      </w:pPr>
      <w:bookmarkStart w:id="9" w:name="_Toc397064010"/>
    </w:p>
    <w:p w:rsidR="00037888" w:rsidRPr="00563FFA" w:rsidRDefault="00037888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4807457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</w:p>
    <w:p w:rsidR="00037888" w:rsidRPr="00563FFA" w:rsidRDefault="00037888" w:rsidP="00347B82">
      <w:pPr>
        <w:rPr>
          <w:sz w:val="28"/>
          <w:szCs w:val="28"/>
        </w:rPr>
      </w:pPr>
    </w:p>
    <w:p w:rsidR="00037888" w:rsidRPr="0099548E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037888" w:rsidRPr="00C561B5" w:rsidRDefault="00037888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</w:t>
      </w:r>
      <w:r w:rsidRPr="00440AB5">
        <w:rPr>
          <w:rFonts w:ascii="Times New Roman" w:hAnsi="Times New Roman" w:cs="Times New Roman"/>
          <w:sz w:val="28"/>
          <w:szCs w:val="28"/>
        </w:rPr>
        <w:t xml:space="preserve"> </w:t>
      </w:r>
      <w:r w:rsidRPr="00C561B5">
        <w:rPr>
          <w:rFonts w:ascii="Times New Roman" w:hAnsi="Times New Roman" w:cs="Times New Roman"/>
          <w:sz w:val="28"/>
          <w:szCs w:val="28"/>
        </w:rPr>
        <w:t>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707808">
        <w:rPr>
          <w:rFonts w:ascii="Times New Roman" w:hAnsi="Times New Roman" w:cs="Times New Roman"/>
          <w:sz w:val="28"/>
          <w:szCs w:val="28"/>
        </w:rPr>
        <w:t>климатической системы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037888" w:rsidRPr="00563F70" w:rsidRDefault="00037888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37888" w:rsidRPr="00563F70" w:rsidRDefault="00037888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37888" w:rsidRPr="00563FFA" w:rsidRDefault="00037888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037888" w:rsidRPr="00563FFA" w:rsidRDefault="00037888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 w:rsidRPr="00707808">
        <w:rPr>
          <w:rFonts w:ascii="Times New Roman" w:hAnsi="Times New Roman" w:cs="Times New Roman"/>
          <w:sz w:val="28"/>
          <w:szCs w:val="28"/>
        </w:rPr>
        <w:t>климатической системы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7888" w:rsidRDefault="0003788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подписания договора.</w:t>
      </w:r>
    </w:p>
    <w:p w:rsidR="00037888" w:rsidRDefault="0003788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в течение 2 недель</w:t>
      </w:r>
      <w:r w:rsidRPr="00C91459">
        <w:rPr>
          <w:sz w:val="28"/>
          <w:szCs w:val="28"/>
        </w:rPr>
        <w:t xml:space="preserve"> с даты подписания договора</w:t>
      </w:r>
      <w:r>
        <w:rPr>
          <w:sz w:val="28"/>
          <w:szCs w:val="28"/>
        </w:rPr>
        <w:t>.</w:t>
      </w:r>
    </w:p>
    <w:p w:rsidR="00037888" w:rsidRPr="00563FFA" w:rsidRDefault="0003788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037888" w:rsidRPr="00563FFA" w:rsidRDefault="00037888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037888" w:rsidRPr="00563FFA" w:rsidRDefault="00037888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037888" w:rsidRPr="00C91459" w:rsidRDefault="00037888" w:rsidP="00C91459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Условия оплаты: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1459">
        <w:rPr>
          <w:rFonts w:ascii="Times New Roman" w:hAnsi="Times New Roman" w:cs="Times New Roman"/>
          <w:sz w:val="28"/>
          <w:szCs w:val="28"/>
        </w:rPr>
        <w:t xml:space="preserve">Аванс – не предусмотрен. </w:t>
      </w:r>
    </w:p>
    <w:p w:rsidR="00037888" w:rsidRPr="00C91459" w:rsidRDefault="00037888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>
        <w:rPr>
          <w:sz w:val="28"/>
          <w:szCs w:val="28"/>
        </w:rPr>
        <w:t xml:space="preserve">30 </w:t>
      </w:r>
      <w:r w:rsidRPr="00707808">
        <w:rPr>
          <w:sz w:val="28"/>
          <w:szCs w:val="28"/>
        </w:rPr>
        <w:t>дней с момента фактической приемки товара на складе Заказчика (при наличии</w:t>
      </w:r>
      <w:r w:rsidRPr="00C91459">
        <w:rPr>
          <w:sz w:val="28"/>
          <w:szCs w:val="28"/>
        </w:rPr>
        <w:t xml:space="preserve"> всех необходимых документов: паспорта, сертификаты, счета-фактуры, ТТН и т.д.)</w:t>
      </w:r>
    </w:p>
    <w:p w:rsidR="00037888" w:rsidRPr="00A043E8" w:rsidRDefault="00037888" w:rsidP="00C91459">
      <w:pPr>
        <w:tabs>
          <w:tab w:val="left" w:pos="0"/>
          <w:tab w:val="left" w:pos="1134"/>
        </w:tabs>
        <w:jc w:val="both"/>
        <w:rPr>
          <w:b/>
          <w:bCs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037888" w:rsidRPr="00563FFA" w:rsidRDefault="00037888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1 496 870</w:t>
      </w:r>
      <w:r w:rsidRPr="006205D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 миллион четыреста девяносто шесть тысяч восемьсот семьдесят</w:t>
      </w:r>
      <w:r w:rsidRPr="006205DF">
        <w:rPr>
          <w:rFonts w:ascii="Times New Roman" w:hAnsi="Times New Roman" w:cs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037888" w:rsidRPr="00B90FC8" w:rsidRDefault="00037888" w:rsidP="00B90FC8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B90FC8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закупке: </w:t>
      </w:r>
      <w:r w:rsidRPr="008D218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8D2186">
        <w:rPr>
          <w:rFonts w:ascii="Times New Roman" w:hAnsi="Times New Roman" w:cs="Times New Roman"/>
          <w:b/>
          <w:bCs/>
          <w:spacing w:val="-6"/>
          <w:sz w:val="28"/>
          <w:szCs w:val="28"/>
        </w:rPr>
        <w:t>е требуется.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37888" w:rsidRPr="00563FFA" w:rsidRDefault="0003788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037888" w:rsidRDefault="0003788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37888" w:rsidRPr="00563FFA" w:rsidRDefault="00037888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037888" w:rsidRPr="00563FFA" w:rsidRDefault="00037888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37888" w:rsidRPr="00563FFA" w:rsidRDefault="0003788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37888" w:rsidRPr="00563FFA" w:rsidRDefault="00037888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037888" w:rsidRPr="00563FFA" w:rsidRDefault="00037888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037888" w:rsidRPr="00563FFA" w:rsidRDefault="00037888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440AB5"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июля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037888" w:rsidRPr="00563FFA" w:rsidRDefault="00037888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037888" w:rsidRPr="00563FFA" w:rsidRDefault="00037888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563FFA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037888" w:rsidRPr="00563FFA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037888" w:rsidRPr="00563FFA" w:rsidRDefault="00037888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7D75CE">
        <w:rPr>
          <w:sz w:val="28"/>
          <w:szCs w:val="28"/>
        </w:rPr>
        <w:t>.</w:t>
      </w:r>
    </w:p>
    <w:p w:rsidR="00037888" w:rsidRPr="00117DD4" w:rsidRDefault="00037888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F73FD7">
        <w:rPr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37888" w:rsidRDefault="00037888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37888" w:rsidRPr="007212D4" w:rsidRDefault="00037888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037888" w:rsidRDefault="00037888" w:rsidP="00CD4D2F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037888" w:rsidRDefault="00037888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037888" w:rsidRPr="00A4214D" w:rsidRDefault="00037888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037888" w:rsidRPr="005C0EFF" w:rsidRDefault="0003788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37888" w:rsidRPr="005C0EFF" w:rsidRDefault="0003788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37888" w:rsidRPr="005C0EFF" w:rsidRDefault="0003788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37888" w:rsidRDefault="00037888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37888" w:rsidRDefault="00037888" w:rsidP="00CD4D2F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7888" w:rsidRDefault="00037888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037888" w:rsidRPr="00CD4D2F" w:rsidRDefault="00037888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2F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037888" w:rsidRPr="00563FFA" w:rsidRDefault="00037888" w:rsidP="00CD6C43">
      <w:pPr>
        <w:pStyle w:val="NormalWeb"/>
        <w:spacing w:before="0" w:beforeAutospacing="0" w:after="0" w:afterAutospacing="0"/>
        <w:ind w:right="153"/>
        <w:jc w:val="both"/>
        <w:sectPr w:rsidR="00037888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037888" w:rsidRPr="00FC009D" w:rsidRDefault="00037888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4807458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  <w:bookmarkEnd w:id="18"/>
    </w:p>
    <w:p w:rsidR="00037888" w:rsidRDefault="0003788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37888" w:rsidRDefault="0003788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037888" w:rsidRDefault="0003788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37888" w:rsidRPr="003841A6" w:rsidRDefault="00037888" w:rsidP="00CD4D2F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480745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037888" w:rsidRPr="003841A6" w:rsidRDefault="00037888" w:rsidP="00CD4D2F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480746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037888" w:rsidRPr="00703F4C" w:rsidRDefault="00037888" w:rsidP="00CD4D2F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480746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1134"/>
        <w:gridCol w:w="6094"/>
        <w:gridCol w:w="8218"/>
      </w:tblGrid>
      <w:tr w:rsidR="00037888" w:rsidRPr="003A2D2C">
        <w:trPr>
          <w:trHeight w:val="440"/>
          <w:tblHeader/>
        </w:trPr>
        <w:tc>
          <w:tcPr>
            <w:tcW w:w="1134" w:type="dxa"/>
            <w:gridSpan w:val="2"/>
            <w:tcBorders>
              <w:lef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jc w:val="center"/>
            </w:pPr>
            <w:bookmarkStart w:id="52" w:name="_Ref405814560"/>
            <w:bookmarkStart w:id="53" w:name="_Toc414869546"/>
            <w:bookmarkStart w:id="54" w:name="_Ref395172188"/>
            <w:bookmarkStart w:id="55" w:name="_Toc395190385"/>
            <w:bookmarkStart w:id="56" w:name="_Toc418584573"/>
            <w:bookmarkStart w:id="57" w:name="_Toc419879487"/>
            <w:r w:rsidRPr="003A2D2C">
              <w:t>№ п/п</w:t>
            </w:r>
          </w:p>
        </w:tc>
        <w:tc>
          <w:tcPr>
            <w:tcW w:w="6096" w:type="dxa"/>
            <w:tcBorders>
              <w:righ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center"/>
            </w:pPr>
            <w:r w:rsidRPr="003A2D2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center"/>
            </w:pPr>
            <w:r w:rsidRPr="003A2D2C">
              <w:t>Документы, подтверждающие соответствие установленным требованиям</w:t>
            </w:r>
          </w:p>
        </w:tc>
      </w:tr>
      <w:tr w:rsidR="00037888" w:rsidRPr="003A2D2C">
        <w:trPr>
          <w:trHeight w:val="367"/>
        </w:trPr>
        <w:tc>
          <w:tcPr>
            <w:tcW w:w="1134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0"/>
                <w:numId w:val="45"/>
              </w:numPr>
              <w:tabs>
                <w:tab w:val="num" w:pos="426"/>
                <w:tab w:val="num" w:pos="851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14317" w:type="dxa"/>
            <w:gridSpan w:val="2"/>
            <w:tcBorders>
              <w:top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both"/>
            </w:pPr>
            <w:r w:rsidRPr="003A2D2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37888" w:rsidRPr="003A2D2C">
        <w:trPr>
          <w:trHeight w:val="1514"/>
        </w:trPr>
        <w:tc>
          <w:tcPr>
            <w:tcW w:w="1134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37888" w:rsidRPr="003A2D2C" w:rsidRDefault="00037888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58" w:name="_Ref405790941"/>
          </w:p>
        </w:tc>
        <w:bookmarkEnd w:id="58"/>
        <w:tc>
          <w:tcPr>
            <w:tcW w:w="6096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037888" w:rsidRPr="003A2D2C" w:rsidRDefault="00037888" w:rsidP="003A2D2C">
            <w:pPr>
              <w:ind w:right="153" w:firstLine="495"/>
              <w:jc w:val="both"/>
            </w:pPr>
            <w:r w:rsidRPr="003A2D2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37888" w:rsidRPr="003A2D2C" w:rsidRDefault="00037888" w:rsidP="003A2D2C">
            <w:pPr>
              <w:ind w:right="153" w:firstLine="495"/>
              <w:jc w:val="both"/>
            </w:pPr>
            <w:r w:rsidRPr="003A2D2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right="153"/>
              <w:jc w:val="both"/>
            </w:pPr>
            <w:bookmarkStart w:id="59" w:name="_Ref405791406"/>
            <w:r w:rsidRPr="003A2D2C">
              <w:t>копии документов о государственной регистрации из следующих:</w:t>
            </w:r>
            <w:bookmarkEnd w:id="59"/>
          </w:p>
          <w:p w:rsidR="00037888" w:rsidRPr="003A2D2C" w:rsidRDefault="00037888" w:rsidP="00152CC6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37888" w:rsidRPr="003A2D2C" w:rsidRDefault="00037888" w:rsidP="00152CC6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индивидуальных предпринимателей</w:t>
            </w:r>
            <w:r w:rsidRPr="003A2D2C" w:rsidDel="007B2165">
              <w:t xml:space="preserve"> </w:t>
            </w:r>
            <w:r w:rsidRPr="003A2D2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37888" w:rsidRPr="003A2D2C" w:rsidRDefault="00037888" w:rsidP="00152CC6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для иных физических лиц – копии документов, удостоверяющих личность;</w:t>
            </w:r>
          </w:p>
          <w:p w:rsidR="00037888" w:rsidRPr="003A2D2C" w:rsidRDefault="00037888" w:rsidP="003A2D2C">
            <w:pPr>
              <w:numPr>
                <w:ilvl w:val="0"/>
                <w:numId w:val="41"/>
              </w:numPr>
              <w:tabs>
                <w:tab w:val="left" w:pos="300"/>
              </w:tabs>
              <w:spacing w:before="120" w:line="360" w:lineRule="auto"/>
              <w:ind w:left="0" w:right="153" w:firstLine="0"/>
              <w:jc w:val="both"/>
            </w:pPr>
            <w:r w:rsidRPr="003A2D2C">
              <w:t>для иностранных лиц:</w:t>
            </w:r>
          </w:p>
          <w:p w:rsidR="00037888" w:rsidRPr="003A2D2C" w:rsidRDefault="00037888" w:rsidP="00211B98">
            <w:pPr>
              <w:numPr>
                <w:ilvl w:val="0"/>
                <w:numId w:val="48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3A2D2C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37888" w:rsidRPr="003A2D2C" w:rsidRDefault="00037888" w:rsidP="00211B98">
            <w:pPr>
              <w:numPr>
                <w:ilvl w:val="0"/>
                <w:numId w:val="48"/>
              </w:numPr>
              <w:tabs>
                <w:tab w:val="left" w:pos="300"/>
              </w:tabs>
              <w:spacing w:before="120"/>
              <w:ind w:right="153"/>
              <w:jc w:val="both"/>
              <w:rPr>
                <w:sz w:val="22"/>
                <w:szCs w:val="22"/>
              </w:rPr>
            </w:pPr>
            <w:r w:rsidRPr="003A2D2C">
              <w:t>краткая пояснительная записка, содержащая:</w:t>
            </w:r>
          </w:p>
          <w:p w:rsidR="00037888" w:rsidRPr="003A2D2C" w:rsidRDefault="00037888" w:rsidP="00211B98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1203" w:right="153" w:hanging="425"/>
              <w:jc w:val="both"/>
              <w:rPr>
                <w:sz w:val="22"/>
                <w:szCs w:val="22"/>
              </w:rPr>
            </w:pPr>
            <w:r w:rsidRPr="003A2D2C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37888" w:rsidRPr="003A2D2C" w:rsidRDefault="00037888" w:rsidP="00211B98">
            <w:pPr>
              <w:numPr>
                <w:ilvl w:val="0"/>
                <w:numId w:val="49"/>
              </w:numPr>
              <w:tabs>
                <w:tab w:val="left" w:pos="300"/>
              </w:tabs>
              <w:spacing w:before="120"/>
              <w:ind w:left="1203" w:right="153" w:hanging="425"/>
              <w:jc w:val="both"/>
              <w:rPr>
                <w:sz w:val="22"/>
                <w:szCs w:val="22"/>
              </w:rPr>
            </w:pPr>
            <w:r w:rsidRPr="003A2D2C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37888" w:rsidRPr="003A2D2C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A2D2C" w:rsidDel="00BA2715">
              <w:t xml:space="preserve"> </w:t>
            </w:r>
            <w:r w:rsidRPr="003A2D2C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37888" w:rsidRPr="003A2D2C">
        <w:trPr>
          <w:trHeight w:val="7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bookmarkStart w:id="60" w:name="_Ref405791408"/>
            <w:r w:rsidRPr="003A2D2C">
              <w:t>копии учредительных документов в действующей редакции (для юридических лиц);</w:t>
            </w:r>
            <w:bookmarkEnd w:id="60"/>
          </w:p>
        </w:tc>
      </w:tr>
      <w:tr w:rsidR="00037888" w:rsidRPr="003A2D2C">
        <w:trPr>
          <w:trHeight w:val="24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37888" w:rsidRPr="003A2D2C">
        <w:trPr>
          <w:trHeight w:val="300"/>
        </w:trPr>
        <w:tc>
          <w:tcPr>
            <w:tcW w:w="1134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2"/>
                <w:numId w:val="45"/>
              </w:numPr>
              <w:tabs>
                <w:tab w:val="left" w:pos="426"/>
              </w:tabs>
              <w:spacing w:before="120" w:line="360" w:lineRule="auto"/>
              <w:ind w:left="0" w:firstLine="0"/>
              <w:jc w:val="both"/>
            </w:pPr>
          </w:p>
        </w:tc>
        <w:tc>
          <w:tcPr>
            <w:tcW w:w="6096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37888" w:rsidRPr="003A2D2C" w:rsidRDefault="00037888" w:rsidP="003A2D2C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7888" w:rsidRPr="003A2D2C" w:rsidRDefault="00037888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7888" w:rsidRPr="003A2D2C" w:rsidRDefault="00037888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7888" w:rsidRPr="003A2D2C" w:rsidRDefault="00037888" w:rsidP="003A2D2C">
            <w:pPr>
              <w:tabs>
                <w:tab w:val="left" w:pos="353"/>
              </w:tabs>
              <w:ind w:right="153" w:firstLine="353"/>
              <w:jc w:val="both"/>
            </w:pPr>
            <w:r w:rsidRPr="003A2D2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7888" w:rsidRPr="003A2D2C">
        <w:trPr>
          <w:trHeight w:val="699"/>
        </w:trPr>
        <w:tc>
          <w:tcPr>
            <w:tcW w:w="1134" w:type="dxa"/>
            <w:gridSpan w:val="2"/>
            <w:vAlign w:val="center"/>
          </w:tcPr>
          <w:p w:rsidR="00037888" w:rsidRPr="003A2D2C" w:rsidRDefault="00037888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1" w:name="_Ref405791536"/>
          </w:p>
        </w:tc>
        <w:bookmarkEnd w:id="61"/>
        <w:tc>
          <w:tcPr>
            <w:tcW w:w="6096" w:type="dxa"/>
            <w:vAlign w:val="center"/>
          </w:tcPr>
          <w:p w:rsidR="00037888" w:rsidRPr="003A2D2C" w:rsidRDefault="00037888" w:rsidP="003A2D2C">
            <w:pPr>
              <w:ind w:right="153"/>
              <w:jc w:val="both"/>
            </w:pPr>
            <w:r w:rsidRPr="003A2D2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</w:pPr>
            <w:r w:rsidRPr="003A2D2C">
              <w:t>заполненное участником закупки по форме 1 «Заявка на участие в закупке» подтверждение:</w:t>
            </w:r>
          </w:p>
          <w:p w:rsidR="00037888" w:rsidRPr="003A2D2C" w:rsidRDefault="00037888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 ненахождении участника закупки в процессе ликвидации (для юридического лица);</w:t>
            </w:r>
          </w:p>
          <w:p w:rsidR="00037888" w:rsidRPr="003A2D2C" w:rsidRDefault="00037888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7888" w:rsidRPr="003A2D2C" w:rsidRDefault="00037888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7888" w:rsidRPr="003A2D2C" w:rsidRDefault="00037888" w:rsidP="00000E81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3A2D2C">
              <w:t>о неприостановлении деятельности участника закупки.</w:t>
            </w:r>
          </w:p>
        </w:tc>
      </w:tr>
      <w:tr w:rsidR="00037888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037888" w:rsidRPr="003A2D2C" w:rsidRDefault="00037888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2" w:name="_Ref405791537"/>
          </w:p>
        </w:tc>
        <w:bookmarkEnd w:id="62"/>
        <w:tc>
          <w:tcPr>
            <w:tcW w:w="6096" w:type="dxa"/>
          </w:tcPr>
          <w:p w:rsidR="00037888" w:rsidRPr="003A2D2C" w:rsidRDefault="00037888" w:rsidP="003A2D2C">
            <w:pPr>
              <w:ind w:right="153"/>
              <w:jc w:val="both"/>
            </w:pPr>
            <w:r w:rsidRPr="003A2D2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37888" w:rsidRPr="003A2D2C" w:rsidRDefault="00037888" w:rsidP="003A2D2C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037888" w:rsidRPr="003A2D2C">
        <w:trPr>
          <w:gridBefore w:val="1"/>
          <w:trHeight w:val="440"/>
        </w:trPr>
        <w:tc>
          <w:tcPr>
            <w:tcW w:w="1134" w:type="dxa"/>
            <w:vAlign w:val="center"/>
          </w:tcPr>
          <w:p w:rsidR="00037888" w:rsidRPr="003A2D2C" w:rsidRDefault="00037888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3" w:name="_Ref407691222"/>
          </w:p>
        </w:tc>
        <w:bookmarkEnd w:id="63"/>
        <w:tc>
          <w:tcPr>
            <w:tcW w:w="6096" w:type="dxa"/>
          </w:tcPr>
          <w:p w:rsidR="00037888" w:rsidRPr="003A2D2C" w:rsidRDefault="00037888" w:rsidP="003A2D2C">
            <w:pPr>
              <w:ind w:right="153"/>
              <w:jc w:val="both"/>
            </w:pPr>
            <w:r w:rsidRPr="003A2D2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7888" w:rsidRPr="003A2D2C" w:rsidRDefault="00037888" w:rsidP="003A2D2C">
            <w:pPr>
              <w:ind w:right="153"/>
              <w:jc w:val="both"/>
            </w:pPr>
            <w:r w:rsidRPr="003A2D2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37888" w:rsidRPr="003A2D2C" w:rsidRDefault="00037888" w:rsidP="00211B98">
            <w:pPr>
              <w:numPr>
                <w:ilvl w:val="0"/>
                <w:numId w:val="46"/>
              </w:numPr>
              <w:tabs>
                <w:tab w:val="left" w:pos="300"/>
              </w:tabs>
              <w:spacing w:before="120"/>
              <w:ind w:left="0" w:right="153" w:firstLine="0"/>
              <w:jc w:val="both"/>
              <w:rPr>
                <w:sz w:val="22"/>
                <w:szCs w:val="22"/>
              </w:rPr>
            </w:pPr>
            <w:r w:rsidRPr="003A2D2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37888" w:rsidRPr="003A2D2C">
        <w:trPr>
          <w:gridBefore w:val="1"/>
          <w:trHeight w:val="70"/>
        </w:trPr>
        <w:tc>
          <w:tcPr>
            <w:tcW w:w="1134" w:type="dxa"/>
            <w:vAlign w:val="center"/>
          </w:tcPr>
          <w:p w:rsidR="00037888" w:rsidRPr="003A2D2C" w:rsidRDefault="00037888" w:rsidP="00211B98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ind w:left="927"/>
              <w:jc w:val="both"/>
            </w:pPr>
            <w:bookmarkStart w:id="64" w:name="_Ref405792235"/>
          </w:p>
        </w:tc>
        <w:bookmarkEnd w:id="64"/>
        <w:tc>
          <w:tcPr>
            <w:tcW w:w="6096" w:type="dxa"/>
          </w:tcPr>
          <w:p w:rsidR="00037888" w:rsidRPr="003A2D2C" w:rsidRDefault="00037888" w:rsidP="003A2D2C">
            <w:pPr>
              <w:tabs>
                <w:tab w:val="left" w:pos="778"/>
              </w:tabs>
              <w:ind w:right="153"/>
              <w:jc w:val="both"/>
            </w:pPr>
            <w:r w:rsidRPr="003A2D2C">
              <w:t>отсутствие сведений об участнике закупки в следующих реестрах недобросовестных поставщиков:</w:t>
            </w:r>
          </w:p>
          <w:p w:rsidR="00037888" w:rsidRPr="003A2D2C" w:rsidRDefault="00037888" w:rsidP="00D227BE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7888" w:rsidRPr="003A2D2C" w:rsidRDefault="00037888" w:rsidP="00D227BE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7888" w:rsidRPr="003A2D2C" w:rsidRDefault="00037888" w:rsidP="00D227BE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3A2D2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037888" w:rsidRPr="003A2D2C" w:rsidRDefault="00037888" w:rsidP="003A2D2C">
            <w:pPr>
              <w:jc w:val="both"/>
            </w:pPr>
            <w:r w:rsidRPr="003A2D2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37888" w:rsidRDefault="00037888" w:rsidP="00F03A79">
      <w:pPr>
        <w:shd w:val="clear" w:color="auto" w:fill="FFFFFF"/>
        <w:tabs>
          <w:tab w:val="left" w:pos="567"/>
        </w:tabs>
        <w:spacing w:before="120" w:after="120"/>
        <w:ind w:left="567"/>
        <w:jc w:val="both"/>
        <w:outlineLvl w:val="1"/>
        <w:rPr>
          <w:sz w:val="28"/>
          <w:szCs w:val="28"/>
        </w:rPr>
      </w:pPr>
    </w:p>
    <w:p w:rsidR="00037888" w:rsidRDefault="00037888" w:rsidP="004E4BAD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5" w:name="_Toc424807462"/>
      <w:bookmarkEnd w:id="52"/>
      <w:r>
        <w:rPr>
          <w:sz w:val="28"/>
          <w:szCs w:val="28"/>
        </w:rPr>
        <w:t>Требования к продукции</w:t>
      </w:r>
      <w:bookmarkEnd w:id="53"/>
      <w:bookmarkEnd w:id="6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37888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37888" w:rsidRPr="00703F4C" w:rsidRDefault="00037888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37888" w:rsidRPr="00703F4C" w:rsidRDefault="00037888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037888" w:rsidRPr="00703F4C" w:rsidRDefault="00037888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037888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37888" w:rsidRPr="00C20EDB" w:rsidRDefault="00037888" w:rsidP="004E4BAD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37888" w:rsidRPr="00703F4C" w:rsidRDefault="00037888" w:rsidP="00496B06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37888" w:rsidRDefault="00037888" w:rsidP="00496B06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37888" w:rsidRPr="00703F4C" w:rsidRDefault="00037888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037888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037888" w:rsidRPr="00C20EDB" w:rsidRDefault="00037888" w:rsidP="004E4BAD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37888" w:rsidRPr="00703F4C" w:rsidRDefault="00037888" w:rsidP="00496B06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037888" w:rsidRPr="00703F4C" w:rsidRDefault="00037888" w:rsidP="00496B06">
            <w:pPr>
              <w:widowControl w:val="0"/>
              <w:shd w:val="clear" w:color="auto" w:fill="FFFFFF"/>
              <w:jc w:val="both"/>
            </w:pPr>
          </w:p>
        </w:tc>
      </w:tr>
    </w:tbl>
    <w:p w:rsidR="00037888" w:rsidRPr="00703F4C" w:rsidRDefault="00037888" w:rsidP="004E4BAD"/>
    <w:p w:rsidR="00037888" w:rsidRPr="00EA3525" w:rsidRDefault="00037888" w:rsidP="00CD4D2F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66" w:name="_Toc42480746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66"/>
    </w:p>
    <w:p w:rsidR="00037888" w:rsidRPr="00EA3525" w:rsidRDefault="00037888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037888" w:rsidRPr="00EA3525" w:rsidRDefault="00037888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037888" w:rsidRPr="0072366F" w:rsidRDefault="00037888" w:rsidP="00CD4D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67"/>
    </w:p>
    <w:p w:rsidR="00037888" w:rsidRPr="00EA3525" w:rsidRDefault="00037888" w:rsidP="00CD4D2F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037888" w:rsidRPr="00DF4E46" w:rsidRDefault="00037888" w:rsidP="00CD4D2F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037888" w:rsidRPr="00DF4E46" w:rsidRDefault="00037888" w:rsidP="00CD4D2F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037888" w:rsidRPr="00DF4E46" w:rsidRDefault="00037888" w:rsidP="00CD4D2F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037888" w:rsidRPr="00EA3525" w:rsidRDefault="00037888" w:rsidP="00CD4D2F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037888" w:rsidRPr="00EA3525" w:rsidRDefault="00037888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037888" w:rsidRPr="00EA3525" w:rsidRDefault="00037888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037888" w:rsidRPr="00EA3525" w:rsidRDefault="00037888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037888" w:rsidRDefault="00037888" w:rsidP="00CD4D2F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037888" w:rsidRDefault="00037888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037888" w:rsidRDefault="00037888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037888" w:rsidRPr="00EA3525" w:rsidRDefault="00037888" w:rsidP="00CD4D2F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037888" w:rsidRPr="0072366F" w:rsidRDefault="00037888" w:rsidP="00CD4D2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8"/>
    </w:p>
    <w:p w:rsidR="00037888" w:rsidRPr="00EA3525" w:rsidRDefault="00037888" w:rsidP="00CD4D2F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69"/>
    </w:p>
    <w:p w:rsidR="00037888" w:rsidRPr="00EA3525" w:rsidRDefault="00037888" w:rsidP="00CD4D2F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037888" w:rsidRPr="00EA3525" w:rsidRDefault="00037888" w:rsidP="00CD4D2F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037888" w:rsidRDefault="00037888" w:rsidP="00CD4D2F">
      <w:pPr>
        <w:pStyle w:val="Times12"/>
        <w:ind w:firstLine="0"/>
      </w:pPr>
    </w:p>
    <w:p w:rsidR="00037888" w:rsidRDefault="00037888" w:rsidP="00CD4D2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037888" w:rsidRDefault="00037888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037888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37888" w:rsidRDefault="00037888" w:rsidP="00CD4D2F">
      <w:pPr>
        <w:ind w:firstLine="709"/>
        <w:jc w:val="both"/>
        <w:rPr>
          <w:b/>
          <w:bCs/>
          <w:i/>
          <w:iCs/>
        </w:rPr>
      </w:pPr>
    </w:p>
    <w:p w:rsidR="00037888" w:rsidRPr="00FC009D" w:rsidRDefault="00037888" w:rsidP="00CD4D2F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21475870"/>
      <w:bookmarkStart w:id="71" w:name="_Toc398564600"/>
      <w:bookmarkStart w:id="72" w:name="_Toc399408089"/>
      <w:bookmarkStart w:id="73" w:name="_Toc418584574"/>
      <w:bookmarkStart w:id="74" w:name="_Toc419879488"/>
      <w:bookmarkStart w:id="75" w:name="_Toc42480746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70"/>
      <w:bookmarkEnd w:id="71"/>
      <w:bookmarkEnd w:id="72"/>
      <w:bookmarkEnd w:id="73"/>
      <w:bookmarkEnd w:id="74"/>
      <w:bookmarkEnd w:id="75"/>
    </w:p>
    <w:p w:rsidR="00037888" w:rsidRDefault="00037888" w:rsidP="00CD4D2F">
      <w:pPr>
        <w:ind w:right="153" w:firstLine="636"/>
        <w:jc w:val="both"/>
        <w:rPr>
          <w:b/>
          <w:bCs/>
          <w:i/>
          <w:iCs/>
        </w:rPr>
      </w:pPr>
    </w:p>
    <w:p w:rsidR="00037888" w:rsidRDefault="00037888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37888" w:rsidRDefault="00037888" w:rsidP="00CD4D2F">
      <w:pPr>
        <w:ind w:right="153" w:firstLine="636"/>
        <w:jc w:val="both"/>
        <w:rPr>
          <w:b/>
          <w:bCs/>
          <w:i/>
          <w:iCs/>
        </w:rPr>
      </w:pPr>
    </w:p>
    <w:p w:rsidR="00037888" w:rsidRDefault="00037888" w:rsidP="00CD4D2F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76" w:name="_Toc412098816"/>
      <w:bookmarkStart w:id="77" w:name="_Toc412098817"/>
      <w:bookmarkStart w:id="78" w:name="_Toc412098818"/>
      <w:bookmarkStart w:id="79" w:name="_Toc412098819"/>
      <w:bookmarkStart w:id="80" w:name="_Toc395190388"/>
      <w:bookmarkStart w:id="81" w:name="_Ref396487846"/>
      <w:bookmarkStart w:id="82" w:name="_Ref396489236"/>
      <w:bookmarkStart w:id="83" w:name="_Toc418584575"/>
      <w:bookmarkStart w:id="84" w:name="_Toc419879489"/>
      <w:bookmarkStart w:id="85" w:name="_Toc424807465"/>
      <w:bookmarkStart w:id="86" w:name="_Toc260130025"/>
      <w:bookmarkStart w:id="87" w:name="_Toc367283798"/>
      <w:bookmarkEnd w:id="76"/>
      <w:bookmarkEnd w:id="77"/>
      <w:bookmarkEnd w:id="78"/>
      <w:bookmarkEnd w:id="79"/>
      <w:r w:rsidRPr="00FC009D">
        <w:rPr>
          <w:sz w:val="28"/>
          <w:szCs w:val="28"/>
        </w:rPr>
        <w:t>ОБРАЗЦЫ ФОРМ ОСНОВНЫХ ДОКУМЕНТОВ</w:t>
      </w:r>
      <w:bookmarkEnd w:id="80"/>
      <w:bookmarkEnd w:id="81"/>
      <w:bookmarkEnd w:id="82"/>
      <w:bookmarkEnd w:id="83"/>
      <w:bookmarkEnd w:id="84"/>
      <w:bookmarkEnd w:id="85"/>
    </w:p>
    <w:p w:rsidR="00037888" w:rsidRPr="0086357F" w:rsidRDefault="00037888" w:rsidP="00CD4D2F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8" w:name="_Ref401131967"/>
      <w:bookmarkStart w:id="89" w:name="_Toc418584576"/>
      <w:bookmarkStart w:id="90" w:name="_Toc419879490"/>
      <w:bookmarkStart w:id="91" w:name="_Toc42480746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8"/>
      <w:bookmarkEnd w:id="89"/>
      <w:bookmarkEnd w:id="90"/>
      <w:bookmarkEnd w:id="91"/>
    </w:p>
    <w:p w:rsidR="00037888" w:rsidRPr="00CC6698" w:rsidRDefault="00037888" w:rsidP="00CD4D2F"/>
    <w:p w:rsidR="00037888" w:rsidRDefault="00037888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037888" w:rsidRDefault="00037888" w:rsidP="00CD4D2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037888" w:rsidRPr="00FC009D" w:rsidRDefault="00037888" w:rsidP="00CD4D2F">
      <w:pPr>
        <w:pStyle w:val="Times12"/>
        <w:jc w:val="right"/>
        <w:rPr>
          <w:sz w:val="28"/>
          <w:szCs w:val="28"/>
        </w:rPr>
      </w:pPr>
    </w:p>
    <w:p w:rsidR="00037888" w:rsidRPr="00FC009D" w:rsidRDefault="00037888" w:rsidP="00CD4D2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037888" w:rsidRPr="00FC009D" w:rsidRDefault="00037888" w:rsidP="00CD4D2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037888" w:rsidRPr="00B02B63" w:rsidRDefault="0003788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2" w:name="_Письмо_о_подаче"/>
      <w:bookmarkStart w:id="93" w:name="_ЗАЯВКА_НА_УЧАСТИЕ"/>
      <w:bookmarkStart w:id="94" w:name="_Toc255987071"/>
      <w:bookmarkStart w:id="95" w:name="_Toc272505461"/>
      <w:bookmarkStart w:id="96" w:name="_Toc390267513"/>
      <w:bookmarkStart w:id="97" w:name="_Toc412201945"/>
      <w:bookmarkEnd w:id="92"/>
      <w:bookmarkEnd w:id="93"/>
    </w:p>
    <w:p w:rsidR="00037888" w:rsidRPr="00FC009D" w:rsidRDefault="0003788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8" w:name="_ЗАЯВКА_НА_УЧАСТИЕ_1"/>
      <w:bookmarkStart w:id="99" w:name="_Toc418584577"/>
      <w:bookmarkStart w:id="100" w:name="_Toc419879491"/>
      <w:bookmarkStart w:id="101" w:name="_Toc424807467"/>
      <w:bookmarkEnd w:id="9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94"/>
      <w:bookmarkEnd w:id="95"/>
      <w:bookmarkEnd w:id="96"/>
      <w:bookmarkEnd w:id="97"/>
      <w:bookmarkEnd w:id="99"/>
      <w:bookmarkEnd w:id="100"/>
      <w:bookmarkEnd w:id="101"/>
    </w:p>
    <w:p w:rsidR="00037888" w:rsidRPr="00FC009D" w:rsidRDefault="00037888" w:rsidP="00CD4D2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037888" w:rsidRPr="00FC009D" w:rsidRDefault="00037888" w:rsidP="00CD4D2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037888" w:rsidRDefault="00037888" w:rsidP="00CD4D2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037888" w:rsidRPr="00FC009D" w:rsidRDefault="00037888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037888" w:rsidRPr="00FC009D" w:rsidRDefault="00037888" w:rsidP="00CD4D2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37888" w:rsidRPr="00FC009D" w:rsidRDefault="00037888" w:rsidP="00CD4D2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037888" w:rsidRPr="00FC009D" w:rsidRDefault="00037888" w:rsidP="00CD4D2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37888" w:rsidRPr="00FC009D" w:rsidRDefault="00037888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037888" w:rsidRPr="00FC009D" w:rsidRDefault="00037888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37888" w:rsidRPr="00FC009D" w:rsidRDefault="00037888" w:rsidP="00CD4D2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037888" w:rsidRPr="00FC009D" w:rsidRDefault="00037888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37888" w:rsidRPr="00FC009D" w:rsidRDefault="00037888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037888" w:rsidRPr="00FC009D" w:rsidRDefault="00037888" w:rsidP="00CD4D2F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037888" w:rsidRPr="00FC009D" w:rsidRDefault="00037888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37888" w:rsidRPr="00FC009D">
        <w:trPr>
          <w:cantSplit/>
          <w:tblHeader/>
        </w:trPr>
        <w:tc>
          <w:tcPr>
            <w:tcW w:w="709" w:type="dxa"/>
            <w:vAlign w:val="center"/>
          </w:tcPr>
          <w:p w:rsidR="00037888" w:rsidRPr="00FC009D" w:rsidRDefault="00037888" w:rsidP="00496B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37888" w:rsidRPr="00FC009D" w:rsidRDefault="00037888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7888" w:rsidRPr="00FC009D" w:rsidRDefault="00037888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7888" w:rsidRPr="00FC009D">
        <w:trPr>
          <w:cantSplit/>
        </w:trPr>
        <w:tc>
          <w:tcPr>
            <w:tcW w:w="709" w:type="dxa"/>
            <w:vAlign w:val="center"/>
          </w:tcPr>
          <w:p w:rsidR="00037888" w:rsidRPr="00FC009D" w:rsidRDefault="00037888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7888" w:rsidRPr="00FC009D" w:rsidRDefault="00037888" w:rsidP="00496B06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7888" w:rsidRPr="00FC009D" w:rsidRDefault="00037888" w:rsidP="00496B06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037888" w:rsidRPr="00FC009D">
        <w:trPr>
          <w:cantSplit/>
        </w:trPr>
        <w:tc>
          <w:tcPr>
            <w:tcW w:w="709" w:type="dxa"/>
            <w:vAlign w:val="center"/>
          </w:tcPr>
          <w:p w:rsidR="00037888" w:rsidRPr="00FC009D" w:rsidRDefault="00037888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7888" w:rsidRPr="00FC009D" w:rsidRDefault="00037888" w:rsidP="00496B06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7888" w:rsidRPr="00FC009D" w:rsidRDefault="00037888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37888" w:rsidRPr="00FC009D">
        <w:trPr>
          <w:cantSplit/>
        </w:trPr>
        <w:tc>
          <w:tcPr>
            <w:tcW w:w="709" w:type="dxa"/>
            <w:vAlign w:val="center"/>
          </w:tcPr>
          <w:p w:rsidR="00037888" w:rsidRPr="00FC009D" w:rsidRDefault="00037888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7888" w:rsidRPr="00FC009D" w:rsidRDefault="00037888" w:rsidP="00496B06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7888" w:rsidRPr="00FC009D" w:rsidRDefault="00037888" w:rsidP="00496B06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37888" w:rsidRPr="00FC009D">
        <w:trPr>
          <w:cantSplit/>
        </w:trPr>
        <w:tc>
          <w:tcPr>
            <w:tcW w:w="709" w:type="dxa"/>
            <w:vAlign w:val="center"/>
          </w:tcPr>
          <w:p w:rsidR="00037888" w:rsidRPr="00FC009D" w:rsidRDefault="00037888" w:rsidP="00496B06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7888" w:rsidRPr="00FC009D" w:rsidRDefault="00037888" w:rsidP="00496B06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7888" w:rsidRPr="00FC009D" w:rsidRDefault="00037888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037888" w:rsidRPr="00FC009D" w:rsidRDefault="0003788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7888" w:rsidRDefault="0003788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7888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37888" w:rsidRDefault="00037888" w:rsidP="00CD4D2F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037888" w:rsidRPr="00100970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7888" w:rsidRPr="00FC009D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7888" w:rsidRDefault="00037888" w:rsidP="00CD4D2F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7888" w:rsidRPr="00FC009D" w:rsidRDefault="00037888" w:rsidP="00CD4D2F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7888" w:rsidRPr="00FC009D" w:rsidRDefault="00037888" w:rsidP="00CD4D2F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37888" w:rsidRPr="00FC009D" w:rsidRDefault="00037888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037888" w:rsidRPr="00FC009D" w:rsidRDefault="00037888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037888" w:rsidRPr="00FC009D" w:rsidRDefault="00037888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037888" w:rsidRPr="00C35EF7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7888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37888" w:rsidRPr="00FC009D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7888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37888" w:rsidRPr="00FC009D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7888" w:rsidRPr="00FC009D" w:rsidRDefault="00037888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7888" w:rsidRDefault="00037888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7888" w:rsidRPr="00DF05AF" w:rsidRDefault="00037888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037888" w:rsidRDefault="00037888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7888" w:rsidRDefault="00037888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037888" w:rsidRPr="00914AB9" w:rsidRDefault="00037888" w:rsidP="00CD4D2F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037888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037888" w:rsidRDefault="0003788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037888" w:rsidRDefault="00037888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37888" w:rsidRPr="00881537" w:rsidRDefault="0003788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037888" w:rsidRDefault="0003788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037888" w:rsidRDefault="00037888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37888" w:rsidRPr="001205C1" w:rsidRDefault="00037888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037888" w:rsidRPr="00FC009D" w:rsidRDefault="00037888" w:rsidP="00CD4D2F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7888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7888" w:rsidRPr="002C5C15" w:rsidRDefault="00037888" w:rsidP="00CD4D2F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7888" w:rsidRPr="002C5C15" w:rsidRDefault="00037888" w:rsidP="00CD4D2F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7888" w:rsidRPr="00FC009D" w:rsidRDefault="00037888" w:rsidP="00CD4D2F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7888" w:rsidRPr="00FC009D" w:rsidRDefault="00037888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7888" w:rsidRPr="00FC009D" w:rsidRDefault="0003788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37888" w:rsidRPr="00FC009D" w:rsidRDefault="00037888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37888" w:rsidRPr="00FC009D">
        <w:trPr>
          <w:tblHeader/>
        </w:trPr>
        <w:tc>
          <w:tcPr>
            <w:tcW w:w="1091" w:type="dxa"/>
            <w:vAlign w:val="center"/>
          </w:tcPr>
          <w:p w:rsidR="00037888" w:rsidRPr="00FC009D" w:rsidRDefault="00037888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037888" w:rsidRPr="00FC009D" w:rsidRDefault="00037888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037888" w:rsidRPr="00FC009D" w:rsidRDefault="00037888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7888" w:rsidRPr="00FC009D" w:rsidRDefault="00037888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FC009D" w:rsidRDefault="00037888" w:rsidP="00496B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037888" w:rsidRPr="009F34DE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037888" w:rsidRPr="00FC009D" w:rsidRDefault="00037888" w:rsidP="00496B06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83031A" w:rsidRDefault="00037888" w:rsidP="00496B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37888" w:rsidRPr="00FC009D" w:rsidRDefault="00037888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83031A" w:rsidRDefault="00037888" w:rsidP="00496B06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37888" w:rsidRPr="00FC009D" w:rsidRDefault="00037888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83031A" w:rsidRDefault="00037888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37888" w:rsidRPr="00FC009D" w:rsidRDefault="00037888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83031A" w:rsidRDefault="00037888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37888" w:rsidRPr="00FC009D" w:rsidRDefault="00037888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83031A" w:rsidRDefault="00037888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37888" w:rsidRPr="00FC009D" w:rsidRDefault="00037888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37888" w:rsidRPr="00FC009D">
        <w:tc>
          <w:tcPr>
            <w:tcW w:w="1091" w:type="dxa"/>
            <w:vAlign w:val="center"/>
          </w:tcPr>
          <w:p w:rsidR="00037888" w:rsidRPr="0083031A" w:rsidRDefault="00037888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37888" w:rsidRPr="0083031A" w:rsidRDefault="00037888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037888" w:rsidRPr="00FC009D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7888" w:rsidRPr="00FC009D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7888" w:rsidRPr="00FC009D" w:rsidRDefault="0003788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37888" w:rsidRPr="00FC009D" w:rsidRDefault="00037888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37888" w:rsidRPr="00FC009D" w:rsidRDefault="00037888" w:rsidP="00CD4D2F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037888" w:rsidRPr="00FC009D" w:rsidRDefault="00037888" w:rsidP="00CD4D2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037888" w:rsidRPr="00FC009D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37888" w:rsidRPr="00FC009D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037888" w:rsidRPr="00FC009D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037888" w:rsidRPr="00FC009D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7888" w:rsidRPr="00FC009D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7888" w:rsidRPr="009449E0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037888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037888" w:rsidRPr="00100970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2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02"/>
    </w:p>
    <w:p w:rsidR="00037888" w:rsidRPr="00100970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3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03"/>
    </w:p>
    <w:p w:rsidR="00037888" w:rsidRPr="00100970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037888" w:rsidRDefault="00037888" w:rsidP="00CD4D2F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04"/>
    </w:p>
    <w:p w:rsidR="00037888" w:rsidRPr="00FC009D" w:rsidRDefault="00037888" w:rsidP="00CD4D2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Default="00037888" w:rsidP="00CD4D2F">
      <w:pPr>
        <w:jc w:val="right"/>
        <w:rPr>
          <w:sz w:val="28"/>
          <w:szCs w:val="28"/>
        </w:rPr>
      </w:pPr>
    </w:p>
    <w:p w:rsidR="00037888" w:rsidRPr="00FC009D" w:rsidRDefault="00037888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7888" w:rsidRPr="0022001A" w:rsidRDefault="00037888" w:rsidP="00CD4D2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037888" w:rsidRPr="0022001A" w:rsidRDefault="00037888" w:rsidP="00CD4D2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037888" w:rsidRPr="00FC009D" w:rsidRDefault="00037888" w:rsidP="00CD4D2F">
      <w:pPr>
        <w:jc w:val="right"/>
        <w:rPr>
          <w:b/>
          <w:bCs/>
          <w:sz w:val="22"/>
          <w:szCs w:val="22"/>
        </w:rPr>
      </w:pPr>
    </w:p>
    <w:p w:rsidR="00037888" w:rsidRPr="00B03ADB" w:rsidRDefault="00037888" w:rsidP="00CD4D2F">
      <w:pPr>
        <w:jc w:val="center"/>
        <w:rPr>
          <w:sz w:val="28"/>
          <w:szCs w:val="28"/>
        </w:rPr>
      </w:pPr>
      <w:bookmarkStart w:id="105" w:name="_Анкета_Претендента_на"/>
      <w:bookmarkStart w:id="106" w:name="_Анкета_Участника_процедуры"/>
      <w:bookmarkStart w:id="107" w:name="_АНКЕТА_УЧАСТНИКА_КОНКУРСА"/>
      <w:bookmarkEnd w:id="105"/>
      <w:bookmarkEnd w:id="106"/>
      <w:bookmarkEnd w:id="10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37888" w:rsidRDefault="00037888" w:rsidP="00CD4D2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37888" w:rsidRPr="00FC009D" w:rsidRDefault="00037888" w:rsidP="00CD4D2F">
      <w:pPr>
        <w:jc w:val="right"/>
        <w:rPr>
          <w:b/>
          <w:bCs/>
          <w:i/>
          <w:iCs/>
        </w:rPr>
      </w:pPr>
    </w:p>
    <w:p w:rsidR="00037888" w:rsidRPr="00936804" w:rsidDel="00EC0238" w:rsidRDefault="00037888" w:rsidP="00CD4D2F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08" w:name="_СВЕДЕНИЯ_О_ПРИНАДЛЕЖНОСТИ_1"/>
      <w:bookmarkStart w:id="109" w:name="_Toc402520353"/>
      <w:bookmarkStart w:id="110" w:name="_Toc412201948"/>
      <w:bookmarkStart w:id="111" w:name="_Toc418584578"/>
      <w:bookmarkStart w:id="112" w:name="_Toc419879492"/>
      <w:bookmarkStart w:id="113" w:name="_Toc424807468"/>
      <w:bookmarkEnd w:id="10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09"/>
      <w:bookmarkEnd w:id="110"/>
      <w:bookmarkEnd w:id="111"/>
      <w:bookmarkEnd w:id="112"/>
      <w:bookmarkEnd w:id="113"/>
    </w:p>
    <w:p w:rsidR="00037888" w:rsidRPr="00FC009D" w:rsidRDefault="00037888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7888" w:rsidRDefault="00037888" w:rsidP="00CD4D2F">
      <w:pPr>
        <w:jc w:val="both"/>
        <w:rPr>
          <w:lang w:eastAsia="en-US"/>
        </w:rPr>
      </w:pPr>
    </w:p>
    <w:p w:rsidR="00037888" w:rsidDel="00EC0238" w:rsidRDefault="00037888" w:rsidP="00CD4D2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37888" w:rsidRPr="002B303E" w:rsidDel="00EC0238" w:rsidRDefault="00037888" w:rsidP="00CD4D2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037888" w:rsidRPr="002B303E" w:rsidDel="00EC0238">
        <w:trPr>
          <w:tblHeader/>
        </w:trPr>
        <w:tc>
          <w:tcPr>
            <w:tcW w:w="540" w:type="dxa"/>
            <w:vAlign w:val="center"/>
          </w:tcPr>
          <w:p w:rsidR="00037888" w:rsidRPr="005F6473" w:rsidDel="00EC0238" w:rsidRDefault="00037888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37888" w:rsidRPr="005F6473" w:rsidDel="00EC0238" w:rsidRDefault="00037888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37888" w:rsidRPr="005F6473" w:rsidDel="00EC0238" w:rsidRDefault="00037888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37888" w:rsidRPr="005F6473" w:rsidDel="00EC0238" w:rsidRDefault="00037888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37888" w:rsidRPr="005F6473" w:rsidDel="00EC0238" w:rsidRDefault="00037888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037888" w:rsidRPr="002B303E" w:rsidDel="00EC0238">
        <w:trPr>
          <w:tblHeader/>
        </w:trPr>
        <w:tc>
          <w:tcPr>
            <w:tcW w:w="540" w:type="dxa"/>
            <w:vAlign w:val="center"/>
          </w:tcPr>
          <w:p w:rsidR="00037888" w:rsidRPr="002B303E" w:rsidDel="00EC0238" w:rsidRDefault="00037888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037888" w:rsidRPr="002B303E" w:rsidDel="00EC0238">
        <w:tc>
          <w:tcPr>
            <w:tcW w:w="540" w:type="dxa"/>
          </w:tcPr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37888" w:rsidRPr="002B303E" w:rsidDel="00EC0238" w:rsidRDefault="00037888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37888" w:rsidRPr="002B303E" w:rsidDel="00EC0238">
        <w:tc>
          <w:tcPr>
            <w:tcW w:w="540" w:type="dxa"/>
          </w:tcPr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37888" w:rsidRPr="002B303E" w:rsidDel="00EC0238" w:rsidRDefault="00037888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37888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37888" w:rsidRPr="002B303E" w:rsidDel="00EC0238" w:rsidRDefault="00037888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37888" w:rsidRPr="002B303E" w:rsidDel="00EC0238" w:rsidRDefault="00037888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37888" w:rsidRPr="002B303E" w:rsidDel="00EC0238" w:rsidRDefault="00037888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037888" w:rsidRPr="002B303E" w:rsidDel="00EC0238" w:rsidRDefault="00037888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037888" w:rsidRPr="002B303E" w:rsidDel="00EC0238">
        <w:trPr>
          <w:trHeight w:val="1903"/>
        </w:trPr>
        <w:tc>
          <w:tcPr>
            <w:tcW w:w="540" w:type="dxa"/>
            <w:vMerge/>
          </w:tcPr>
          <w:p w:rsidR="00037888" w:rsidRPr="002B303E" w:rsidDel="00EC0238" w:rsidRDefault="00037888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37888" w:rsidRPr="002B303E" w:rsidDel="00EC0238" w:rsidRDefault="00037888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37888" w:rsidRPr="002B303E" w:rsidDel="00EC0238" w:rsidRDefault="00037888" w:rsidP="00496B0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37888" w:rsidRPr="002B303E" w:rsidDel="00EC0238" w:rsidRDefault="00037888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037888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037888" w:rsidRPr="002B303E" w:rsidDel="00EC0238" w:rsidRDefault="00037888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037888" w:rsidRPr="005F6473" w:rsidDel="00EC0238" w:rsidRDefault="00037888" w:rsidP="00496B06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37888" w:rsidRPr="00241B8D" w:rsidDel="00EC0238" w:rsidRDefault="00037888" w:rsidP="00496B06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37888" w:rsidRPr="00241B8D" w:rsidDel="00EC0238" w:rsidRDefault="00037888" w:rsidP="00496B06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037888" w:rsidRPr="002B303E" w:rsidDel="00EC0238">
        <w:trPr>
          <w:trHeight w:val="1267"/>
        </w:trPr>
        <w:tc>
          <w:tcPr>
            <w:tcW w:w="540" w:type="dxa"/>
            <w:vMerge/>
          </w:tcPr>
          <w:p w:rsidR="00037888" w:rsidRPr="002B303E" w:rsidDel="00EC0238" w:rsidRDefault="00037888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37888" w:rsidRPr="002B303E" w:rsidDel="00EC0238" w:rsidRDefault="00037888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37888" w:rsidRPr="005F6473" w:rsidDel="00EC0238" w:rsidRDefault="00037888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037888" w:rsidRPr="005F6473" w:rsidDel="00EC0238" w:rsidRDefault="00037888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37888" w:rsidRPr="002B303E" w:rsidDel="00EC0238" w:rsidRDefault="00037888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037888" w:rsidRPr="00012898" w:rsidDel="00EC0238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7888" w:rsidRPr="008B0FDE" w:rsidDel="00EC0238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037888" w:rsidRPr="008B0FDE" w:rsidDel="00EC0238" w:rsidRDefault="0003788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037888" w:rsidDel="00EC0238" w:rsidRDefault="00037888" w:rsidP="00CD4D2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037888" w:rsidRPr="00FC009D" w:rsidDel="00EC0238" w:rsidRDefault="00037888" w:rsidP="00CD4D2F">
      <w:pPr>
        <w:jc w:val="center"/>
        <w:rPr>
          <w:b/>
          <w:bCs/>
        </w:rPr>
      </w:pPr>
    </w:p>
    <w:p w:rsidR="00037888" w:rsidRPr="00FC009D" w:rsidDel="00EC0238" w:rsidRDefault="00037888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037888" w:rsidRDefault="00037888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037888" w:rsidRPr="00FC009D" w:rsidDel="00EC0238" w:rsidRDefault="00037888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37888" w:rsidRPr="00FC009D" w:rsidDel="00EC0238" w:rsidRDefault="00037888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037888" w:rsidRPr="0076483D" w:rsidDel="00EC0238" w:rsidRDefault="00037888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037888" w:rsidRPr="00770FB1" w:rsidDel="00EC0238" w:rsidRDefault="00037888" w:rsidP="00CD4D2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037888" w:rsidDel="00EC0238" w:rsidRDefault="00037888" w:rsidP="00CD4D2F">
      <w:pPr>
        <w:pStyle w:val="Times12"/>
        <w:tabs>
          <w:tab w:val="left" w:pos="1134"/>
        </w:tabs>
      </w:pPr>
    </w:p>
    <w:p w:rsidR="00037888" w:rsidRPr="00FC009D" w:rsidDel="00EC0238" w:rsidRDefault="00037888" w:rsidP="00CD4D2F">
      <w:pPr>
        <w:pStyle w:val="Times12"/>
        <w:ind w:left="600" w:firstLine="0"/>
        <w:rPr>
          <w:sz w:val="20"/>
          <w:szCs w:val="20"/>
        </w:rPr>
        <w:sectPr w:rsidR="00037888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37888" w:rsidRPr="00774105" w:rsidRDefault="00037888" w:rsidP="00CD4D2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037888" w:rsidRPr="00FC009D" w:rsidRDefault="00037888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7888" w:rsidRPr="00FC009D" w:rsidRDefault="00037888" w:rsidP="00CD4D2F">
      <w:pPr>
        <w:pStyle w:val="Times12"/>
        <w:ind w:left="10065" w:firstLine="0"/>
        <w:jc w:val="left"/>
      </w:pPr>
    </w:p>
    <w:p w:rsidR="00037888" w:rsidRPr="00FC009D" w:rsidRDefault="00037888" w:rsidP="00CD4D2F">
      <w:pPr>
        <w:jc w:val="right"/>
        <w:rPr>
          <w:b/>
          <w:bCs/>
          <w:sz w:val="22"/>
          <w:szCs w:val="22"/>
        </w:rPr>
      </w:pPr>
    </w:p>
    <w:p w:rsidR="00037888" w:rsidRPr="00FC009D" w:rsidRDefault="0003788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4" w:name="_СВЕДЕНИЯ_О_ПРИНАДЛЕЖНОСТИ"/>
      <w:bookmarkStart w:id="115" w:name="_СВЕДЕНИЯ_О_ЦЕПОЧКЕ"/>
      <w:bookmarkStart w:id="116" w:name="_Toc402520354"/>
      <w:bookmarkStart w:id="117" w:name="_Toc412201949"/>
      <w:bookmarkStart w:id="118" w:name="_Toc418584579"/>
      <w:bookmarkStart w:id="119" w:name="_Toc419879493"/>
      <w:bookmarkStart w:id="120" w:name="_Toc424807469"/>
      <w:bookmarkEnd w:id="114"/>
      <w:bookmarkEnd w:id="115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16"/>
      <w:bookmarkEnd w:id="117"/>
      <w:bookmarkEnd w:id="118"/>
      <w:bookmarkEnd w:id="119"/>
      <w:bookmarkEnd w:id="120"/>
    </w:p>
    <w:p w:rsidR="00037888" w:rsidRPr="00FC009D" w:rsidRDefault="00037888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7888" w:rsidRPr="00FC009D" w:rsidRDefault="00037888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7888" w:rsidRPr="00FC009D" w:rsidRDefault="00037888" w:rsidP="00CD4D2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7888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7888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037888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037888" w:rsidRPr="00FC009D" w:rsidRDefault="00037888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37888" w:rsidRPr="00FC009D" w:rsidRDefault="00037888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0378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</w:tbl>
    <w:p w:rsidR="00037888" w:rsidRPr="00FC009D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7888" w:rsidRPr="00FC009D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7888" w:rsidRPr="00FC009D" w:rsidRDefault="0003788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37888" w:rsidRPr="00FC009D" w:rsidRDefault="00037888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37888" w:rsidRPr="00FC009D" w:rsidRDefault="00037888" w:rsidP="00CD4D2F">
      <w:pPr>
        <w:jc w:val="center"/>
        <w:rPr>
          <w:b/>
          <w:bCs/>
        </w:rPr>
      </w:pPr>
    </w:p>
    <w:p w:rsidR="00037888" w:rsidRPr="00FC009D" w:rsidRDefault="00037888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7888" w:rsidRPr="00FC009D" w:rsidRDefault="00037888" w:rsidP="00211B98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7888" w:rsidRPr="00FC009D" w:rsidRDefault="00037888" w:rsidP="00CD4D2F">
      <w:pPr>
        <w:pStyle w:val="Times12"/>
        <w:ind w:firstLine="0"/>
        <w:jc w:val="left"/>
      </w:pPr>
    </w:p>
    <w:p w:rsidR="00037888" w:rsidRPr="00FC009D" w:rsidRDefault="00037888" w:rsidP="00CD4D2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037888" w:rsidRPr="00FC009D" w:rsidRDefault="00037888" w:rsidP="00CD4D2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7888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037888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037888" w:rsidRPr="00FC009D" w:rsidRDefault="00037888" w:rsidP="00496B06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7888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</w:p>
        </w:tc>
      </w:tr>
    </w:tbl>
    <w:p w:rsidR="00037888" w:rsidRDefault="00037888" w:rsidP="00CD4D2F">
      <w:pPr>
        <w:pStyle w:val="Times12"/>
        <w:ind w:firstLine="0"/>
        <w:jc w:val="left"/>
        <w:sectPr w:rsidR="00037888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37888" w:rsidRPr="00FC009D" w:rsidRDefault="00037888" w:rsidP="00CD4D2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7888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7888" w:rsidRPr="00FC009D">
        <w:trPr>
          <w:trHeight w:val="1590"/>
        </w:trPr>
        <w:tc>
          <w:tcPr>
            <w:tcW w:w="851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37888" w:rsidRPr="00FC009D" w:rsidRDefault="00037888" w:rsidP="00496B06">
            <w:pPr>
              <w:rPr>
                <w:i/>
                <w:iCs/>
                <w:sz w:val="20"/>
                <w:szCs w:val="20"/>
              </w:rPr>
            </w:pP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37888" w:rsidRPr="00FC009D" w:rsidRDefault="00037888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7888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7888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37888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7888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7888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37888" w:rsidRPr="00FC009D" w:rsidRDefault="00037888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7888" w:rsidRPr="00FC009D" w:rsidRDefault="00037888" w:rsidP="00CD4D2F">
      <w:pPr>
        <w:jc w:val="right"/>
        <w:rPr>
          <w:sz w:val="22"/>
          <w:szCs w:val="22"/>
        </w:rPr>
      </w:pPr>
    </w:p>
    <w:p w:rsidR="00037888" w:rsidRPr="00FC009D" w:rsidRDefault="00037888" w:rsidP="00CD4D2F">
      <w:pPr>
        <w:pStyle w:val="Times12"/>
        <w:jc w:val="right"/>
        <w:rPr>
          <w:sz w:val="28"/>
          <w:szCs w:val="28"/>
        </w:rPr>
        <w:sectPr w:rsidR="00037888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Pr="00FC009D" w:rsidRDefault="00037888" w:rsidP="00CD4D2F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37888" w:rsidRPr="00FC009D" w:rsidRDefault="00037888" w:rsidP="00CD4D2F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037888" w:rsidRPr="00FC009D" w:rsidRDefault="00037888" w:rsidP="00CD4D2F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037888" w:rsidRPr="00FC009D" w:rsidRDefault="00037888" w:rsidP="00CD4D2F">
      <w:pPr>
        <w:pStyle w:val="Times12"/>
        <w:jc w:val="center"/>
        <w:rPr>
          <w:b/>
          <w:bCs/>
          <w:snapToGrid w:val="0"/>
        </w:rPr>
      </w:pPr>
    </w:p>
    <w:p w:rsidR="00037888" w:rsidRPr="00B03ADB" w:rsidRDefault="00037888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37888" w:rsidRPr="00FC009D" w:rsidRDefault="00037888" w:rsidP="00CD4D2F">
      <w:pPr>
        <w:widowControl w:val="0"/>
        <w:autoSpaceDE w:val="0"/>
        <w:autoSpaceDN w:val="0"/>
        <w:adjustRightInd w:val="0"/>
        <w:jc w:val="center"/>
      </w:pPr>
    </w:p>
    <w:p w:rsidR="00037888" w:rsidRDefault="00037888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1" w:name="_Техническое_предложение__Форма"/>
      <w:bookmarkStart w:id="122" w:name="_Toc235439567"/>
      <w:bookmarkStart w:id="123" w:name="_Toc390267515"/>
      <w:bookmarkStart w:id="124" w:name="_Toc412201950"/>
      <w:bookmarkStart w:id="125" w:name="_Toc418584580"/>
      <w:bookmarkStart w:id="126" w:name="_Toc419879494"/>
      <w:bookmarkStart w:id="127" w:name="_Toc424807470"/>
      <w:bookmarkEnd w:id="12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2"/>
      <w:bookmarkEnd w:id="123"/>
      <w:bookmarkEnd w:id="124"/>
      <w:bookmarkEnd w:id="125"/>
      <w:bookmarkEnd w:id="126"/>
      <w:bookmarkEnd w:id="127"/>
    </w:p>
    <w:p w:rsidR="00037888" w:rsidRPr="00774105" w:rsidRDefault="00037888" w:rsidP="00CD4D2F"/>
    <w:p w:rsidR="00037888" w:rsidRPr="00927CFA" w:rsidRDefault="00037888" w:rsidP="00CD4D2F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037888" w:rsidRPr="00FC009D" w:rsidRDefault="00037888" w:rsidP="00CD4D2F">
      <w:pPr>
        <w:pStyle w:val="Times12"/>
        <w:rPr>
          <w:i/>
          <w:iCs/>
          <w:sz w:val="22"/>
          <w:szCs w:val="22"/>
        </w:rPr>
      </w:pPr>
    </w:p>
    <w:p w:rsidR="00037888" w:rsidRPr="00FC009D" w:rsidRDefault="00037888" w:rsidP="00CD4D2F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037888" w:rsidRPr="00FC009D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7888" w:rsidRPr="00102E0C" w:rsidRDefault="00037888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037888" w:rsidRPr="00102E0C" w:rsidRDefault="00037888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037888" w:rsidRPr="00102E0C" w:rsidRDefault="00037888" w:rsidP="00CD4D2F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037888" w:rsidRPr="00FC009D" w:rsidRDefault="00037888" w:rsidP="00CD4D2F">
      <w:pPr>
        <w:jc w:val="center"/>
        <w:rPr>
          <w:b/>
          <w:bCs/>
        </w:rPr>
      </w:pPr>
    </w:p>
    <w:p w:rsidR="00037888" w:rsidRPr="00FC009D" w:rsidRDefault="00037888" w:rsidP="00CD4D2F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037888" w:rsidRPr="00FC009D" w:rsidRDefault="00037888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37888" w:rsidRPr="00FC009D" w:rsidRDefault="00037888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037888" w:rsidRPr="00102E0C" w:rsidRDefault="00037888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037888" w:rsidRPr="00FC009D" w:rsidRDefault="00037888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037888" w:rsidRPr="00FC009D" w:rsidRDefault="00037888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037888" w:rsidRPr="00FC009D" w:rsidRDefault="00037888" w:rsidP="00211B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037888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Ссылки на ПП</w:t>
            </w:r>
          </w:p>
        </w:tc>
      </w:tr>
      <w:tr w:rsidR="00037888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7888" w:rsidRPr="00FC009D" w:rsidRDefault="00037888" w:rsidP="00496B06">
            <w:pPr>
              <w:jc w:val="center"/>
            </w:pP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/>
          <w:p w:rsidR="00037888" w:rsidRPr="00FC009D" w:rsidRDefault="00037888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37888" w:rsidRPr="00FC009D" w:rsidRDefault="00037888" w:rsidP="00496B06"/>
          <w:p w:rsidR="00037888" w:rsidRPr="00FC009D" w:rsidRDefault="00037888" w:rsidP="00496B06">
            <w:r w:rsidRPr="00FC009D">
              <w:t>порядковый номер</w:t>
            </w: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37888" w:rsidRPr="00FC009D" w:rsidRDefault="00037888" w:rsidP="00496B06">
            <w:r w:rsidRPr="00FC009D">
              <w:t xml:space="preserve">номер пункта Технических требований </w:t>
            </w: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37888" w:rsidRPr="00FC009D" w:rsidRDefault="00037888" w:rsidP="00496B06"/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/>
        </w:tc>
        <w:tc>
          <w:tcPr>
            <w:tcW w:w="7513" w:type="dxa"/>
            <w:gridSpan w:val="3"/>
          </w:tcPr>
          <w:p w:rsidR="00037888" w:rsidRPr="00FC009D" w:rsidRDefault="00037888" w:rsidP="00496B06">
            <w:r w:rsidRPr="00FC009D">
              <w:t>"да" - будет выполнен полностью</w:t>
            </w: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/>
        </w:tc>
        <w:tc>
          <w:tcPr>
            <w:tcW w:w="7513" w:type="dxa"/>
            <w:gridSpan w:val="3"/>
          </w:tcPr>
          <w:p w:rsidR="00037888" w:rsidRPr="00FC009D" w:rsidRDefault="00037888" w:rsidP="00496B06">
            <w:r w:rsidRPr="00FC009D">
              <w:t>"нет" - не будет выполнен</w:t>
            </w: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/>
        </w:tc>
        <w:tc>
          <w:tcPr>
            <w:tcW w:w="7513" w:type="dxa"/>
            <w:gridSpan w:val="3"/>
          </w:tcPr>
          <w:p w:rsidR="00037888" w:rsidRPr="00FC009D" w:rsidRDefault="00037888" w:rsidP="00496B06">
            <w:r w:rsidRPr="00FC009D">
              <w:t>"частично" – выполняется с "такими-то" ограничениями</w:t>
            </w: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37888" w:rsidRPr="00FC009D" w:rsidRDefault="00037888" w:rsidP="00496B06">
            <w:r w:rsidRPr="00FC009D">
              <w:t>необходимые пояснения</w:t>
            </w:r>
          </w:p>
        </w:tc>
      </w:tr>
      <w:tr w:rsidR="00037888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037888" w:rsidRPr="00FC009D" w:rsidRDefault="00037888" w:rsidP="00496B0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37888" w:rsidRPr="00FC009D" w:rsidRDefault="00037888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37888" w:rsidRPr="00FC009D" w:rsidRDefault="00037888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037888" w:rsidRPr="00FC009D" w:rsidRDefault="00037888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037888" w:rsidRPr="00FC009D" w:rsidRDefault="00037888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37888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37888" w:rsidRPr="00FC009D" w:rsidRDefault="00037888" w:rsidP="00496B06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37888" w:rsidRPr="00FC009D" w:rsidRDefault="00037888" w:rsidP="00496B06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037888" w:rsidRPr="00FC009D">
        <w:trPr>
          <w:trHeight w:val="371"/>
        </w:trPr>
        <w:tc>
          <w:tcPr>
            <w:tcW w:w="600" w:type="dxa"/>
          </w:tcPr>
          <w:p w:rsidR="00037888" w:rsidRPr="00FC009D" w:rsidRDefault="00037888" w:rsidP="00496B06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037888" w:rsidRPr="00FC009D" w:rsidRDefault="00037888" w:rsidP="00496B06"/>
        </w:tc>
        <w:tc>
          <w:tcPr>
            <w:tcW w:w="1440" w:type="dxa"/>
          </w:tcPr>
          <w:p w:rsidR="00037888" w:rsidRPr="00FC009D" w:rsidRDefault="00037888" w:rsidP="00496B06"/>
        </w:tc>
        <w:tc>
          <w:tcPr>
            <w:tcW w:w="2880" w:type="dxa"/>
          </w:tcPr>
          <w:p w:rsidR="00037888" w:rsidRPr="00FC009D" w:rsidRDefault="00037888" w:rsidP="00496B06">
            <w:pPr>
              <w:ind w:firstLine="16"/>
              <w:jc w:val="center"/>
            </w:pPr>
          </w:p>
        </w:tc>
      </w:tr>
      <w:tr w:rsidR="00037888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37888" w:rsidRPr="00FC009D" w:rsidRDefault="00037888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37888" w:rsidRPr="00FC009D" w:rsidRDefault="00037888" w:rsidP="00496B0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37888" w:rsidRPr="00FC009D" w:rsidRDefault="00037888" w:rsidP="00496B06"/>
        </w:tc>
        <w:tc>
          <w:tcPr>
            <w:tcW w:w="2880" w:type="dxa"/>
            <w:tcBorders>
              <w:bottom w:val="double" w:sz="4" w:space="0" w:color="auto"/>
            </w:tcBorders>
          </w:tcPr>
          <w:p w:rsidR="00037888" w:rsidRPr="00FC009D" w:rsidRDefault="00037888" w:rsidP="00496B06">
            <w:pPr>
              <w:ind w:firstLine="16"/>
              <w:jc w:val="center"/>
            </w:pPr>
          </w:p>
        </w:tc>
      </w:tr>
    </w:tbl>
    <w:p w:rsidR="00037888" w:rsidRPr="00FC009D" w:rsidRDefault="00037888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037888" w:rsidRPr="00FC009D" w:rsidRDefault="00037888" w:rsidP="00CD4D2F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right="-29"/>
        <w:rPr>
          <w:b/>
          <w:bCs/>
          <w:i/>
          <w:iCs/>
        </w:rPr>
      </w:pPr>
    </w:p>
    <w:p w:rsidR="00037888" w:rsidRDefault="00037888" w:rsidP="00CD4D2F">
      <w:pPr>
        <w:pStyle w:val="Times12"/>
        <w:ind w:left="5387" w:firstLine="0"/>
        <w:jc w:val="left"/>
      </w:pPr>
      <w:bookmarkStart w:id="128" w:name="_Справка_об_участии_в_судебных_разби"/>
      <w:bookmarkStart w:id="129" w:name="_Справка_об_участии"/>
      <w:bookmarkEnd w:id="86"/>
      <w:bookmarkEnd w:id="87"/>
      <w:bookmarkEnd w:id="128"/>
      <w:bookmarkEnd w:id="129"/>
    </w:p>
    <w:p w:rsidR="00037888" w:rsidRPr="00FC009D" w:rsidRDefault="00037888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0" w:name="_Toc418584581"/>
      <w:bookmarkStart w:id="131" w:name="_Toc419879495"/>
      <w:bookmarkStart w:id="132" w:name="_Toc424807471"/>
      <w:r>
        <w:rPr>
          <w:b/>
          <w:bCs/>
          <w:sz w:val="28"/>
          <w:szCs w:val="28"/>
        </w:rPr>
        <w:t>ЧАСТЬ 2</w:t>
      </w:r>
      <w:bookmarkEnd w:id="130"/>
      <w:bookmarkEnd w:id="131"/>
      <w:bookmarkEnd w:id="132"/>
    </w:p>
    <w:p w:rsidR="00037888" w:rsidRDefault="00037888" w:rsidP="00CD4D2F">
      <w:pPr>
        <w:pStyle w:val="Times12"/>
        <w:ind w:left="5387" w:firstLine="0"/>
        <w:jc w:val="left"/>
      </w:pPr>
    </w:p>
    <w:p w:rsidR="00037888" w:rsidRDefault="00037888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3" w:name="_Ref317259044"/>
      <w:bookmarkStart w:id="13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3"/>
      <w:bookmarkEnd w:id="13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7888" w:rsidRPr="00DF507B" w:rsidRDefault="00037888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7888" w:rsidRPr="00FC009D" w:rsidRDefault="00037888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5" w:name="_Toc418584582"/>
      <w:bookmarkStart w:id="136" w:name="_Toc419879496"/>
      <w:bookmarkStart w:id="137" w:name="_Toc424807472"/>
      <w:r>
        <w:rPr>
          <w:b/>
          <w:bCs/>
          <w:sz w:val="28"/>
          <w:szCs w:val="28"/>
        </w:rPr>
        <w:t>ЧАСТЬ 3</w:t>
      </w:r>
      <w:bookmarkEnd w:id="135"/>
      <w:bookmarkEnd w:id="136"/>
      <w:bookmarkEnd w:id="137"/>
    </w:p>
    <w:p w:rsidR="00037888" w:rsidRDefault="00037888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037888" w:rsidRPr="00563FFA" w:rsidRDefault="00037888" w:rsidP="00CD4D2F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p w:rsidR="00037888" w:rsidRPr="00563FFA" w:rsidRDefault="00037888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037888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888" w:rsidRDefault="00037888">
      <w:r>
        <w:separator/>
      </w:r>
    </w:p>
  </w:endnote>
  <w:endnote w:type="continuationSeparator" w:id="0">
    <w:p w:rsidR="00037888" w:rsidRDefault="00037888">
      <w:r>
        <w:continuationSeparator/>
      </w:r>
    </w:p>
  </w:endnote>
  <w:endnote w:type="continuationNotice" w:id="1">
    <w:p w:rsidR="00037888" w:rsidRDefault="0003788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FE6219" w:rsidRDefault="0003788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FE6219" w:rsidRDefault="0003788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FE6219" w:rsidRDefault="0003788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888" w:rsidRDefault="00037888">
      <w:r>
        <w:separator/>
      </w:r>
    </w:p>
  </w:footnote>
  <w:footnote w:type="continuationSeparator" w:id="0">
    <w:p w:rsidR="00037888" w:rsidRDefault="00037888">
      <w:r>
        <w:continuationSeparator/>
      </w:r>
    </w:p>
  </w:footnote>
  <w:footnote w:type="continuationNotice" w:id="1">
    <w:p w:rsidR="00037888" w:rsidRDefault="0003788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157639" w:rsidRDefault="00037888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037888" w:rsidRPr="00157639" w:rsidRDefault="00037888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037888" w:rsidRPr="00157639" w:rsidRDefault="00037888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037888" w:rsidRPr="00157639" w:rsidRDefault="00037888" w:rsidP="007D34D5">
    <w:pPr>
      <w:jc w:val="center"/>
      <w:rPr>
        <w:b/>
        <w:bCs/>
        <w:caps/>
      </w:rPr>
    </w:pPr>
  </w:p>
  <w:p w:rsidR="00037888" w:rsidRPr="007D34D5" w:rsidRDefault="00037888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F429FC" w:rsidRDefault="0003788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F429FC" w:rsidRDefault="0003788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20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888" w:rsidRPr="00F429FC" w:rsidRDefault="0003788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1"/>
  </w:num>
  <w:num w:numId="13">
    <w:abstractNumId w:val="0"/>
  </w:num>
  <w:num w:numId="14">
    <w:abstractNumId w:val="21"/>
  </w:num>
  <w:num w:numId="15">
    <w:abstractNumId w:val="19"/>
  </w:num>
  <w:num w:numId="16">
    <w:abstractNumId w:val="3"/>
  </w:num>
  <w:num w:numId="17">
    <w:abstractNumId w:val="11"/>
  </w:num>
  <w:num w:numId="18">
    <w:abstractNumId w:val="2"/>
  </w:num>
  <w:num w:numId="19">
    <w:abstractNumId w:val="9"/>
  </w:num>
  <w:num w:numId="20">
    <w:abstractNumId w:val="15"/>
  </w:num>
  <w:num w:numId="21">
    <w:abstractNumId w:val="33"/>
  </w:num>
  <w:num w:numId="22">
    <w:abstractNumId w:val="25"/>
  </w:num>
  <w:num w:numId="23">
    <w:abstractNumId w:val="14"/>
  </w:num>
  <w:num w:numId="24">
    <w:abstractNumId w:val="39"/>
  </w:num>
  <w:num w:numId="25">
    <w:abstractNumId w:val="22"/>
  </w:num>
  <w:num w:numId="26">
    <w:abstractNumId w:val="37"/>
  </w:num>
  <w:num w:numId="27">
    <w:abstractNumId w:val="23"/>
  </w:num>
  <w:num w:numId="28">
    <w:abstractNumId w:val="30"/>
  </w:num>
  <w:num w:numId="29">
    <w:abstractNumId w:val="12"/>
  </w:num>
  <w:num w:numId="30">
    <w:abstractNumId w:val="29"/>
  </w:num>
  <w:num w:numId="31">
    <w:abstractNumId w:val="34"/>
  </w:num>
  <w:num w:numId="32">
    <w:abstractNumId w:val="40"/>
  </w:num>
  <w:num w:numId="33">
    <w:abstractNumId w:val="13"/>
  </w:num>
  <w:num w:numId="34">
    <w:abstractNumId w:val="35"/>
  </w:num>
  <w:num w:numId="35">
    <w:abstractNumId w:val="18"/>
  </w:num>
  <w:num w:numId="36">
    <w:abstractNumId w:val="4"/>
  </w:num>
  <w:num w:numId="37">
    <w:abstractNumId w:val="28"/>
  </w:num>
  <w:num w:numId="38">
    <w:abstractNumId w:val="27"/>
  </w:num>
  <w:num w:numId="39">
    <w:abstractNumId w:val="7"/>
  </w:num>
  <w:num w:numId="40">
    <w:abstractNumId w:val="10"/>
  </w:num>
  <w:num w:numId="41">
    <w:abstractNumId w:val="32"/>
  </w:num>
  <w:num w:numId="42">
    <w:abstractNumId w:val="5"/>
  </w:num>
  <w:num w:numId="43">
    <w:abstractNumId w:val="6"/>
  </w:num>
  <w:num w:numId="44">
    <w:abstractNumId w:val="31"/>
  </w:num>
  <w:num w:numId="45">
    <w:abstractNumId w:val="38"/>
  </w:num>
  <w:num w:numId="46">
    <w:abstractNumId w:val="20"/>
  </w:num>
  <w:num w:numId="47">
    <w:abstractNumId w:val="8"/>
  </w:num>
  <w:num w:numId="48">
    <w:abstractNumId w:val="17"/>
  </w:num>
  <w:num w:numId="4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0E81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888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23C8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9C6"/>
    <w:rsid w:val="00101D5D"/>
    <w:rsid w:val="00102E0C"/>
    <w:rsid w:val="001030DA"/>
    <w:rsid w:val="00103240"/>
    <w:rsid w:val="00103677"/>
    <w:rsid w:val="00103F9E"/>
    <w:rsid w:val="0010414F"/>
    <w:rsid w:val="0010521C"/>
    <w:rsid w:val="001058CD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CC6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83A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1B98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1FDB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047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3FAC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3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73B"/>
    <w:rsid w:val="002E59BF"/>
    <w:rsid w:val="002E6928"/>
    <w:rsid w:val="002F081A"/>
    <w:rsid w:val="002F0913"/>
    <w:rsid w:val="002F21D9"/>
    <w:rsid w:val="002F3AC6"/>
    <w:rsid w:val="002F3B61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2D2C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92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0AB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D59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64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165D8"/>
    <w:rsid w:val="006200A4"/>
    <w:rsid w:val="006205DF"/>
    <w:rsid w:val="0062378E"/>
    <w:rsid w:val="00624786"/>
    <w:rsid w:val="006267FE"/>
    <w:rsid w:val="0063064B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808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46C5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CE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3C2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455B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E4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055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DEB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27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3CF5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AB"/>
    <w:rsid w:val="009460B7"/>
    <w:rsid w:val="00946CEC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673F8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3E3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1F5F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9EA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D40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887"/>
    <w:rsid w:val="00B90FC8"/>
    <w:rsid w:val="00B91750"/>
    <w:rsid w:val="00B91FB1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C34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1D8"/>
    <w:rsid w:val="00C83CBD"/>
    <w:rsid w:val="00C84247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B8D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7B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73"/>
    <w:rsid w:val="00DE3E66"/>
    <w:rsid w:val="00DE419C"/>
    <w:rsid w:val="00DE5685"/>
    <w:rsid w:val="00DE56F3"/>
    <w:rsid w:val="00DF05AF"/>
    <w:rsid w:val="00DF0A62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347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26A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33C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1D94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3A79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0D95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00E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0812B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0812B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812B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12B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12BB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12B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12BB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812B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2BB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2BB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2BB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812BB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812BB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812BB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12BB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12BB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12BB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D4D2F"/>
    <w:rPr>
      <w:b/>
      <w:bCs/>
    </w:rPr>
  </w:style>
  <w:style w:type="paragraph" w:customStyle="1" w:styleId="15">
    <w:name w:val="Нижний колонтитул1"/>
    <w:basedOn w:val="Normal"/>
    <w:uiPriority w:val="99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0812BB"/>
    <w:pPr>
      <w:numPr>
        <w:numId w:val="23"/>
      </w:numPr>
    </w:pPr>
  </w:style>
  <w:style w:type="numbering" w:customStyle="1" w:styleId="1">
    <w:name w:val="Стиль1"/>
    <w:rsid w:val="000812BB"/>
    <w:pPr>
      <w:numPr>
        <w:numId w:val="20"/>
      </w:numPr>
    </w:pPr>
  </w:style>
  <w:style w:type="numbering" w:customStyle="1" w:styleId="11">
    <w:name w:val="Стиль11"/>
    <w:rsid w:val="000812BB"/>
    <w:pPr>
      <w:numPr>
        <w:numId w:val="22"/>
      </w:numPr>
    </w:pPr>
  </w:style>
  <w:style w:type="numbering" w:customStyle="1" w:styleId="2">
    <w:name w:val="Стиль2"/>
    <w:rsid w:val="000812BB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98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84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84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84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84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507</TotalTime>
  <Pages>24</Pages>
  <Words>6667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68</cp:revision>
  <cp:lastPrinted>2015-07-23T16:39:00Z</cp:lastPrinted>
  <dcterms:created xsi:type="dcterms:W3CDTF">2015-05-19T06:46:00Z</dcterms:created>
  <dcterms:modified xsi:type="dcterms:W3CDTF">2015-07-23T16:40:00Z</dcterms:modified>
</cp:coreProperties>
</file>