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188" w:rsidRPr="00ED0135" w:rsidRDefault="006A4188" w:rsidP="00623BB6">
      <w:pPr>
        <w:jc w:val="center"/>
        <w:outlineLvl w:val="0"/>
        <w:rPr>
          <w:rFonts w:ascii="Times New Roman" w:hAnsi="Times New Roman" w:cs="Times New Roman"/>
        </w:rPr>
      </w:pPr>
      <w:r w:rsidRPr="00ED0135">
        <w:rPr>
          <w:rFonts w:ascii="Times New Roman" w:hAnsi="Times New Roman" w:cs="Times New Roman"/>
        </w:rPr>
        <w:t>ИЗВЕЩЕНИЕ О ПРОДЛЕНИИ СРОКА ПОДАЧИ ЗАЯВОК</w:t>
      </w:r>
    </w:p>
    <w:p w:rsidR="006A4188" w:rsidRDefault="006A4188" w:rsidP="00623BB6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224/67-03/13-97/2 ОЗЦЭ</w:t>
      </w:r>
    </w:p>
    <w:p w:rsidR="006A4188" w:rsidRPr="00A6215E" w:rsidRDefault="006A4188" w:rsidP="00623BB6">
      <w:pPr>
        <w:jc w:val="center"/>
        <w:outlineLvl w:val="0"/>
        <w:rPr>
          <w:rFonts w:ascii="Times New Roman" w:hAnsi="Times New Roman" w:cs="Times New Roman"/>
        </w:rPr>
      </w:pPr>
    </w:p>
    <w:p w:rsidR="006A4188" w:rsidRPr="00A6215E" w:rsidRDefault="006A4188" w:rsidP="00623BB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6A4188" w:rsidRPr="00A6215E" w:rsidRDefault="006A4188" w:rsidP="00623BB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6A4188" w:rsidRPr="00A6215E" w:rsidRDefault="006A4188" w:rsidP="00623BB6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</w:p>
    <w:p w:rsidR="006A4188" w:rsidRDefault="006A4188" w:rsidP="00623BB6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</w:p>
    <w:p w:rsidR="006A4188" w:rsidRPr="006F3094" w:rsidRDefault="006A4188" w:rsidP="00623BB6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Овчинникова Инга Николаевна</w:t>
      </w:r>
      <w:r w:rsidRPr="0066467B">
        <w:rPr>
          <w:rFonts w:ascii="Times New Roman" w:hAnsi="Times New Roman" w:cs="Times New Roman"/>
        </w:rPr>
        <w:t xml:space="preserve">,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 xml:space="preserve">48-16, </w:t>
      </w:r>
      <w:r w:rsidRPr="00B269BD">
        <w:rPr>
          <w:rFonts w:ascii="Times New Roman" w:hAnsi="Times New Roman" w:cs="Times New Roman"/>
          <w:lang w:val="en-US"/>
        </w:rPr>
        <w:t>imartinova</w:t>
      </w:r>
      <w:r w:rsidRPr="006060E7">
        <w:rPr>
          <w:rFonts w:ascii="Times New Roman" w:hAnsi="Times New Roman" w:cs="Times New Roman"/>
        </w:rPr>
        <w:t>@</w:t>
      </w:r>
      <w:r w:rsidRPr="00B269BD">
        <w:rPr>
          <w:rFonts w:ascii="Times New Roman" w:hAnsi="Times New Roman" w:cs="Times New Roman"/>
          <w:lang w:val="en-US"/>
        </w:rPr>
        <w:t>ippe</w:t>
      </w:r>
      <w:r w:rsidRPr="006060E7">
        <w:rPr>
          <w:rFonts w:ascii="Times New Roman" w:hAnsi="Times New Roman" w:cs="Times New Roman"/>
        </w:rPr>
        <w:t>.</w:t>
      </w:r>
      <w:r w:rsidRPr="00B269BD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6A4188" w:rsidRPr="00BD1E5B" w:rsidRDefault="006A4188" w:rsidP="00623BB6">
      <w:pPr>
        <w:tabs>
          <w:tab w:val="left" w:pos="1134"/>
        </w:tabs>
        <w:suppressAutoHyphens w:val="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6A4188" w:rsidRPr="00E90B5C" w:rsidRDefault="006A4188" w:rsidP="00623BB6">
      <w:pPr>
        <w:numPr>
          <w:ilvl w:val="0"/>
          <w:numId w:val="1"/>
        </w:numPr>
        <w:tabs>
          <w:tab w:val="clear" w:pos="1260"/>
          <w:tab w:val="num" w:pos="0"/>
        </w:tabs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6D623D">
        <w:rPr>
          <w:rFonts w:ascii="Times New Roman" w:hAnsi="Times New Roman" w:cs="Times New Roman"/>
          <w:color w:val="000000"/>
        </w:rPr>
        <w:t xml:space="preserve">оставка </w:t>
      </w:r>
      <w:r w:rsidRPr="00A93F7D">
        <w:rPr>
          <w:rFonts w:ascii="Times New Roman" w:hAnsi="Times New Roman" w:cs="Times New Roman"/>
          <w:color w:val="000000"/>
        </w:rPr>
        <w:t>дозирующей машины</w:t>
      </w:r>
      <w:r>
        <w:rPr>
          <w:rFonts w:ascii="Times New Roman" w:hAnsi="Times New Roman" w:cs="Times New Roman"/>
          <w:color w:val="000000"/>
        </w:rPr>
        <w:t xml:space="preserve"> </w:t>
      </w:r>
      <w:r w:rsidRPr="00E90B5C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6A4188" w:rsidRPr="00A6215E" w:rsidRDefault="006A4188" w:rsidP="00623BB6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</w:p>
    <w:p w:rsidR="006A4188" w:rsidRPr="00A6215E" w:rsidRDefault="006A4188" w:rsidP="00623BB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A6215E">
        <w:rPr>
          <w:rFonts w:ascii="Times New Roman" w:hAnsi="Times New Roman" w:cs="Times New Roman"/>
        </w:rPr>
        <w:t>:</w:t>
      </w:r>
      <w:r w:rsidRPr="00A6215E">
        <w:rPr>
          <w:rFonts w:ascii="Times New Roman" w:hAnsi="Times New Roman" w:cs="Times New Roman"/>
          <w:b/>
          <w:bCs/>
        </w:rPr>
        <w:t xml:space="preserve"> </w:t>
      </w:r>
      <w:r w:rsidRPr="00A6215E">
        <w:rPr>
          <w:rFonts w:ascii="Times New Roman" w:hAnsi="Times New Roman" w:cs="Times New Roman"/>
        </w:rPr>
        <w:t>249033, Калужская область,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пл.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Бондаренко,</w:t>
      </w:r>
      <w:r>
        <w:rPr>
          <w:rFonts w:ascii="Times New Roman" w:hAnsi="Times New Roman" w:cs="Times New Roman"/>
        </w:rPr>
        <w:t xml:space="preserve"> д. </w:t>
      </w:r>
      <w:r w:rsidRPr="00A6215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</w:p>
    <w:p w:rsidR="006A4188" w:rsidRPr="00A6215E" w:rsidRDefault="006A4188" w:rsidP="00623BB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6A4188" w:rsidRPr="00A6215E" w:rsidRDefault="006A4188" w:rsidP="00623BB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A4188" w:rsidRPr="00A6215E" w:rsidRDefault="006A4188" w:rsidP="00623BB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A4188" w:rsidRPr="00A6215E" w:rsidRDefault="006A4188" w:rsidP="00623BB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A4188" w:rsidRPr="004E5629" w:rsidRDefault="006A4188" w:rsidP="00623BB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4E5629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4E5629">
        <w:rPr>
          <w:rFonts w:ascii="Times New Roman" w:hAnsi="Times New Roman" w:cs="Times New Roman"/>
        </w:rPr>
        <w:t xml:space="preserve">: </w:t>
      </w:r>
      <w:r w:rsidRPr="00D525C0">
        <w:rPr>
          <w:rFonts w:ascii="Times New Roman" w:hAnsi="Times New Roman" w:cs="Times New Roman"/>
        </w:rPr>
        <w:t>1</w:t>
      </w:r>
      <w:bookmarkStart w:id="0" w:name="_GoBack"/>
      <w:bookmarkEnd w:id="0"/>
      <w:r>
        <w:rPr>
          <w:rFonts w:ascii="Times New Roman" w:hAnsi="Times New Roman" w:cs="Times New Roman"/>
        </w:rPr>
        <w:t>523</w:t>
      </w:r>
      <w:r w:rsidRPr="00D525C0">
        <w:rPr>
          <w:rFonts w:ascii="Times New Roman" w:hAnsi="Times New Roman" w:cs="Times New Roman"/>
        </w:rPr>
        <w:t xml:space="preserve">847,00 </w:t>
      </w:r>
      <w:r>
        <w:rPr>
          <w:rFonts w:ascii="Times New Roman" w:hAnsi="Times New Roman" w:cs="Times New Roman"/>
        </w:rPr>
        <w:t>(</w:t>
      </w:r>
      <w:r w:rsidRPr="00D525C0">
        <w:rPr>
          <w:rFonts w:ascii="Times New Roman" w:hAnsi="Times New Roman" w:cs="Times New Roman"/>
        </w:rPr>
        <w:t>Один миллион пятьсот двадцать три тысячи восемьсот сорок семь</w:t>
      </w:r>
      <w:r w:rsidRPr="004E5629">
        <w:rPr>
          <w:rFonts w:ascii="Times New Roman" w:hAnsi="Times New Roman" w:cs="Times New Roman"/>
        </w:rPr>
        <w:t xml:space="preserve"> рублей 00 копеек) рублей, включая НДС. </w:t>
      </w:r>
      <w:r>
        <w:rPr>
          <w:rFonts w:ascii="Times New Roman" w:hAnsi="Times New Roman" w:cs="Times New Roman"/>
        </w:rPr>
        <w:t>В</w:t>
      </w:r>
      <w:r w:rsidRPr="004E5629">
        <w:rPr>
          <w:rFonts w:ascii="Times New Roman" w:hAnsi="Times New Roman" w:cs="Times New Roman"/>
        </w:rPr>
        <w:t xml:space="preserve"> стоимость товара включены расходы на тару, упаковку, доставку, приемку товара на территории Покупателя в г. Обнинске, пл. Бондаренко, д.</w:t>
      </w:r>
      <w:r>
        <w:rPr>
          <w:rFonts w:ascii="Times New Roman" w:hAnsi="Times New Roman" w:cs="Times New Roman"/>
        </w:rPr>
        <w:t xml:space="preserve"> </w:t>
      </w:r>
      <w:r w:rsidRPr="004E5629">
        <w:rPr>
          <w:rFonts w:ascii="Times New Roman" w:hAnsi="Times New Roman" w:cs="Times New Roman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6A4188" w:rsidRPr="004E5629" w:rsidRDefault="006A4188" w:rsidP="00623BB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4E5629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4E5629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6A4188" w:rsidRPr="00A6215E" w:rsidRDefault="006A4188" w:rsidP="00623BB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>
        <w:rPr>
          <w:rFonts w:ascii="Times New Roman" w:hAnsi="Times New Roman" w:cs="Times New Roman"/>
        </w:rPr>
        <w:t xml:space="preserve">, на официальном сайте по </w:t>
      </w:r>
      <w:r w:rsidRPr="00D822F8">
        <w:rPr>
          <w:rFonts w:ascii="Times New Roman" w:hAnsi="Times New Roman" w:cs="Times New Roman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887A00"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6A4188" w:rsidRDefault="006A4188" w:rsidP="00623BB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6A4188" w:rsidRPr="006A6A1A" w:rsidRDefault="006A4188" w:rsidP="00623BB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6A6A1A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6A6A1A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6A6A1A">
        <w:rPr>
          <w:rFonts w:ascii="Times New Roman" w:hAnsi="Times New Roman" w:cs="Times New Roman"/>
          <w:b/>
          <w:bCs/>
        </w:rPr>
        <w:t>:</w:t>
      </w:r>
    </w:p>
    <w:p w:rsidR="006A4188" w:rsidRPr="006A6A1A" w:rsidRDefault="006A4188" w:rsidP="006A6A1A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spacing w:val="-6"/>
        </w:rPr>
      </w:pPr>
      <w:r w:rsidRPr="006A6A1A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6A6A1A">
        <w:rPr>
          <w:rFonts w:ascii="Times New Roman" w:hAnsi="Times New Roman" w:cs="Times New Roman"/>
          <w:color w:val="0000FF"/>
        </w:rPr>
        <w:t xml:space="preserve"> </w:t>
      </w:r>
      <w:r w:rsidRPr="006A6A1A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6A6A1A">
        <w:rPr>
          <w:rFonts w:ascii="Times New Roman" w:hAnsi="Times New Roman" w:cs="Times New Roman"/>
          <w:spacing w:val="-6"/>
        </w:rPr>
        <w:t>на участие в запросе цен</w:t>
      </w:r>
      <w:r w:rsidRPr="006A6A1A">
        <w:rPr>
          <w:rFonts w:ascii="Times New Roman" w:hAnsi="Times New Roman" w:cs="Times New Roman"/>
        </w:rPr>
        <w:t xml:space="preserve"> продлевается на 4 рабочих дня.</w:t>
      </w:r>
      <w:r w:rsidRPr="006A6A1A">
        <w:rPr>
          <w:rFonts w:ascii="Times New Roman" w:hAnsi="Times New Roman" w:cs="Times New Roman"/>
          <w:b/>
          <w:bCs/>
        </w:rPr>
        <w:t xml:space="preserve"> </w:t>
      </w:r>
    </w:p>
    <w:p w:rsidR="006A4188" w:rsidRPr="00A6215E" w:rsidRDefault="006A4188" w:rsidP="00623BB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6A4188" w:rsidRPr="00A6215E" w:rsidRDefault="006A4188" w:rsidP="00623BB6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 w:cs="Times New Roman"/>
          <w:spacing w:val="-6"/>
          <w:highlight w:val="yellow"/>
        </w:rPr>
        <w:t>10</w:t>
      </w:r>
      <w:r w:rsidRPr="00A6215E">
        <w:rPr>
          <w:rFonts w:ascii="Times New Roman" w:hAnsi="Times New Roman" w:cs="Times New Roman"/>
          <w:spacing w:val="-6"/>
          <w:highlight w:val="yellow"/>
        </w:rPr>
        <w:t>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15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апреля</w:t>
      </w:r>
      <w:r w:rsidRPr="00A6215E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6A4188" w:rsidRPr="00A6215E" w:rsidRDefault="006A4188" w:rsidP="00623BB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19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апреля</w:t>
      </w:r>
      <w:r w:rsidRPr="00A6215E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6A4188" w:rsidRPr="00A6215E" w:rsidRDefault="006A4188" w:rsidP="00623BB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BB62A9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26</w:t>
      </w:r>
      <w:r w:rsidRPr="00BB62A9">
        <w:rPr>
          <w:rFonts w:ascii="Times New Roman" w:hAnsi="Times New Roman" w:cs="Times New Roman"/>
          <w:spacing w:val="-6"/>
          <w:highlight w:val="yellow"/>
        </w:rPr>
        <w:t xml:space="preserve">» апреля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6A4188" w:rsidRPr="00A6215E" w:rsidRDefault="006A4188" w:rsidP="00623BB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6A4188" w:rsidRPr="00A6215E" w:rsidRDefault="006A4188" w:rsidP="00623BB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6A4188" w:rsidRPr="00A6215E" w:rsidRDefault="006A4188" w:rsidP="00623BB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A4188" w:rsidRPr="00D55FE5" w:rsidRDefault="006A4188" w:rsidP="00623BB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A4188" w:rsidRPr="00A6215E" w:rsidRDefault="006A4188" w:rsidP="00623BB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A4188" w:rsidRDefault="006A4188" w:rsidP="00623BB6">
      <w:pPr>
        <w:jc w:val="both"/>
      </w:pPr>
    </w:p>
    <w:sectPr w:rsidR="006A4188" w:rsidSect="00E748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07C35"/>
    <w:rsid w:val="0036723D"/>
    <w:rsid w:val="003D771F"/>
    <w:rsid w:val="00415202"/>
    <w:rsid w:val="00454708"/>
    <w:rsid w:val="004D3297"/>
    <w:rsid w:val="004E5629"/>
    <w:rsid w:val="004E5D69"/>
    <w:rsid w:val="004F13D7"/>
    <w:rsid w:val="006060E7"/>
    <w:rsid w:val="006111E5"/>
    <w:rsid w:val="00623BB6"/>
    <w:rsid w:val="0066467B"/>
    <w:rsid w:val="006A4188"/>
    <w:rsid w:val="006A6A1A"/>
    <w:rsid w:val="006D4C5A"/>
    <w:rsid w:val="006D623D"/>
    <w:rsid w:val="006F3094"/>
    <w:rsid w:val="007B5042"/>
    <w:rsid w:val="00887A00"/>
    <w:rsid w:val="008E3C0C"/>
    <w:rsid w:val="00927039"/>
    <w:rsid w:val="009442FC"/>
    <w:rsid w:val="00A6215E"/>
    <w:rsid w:val="00A93F7D"/>
    <w:rsid w:val="00B15C4C"/>
    <w:rsid w:val="00B269BD"/>
    <w:rsid w:val="00BB62A9"/>
    <w:rsid w:val="00BD1E5B"/>
    <w:rsid w:val="00BE4FD4"/>
    <w:rsid w:val="00C572F3"/>
    <w:rsid w:val="00D07C35"/>
    <w:rsid w:val="00D14104"/>
    <w:rsid w:val="00D42E6F"/>
    <w:rsid w:val="00D525C0"/>
    <w:rsid w:val="00D55FE5"/>
    <w:rsid w:val="00D822F8"/>
    <w:rsid w:val="00E7482D"/>
    <w:rsid w:val="00E90B5C"/>
    <w:rsid w:val="00ED0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BB6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uiPriority w:val="99"/>
    <w:rsid w:val="00ED0135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732</Words>
  <Characters>4179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8</cp:revision>
  <dcterms:created xsi:type="dcterms:W3CDTF">2013-04-02T11:11:00Z</dcterms:created>
  <dcterms:modified xsi:type="dcterms:W3CDTF">2013-04-09T09:20:00Z</dcterms:modified>
</cp:coreProperties>
</file>