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E4F" w:rsidRPr="00C003EB" w:rsidRDefault="00586E4F" w:rsidP="002907A2">
      <w:pPr>
        <w:jc w:val="center"/>
        <w:outlineLvl w:val="0"/>
        <w:rPr>
          <w:rFonts w:ascii="Times New Roman" w:hAnsi="Times New Roman" w:cs="Times New Roman"/>
        </w:rPr>
      </w:pPr>
      <w:r w:rsidRPr="00C003EB">
        <w:rPr>
          <w:rFonts w:ascii="Times New Roman" w:hAnsi="Times New Roman" w:cs="Times New Roman"/>
        </w:rPr>
        <w:t>ИЗВЕЩЕНИЕ О ПРОДЛЕНИИ СРОКА ПОДАЧИ ЗАЯВОК</w:t>
      </w:r>
    </w:p>
    <w:p w:rsidR="00586E4F" w:rsidRPr="00C003EB" w:rsidRDefault="00586E4F" w:rsidP="002907A2">
      <w:pPr>
        <w:jc w:val="center"/>
        <w:outlineLvl w:val="0"/>
        <w:rPr>
          <w:rFonts w:ascii="Times New Roman" w:hAnsi="Times New Roman" w:cs="Times New Roman"/>
        </w:rPr>
      </w:pPr>
      <w:r w:rsidRPr="00C003EB">
        <w:rPr>
          <w:rFonts w:ascii="Times New Roman" w:hAnsi="Times New Roman" w:cs="Times New Roman"/>
        </w:rPr>
        <w:t>224/67-03/13-171/2 ОЗЦЭ</w:t>
      </w:r>
    </w:p>
    <w:p w:rsidR="00586E4F" w:rsidRPr="00A6215E" w:rsidRDefault="00586E4F" w:rsidP="002907A2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86E4F" w:rsidRPr="00A6215E" w:rsidRDefault="00586E4F" w:rsidP="002907A2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586E4F" w:rsidRDefault="00586E4F" w:rsidP="002907A2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586E4F" w:rsidRPr="006F3094" w:rsidRDefault="00586E4F" w:rsidP="002907A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Романенко Андрей Анатольевич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88-30, </w:t>
      </w:r>
      <w:r w:rsidRPr="008653EC">
        <w:rPr>
          <w:rFonts w:ascii="Times New Roman" w:hAnsi="Times New Roman" w:cs="Times New Roman"/>
          <w:lang w:val="en-US"/>
        </w:rPr>
        <w:t>aromanenko</w:t>
      </w:r>
      <w:r w:rsidRPr="00246A3A">
        <w:rPr>
          <w:rFonts w:ascii="Times New Roman" w:hAnsi="Times New Roman" w:cs="Times New Roman"/>
        </w:rPr>
        <w:t>@</w:t>
      </w:r>
      <w:r w:rsidRPr="008653EC">
        <w:rPr>
          <w:rFonts w:ascii="Times New Roman" w:hAnsi="Times New Roman" w:cs="Times New Roman"/>
          <w:lang w:val="en-US"/>
        </w:rPr>
        <w:t>ippe</w:t>
      </w:r>
      <w:r w:rsidRPr="00246A3A">
        <w:rPr>
          <w:rFonts w:ascii="Times New Roman" w:hAnsi="Times New Roman" w:cs="Times New Roman"/>
        </w:rPr>
        <w:t>.</w:t>
      </w:r>
      <w:r w:rsidRPr="008653EC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586E4F" w:rsidRPr="00BD1E5B" w:rsidRDefault="00586E4F" w:rsidP="002907A2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586E4F" w:rsidRPr="00E90B5C" w:rsidRDefault="00586E4F" w:rsidP="002907A2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8653EC">
        <w:rPr>
          <w:rFonts w:ascii="Times New Roman" w:hAnsi="Times New Roman" w:cs="Times New Roman"/>
        </w:rPr>
        <w:t>выполнение работ по обследованию оборудования «горячей» камеры</w:t>
      </w:r>
      <w:r>
        <w:rPr>
          <w:rFonts w:ascii="Times New Roman" w:hAnsi="Times New Roman" w:cs="Times New Roman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586E4F" w:rsidRPr="00A6215E" w:rsidRDefault="00586E4F" w:rsidP="002907A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86E4F" w:rsidRPr="00A6215E" w:rsidRDefault="00586E4F" w:rsidP="002907A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6E4F" w:rsidRPr="00A6215E" w:rsidRDefault="00586E4F" w:rsidP="002907A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6E4F" w:rsidRPr="00A6215E" w:rsidRDefault="00586E4F" w:rsidP="002907A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6E4F" w:rsidRPr="00302472" w:rsidRDefault="00586E4F" w:rsidP="002907A2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0247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302472">
        <w:rPr>
          <w:rFonts w:ascii="Times New Roman" w:hAnsi="Times New Roman" w:cs="Times New Roman"/>
        </w:rPr>
        <w:t>: 1 028 606, 00 (один миллион двадцать восемь тысяч шестьсот шесть рублей 00 копеек) рубл</w:t>
      </w:r>
      <w:r>
        <w:rPr>
          <w:rFonts w:ascii="Times New Roman" w:hAnsi="Times New Roman" w:cs="Times New Roman"/>
        </w:rPr>
        <w:t>ей</w:t>
      </w:r>
      <w:r w:rsidRPr="00302472">
        <w:rPr>
          <w:rFonts w:ascii="Times New Roman" w:hAnsi="Times New Roman" w:cs="Times New Roman"/>
        </w:rPr>
        <w:t>, включая НДС. В цену работ входят все расходы исполнителя, связанные с исполнением обязательств по договору с учётом налогов, сборов и других обязательных платежей, предусмотренных законодательством РФ.</w:t>
      </w:r>
    </w:p>
    <w:p w:rsidR="00586E4F" w:rsidRPr="00302472" w:rsidRDefault="00586E4F" w:rsidP="002907A2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0247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30247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86E4F" w:rsidRPr="00A6215E" w:rsidRDefault="00586E4F" w:rsidP="002907A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86E4F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586E4F" w:rsidRPr="00E87A82" w:rsidRDefault="00586E4F" w:rsidP="00E87A8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E87A8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E87A8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E87A82">
        <w:rPr>
          <w:rFonts w:ascii="Times New Roman" w:hAnsi="Times New Roman" w:cs="Times New Roman"/>
          <w:b/>
          <w:bCs/>
        </w:rPr>
        <w:t>:</w:t>
      </w:r>
    </w:p>
    <w:p w:rsidR="00586E4F" w:rsidRPr="00E87A82" w:rsidRDefault="00586E4F" w:rsidP="00E87A82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E87A82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E87A82">
        <w:rPr>
          <w:rFonts w:ascii="Times New Roman" w:hAnsi="Times New Roman" w:cs="Times New Roman"/>
          <w:color w:val="0000FF"/>
        </w:rPr>
        <w:t xml:space="preserve"> </w:t>
      </w:r>
      <w:r w:rsidRPr="00E87A82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E87A82">
        <w:rPr>
          <w:rFonts w:ascii="Times New Roman" w:hAnsi="Times New Roman" w:cs="Times New Roman"/>
          <w:spacing w:val="-6"/>
        </w:rPr>
        <w:t>на участие в запросе цен</w:t>
      </w:r>
      <w:r w:rsidRPr="00E87A82">
        <w:rPr>
          <w:rFonts w:ascii="Times New Roman" w:hAnsi="Times New Roman" w:cs="Times New Roman"/>
        </w:rPr>
        <w:t xml:space="preserve"> продлевается на 4 рабочих дня.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86E4F" w:rsidRPr="00A6215E" w:rsidRDefault="00586E4F" w:rsidP="002907A2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</w:t>
      </w:r>
      <w:r w:rsidRPr="003E5F64">
        <w:rPr>
          <w:rFonts w:ascii="Times New Roman" w:hAnsi="Times New Roman" w:cs="Times New Roman"/>
          <w:spacing w:val="-6"/>
          <w:highlight w:val="yellow"/>
        </w:rPr>
        <w:t>7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25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25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A6215E">
        <w:rPr>
          <w:rFonts w:ascii="Times New Roman" w:hAnsi="Times New Roman" w:cs="Times New Roman"/>
        </w:rPr>
        <w:t>0 дней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86E4F" w:rsidRPr="00D55FE5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86E4F" w:rsidRPr="00A6215E" w:rsidRDefault="00586E4F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86E4F" w:rsidRDefault="00586E4F" w:rsidP="002907A2">
      <w:pPr>
        <w:jc w:val="both"/>
      </w:pPr>
    </w:p>
    <w:sectPr w:rsidR="00586E4F" w:rsidSect="00802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9E3"/>
    <w:rsid w:val="001366FE"/>
    <w:rsid w:val="00246A3A"/>
    <w:rsid w:val="00276DD8"/>
    <w:rsid w:val="002907A2"/>
    <w:rsid w:val="00302472"/>
    <w:rsid w:val="0036723D"/>
    <w:rsid w:val="003D771F"/>
    <w:rsid w:val="003E5F64"/>
    <w:rsid w:val="00454708"/>
    <w:rsid w:val="004E5D69"/>
    <w:rsid w:val="00586E4F"/>
    <w:rsid w:val="0066467B"/>
    <w:rsid w:val="006F3094"/>
    <w:rsid w:val="00802026"/>
    <w:rsid w:val="008653EC"/>
    <w:rsid w:val="00887A00"/>
    <w:rsid w:val="008A39E3"/>
    <w:rsid w:val="008E3C0C"/>
    <w:rsid w:val="00A6215E"/>
    <w:rsid w:val="00B15C4C"/>
    <w:rsid w:val="00BD1E5B"/>
    <w:rsid w:val="00C003EB"/>
    <w:rsid w:val="00C572F3"/>
    <w:rsid w:val="00D14104"/>
    <w:rsid w:val="00D42E6F"/>
    <w:rsid w:val="00D55FE5"/>
    <w:rsid w:val="00D822F8"/>
    <w:rsid w:val="00E87A82"/>
    <w:rsid w:val="00E9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7A2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C003EB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724</Words>
  <Characters>4131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2013-05-30T10:52:00Z</dcterms:created>
  <dcterms:modified xsi:type="dcterms:W3CDTF">2013-06-07T08:43:00Z</dcterms:modified>
</cp:coreProperties>
</file>