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82464A" w:rsidRDefault="0082464A" w:rsidP="0082464A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контейнеров КРАД-1,36 (</w:t>
      </w:r>
      <w:proofErr w:type="gramStart"/>
      <w:r>
        <w:rPr>
          <w:b/>
          <w:sz w:val="28"/>
          <w:szCs w:val="28"/>
        </w:rPr>
        <w:t>или  эквивалент</w:t>
      </w:r>
      <w:proofErr w:type="gramEnd"/>
      <w:r>
        <w:rPr>
          <w:b/>
          <w:sz w:val="28"/>
          <w:szCs w:val="28"/>
        </w:rPr>
        <w:t>) для нужд Ленинградского отделения филиала «Северо-западный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82464A" w:rsidRPr="00FE40C9" w:rsidRDefault="0082464A" w:rsidP="0082464A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82464A" w:rsidRDefault="0082464A" w:rsidP="0082464A">
      <w:pPr>
        <w:ind w:left="709" w:hanging="709"/>
        <w:jc w:val="center"/>
      </w:pPr>
      <w:r w:rsidRPr="00FE40C9">
        <w:t xml:space="preserve">на </w:t>
      </w:r>
      <w:r>
        <w:t>поставку стандартного промышленного оборудования</w:t>
      </w:r>
    </w:p>
    <w:p w:rsidR="0082464A" w:rsidRDefault="0082464A" w:rsidP="0082464A">
      <w:pPr>
        <w:ind w:left="709" w:hanging="709"/>
        <w:jc w:val="center"/>
      </w:pPr>
      <w:r>
        <w:t>для нужд Ленинградского отделения филиала</w:t>
      </w:r>
    </w:p>
    <w:p w:rsidR="0082464A" w:rsidRPr="00FE40C9" w:rsidRDefault="0082464A" w:rsidP="0082464A">
      <w:pPr>
        <w:ind w:left="709" w:hanging="709"/>
        <w:jc w:val="center"/>
      </w:pPr>
      <w:r>
        <w:t>«Северо-западный территориальный округ» ФГУП «РосРАО»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Общие сведения</w:t>
      </w:r>
    </w:p>
    <w:p w:rsidR="0082464A" w:rsidRPr="004F78EB" w:rsidRDefault="0082464A" w:rsidP="0082464A">
      <w:pPr>
        <w:numPr>
          <w:ilvl w:val="1"/>
          <w:numId w:val="30"/>
        </w:numPr>
        <w:ind w:left="1276" w:hanging="571"/>
        <w:jc w:val="both"/>
      </w:pPr>
      <w:r w:rsidRPr="00EA7E00">
        <w:rPr>
          <w:b/>
        </w:rPr>
        <w:t>Наименование:</w:t>
      </w:r>
      <w:r w:rsidRPr="004F78EB">
        <w:t xml:space="preserve"> Контейнер КРАД-</w:t>
      </w:r>
      <w:r>
        <w:t>1,</w:t>
      </w:r>
      <w:r w:rsidRPr="004F78EB">
        <w:t>3</w:t>
      </w:r>
      <w:r>
        <w:t>6</w:t>
      </w:r>
      <w:r w:rsidRPr="004F78EB">
        <w:t xml:space="preserve"> </w:t>
      </w:r>
      <w:r w:rsidRPr="00CA0F47">
        <w:t>(</w:t>
      </w:r>
      <w:proofErr w:type="gramStart"/>
      <w:r w:rsidRPr="00CA0F47">
        <w:t>или  эквивалент</w:t>
      </w:r>
      <w:proofErr w:type="gramEnd"/>
      <w:r w:rsidRPr="00CA0F47">
        <w:t>).</w:t>
      </w:r>
    </w:p>
    <w:p w:rsidR="0082464A" w:rsidRPr="004F78EB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Сведения о новизне:</w:t>
      </w:r>
      <w:r w:rsidRPr="004F78EB">
        <w:t xml:space="preserve">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82464A" w:rsidRPr="00D47144" w:rsidRDefault="0082464A" w:rsidP="0082464A">
      <w:pPr>
        <w:numPr>
          <w:ilvl w:val="1"/>
          <w:numId w:val="30"/>
        </w:numPr>
        <w:spacing w:after="200"/>
        <w:ind w:left="1276" w:hanging="571"/>
        <w:jc w:val="both"/>
      </w:pPr>
      <w:r w:rsidRPr="00EA7E00">
        <w:rPr>
          <w:b/>
        </w:rPr>
        <w:t>Код ОКП:</w:t>
      </w:r>
      <w:r w:rsidRPr="004F78EB">
        <w:t xml:space="preserve"> </w:t>
      </w:r>
      <w:r w:rsidRPr="00D47144">
        <w:t>69 6850 - Оборудование для радиоактивных отходов и дезактивации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 w:rsidRPr="00FE40C9">
        <w:rPr>
          <w:b/>
        </w:rPr>
        <w:t>Об</w:t>
      </w:r>
      <w:r>
        <w:rPr>
          <w:b/>
        </w:rPr>
        <w:t>ласть применения</w:t>
      </w:r>
    </w:p>
    <w:p w:rsidR="0082464A" w:rsidRPr="004F78EB" w:rsidRDefault="0082464A" w:rsidP="0082464A">
      <w:pPr>
        <w:ind w:left="720" w:hanging="11"/>
        <w:jc w:val="both"/>
        <w:rPr>
          <w:b/>
        </w:rPr>
      </w:pPr>
      <w:r w:rsidRPr="004F78EB">
        <w:t xml:space="preserve">Контейнер предназначен для сбора, транспортирования и длительного хранения твердых </w:t>
      </w:r>
      <w:r>
        <w:t xml:space="preserve">сухих </w:t>
      </w:r>
      <w:proofErr w:type="spellStart"/>
      <w:r w:rsidRPr="004F78EB">
        <w:t>низкоактивных</w:t>
      </w:r>
      <w:proofErr w:type="spellEnd"/>
      <w:r w:rsidRPr="004F78EB">
        <w:t xml:space="preserve"> РАО.</w:t>
      </w:r>
    </w:p>
    <w:p w:rsidR="0082464A" w:rsidRDefault="0082464A" w:rsidP="0082464A">
      <w:pPr>
        <w:numPr>
          <w:ilvl w:val="0"/>
          <w:numId w:val="30"/>
        </w:numPr>
        <w:jc w:val="center"/>
        <w:rPr>
          <w:b/>
        </w:rPr>
      </w:pPr>
      <w:r>
        <w:rPr>
          <w:b/>
        </w:rPr>
        <w:t>Условия эксплуатации</w:t>
      </w:r>
    </w:p>
    <w:p w:rsidR="0082464A" w:rsidRPr="004F78EB" w:rsidRDefault="0082464A" w:rsidP="0082464A">
      <w:pPr>
        <w:ind w:left="720"/>
      </w:pPr>
      <w:r w:rsidRPr="004F78EB">
        <w:t xml:space="preserve">Рабочая температура окружающего воздуха, </w:t>
      </w:r>
      <w:r w:rsidRPr="004F78EB">
        <w:rPr>
          <w:sz w:val="28"/>
          <w:szCs w:val="28"/>
          <w:vertAlign w:val="superscript"/>
        </w:rPr>
        <w:t>0</w:t>
      </w:r>
      <w:r>
        <w:t>С…………</w:t>
      </w:r>
      <w:r w:rsidRPr="004F78EB">
        <w:t>…………от минус 40</w:t>
      </w:r>
      <w:r w:rsidRPr="004F78EB">
        <w:rPr>
          <w:sz w:val="28"/>
          <w:szCs w:val="28"/>
          <w:vertAlign w:val="superscript"/>
        </w:rPr>
        <w:t>0</w:t>
      </w:r>
      <w:r w:rsidRPr="004F78EB">
        <w:t xml:space="preserve"> до + 40</w:t>
      </w:r>
      <w:r w:rsidRPr="004F78EB">
        <w:rPr>
          <w:sz w:val="28"/>
          <w:szCs w:val="28"/>
          <w:vertAlign w:val="superscript"/>
        </w:rPr>
        <w:t>0</w:t>
      </w:r>
      <w:r w:rsidRPr="004F78EB">
        <w:t>;</w:t>
      </w:r>
    </w:p>
    <w:p w:rsidR="0082464A" w:rsidRPr="0078565A" w:rsidRDefault="0082464A" w:rsidP="0082464A">
      <w:pPr>
        <w:tabs>
          <w:tab w:val="left" w:pos="9354"/>
        </w:tabs>
        <w:ind w:firstLine="709"/>
        <w:jc w:val="both"/>
        <w:rPr>
          <w:i/>
        </w:rPr>
      </w:pPr>
      <w:r w:rsidRPr="004F78EB">
        <w:t xml:space="preserve">относительная влажность воздуха при температуре 25 </w:t>
      </w:r>
      <w:r w:rsidRPr="004F78EB">
        <w:rPr>
          <w:sz w:val="28"/>
          <w:szCs w:val="28"/>
          <w:vertAlign w:val="superscript"/>
        </w:rPr>
        <w:t>0</w:t>
      </w:r>
      <w:r>
        <w:t>С, % ………</w:t>
      </w:r>
      <w:bookmarkStart w:id="2" w:name="_GoBack"/>
      <w:bookmarkEnd w:id="2"/>
      <w:r w:rsidRPr="004F78EB">
        <w:t>………………… 80.</w:t>
      </w:r>
    </w:p>
    <w:p w:rsidR="0082464A" w:rsidRPr="00FE40C9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Технические требования</w:t>
      </w:r>
    </w:p>
    <w:p w:rsidR="0082464A" w:rsidRPr="005C64BD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5C64BD">
        <w:rPr>
          <w:b/>
        </w:rPr>
        <w:t>Основные параметры и размеры: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954"/>
        <w:gridCol w:w="2551"/>
      </w:tblGrid>
      <w:tr w:rsidR="0082464A" w:rsidRPr="00853D01" w:rsidTr="00E53217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2464A" w:rsidRPr="00853D01" w:rsidRDefault="0082464A" w:rsidP="00E53217">
            <w:pPr>
              <w:jc w:val="center"/>
            </w:pPr>
            <w:r w:rsidRPr="00853D01">
              <w:t>№</w:t>
            </w:r>
            <w:r>
              <w:t xml:space="preserve"> </w:t>
            </w:r>
            <w:r w:rsidRPr="00853D01">
              <w:t>п/п</w:t>
            </w:r>
          </w:p>
        </w:tc>
        <w:tc>
          <w:tcPr>
            <w:tcW w:w="5954" w:type="dxa"/>
            <w:vAlign w:val="center"/>
          </w:tcPr>
          <w:p w:rsidR="0082464A" w:rsidRPr="00853D01" w:rsidRDefault="0082464A" w:rsidP="00E53217">
            <w:pPr>
              <w:pStyle w:val="31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Наименование параметра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pStyle w:val="31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Значение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853D01" w:rsidRDefault="0082464A" w:rsidP="00E53217">
            <w:r>
              <w:t>Вес</w:t>
            </w:r>
            <w:r w:rsidRPr="00853D01">
              <w:t>, кг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  <w:r w:rsidRPr="00853D01">
              <w:t>232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853D01" w:rsidRDefault="0082464A" w:rsidP="00E53217">
            <w:r>
              <w:t>Грузоподъемность</w:t>
            </w:r>
            <w:r w:rsidRPr="00853D01">
              <w:t>, кг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  <w:r w:rsidRPr="00853D01">
              <w:t>до 3000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853D01" w:rsidRDefault="0082464A" w:rsidP="00E53217">
            <w:r w:rsidRPr="00853D01">
              <w:t>Габаритные размеры, мм</w:t>
            </w:r>
          </w:p>
          <w:p w:rsidR="0082464A" w:rsidRPr="00853D01" w:rsidRDefault="0082464A" w:rsidP="00E53217">
            <w:r w:rsidRPr="00853D01">
              <w:tab/>
              <w:t>длина</w:t>
            </w:r>
          </w:p>
          <w:p w:rsidR="0082464A" w:rsidRPr="00853D01" w:rsidRDefault="0082464A" w:rsidP="00E53217">
            <w:r w:rsidRPr="00853D01">
              <w:tab/>
              <w:t>ширина</w:t>
            </w:r>
          </w:p>
          <w:p w:rsidR="0082464A" w:rsidRPr="00853D01" w:rsidRDefault="0082464A" w:rsidP="00E53217">
            <w:r w:rsidRPr="00853D01">
              <w:tab/>
              <w:t>высота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</w:p>
          <w:p w:rsidR="0082464A" w:rsidRPr="00853D01" w:rsidRDefault="0082464A" w:rsidP="00E53217">
            <w:pPr>
              <w:jc w:val="center"/>
            </w:pPr>
            <w:r w:rsidRPr="00853D01">
              <w:t>1280</w:t>
            </w:r>
          </w:p>
          <w:p w:rsidR="0082464A" w:rsidRPr="00853D01" w:rsidRDefault="0082464A" w:rsidP="00E53217">
            <w:pPr>
              <w:jc w:val="center"/>
            </w:pPr>
            <w:r w:rsidRPr="00853D01">
              <w:t>1280</w:t>
            </w:r>
          </w:p>
          <w:p w:rsidR="0082464A" w:rsidRPr="00853D01" w:rsidRDefault="0082464A" w:rsidP="00E53217">
            <w:pPr>
              <w:jc w:val="center"/>
            </w:pPr>
            <w:r w:rsidRPr="00853D01">
              <w:t>9</w:t>
            </w:r>
            <w:r>
              <w:t>0</w:t>
            </w:r>
            <w:r w:rsidRPr="00853D01">
              <w:t>0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030C81" w:rsidRDefault="0082464A" w:rsidP="00E53217">
            <w:r w:rsidRPr="00030C81">
              <w:t>Внутренний объем, м³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  <w:r w:rsidRPr="00853D01">
              <w:t>1,36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030C81" w:rsidRDefault="0082464A" w:rsidP="00E53217">
            <w:r w:rsidRPr="00030C81">
              <w:t>Площадь горизонтальной проекции, м</w:t>
            </w:r>
            <w:r w:rsidRPr="00030C81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  <w:r>
              <w:t>1,55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853D01" w:rsidRDefault="0082464A" w:rsidP="00E53217">
            <w:r>
              <w:t>Толщина днища и стенок корпуса, мм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  <w:r>
              <w:t>4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853D01" w:rsidRDefault="0082464A" w:rsidP="00E53217">
            <w:r>
              <w:t>Толщина крышки, мм</w:t>
            </w:r>
          </w:p>
        </w:tc>
        <w:tc>
          <w:tcPr>
            <w:tcW w:w="2551" w:type="dxa"/>
            <w:vAlign w:val="center"/>
          </w:tcPr>
          <w:p w:rsidR="0082464A" w:rsidRPr="00853D01" w:rsidRDefault="0082464A" w:rsidP="00E53217">
            <w:pPr>
              <w:jc w:val="center"/>
            </w:pPr>
            <w:r>
              <w:t>2,0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030C81" w:rsidRDefault="0082464A" w:rsidP="00E53217">
            <w:r w:rsidRPr="00030C81">
              <w:t>Марка сварочной проволоки</w:t>
            </w:r>
          </w:p>
        </w:tc>
        <w:tc>
          <w:tcPr>
            <w:tcW w:w="2551" w:type="dxa"/>
            <w:vAlign w:val="center"/>
          </w:tcPr>
          <w:p w:rsidR="0082464A" w:rsidRPr="00030C81" w:rsidRDefault="0082464A" w:rsidP="00E53217">
            <w:pPr>
              <w:jc w:val="center"/>
            </w:pPr>
            <w:r w:rsidRPr="00030C81">
              <w:t>Св08Г2С</w:t>
            </w:r>
          </w:p>
        </w:tc>
      </w:tr>
      <w:tr w:rsidR="0082464A" w:rsidRPr="00853D01" w:rsidTr="00E53217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82464A" w:rsidRPr="00853D01" w:rsidRDefault="0082464A" w:rsidP="0082464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2464A" w:rsidRPr="00030C81" w:rsidRDefault="0082464A" w:rsidP="00E53217">
            <w:r w:rsidRPr="00030C81">
              <w:t>Марка стали</w:t>
            </w:r>
          </w:p>
        </w:tc>
        <w:tc>
          <w:tcPr>
            <w:tcW w:w="2551" w:type="dxa"/>
            <w:vAlign w:val="center"/>
          </w:tcPr>
          <w:p w:rsidR="0082464A" w:rsidRPr="00030C81" w:rsidRDefault="0082464A" w:rsidP="00E53217">
            <w:pPr>
              <w:jc w:val="center"/>
            </w:pPr>
            <w:r w:rsidRPr="00030C81">
              <w:t>Ст3</w:t>
            </w:r>
          </w:p>
        </w:tc>
      </w:tr>
    </w:tbl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Основные технико-экономические и эксплуатационные показатели:</w:t>
      </w:r>
    </w:p>
    <w:p w:rsidR="0082464A" w:rsidRPr="004F78EB" w:rsidRDefault="0082464A" w:rsidP="0082464A">
      <w:pPr>
        <w:tabs>
          <w:tab w:val="left" w:pos="1276"/>
        </w:tabs>
        <w:ind w:left="709"/>
      </w:pPr>
      <w:r w:rsidRPr="004F78EB">
        <w:tab/>
        <w:t>Климатическое исполнение контейнера и категория размещения при эксплуатации – УХЛ4 по ГОСТ 15150{16}.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по надежности:</w:t>
      </w:r>
    </w:p>
    <w:p w:rsidR="0082464A" w:rsidRPr="00BE3E33" w:rsidRDefault="0082464A" w:rsidP="0082464A">
      <w:pPr>
        <w:tabs>
          <w:tab w:val="left" w:pos="1276"/>
        </w:tabs>
        <w:ind w:left="709"/>
        <w:jc w:val="both"/>
      </w:pPr>
      <w:r w:rsidRPr="00BD1978">
        <w:rPr>
          <w:color w:val="FF0000"/>
        </w:rPr>
        <w:tab/>
      </w:r>
      <w:r w:rsidRPr="00BE3E33">
        <w:t xml:space="preserve">Назначенный срок службы контейнера с учетом потерь на коррозию не менее </w:t>
      </w:r>
      <w:r>
        <w:t>3</w:t>
      </w:r>
      <w:r w:rsidRPr="00BE3E33">
        <w:t>0 лет.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конструкции, монтажно-технические требования:</w:t>
      </w:r>
    </w:p>
    <w:p w:rsidR="0082464A" w:rsidRPr="006A3609" w:rsidRDefault="0082464A" w:rsidP="0082464A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BD1978">
        <w:rPr>
          <w:color w:val="FF0000"/>
        </w:rPr>
        <w:tab/>
      </w:r>
      <w:r w:rsidRPr="006A3609">
        <w:t>Контейнер должен состоять из следующих основных частей (Приложение №1 к Техническому заданию): корпус, крышка.</w:t>
      </w:r>
    </w:p>
    <w:p w:rsidR="0082464A" w:rsidRDefault="0082464A" w:rsidP="0082464A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  <w:jc w:val="both"/>
      </w:pPr>
      <w:r w:rsidRPr="00BD1978">
        <w:rPr>
          <w:color w:val="FF0000"/>
        </w:rPr>
        <w:tab/>
      </w:r>
      <w:r w:rsidRPr="006A3609">
        <w:t>Корпус предназначен для размещения в нём РАО. Он должен быть выполнен в форме восьмигранной призмы. На узких гранях призмы должны быть расположены грузозахватные элементы контейнера.</w:t>
      </w:r>
    </w:p>
    <w:p w:rsidR="0082464A" w:rsidRDefault="0082464A" w:rsidP="0082464A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567"/>
        <w:jc w:val="both"/>
      </w:pPr>
      <w:r w:rsidRPr="00565D26">
        <w:t xml:space="preserve">Для обеспечения </w:t>
      </w:r>
      <w:proofErr w:type="spellStart"/>
      <w:r w:rsidRPr="00565D26">
        <w:t>штабелирования</w:t>
      </w:r>
      <w:proofErr w:type="spellEnd"/>
      <w:r w:rsidRPr="00565D26">
        <w:t xml:space="preserve"> контейнеров на дне корпуса контейнера должны быть направляющие, которые не должны опираться на выступающие элементы крышки.</w:t>
      </w:r>
    </w:p>
    <w:p w:rsidR="0082464A" w:rsidRDefault="0082464A" w:rsidP="0082464A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567"/>
        <w:jc w:val="both"/>
      </w:pPr>
      <w:r w:rsidRPr="006A3609">
        <w:lastRenderedPageBreak/>
        <w:t>Крышка предназначена для изолирования внутреннего объёма контейнера от окружающей его атмосферы.</w:t>
      </w:r>
      <w:r>
        <w:t xml:space="preserve"> Она устанавливается внутрь корпуса на поверхность, образованную приваркой углового профиля.</w:t>
      </w:r>
    </w:p>
    <w:p w:rsidR="0082464A" w:rsidRPr="006A3609" w:rsidRDefault="0082464A" w:rsidP="0082464A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567"/>
        <w:jc w:val="both"/>
      </w:pPr>
      <w:r w:rsidRPr="009C673A">
        <w:t>Устройство строповых элементов должно обеспечивать возможность применения грузозахватных приспособлений эксплуатирующей организации.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материалам и комплектующим оборудования:</w:t>
      </w:r>
    </w:p>
    <w:p w:rsidR="0082464A" w:rsidRPr="009A399F" w:rsidRDefault="0082464A" w:rsidP="0082464A">
      <w:pPr>
        <w:tabs>
          <w:tab w:val="left" w:pos="1276"/>
        </w:tabs>
        <w:ind w:left="709" w:firstLine="11"/>
      </w:pPr>
      <w:r w:rsidRPr="00BD1978">
        <w:rPr>
          <w:color w:val="FF0000"/>
        </w:rPr>
        <w:tab/>
      </w:r>
      <w:r w:rsidRPr="009A399F">
        <w:t>Применяемые материалы - углеродистая сталь в соответствии с ПН АЭГ-7-008-89{2}.</w:t>
      </w:r>
    </w:p>
    <w:p w:rsidR="0082464A" w:rsidRPr="009A399F" w:rsidRDefault="0082464A" w:rsidP="0082464A">
      <w:pPr>
        <w:tabs>
          <w:tab w:val="left" w:pos="1276"/>
        </w:tabs>
        <w:ind w:left="709" w:firstLine="11"/>
        <w:jc w:val="both"/>
      </w:pPr>
      <w:r w:rsidRPr="009A399F">
        <w:tab/>
        <w:t>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9A399F">
        <w:t>с</w:t>
      </w:r>
      <w:r w:rsidRPr="009A399F"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9A399F">
        <w:t>а</w:t>
      </w:r>
      <w:r w:rsidRPr="009A399F">
        <w:t>ции.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стабильности параметров при воздействии факторов внешней среды:</w:t>
      </w:r>
    </w:p>
    <w:p w:rsidR="0082464A" w:rsidRPr="004F78EB" w:rsidRDefault="0082464A" w:rsidP="0082464A">
      <w:pPr>
        <w:tabs>
          <w:tab w:val="left" w:pos="1276"/>
        </w:tabs>
        <w:ind w:left="709"/>
      </w:pPr>
      <w:r w:rsidRPr="004F78EB">
        <w:t xml:space="preserve">Количество ярусов при </w:t>
      </w:r>
      <w:proofErr w:type="spellStart"/>
      <w:r w:rsidRPr="004F78EB">
        <w:t>штабелировании</w:t>
      </w:r>
      <w:proofErr w:type="spellEnd"/>
      <w:r w:rsidRPr="004F78EB">
        <w:t xml:space="preserve"> контейнеров</w:t>
      </w:r>
      <w:r>
        <w:t xml:space="preserve"> </w:t>
      </w:r>
      <w:proofErr w:type="gramStart"/>
      <w:r w:rsidRPr="004F78EB">
        <w:t xml:space="preserve">–  </w:t>
      </w:r>
      <w:r>
        <w:t>6</w:t>
      </w:r>
      <w:proofErr w:type="gramEnd"/>
      <w:r w:rsidRPr="004F78EB">
        <w:t>.</w:t>
      </w:r>
      <w:r w:rsidRPr="004F78EB">
        <w:tab/>
      </w:r>
    </w:p>
    <w:p w:rsidR="0082464A" w:rsidRPr="004F78EB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электропитанию:</w:t>
      </w:r>
      <w:r w:rsidRPr="004F78EB">
        <w:t xml:space="preserve"> не требуется</w:t>
      </w:r>
    </w:p>
    <w:p w:rsidR="0082464A" w:rsidRPr="004F78EB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контрольно-измерительным приборам и автоматике:</w:t>
      </w:r>
      <w:r w:rsidRPr="004F78EB">
        <w:t xml:space="preserve"> не требуется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комплектности:</w:t>
      </w:r>
    </w:p>
    <w:p w:rsidR="0082464A" w:rsidRPr="009A399F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399F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p w:rsidR="0082464A" w:rsidRPr="009A399F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399F">
        <w:rPr>
          <w:rFonts w:ascii="Times New Roman" w:hAnsi="Times New Roman"/>
          <w:sz w:val="24"/>
          <w:szCs w:val="24"/>
          <w:lang w:eastAsia="en-US"/>
        </w:rPr>
        <w:t>- контейнер в сборе, ко</w:t>
      </w:r>
      <w:r w:rsidRPr="009A399F">
        <w:rPr>
          <w:rFonts w:ascii="Times New Roman" w:hAnsi="Times New Roman"/>
          <w:sz w:val="24"/>
          <w:szCs w:val="24"/>
          <w:lang w:eastAsia="en-US"/>
        </w:rPr>
        <w:t>м</w:t>
      </w:r>
      <w:r w:rsidRPr="009A399F">
        <w:rPr>
          <w:rFonts w:ascii="Times New Roman" w:hAnsi="Times New Roman"/>
          <w:sz w:val="24"/>
          <w:szCs w:val="24"/>
          <w:lang w:eastAsia="en-US"/>
        </w:rPr>
        <w:t>плект…………………………………</w:t>
      </w:r>
      <w:proofErr w:type="gramStart"/>
      <w:r w:rsidRPr="009A399F">
        <w:rPr>
          <w:rFonts w:ascii="Times New Roman" w:hAnsi="Times New Roman"/>
          <w:sz w:val="24"/>
          <w:szCs w:val="24"/>
          <w:lang w:eastAsia="en-US"/>
        </w:rPr>
        <w:t>…….</w:t>
      </w:r>
      <w:proofErr w:type="gramEnd"/>
      <w:r w:rsidRPr="009A399F">
        <w:rPr>
          <w:rFonts w:ascii="Times New Roman" w:hAnsi="Times New Roman"/>
          <w:sz w:val="24"/>
          <w:szCs w:val="24"/>
          <w:lang w:eastAsia="en-US"/>
        </w:rPr>
        <w:t>.</w:t>
      </w:r>
      <w:r>
        <w:rPr>
          <w:rFonts w:ascii="Times New Roman" w:hAnsi="Times New Roman"/>
          <w:sz w:val="24"/>
          <w:szCs w:val="24"/>
          <w:lang w:eastAsia="en-US"/>
        </w:rPr>
        <w:t>1</w:t>
      </w:r>
      <w:r w:rsidRPr="009A399F">
        <w:rPr>
          <w:rFonts w:ascii="Times New Roman" w:hAnsi="Times New Roman"/>
          <w:sz w:val="24"/>
          <w:szCs w:val="24"/>
          <w:lang w:eastAsia="en-US"/>
        </w:rPr>
        <w:t>5;</w:t>
      </w:r>
    </w:p>
    <w:p w:rsidR="0082464A" w:rsidRPr="009A399F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399F">
        <w:rPr>
          <w:rFonts w:ascii="Times New Roman" w:hAnsi="Times New Roman"/>
          <w:sz w:val="24"/>
          <w:szCs w:val="24"/>
          <w:lang w:eastAsia="en-US"/>
        </w:rPr>
        <w:t>- руководство по эксплуатации на партию, шт. ……………</w:t>
      </w:r>
      <w:proofErr w:type="gramStart"/>
      <w:r w:rsidRPr="009A399F">
        <w:rPr>
          <w:rFonts w:ascii="Times New Roman" w:hAnsi="Times New Roman"/>
          <w:sz w:val="24"/>
          <w:szCs w:val="24"/>
          <w:lang w:eastAsia="en-US"/>
        </w:rPr>
        <w:t>…….</w:t>
      </w:r>
      <w:proofErr w:type="gramEnd"/>
      <w:r w:rsidRPr="009A399F">
        <w:rPr>
          <w:rFonts w:ascii="Times New Roman" w:hAnsi="Times New Roman"/>
          <w:sz w:val="24"/>
          <w:szCs w:val="24"/>
          <w:lang w:eastAsia="en-US"/>
        </w:rPr>
        <w:t>.…1;</w:t>
      </w:r>
    </w:p>
    <w:p w:rsidR="0082464A" w:rsidRPr="009A399F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399F">
        <w:rPr>
          <w:rFonts w:ascii="Times New Roman" w:hAnsi="Times New Roman"/>
          <w:sz w:val="24"/>
          <w:szCs w:val="24"/>
          <w:lang w:eastAsia="en-US"/>
        </w:rPr>
        <w:t>- паспорт по форме предприятия-изготовителя, шт.  ………………</w:t>
      </w:r>
      <w:r>
        <w:rPr>
          <w:rFonts w:ascii="Times New Roman" w:hAnsi="Times New Roman"/>
          <w:sz w:val="24"/>
          <w:szCs w:val="24"/>
          <w:lang w:eastAsia="en-US"/>
        </w:rPr>
        <w:t>1</w:t>
      </w:r>
      <w:r w:rsidRPr="009A399F">
        <w:rPr>
          <w:rFonts w:ascii="Times New Roman" w:hAnsi="Times New Roman"/>
          <w:sz w:val="24"/>
          <w:szCs w:val="24"/>
          <w:lang w:eastAsia="en-US"/>
        </w:rPr>
        <w:t>5;</w:t>
      </w:r>
    </w:p>
    <w:p w:rsidR="0082464A" w:rsidRPr="009A399F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A399F">
        <w:rPr>
          <w:rFonts w:ascii="Times New Roman" w:hAnsi="Times New Roman"/>
          <w:sz w:val="24"/>
          <w:szCs w:val="24"/>
          <w:lang w:eastAsia="en-US"/>
        </w:rPr>
        <w:t>- упаковка (по чертежам предприятия-изготовителя).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маркировке:</w:t>
      </w:r>
    </w:p>
    <w:p w:rsidR="0082464A" w:rsidRPr="004F78EB" w:rsidRDefault="0082464A" w:rsidP="0082464A">
      <w:pPr>
        <w:pStyle w:val="aff0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Контейнер должен иметь маркировку в соответствии с требованиями ко</w:t>
      </w:r>
      <w:r w:rsidRPr="004F78EB">
        <w:rPr>
          <w:rFonts w:ascii="Times New Roman" w:hAnsi="Times New Roman"/>
          <w:sz w:val="24"/>
          <w:szCs w:val="24"/>
          <w:lang w:eastAsia="en-US"/>
        </w:rPr>
        <w:t>н</w:t>
      </w:r>
      <w:r w:rsidRPr="004F78EB">
        <w:rPr>
          <w:rFonts w:ascii="Times New Roman" w:hAnsi="Times New Roman"/>
          <w:sz w:val="24"/>
          <w:szCs w:val="24"/>
          <w:lang w:eastAsia="en-US"/>
        </w:rPr>
        <w:t>структорской документации.</w:t>
      </w:r>
    </w:p>
    <w:p w:rsidR="0082464A" w:rsidRPr="004F78EB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Состав маркировки:</w:t>
      </w:r>
    </w:p>
    <w:p w:rsidR="0082464A" w:rsidRPr="004F78EB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наименование или товарный знак предприятия-изготовителя;</w:t>
      </w:r>
    </w:p>
    <w:p w:rsidR="0082464A" w:rsidRPr="004F78EB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обозначение;</w:t>
      </w:r>
    </w:p>
    <w:p w:rsidR="0082464A" w:rsidRPr="004F78EB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дата изготовления;</w:t>
      </w:r>
    </w:p>
    <w:p w:rsidR="0082464A" w:rsidRPr="004F78EB" w:rsidRDefault="0082464A" w:rsidP="0082464A">
      <w:pPr>
        <w:pStyle w:val="aff0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заводской номер;</w:t>
      </w:r>
    </w:p>
    <w:p w:rsidR="0082464A" w:rsidRPr="004F78EB" w:rsidRDefault="0082464A" w:rsidP="0082464A">
      <w:pPr>
        <w:tabs>
          <w:tab w:val="left" w:pos="1276"/>
        </w:tabs>
        <w:ind w:left="720"/>
      </w:pPr>
      <w:r w:rsidRPr="004F78EB">
        <w:t>- знак радиационной безопасности ГОСТ 17925</w:t>
      </w:r>
      <w:r w:rsidRPr="004F78EB">
        <w:rPr>
          <w:lang w:val="en-US"/>
        </w:rPr>
        <w:t>{11}</w:t>
      </w:r>
      <w:r w:rsidRPr="004F78EB">
        <w:t>.</w:t>
      </w:r>
    </w:p>
    <w:p w:rsidR="0082464A" w:rsidRPr="00EA7E00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упаковке:</w:t>
      </w:r>
    </w:p>
    <w:p w:rsidR="0082464A" w:rsidRDefault="0082464A" w:rsidP="0082464A">
      <w:pPr>
        <w:tabs>
          <w:tab w:val="left" w:pos="1276"/>
        </w:tabs>
        <w:ind w:left="709"/>
        <w:jc w:val="both"/>
      </w:pPr>
      <w:r w:rsidRPr="004F78EB">
        <w:tab/>
      </w:r>
      <w:r w:rsidRPr="00AC7278">
        <w:t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82464A" w:rsidRPr="004F78EB" w:rsidRDefault="0082464A" w:rsidP="0082464A">
      <w:pPr>
        <w:tabs>
          <w:tab w:val="left" w:pos="1276"/>
        </w:tabs>
        <w:ind w:left="709" w:firstLine="567"/>
        <w:jc w:val="both"/>
      </w:pPr>
      <w:r>
        <w:t xml:space="preserve">Упаковка Товара (оборудования) в соответствии с ГОСТ 23170 </w:t>
      </w:r>
      <w:r w:rsidRPr="00B42466">
        <w:t>{1</w:t>
      </w:r>
      <w:r>
        <w:t>2</w:t>
      </w:r>
      <w:r w:rsidRPr="00B42466">
        <w:t>}</w:t>
      </w:r>
      <w:r w:rsidRPr="004F78EB">
        <w:t>.</w:t>
      </w:r>
      <w:r>
        <w:t xml:space="preserve"> Маркировка на транспортной таре – в соответствии с ГОСТ 14192 </w:t>
      </w:r>
      <w:r w:rsidRPr="00B42466">
        <w:t>{1</w:t>
      </w:r>
      <w:r>
        <w:t>3</w:t>
      </w:r>
      <w:r w:rsidRPr="00B42466">
        <w:t>}</w:t>
      </w:r>
      <w:r w:rsidRPr="004F78EB">
        <w:t>.</w:t>
      </w:r>
    </w:p>
    <w:p w:rsidR="0082464A" w:rsidRPr="00FE40C9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 w:rsidRPr="00FE40C9">
        <w:rPr>
          <w:b/>
        </w:rPr>
        <w:t xml:space="preserve">Требования </w:t>
      </w:r>
      <w:r>
        <w:rPr>
          <w:b/>
        </w:rPr>
        <w:t>по правилам сдачи и приемки</w:t>
      </w:r>
    </w:p>
    <w:p w:rsidR="0082464A" w:rsidRPr="004F78EB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Порядок сдачи и приемки:</w:t>
      </w:r>
      <w:r w:rsidRPr="004F78EB">
        <w:rPr>
          <w:sz w:val="28"/>
          <w:szCs w:val="28"/>
        </w:rPr>
        <w:t xml:space="preserve"> </w:t>
      </w:r>
      <w:r w:rsidRPr="00B42466">
        <w:t>Приемка Товара (оборудования) осуществляется в соответствии с действующим законодательством РФ.</w:t>
      </w:r>
    </w:p>
    <w:p w:rsidR="0082464A" w:rsidRDefault="0082464A" w:rsidP="0082464A">
      <w:pPr>
        <w:numPr>
          <w:ilvl w:val="1"/>
          <w:numId w:val="30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Требования по передаче заказчику технических и иных документов при поставке стандартного промышленного оборудования:</w:t>
      </w:r>
      <w:r w:rsidRPr="004F78EB">
        <w:t xml:space="preserve"> </w:t>
      </w:r>
      <w:r w:rsidRPr="00B20DE6">
        <w:t>Наличие на поставляемый Товар (оборудование) Сертификата соответствия в системе ОИТ.</w:t>
      </w:r>
    </w:p>
    <w:p w:rsidR="0082464A" w:rsidRPr="004F78EB" w:rsidRDefault="0082464A" w:rsidP="0082464A">
      <w:pPr>
        <w:tabs>
          <w:tab w:val="left" w:pos="1276"/>
        </w:tabs>
        <w:ind w:left="709"/>
        <w:jc w:val="both"/>
      </w:pP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транспортированию</w:t>
      </w:r>
    </w:p>
    <w:p w:rsidR="0082464A" w:rsidRPr="004F78EB" w:rsidRDefault="0082464A" w:rsidP="0082464A">
      <w:pPr>
        <w:tabs>
          <w:tab w:val="left" w:pos="1276"/>
        </w:tabs>
        <w:ind w:left="720"/>
        <w:jc w:val="both"/>
      </w:pPr>
      <w:r>
        <w:rPr>
          <w:i/>
        </w:rPr>
        <w:lastRenderedPageBreak/>
        <w:tab/>
      </w:r>
      <w:r w:rsidRPr="004F78EB">
        <w:t>Изделие должно транспортироваться всеми видами транспорта, без ограничения расстояния в упаковке, обеспечивающей его сохранность.</w:t>
      </w:r>
    </w:p>
    <w:p w:rsidR="0082464A" w:rsidRPr="004F78EB" w:rsidRDefault="0082464A" w:rsidP="0082464A">
      <w:pPr>
        <w:tabs>
          <w:tab w:val="num" w:pos="1267"/>
        </w:tabs>
        <w:ind w:left="720"/>
        <w:jc w:val="both"/>
      </w:pPr>
      <w:r w:rsidRPr="004F78EB">
        <w:tab/>
        <w:t>Условия транспортирования изделия в части воздействия климатических фа</w:t>
      </w:r>
      <w:r w:rsidRPr="004F78EB">
        <w:t>к</w:t>
      </w:r>
      <w:r w:rsidRPr="004F78EB">
        <w:t>торов должны соответствовать условиям 5 по ГОСТ 15150{16}.</w:t>
      </w:r>
    </w:p>
    <w:p w:rsidR="0082464A" w:rsidRPr="004F78EB" w:rsidRDefault="0082464A" w:rsidP="0082464A">
      <w:pPr>
        <w:tabs>
          <w:tab w:val="num" w:pos="1267"/>
        </w:tabs>
        <w:ind w:left="720"/>
        <w:jc w:val="both"/>
      </w:pPr>
      <w:r w:rsidRPr="004F78EB">
        <w:tab/>
        <w:t>Условия транспортирования изделия в части воздействия механ</w:t>
      </w:r>
      <w:r w:rsidRPr="004F78EB">
        <w:t>и</w:t>
      </w:r>
      <w:r w:rsidRPr="004F78EB">
        <w:t>ческих факторов должны соответствовать условиям Ж по ГОСТ 23170{17}.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82464A" w:rsidRPr="004F78EB" w:rsidRDefault="0082464A" w:rsidP="0082464A">
      <w:pPr>
        <w:pStyle w:val="affe"/>
        <w:tabs>
          <w:tab w:val="left" w:pos="1276"/>
        </w:tabs>
        <w:spacing w:line="240" w:lineRule="auto"/>
        <w:ind w:firstLine="556"/>
        <w:jc w:val="both"/>
        <w:rPr>
          <w:rFonts w:ascii="Times New Roman" w:hAnsi="Times New Roman"/>
          <w:b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После изготовления и до начала эксплуата</w:t>
      </w:r>
      <w:r>
        <w:rPr>
          <w:rFonts w:ascii="Times New Roman" w:hAnsi="Times New Roman"/>
          <w:sz w:val="24"/>
          <w:szCs w:val="24"/>
        </w:rPr>
        <w:t>ции изделия оно должно хранится</w:t>
      </w:r>
      <w:r w:rsidRPr="004F78EB">
        <w:rPr>
          <w:rFonts w:ascii="Times New Roman" w:hAnsi="Times New Roman"/>
          <w:sz w:val="24"/>
          <w:szCs w:val="24"/>
        </w:rPr>
        <w:t xml:space="preserve"> в упаковке предприятия-изготовителя и соответствовать условиям хранения не ниже 5 по ГОСТ 15150{16}.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объему и/или сроку предоставления гарантий</w:t>
      </w:r>
    </w:p>
    <w:p w:rsidR="0082464A" w:rsidRPr="009A399F" w:rsidRDefault="0082464A" w:rsidP="0082464A">
      <w:pPr>
        <w:tabs>
          <w:tab w:val="left" w:pos="1276"/>
        </w:tabs>
        <w:ind w:left="720" w:firstLine="556"/>
        <w:jc w:val="both"/>
      </w:pPr>
      <w:r w:rsidRPr="009A399F">
        <w:t xml:space="preserve">Предприятие-изготовитель несет ответственность за качество изделия в соответствии с требованиями </w:t>
      </w:r>
      <w:r>
        <w:t>«</w:t>
      </w:r>
      <w:r w:rsidRPr="009A399F">
        <w:t>Специальных условий поставки оборудования, приборов, материалов и изделий для объектов атомной энергетики</w:t>
      </w:r>
      <w:r>
        <w:t>»</w:t>
      </w:r>
      <w:r w:rsidRPr="009A399F">
        <w:t>.</w:t>
      </w:r>
    </w:p>
    <w:p w:rsidR="0082464A" w:rsidRPr="000A26C5" w:rsidRDefault="0082464A" w:rsidP="0082464A">
      <w:pPr>
        <w:tabs>
          <w:tab w:val="left" w:pos="1276"/>
        </w:tabs>
        <w:ind w:left="720" w:firstLine="556"/>
        <w:jc w:val="both"/>
        <w:rPr>
          <w:color w:val="FF0000"/>
        </w:rPr>
      </w:pPr>
      <w:r w:rsidRPr="009A399F">
        <w:t>Гарантийный срок эксплуатации изделия 12 (двенадцать) месяцев со дня пуска в эксплуатацию, но не более 18 (восемнадцати) месяцев со дня поставки при с</w:t>
      </w:r>
      <w:r w:rsidRPr="009A399F">
        <w:t>о</w:t>
      </w:r>
      <w:r w:rsidRPr="009A399F">
        <w:t>блюдении Покупателем условий транспортирования, хранения и эксплуатации.</w:t>
      </w:r>
    </w:p>
    <w:p w:rsidR="0082464A" w:rsidRPr="00695031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 w:rsidRPr="00695031">
        <w:rPr>
          <w:b/>
        </w:rPr>
        <w:t>Требования к ремонтопригодности</w:t>
      </w:r>
    </w:p>
    <w:p w:rsidR="0082464A" w:rsidRPr="00D43655" w:rsidRDefault="0082464A" w:rsidP="0082464A">
      <w:pPr>
        <w:ind w:left="720"/>
      </w:pPr>
      <w:r w:rsidRPr="00D43655">
        <w:t>В соответствии с ГОСТ 23660-79.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обслуживанию</w:t>
      </w:r>
    </w:p>
    <w:p w:rsidR="0082464A" w:rsidRPr="004F78EB" w:rsidRDefault="0082464A" w:rsidP="0082464A">
      <w:pPr>
        <w:ind w:left="720" w:firstLine="556"/>
        <w:jc w:val="both"/>
        <w:rPr>
          <w:b/>
        </w:rPr>
      </w:pPr>
      <w:r w:rsidRPr="004F78EB">
        <w:t>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4F78EB">
        <w:t>о</w:t>
      </w:r>
      <w:r w:rsidRPr="004F78EB">
        <w:t>стояния контейнера в соответствии с руководством по эксплуатации.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82464A" w:rsidRPr="00030C81" w:rsidRDefault="0082464A" w:rsidP="0082464A">
      <w:pPr>
        <w:ind w:left="720"/>
      </w:pPr>
      <w:r w:rsidRPr="00030C81">
        <w:t>Не требуется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82464A" w:rsidRPr="006C5257" w:rsidRDefault="0082464A" w:rsidP="0082464A">
      <w:pPr>
        <w:ind w:left="720" w:firstLine="556"/>
      </w:pPr>
      <w:r w:rsidRPr="006C5257">
        <w:t>Контейнер относится к системе нормальной эксплуатации, влияющей на безопасность, класс 3Н в соответствии с НП-001-97 {1}.</w:t>
      </w:r>
    </w:p>
    <w:p w:rsidR="0082464A" w:rsidRPr="006C5257" w:rsidRDefault="0082464A" w:rsidP="0082464A">
      <w:pPr>
        <w:ind w:left="720" w:firstLine="556"/>
      </w:pPr>
      <w:r w:rsidRPr="006C5257">
        <w:t>Контейнер по влиянию на безопасность относится к группе С в соответствии с ПН АЭГ-7-008-89 {2}.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качеству и классификация оборудования</w:t>
      </w:r>
    </w:p>
    <w:p w:rsidR="0082464A" w:rsidRDefault="0082464A" w:rsidP="0082464A">
      <w:pPr>
        <w:ind w:left="720" w:firstLine="556"/>
        <w:jc w:val="both"/>
      </w:pPr>
      <w:r w:rsidRPr="00FB693F">
        <w:t xml:space="preserve">Контейнер должен соответствовать требованиям </w:t>
      </w:r>
      <w:r>
        <w:t>«</w:t>
      </w:r>
      <w:r w:rsidRPr="00FB693F">
        <w:t>Специальны</w:t>
      </w:r>
      <w:r>
        <w:t>х</w:t>
      </w:r>
      <w:r w:rsidRPr="00FB693F">
        <w:t xml:space="preserve"> услови</w:t>
      </w:r>
      <w:r>
        <w:t>й</w:t>
      </w:r>
      <w:r w:rsidRPr="00FB693F">
        <w:t xml:space="preserve"> поставки оборудования, приборов, материалов и изделий для объектов атомной энергетики</w:t>
      </w:r>
      <w:r>
        <w:t>»</w:t>
      </w:r>
      <w:r w:rsidRPr="00FB693F">
        <w:t>.</w:t>
      </w:r>
    </w:p>
    <w:p w:rsidR="0082464A" w:rsidRDefault="0082464A" w:rsidP="0082464A">
      <w:pPr>
        <w:ind w:left="720" w:firstLine="556"/>
        <w:jc w:val="both"/>
      </w:pPr>
      <w:r>
        <w:t>Изделие должно изготавливаться на типовом технологическом оборудовании по общемашиностроительной технологии.</w:t>
      </w:r>
    </w:p>
    <w:p w:rsidR="0082464A" w:rsidRPr="00FB693F" w:rsidRDefault="0082464A" w:rsidP="0082464A">
      <w:pPr>
        <w:ind w:left="720" w:firstLine="556"/>
        <w:jc w:val="both"/>
      </w:pP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Техническое сопровождение стандартного промышленного оборудования</w:t>
      </w:r>
    </w:p>
    <w:p w:rsidR="0082464A" w:rsidRPr="004F78EB" w:rsidRDefault="0082464A" w:rsidP="0082464A">
      <w:pPr>
        <w:ind w:left="720"/>
        <w:rPr>
          <w:b/>
        </w:rPr>
      </w:pPr>
      <w:r w:rsidRPr="004F78EB">
        <w:t>Не требуется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82464A" w:rsidRPr="004F78EB" w:rsidRDefault="0082464A" w:rsidP="0082464A">
      <w:pPr>
        <w:ind w:left="720"/>
      </w:pPr>
      <w:r w:rsidRPr="004F78EB">
        <w:t>Не требуется</w:t>
      </w:r>
    </w:p>
    <w:p w:rsidR="0082464A" w:rsidRDefault="0082464A" w:rsidP="0082464A">
      <w:pPr>
        <w:numPr>
          <w:ilvl w:val="0"/>
          <w:numId w:val="30"/>
        </w:numPr>
        <w:spacing w:before="240" w:after="200"/>
        <w:jc w:val="center"/>
        <w:rPr>
          <w:b/>
        </w:rPr>
      </w:pPr>
      <w:r>
        <w:rPr>
          <w:b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2551"/>
        <w:gridCol w:w="3792"/>
      </w:tblGrid>
      <w:tr w:rsidR="0082464A" w:rsidRPr="00425A4C" w:rsidTr="00E53217">
        <w:trPr>
          <w:trHeight w:val="368"/>
          <w:jc w:val="right"/>
        </w:trPr>
        <w:tc>
          <w:tcPr>
            <w:tcW w:w="993" w:type="dxa"/>
          </w:tcPr>
          <w:p w:rsidR="0082464A" w:rsidRPr="00425A4C" w:rsidRDefault="0082464A" w:rsidP="00E53217">
            <w:pPr>
              <w:spacing w:before="240"/>
              <w:jc w:val="center"/>
            </w:pPr>
            <w:r w:rsidRPr="00425A4C">
              <w:lastRenderedPageBreak/>
              <w:t>№ п/п</w:t>
            </w:r>
          </w:p>
        </w:tc>
        <w:tc>
          <w:tcPr>
            <w:tcW w:w="2693" w:type="dxa"/>
          </w:tcPr>
          <w:p w:rsidR="0082464A" w:rsidRPr="00425A4C" w:rsidRDefault="0082464A" w:rsidP="00E53217">
            <w:pPr>
              <w:spacing w:before="240"/>
              <w:jc w:val="center"/>
            </w:pPr>
            <w:r w:rsidRPr="00425A4C">
              <w:t>Наименование</w:t>
            </w:r>
          </w:p>
        </w:tc>
        <w:tc>
          <w:tcPr>
            <w:tcW w:w="2551" w:type="dxa"/>
          </w:tcPr>
          <w:p w:rsidR="0082464A" w:rsidRDefault="0082464A" w:rsidP="00E53217">
            <w:pPr>
              <w:spacing w:before="240"/>
              <w:jc w:val="center"/>
            </w:pPr>
            <w:r w:rsidRPr="00425A4C">
              <w:t>Кол</w:t>
            </w:r>
            <w:r>
              <w:t>ичество,</w:t>
            </w:r>
          </w:p>
          <w:p w:rsidR="0082464A" w:rsidRPr="00425A4C" w:rsidRDefault="0082464A" w:rsidP="00E53217">
            <w:pPr>
              <w:jc w:val="center"/>
            </w:pPr>
            <w:r>
              <w:t>(штук)</w:t>
            </w:r>
          </w:p>
        </w:tc>
        <w:tc>
          <w:tcPr>
            <w:tcW w:w="3792" w:type="dxa"/>
          </w:tcPr>
          <w:p w:rsidR="0082464A" w:rsidRPr="00425A4C" w:rsidRDefault="0082464A" w:rsidP="00E53217">
            <w:pPr>
              <w:spacing w:before="240"/>
              <w:jc w:val="center"/>
            </w:pPr>
            <w:r w:rsidRPr="00425A4C">
              <w:t>Срок поставки</w:t>
            </w:r>
          </w:p>
        </w:tc>
      </w:tr>
      <w:tr w:rsidR="0082464A" w:rsidRPr="004F78EB" w:rsidTr="00E53217">
        <w:trPr>
          <w:trHeight w:val="353"/>
          <w:jc w:val="right"/>
        </w:trPr>
        <w:tc>
          <w:tcPr>
            <w:tcW w:w="993" w:type="dxa"/>
          </w:tcPr>
          <w:p w:rsidR="0082464A" w:rsidRPr="004F78EB" w:rsidRDefault="0082464A" w:rsidP="00E53217">
            <w:pPr>
              <w:ind w:left="2"/>
              <w:jc w:val="center"/>
            </w:pPr>
          </w:p>
          <w:p w:rsidR="0082464A" w:rsidRPr="004F78EB" w:rsidRDefault="0082464A" w:rsidP="00E53217">
            <w:pPr>
              <w:ind w:left="2"/>
              <w:jc w:val="center"/>
            </w:pPr>
            <w:r w:rsidRPr="004F78EB">
              <w:t>1.</w:t>
            </w:r>
          </w:p>
        </w:tc>
        <w:tc>
          <w:tcPr>
            <w:tcW w:w="2693" w:type="dxa"/>
          </w:tcPr>
          <w:p w:rsidR="0082464A" w:rsidRPr="004F78EB" w:rsidRDefault="0082464A" w:rsidP="00E53217"/>
          <w:p w:rsidR="0082464A" w:rsidRPr="004F78EB" w:rsidRDefault="0082464A" w:rsidP="00E53217">
            <w:r w:rsidRPr="004F78EB">
              <w:t>Контейнер КРАД-</w:t>
            </w:r>
            <w:r>
              <w:t xml:space="preserve">1,36 </w:t>
            </w:r>
            <w:r w:rsidRPr="00CA0F47">
              <w:t>(</w:t>
            </w:r>
            <w:proofErr w:type="gramStart"/>
            <w:r w:rsidRPr="00CA0F47">
              <w:t>или  эквивалент</w:t>
            </w:r>
            <w:proofErr w:type="gramEnd"/>
            <w:r w:rsidRPr="00CA0F47">
              <w:t>)</w:t>
            </w:r>
          </w:p>
        </w:tc>
        <w:tc>
          <w:tcPr>
            <w:tcW w:w="2551" w:type="dxa"/>
          </w:tcPr>
          <w:p w:rsidR="0082464A" w:rsidRPr="004F78EB" w:rsidRDefault="0082464A" w:rsidP="00E53217">
            <w:pPr>
              <w:jc w:val="center"/>
            </w:pPr>
          </w:p>
          <w:p w:rsidR="0082464A" w:rsidRPr="004F78EB" w:rsidRDefault="0082464A" w:rsidP="00E53217">
            <w:pPr>
              <w:jc w:val="center"/>
            </w:pPr>
            <w:r>
              <w:t>15</w:t>
            </w:r>
          </w:p>
        </w:tc>
        <w:tc>
          <w:tcPr>
            <w:tcW w:w="3792" w:type="dxa"/>
          </w:tcPr>
          <w:p w:rsidR="0082464A" w:rsidRPr="004F78EB" w:rsidRDefault="0082464A" w:rsidP="00E53217">
            <w:pPr>
              <w:jc w:val="center"/>
            </w:pPr>
            <w:r w:rsidRPr="004F78EB">
              <w:t xml:space="preserve">В течение </w:t>
            </w:r>
            <w:r w:rsidRPr="00506BF4">
              <w:t>70 (семидесяти) рабочих дней</w:t>
            </w:r>
            <w:r w:rsidRPr="004F78EB">
              <w:t xml:space="preserve"> с момента заключения договора</w:t>
            </w:r>
            <w:r>
              <w:t>.</w:t>
            </w:r>
          </w:p>
        </w:tc>
      </w:tr>
    </w:tbl>
    <w:p w:rsidR="0082464A" w:rsidRDefault="0082464A" w:rsidP="0082464A">
      <w:pPr>
        <w:ind w:left="720"/>
        <w:rPr>
          <w:b/>
        </w:rPr>
      </w:pP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82464A" w:rsidRPr="004F78EB" w:rsidRDefault="0082464A" w:rsidP="0082464A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82464A" w:rsidRDefault="0082464A" w:rsidP="0082464A">
      <w:pPr>
        <w:numPr>
          <w:ilvl w:val="0"/>
          <w:numId w:val="30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82464A" w:rsidRPr="004F78EB" w:rsidRDefault="0082464A" w:rsidP="0082464A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82464A" w:rsidRPr="00FE40C9" w:rsidRDefault="0082464A" w:rsidP="0082464A">
      <w:pPr>
        <w:numPr>
          <w:ilvl w:val="0"/>
          <w:numId w:val="30"/>
        </w:numPr>
        <w:spacing w:before="240" w:after="200"/>
        <w:jc w:val="center"/>
        <w:rPr>
          <w:b/>
        </w:rPr>
      </w:pPr>
      <w:r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"/>
        <w:gridCol w:w="4801"/>
        <w:gridCol w:w="3494"/>
      </w:tblGrid>
      <w:tr w:rsidR="0082464A" w:rsidRPr="00FE40C9" w:rsidTr="00E53217">
        <w:trPr>
          <w:trHeight w:val="576"/>
        </w:trPr>
        <w:tc>
          <w:tcPr>
            <w:tcW w:w="948" w:type="dxa"/>
          </w:tcPr>
          <w:p w:rsidR="0082464A" w:rsidRPr="00FE40C9" w:rsidRDefault="0082464A" w:rsidP="00E53217">
            <w:pPr>
              <w:spacing w:before="240"/>
              <w:jc w:val="center"/>
            </w:pPr>
            <w:r>
              <w:t>№ п</w:t>
            </w:r>
            <w:r w:rsidRPr="00FE40C9">
              <w:t>/п</w:t>
            </w:r>
          </w:p>
        </w:tc>
        <w:tc>
          <w:tcPr>
            <w:tcW w:w="5244" w:type="dxa"/>
          </w:tcPr>
          <w:p w:rsidR="0082464A" w:rsidRPr="00FE40C9" w:rsidRDefault="0082464A" w:rsidP="00E53217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3792" w:type="dxa"/>
          </w:tcPr>
          <w:p w:rsidR="0082464A" w:rsidRPr="00FE40C9" w:rsidRDefault="0082464A" w:rsidP="00E53217">
            <w:pPr>
              <w:spacing w:before="240"/>
              <w:jc w:val="center"/>
            </w:pPr>
            <w:r w:rsidRPr="00FE40C9">
              <w:t>Количество листов</w:t>
            </w:r>
          </w:p>
        </w:tc>
      </w:tr>
      <w:tr w:rsidR="0082464A" w:rsidRPr="00FE40C9" w:rsidTr="00E53217">
        <w:trPr>
          <w:trHeight w:val="375"/>
        </w:trPr>
        <w:tc>
          <w:tcPr>
            <w:tcW w:w="948" w:type="dxa"/>
          </w:tcPr>
          <w:p w:rsidR="0082464A" w:rsidRPr="00FE40C9" w:rsidRDefault="0082464A" w:rsidP="00E53217">
            <w:pPr>
              <w:spacing w:before="240"/>
              <w:jc w:val="center"/>
            </w:pPr>
            <w:r w:rsidRPr="00FE40C9">
              <w:t>1.</w:t>
            </w:r>
          </w:p>
        </w:tc>
        <w:tc>
          <w:tcPr>
            <w:tcW w:w="5244" w:type="dxa"/>
          </w:tcPr>
          <w:p w:rsidR="0082464A" w:rsidRPr="00FE40C9" w:rsidRDefault="0082464A" w:rsidP="00E53217">
            <w:pPr>
              <w:spacing w:before="240"/>
              <w:jc w:val="both"/>
            </w:pPr>
            <w:r>
              <w:t>Общий вид контейнера</w:t>
            </w:r>
          </w:p>
        </w:tc>
        <w:tc>
          <w:tcPr>
            <w:tcW w:w="3792" w:type="dxa"/>
          </w:tcPr>
          <w:p w:rsidR="0082464A" w:rsidRPr="00FE40C9" w:rsidRDefault="0082464A" w:rsidP="00E53217">
            <w:pPr>
              <w:spacing w:before="240"/>
              <w:jc w:val="center"/>
            </w:pPr>
            <w:r>
              <w:t>1</w:t>
            </w:r>
          </w:p>
        </w:tc>
      </w:tr>
    </w:tbl>
    <w:p w:rsidR="007C2FC9" w:rsidRPr="00912DD8" w:rsidRDefault="007C2FC9" w:rsidP="0082464A">
      <w:pPr>
        <w:jc w:val="center"/>
      </w:pPr>
    </w:p>
    <w:sectPr w:rsidR="007C2FC9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82464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2464A" w:rsidRPr="0082464A" w:rsidRDefault="0082464A" w:rsidP="0082464A">
    <w:pPr>
      <w:tabs>
        <w:tab w:val="left" w:pos="284"/>
      </w:tabs>
      <w:ind w:left="284"/>
      <w:jc w:val="center"/>
      <w:rPr>
        <w:sz w:val="16"/>
        <w:szCs w:val="16"/>
      </w:rPr>
    </w:pPr>
    <w:r w:rsidRPr="0082464A">
      <w:rPr>
        <w:sz w:val="16"/>
        <w:szCs w:val="16"/>
      </w:rPr>
      <w:t>открытый запрос цен в электронной форме на право заключения договора на поставку контейнеров КРАД-1,36 (</w:t>
    </w:r>
    <w:proofErr w:type="gramStart"/>
    <w:r w:rsidRPr="0082464A">
      <w:rPr>
        <w:sz w:val="16"/>
        <w:szCs w:val="16"/>
      </w:rPr>
      <w:t>или  эквивалент</w:t>
    </w:r>
    <w:proofErr w:type="gramEnd"/>
    <w:r w:rsidRPr="0082464A">
      <w:rPr>
        <w:sz w:val="16"/>
        <w:szCs w:val="16"/>
      </w:rPr>
      <w:t>) для нужд Ленинградского отделения филиала «Северо-западный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0A0ED18-5521-4AA6-B39B-F491F6B81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30</TotalTime>
  <Pages>5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7779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20</cp:revision>
  <cp:lastPrinted>2013-05-13T10:31:00Z</cp:lastPrinted>
  <dcterms:created xsi:type="dcterms:W3CDTF">2013-12-04T11:06:00Z</dcterms:created>
  <dcterms:modified xsi:type="dcterms:W3CDTF">2014-04-02T05:41:00Z</dcterms:modified>
</cp:coreProperties>
</file>