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6E261E" w:rsidRPr="008B2004" w:rsidRDefault="006E261E" w:rsidP="006E261E">
      <w:pPr>
        <w:widowControl w:val="0"/>
        <w:jc w:val="center"/>
        <w:rPr>
          <w:bCs/>
          <w:sz w:val="28"/>
          <w:szCs w:val="28"/>
        </w:rPr>
      </w:pPr>
      <w:r w:rsidRPr="008B2004">
        <w:rPr>
          <w:bCs/>
          <w:sz w:val="28"/>
          <w:szCs w:val="28"/>
        </w:rPr>
        <w:t>ДОКУМЕНТАЦИЯ ПО ЗАПРОСУ ПРЕДЛОЖЕНИЙ</w:t>
      </w:r>
    </w:p>
    <w:p w:rsidR="00CA2886" w:rsidRPr="008B2004" w:rsidRDefault="000362F5" w:rsidP="006E261E">
      <w:pPr>
        <w:pStyle w:val="af3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8B2004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</w:t>
      </w:r>
      <w:r w:rsidR="00B42FB8" w:rsidRPr="00B42FB8">
        <w:rPr>
          <w:sz w:val="28"/>
          <w:szCs w:val="28"/>
          <w:lang w:val="ru-RU"/>
        </w:rPr>
        <w:t xml:space="preserve">на </w:t>
      </w:r>
      <w:r w:rsidR="00D878FA" w:rsidRPr="00D878FA">
        <w:rPr>
          <w:sz w:val="28"/>
          <w:szCs w:val="28"/>
          <w:lang w:val="ru-RU"/>
        </w:rPr>
        <w:t>выполнение комплекса работ и услуг по учету в реестре федерального имущества объектов недвижимого имущества</w:t>
      </w:r>
      <w:bookmarkStart w:id="0" w:name="_GoBack"/>
      <w:bookmarkEnd w:id="0"/>
    </w:p>
    <w:p w:rsidR="00CA2886" w:rsidRPr="008B2004" w:rsidRDefault="00CA2886" w:rsidP="005523F7">
      <w:pPr>
        <w:widowControl w:val="0"/>
        <w:jc w:val="center"/>
      </w:pPr>
    </w:p>
    <w:p w:rsidR="00270579" w:rsidRPr="008B2004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b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3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3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0D7417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titlePg/>
          <w:docGrid w:linePitch="360"/>
        </w:sectPr>
      </w:pPr>
    </w:p>
    <w:p w:rsidR="00853AFF" w:rsidRPr="00853AFF" w:rsidRDefault="00853AFF" w:rsidP="00853AFF">
      <w:pPr>
        <w:jc w:val="center"/>
        <w:outlineLvl w:val="0"/>
        <w:rPr>
          <w:b/>
        </w:rPr>
      </w:pPr>
      <w:r w:rsidRPr="00853AFF">
        <w:rPr>
          <w:b/>
        </w:rPr>
        <w:lastRenderedPageBreak/>
        <w:t>ТЕХНИЧЕСКОЕ ЗАДАНИЕ</w:t>
      </w:r>
    </w:p>
    <w:p w:rsidR="00853AFF" w:rsidRPr="00853AFF" w:rsidRDefault="00853AFF" w:rsidP="00853AFF">
      <w:pPr>
        <w:jc w:val="center"/>
        <w:outlineLvl w:val="0"/>
        <w:rPr>
          <w:b/>
        </w:rPr>
      </w:pPr>
    </w:p>
    <w:p w:rsidR="00853AFF" w:rsidRPr="00853AFF" w:rsidRDefault="00853AFF" w:rsidP="00853AFF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53AFF">
        <w:rPr>
          <w:b/>
        </w:rPr>
        <w:t xml:space="preserve">Наименование работ: </w:t>
      </w:r>
      <w:r w:rsidRPr="00853AFF">
        <w:t>выполнение комплекса работ и услуг по учету в реестре федерального имущества (далее – РФИ) объектов недвижимого имущества (далее - ОНИ).</w:t>
      </w:r>
    </w:p>
    <w:p w:rsidR="00853AFF" w:rsidRPr="00853AFF" w:rsidRDefault="00853AFF" w:rsidP="00853AFF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853AFF">
        <w:rPr>
          <w:b/>
        </w:rPr>
        <w:t xml:space="preserve">Заказчик: </w:t>
      </w:r>
      <w:r w:rsidRPr="00853AFF">
        <w:t>Федеральное государственное унитарное предприятие «Предприятие по обращению с радиоактивными отходами «РосРАО», (далее -  ФГУП «РосРАО», правообладатель).</w:t>
      </w:r>
    </w:p>
    <w:p w:rsidR="00853AFF" w:rsidRPr="00853AFF" w:rsidRDefault="00853AFF" w:rsidP="00853AFF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rPr>
          <w:b/>
        </w:rPr>
      </w:pPr>
      <w:r w:rsidRPr="00853AFF">
        <w:rPr>
          <w:b/>
        </w:rPr>
        <w:t>Исполнитель:</w:t>
      </w:r>
      <w:r w:rsidRPr="00853AFF">
        <w:t xml:space="preserve"> определяется по результатам запроса предложений.</w:t>
      </w:r>
    </w:p>
    <w:p w:rsidR="00853AFF" w:rsidRPr="00853AFF" w:rsidRDefault="00853AFF" w:rsidP="00853AFF">
      <w:pPr>
        <w:numPr>
          <w:ilvl w:val="1"/>
          <w:numId w:val="36"/>
        </w:numPr>
        <w:tabs>
          <w:tab w:val="left" w:pos="426"/>
        </w:tabs>
        <w:autoSpaceDE w:val="0"/>
        <w:autoSpaceDN w:val="0"/>
        <w:adjustRightInd w:val="0"/>
        <w:ind w:left="3402" w:hanging="3402"/>
        <w:jc w:val="both"/>
        <w:rPr>
          <w:b/>
        </w:rPr>
      </w:pPr>
      <w:r w:rsidRPr="00853AFF">
        <w:rPr>
          <w:b/>
        </w:rPr>
        <w:t xml:space="preserve">Сроки выполнения работ: </w:t>
      </w:r>
      <w:r w:rsidRPr="00853AFF">
        <w:t xml:space="preserve">начало работ и услуг – с момента заключения договора;                           окончание работ и услуг – не позднее 31.12.2015. </w:t>
      </w:r>
    </w:p>
    <w:p w:rsidR="00853AFF" w:rsidRDefault="00853AFF" w:rsidP="00853AFF">
      <w:pPr>
        <w:tabs>
          <w:tab w:val="left" w:pos="426"/>
        </w:tabs>
        <w:autoSpaceDE w:val="0"/>
        <w:autoSpaceDN w:val="0"/>
        <w:adjustRightInd w:val="0"/>
        <w:ind w:left="3402"/>
        <w:jc w:val="both"/>
        <w:rPr>
          <w:b/>
        </w:rPr>
      </w:pPr>
    </w:p>
    <w:p w:rsidR="00853AFF" w:rsidRPr="00853AFF" w:rsidRDefault="00853AFF" w:rsidP="00853AFF">
      <w:pPr>
        <w:tabs>
          <w:tab w:val="left" w:pos="426"/>
        </w:tabs>
        <w:autoSpaceDE w:val="0"/>
        <w:autoSpaceDN w:val="0"/>
        <w:adjustRightInd w:val="0"/>
        <w:ind w:left="3402"/>
        <w:jc w:val="both"/>
        <w:rPr>
          <w:b/>
        </w:rPr>
      </w:pPr>
    </w:p>
    <w:p w:rsidR="00853AFF" w:rsidRPr="00853AFF" w:rsidRDefault="00853AFF" w:rsidP="00853AFF">
      <w:pPr>
        <w:numPr>
          <w:ilvl w:val="0"/>
          <w:numId w:val="34"/>
        </w:numPr>
        <w:tabs>
          <w:tab w:val="left" w:pos="426"/>
        </w:tabs>
        <w:autoSpaceDE w:val="0"/>
        <w:autoSpaceDN w:val="0"/>
        <w:adjustRightInd w:val="0"/>
        <w:ind w:left="0" w:firstLine="0"/>
        <w:jc w:val="center"/>
        <w:rPr>
          <w:b/>
        </w:rPr>
      </w:pPr>
      <w:r w:rsidRPr="00853AFF">
        <w:rPr>
          <w:b/>
        </w:rPr>
        <w:t>Цель работ и услуг.</w:t>
      </w:r>
    </w:p>
    <w:p w:rsidR="00853AFF" w:rsidRPr="00853AFF" w:rsidRDefault="00853AFF" w:rsidP="00853AFF">
      <w:pPr>
        <w:autoSpaceDE w:val="0"/>
        <w:autoSpaceDN w:val="0"/>
        <w:adjustRightInd w:val="0"/>
        <w:ind w:firstLine="709"/>
        <w:jc w:val="both"/>
      </w:pPr>
    </w:p>
    <w:p w:rsidR="00853AFF" w:rsidRPr="00853AFF" w:rsidRDefault="00853AFF" w:rsidP="00853AFF">
      <w:pPr>
        <w:autoSpaceDE w:val="0"/>
        <w:autoSpaceDN w:val="0"/>
        <w:adjustRightInd w:val="0"/>
        <w:ind w:firstLine="709"/>
        <w:jc w:val="both"/>
      </w:pPr>
      <w:r w:rsidRPr="00853AFF">
        <w:t xml:space="preserve">Целью работ и услуг, производимых в соответствии с настоящим Техническим заданием в отношении объектов недвижимого имущества, перечисленных в п.3. настоящего Технического задания, является: 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>Внесение сведений в РФИ</w:t>
      </w:r>
      <w:r w:rsidRPr="00853AFF">
        <w:rPr>
          <w:lang w:val="en-US"/>
        </w:rPr>
        <w:t>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 xml:space="preserve">Получение карт учета на имущество, в отношении которого в РФИ внесены сведения (на бумажном носителе); 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>Получение выписки из РФИ (на бумажном носителе);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 xml:space="preserve">Сопровождение процедуры получения Заказчиком </w:t>
      </w:r>
      <w:proofErr w:type="gramStart"/>
      <w:r w:rsidRPr="00853AFF">
        <w:t>от</w:t>
      </w:r>
      <w:proofErr w:type="gramEnd"/>
      <w:r w:rsidRPr="00853AFF">
        <w:t xml:space="preserve"> </w:t>
      </w:r>
      <w:proofErr w:type="gramStart"/>
      <w:r w:rsidRPr="00853AFF">
        <w:t>ТУ</w:t>
      </w:r>
      <w:proofErr w:type="gramEnd"/>
      <w:r w:rsidRPr="00853AFF">
        <w:t xml:space="preserve"> </w:t>
      </w:r>
      <w:proofErr w:type="spellStart"/>
      <w:r w:rsidRPr="00853AFF">
        <w:t>Росимущества</w:t>
      </w:r>
      <w:proofErr w:type="spellEnd"/>
      <w:r w:rsidRPr="00853AFF">
        <w:t xml:space="preserve"> в г. Москве доверенности. </w:t>
      </w:r>
    </w:p>
    <w:p w:rsidR="00853AFF" w:rsidRDefault="00853AFF" w:rsidP="00853AFF">
      <w:pPr>
        <w:autoSpaceDE w:val="0"/>
        <w:autoSpaceDN w:val="0"/>
        <w:adjustRightInd w:val="0"/>
        <w:jc w:val="both"/>
      </w:pPr>
    </w:p>
    <w:p w:rsidR="00853AFF" w:rsidRPr="00853AFF" w:rsidRDefault="00853AFF" w:rsidP="00853AFF">
      <w:pPr>
        <w:autoSpaceDE w:val="0"/>
        <w:autoSpaceDN w:val="0"/>
        <w:adjustRightInd w:val="0"/>
        <w:jc w:val="both"/>
      </w:pPr>
    </w:p>
    <w:p w:rsidR="00853AFF" w:rsidRPr="00853AFF" w:rsidRDefault="00853AFF" w:rsidP="00853AFF">
      <w:pPr>
        <w:numPr>
          <w:ilvl w:val="0"/>
          <w:numId w:val="34"/>
        </w:numPr>
        <w:tabs>
          <w:tab w:val="left" w:pos="426"/>
          <w:tab w:val="left" w:pos="1560"/>
        </w:tabs>
        <w:autoSpaceDE w:val="0"/>
        <w:autoSpaceDN w:val="0"/>
        <w:adjustRightInd w:val="0"/>
        <w:ind w:left="426" w:hanging="426"/>
        <w:jc w:val="center"/>
        <w:rPr>
          <w:b/>
        </w:rPr>
      </w:pPr>
      <w:r w:rsidRPr="00853AFF">
        <w:rPr>
          <w:b/>
        </w:rPr>
        <w:t>Основные задачи.</w:t>
      </w:r>
    </w:p>
    <w:p w:rsidR="00853AFF" w:rsidRPr="00853AFF" w:rsidRDefault="00853AFF" w:rsidP="00853AFF">
      <w:pPr>
        <w:tabs>
          <w:tab w:val="left" w:pos="0"/>
          <w:tab w:val="left" w:pos="1560"/>
        </w:tabs>
        <w:autoSpaceDE w:val="0"/>
        <w:autoSpaceDN w:val="0"/>
        <w:adjustRightInd w:val="0"/>
        <w:ind w:firstLine="709"/>
        <w:jc w:val="both"/>
      </w:pPr>
    </w:p>
    <w:p w:rsidR="00853AFF" w:rsidRPr="00853AFF" w:rsidRDefault="00853AFF" w:rsidP="00853AFF">
      <w:pPr>
        <w:tabs>
          <w:tab w:val="left" w:pos="0"/>
          <w:tab w:val="left" w:pos="1560"/>
        </w:tabs>
        <w:autoSpaceDE w:val="0"/>
        <w:autoSpaceDN w:val="0"/>
        <w:adjustRightInd w:val="0"/>
        <w:ind w:firstLine="709"/>
        <w:jc w:val="both"/>
      </w:pPr>
      <w:r w:rsidRPr="00853AFF">
        <w:t>Для обеспечения достижения целей, указанных в п.2. настоящего Технического задания, Исполнителем работ и услуг осуществляется решение следующих основных задач:</w:t>
      </w:r>
    </w:p>
    <w:p w:rsidR="00853AFF" w:rsidRPr="00853AFF" w:rsidRDefault="00853AFF" w:rsidP="00853AFF">
      <w:pPr>
        <w:autoSpaceDE w:val="0"/>
        <w:autoSpaceDN w:val="0"/>
        <w:adjustRightInd w:val="0"/>
        <w:ind w:firstLine="709"/>
        <w:jc w:val="both"/>
      </w:pPr>
      <w:r w:rsidRPr="00853AFF">
        <w:t xml:space="preserve">1) Проведение экспертизы документов на предмет полноты, актуальности и достаточности для обеспечения учета ОНИ в РФИ, а также проведение анализа на соответствие законодательству Российской Федерации  комплектности и содержания документов </w:t>
      </w:r>
      <w:proofErr w:type="gramStart"/>
      <w:r w:rsidRPr="00853AFF">
        <w:t>на</w:t>
      </w:r>
      <w:proofErr w:type="gramEnd"/>
      <w:r w:rsidRPr="00853AFF">
        <w:t xml:space="preserve"> </w:t>
      </w:r>
      <w:proofErr w:type="gramStart"/>
      <w:r w:rsidRPr="00853AFF">
        <w:t>ОНИ</w:t>
      </w:r>
      <w:proofErr w:type="gramEnd"/>
      <w:r w:rsidRPr="00853AFF">
        <w:t>, перечисленные в п.3 настоящего Технического задания.</w:t>
      </w:r>
    </w:p>
    <w:p w:rsidR="00853AFF" w:rsidRPr="00853AFF" w:rsidRDefault="00853AFF" w:rsidP="00853AFF">
      <w:pPr>
        <w:numPr>
          <w:ilvl w:val="0"/>
          <w:numId w:val="35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53AFF">
        <w:t>Формирование в автоматизированной системе учета федерального имущества (далее – АСУФИ) новой карточки для каждого ОНИ, а также прикрепление необходимых документов соответствующих данному объекту.</w:t>
      </w:r>
    </w:p>
    <w:p w:rsidR="00853AFF" w:rsidRPr="00853AFF" w:rsidRDefault="00853AFF" w:rsidP="00853AFF">
      <w:pPr>
        <w:numPr>
          <w:ilvl w:val="0"/>
          <w:numId w:val="35"/>
        </w:numPr>
        <w:tabs>
          <w:tab w:val="left" w:pos="426"/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53AFF">
        <w:t xml:space="preserve">Получение заверенных карт учета, со стороны ТУ </w:t>
      </w:r>
      <w:proofErr w:type="spellStart"/>
      <w:r w:rsidRPr="00853AFF">
        <w:t>Росимущества</w:t>
      </w:r>
      <w:proofErr w:type="spellEnd"/>
      <w:r w:rsidRPr="00853AFF">
        <w:t xml:space="preserve"> по </w:t>
      </w:r>
      <w:proofErr w:type="spellStart"/>
      <w:r w:rsidRPr="00853AFF">
        <w:t>г</w:t>
      </w:r>
      <w:proofErr w:type="gramStart"/>
      <w:r w:rsidRPr="00853AFF">
        <w:t>.М</w:t>
      </w:r>
      <w:proofErr w:type="gramEnd"/>
      <w:r w:rsidRPr="00853AFF">
        <w:t>оскве</w:t>
      </w:r>
      <w:proofErr w:type="spellEnd"/>
      <w:r w:rsidRPr="00853AFF">
        <w:t xml:space="preserve"> и получение выписки из РФИ на бумажном носителе. </w:t>
      </w:r>
    </w:p>
    <w:p w:rsidR="00853AFF" w:rsidRDefault="00853AFF" w:rsidP="00853AFF">
      <w:pPr>
        <w:tabs>
          <w:tab w:val="left" w:pos="426"/>
          <w:tab w:val="left" w:pos="1134"/>
        </w:tabs>
        <w:autoSpaceDE w:val="0"/>
        <w:autoSpaceDN w:val="0"/>
        <w:adjustRightInd w:val="0"/>
        <w:ind w:left="709"/>
        <w:jc w:val="both"/>
      </w:pPr>
    </w:p>
    <w:p w:rsidR="00853AFF" w:rsidRPr="00853AFF" w:rsidRDefault="00853AFF" w:rsidP="00853AFF">
      <w:pPr>
        <w:tabs>
          <w:tab w:val="left" w:pos="426"/>
          <w:tab w:val="left" w:pos="1134"/>
        </w:tabs>
        <w:autoSpaceDE w:val="0"/>
        <w:autoSpaceDN w:val="0"/>
        <w:adjustRightInd w:val="0"/>
        <w:ind w:left="709"/>
        <w:jc w:val="both"/>
      </w:pPr>
    </w:p>
    <w:p w:rsidR="00853AFF" w:rsidRPr="00853AFF" w:rsidRDefault="00853AFF" w:rsidP="00853AFF">
      <w:pPr>
        <w:numPr>
          <w:ilvl w:val="0"/>
          <w:numId w:val="34"/>
        </w:numPr>
        <w:tabs>
          <w:tab w:val="left" w:pos="0"/>
          <w:tab w:val="left" w:pos="426"/>
        </w:tabs>
        <w:autoSpaceDE w:val="0"/>
        <w:autoSpaceDN w:val="0"/>
        <w:adjustRightInd w:val="0"/>
        <w:jc w:val="center"/>
        <w:rPr>
          <w:b/>
        </w:rPr>
      </w:pPr>
      <w:r w:rsidRPr="00853AFF">
        <w:rPr>
          <w:b/>
        </w:rPr>
        <w:t>Объем работ.</w:t>
      </w:r>
    </w:p>
    <w:p w:rsidR="00853AFF" w:rsidRPr="00853AFF" w:rsidRDefault="00853AFF" w:rsidP="00853AFF">
      <w:pPr>
        <w:autoSpaceDE w:val="0"/>
        <w:autoSpaceDN w:val="0"/>
        <w:adjustRightInd w:val="0"/>
        <w:ind w:firstLine="709"/>
        <w:jc w:val="both"/>
      </w:pPr>
    </w:p>
    <w:p w:rsidR="00853AFF" w:rsidRDefault="00853AFF" w:rsidP="000D7417">
      <w:pPr>
        <w:autoSpaceDE w:val="0"/>
        <w:autoSpaceDN w:val="0"/>
        <w:adjustRightInd w:val="0"/>
        <w:ind w:firstLine="709"/>
        <w:jc w:val="both"/>
      </w:pPr>
      <w:r w:rsidRPr="00853AFF">
        <w:t>Работы в соответствии с настоящим Техническим заданием производятся в отношении следующих объектов недвижимого имущества ФГУП «РосРАО»:</w:t>
      </w:r>
    </w:p>
    <w:tbl>
      <w:tblPr>
        <w:tblW w:w="100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245"/>
        <w:gridCol w:w="2268"/>
        <w:gridCol w:w="1844"/>
      </w:tblGrid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 xml:space="preserve">№ </w:t>
            </w:r>
            <w:proofErr w:type="gramStart"/>
            <w:r w:rsidRPr="008262D5">
              <w:rPr>
                <w:sz w:val="22"/>
              </w:rPr>
              <w:t>п</w:t>
            </w:r>
            <w:proofErr w:type="gramEnd"/>
            <w:r w:rsidRPr="008262D5">
              <w:rPr>
                <w:sz w:val="22"/>
              </w:rPr>
              <w:t>/п</w:t>
            </w: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Наименование объекта недвижимого имущества</w:t>
            </w:r>
          </w:p>
          <w:p w:rsidR="00853AFF" w:rsidRPr="008262D5" w:rsidRDefault="00853AFF" w:rsidP="00853AFF">
            <w:pPr>
              <w:jc w:val="center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Основная характеристика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Срок постановки на учет</w:t>
            </w:r>
          </w:p>
        </w:tc>
      </w:tr>
      <w:tr w:rsidR="00853AFF" w:rsidRPr="008262D5" w:rsidTr="008262D5">
        <w:trPr>
          <w:trHeight w:val="20"/>
        </w:trPr>
        <w:tc>
          <w:tcPr>
            <w:tcW w:w="10066" w:type="dxa"/>
            <w:gridSpan w:val="4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b/>
                <w:sz w:val="22"/>
              </w:rPr>
              <w:t>Пункт долговременного хранения реакторных отсеков утилизируемых АПЛ (ПДХРО) 1 очередь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стапельное место № 1 с передаточной плитой  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8425,7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площадка хранения на 28 реакторных отсеков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12904,7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подъездная автодорога и подъезды 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2935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защитная стена (100 РО)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970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перегрузочный причал с площадкой разделки корпусных конструкций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Площадь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 4920,0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причал для </w:t>
            </w:r>
            <w:proofErr w:type="gramStart"/>
            <w:r w:rsidRPr="008262D5">
              <w:rPr>
                <w:sz w:val="22"/>
              </w:rPr>
              <w:t>транспортно-передаточного</w:t>
            </w:r>
            <w:proofErr w:type="gramEnd"/>
            <w:r w:rsidRPr="008262D5">
              <w:rPr>
                <w:sz w:val="22"/>
              </w:rPr>
              <w:t xml:space="preserve"> </w:t>
            </w:r>
            <w:proofErr w:type="spellStart"/>
            <w:r w:rsidRPr="008262D5">
              <w:rPr>
                <w:sz w:val="22"/>
              </w:rPr>
              <w:t>плавдока</w:t>
            </w:r>
            <w:proofErr w:type="spellEnd"/>
            <w:r w:rsidRPr="008262D5">
              <w:rPr>
                <w:sz w:val="22"/>
              </w:rPr>
              <w:t xml:space="preserve">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Протяженность </w:t>
            </w:r>
            <w:smartTag w:uri="urn:schemas-microsoft-com:office:smarttags" w:element="metricconverter">
              <w:smartTagPr>
                <w:attr w:name="ProductID" w:val="139 м"/>
              </w:smartTagPr>
              <w:r w:rsidRPr="008262D5">
                <w:rPr>
                  <w:sz w:val="22"/>
                </w:rPr>
                <w:t>139 м</w:t>
              </w:r>
            </w:smartTag>
            <w:proofErr w:type="gramStart"/>
            <w:r w:rsidRPr="008262D5">
              <w:rPr>
                <w:sz w:val="22"/>
              </w:rPr>
              <w:t xml:space="preserve">  ,</w:t>
            </w:r>
            <w:proofErr w:type="gramEnd"/>
            <w:r w:rsidRPr="008262D5">
              <w:rPr>
                <w:sz w:val="22"/>
              </w:rPr>
              <w:t xml:space="preserve"> площадь 2085,0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комплектная трансформаторная подстанция 2КТПК-1600/10/0,4 ПДХРО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50,1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аккумулирующий резервуа</w:t>
            </w:r>
            <w:proofErr w:type="gramStart"/>
            <w:r w:rsidRPr="008262D5">
              <w:rPr>
                <w:sz w:val="22"/>
              </w:rPr>
              <w:t>р-</w:t>
            </w:r>
            <w:proofErr w:type="gramEnd"/>
            <w:r w:rsidRPr="008262D5">
              <w:rPr>
                <w:sz w:val="22"/>
              </w:rPr>
              <w:t xml:space="preserve"> отстойник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Объем 795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аккумулирующий резервуа</w:t>
            </w:r>
            <w:proofErr w:type="gramStart"/>
            <w:r w:rsidRPr="008262D5">
              <w:rPr>
                <w:sz w:val="22"/>
              </w:rPr>
              <w:t>р-</w:t>
            </w:r>
            <w:proofErr w:type="gramEnd"/>
            <w:r w:rsidRPr="008262D5">
              <w:rPr>
                <w:sz w:val="22"/>
              </w:rPr>
              <w:t xml:space="preserve"> отстойник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Объем 795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аккумулирующий резервуа</w:t>
            </w:r>
            <w:proofErr w:type="gramStart"/>
            <w:r w:rsidRPr="008262D5">
              <w:rPr>
                <w:sz w:val="22"/>
              </w:rPr>
              <w:t>р-</w:t>
            </w:r>
            <w:proofErr w:type="gramEnd"/>
            <w:r w:rsidRPr="008262D5">
              <w:rPr>
                <w:sz w:val="22"/>
              </w:rPr>
              <w:t xml:space="preserve"> отстойник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Объем 795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аккумулирующий резервуа</w:t>
            </w:r>
            <w:proofErr w:type="gramStart"/>
            <w:r w:rsidRPr="008262D5">
              <w:rPr>
                <w:sz w:val="22"/>
              </w:rPr>
              <w:t>р-</w:t>
            </w:r>
            <w:proofErr w:type="gramEnd"/>
            <w:r w:rsidRPr="008262D5">
              <w:rPr>
                <w:sz w:val="22"/>
              </w:rPr>
              <w:t xml:space="preserve"> отстойник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Объем 795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 xml:space="preserve">насосная станция перекачки дождевых стоков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Объем 56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proofErr w:type="spellStart"/>
            <w:r w:rsidRPr="008262D5">
              <w:rPr>
                <w:sz w:val="22"/>
              </w:rPr>
              <w:t>песковая</w:t>
            </w:r>
            <w:proofErr w:type="spellEnd"/>
            <w:r w:rsidRPr="008262D5">
              <w:rPr>
                <w:sz w:val="22"/>
              </w:rPr>
              <w:t xml:space="preserve"> площадка №1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256,0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proofErr w:type="spellStart"/>
            <w:r w:rsidRPr="008262D5">
              <w:rPr>
                <w:sz w:val="22"/>
              </w:rPr>
              <w:t>песковая</w:t>
            </w:r>
            <w:proofErr w:type="spellEnd"/>
            <w:r w:rsidRPr="008262D5">
              <w:rPr>
                <w:sz w:val="22"/>
              </w:rPr>
              <w:t xml:space="preserve"> площадка №2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256,0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очистные сооружения ливневых стоков 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78,0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очистные сооружения бытовых стоков 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40,5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 КНС-1 бытовых стоков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3,0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 КНС-2 бытовых стоков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3,0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фильтрующий отстойник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693,0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proofErr w:type="gramStart"/>
            <w:r w:rsidRPr="008262D5">
              <w:rPr>
                <w:sz w:val="22"/>
              </w:rPr>
              <w:t>щитовая</w:t>
            </w:r>
            <w:proofErr w:type="gramEnd"/>
            <w:r w:rsidRPr="008262D5">
              <w:rPr>
                <w:sz w:val="22"/>
              </w:rPr>
              <w:t xml:space="preserve"> очистных сооружений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26,6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производственно-бытовой корпус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2180,9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компрессорная станция    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42,0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площадка ресиверов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27,2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внешние кабельные сети      10 </w:t>
            </w:r>
            <w:proofErr w:type="spellStart"/>
            <w:r w:rsidRPr="008262D5">
              <w:rPr>
                <w:sz w:val="22"/>
              </w:rPr>
              <w:t>кВ</w:t>
            </w:r>
            <w:proofErr w:type="spellEnd"/>
            <w:r w:rsidRPr="008262D5">
              <w:rPr>
                <w:sz w:val="22"/>
              </w:rPr>
              <w:t xml:space="preserve"> 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Протяженность 1231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внешние кабельные сети     0,4 </w:t>
            </w:r>
            <w:proofErr w:type="spellStart"/>
            <w:r w:rsidRPr="008262D5">
              <w:rPr>
                <w:sz w:val="22"/>
              </w:rPr>
              <w:t>кВ</w:t>
            </w:r>
            <w:proofErr w:type="spellEnd"/>
            <w:r w:rsidRPr="008262D5">
              <w:rPr>
                <w:sz w:val="22"/>
              </w:rPr>
              <w:t xml:space="preserve"> 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Протяженность 1694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color w:val="FF0000"/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наружные сети  дождевой канализации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Протяженность 1112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наружные сети  бытовой канализации ПДХРО</w:t>
            </w:r>
          </w:p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ind w:left="57"/>
              <w:rPr>
                <w:color w:val="FF0000"/>
                <w:sz w:val="22"/>
              </w:rPr>
            </w:pPr>
            <w:r w:rsidRPr="008262D5">
              <w:rPr>
                <w:sz w:val="22"/>
              </w:rPr>
              <w:t>Протяженность 854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наружные сети водопровода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1377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противопожарный водопровод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2663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тепловые сети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1025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proofErr w:type="spellStart"/>
            <w:r w:rsidRPr="008262D5">
              <w:rPr>
                <w:sz w:val="22"/>
              </w:rPr>
              <w:t>пневмогазосети</w:t>
            </w:r>
            <w:proofErr w:type="spellEnd"/>
            <w:r w:rsidRPr="008262D5">
              <w:rPr>
                <w:sz w:val="22"/>
              </w:rPr>
              <w:t xml:space="preserve">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398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хранилище твердых радиоактивных отходов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36,0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участок сбора жидких радиоактивных отходов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35,7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участок обращения с токсичными производственными отходами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36,0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прямоугольный </w:t>
            </w:r>
            <w:proofErr w:type="gramStart"/>
            <w:r w:rsidRPr="008262D5">
              <w:rPr>
                <w:sz w:val="22"/>
              </w:rPr>
              <w:t>ж/б</w:t>
            </w:r>
            <w:proofErr w:type="gramEnd"/>
            <w:r w:rsidRPr="008262D5">
              <w:rPr>
                <w:sz w:val="22"/>
              </w:rPr>
              <w:t xml:space="preserve"> резервуар противопожарного </w:t>
            </w:r>
            <w:r w:rsidRPr="008262D5">
              <w:rPr>
                <w:sz w:val="22"/>
              </w:rPr>
              <w:lastRenderedPageBreak/>
              <w:t xml:space="preserve">запаса воды емкостью 250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lastRenderedPageBreak/>
              <w:t xml:space="preserve">Объем 250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прямоугольный </w:t>
            </w:r>
            <w:proofErr w:type="gramStart"/>
            <w:r w:rsidRPr="008262D5">
              <w:rPr>
                <w:sz w:val="22"/>
              </w:rPr>
              <w:t>ж/б</w:t>
            </w:r>
            <w:proofErr w:type="gramEnd"/>
            <w:r w:rsidRPr="008262D5">
              <w:rPr>
                <w:sz w:val="22"/>
              </w:rPr>
              <w:t xml:space="preserve"> резервуар противопожарного запаса воды емкостью 250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Объем 250 </w:t>
            </w:r>
            <w:proofErr w:type="spellStart"/>
            <w:r w:rsidRPr="008262D5">
              <w:rPr>
                <w:sz w:val="22"/>
              </w:rPr>
              <w:t>куб.м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здание аварийного запаса воды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43,5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насосная станция пожаротушения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87,8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контрольно-пропускной пункт</w:t>
            </w:r>
          </w:p>
          <w:p w:rsidR="00853AFF" w:rsidRPr="008262D5" w:rsidRDefault="00853AFF" w:rsidP="00853AFF">
            <w:pPr>
              <w:jc w:val="both"/>
              <w:rPr>
                <w:sz w:val="22"/>
              </w:rPr>
            </w:pP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393,2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наблюдательная вышка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7,0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система физической защиты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1152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склад ацетилена и углекислого газа в баллонах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495,6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площадка газификации жидкого кислорода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62,1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 xml:space="preserve">мачта </w:t>
            </w:r>
            <w:proofErr w:type="spellStart"/>
            <w:r w:rsidRPr="008262D5">
              <w:rPr>
                <w:sz w:val="22"/>
              </w:rPr>
              <w:t>молниезащиты</w:t>
            </w:r>
            <w:proofErr w:type="spellEnd"/>
            <w:r w:rsidRPr="008262D5">
              <w:rPr>
                <w:sz w:val="22"/>
              </w:rPr>
              <w:t xml:space="preserve"> №1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1,0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 xml:space="preserve">мачта </w:t>
            </w:r>
            <w:proofErr w:type="spellStart"/>
            <w:r w:rsidRPr="008262D5">
              <w:rPr>
                <w:sz w:val="22"/>
              </w:rPr>
              <w:t>молниезащиты</w:t>
            </w:r>
            <w:proofErr w:type="spellEnd"/>
            <w:r w:rsidRPr="008262D5">
              <w:rPr>
                <w:sz w:val="22"/>
              </w:rPr>
              <w:t xml:space="preserve"> №2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1,0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 xml:space="preserve">мачта </w:t>
            </w:r>
            <w:proofErr w:type="spellStart"/>
            <w:r w:rsidRPr="008262D5">
              <w:rPr>
                <w:sz w:val="22"/>
              </w:rPr>
              <w:t>молниезащиты</w:t>
            </w:r>
            <w:proofErr w:type="spellEnd"/>
            <w:r w:rsidRPr="008262D5">
              <w:rPr>
                <w:sz w:val="22"/>
              </w:rPr>
              <w:t xml:space="preserve"> №3 ПДХРО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1,0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ind w:left="57"/>
              <w:jc w:val="both"/>
              <w:rPr>
                <w:sz w:val="22"/>
              </w:rPr>
            </w:pPr>
            <w:r w:rsidRPr="008262D5">
              <w:rPr>
                <w:sz w:val="22"/>
              </w:rPr>
              <w:t>пожарное депо на 2 автомобиля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397,6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ind w:left="57"/>
              <w:jc w:val="both"/>
              <w:rPr>
                <w:sz w:val="22"/>
              </w:rPr>
            </w:pPr>
            <w:r w:rsidRPr="008262D5">
              <w:rPr>
                <w:sz w:val="22"/>
              </w:rPr>
              <w:t>стоянка автотранспорта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507,9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10066" w:type="dxa"/>
            <w:gridSpan w:val="4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b/>
                <w:sz w:val="22"/>
              </w:rPr>
              <w:t>Пункт долговременного хранения реакторных отсеков утилизируемых АПЛ (ПДХРО) 2 очередь 1 пусковой комплекс  (15 объектов)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Площадка хранения на 72 </w:t>
            </w:r>
            <w:proofErr w:type="gramStart"/>
            <w:r w:rsidRPr="008262D5">
              <w:rPr>
                <w:sz w:val="22"/>
              </w:rPr>
              <w:t>реакторных</w:t>
            </w:r>
            <w:proofErr w:type="gramEnd"/>
            <w:r w:rsidRPr="008262D5">
              <w:rPr>
                <w:sz w:val="22"/>
              </w:rPr>
              <w:t xml:space="preserve"> отсека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18688,0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Стапельное место № 2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1512,0 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Корпус подготовки и окраски РО АПЛ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  3394,8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Комплектная трансформаторная подстанция 2КТПК-1600/10/0,49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50,1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Здание  для хранения кильблоков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здания </w:t>
            </w:r>
          </w:p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1610,0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Противопожарный водопровод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30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proofErr w:type="spellStart"/>
            <w:r w:rsidRPr="008262D5">
              <w:rPr>
                <w:sz w:val="22"/>
              </w:rPr>
              <w:t>Внешнеплощадочные</w:t>
            </w:r>
            <w:proofErr w:type="spellEnd"/>
            <w:r w:rsidRPr="008262D5">
              <w:rPr>
                <w:sz w:val="22"/>
              </w:rPr>
              <w:t xml:space="preserve"> сети связи (ВОЛП)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 11 500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Внутриплощадочные сети связи и сигнализации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 1862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Система физической защиты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321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Мачта </w:t>
            </w:r>
            <w:proofErr w:type="spellStart"/>
            <w:r w:rsidRPr="008262D5">
              <w:rPr>
                <w:sz w:val="22"/>
              </w:rPr>
              <w:t>молниезащиты</w:t>
            </w:r>
            <w:proofErr w:type="spellEnd"/>
            <w:r w:rsidRPr="008262D5">
              <w:rPr>
                <w:sz w:val="22"/>
              </w:rPr>
              <w:t xml:space="preserve"> № 1 площадки </w:t>
            </w:r>
            <w:proofErr w:type="spellStart"/>
            <w:r w:rsidRPr="008262D5">
              <w:rPr>
                <w:sz w:val="22"/>
              </w:rPr>
              <w:t>энергокомплекса</w:t>
            </w:r>
            <w:proofErr w:type="spellEnd"/>
            <w:r w:rsidRPr="008262D5">
              <w:rPr>
                <w:sz w:val="2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4,0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Мачта </w:t>
            </w:r>
            <w:proofErr w:type="spellStart"/>
            <w:r w:rsidRPr="008262D5">
              <w:rPr>
                <w:sz w:val="22"/>
              </w:rPr>
              <w:t>молниезащиты</w:t>
            </w:r>
            <w:proofErr w:type="spellEnd"/>
            <w:r w:rsidRPr="008262D5">
              <w:rPr>
                <w:sz w:val="22"/>
              </w:rPr>
              <w:t xml:space="preserve"> № 2 площадки </w:t>
            </w:r>
            <w:proofErr w:type="spellStart"/>
            <w:r w:rsidRPr="008262D5">
              <w:rPr>
                <w:sz w:val="22"/>
              </w:rPr>
              <w:lastRenderedPageBreak/>
              <w:t>энергокомплекса</w:t>
            </w:r>
            <w:proofErr w:type="spellEnd"/>
            <w:r w:rsidRPr="008262D5">
              <w:rPr>
                <w:sz w:val="2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lastRenderedPageBreak/>
              <w:t xml:space="preserve">Площадь 4,0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Дизельная электростанция  ЭД 520Т-Т400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90,0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numPr>
                <w:ilvl w:val="0"/>
                <w:numId w:val="38"/>
              </w:numPr>
              <w:jc w:val="center"/>
              <w:rPr>
                <w:sz w:val="22"/>
              </w:rPr>
            </w:pP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Трансформаторная подстанция КТПН-3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30,0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62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Склад ГСМ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358,7 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63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Подстанция трансформаторная КТПК (с силовым трансформатором ТМГ 160/10/04)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9,2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>.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10066" w:type="dxa"/>
            <w:gridSpan w:val="4"/>
          </w:tcPr>
          <w:p w:rsidR="00853AFF" w:rsidRPr="008262D5" w:rsidRDefault="00853AFF" w:rsidP="00853AFF">
            <w:pPr>
              <w:ind w:left="57"/>
              <w:jc w:val="center"/>
              <w:rPr>
                <w:b/>
                <w:sz w:val="22"/>
              </w:rPr>
            </w:pPr>
            <w:r w:rsidRPr="008262D5">
              <w:rPr>
                <w:b/>
                <w:sz w:val="22"/>
              </w:rPr>
              <w:t>Пункт долговременного хранения реакторных отсеков утилизируемых АПЛ (ПДХРО) 2 очередь 2 пусковой комплекс (16 объектов)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64</w:t>
            </w:r>
          </w:p>
        </w:tc>
        <w:tc>
          <w:tcPr>
            <w:tcW w:w="5245" w:type="dxa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Здание </w:t>
            </w:r>
            <w:proofErr w:type="spellStart"/>
            <w:r w:rsidRPr="008262D5">
              <w:rPr>
                <w:sz w:val="22"/>
              </w:rPr>
              <w:t>энергокомплекса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65</w:t>
            </w:r>
          </w:p>
        </w:tc>
        <w:tc>
          <w:tcPr>
            <w:tcW w:w="5245" w:type="dxa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Операторская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66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proofErr w:type="spellStart"/>
            <w:r w:rsidRPr="008262D5">
              <w:rPr>
                <w:sz w:val="22"/>
              </w:rPr>
              <w:t>Внешнеплошадочные</w:t>
            </w:r>
            <w:proofErr w:type="spellEnd"/>
            <w:r w:rsidRPr="008262D5">
              <w:rPr>
                <w:sz w:val="22"/>
              </w:rPr>
              <w:t xml:space="preserve"> сети, фидерные сети (подключение к сетям 1 </w:t>
            </w:r>
            <w:proofErr w:type="spellStart"/>
            <w:r w:rsidRPr="008262D5">
              <w:rPr>
                <w:sz w:val="22"/>
              </w:rPr>
              <w:t>кВ</w:t>
            </w:r>
            <w:proofErr w:type="spellEnd"/>
            <w:r w:rsidRPr="008262D5">
              <w:rPr>
                <w:sz w:val="22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67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 Автодорога и подъезды площадки </w:t>
            </w:r>
            <w:proofErr w:type="spellStart"/>
            <w:r w:rsidRPr="008262D5">
              <w:rPr>
                <w:sz w:val="22"/>
              </w:rPr>
              <w:t>энергокомплекса</w:t>
            </w:r>
            <w:proofErr w:type="spellEnd"/>
            <w:r w:rsidRPr="008262D5">
              <w:rPr>
                <w:sz w:val="22"/>
              </w:rPr>
              <w:t xml:space="preserve"> (автодороги к складу ацетилена и углекислого газа)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68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Сети связи площадки </w:t>
            </w:r>
            <w:proofErr w:type="spellStart"/>
            <w:r w:rsidRPr="008262D5">
              <w:rPr>
                <w:sz w:val="22"/>
              </w:rPr>
              <w:t>энергокомплекса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69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Очистные сооружения ливневых стоков «Экос-95»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70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Комплекс по переработке </w:t>
            </w:r>
            <w:proofErr w:type="spellStart"/>
            <w:r w:rsidRPr="008262D5">
              <w:rPr>
                <w:sz w:val="22"/>
              </w:rPr>
              <w:t>низкоактивных</w:t>
            </w:r>
            <w:proofErr w:type="spellEnd"/>
            <w:r w:rsidRPr="008262D5">
              <w:rPr>
                <w:sz w:val="22"/>
              </w:rPr>
              <w:t xml:space="preserve"> ливневых стоков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71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Наружные сети дождевой канализации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72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proofErr w:type="spellStart"/>
            <w:r w:rsidRPr="008262D5">
              <w:rPr>
                <w:sz w:val="22"/>
              </w:rPr>
              <w:t>Усреднительная</w:t>
            </w:r>
            <w:proofErr w:type="spellEnd"/>
            <w:r w:rsidRPr="008262D5">
              <w:rPr>
                <w:sz w:val="22"/>
              </w:rPr>
              <w:t xml:space="preserve"> емкость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73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Наружные сети водопровода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74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Наружные сети канализации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75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Теплосети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76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Сети наружного освещения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77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Линия электропередачи 10 </w:t>
            </w:r>
            <w:proofErr w:type="spellStart"/>
            <w:r w:rsidRPr="008262D5">
              <w:rPr>
                <w:sz w:val="22"/>
              </w:rPr>
              <w:t>кВ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78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Внешние технологические трубопроводы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79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Автодороги и подъезды ПДХ РО (аварийный выезд)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10066" w:type="dxa"/>
            <w:gridSpan w:val="4"/>
          </w:tcPr>
          <w:p w:rsidR="00853AFF" w:rsidRPr="008262D5" w:rsidRDefault="00853AFF" w:rsidP="00853AFF">
            <w:pPr>
              <w:ind w:left="57"/>
              <w:jc w:val="center"/>
              <w:rPr>
                <w:sz w:val="22"/>
              </w:rPr>
            </w:pPr>
            <w:r w:rsidRPr="008262D5">
              <w:rPr>
                <w:b/>
                <w:sz w:val="22"/>
              </w:rPr>
              <w:t>Пункт долговременного хранения реакторных отсеков утилизируемых АПЛ (ПДХРО) 2 очередь 3 пусковой комплекс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80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Административный корпус со столовой на 60 мест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81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Здание ТО автотранспорта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82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Склад ГСМ для здания ТО автотранспорта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83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Лаборатория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84</w:t>
            </w:r>
          </w:p>
        </w:tc>
        <w:tc>
          <w:tcPr>
            <w:tcW w:w="5245" w:type="dxa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proofErr w:type="gramStart"/>
            <w:r w:rsidRPr="008262D5">
              <w:rPr>
                <w:sz w:val="22"/>
              </w:rPr>
              <w:t xml:space="preserve">Инженерные сети: теплоснабжение, электроснабжение, водопровод, канализация, ливневая канализация, канализация </w:t>
            </w:r>
            <w:proofErr w:type="spellStart"/>
            <w:r w:rsidRPr="008262D5">
              <w:rPr>
                <w:sz w:val="22"/>
              </w:rPr>
              <w:t>спецстоков</w:t>
            </w:r>
            <w:proofErr w:type="spellEnd"/>
            <w:r w:rsidRPr="008262D5">
              <w:rPr>
                <w:sz w:val="22"/>
              </w:rPr>
              <w:t xml:space="preserve"> лаборатории, сети связи и сигнализации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10066" w:type="dxa"/>
            <w:gridSpan w:val="4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b/>
                <w:sz w:val="22"/>
              </w:rPr>
              <w:t>Береговая техническая база в бухте Сысоева (2 пусковой комплекс) (10 объектов)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85</w:t>
            </w: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jc w:val="both"/>
              <w:rPr>
                <w:sz w:val="22"/>
              </w:rPr>
            </w:pPr>
            <w:r w:rsidRPr="008262D5">
              <w:rPr>
                <w:sz w:val="22"/>
              </w:rPr>
              <w:t>Хранилище ТРО (здание № 434)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Общая площадь 3424,3 </w:t>
            </w:r>
            <w:proofErr w:type="spellStart"/>
            <w:r w:rsidRPr="008262D5">
              <w:rPr>
                <w:sz w:val="22"/>
              </w:rPr>
              <w:t>кв.м</w:t>
            </w:r>
            <w:proofErr w:type="spellEnd"/>
            <w:r w:rsidRPr="008262D5">
              <w:rPr>
                <w:sz w:val="22"/>
              </w:rPr>
              <w:t xml:space="preserve">. 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86</w:t>
            </w:r>
          </w:p>
        </w:tc>
        <w:tc>
          <w:tcPr>
            <w:tcW w:w="5245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Система физической  защиты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567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87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Резервуар №1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Площадь застройки 63,0 кв. м (объемом 200куб</w:t>
            </w:r>
            <w:proofErr w:type="gramStart"/>
            <w:r w:rsidRPr="008262D5">
              <w:rPr>
                <w:sz w:val="22"/>
              </w:rPr>
              <w:t>.м</w:t>
            </w:r>
            <w:proofErr w:type="gramEnd"/>
            <w:r w:rsidRPr="008262D5">
              <w:rPr>
                <w:sz w:val="22"/>
              </w:rPr>
              <w:t>)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88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Резервуар №2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Площадь застройки 63,0 кв. м (объемом 200куб</w:t>
            </w:r>
            <w:proofErr w:type="gramStart"/>
            <w:r w:rsidRPr="008262D5">
              <w:rPr>
                <w:sz w:val="22"/>
              </w:rPr>
              <w:t>.м</w:t>
            </w:r>
            <w:proofErr w:type="gramEnd"/>
            <w:r w:rsidRPr="008262D5">
              <w:rPr>
                <w:sz w:val="22"/>
              </w:rPr>
              <w:t>)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89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Очистные сооружения  дождевых  стоков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23,0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proofErr w:type="spellStart"/>
            <w:r w:rsidRPr="008262D5">
              <w:rPr>
                <w:sz w:val="22"/>
              </w:rPr>
              <w:t>Песковая</w:t>
            </w:r>
            <w:proofErr w:type="spellEnd"/>
            <w:r w:rsidRPr="008262D5">
              <w:rPr>
                <w:sz w:val="22"/>
              </w:rPr>
              <w:t xml:space="preserve"> площадка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256,0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91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Наружные сети  ливневой канализации 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 706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92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Противопожарный водопровод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346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93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Наблюдательная скважина №1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Глубина 30,0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lastRenderedPageBreak/>
              <w:t>94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Наблюдательная скважина № 2  хранилища ТРО 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Глубина  15,0 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10066" w:type="dxa"/>
            <w:gridSpan w:val="4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b/>
                <w:sz w:val="22"/>
              </w:rPr>
              <w:t>Береговая техническая база в бухте Сысоева (3 пусковой комплекс) (18 объектов)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Здание – комплекс </w:t>
            </w:r>
            <w:proofErr w:type="spellStart"/>
            <w:r w:rsidRPr="008262D5">
              <w:rPr>
                <w:sz w:val="22"/>
              </w:rPr>
              <w:t>спецводоочистки</w:t>
            </w:r>
            <w:proofErr w:type="spellEnd"/>
            <w:r w:rsidRPr="008262D5">
              <w:rPr>
                <w:sz w:val="22"/>
              </w:rPr>
              <w:t xml:space="preserve"> сооружение №1 с подвалом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Общая площадь 2265,9м</w:t>
            </w:r>
            <w:proofErr w:type="gramStart"/>
            <w:r w:rsidRPr="008262D5">
              <w:rPr>
                <w:sz w:val="22"/>
              </w:rPr>
              <w:t>2</w:t>
            </w:r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96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Здание баков очищенной воды (Пристройка к  </w:t>
            </w:r>
            <w:proofErr w:type="spellStart"/>
            <w:r w:rsidRPr="008262D5">
              <w:rPr>
                <w:sz w:val="22"/>
              </w:rPr>
              <w:t>зд</w:t>
            </w:r>
            <w:proofErr w:type="spellEnd"/>
            <w:r w:rsidRPr="008262D5">
              <w:rPr>
                <w:sz w:val="22"/>
              </w:rPr>
              <w:t>, №1)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Общая площадь 77,8м</w:t>
            </w:r>
            <w:proofErr w:type="gramStart"/>
            <w:r w:rsidRPr="008262D5">
              <w:rPr>
                <w:sz w:val="22"/>
              </w:rPr>
              <w:t>2</w:t>
            </w:r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97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Сооружение № 2а с галереей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Общая площадь 1164,5м</w:t>
            </w:r>
            <w:proofErr w:type="gramStart"/>
            <w:r w:rsidRPr="008262D5">
              <w:rPr>
                <w:sz w:val="22"/>
              </w:rPr>
              <w:t>2</w:t>
            </w:r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98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Модульная компрессорная станция № 1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20,9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99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Модульная компрессорная станция № 2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22,6 или16,6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Самотечный коллектор хозяйственно-бытовых стоков сооружения № 1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128м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101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Очистные сооружения хозяйственно-бытовых стоков производительностью 100м3/сутки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44,6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102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Накопитель-</w:t>
            </w:r>
            <w:proofErr w:type="spellStart"/>
            <w:r w:rsidRPr="008262D5">
              <w:rPr>
                <w:sz w:val="22"/>
              </w:rPr>
              <w:t>усреднитель</w:t>
            </w:r>
            <w:proofErr w:type="spellEnd"/>
            <w:r w:rsidRPr="008262D5">
              <w:rPr>
                <w:sz w:val="22"/>
              </w:rPr>
              <w:t xml:space="preserve"> бытовых сточных вод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19,9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103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Песчано-гравийный фильтр бытовых сточных вод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23,6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Резервуар загрязненных дождевых вод объемом  100м3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Объем 100 м3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Очистные сооружения БМ-5  ливневых вод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14,8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106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Резервуар  объемом 150м3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Объем 150 м3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107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Лотки дождеприемники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15м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108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Резервуар стальной объемом 10м3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Объем 10 м3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109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Бетонный оголовок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4,1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110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Трубопровод дождевой канализации 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44м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111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 xml:space="preserve">Площадка для трансформаторной подстанции 2*400 </w:t>
            </w:r>
            <w:proofErr w:type="spellStart"/>
            <w:r w:rsidRPr="008262D5">
              <w:rPr>
                <w:sz w:val="22"/>
              </w:rPr>
              <w:t>кВа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 xml:space="preserve">Площадь застройки 52,8 </w:t>
            </w:r>
            <w:proofErr w:type="spellStart"/>
            <w:r w:rsidRPr="008262D5">
              <w:rPr>
                <w:sz w:val="22"/>
              </w:rPr>
              <w:t>кв</w:t>
            </w:r>
            <w:proofErr w:type="gramStart"/>
            <w:r w:rsidRPr="008262D5">
              <w:rPr>
                <w:sz w:val="22"/>
              </w:rPr>
              <w:t>.м</w:t>
            </w:r>
            <w:proofErr w:type="spellEnd"/>
            <w:proofErr w:type="gramEnd"/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112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ind w:left="57"/>
              <w:rPr>
                <w:sz w:val="22"/>
              </w:rPr>
            </w:pPr>
            <w:r w:rsidRPr="008262D5">
              <w:rPr>
                <w:sz w:val="22"/>
              </w:rPr>
              <w:t>Система теплоснабжения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Протяженность 530м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31.12.2015</w:t>
            </w:r>
          </w:p>
        </w:tc>
      </w:tr>
      <w:tr w:rsidR="00853AFF" w:rsidRPr="008262D5" w:rsidTr="008262D5">
        <w:trPr>
          <w:trHeight w:val="20"/>
        </w:trPr>
        <w:tc>
          <w:tcPr>
            <w:tcW w:w="10066" w:type="dxa"/>
            <w:gridSpan w:val="4"/>
          </w:tcPr>
          <w:p w:rsidR="00853AFF" w:rsidRPr="008262D5" w:rsidRDefault="00853AFF" w:rsidP="00853AFF">
            <w:pPr>
              <w:ind w:left="57"/>
              <w:jc w:val="center"/>
              <w:rPr>
                <w:b/>
                <w:sz w:val="22"/>
              </w:rPr>
            </w:pPr>
            <w:r w:rsidRPr="008262D5">
              <w:rPr>
                <w:b/>
                <w:sz w:val="22"/>
              </w:rPr>
              <w:t xml:space="preserve">Береговая техническая база в бухте Сысоева (Приморский край, ЗАТО </w:t>
            </w:r>
            <w:proofErr w:type="gramStart"/>
            <w:r w:rsidRPr="008262D5">
              <w:rPr>
                <w:b/>
                <w:sz w:val="22"/>
              </w:rPr>
              <w:t>г</w:t>
            </w:r>
            <w:proofErr w:type="gramEnd"/>
            <w:r w:rsidRPr="008262D5">
              <w:rPr>
                <w:b/>
                <w:sz w:val="22"/>
              </w:rPr>
              <w:t xml:space="preserve"> Фокино, п. Дунай, б. Сысоева)</w:t>
            </w:r>
          </w:p>
          <w:p w:rsidR="00853AFF" w:rsidRPr="008262D5" w:rsidRDefault="00853AFF" w:rsidP="00853AFF">
            <w:pPr>
              <w:jc w:val="center"/>
              <w:rPr>
                <w:b/>
                <w:color w:val="FF0000"/>
                <w:sz w:val="22"/>
              </w:rPr>
            </w:pPr>
            <w:r w:rsidRPr="008262D5">
              <w:rPr>
                <w:b/>
                <w:sz w:val="22"/>
              </w:rPr>
              <w:t xml:space="preserve"> </w:t>
            </w:r>
          </w:p>
        </w:tc>
      </w:tr>
      <w:tr w:rsidR="00853AFF" w:rsidRPr="008262D5" w:rsidTr="008262D5">
        <w:trPr>
          <w:trHeight w:val="20"/>
        </w:trPr>
        <w:tc>
          <w:tcPr>
            <w:tcW w:w="709" w:type="dxa"/>
            <w:shd w:val="clear" w:color="auto" w:fill="auto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113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Площадки временного хранения ТРО №5,6</w:t>
            </w:r>
          </w:p>
        </w:tc>
        <w:tc>
          <w:tcPr>
            <w:tcW w:w="2268" w:type="dxa"/>
            <w:shd w:val="clear" w:color="auto" w:fill="auto"/>
          </w:tcPr>
          <w:p w:rsidR="00853AFF" w:rsidRPr="008262D5" w:rsidRDefault="00853AFF" w:rsidP="00853AFF">
            <w:pPr>
              <w:rPr>
                <w:sz w:val="22"/>
              </w:rPr>
            </w:pPr>
            <w:r w:rsidRPr="008262D5">
              <w:rPr>
                <w:sz w:val="22"/>
              </w:rPr>
              <w:t>Площадь 246,0</w:t>
            </w:r>
          </w:p>
        </w:tc>
        <w:tc>
          <w:tcPr>
            <w:tcW w:w="1844" w:type="dxa"/>
          </w:tcPr>
          <w:p w:rsidR="00853AFF" w:rsidRPr="008262D5" w:rsidRDefault="00853AFF" w:rsidP="00853AFF">
            <w:pPr>
              <w:jc w:val="center"/>
              <w:rPr>
                <w:sz w:val="22"/>
              </w:rPr>
            </w:pPr>
            <w:r w:rsidRPr="008262D5">
              <w:rPr>
                <w:sz w:val="22"/>
              </w:rPr>
              <w:t>до 15.07.2015</w:t>
            </w:r>
          </w:p>
        </w:tc>
      </w:tr>
    </w:tbl>
    <w:p w:rsidR="00853AFF" w:rsidRPr="00853AFF" w:rsidRDefault="00853AFF" w:rsidP="00853AFF">
      <w:pPr>
        <w:tabs>
          <w:tab w:val="left" w:pos="993"/>
          <w:tab w:val="left" w:pos="1560"/>
        </w:tabs>
        <w:autoSpaceDE w:val="0"/>
        <w:autoSpaceDN w:val="0"/>
        <w:adjustRightInd w:val="0"/>
        <w:jc w:val="both"/>
      </w:pPr>
    </w:p>
    <w:p w:rsidR="00853AFF" w:rsidRPr="00853AFF" w:rsidRDefault="00853AFF" w:rsidP="00853AFF"/>
    <w:p w:rsidR="00853AFF" w:rsidRPr="00853AFF" w:rsidRDefault="00853AFF" w:rsidP="00853AFF">
      <w:pPr>
        <w:pStyle w:val="afff"/>
        <w:numPr>
          <w:ilvl w:val="0"/>
          <w:numId w:val="34"/>
        </w:numPr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853AFF">
        <w:rPr>
          <w:rFonts w:ascii="Times New Roman" w:hAnsi="Times New Roman"/>
          <w:b/>
          <w:sz w:val="24"/>
          <w:szCs w:val="24"/>
        </w:rPr>
        <w:t>Состав и содержание работ.</w:t>
      </w:r>
    </w:p>
    <w:p w:rsidR="00853AFF" w:rsidRPr="00853AFF" w:rsidRDefault="00853AFF" w:rsidP="00853AFF">
      <w:pPr>
        <w:pStyle w:val="afff"/>
        <w:tabs>
          <w:tab w:val="left" w:pos="567"/>
        </w:tabs>
        <w:spacing w:after="0" w:line="240" w:lineRule="auto"/>
        <w:ind w:left="0"/>
        <w:contextualSpacing w:val="0"/>
        <w:rPr>
          <w:rFonts w:ascii="Times New Roman" w:hAnsi="Times New Roman"/>
          <w:b/>
          <w:sz w:val="24"/>
          <w:szCs w:val="24"/>
        </w:rPr>
      </w:pPr>
    </w:p>
    <w:p w:rsidR="00853AFF" w:rsidRPr="00853AFF" w:rsidRDefault="00853AFF" w:rsidP="00853AFF">
      <w:pPr>
        <w:pStyle w:val="afff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853AFF">
        <w:rPr>
          <w:rFonts w:ascii="Times New Roman" w:hAnsi="Times New Roman"/>
          <w:b/>
          <w:sz w:val="24"/>
          <w:szCs w:val="24"/>
        </w:rPr>
        <w:t>Учет объектов недвижимого имущества в реестре федерального имущества.</w:t>
      </w:r>
    </w:p>
    <w:p w:rsidR="00853AFF" w:rsidRPr="00853AFF" w:rsidRDefault="00853AFF" w:rsidP="00853AFF">
      <w:pPr>
        <w:pStyle w:val="a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53AFF">
        <w:rPr>
          <w:rFonts w:ascii="Times New Roman" w:hAnsi="Times New Roman"/>
          <w:sz w:val="24"/>
          <w:szCs w:val="24"/>
        </w:rPr>
        <w:t xml:space="preserve">         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 xml:space="preserve">проведение экспертизы документов на предмет полноты, актуальности и достаточности для обеспечения учета ОНИ в РФИ; 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>формирование в автоматизированной системе учета федерального имущества (далее – АСУФИ) новой карточки для каждого ОНИ, а также прикрепление необходимых документов соответствующих данному объекту;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>подготовка запроса на регистрацию карт (записей) в АСУФИ;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 xml:space="preserve">предоставление в ТУ </w:t>
      </w:r>
      <w:proofErr w:type="spellStart"/>
      <w:r w:rsidRPr="00853AFF">
        <w:t>Росимущества</w:t>
      </w:r>
      <w:proofErr w:type="spellEnd"/>
      <w:r w:rsidRPr="00853AFF">
        <w:t xml:space="preserve"> по </w:t>
      </w:r>
      <w:proofErr w:type="spellStart"/>
      <w:r w:rsidRPr="00853AFF">
        <w:t>г</w:t>
      </w:r>
      <w:proofErr w:type="gramStart"/>
      <w:r w:rsidRPr="00853AFF">
        <w:t>.М</w:t>
      </w:r>
      <w:proofErr w:type="gramEnd"/>
      <w:r w:rsidRPr="00853AFF">
        <w:t>оскве</w:t>
      </w:r>
      <w:proofErr w:type="spellEnd"/>
      <w:r w:rsidRPr="00853AFF">
        <w:t xml:space="preserve"> необходимых документов на бумажном носителе, надлежаще заверенных, с целью учета федерального имущества в РФИ;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 xml:space="preserve">получение реестровых номеров </w:t>
      </w:r>
      <w:proofErr w:type="gramStart"/>
      <w:r w:rsidRPr="00853AFF">
        <w:t>на</w:t>
      </w:r>
      <w:proofErr w:type="gramEnd"/>
      <w:r w:rsidRPr="00853AFF">
        <w:t xml:space="preserve"> ОНИ в РФИ;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lastRenderedPageBreak/>
        <w:t xml:space="preserve">предоставление в ТУ </w:t>
      </w:r>
      <w:proofErr w:type="spellStart"/>
      <w:r w:rsidRPr="00853AFF">
        <w:t>Росимущества</w:t>
      </w:r>
      <w:proofErr w:type="spellEnd"/>
      <w:r w:rsidRPr="00853AFF">
        <w:t xml:space="preserve"> по </w:t>
      </w:r>
      <w:proofErr w:type="spellStart"/>
      <w:r w:rsidRPr="00853AFF">
        <w:t>г</w:t>
      </w:r>
      <w:proofErr w:type="gramStart"/>
      <w:r w:rsidRPr="00853AFF">
        <w:t>.М</w:t>
      </w:r>
      <w:proofErr w:type="gramEnd"/>
      <w:r w:rsidRPr="00853AFF">
        <w:t>оскве</w:t>
      </w:r>
      <w:proofErr w:type="spellEnd"/>
      <w:r w:rsidRPr="00853AFF">
        <w:t xml:space="preserve"> заверенных карт учета, со стороны ФГУП «РосРАО», на имущество, в отношении которого в РФИ внесены сведения;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 xml:space="preserve">получение заверенных карт учета, со стороны ТУ </w:t>
      </w:r>
      <w:proofErr w:type="spellStart"/>
      <w:r w:rsidRPr="00853AFF">
        <w:t>Росимущества</w:t>
      </w:r>
      <w:proofErr w:type="spellEnd"/>
      <w:r w:rsidRPr="00853AFF">
        <w:t xml:space="preserve"> по </w:t>
      </w:r>
      <w:proofErr w:type="spellStart"/>
      <w:r w:rsidRPr="00853AFF">
        <w:t>г</w:t>
      </w:r>
      <w:proofErr w:type="gramStart"/>
      <w:r w:rsidRPr="00853AFF">
        <w:t>.М</w:t>
      </w:r>
      <w:proofErr w:type="gramEnd"/>
      <w:r w:rsidRPr="00853AFF">
        <w:t>оскве</w:t>
      </w:r>
      <w:proofErr w:type="spellEnd"/>
      <w:r w:rsidRPr="00853AFF">
        <w:t xml:space="preserve"> и получение выписки из РФИ на бумажном носителе;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 xml:space="preserve">проведение экспертизы документов на предмет полноты, актуальности и достаточности для оперативного получения доверенности от имени ТУ </w:t>
      </w:r>
      <w:proofErr w:type="spellStart"/>
      <w:r w:rsidRPr="00853AFF">
        <w:t>Росимущества</w:t>
      </w:r>
      <w:proofErr w:type="spellEnd"/>
      <w:r w:rsidRPr="00853AFF">
        <w:t xml:space="preserve"> в г. Москве, для последующего оформления Заказчиком права собственности Российской Федерации на объекты;</w:t>
      </w:r>
    </w:p>
    <w:p w:rsidR="00853AFF" w:rsidRPr="00853AFF" w:rsidRDefault="00853AFF" w:rsidP="00853AFF">
      <w:pPr>
        <w:numPr>
          <w:ilvl w:val="0"/>
          <w:numId w:val="37"/>
        </w:numPr>
        <w:autoSpaceDE w:val="0"/>
        <w:autoSpaceDN w:val="0"/>
        <w:adjustRightInd w:val="0"/>
        <w:ind w:left="993" w:hanging="284"/>
        <w:jc w:val="both"/>
      </w:pPr>
      <w:r w:rsidRPr="00853AFF">
        <w:t xml:space="preserve">получение </w:t>
      </w:r>
      <w:proofErr w:type="gramStart"/>
      <w:r w:rsidRPr="00853AFF">
        <w:t>от</w:t>
      </w:r>
      <w:proofErr w:type="gramEnd"/>
      <w:r w:rsidRPr="00853AFF">
        <w:t xml:space="preserve"> </w:t>
      </w:r>
      <w:proofErr w:type="gramStart"/>
      <w:r w:rsidRPr="00853AFF">
        <w:t>ТУ</w:t>
      </w:r>
      <w:proofErr w:type="gramEnd"/>
      <w:r w:rsidRPr="00853AFF">
        <w:t xml:space="preserve"> </w:t>
      </w:r>
      <w:proofErr w:type="spellStart"/>
      <w:r w:rsidRPr="00853AFF">
        <w:t>Росимущества</w:t>
      </w:r>
      <w:proofErr w:type="spellEnd"/>
      <w:r w:rsidRPr="00853AFF">
        <w:t xml:space="preserve"> в г. Москве доверенности на бумажном носителе. </w:t>
      </w:r>
    </w:p>
    <w:p w:rsidR="00853AFF" w:rsidRPr="00853AFF" w:rsidRDefault="00853AFF" w:rsidP="00853AFF">
      <w:pPr>
        <w:pStyle w:val="a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53AFF" w:rsidRPr="00853AFF" w:rsidRDefault="00853AFF" w:rsidP="00853AFF">
      <w:pPr>
        <w:pStyle w:val="afff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53AFF">
        <w:rPr>
          <w:rFonts w:ascii="Times New Roman" w:hAnsi="Times New Roman"/>
          <w:sz w:val="24"/>
          <w:szCs w:val="24"/>
        </w:rPr>
        <w:t xml:space="preserve">Результат работ: Выписка из РФИ о присвоении реестрового номера объекту и карта учета на него. Доверенность </w:t>
      </w:r>
      <w:proofErr w:type="gramStart"/>
      <w:r w:rsidRPr="00853AFF">
        <w:rPr>
          <w:rFonts w:ascii="Times New Roman" w:hAnsi="Times New Roman"/>
          <w:sz w:val="24"/>
          <w:szCs w:val="24"/>
        </w:rPr>
        <w:t>от</w:t>
      </w:r>
      <w:proofErr w:type="gramEnd"/>
      <w:r w:rsidRPr="00853AFF">
        <w:rPr>
          <w:rFonts w:ascii="Times New Roman" w:hAnsi="Times New Roman"/>
          <w:sz w:val="24"/>
          <w:szCs w:val="24"/>
        </w:rPr>
        <w:t xml:space="preserve"> ТУ </w:t>
      </w:r>
      <w:proofErr w:type="spellStart"/>
      <w:r w:rsidRPr="00853AFF">
        <w:rPr>
          <w:rFonts w:ascii="Times New Roman" w:hAnsi="Times New Roman"/>
          <w:sz w:val="24"/>
          <w:szCs w:val="24"/>
        </w:rPr>
        <w:t>Росимущества</w:t>
      </w:r>
      <w:proofErr w:type="spellEnd"/>
      <w:r w:rsidRPr="00853AFF">
        <w:rPr>
          <w:rFonts w:ascii="Times New Roman" w:hAnsi="Times New Roman"/>
          <w:sz w:val="24"/>
          <w:szCs w:val="24"/>
        </w:rPr>
        <w:t xml:space="preserve"> в г. Москве на бумажном носителе.</w:t>
      </w:r>
    </w:p>
    <w:p w:rsidR="00E01322" w:rsidRPr="00A056E3" w:rsidRDefault="00E01322" w:rsidP="0039374D">
      <w:pPr>
        <w:tabs>
          <w:tab w:val="center" w:pos="993"/>
        </w:tabs>
        <w:suppressAutoHyphens/>
        <w:ind w:firstLine="709"/>
        <w:rPr>
          <w:bCs/>
        </w:rPr>
      </w:pPr>
    </w:p>
    <w:sectPr w:rsidR="00E01322" w:rsidRPr="00A056E3" w:rsidSect="008262D5">
      <w:headerReference w:type="default" r:id="rId17"/>
      <w:pgSz w:w="11906" w:h="16838" w:code="9"/>
      <w:pgMar w:top="1134" w:right="566" w:bottom="1134" w:left="1418" w:header="709" w:footer="2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A77" w:rsidRDefault="007F3A77">
      <w:r>
        <w:separator/>
      </w:r>
    </w:p>
  </w:endnote>
  <w:endnote w:type="continuationSeparator" w:id="0">
    <w:p w:rsidR="007F3A77" w:rsidRDefault="007F3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Default="007F3A77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F3A77" w:rsidRDefault="007F3A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02D" w:rsidRPr="00C5563E" w:rsidRDefault="000D552C" w:rsidP="00EE102D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032177709"/>
        <w:docPartObj>
          <w:docPartGallery w:val="Page Numbers (Top of Page)"/>
          <w:docPartUnique/>
        </w:docPartObj>
      </w:sdtPr>
      <w:sdtEndPr/>
      <w:sdtContent>
        <w:r w:rsidR="00EE102D" w:rsidRPr="00C5563E">
          <w:rPr>
            <w:rFonts w:ascii="Times New Roman" w:hAnsi="Times New Roman" w:cs="Times New Roman"/>
          </w:rPr>
          <w:t xml:space="preserve">Страница </w:t>
        </w:r>
        <w:r w:rsidR="00EE102D" w:rsidRPr="00C5563E">
          <w:rPr>
            <w:rFonts w:ascii="Times New Roman" w:hAnsi="Times New Roman" w:cs="Times New Roman"/>
          </w:rPr>
          <w:fldChar w:fldCharType="begin"/>
        </w:r>
        <w:r w:rsidR="00EE102D" w:rsidRPr="00C5563E">
          <w:rPr>
            <w:rFonts w:ascii="Times New Roman" w:hAnsi="Times New Roman" w:cs="Times New Roman"/>
          </w:rPr>
          <w:instrText>PAGE</w:instrText>
        </w:r>
        <w:r w:rsidR="00EE102D" w:rsidRPr="00C5563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7</w:t>
        </w:r>
        <w:r w:rsidR="00EE102D" w:rsidRPr="00C5563E">
          <w:rPr>
            <w:rFonts w:ascii="Times New Roman" w:hAnsi="Times New Roman" w:cs="Times New Roman"/>
          </w:rPr>
          <w:fldChar w:fldCharType="end"/>
        </w:r>
        <w:r w:rsidR="00EE102D" w:rsidRPr="00C5563E">
          <w:rPr>
            <w:rFonts w:ascii="Times New Roman" w:hAnsi="Times New Roman" w:cs="Times New Roman"/>
          </w:rPr>
          <w:t xml:space="preserve"> из </w:t>
        </w:r>
        <w:r w:rsidR="00EE102D" w:rsidRPr="00C5563E">
          <w:rPr>
            <w:rFonts w:ascii="Times New Roman" w:hAnsi="Times New Roman" w:cs="Times New Roman"/>
          </w:rPr>
          <w:fldChar w:fldCharType="begin"/>
        </w:r>
        <w:r w:rsidR="00EE102D" w:rsidRPr="00C5563E">
          <w:rPr>
            <w:rFonts w:ascii="Times New Roman" w:hAnsi="Times New Roman" w:cs="Times New Roman"/>
          </w:rPr>
          <w:instrText>NUMPAGES</w:instrText>
        </w:r>
        <w:r w:rsidR="00EE102D" w:rsidRPr="00C5563E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7</w:t>
        </w:r>
        <w:r w:rsidR="00EE102D" w:rsidRPr="00C5563E">
          <w:rPr>
            <w:rFonts w:ascii="Times New Roman" w:hAnsi="Times New Roman" w:cs="Times New Roman"/>
          </w:rPr>
          <w:fldChar w:fldCharType="end"/>
        </w:r>
      </w:sdtContent>
    </w:sdt>
    <w:r w:rsidR="00EE102D" w:rsidRPr="00C5563E">
      <w:rPr>
        <w:rFonts w:ascii="Times New Roman" w:hAnsi="Times New Roman" w:cs="Times New Roman"/>
      </w:rPr>
      <w:t xml:space="preserve"> </w:t>
    </w:r>
  </w:p>
  <w:p w:rsidR="00EE102D" w:rsidRPr="00C5563E" w:rsidRDefault="00EE102D" w:rsidP="00EE102D">
    <w:pPr>
      <w:pStyle w:val="a8"/>
      <w:jc w:val="center"/>
      <w:rPr>
        <w:rFonts w:ascii="Times New Roman" w:hAnsi="Times New Roman" w:cs="Times New Roman"/>
      </w:rPr>
    </w:pPr>
    <w:r w:rsidRPr="00C5563E">
      <w:rPr>
        <w:rFonts w:ascii="Times New Roman" w:hAnsi="Times New Roman" w:cs="Times New Roman"/>
      </w:rPr>
      <w:t xml:space="preserve">ТОМ </w:t>
    </w:r>
    <w:r>
      <w:rPr>
        <w:rFonts w:ascii="Times New Roman" w:hAnsi="Times New Roman" w:cs="Times New Roman"/>
      </w:rPr>
      <w:t>2</w:t>
    </w:r>
    <w:r w:rsidRPr="00C5563E">
      <w:rPr>
        <w:rFonts w:ascii="Times New Roman" w:hAnsi="Times New Roman" w:cs="Times New Roman"/>
      </w:rPr>
      <w:t xml:space="preserve"> «</w:t>
    </w:r>
    <w:r w:rsidRPr="00EE102D">
      <w:rPr>
        <w:rFonts w:ascii="Times New Roman" w:hAnsi="Times New Roman" w:cs="Times New Roman"/>
      </w:rPr>
      <w:t>ТЕХНИЧЕСКАЯ ЧАСТЬ</w:t>
    </w:r>
    <w:r w:rsidRPr="00C5563E">
      <w:rPr>
        <w:rFonts w:ascii="Times New Roman" w:hAnsi="Times New Roman" w:cs="Times New Roman"/>
      </w:rPr>
      <w:t xml:space="preserve">» </w:t>
    </w:r>
  </w:p>
  <w:p w:rsidR="00EE102D" w:rsidRPr="00C5563E" w:rsidRDefault="00EE102D" w:rsidP="00EE102D">
    <w:pPr>
      <w:jc w:val="center"/>
      <w:rPr>
        <w:sz w:val="20"/>
        <w:szCs w:val="20"/>
      </w:rPr>
    </w:pPr>
    <w:r w:rsidRPr="00C5563E">
      <w:rPr>
        <w:sz w:val="20"/>
        <w:szCs w:val="20"/>
      </w:rPr>
      <w:t xml:space="preserve">открытый запрос предложений в электронной форме на право заключения договора </w:t>
    </w:r>
    <w:r w:rsidRPr="007F0BD4">
      <w:rPr>
        <w:sz w:val="20"/>
        <w:szCs w:val="20"/>
      </w:rPr>
      <w:t xml:space="preserve">на </w:t>
    </w:r>
    <w:r w:rsidR="000D552C" w:rsidRPr="000D552C">
      <w:rPr>
        <w:sz w:val="20"/>
        <w:szCs w:val="20"/>
      </w:rPr>
      <w:t>выполнение комплекса работ и услуг по учету в реестре федерального имущества объектов недвижимого имущества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17" w:rsidRDefault="000D7417" w:rsidP="000D7417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D7417" w:rsidRPr="00270579" w:rsidRDefault="000D7417" w:rsidP="000D7417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A77" w:rsidRDefault="007F3A77">
      <w:r>
        <w:separator/>
      </w:r>
    </w:p>
  </w:footnote>
  <w:footnote w:type="continuationSeparator" w:id="0">
    <w:p w:rsidR="007F3A77" w:rsidRDefault="007F3A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F3A77" w:rsidRPr="00723913" w:rsidRDefault="007F3A77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F3A77" w:rsidRPr="00723913" w:rsidRDefault="007F3A77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FC1EC3" wp14:editId="3B34F94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417" w:rsidRPr="00723913" w:rsidRDefault="000D7417" w:rsidP="000D7417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0D7417" w:rsidRPr="00723913" w:rsidRDefault="000D7417" w:rsidP="000D7417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0D7417" w:rsidRPr="00723913" w:rsidRDefault="000D7417" w:rsidP="000D7417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4C0B850" wp14:editId="006BBE5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AFF" w:rsidRDefault="00853AF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0B2AD05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0A6D72"/>
    <w:multiLevelType w:val="hybridMultilevel"/>
    <w:tmpl w:val="0F44FE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rFonts w:hint="default"/>
        <w:color w:val="000000"/>
      </w:rPr>
    </w:lvl>
  </w:abstractNum>
  <w:abstractNum w:abstractNumId="9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0384E"/>
    <w:multiLevelType w:val="hybridMultilevel"/>
    <w:tmpl w:val="A05A4E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8">
    <w:nsid w:val="28CE2752"/>
    <w:multiLevelType w:val="hybridMultilevel"/>
    <w:tmpl w:val="DA90773C"/>
    <w:lvl w:ilvl="0" w:tplc="C944EED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487176"/>
    <w:multiLevelType w:val="hybridMultilevel"/>
    <w:tmpl w:val="34864E74"/>
    <w:lvl w:ilvl="0" w:tplc="4768F0CA">
      <w:start w:val="1"/>
      <w:numFmt w:val="decimal"/>
      <w:lvlText w:val="%1"/>
      <w:lvlJc w:val="center"/>
      <w:pPr>
        <w:tabs>
          <w:tab w:val="num" w:pos="284"/>
        </w:tabs>
        <w:ind w:left="284" w:hanging="227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C027146"/>
    <w:multiLevelType w:val="hybridMultilevel"/>
    <w:tmpl w:val="0DB41D76"/>
    <w:lvl w:ilvl="0" w:tplc="F7CCEB8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F102F82"/>
    <w:multiLevelType w:val="hybridMultilevel"/>
    <w:tmpl w:val="F5D8187A"/>
    <w:lvl w:ilvl="0" w:tplc="257681D2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430C717A"/>
    <w:multiLevelType w:val="multilevel"/>
    <w:tmpl w:val="A24818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D65405"/>
    <w:multiLevelType w:val="hybridMultilevel"/>
    <w:tmpl w:val="29588A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31"/>
  </w:num>
  <w:num w:numId="3">
    <w:abstractNumId w:val="29"/>
  </w:num>
  <w:num w:numId="4">
    <w:abstractNumId w:val="2"/>
  </w:num>
  <w:num w:numId="5">
    <w:abstractNumId w:val="0"/>
  </w:num>
  <w:num w:numId="6">
    <w:abstractNumId w:val="28"/>
  </w:num>
  <w:num w:numId="7">
    <w:abstractNumId w:val="4"/>
  </w:num>
  <w:num w:numId="8">
    <w:abstractNumId w:val="24"/>
  </w:num>
  <w:num w:numId="9">
    <w:abstractNumId w:val="3"/>
  </w:num>
  <w:num w:numId="10">
    <w:abstractNumId w:val="26"/>
  </w:num>
  <w:num w:numId="11">
    <w:abstractNumId w:val="33"/>
  </w:num>
  <w:num w:numId="12">
    <w:abstractNumId w:val="11"/>
  </w:num>
  <w:num w:numId="13">
    <w:abstractNumId w:val="30"/>
  </w:num>
  <w:num w:numId="14">
    <w:abstractNumId w:val="16"/>
  </w:num>
  <w:num w:numId="15">
    <w:abstractNumId w:val="6"/>
  </w:num>
  <w:num w:numId="16">
    <w:abstractNumId w:val="14"/>
  </w:num>
  <w:num w:numId="17">
    <w:abstractNumId w:val="1"/>
  </w:num>
  <w:num w:numId="18">
    <w:abstractNumId w:val="21"/>
  </w:num>
  <w:num w:numId="19">
    <w:abstractNumId w:val="12"/>
  </w:num>
  <w:num w:numId="20">
    <w:abstractNumId w:val="5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5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7"/>
  </w:num>
  <w:num w:numId="23">
    <w:abstractNumId w:val="10"/>
  </w:num>
  <w:num w:numId="24">
    <w:abstractNumId w:val="8"/>
  </w:num>
  <w:num w:numId="25">
    <w:abstractNumId w:val="15"/>
  </w:num>
  <w:num w:numId="26">
    <w:abstractNumId w:val="13"/>
  </w:num>
  <w:num w:numId="27">
    <w:abstractNumId w:val="32"/>
  </w:num>
  <w:num w:numId="28">
    <w:abstractNumId w:val="23"/>
  </w:num>
  <w:num w:numId="29">
    <w:abstractNumId w:val="25"/>
  </w:num>
  <w:num w:numId="30">
    <w:abstractNumId w:val="36"/>
  </w:num>
  <w:num w:numId="31">
    <w:abstractNumId w:val="20"/>
  </w:num>
  <w:num w:numId="32">
    <w:abstractNumId w:val="17"/>
  </w:num>
  <w:num w:numId="33">
    <w:abstractNumId w:val="9"/>
  </w:num>
  <w:num w:numId="34">
    <w:abstractNumId w:val="18"/>
  </w:num>
  <w:num w:numId="35">
    <w:abstractNumId w:val="22"/>
  </w:num>
  <w:num w:numId="36">
    <w:abstractNumId w:val="27"/>
  </w:num>
  <w:num w:numId="37">
    <w:abstractNumId w:val="34"/>
  </w:num>
  <w:num w:numId="38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3FF8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2A5C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496D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04A8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F1A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552C"/>
    <w:rsid w:val="000D73B6"/>
    <w:rsid w:val="000D7417"/>
    <w:rsid w:val="000E12B7"/>
    <w:rsid w:val="000E1412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BC9"/>
    <w:rsid w:val="001900FF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1207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3A6A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0897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4921"/>
    <w:rsid w:val="00567710"/>
    <w:rsid w:val="00571FA6"/>
    <w:rsid w:val="00574E82"/>
    <w:rsid w:val="005761D6"/>
    <w:rsid w:val="00576390"/>
    <w:rsid w:val="00576817"/>
    <w:rsid w:val="00576F4E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C7DB8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09A"/>
    <w:rsid w:val="006624A0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3A77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38C3"/>
    <w:rsid w:val="008240C6"/>
    <w:rsid w:val="00825A27"/>
    <w:rsid w:val="008262C7"/>
    <w:rsid w:val="008262D5"/>
    <w:rsid w:val="00827D11"/>
    <w:rsid w:val="00834060"/>
    <w:rsid w:val="00834219"/>
    <w:rsid w:val="008353FC"/>
    <w:rsid w:val="008358E6"/>
    <w:rsid w:val="008432B2"/>
    <w:rsid w:val="008465E9"/>
    <w:rsid w:val="008516CC"/>
    <w:rsid w:val="00853AFF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004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3309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3FBB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40C0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129A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13C5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FB8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6192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BF64C3"/>
    <w:rsid w:val="00C0058A"/>
    <w:rsid w:val="00C00628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48FF"/>
    <w:rsid w:val="00C9637E"/>
    <w:rsid w:val="00CA0B35"/>
    <w:rsid w:val="00CA2886"/>
    <w:rsid w:val="00CA3F23"/>
    <w:rsid w:val="00CA5128"/>
    <w:rsid w:val="00CA7FA4"/>
    <w:rsid w:val="00CB2F59"/>
    <w:rsid w:val="00CB3291"/>
    <w:rsid w:val="00CB40A6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78FA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375F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322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02D"/>
    <w:rsid w:val="00EE17A2"/>
    <w:rsid w:val="00EE5010"/>
    <w:rsid w:val="00EE5804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297D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29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3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4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5">
    <w:name w:val="Body Text 2"/>
    <w:basedOn w:val="a2"/>
    <w:link w:val="26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uiPriority w:val="99"/>
    <w:pPr>
      <w:spacing w:after="120"/>
    </w:pPr>
  </w:style>
  <w:style w:type="character" w:customStyle="1" w:styleId="afd">
    <w:name w:val="Основной текст Знак"/>
    <w:uiPriority w:val="99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8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2"/>
    <w:semiHidden/>
    <w:rsid w:val="00F60D29"/>
    <w:rPr>
      <w:sz w:val="20"/>
      <w:szCs w:val="20"/>
    </w:rPr>
  </w:style>
  <w:style w:type="table" w:styleId="afff6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rsid w:val="009A46DC"/>
    <w:pPr>
      <w:numPr>
        <w:numId w:val="11"/>
      </w:numPr>
    </w:pPr>
  </w:style>
  <w:style w:type="paragraph" w:customStyle="1" w:styleId="afff9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2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0">
    <w:name w:val="Абзац списка Знак"/>
    <w:basedOn w:val="a3"/>
    <w:link w:val="afff"/>
    <w:uiPriority w:val="99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19">
    <w:name w:val="Абзац списка1"/>
    <w:basedOn w:val="a2"/>
    <w:uiPriority w:val="99"/>
    <w:rsid w:val="00DC375F"/>
    <w:pPr>
      <w:ind w:left="720"/>
      <w:contextualSpacing/>
    </w:pPr>
    <w:rPr>
      <w:rFonts w:eastAsia="Calibri"/>
    </w:rPr>
  </w:style>
  <w:style w:type="paragraph" w:customStyle="1" w:styleId="2d">
    <w:name w:val="Абзац списка2"/>
    <w:basedOn w:val="a2"/>
    <w:rsid w:val="00E0132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link w:val="a9"/>
    <w:uiPriority w:val="99"/>
    <w:locked/>
    <w:rsid w:val="008B2004"/>
    <w:rPr>
      <w:color w:val="000000"/>
      <w:sz w:val="24"/>
      <w:szCs w:val="24"/>
    </w:rPr>
  </w:style>
  <w:style w:type="character" w:customStyle="1" w:styleId="39">
    <w:name w:val="Основной текст (3)_"/>
    <w:link w:val="310"/>
    <w:uiPriority w:val="99"/>
    <w:locked/>
    <w:rsid w:val="008B2004"/>
    <w:rPr>
      <w:rFonts w:ascii="Arial" w:hAnsi="Arial"/>
      <w:sz w:val="24"/>
      <w:shd w:val="clear" w:color="auto" w:fill="FFFFFF"/>
    </w:rPr>
  </w:style>
  <w:style w:type="paragraph" w:customStyle="1" w:styleId="310">
    <w:name w:val="Основной текст (3)1"/>
    <w:basedOn w:val="a2"/>
    <w:link w:val="39"/>
    <w:uiPriority w:val="99"/>
    <w:rsid w:val="008B2004"/>
    <w:pPr>
      <w:shd w:val="clear" w:color="auto" w:fill="FFFFFF"/>
      <w:spacing w:before="240" w:after="240" w:line="240" w:lineRule="atLeast"/>
      <w:jc w:val="center"/>
    </w:pPr>
    <w:rPr>
      <w:rFonts w:ascii="Arial" w:hAnsi="Arial"/>
      <w:szCs w:val="20"/>
    </w:rPr>
  </w:style>
  <w:style w:type="paragraph" w:styleId="2">
    <w:name w:val="List Number 2"/>
    <w:basedOn w:val="a2"/>
    <w:uiPriority w:val="99"/>
    <w:rsid w:val="008B2004"/>
    <w:pPr>
      <w:numPr>
        <w:numId w:val="17"/>
      </w:numPr>
    </w:pPr>
  </w:style>
  <w:style w:type="paragraph" w:customStyle="1" w:styleId="Default">
    <w:name w:val="Default"/>
    <w:uiPriority w:val="99"/>
    <w:rsid w:val="00576F4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26">
    <w:name w:val="Основной текст 2 Знак"/>
    <w:link w:val="25"/>
    <w:semiHidden/>
    <w:rsid w:val="00281207"/>
    <w:rPr>
      <w:sz w:val="24"/>
      <w:szCs w:val="24"/>
    </w:rPr>
  </w:style>
  <w:style w:type="paragraph" w:customStyle="1" w:styleId="AbzspisokdefisLinge">
    <w:name w:val="Abz spisok defis Linge"/>
    <w:basedOn w:val="a2"/>
    <w:uiPriority w:val="99"/>
    <w:rsid w:val="00022A5C"/>
    <w:pPr>
      <w:numPr>
        <w:numId w:val="32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022A5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Цветовое выделение"/>
    <w:rsid w:val="00022A5C"/>
    <w:rPr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5D499BE-E85E-4EE1-8E93-E81532ED9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143</TotalTime>
  <Pages>7</Pages>
  <Words>1803</Words>
  <Characters>11816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13592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63</cp:revision>
  <cp:lastPrinted>2013-05-13T10:31:00Z</cp:lastPrinted>
  <dcterms:created xsi:type="dcterms:W3CDTF">2013-12-04T11:06:00Z</dcterms:created>
  <dcterms:modified xsi:type="dcterms:W3CDTF">2015-03-17T10:50:00Z</dcterms:modified>
</cp:coreProperties>
</file>