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53A" w:rsidRPr="0076108A" w:rsidRDefault="0018253A" w:rsidP="00887851">
      <w:pPr>
        <w:jc w:val="center"/>
        <w:outlineLvl w:val="0"/>
        <w:rPr>
          <w:rFonts w:ascii="Times New Roman" w:hAnsi="Times New Roman" w:cs="Times New Roman"/>
        </w:rPr>
      </w:pPr>
      <w:r w:rsidRPr="0076108A">
        <w:rPr>
          <w:rFonts w:ascii="Times New Roman" w:hAnsi="Times New Roman" w:cs="Times New Roman"/>
        </w:rPr>
        <w:t>ИЗВЕЩЕНИЕ О ПРОДЛЕНИИ СРОКА ПОДАЧИ ЗАЯВОК</w:t>
      </w:r>
    </w:p>
    <w:p w:rsidR="0018253A" w:rsidRDefault="0018253A" w:rsidP="00887851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224/67-03/13-74/2 ОЗЦЭ</w:t>
      </w:r>
    </w:p>
    <w:p w:rsidR="0018253A" w:rsidRPr="00A6215E" w:rsidRDefault="0018253A" w:rsidP="00887851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18253A" w:rsidRPr="00A6215E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18253A" w:rsidRPr="00A6215E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8253A" w:rsidRPr="00A6215E" w:rsidRDefault="0018253A" w:rsidP="00887851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18253A" w:rsidRDefault="0018253A" w:rsidP="00887851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18253A" w:rsidRPr="006F3094" w:rsidRDefault="0018253A" w:rsidP="0088785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11CE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18253A" w:rsidRPr="00BD1E5B" w:rsidRDefault="0018253A" w:rsidP="0088785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18253A" w:rsidRPr="00A6215E" w:rsidRDefault="0018253A" w:rsidP="00887851">
      <w:pPr>
        <w:numPr>
          <w:ilvl w:val="0"/>
          <w:numId w:val="1"/>
        </w:numPr>
        <w:tabs>
          <w:tab w:val="clear" w:pos="1260"/>
          <w:tab w:val="num" w:pos="-2977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98626D">
        <w:rPr>
          <w:rFonts w:ascii="Times New Roman" w:hAnsi="Times New Roman" w:cs="Times New Roman"/>
        </w:rPr>
        <w:t xml:space="preserve">масла подсолнечного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18253A" w:rsidRPr="00A6215E" w:rsidRDefault="0018253A" w:rsidP="0088785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18253A" w:rsidRPr="000A4F53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A4F53">
        <w:rPr>
          <w:rFonts w:ascii="Times New Roman" w:hAnsi="Times New Roman" w:cs="Times New Roman"/>
          <w:color w:val="000000"/>
        </w:rPr>
        <w:t>:</w:t>
      </w:r>
      <w:r w:rsidRPr="000A4F53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0A4F53">
        <w:rPr>
          <w:rFonts w:ascii="Times New Roman" w:hAnsi="Times New Roman" w:cs="Times New Roman"/>
          <w:color w:val="000000"/>
        </w:rPr>
        <w:t>249033, Калужская область, г. Обнинск, пл. Бондаренко, д. 1</w:t>
      </w:r>
      <w:r>
        <w:rPr>
          <w:rFonts w:ascii="Times New Roman" w:hAnsi="Times New Roman" w:cs="Times New Roman"/>
          <w:color w:val="000000"/>
        </w:rPr>
        <w:t>,</w:t>
      </w:r>
      <w:r w:rsidRPr="007D1DD4">
        <w:rPr>
          <w:rFonts w:ascii="Times New Roman" w:hAnsi="Times New Roman" w:cs="Times New Roman"/>
        </w:rPr>
        <w:t xml:space="preserve"> </w:t>
      </w:r>
      <w:r w:rsidRPr="007D1DD4">
        <w:rPr>
          <w:rFonts w:ascii="Times New Roman" w:hAnsi="Times New Roman" w:cs="Times New Roman"/>
          <w:color w:val="000000"/>
        </w:rPr>
        <w:t>ул. Пирогова д</w:t>
      </w:r>
      <w:r>
        <w:rPr>
          <w:rFonts w:ascii="Times New Roman" w:hAnsi="Times New Roman" w:cs="Times New Roman"/>
          <w:color w:val="000000"/>
        </w:rPr>
        <w:t>.</w:t>
      </w:r>
      <w:r w:rsidRPr="007D1DD4">
        <w:rPr>
          <w:rFonts w:ascii="Times New Roman" w:hAnsi="Times New Roman" w:cs="Times New Roman"/>
          <w:color w:val="000000"/>
        </w:rPr>
        <w:t xml:space="preserve"> 13</w:t>
      </w:r>
      <w:r w:rsidRPr="000A4F53">
        <w:rPr>
          <w:rFonts w:ascii="Times New Roman" w:hAnsi="Times New Roman" w:cs="Times New Roman"/>
          <w:color w:val="000000"/>
        </w:rPr>
        <w:t>.</w:t>
      </w:r>
    </w:p>
    <w:p w:rsidR="0018253A" w:rsidRPr="00A6215E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18253A" w:rsidRPr="00A6215E" w:rsidRDefault="0018253A" w:rsidP="0088785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8253A" w:rsidRPr="00A6215E" w:rsidRDefault="0018253A" w:rsidP="0088785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8253A" w:rsidRPr="00A6215E" w:rsidRDefault="0018253A" w:rsidP="0088785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8253A" w:rsidRPr="00B14239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203 </w:t>
      </w:r>
      <w:r w:rsidRPr="00327B62">
        <w:rPr>
          <w:rFonts w:ascii="Times New Roman" w:hAnsi="Times New Roman" w:cs="Times New Roman"/>
        </w:rPr>
        <w:t>466,</w:t>
      </w:r>
      <w:r>
        <w:rPr>
          <w:rFonts w:ascii="Times New Roman" w:hAnsi="Times New Roman" w:cs="Times New Roman"/>
        </w:rPr>
        <w:t xml:space="preserve"> </w:t>
      </w:r>
      <w:r w:rsidRPr="00327B62">
        <w:rPr>
          <w:rFonts w:ascii="Times New Roman" w:hAnsi="Times New Roman" w:cs="Times New Roman"/>
        </w:rPr>
        <w:t xml:space="preserve">67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двести три</w:t>
      </w:r>
      <w:r w:rsidRPr="00B14239">
        <w:rPr>
          <w:rFonts w:ascii="Times New Roman" w:hAnsi="Times New Roman" w:cs="Times New Roman"/>
        </w:rPr>
        <w:t xml:space="preserve"> тысяч</w:t>
      </w:r>
      <w:r>
        <w:rPr>
          <w:rFonts w:ascii="Times New Roman" w:hAnsi="Times New Roman" w:cs="Times New Roman"/>
        </w:rPr>
        <w:t>и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четыреста шестьдесят шесть рублей 67</w:t>
      </w:r>
      <w:r w:rsidRPr="00B14239">
        <w:rPr>
          <w:rFonts w:ascii="Times New Roman" w:hAnsi="Times New Roman" w:cs="Times New Roman"/>
        </w:rPr>
        <w:t xml:space="preserve"> копеек) рубля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</w:t>
      </w:r>
      <w:r>
        <w:rPr>
          <w:rFonts w:ascii="Times New Roman" w:hAnsi="Times New Roman" w:cs="Times New Roman"/>
        </w:rPr>
        <w:t>:</w:t>
      </w:r>
      <w:r w:rsidRPr="00B14239">
        <w:rPr>
          <w:rFonts w:ascii="Times New Roman" w:hAnsi="Times New Roman" w:cs="Times New Roman"/>
        </w:rPr>
        <w:t xml:space="preserve"> г. Обнинск, пл. Бондаренко</w:t>
      </w:r>
      <w:r>
        <w:rPr>
          <w:rFonts w:ascii="Times New Roman" w:hAnsi="Times New Roman" w:cs="Times New Roman"/>
        </w:rPr>
        <w:t>,</w:t>
      </w:r>
      <w:r w:rsidRPr="00B14239">
        <w:rPr>
          <w:rFonts w:ascii="Times New Roman" w:hAnsi="Times New Roman" w:cs="Times New Roman"/>
        </w:rPr>
        <w:t xml:space="preserve">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 д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13, </w:t>
      </w:r>
      <w:r w:rsidRPr="000A4F53">
        <w:rPr>
          <w:rFonts w:ascii="Times New Roman" w:hAnsi="Times New Roman" w:cs="Times New Roman"/>
          <w:color w:val="000000"/>
        </w:rPr>
        <w:t>страхование</w:t>
      </w:r>
      <w:r w:rsidRPr="00B14239">
        <w:rPr>
          <w:rFonts w:ascii="Times New Roman" w:hAnsi="Times New Roman" w:cs="Times New Roman"/>
        </w:rPr>
        <w:t>, уплату налогов, таможенных пошлин, сборов и других обязательных платежей, предусмотренных законодательством РФ.</w:t>
      </w:r>
    </w:p>
    <w:p w:rsidR="0018253A" w:rsidRPr="00B14239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18253A" w:rsidRPr="00A6215E" w:rsidRDefault="0018253A" w:rsidP="0088785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18253A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18253A" w:rsidRPr="0076108A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6108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76108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76108A">
        <w:rPr>
          <w:rFonts w:ascii="Times New Roman" w:hAnsi="Times New Roman" w:cs="Times New Roman"/>
          <w:b/>
          <w:bCs/>
        </w:rPr>
        <w:t>:</w:t>
      </w:r>
    </w:p>
    <w:p w:rsidR="0018253A" w:rsidRPr="0076108A" w:rsidRDefault="0018253A" w:rsidP="0076108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76108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76108A">
        <w:rPr>
          <w:rFonts w:ascii="Times New Roman" w:hAnsi="Times New Roman" w:cs="Times New Roman"/>
          <w:color w:val="0000FF"/>
        </w:rPr>
        <w:t xml:space="preserve"> </w:t>
      </w:r>
      <w:r w:rsidRPr="0076108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76108A">
        <w:rPr>
          <w:rFonts w:ascii="Times New Roman" w:hAnsi="Times New Roman" w:cs="Times New Roman"/>
          <w:spacing w:val="-6"/>
        </w:rPr>
        <w:t>на участие в запросе цен</w:t>
      </w:r>
      <w:r w:rsidRPr="0076108A">
        <w:rPr>
          <w:rFonts w:ascii="Times New Roman" w:hAnsi="Times New Roman" w:cs="Times New Roman"/>
        </w:rPr>
        <w:t xml:space="preserve"> продлевается на 4 рабочих дня.</w:t>
      </w:r>
    </w:p>
    <w:p w:rsidR="0018253A" w:rsidRPr="00A6215E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18253A" w:rsidRPr="00A6215E" w:rsidRDefault="0018253A" w:rsidP="00887851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 w:rsidRPr="00721430"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12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18253A" w:rsidRPr="00A6215E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16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18253A" w:rsidRPr="00A6215E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23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18253A" w:rsidRPr="00A6215E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18253A" w:rsidRPr="00A6215E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18253A" w:rsidRPr="00A6215E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8253A" w:rsidRPr="00D55FE5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8253A" w:rsidRPr="00A6215E" w:rsidRDefault="0018253A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8253A" w:rsidRDefault="0018253A" w:rsidP="00887851">
      <w:pPr>
        <w:jc w:val="both"/>
      </w:pPr>
    </w:p>
    <w:sectPr w:rsidR="0018253A" w:rsidSect="00232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2415"/>
    <w:rsid w:val="000648DD"/>
    <w:rsid w:val="000A4F53"/>
    <w:rsid w:val="0018253A"/>
    <w:rsid w:val="00232759"/>
    <w:rsid w:val="00327B62"/>
    <w:rsid w:val="0036723D"/>
    <w:rsid w:val="003D771F"/>
    <w:rsid w:val="004076C7"/>
    <w:rsid w:val="00454708"/>
    <w:rsid w:val="004B18D8"/>
    <w:rsid w:val="004E5D69"/>
    <w:rsid w:val="00520DB2"/>
    <w:rsid w:val="00611CEC"/>
    <w:rsid w:val="006F3094"/>
    <w:rsid w:val="00710FFA"/>
    <w:rsid w:val="00721430"/>
    <w:rsid w:val="0076108A"/>
    <w:rsid w:val="007D1DD4"/>
    <w:rsid w:val="00887851"/>
    <w:rsid w:val="00887A00"/>
    <w:rsid w:val="008E3C0C"/>
    <w:rsid w:val="00953251"/>
    <w:rsid w:val="0098549E"/>
    <w:rsid w:val="0098626D"/>
    <w:rsid w:val="00A20374"/>
    <w:rsid w:val="00A6215E"/>
    <w:rsid w:val="00B02415"/>
    <w:rsid w:val="00B14239"/>
    <w:rsid w:val="00B15C4C"/>
    <w:rsid w:val="00BA40B6"/>
    <w:rsid w:val="00BD1E5B"/>
    <w:rsid w:val="00C572F3"/>
    <w:rsid w:val="00D14104"/>
    <w:rsid w:val="00D42E6F"/>
    <w:rsid w:val="00D55FE5"/>
    <w:rsid w:val="00D822F8"/>
    <w:rsid w:val="00DA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851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76108A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742</Words>
  <Characters>4231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cp:lastPrinted>2013-04-08T09:22:00Z</cp:lastPrinted>
  <dcterms:created xsi:type="dcterms:W3CDTF">2013-04-02T05:08:00Z</dcterms:created>
  <dcterms:modified xsi:type="dcterms:W3CDTF">2013-04-08T09:30:00Z</dcterms:modified>
</cp:coreProperties>
</file>