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E5" w:rsidRPr="005102CE" w:rsidRDefault="00AB4CE5" w:rsidP="005102CE">
      <w:pPr>
        <w:jc w:val="center"/>
        <w:rPr>
          <w:sz w:val="28"/>
          <w:szCs w:val="28"/>
        </w:rPr>
      </w:pPr>
      <w:r w:rsidRPr="005102CE">
        <w:rPr>
          <w:b/>
          <w:bCs/>
          <w:sz w:val="28"/>
          <w:szCs w:val="28"/>
        </w:rPr>
        <w:t>ОАО «Сибирский химический комбинат»</w:t>
      </w:r>
    </w:p>
    <w:p w:rsidR="00AB4CE5" w:rsidRPr="00225DB0" w:rsidRDefault="00AB4CE5" w:rsidP="00595844">
      <w:pPr>
        <w:spacing w:after="100"/>
        <w:jc w:val="both"/>
      </w:pPr>
      <w:r>
        <w:rPr>
          <w:noProof/>
        </w:rPr>
        <w:pict>
          <v:line id="_x0000_s1026" style="position:absolute;left:0;text-align:left;z-index:251658240" from="37.05pt,3.15pt" to="440.25pt,3.15pt" o:allowincell="f" strokeweight="4.5pt">
            <v:stroke linestyle="thickThin"/>
          </v:line>
        </w:pict>
      </w:r>
      <w:r w:rsidRPr="00225DB0">
        <w:t xml:space="preserve"> </w:t>
      </w:r>
    </w:p>
    <w:tbl>
      <w:tblPr>
        <w:tblW w:w="4529" w:type="dxa"/>
        <w:jc w:val="right"/>
        <w:tblCellMar>
          <w:left w:w="28" w:type="dxa"/>
          <w:right w:w="28" w:type="dxa"/>
        </w:tblCellMar>
        <w:tblLook w:val="00A0"/>
      </w:tblPr>
      <w:tblGrid>
        <w:gridCol w:w="4529"/>
      </w:tblGrid>
      <w:tr w:rsidR="00AB4CE5" w:rsidRPr="00225DB0">
        <w:trPr>
          <w:trHeight w:val="513"/>
          <w:jc w:val="right"/>
        </w:trPr>
        <w:tc>
          <w:tcPr>
            <w:tcW w:w="4529" w:type="dxa"/>
          </w:tcPr>
          <w:p w:rsidR="00AB4CE5" w:rsidRPr="00225DB0" w:rsidRDefault="00AB4CE5" w:rsidP="00260DFA">
            <w:pPr>
              <w:spacing w:before="100" w:after="100"/>
              <w:jc w:val="both"/>
            </w:pPr>
            <w:r w:rsidRPr="00225DB0">
              <w:rPr>
                <w:b/>
                <w:bCs/>
              </w:rPr>
              <w:t>УТВЕРЖДАЮ</w:t>
            </w:r>
          </w:p>
        </w:tc>
      </w:tr>
      <w:tr w:rsidR="00AB4CE5" w:rsidRPr="00225DB0">
        <w:trPr>
          <w:trHeight w:val="825"/>
          <w:jc w:val="right"/>
        </w:trPr>
        <w:tc>
          <w:tcPr>
            <w:tcW w:w="4529" w:type="dxa"/>
          </w:tcPr>
          <w:p w:rsidR="00AB4CE5" w:rsidRPr="00225DB0" w:rsidRDefault="00AB4CE5" w:rsidP="005102CE">
            <w:pPr>
              <w:spacing w:before="100" w:after="100"/>
            </w:pPr>
            <w:r>
              <w:t>Заместитель генерального директора по закупкам и логистике</w:t>
            </w:r>
          </w:p>
        </w:tc>
      </w:tr>
      <w:tr w:rsidR="00AB4CE5" w:rsidRPr="00225DB0">
        <w:trPr>
          <w:trHeight w:val="513"/>
          <w:jc w:val="right"/>
        </w:trPr>
        <w:tc>
          <w:tcPr>
            <w:tcW w:w="4529" w:type="dxa"/>
            <w:vAlign w:val="bottom"/>
          </w:tcPr>
          <w:p w:rsidR="00AB4CE5" w:rsidRPr="00225DB0" w:rsidRDefault="00AB4CE5" w:rsidP="00260DFA">
            <w:pPr>
              <w:spacing w:before="100" w:after="100"/>
              <w:jc w:val="both"/>
            </w:pPr>
            <w:r>
              <w:t>Н.Н. Борисов     ________________</w:t>
            </w:r>
          </w:p>
        </w:tc>
      </w:tr>
      <w:tr w:rsidR="00AB4CE5" w:rsidRPr="00225DB0">
        <w:trPr>
          <w:trHeight w:val="532"/>
          <w:jc w:val="right"/>
        </w:trPr>
        <w:tc>
          <w:tcPr>
            <w:tcW w:w="4529" w:type="dxa"/>
          </w:tcPr>
          <w:p w:rsidR="00AB4CE5" w:rsidRPr="00225DB0" w:rsidRDefault="00AB4CE5" w:rsidP="00260DFA">
            <w:pPr>
              <w:spacing w:before="100" w:after="100"/>
              <w:jc w:val="both"/>
            </w:pPr>
            <w:r>
              <w:t xml:space="preserve">«____»_________ </w:t>
            </w:r>
            <w:r w:rsidRPr="00225DB0">
              <w:t>201</w:t>
            </w:r>
            <w:r>
              <w:t>4</w:t>
            </w:r>
            <w:r w:rsidRPr="00225DB0">
              <w:t xml:space="preserve"> г.</w:t>
            </w:r>
          </w:p>
        </w:tc>
      </w:tr>
    </w:tbl>
    <w:p w:rsidR="00AB4CE5" w:rsidRPr="00225DB0" w:rsidRDefault="00AB4CE5">
      <w:pPr>
        <w:pStyle w:val="11"/>
        <w:keepNext w:val="0"/>
      </w:pPr>
    </w:p>
    <w:p w:rsidR="00AB4CE5" w:rsidRPr="00225DB0" w:rsidRDefault="00AB4CE5">
      <w:pPr>
        <w:jc w:val="center"/>
      </w:pPr>
    </w:p>
    <w:p w:rsidR="00AB4CE5" w:rsidRDefault="00AB4CE5">
      <w:pPr>
        <w:jc w:val="center"/>
      </w:pPr>
    </w:p>
    <w:p w:rsidR="00AB4CE5" w:rsidRPr="00225DB0" w:rsidRDefault="00AB4CE5">
      <w:pPr>
        <w:jc w:val="center"/>
      </w:pPr>
    </w:p>
    <w:p w:rsidR="00AB4CE5" w:rsidRPr="00225DB0" w:rsidRDefault="00AB4CE5">
      <w:pPr>
        <w:jc w:val="center"/>
      </w:pPr>
    </w:p>
    <w:p w:rsidR="00AB4CE5" w:rsidRPr="00225DB0" w:rsidRDefault="00AB4CE5">
      <w:pPr>
        <w:jc w:val="center"/>
      </w:pPr>
    </w:p>
    <w:p w:rsidR="00AB4CE5" w:rsidRPr="00225DB0" w:rsidRDefault="00AB4CE5" w:rsidP="00CA2886">
      <w:pPr>
        <w:jc w:val="center"/>
        <w:outlineLvl w:val="0"/>
        <w:rPr>
          <w:b/>
          <w:bCs/>
        </w:rPr>
      </w:pPr>
      <w:bookmarkStart w:id="0" w:name="_Toc329341988"/>
      <w:r w:rsidRPr="00225DB0">
        <w:rPr>
          <w:b/>
          <w:bCs/>
        </w:rPr>
        <w:t>ДОКУМЕНТАЦИЯ ПО ЗАПРОСУ ЦЕН</w:t>
      </w:r>
      <w:bookmarkEnd w:id="0"/>
    </w:p>
    <w:p w:rsidR="00AB4CE5" w:rsidRPr="005102CE" w:rsidRDefault="00AB4CE5" w:rsidP="005102CE">
      <w:pPr>
        <w:jc w:val="center"/>
        <w:rPr>
          <w:b/>
          <w:bCs/>
        </w:rPr>
      </w:pPr>
      <w:r w:rsidRPr="005102CE">
        <w:rPr>
          <w:b/>
          <w:bCs/>
          <w:sz w:val="22"/>
          <w:szCs w:val="22"/>
        </w:rPr>
        <w:t xml:space="preserve">открытый запрос цен в электронной форме на право заключения </w:t>
      </w:r>
      <w:r w:rsidRPr="003D6AC2">
        <w:rPr>
          <w:b/>
          <w:bCs/>
          <w:sz w:val="22"/>
          <w:szCs w:val="22"/>
        </w:rPr>
        <w:t xml:space="preserve">договора </w:t>
      </w:r>
      <w:r w:rsidRPr="007A4F42">
        <w:rPr>
          <w:b/>
          <w:bCs/>
          <w:sz w:val="22"/>
          <w:szCs w:val="22"/>
        </w:rPr>
        <w:t xml:space="preserve">на поставку  </w:t>
      </w:r>
    </w:p>
    <w:tbl>
      <w:tblPr>
        <w:tblpPr w:leftFromText="180" w:rightFromText="180" w:vertAnchor="text" w:horzAnchor="margin" w:tblpXSpec="center" w:tblpY="109"/>
        <w:tblW w:w="0" w:type="auto"/>
        <w:tblLook w:val="0000"/>
      </w:tblPr>
      <w:tblGrid>
        <w:gridCol w:w="7920"/>
      </w:tblGrid>
      <w:tr w:rsidR="00AB4CE5">
        <w:trPr>
          <w:trHeight w:val="100"/>
        </w:trPr>
        <w:tc>
          <w:tcPr>
            <w:tcW w:w="7920" w:type="dxa"/>
          </w:tcPr>
          <w:p w:rsidR="00AB4CE5" w:rsidRPr="007A4F42" w:rsidRDefault="00AB4CE5" w:rsidP="007A4F42">
            <w:pPr>
              <w:pStyle w:val="6"/>
              <w:framePr w:hSpace="0" w:wrap="auto" w:vAnchor="margin" w:hAnchor="text" w:xAlign="left" w:yAlign="inline"/>
            </w:pPr>
            <w:r w:rsidRPr="007A4F42">
              <w:tab/>
            </w:r>
            <w:r w:rsidRPr="007A4F42">
              <w:tab/>
            </w:r>
            <w:r>
              <w:t xml:space="preserve">  тканей технического назначения</w:t>
            </w:r>
          </w:p>
        </w:tc>
      </w:tr>
    </w:tbl>
    <w:p w:rsidR="00AB4CE5" w:rsidRDefault="00AB4CE5" w:rsidP="005102CE">
      <w:pPr>
        <w:pStyle w:val="NoteHeading"/>
        <w:rPr>
          <w:b/>
          <w:bCs/>
          <w:color w:val="000000"/>
          <w:sz w:val="24"/>
          <w:szCs w:val="24"/>
        </w:rPr>
      </w:pPr>
      <w:r>
        <w:rPr>
          <w:b/>
          <w:bCs/>
          <w:color w:val="000000"/>
          <w:sz w:val="24"/>
          <w:szCs w:val="24"/>
        </w:rPr>
        <w:t xml:space="preserve"> </w:t>
      </w:r>
    </w:p>
    <w:p w:rsidR="00AB4CE5" w:rsidRPr="00225DB0" w:rsidRDefault="00AB4CE5" w:rsidP="00CA2886">
      <w:pPr>
        <w:jc w:val="center"/>
      </w:pPr>
    </w:p>
    <w:p w:rsidR="00AB4CE5" w:rsidRPr="003C7DE6" w:rsidRDefault="00AB4CE5" w:rsidP="00CA2886">
      <w:pPr>
        <w:jc w:val="center"/>
      </w:pPr>
      <w:r w:rsidRPr="003C7DE6">
        <w:rPr>
          <w:caps/>
        </w:rPr>
        <w:t>«общая и коммерческая части»</w:t>
      </w:r>
    </w:p>
    <w:p w:rsidR="00AB4CE5" w:rsidRDefault="00AB4CE5" w:rsidP="005102CE">
      <w:pPr>
        <w:suppressAutoHyphens/>
        <w:ind w:right="639"/>
      </w:pPr>
    </w:p>
    <w:tbl>
      <w:tblPr>
        <w:tblW w:w="0" w:type="auto"/>
        <w:tblInd w:w="2414" w:type="dxa"/>
        <w:tblLook w:val="01E0"/>
      </w:tblPr>
      <w:tblGrid>
        <w:gridCol w:w="4633"/>
      </w:tblGrid>
      <w:tr w:rsidR="00AB4CE5" w:rsidTr="009316F9">
        <w:trPr>
          <w:trHeight w:val="600"/>
        </w:trPr>
        <w:tc>
          <w:tcPr>
            <w:tcW w:w="4633" w:type="dxa"/>
            <w:vAlign w:val="center"/>
          </w:tcPr>
          <w:p w:rsidR="00AB4CE5" w:rsidRPr="00F512FA" w:rsidRDefault="00AB4CE5" w:rsidP="006B2B17">
            <w:pPr>
              <w:suppressAutoHyphens/>
              <w:jc w:val="center"/>
              <w:rPr>
                <w:b/>
                <w:bCs/>
                <w:u w:val="single"/>
              </w:rPr>
            </w:pPr>
            <w:r>
              <w:rPr>
                <w:b/>
                <w:bCs/>
                <w:u w:val="single"/>
              </w:rPr>
              <w:t xml:space="preserve">№98/3906  от «25»  февраля </w:t>
            </w:r>
            <w:r w:rsidRPr="00F512FA">
              <w:rPr>
                <w:b/>
                <w:bCs/>
                <w:u w:val="single"/>
              </w:rPr>
              <w:t>201</w:t>
            </w:r>
            <w:r>
              <w:rPr>
                <w:b/>
                <w:bCs/>
                <w:u w:val="single"/>
              </w:rPr>
              <w:t>4</w:t>
            </w:r>
            <w:r w:rsidRPr="00F512FA">
              <w:rPr>
                <w:b/>
                <w:bCs/>
                <w:u w:val="single"/>
              </w:rPr>
              <w:t xml:space="preserve"> года   </w:t>
            </w:r>
          </w:p>
          <w:p w:rsidR="00AB4CE5" w:rsidRPr="005102CE" w:rsidRDefault="00AB4CE5" w:rsidP="006B2B17">
            <w:pPr>
              <w:suppressAutoHyphens/>
              <w:jc w:val="center"/>
              <w:rPr>
                <w:b/>
                <w:bCs/>
                <w:u w:val="single"/>
              </w:rPr>
            </w:pPr>
            <w:r w:rsidRPr="00F512FA">
              <w:rPr>
                <w:b/>
                <w:bCs/>
              </w:rPr>
              <w:t>901-SH-</w:t>
            </w:r>
            <w:r>
              <w:rPr>
                <w:b/>
                <w:bCs/>
              </w:rPr>
              <w:t>4844</w:t>
            </w:r>
          </w:p>
        </w:tc>
      </w:tr>
    </w:tbl>
    <w:p w:rsidR="00AB4CE5" w:rsidRPr="00225DB0" w:rsidRDefault="00AB4CE5" w:rsidP="00225DB0">
      <w:pPr>
        <w:jc w:val="center"/>
      </w:pPr>
    </w:p>
    <w:p w:rsidR="00AB4CE5" w:rsidRPr="00225DB0" w:rsidRDefault="00AB4CE5" w:rsidP="00225DB0">
      <w:pPr>
        <w:jc w:val="center"/>
      </w:pPr>
    </w:p>
    <w:p w:rsidR="00AB4CE5" w:rsidRPr="00225DB0" w:rsidRDefault="00AB4CE5" w:rsidP="00225DB0">
      <w:pPr>
        <w:jc w:val="center"/>
      </w:pPr>
      <w:r>
        <w:t>5890/514</w:t>
      </w:r>
    </w:p>
    <w:p w:rsidR="00AB4CE5" w:rsidRPr="00225DB0" w:rsidRDefault="00AB4CE5" w:rsidP="00225DB0">
      <w:pPr>
        <w:jc w:val="center"/>
      </w:pPr>
    </w:p>
    <w:p w:rsidR="00AB4CE5" w:rsidRPr="00225DB0" w:rsidRDefault="00AB4CE5" w:rsidP="00CA2886">
      <w:pPr>
        <w:jc w:val="center"/>
      </w:pPr>
    </w:p>
    <w:p w:rsidR="00AB4CE5" w:rsidRPr="00225DB0" w:rsidRDefault="00AB4CE5" w:rsidP="00595844">
      <w:pPr>
        <w:jc w:val="center"/>
      </w:pPr>
    </w:p>
    <w:p w:rsidR="00AB4CE5" w:rsidRPr="00225DB0" w:rsidRDefault="00AB4CE5" w:rsidP="00595844">
      <w:pPr>
        <w:jc w:val="center"/>
      </w:pPr>
    </w:p>
    <w:p w:rsidR="00AB4CE5" w:rsidRPr="00225DB0" w:rsidRDefault="00AB4CE5" w:rsidP="00595844">
      <w:pPr>
        <w:ind w:right="-2"/>
        <w:jc w:val="center"/>
      </w:pPr>
    </w:p>
    <w:p w:rsidR="00AB4CE5" w:rsidRPr="00225DB0" w:rsidRDefault="00AB4CE5" w:rsidP="00595844">
      <w:pPr>
        <w:ind w:right="-2"/>
        <w:jc w:val="center"/>
      </w:pPr>
    </w:p>
    <w:p w:rsidR="00AB4CE5" w:rsidRPr="00853F25" w:rsidRDefault="00AB4CE5" w:rsidP="00225DB0">
      <w:pPr>
        <w:tabs>
          <w:tab w:val="left" w:pos="993"/>
        </w:tabs>
        <w:ind w:right="-2"/>
        <w:jc w:val="center"/>
        <w:rPr>
          <w:b/>
          <w:bCs/>
          <w:sz w:val="22"/>
          <w:szCs w:val="22"/>
        </w:rPr>
      </w:pPr>
      <w:r w:rsidRPr="00853F25">
        <w:rPr>
          <w:b/>
          <w:bCs/>
          <w:sz w:val="22"/>
          <w:szCs w:val="22"/>
        </w:rPr>
        <w:t xml:space="preserve">Заказчик/организатор запроса цен: </w:t>
      </w:r>
    </w:p>
    <w:p w:rsidR="00AB4CE5" w:rsidRPr="00853F25" w:rsidRDefault="00AB4CE5" w:rsidP="00225DB0">
      <w:pPr>
        <w:tabs>
          <w:tab w:val="left" w:pos="993"/>
        </w:tabs>
        <w:ind w:right="-2"/>
        <w:jc w:val="center"/>
        <w:rPr>
          <w:b/>
          <w:bCs/>
          <w:sz w:val="22"/>
          <w:szCs w:val="22"/>
        </w:rPr>
      </w:pPr>
      <w:r w:rsidRPr="00853F25">
        <w:rPr>
          <w:b/>
          <w:bCs/>
          <w:sz w:val="22"/>
          <w:szCs w:val="22"/>
        </w:rPr>
        <w:t>Открытое акционерное общество «Сибирский химический комбинат»</w:t>
      </w:r>
    </w:p>
    <w:p w:rsidR="00AB4CE5" w:rsidRPr="00225DB0" w:rsidRDefault="00AB4CE5" w:rsidP="00595844">
      <w:pPr>
        <w:tabs>
          <w:tab w:val="left" w:pos="0"/>
        </w:tabs>
        <w:ind w:right="-2"/>
        <w:jc w:val="center"/>
        <w:rPr>
          <w:b/>
          <w:bCs/>
        </w:rPr>
      </w:pPr>
    </w:p>
    <w:p w:rsidR="00AB4CE5" w:rsidRPr="00225DB0" w:rsidRDefault="00AB4CE5" w:rsidP="00595844">
      <w:pPr>
        <w:tabs>
          <w:tab w:val="left" w:pos="0"/>
        </w:tabs>
        <w:ind w:right="-2"/>
        <w:jc w:val="center"/>
        <w:rPr>
          <w:b/>
          <w:bCs/>
        </w:rPr>
      </w:pPr>
    </w:p>
    <w:p w:rsidR="00AB4CE5" w:rsidRPr="00225DB0" w:rsidRDefault="00AB4CE5" w:rsidP="00595844">
      <w:pPr>
        <w:tabs>
          <w:tab w:val="left" w:pos="0"/>
        </w:tabs>
        <w:ind w:right="-2"/>
        <w:jc w:val="center"/>
        <w:rPr>
          <w:b/>
          <w:bCs/>
        </w:rPr>
      </w:pPr>
    </w:p>
    <w:p w:rsidR="00AB4CE5" w:rsidRPr="00225DB0" w:rsidRDefault="00AB4CE5" w:rsidP="00595844">
      <w:pPr>
        <w:tabs>
          <w:tab w:val="left" w:pos="0"/>
        </w:tabs>
        <w:ind w:right="-2"/>
        <w:jc w:val="center"/>
        <w:rPr>
          <w:b/>
          <w:bCs/>
        </w:rPr>
      </w:pPr>
    </w:p>
    <w:p w:rsidR="00AB4CE5" w:rsidRDefault="00AB4CE5" w:rsidP="00225DB0">
      <w:pPr>
        <w:tabs>
          <w:tab w:val="left" w:pos="0"/>
        </w:tabs>
        <w:ind w:right="-2"/>
        <w:rPr>
          <w:b/>
          <w:bCs/>
        </w:rPr>
      </w:pPr>
    </w:p>
    <w:p w:rsidR="00AB4CE5" w:rsidRDefault="00AB4CE5" w:rsidP="00225DB0">
      <w:pPr>
        <w:tabs>
          <w:tab w:val="left" w:pos="0"/>
        </w:tabs>
        <w:ind w:right="-2"/>
        <w:rPr>
          <w:b/>
          <w:bCs/>
        </w:rPr>
      </w:pPr>
    </w:p>
    <w:p w:rsidR="00AB4CE5" w:rsidRPr="00DB54C0" w:rsidRDefault="00AB4CE5" w:rsidP="0037403D">
      <w:pPr>
        <w:suppressAutoHyphens/>
        <w:ind w:right="-6"/>
        <w:jc w:val="center"/>
        <w:rPr>
          <w:b/>
          <w:bCs/>
          <w:sz w:val="22"/>
          <w:szCs w:val="22"/>
        </w:rPr>
      </w:pPr>
      <w:r w:rsidRPr="00DB54C0">
        <w:rPr>
          <w:sz w:val="22"/>
          <w:szCs w:val="22"/>
        </w:rPr>
        <w:t>Извещение размещено на электронной торговой площадке</w:t>
      </w:r>
      <w:r w:rsidRPr="00DB54C0">
        <w:rPr>
          <w:b/>
          <w:bCs/>
          <w:sz w:val="22"/>
          <w:szCs w:val="22"/>
        </w:rPr>
        <w:t xml:space="preserve"> </w:t>
      </w:r>
      <w:hyperlink r:id="rId7" w:history="1">
        <w:r w:rsidRPr="00CB6B21">
          <w:rPr>
            <w:rStyle w:val="Hyperlink"/>
            <w:sz w:val="22"/>
            <w:szCs w:val="22"/>
          </w:rPr>
          <w:t>www.a-k-d.ru</w:t>
        </w:r>
      </w:hyperlink>
      <w:r w:rsidRPr="00CB6B21">
        <w:rPr>
          <w:color w:val="0000FF"/>
          <w:sz w:val="22"/>
          <w:szCs w:val="22"/>
          <w:u w:val="single"/>
        </w:rPr>
        <w:t>,</w:t>
      </w:r>
    </w:p>
    <w:p w:rsidR="00AB4CE5" w:rsidRPr="00DB54C0" w:rsidRDefault="00AB4CE5" w:rsidP="0037403D">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AB4CE5" w:rsidRPr="00DB54C0" w:rsidRDefault="00AB4CE5"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Hyperlink"/>
          <w:sz w:val="22"/>
          <w:szCs w:val="22"/>
        </w:rPr>
        <w:t>http://</w:t>
      </w:r>
      <w:hyperlink r:id="rId8" w:history="1">
        <w:r w:rsidRPr="00DB54C0">
          <w:rPr>
            <w:rStyle w:val="Hyperlink"/>
            <w:sz w:val="22"/>
            <w:szCs w:val="22"/>
          </w:rPr>
          <w:t>www.zakupki.gov.ru</w:t>
        </w:r>
      </w:hyperlink>
      <w:r w:rsidRPr="00DB54C0">
        <w:rPr>
          <w:color w:val="666666"/>
          <w:sz w:val="22"/>
          <w:szCs w:val="22"/>
        </w:rPr>
        <w:t>,</w:t>
      </w:r>
      <w:r w:rsidRPr="00DB54C0">
        <w:rPr>
          <w:b/>
          <w:bCs/>
          <w:sz w:val="22"/>
          <w:szCs w:val="22"/>
        </w:rPr>
        <w:t xml:space="preserve"> </w:t>
      </w:r>
    </w:p>
    <w:p w:rsidR="00AB4CE5" w:rsidRPr="00DB54C0" w:rsidRDefault="00AB4CE5" w:rsidP="0037403D">
      <w:pPr>
        <w:suppressAutoHyphens/>
        <w:ind w:right="-6"/>
        <w:jc w:val="center"/>
        <w:rPr>
          <w:b/>
          <w:bCs/>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Hyperlink"/>
            <w:sz w:val="22"/>
            <w:szCs w:val="22"/>
            <w:lang w:val="en-US"/>
          </w:rPr>
          <w:t>zakupki</w:t>
        </w:r>
        <w:r w:rsidRPr="00DB54C0">
          <w:rPr>
            <w:rStyle w:val="Hyperlink"/>
            <w:sz w:val="22"/>
            <w:szCs w:val="22"/>
          </w:rPr>
          <w:t>.</w:t>
        </w:r>
        <w:r w:rsidRPr="00DB54C0">
          <w:rPr>
            <w:rStyle w:val="Hyperlink"/>
            <w:sz w:val="22"/>
            <w:szCs w:val="22"/>
            <w:lang w:val="en-US"/>
          </w:rPr>
          <w:t>rosatom</w:t>
        </w:r>
        <w:r w:rsidRPr="00DB54C0">
          <w:rPr>
            <w:rStyle w:val="Hyperlink"/>
            <w:sz w:val="22"/>
            <w:szCs w:val="22"/>
          </w:rPr>
          <w:t>.</w:t>
        </w:r>
        <w:r w:rsidRPr="00DB54C0">
          <w:rPr>
            <w:rStyle w:val="Hyperlink"/>
            <w:sz w:val="22"/>
            <w:szCs w:val="22"/>
            <w:lang w:val="en-US"/>
          </w:rPr>
          <w:t>ru</w:t>
        </w:r>
      </w:hyperlink>
    </w:p>
    <w:p w:rsidR="00AB4CE5" w:rsidRDefault="00AB4CE5" w:rsidP="00225DB0">
      <w:pPr>
        <w:tabs>
          <w:tab w:val="left" w:pos="0"/>
        </w:tabs>
        <w:ind w:right="-2"/>
        <w:rPr>
          <w:b/>
          <w:bCs/>
        </w:rPr>
      </w:pPr>
    </w:p>
    <w:p w:rsidR="00AB4CE5" w:rsidRDefault="00AB4CE5" w:rsidP="00225DB0">
      <w:pPr>
        <w:tabs>
          <w:tab w:val="left" w:pos="0"/>
        </w:tabs>
        <w:ind w:right="-2"/>
        <w:rPr>
          <w:b/>
          <w:bCs/>
        </w:rPr>
      </w:pPr>
    </w:p>
    <w:p w:rsidR="00AB4CE5" w:rsidRPr="00225DB0" w:rsidRDefault="00AB4CE5" w:rsidP="00225DB0">
      <w:pPr>
        <w:tabs>
          <w:tab w:val="left" w:pos="0"/>
        </w:tabs>
        <w:ind w:right="-2"/>
        <w:rPr>
          <w:b/>
          <w:bCs/>
        </w:rPr>
      </w:pPr>
    </w:p>
    <w:p w:rsidR="00AB4CE5" w:rsidRDefault="00AB4CE5" w:rsidP="00595844">
      <w:pPr>
        <w:tabs>
          <w:tab w:val="left" w:pos="0"/>
        </w:tabs>
        <w:ind w:right="-2"/>
        <w:jc w:val="center"/>
        <w:rPr>
          <w:b/>
          <w:bCs/>
        </w:rPr>
      </w:pPr>
    </w:p>
    <w:p w:rsidR="00AB4CE5" w:rsidRPr="00225DB0" w:rsidRDefault="00AB4CE5" w:rsidP="00595844">
      <w:pPr>
        <w:tabs>
          <w:tab w:val="left" w:pos="0"/>
        </w:tabs>
        <w:ind w:right="-2"/>
        <w:jc w:val="center"/>
        <w:rPr>
          <w:b/>
          <w:bCs/>
        </w:rPr>
      </w:pPr>
    </w:p>
    <w:p w:rsidR="00AB4CE5" w:rsidRPr="00B67680" w:rsidRDefault="00AB4CE5" w:rsidP="00B67680">
      <w:pPr>
        <w:pStyle w:val="NormalWeb"/>
        <w:jc w:val="center"/>
        <w:sectPr w:rsidR="00AB4CE5" w:rsidRPr="00B67680" w:rsidSect="00225DB0">
          <w:pgSz w:w="11907" w:h="16840" w:code="9"/>
          <w:pgMar w:top="851" w:right="851" w:bottom="851" w:left="1701" w:header="709" w:footer="1072" w:gutter="0"/>
          <w:cols w:space="708"/>
          <w:docGrid w:linePitch="360"/>
        </w:sectPr>
      </w:pPr>
      <w:r>
        <w:rPr>
          <w:lang/>
        </w:rPr>
        <w:t>Северск</w:t>
      </w:r>
      <w:r w:rsidRPr="00225DB0">
        <w:t xml:space="preserve"> 201</w:t>
      </w:r>
      <w:r>
        <w:rPr>
          <w:lang/>
        </w:rPr>
        <w:t>4</w:t>
      </w:r>
      <w:r w:rsidRPr="00225DB0">
        <w:t xml:space="preserve"> г.</w:t>
      </w:r>
    </w:p>
    <w:p w:rsidR="00AB4CE5" w:rsidRDefault="00AB4CE5" w:rsidP="00B67680">
      <w:pPr>
        <w:pStyle w:val="Heading1"/>
        <w:numPr>
          <w:ilvl w:val="0"/>
          <w:numId w:val="0"/>
        </w:numPr>
        <w:tabs>
          <w:tab w:val="left" w:pos="1134"/>
          <w:tab w:val="left" w:pos="1418"/>
          <w:tab w:val="left" w:pos="1560"/>
          <w:tab w:val="left" w:pos="1843"/>
          <w:tab w:val="left" w:pos="3261"/>
          <w:tab w:val="left" w:pos="3969"/>
          <w:tab w:val="left" w:pos="5670"/>
        </w:tabs>
        <w:jc w:val="left"/>
        <w:rPr>
          <w:b/>
          <w:bCs/>
        </w:rPr>
      </w:pPr>
      <w:bookmarkStart w:id="1" w:name="_Toc329341991"/>
      <w:bookmarkEnd w:id="1"/>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Pr="00C24800" w:rsidRDefault="00AB4CE5" w:rsidP="00B67680">
      <w:pPr>
        <w:pStyle w:val="10"/>
        <w:widowControl/>
        <w:outlineLvl w:val="0"/>
        <w:rPr>
          <w:sz w:val="28"/>
          <w:szCs w:val="28"/>
          <w:lang w:val="en-US"/>
        </w:rPr>
      </w:pPr>
      <w:bookmarkStart w:id="2" w:name="_Toc318388607"/>
      <w:bookmarkStart w:id="3" w:name="_Toc320285820"/>
      <w:bookmarkStart w:id="4" w:name="_Toc329341989"/>
      <w:r w:rsidRPr="00C24800">
        <w:rPr>
          <w:b w:val="0"/>
          <w:bCs w:val="0"/>
          <w:sz w:val="28"/>
          <w:szCs w:val="28"/>
        </w:rPr>
        <w:t>СОДЕРЖАНИЕ</w:t>
      </w:r>
      <w:bookmarkEnd w:id="2"/>
      <w:bookmarkEnd w:id="3"/>
      <w:bookmarkEnd w:id="4"/>
    </w:p>
    <w:p w:rsidR="00AB4CE5" w:rsidRPr="00AA66C3" w:rsidRDefault="00AB4CE5" w:rsidP="00B67680">
      <w:pPr>
        <w:pStyle w:val="af0"/>
        <w:keepNext w:val="0"/>
        <w:keepLines w:val="0"/>
        <w:numPr>
          <w:ilvl w:val="0"/>
          <w:numId w:val="0"/>
        </w:numPr>
        <w:spacing w:before="0" w:after="0" w:line="240" w:lineRule="auto"/>
        <w:rPr>
          <w:b w:val="0"/>
          <w:bCs w:val="0"/>
          <w:spacing w:val="0"/>
          <w:kern w:val="0"/>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Toc329341988" w:history="1">
              <w:r w:rsidRPr="003354DE">
                <w:rPr>
                  <w:rStyle w:val="Hyperlink"/>
                  <w:color w:val="auto"/>
                  <w:sz w:val="22"/>
                  <w:szCs w:val="22"/>
                  <w:u w:val="none"/>
                </w:rPr>
                <w:t>ДОКУМЕНТАЦИЯ ПО ЗАПРОСУ ЦЕН</w:t>
              </w:r>
            </w:hyperlink>
          </w:p>
        </w:tc>
      </w:tr>
      <w:tr w:rsidR="00AB4CE5" w:rsidRPr="003354DE">
        <w:trPr>
          <w:trHeight w:val="454"/>
        </w:trPr>
        <w:tc>
          <w:tcPr>
            <w:tcW w:w="9571" w:type="dxa"/>
            <w:vAlign w:val="center"/>
          </w:tcPr>
          <w:p w:rsidR="00AB4CE5" w:rsidRPr="003354DE" w:rsidRDefault="00AB4CE5" w:rsidP="004E5666">
            <w:pPr>
              <w:pStyle w:val="TOC1"/>
              <w:spacing w:line="360" w:lineRule="auto"/>
              <w:rPr>
                <w:rFonts w:ascii="Calibri" w:hAnsi="Calibri" w:cs="Calibri"/>
                <w:sz w:val="22"/>
                <w:szCs w:val="22"/>
              </w:rPr>
            </w:pPr>
            <w:hyperlink w:anchor="_Toc329341989" w:history="1">
              <w:r w:rsidRPr="003354DE">
                <w:rPr>
                  <w:rStyle w:val="Hyperlink"/>
                  <w:color w:val="auto"/>
                  <w:sz w:val="22"/>
                  <w:szCs w:val="22"/>
                  <w:u w:val="none"/>
                </w:rPr>
                <w:t>СОДЕРЖАНИЕ</w:t>
              </w:r>
            </w:hyperlink>
          </w:p>
        </w:tc>
      </w:tr>
      <w:bookmarkStart w:id="5" w:name="форма1"/>
      <w:tr w:rsidR="00AB4CE5" w:rsidRPr="003354DE">
        <w:trPr>
          <w:trHeight w:val="454"/>
        </w:trPr>
        <w:tc>
          <w:tcPr>
            <w:tcW w:w="9571" w:type="dxa"/>
            <w:vAlign w:val="center"/>
          </w:tcPr>
          <w:p w:rsidR="00AB4CE5" w:rsidRPr="003354DE" w:rsidRDefault="00AB4CE5" w:rsidP="004E5666">
            <w:pPr>
              <w:spacing w:line="360" w:lineRule="auto"/>
              <w:rPr>
                <w:sz w:val="22"/>
                <w:szCs w:val="22"/>
              </w:rPr>
            </w:pPr>
            <w:r w:rsidRPr="003354DE">
              <w:rPr>
                <w:sz w:val="22"/>
                <w:szCs w:val="22"/>
              </w:rPr>
              <w:fldChar w:fldCharType="begin"/>
            </w:r>
            <w:r w:rsidRPr="003354DE">
              <w:rPr>
                <w:sz w:val="22"/>
                <w:szCs w:val="22"/>
              </w:rPr>
              <w:instrText>HYPERLINK  \l "ЧАСТЬ1"</w:instrText>
            </w:r>
            <w:r w:rsidRPr="009316F9">
              <w:rPr>
                <w:sz w:val="22"/>
                <w:szCs w:val="22"/>
              </w:rPr>
            </w:r>
            <w:r w:rsidRPr="003354DE">
              <w:rPr>
                <w:sz w:val="22"/>
                <w:szCs w:val="22"/>
              </w:rPr>
              <w:fldChar w:fldCharType="separate"/>
            </w:r>
            <w:r w:rsidRPr="003354DE">
              <w:rPr>
                <w:rStyle w:val="Hyperlink"/>
                <w:color w:val="auto"/>
                <w:sz w:val="22"/>
                <w:szCs w:val="22"/>
                <w:u w:val="none"/>
              </w:rPr>
              <w:t>ЧАСТЬ 1</w:t>
            </w:r>
            <w:bookmarkEnd w:id="5"/>
            <w:r w:rsidRPr="003354DE">
              <w:rPr>
                <w:sz w:val="22"/>
                <w:szCs w:val="22"/>
              </w:rPr>
              <w:fldChar w:fldCharType="end"/>
            </w:r>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ТЕРМИНЫ_И_ОПРЕДЕЛЕНИЯ" w:history="1">
              <w:r w:rsidRPr="003354DE">
                <w:rPr>
                  <w:rStyle w:val="Hyperlink"/>
                  <w:color w:val="auto"/>
                  <w:sz w:val="22"/>
                  <w:szCs w:val="22"/>
                  <w:u w:val="none"/>
                </w:rPr>
                <w:t>1. ТЕРМИНЫ И ОПРЕДЕЛЕНИЯ</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СОКРАЩЕНИЯ" w:history="1">
              <w:r w:rsidRPr="003354DE">
                <w:rPr>
                  <w:rStyle w:val="Hyperlink"/>
                  <w:color w:val="auto"/>
                  <w:sz w:val="22"/>
                  <w:szCs w:val="22"/>
                  <w:u w:val="none"/>
                </w:rPr>
                <w:t>СОКРАЩЕНИЯ</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ОБЩИЕ_ПОЛОЖЕНИЯ." w:history="1">
              <w:r w:rsidRPr="003354DE">
                <w:rPr>
                  <w:rStyle w:val="Hyperlink"/>
                  <w:color w:val="auto"/>
                  <w:sz w:val="22"/>
                  <w:szCs w:val="22"/>
                  <w:u w:val="none"/>
                </w:rPr>
                <w:t>2. ОБЩИЕ ПОЛОЖЕНИЯ</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ПОРЯДОК_ПРОВЕДЕНИЯ_ЗАПРОСА" w:history="1">
              <w:r w:rsidRPr="003354DE">
                <w:rPr>
                  <w:rStyle w:val="Hyperlink"/>
                  <w:color w:val="auto"/>
                  <w:sz w:val="22"/>
                  <w:szCs w:val="22"/>
                  <w:u w:val="none"/>
                </w:rPr>
                <w:t>3. ПОРЯДОК ПРОВЕДЕНИЯ ЗАПРОСА ЦЕН</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ИНФОРМАЦИОННАЯ_КАРТА_ЗАПРОСА" w:history="1">
              <w:r w:rsidRPr="003354DE">
                <w:rPr>
                  <w:rStyle w:val="Hyperlink"/>
                  <w:color w:val="auto"/>
                  <w:sz w:val="22"/>
                  <w:szCs w:val="22"/>
                  <w:u w:val="none"/>
                </w:rPr>
                <w:t>4. ИНФОРМАЦИОННАЯ КАРТА ЗАПРОСА ЦЕН</w:t>
              </w:r>
            </w:hyperlink>
          </w:p>
        </w:tc>
      </w:tr>
      <w:tr w:rsidR="00AB4CE5" w:rsidRPr="003354DE">
        <w:trPr>
          <w:trHeight w:val="454"/>
        </w:trPr>
        <w:tc>
          <w:tcPr>
            <w:tcW w:w="9571" w:type="dxa"/>
            <w:vAlign w:val="center"/>
          </w:tcPr>
          <w:p w:rsidR="00AB4CE5" w:rsidRPr="003354DE" w:rsidRDefault="00AB4CE5" w:rsidP="004E5666">
            <w:pPr>
              <w:rPr>
                <w:sz w:val="22"/>
                <w:szCs w:val="22"/>
              </w:rPr>
            </w:pPr>
            <w:hyperlink w:anchor="_ЗАЯВКА_НА_УЧАСТИЕ" w:history="1">
              <w:r w:rsidRPr="003354DE">
                <w:rPr>
                  <w:rStyle w:val="Hyperlink"/>
                  <w:color w:val="auto"/>
                  <w:sz w:val="22"/>
                  <w:szCs w:val="22"/>
                  <w:u w:val="none"/>
                </w:rPr>
                <w:t>5. ОБРАЗЦЫ ФОРМ ОСНОВНЫХ ДОКУМЕНТОВ, ВКЛЮЧАЕМЫХ В ЗАЯВКУ НА УЧАСТИЕ В ЗАПРОСЕ ЦЕН</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_ЗАЯВКА_НА_УЧАСТИЕ" w:history="1">
              <w:r w:rsidRPr="003354DE">
                <w:rPr>
                  <w:rStyle w:val="Hyperlink"/>
                  <w:color w:val="auto"/>
                  <w:sz w:val="22"/>
                  <w:szCs w:val="22"/>
                  <w:u w:val="none"/>
                </w:rPr>
                <w:t>ЗАЯВКА НА УЧАСТИЕ В ЗАПРОСЕ ЦЕН (Форма 1)</w:t>
              </w:r>
            </w:hyperlink>
          </w:p>
        </w:tc>
      </w:tr>
      <w:tr w:rsidR="00AB4CE5" w:rsidRPr="003354DE">
        <w:trPr>
          <w:trHeight w:val="454"/>
        </w:trPr>
        <w:tc>
          <w:tcPr>
            <w:tcW w:w="9571" w:type="dxa"/>
            <w:vAlign w:val="center"/>
          </w:tcPr>
          <w:p w:rsidR="00AB4CE5" w:rsidRPr="003354DE" w:rsidRDefault="00AB4CE5" w:rsidP="00C92F7F">
            <w:pPr>
              <w:rPr>
                <w:sz w:val="22"/>
                <w:szCs w:val="22"/>
              </w:rPr>
            </w:pPr>
            <w:hyperlink w:anchor="_АНКЕТА_УЧАСТНИКА_ЗАПРОСА" w:history="1">
              <w:r w:rsidRPr="003354DE">
                <w:rPr>
                  <w:rStyle w:val="Hyperlink"/>
                  <w:color w:val="auto"/>
                  <w:sz w:val="22"/>
                  <w:szCs w:val="22"/>
                  <w:u w:val="none"/>
                </w:rPr>
                <w:t>АНКЕТА УЧАСТНИКА ЗАПРОСА ЦЕН (Форма 2)</w:t>
              </w:r>
            </w:hyperlink>
          </w:p>
          <w:p w:rsidR="00AB4CE5" w:rsidRPr="003354DE" w:rsidRDefault="00AB4CE5" w:rsidP="00C92F7F">
            <w:pPr>
              <w:rPr>
                <w:sz w:val="22"/>
                <w:szCs w:val="22"/>
              </w:rPr>
            </w:pPr>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ЧАСТЬ3" w:history="1">
              <w:r w:rsidRPr="003354DE">
                <w:rPr>
                  <w:rStyle w:val="Hyperlink"/>
                  <w:color w:val="auto"/>
                  <w:sz w:val="22"/>
                  <w:szCs w:val="22"/>
                  <w:u w:val="none"/>
                </w:rPr>
                <w:t>ТЕХНИЧЕСКОЕ ПРЕДЛОЖЕНИЕ (Форма 3)</w:t>
              </w:r>
            </w:hyperlink>
          </w:p>
        </w:tc>
      </w:tr>
      <w:tr w:rsidR="00AB4CE5" w:rsidRPr="003354DE">
        <w:trPr>
          <w:trHeight w:val="454"/>
        </w:trPr>
        <w:tc>
          <w:tcPr>
            <w:tcW w:w="9571" w:type="dxa"/>
            <w:vAlign w:val="center"/>
          </w:tcPr>
          <w:p w:rsidR="00AB4CE5" w:rsidRPr="003354DE" w:rsidRDefault="00AB4CE5" w:rsidP="004E5666">
            <w:pPr>
              <w:keepNext/>
              <w:keepLines/>
              <w:outlineLvl w:val="1"/>
              <w:rPr>
                <w:sz w:val="22"/>
                <w:szCs w:val="22"/>
              </w:rPr>
            </w:pPr>
            <w:hyperlink w:anchor="форма4" w:history="1">
              <w:r w:rsidRPr="003354DE">
                <w:rPr>
                  <w:rStyle w:val="Hyperlink"/>
                  <w:color w:val="auto"/>
                  <w:sz w:val="22"/>
                  <w:szCs w:val="22"/>
                  <w:u w:val="none"/>
                </w:rPr>
                <w:t>ПОДТВЕРЖДЕНИЕ ПРАВА ПОСТАВКИ (Форма 4)</w:t>
              </w:r>
            </w:hyperlink>
          </w:p>
        </w:tc>
      </w:tr>
      <w:tr w:rsidR="00AB4CE5" w:rsidRPr="003354DE">
        <w:trPr>
          <w:trHeight w:val="454"/>
        </w:trPr>
        <w:tc>
          <w:tcPr>
            <w:tcW w:w="9571" w:type="dxa"/>
            <w:vAlign w:val="center"/>
          </w:tcPr>
          <w:p w:rsidR="00AB4CE5" w:rsidRPr="003354DE" w:rsidRDefault="00AB4CE5" w:rsidP="004E5666">
            <w:pPr>
              <w:keepNext/>
              <w:keepLines/>
              <w:outlineLvl w:val="1"/>
              <w:rPr>
                <w:sz w:val="22"/>
                <w:szCs w:val="22"/>
              </w:rPr>
            </w:pPr>
            <w:hyperlink w:anchor="_БАНКОВСКАЯ_ГАРАНТИЯ" w:history="1">
              <w:r w:rsidRPr="003354DE">
                <w:rPr>
                  <w:rStyle w:val="Hyperlink"/>
                  <w:color w:val="auto"/>
                  <w:u w:val="none"/>
                </w:rPr>
                <w:t>БАНКОВСКАЯ ГАРАНТИЯ (Форма 5)</w:t>
              </w:r>
            </w:hyperlink>
          </w:p>
        </w:tc>
      </w:tr>
      <w:tr w:rsidR="00AB4CE5" w:rsidRPr="003354DE">
        <w:trPr>
          <w:trHeight w:val="454"/>
        </w:trPr>
        <w:tc>
          <w:tcPr>
            <w:tcW w:w="9571" w:type="dxa"/>
            <w:vAlign w:val="center"/>
          </w:tcPr>
          <w:p w:rsidR="00AB4CE5" w:rsidRPr="003354DE" w:rsidRDefault="00AB4CE5" w:rsidP="004E5666">
            <w:pPr>
              <w:keepNext/>
              <w:keepLines/>
              <w:outlineLvl w:val="1"/>
              <w:rPr>
                <w:sz w:val="22"/>
                <w:szCs w:val="22"/>
              </w:rPr>
            </w:pPr>
            <w:hyperlink w:anchor="_ДОГОВОР_ПОРУЧИТЕЛЬСТВА" w:history="1">
              <w:r w:rsidRPr="003354DE">
                <w:rPr>
                  <w:rStyle w:val="Hyperlink"/>
                  <w:color w:val="auto"/>
                  <w:u w:val="none"/>
                </w:rPr>
                <w:t>ДОГОВОР ПОРУЧИТЕЛЬСТВА (Форма 6)</w:t>
              </w:r>
            </w:hyperlink>
          </w:p>
        </w:tc>
      </w:tr>
      <w:tr w:rsidR="00AB4CE5" w:rsidRPr="003354DE">
        <w:trPr>
          <w:trHeight w:val="454"/>
        </w:trPr>
        <w:tc>
          <w:tcPr>
            <w:tcW w:w="9571" w:type="dxa"/>
            <w:vAlign w:val="center"/>
          </w:tcPr>
          <w:p w:rsidR="00AB4CE5" w:rsidRPr="003354DE" w:rsidRDefault="00AB4CE5" w:rsidP="004E5666">
            <w:pPr>
              <w:keepNext/>
              <w:keepLines/>
              <w:outlineLvl w:val="1"/>
              <w:rPr>
                <w:rStyle w:val="Hyperlink"/>
                <w:color w:val="auto"/>
                <w:u w:val="none"/>
              </w:rPr>
            </w:pPr>
            <w:hyperlink w:anchor="_СПРАВКА_ОБ_ОПЫТЕ_ВЫПОЛНЕНИЯ ДОГОВОР" w:history="1">
              <w:r w:rsidRPr="003354DE">
                <w:rPr>
                  <w:rStyle w:val="Hyperlink"/>
                  <w:color w:val="auto"/>
                  <w:u w:val="none"/>
                </w:rPr>
                <w:t>СПРАВКА ОБ ОПЫТЕ ВЫПОЛНЕНИЯ ДОГОВОРОВ (Форма 7)</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r:id="rId10" w:anchor="_ЧАСТЬ_2_" w:history="1">
              <w:r w:rsidRPr="003354DE">
                <w:rPr>
                  <w:rStyle w:val="Hyperlink"/>
                  <w:color w:val="auto"/>
                  <w:sz w:val="22"/>
                  <w:szCs w:val="22"/>
                  <w:u w:val="none"/>
                </w:rPr>
                <w:t>ЧАСТЬ 2. «ПРОЕКТ ДОГОВОРА»</w:t>
              </w:r>
            </w:hyperlink>
          </w:p>
        </w:tc>
      </w:tr>
      <w:tr w:rsidR="00AB4CE5" w:rsidRPr="003354DE">
        <w:trPr>
          <w:trHeight w:val="454"/>
        </w:trPr>
        <w:tc>
          <w:tcPr>
            <w:tcW w:w="9571" w:type="dxa"/>
            <w:vAlign w:val="center"/>
          </w:tcPr>
          <w:p w:rsidR="00AB4CE5" w:rsidRPr="003354DE" w:rsidRDefault="00AB4CE5" w:rsidP="004E5666">
            <w:pPr>
              <w:spacing w:line="360" w:lineRule="auto"/>
              <w:rPr>
                <w:sz w:val="22"/>
                <w:szCs w:val="22"/>
              </w:rPr>
            </w:pPr>
            <w:hyperlink w:anchor="ЧАСТЬ3" w:history="1">
              <w:r w:rsidRPr="003354DE">
                <w:rPr>
                  <w:rStyle w:val="Hyperlink"/>
                  <w:color w:val="auto"/>
                  <w:sz w:val="22"/>
                  <w:szCs w:val="22"/>
                  <w:u w:val="none"/>
                </w:rPr>
                <w:t>ЧАСТЬ 3. «ТЕХНИЧЕСКАЯ ЧАСТЬ»</w:t>
              </w:r>
            </w:hyperlink>
          </w:p>
        </w:tc>
      </w:tr>
    </w:tbl>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B67680"/>
    <w:p w:rsidR="00AB4CE5" w:rsidRDefault="00AB4CE5" w:rsidP="00B67680"/>
    <w:p w:rsidR="00AB4CE5" w:rsidRDefault="00AB4CE5" w:rsidP="00B67680"/>
    <w:p w:rsidR="00AB4CE5" w:rsidRDefault="00AB4CE5" w:rsidP="00773D2A">
      <w:pPr>
        <w:pStyle w:val="TOC2"/>
      </w:pPr>
      <w:r w:rsidRPr="00773D2A">
        <w:rPr>
          <w:rFonts w:ascii="Times New Roman" w:hAnsi="Times New Roman" w:cs="Times New Roman"/>
          <w:b w:val="0"/>
          <w:bCs w:val="0"/>
          <w:webHidden/>
          <w:sz w:val="24"/>
          <w:szCs w:val="24"/>
        </w:rPr>
        <w:tab/>
      </w:r>
    </w:p>
    <w:p w:rsidR="00AB4CE5" w:rsidRDefault="00AB4CE5" w:rsidP="00B67680"/>
    <w:p w:rsidR="00AB4CE5" w:rsidRDefault="00AB4CE5" w:rsidP="00B67680"/>
    <w:p w:rsidR="00AB4CE5" w:rsidRDefault="00AB4CE5" w:rsidP="00B67680"/>
    <w:p w:rsidR="00AB4CE5" w:rsidRPr="00B67680" w:rsidRDefault="00AB4CE5" w:rsidP="00B67680"/>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B67680"/>
    <w:p w:rsidR="00AB4CE5" w:rsidRDefault="00AB4CE5" w:rsidP="00B67680"/>
    <w:p w:rsidR="00AB4CE5" w:rsidRDefault="00AB4CE5" w:rsidP="00B67680"/>
    <w:p w:rsidR="00AB4CE5" w:rsidRDefault="00AB4CE5" w:rsidP="00B67680"/>
    <w:p w:rsidR="00AB4CE5" w:rsidRDefault="00AB4CE5" w:rsidP="00B67680"/>
    <w:p w:rsidR="00AB4CE5" w:rsidRPr="00B67680" w:rsidRDefault="00AB4CE5" w:rsidP="00B67680"/>
    <w:p w:rsidR="00AB4CE5" w:rsidRDefault="00AB4CE5" w:rsidP="00B67680"/>
    <w:p w:rsidR="00AB4CE5" w:rsidRDefault="00AB4CE5" w:rsidP="00B67680"/>
    <w:p w:rsidR="00AB4CE5" w:rsidRDefault="00AB4CE5" w:rsidP="00B67680"/>
    <w:p w:rsidR="00AB4CE5" w:rsidRPr="00B67680" w:rsidRDefault="00AB4CE5" w:rsidP="00C14669">
      <w:pPr>
        <w:rPr>
          <w:b/>
          <w:bCs/>
        </w:rPr>
      </w:pPr>
      <w:bookmarkStart w:id="6" w:name="ЧАСТЬ1"/>
      <w:r w:rsidRPr="00B67680">
        <w:rPr>
          <w:b/>
          <w:bCs/>
        </w:rPr>
        <w:t>ЧАСТЬ 1</w:t>
      </w:r>
    </w:p>
    <w:p w:rsidR="00AB4CE5" w:rsidRPr="00B737D8" w:rsidRDefault="00AB4CE5" w:rsidP="00B737D8">
      <w:pPr>
        <w:pStyle w:val="Heading1"/>
        <w:numPr>
          <w:ilvl w:val="1"/>
          <w:numId w:val="14"/>
        </w:numPr>
        <w:tabs>
          <w:tab w:val="clear" w:pos="1440"/>
          <w:tab w:val="num" w:pos="1134"/>
        </w:tabs>
        <w:ind w:hanging="731"/>
        <w:jc w:val="left"/>
        <w:rPr>
          <w:b/>
          <w:bCs/>
        </w:rPr>
      </w:pPr>
      <w:bookmarkStart w:id="7" w:name="_ТЕРМИНЫ_И_ОПРЕДЕЛЕНИЯ"/>
      <w:bookmarkStart w:id="8" w:name="_Ref317259002"/>
      <w:bookmarkStart w:id="9" w:name="_Toc326685847"/>
      <w:bookmarkStart w:id="10" w:name="_Toc329341992"/>
      <w:bookmarkEnd w:id="6"/>
      <w:bookmarkEnd w:id="7"/>
      <w:r w:rsidRPr="00B737D8">
        <w:rPr>
          <w:b/>
          <w:bCs/>
        </w:rPr>
        <w:t>ТЕРМИНЫ И ОПРЕДЕЛЕНИЯ</w:t>
      </w:r>
      <w:bookmarkEnd w:id="8"/>
      <w:bookmarkEnd w:id="9"/>
      <w:bookmarkEnd w:id="10"/>
    </w:p>
    <w:p w:rsidR="00AB4CE5" w:rsidRPr="00225DB0" w:rsidRDefault="00AB4CE5" w:rsidP="00C87330">
      <w:pPr>
        <w:ind w:firstLine="709"/>
        <w:jc w:val="both"/>
      </w:pPr>
      <w:r w:rsidRPr="00225DB0">
        <w:rPr>
          <w:b/>
          <w:bCs/>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B4CE5" w:rsidRPr="00225DB0" w:rsidRDefault="00AB4CE5" w:rsidP="007A3F22">
      <w:pPr>
        <w:ind w:firstLine="709"/>
        <w:jc w:val="both"/>
      </w:pPr>
      <w:r w:rsidRPr="00225DB0">
        <w:rPr>
          <w:b/>
          <w:bCs/>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AB4CE5" w:rsidRPr="00225DB0" w:rsidRDefault="00AB4CE5" w:rsidP="00E55E60">
      <w:pPr>
        <w:ind w:firstLine="709"/>
        <w:jc w:val="both"/>
      </w:pPr>
      <w:r w:rsidRPr="00225DB0">
        <w:rPr>
          <w:b/>
          <w:bCs/>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B4CE5" w:rsidRPr="00225DB0" w:rsidRDefault="00AB4CE5" w:rsidP="00E55E60">
      <w:pPr>
        <w:ind w:firstLine="709"/>
        <w:jc w:val="both"/>
      </w:pPr>
      <w:r w:rsidRPr="00225DB0">
        <w:rPr>
          <w:b/>
          <w:bCs/>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B4CE5" w:rsidRPr="00225DB0" w:rsidRDefault="00AB4CE5" w:rsidP="00E55E60">
      <w:pPr>
        <w:ind w:firstLine="709"/>
        <w:jc w:val="both"/>
      </w:pPr>
      <w:r w:rsidRPr="00225DB0">
        <w:rPr>
          <w:b/>
          <w:bCs/>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B4CE5" w:rsidRPr="00225DB0" w:rsidRDefault="00AB4CE5" w:rsidP="00E55E60">
      <w:pPr>
        <w:ind w:firstLine="709"/>
        <w:jc w:val="both"/>
      </w:pPr>
      <w:r w:rsidRPr="00225DB0">
        <w:rPr>
          <w:b/>
          <w:bCs/>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AB4CE5" w:rsidRPr="00225DB0" w:rsidRDefault="00AB4CE5" w:rsidP="0058002C">
      <w:pPr>
        <w:ind w:firstLine="720"/>
        <w:jc w:val="both"/>
      </w:pPr>
      <w:r w:rsidRPr="00225DB0">
        <w:rPr>
          <w:b/>
          <w:bCs/>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225DB0">
          <w:rPr>
            <w:rStyle w:val="Hyperlink"/>
          </w:rPr>
          <w:t>www.zakupki.gov.ru</w:t>
        </w:r>
      </w:hyperlink>
      <w:r w:rsidRPr="00225DB0">
        <w:t xml:space="preserve"> и официальный сайт в информационно-телекоммуникационной сети «Интернет», имеющий адрес </w:t>
      </w:r>
      <w:hyperlink r:id="rId12" w:history="1">
        <w:r w:rsidRPr="00225DB0">
          <w:rPr>
            <w:rStyle w:val="Hyperlink"/>
          </w:rPr>
          <w:t>www.zakupki.</w:t>
        </w:r>
        <w:r w:rsidRPr="00225DB0">
          <w:rPr>
            <w:rStyle w:val="Hyperlink"/>
            <w:lang w:val="en-US"/>
          </w:rPr>
          <w:t>rosatom</w:t>
        </w:r>
        <w:r w:rsidRPr="00225DB0">
          <w:rPr>
            <w:rStyle w:val="Hyperlink"/>
          </w:rPr>
          <w:t>.ru</w:t>
        </w:r>
      </w:hyperlink>
      <w:r w:rsidRPr="00225DB0">
        <w:t>, предназначенный для публикации информации о закупках атомной отрасли.</w:t>
      </w:r>
    </w:p>
    <w:p w:rsidR="00AB4CE5" w:rsidRPr="00225DB0" w:rsidRDefault="00AB4CE5" w:rsidP="00E55E60">
      <w:pPr>
        <w:ind w:firstLine="709"/>
        <w:jc w:val="both"/>
      </w:pPr>
      <w:r w:rsidRPr="00225DB0">
        <w:rPr>
          <w:b/>
          <w:bCs/>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B4CE5" w:rsidRPr="00225DB0" w:rsidRDefault="00AB4CE5" w:rsidP="00E55E60">
      <w:pPr>
        <w:ind w:firstLine="709"/>
        <w:jc w:val="both"/>
      </w:pPr>
      <w:r w:rsidRPr="00225DB0">
        <w:rPr>
          <w:b/>
          <w:bCs/>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B4CE5" w:rsidRPr="00225DB0" w:rsidRDefault="00AB4CE5" w:rsidP="00E55E60">
      <w:pPr>
        <w:ind w:firstLine="709"/>
        <w:jc w:val="both"/>
      </w:pPr>
      <w:r w:rsidRPr="00225DB0">
        <w:rPr>
          <w:b/>
          <w:bCs/>
        </w:rPr>
        <w:t>Поставщик товара /подрядчик /исполнитель</w:t>
      </w:r>
      <w:r w:rsidRPr="00225DB0">
        <w:t xml:space="preserve"> –</w:t>
      </w:r>
      <w:r w:rsidRPr="00225DB0">
        <w:rPr>
          <w:b/>
          <w:bCs/>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bCs/>
        </w:rPr>
        <w:t>поставку товаров /работ /услуг</w:t>
      </w:r>
      <w:r w:rsidRPr="00225DB0">
        <w:t>, иных объектов гражданских прав, приобретаемых заказчиком на возмездной основе.</w:t>
      </w:r>
    </w:p>
    <w:p w:rsidR="00AB4CE5" w:rsidRPr="00225DB0" w:rsidRDefault="00AB4CE5" w:rsidP="00E55E60">
      <w:pPr>
        <w:ind w:firstLine="709"/>
        <w:jc w:val="both"/>
      </w:pPr>
      <w:r w:rsidRPr="00225DB0">
        <w:rPr>
          <w:b/>
          <w:bCs/>
        </w:rPr>
        <w:t>Продукция</w:t>
      </w:r>
      <w:r w:rsidRPr="00225DB0">
        <w:t xml:space="preserve"> – товары, работы, услуги, иные объекты гражданских прав, приобретаемые заказчиком на возмездной основе.</w:t>
      </w:r>
    </w:p>
    <w:p w:rsidR="00AB4CE5" w:rsidRPr="00225DB0" w:rsidRDefault="00AB4CE5" w:rsidP="00FA013F">
      <w:pPr>
        <w:ind w:firstLine="709"/>
        <w:jc w:val="both"/>
        <w:rPr>
          <w:b/>
          <w:bCs/>
          <w:i/>
          <w:iCs/>
        </w:rPr>
      </w:pPr>
      <w:r w:rsidRPr="00225DB0">
        <w:rPr>
          <w:b/>
          <w:bCs/>
        </w:rPr>
        <w:t>Участник запроса цен</w:t>
      </w:r>
      <w:r w:rsidRPr="00225DB0">
        <w:t xml:space="preserve"> – </w:t>
      </w:r>
      <w:r w:rsidRPr="00225DB0">
        <w:rPr>
          <w:b/>
          <w:bCs/>
        </w:rPr>
        <w:t>поставщик товара /подрядчик /исполнитель</w:t>
      </w:r>
      <w:r w:rsidRPr="00225DB0">
        <w:t xml:space="preserve"> или несколько </w:t>
      </w:r>
      <w:r w:rsidRPr="00225DB0">
        <w:rPr>
          <w:b/>
          <w:bCs/>
        </w:rPr>
        <w:t>поставщиков товара /подрядчиков /исполнителей</w:t>
      </w:r>
      <w:r w:rsidRPr="00225DB0">
        <w:t xml:space="preserve">, выступающих на стороне одного </w:t>
      </w:r>
      <w:r w:rsidRPr="00225DB0">
        <w:rPr>
          <w:b/>
          <w:bCs/>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AB4CE5" w:rsidRPr="00225DB0" w:rsidRDefault="00AB4CE5" w:rsidP="005E1A6E">
      <w:pPr>
        <w:ind w:firstLine="720"/>
        <w:jc w:val="both"/>
      </w:pPr>
      <w:bookmarkStart w:id="11" w:name="_Ref93141687"/>
      <w:r w:rsidRPr="00225DB0">
        <w:rPr>
          <w:b/>
          <w:bCs/>
        </w:rPr>
        <w:t>Эксперт</w:t>
      </w:r>
      <w:r w:rsidRPr="00225DB0">
        <w:t xml:space="preserve"> –</w:t>
      </w:r>
      <w:r w:rsidRPr="00225DB0">
        <w:rPr>
          <w:b/>
          <w:bCs/>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AB4CE5" w:rsidRPr="00225DB0" w:rsidRDefault="00AB4CE5" w:rsidP="00507242">
      <w:pPr>
        <w:ind w:firstLine="709"/>
        <w:jc w:val="both"/>
      </w:pPr>
      <w:r w:rsidRPr="00225DB0">
        <w:rPr>
          <w:b/>
          <w:bCs/>
        </w:rPr>
        <w:t xml:space="preserve">Электронная торговая площадка (ЭТП) </w:t>
      </w:r>
      <w:r w:rsidRPr="00225DB0">
        <w:t>–</w:t>
      </w:r>
      <w:r w:rsidRPr="00225DB0">
        <w:rPr>
          <w:b/>
          <w:bCs/>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B4CE5" w:rsidRPr="00225DB0" w:rsidRDefault="00AB4CE5" w:rsidP="00507242">
      <w:pPr>
        <w:ind w:firstLine="709"/>
        <w:jc w:val="both"/>
      </w:pPr>
      <w:r w:rsidRPr="00225DB0">
        <w:rPr>
          <w:b/>
          <w:bCs/>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AB4CE5" w:rsidRPr="00225DB0" w:rsidRDefault="00AB4CE5" w:rsidP="00507242">
      <w:pPr>
        <w:spacing w:after="120"/>
        <w:ind w:firstLine="709"/>
        <w:jc w:val="both"/>
      </w:pPr>
      <w:r w:rsidRPr="00225DB0">
        <w:rPr>
          <w:b/>
          <w:bCs/>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B4CE5" w:rsidRPr="00225DB0" w:rsidRDefault="00AB4CE5" w:rsidP="00F35F38">
      <w:pPr>
        <w:pStyle w:val="Heading1"/>
        <w:numPr>
          <w:ilvl w:val="0"/>
          <w:numId w:val="0"/>
        </w:numPr>
        <w:ind w:firstLine="720"/>
        <w:jc w:val="left"/>
        <w:rPr>
          <w:b/>
          <w:bCs/>
        </w:rPr>
      </w:pPr>
      <w:bookmarkStart w:id="12" w:name="_СОКРАЩЕНИЯ"/>
      <w:bookmarkStart w:id="13" w:name="_Toc314731698"/>
      <w:bookmarkStart w:id="14" w:name="_Toc329341993"/>
      <w:bookmarkEnd w:id="12"/>
      <w:r w:rsidRPr="00225DB0">
        <w:rPr>
          <w:b/>
          <w:bCs/>
        </w:rPr>
        <w:t>СОКРАЩЕНИЯ</w:t>
      </w:r>
      <w:bookmarkEnd w:id="13"/>
      <w:bookmarkEnd w:id="14"/>
    </w:p>
    <w:p w:rsidR="00AB4CE5" w:rsidRPr="00225DB0" w:rsidRDefault="00AB4CE5"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B4CE5" w:rsidRPr="00225DB0" w:rsidRDefault="00AB4CE5" w:rsidP="00F35F38">
      <w:pPr>
        <w:ind w:firstLine="720"/>
        <w:jc w:val="both"/>
      </w:pPr>
      <w:r w:rsidRPr="00225DB0">
        <w:t>НДС — налог на добавленную стоимость.</w:t>
      </w:r>
    </w:p>
    <w:p w:rsidR="00AB4CE5" w:rsidRPr="00225DB0" w:rsidRDefault="00AB4CE5" w:rsidP="00F35F38">
      <w:pPr>
        <w:ind w:firstLine="720"/>
        <w:jc w:val="both"/>
      </w:pPr>
      <w:r w:rsidRPr="00225DB0">
        <w:t>ЦАК — Центральный арбитражный комитет в сфере закупок Госкорпорации «Росатом».</w:t>
      </w:r>
    </w:p>
    <w:p w:rsidR="00AB4CE5" w:rsidRPr="00225DB0" w:rsidRDefault="00AB4CE5" w:rsidP="00F35F38">
      <w:pPr>
        <w:ind w:firstLine="720"/>
        <w:jc w:val="both"/>
      </w:pPr>
      <w:r w:rsidRPr="00225DB0">
        <w:t>ЭТП — электронная торговая площадка.</w:t>
      </w:r>
    </w:p>
    <w:p w:rsidR="00AB4CE5" w:rsidRDefault="00AB4CE5" w:rsidP="00D400F6">
      <w:pPr>
        <w:ind w:firstLine="720"/>
        <w:jc w:val="both"/>
      </w:pPr>
      <w:r w:rsidRPr="00225DB0">
        <w:t>ЭЦП — электронная цифровая подпись.</w:t>
      </w: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D400F6">
      <w:pPr>
        <w:ind w:firstLine="720"/>
        <w:jc w:val="both"/>
      </w:pPr>
    </w:p>
    <w:p w:rsidR="00AB4CE5" w:rsidRDefault="00AB4CE5" w:rsidP="002941C9">
      <w:pPr>
        <w:jc w:val="both"/>
      </w:pPr>
    </w:p>
    <w:p w:rsidR="00AB4CE5" w:rsidRDefault="00AB4CE5" w:rsidP="002533AF">
      <w:pPr>
        <w:ind w:firstLine="720"/>
        <w:jc w:val="both"/>
      </w:pPr>
    </w:p>
    <w:p w:rsidR="00AB4CE5" w:rsidRDefault="00AB4CE5" w:rsidP="00B737D8">
      <w:pPr>
        <w:pStyle w:val="Heading1"/>
        <w:numPr>
          <w:ilvl w:val="1"/>
          <w:numId w:val="14"/>
        </w:numPr>
        <w:tabs>
          <w:tab w:val="clear" w:pos="1440"/>
          <w:tab w:val="num" w:pos="0"/>
        </w:tabs>
        <w:ind w:left="0" w:firstLine="709"/>
        <w:jc w:val="left"/>
        <w:rPr>
          <w:b/>
          <w:bCs/>
        </w:rPr>
      </w:pPr>
      <w:bookmarkStart w:id="15" w:name="_ОБЩИЕ_ПОЛОЖЕНИЯ_"/>
      <w:bookmarkStart w:id="16" w:name="_Toc326685849"/>
      <w:bookmarkStart w:id="17" w:name="_Toc329341994"/>
      <w:bookmarkEnd w:id="15"/>
      <w:r w:rsidRPr="00B737D8">
        <w:rPr>
          <w:b/>
          <w:bCs/>
        </w:rPr>
        <w:t>ОБЩИЕ ПОЛОЖЕНИЯ</w:t>
      </w:r>
      <w:r w:rsidRPr="00B737D8">
        <w:rPr>
          <w:b/>
          <w:bCs/>
          <w:lang/>
        </w:rPr>
        <w:t>.</w:t>
      </w:r>
      <w:bookmarkEnd w:id="16"/>
      <w:bookmarkEnd w:id="17"/>
    </w:p>
    <w:p w:rsidR="00AB4CE5" w:rsidRPr="0028054C" w:rsidRDefault="00AB4CE5" w:rsidP="0028054C"/>
    <w:p w:rsidR="00AB4CE5" w:rsidRPr="00F12A4D" w:rsidRDefault="00AB4CE5" w:rsidP="00370E30">
      <w:pPr>
        <w:pStyle w:val="NormalWeb"/>
        <w:keepNext/>
        <w:numPr>
          <w:ilvl w:val="1"/>
          <w:numId w:val="15"/>
        </w:numPr>
        <w:tabs>
          <w:tab w:val="num" w:pos="1418"/>
        </w:tabs>
        <w:spacing w:before="0" w:beforeAutospacing="0" w:after="0" w:afterAutospacing="0"/>
        <w:ind w:left="0" w:firstLine="709"/>
        <w:jc w:val="both"/>
      </w:pPr>
      <w:bookmarkStart w:id="18" w:name="_Ref126000848"/>
      <w:r w:rsidRPr="00F12A4D">
        <w:t xml:space="preserve">Открытый запрос цен </w:t>
      </w:r>
      <w:bookmarkEnd w:id="18"/>
      <w:r w:rsidRPr="00F12A4D">
        <w:t>в электронной форме на право заключения договора на поставку товаров, выполнение работ или оказание услуг.</w:t>
      </w:r>
    </w:p>
    <w:p w:rsidR="00AB4CE5" w:rsidRPr="00F12A4D" w:rsidRDefault="00AB4CE5" w:rsidP="00F12A4D">
      <w:pPr>
        <w:pStyle w:val="Times12"/>
        <w:shd w:val="clear" w:color="auto" w:fill="FFFFFF"/>
        <w:ind w:firstLine="709"/>
      </w:pPr>
      <w:r w:rsidRPr="00F12A4D">
        <w:t>Настоящий запрос цен проводится в соответствии с правилами и с использованием функционала</w:t>
      </w:r>
      <w:r w:rsidRPr="00F12A4D">
        <w:rPr>
          <w:spacing w:val="-6"/>
        </w:rPr>
        <w:t xml:space="preserve"> ЭТП, указанной в пункте </w:t>
      </w:r>
      <w:fldSimple w:instr=" REF _Ref317250534 \r \h  \* MERGEFORMAT ">
        <w:r>
          <w:rPr>
            <w:spacing w:val="-6"/>
          </w:rPr>
          <w:t>7</w:t>
        </w:r>
      </w:fldSimple>
      <w:r w:rsidRPr="00F12A4D">
        <w:t xml:space="preserve"> раздела </w:t>
      </w:r>
      <w:fldSimple w:instr=" REF _Ref317250543 \r \h  \* MERGEFORMAT ">
        <w:r w:rsidRPr="00C05170">
          <w:t>4</w:t>
        </w:r>
      </w:fldSimple>
      <w:r w:rsidRPr="00F12A4D">
        <w:t xml:space="preserve"> «Информационная карта запроса цен».</w:t>
      </w:r>
    </w:p>
    <w:p w:rsidR="00AB4CE5" w:rsidRPr="00F12A4D" w:rsidRDefault="00AB4CE5" w:rsidP="00F12A4D">
      <w:pPr>
        <w:pStyle w:val="NormalWeb"/>
        <w:keepNext/>
        <w:numPr>
          <w:ilvl w:val="1"/>
          <w:numId w:val="15"/>
        </w:numPr>
        <w:shd w:val="clear" w:color="auto" w:fill="FFFFFF"/>
        <w:tabs>
          <w:tab w:val="num" w:pos="1418"/>
        </w:tabs>
        <w:spacing w:before="0" w:beforeAutospacing="0" w:after="0" w:afterAutospacing="0"/>
        <w:ind w:left="0" w:firstLine="709"/>
        <w:jc w:val="both"/>
      </w:pPr>
      <w:r w:rsidRPr="00F12A4D">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F12A4D">
        <w:rPr>
          <w:lang/>
        </w:rPr>
        <w:t xml:space="preserve"> </w:t>
      </w:r>
      <w:r w:rsidRPr="00F12A4D">
        <w:t xml:space="preserve">указаны в </w:t>
      </w:r>
      <w:r>
        <w:rPr>
          <w:lang/>
        </w:rPr>
        <w:t>ЧАСТИ 3</w:t>
      </w:r>
      <w:r w:rsidRPr="00F12A4D">
        <w:t xml:space="preserve"> «ТЕХНИЧЕСКАЯ ЧАСТЬ»</w:t>
      </w:r>
      <w:r w:rsidRPr="00F12A4D">
        <w:rPr>
          <w:lang/>
        </w:rPr>
        <w:t xml:space="preserve">. </w:t>
      </w:r>
      <w:r w:rsidRPr="00F12A4D">
        <w:t xml:space="preserve">Проект договора, который будет заключен по результатам </w:t>
      </w:r>
      <w:r w:rsidRPr="00F12A4D">
        <w:rPr>
          <w:lang/>
        </w:rPr>
        <w:t>запроса цен,</w:t>
      </w:r>
      <w:r w:rsidRPr="00F12A4D">
        <w:t xml:space="preserve"> приведен в </w:t>
      </w:r>
      <w:r w:rsidRPr="00740D85">
        <w:t>Ч</w:t>
      </w:r>
      <w:r w:rsidRPr="00740D85">
        <w:rPr>
          <w:lang/>
        </w:rPr>
        <w:t>АСТИ 2</w:t>
      </w:r>
      <w:r w:rsidRPr="00740D85">
        <w:t>.</w:t>
      </w:r>
    </w:p>
    <w:p w:rsidR="00AB4CE5" w:rsidRPr="00267929" w:rsidRDefault="00AB4CE5" w:rsidP="00267929">
      <w:pPr>
        <w:pStyle w:val="NormalWeb"/>
        <w:keepNext/>
        <w:numPr>
          <w:ilvl w:val="1"/>
          <w:numId w:val="15"/>
        </w:numPr>
        <w:tabs>
          <w:tab w:val="clear" w:pos="1211"/>
          <w:tab w:val="num" w:pos="502"/>
          <w:tab w:val="num" w:pos="1418"/>
        </w:tabs>
        <w:spacing w:before="0" w:beforeAutospacing="0" w:after="0" w:afterAutospacing="0"/>
        <w:ind w:left="0" w:firstLine="709"/>
        <w:jc w:val="both"/>
      </w:pPr>
      <w:r w:rsidRPr="00267929">
        <w:rPr>
          <w:lang/>
        </w:rPr>
        <w:t>Данная процедура запроса цен проводится в соответствии с</w:t>
      </w:r>
      <w:r>
        <w:rPr>
          <w:lang/>
        </w:rP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w:t>
      </w:r>
      <w:r w:rsidRPr="00267929">
        <w:rPr>
          <w:lang/>
        </w:rPr>
        <w:t>цен</w:t>
      </w:r>
      <w:r w:rsidRPr="00267929">
        <w:t>»</w:t>
      </w:r>
      <w:r w:rsidRPr="00267929">
        <w:rPr>
          <w:lang/>
        </w:rPr>
        <w:t>.</w:t>
      </w:r>
    </w:p>
    <w:p w:rsidR="00AB4CE5" w:rsidRPr="00225DB0" w:rsidRDefault="00AB4CE5" w:rsidP="00370E30">
      <w:pPr>
        <w:pStyle w:val="NormalWeb"/>
        <w:keepNext/>
        <w:numPr>
          <w:ilvl w:val="1"/>
          <w:numId w:val="15"/>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F12A4D">
        <w:rPr>
          <w:lang/>
        </w:rPr>
        <w:t>запроса цен</w:t>
      </w:r>
      <w:r w:rsidRPr="00F12A4D">
        <w:t xml:space="preserve"> </w:t>
      </w:r>
      <w:r>
        <w:rPr>
          <w:lang/>
        </w:rPr>
        <w:t xml:space="preserve">определяются ЕОСЗ, </w:t>
      </w:r>
      <w:r w:rsidRPr="00F12A4D">
        <w:t>регламентом</w:t>
      </w:r>
      <w:r w:rsidRPr="00225DB0">
        <w:t xml:space="preserve"> работы и инструкциями ЭТП.</w:t>
      </w:r>
    </w:p>
    <w:p w:rsidR="00AB4CE5" w:rsidRPr="00225DB0" w:rsidRDefault="00AB4CE5" w:rsidP="00370E30">
      <w:pPr>
        <w:pStyle w:val="NormalWeb"/>
        <w:keepNext/>
        <w:numPr>
          <w:ilvl w:val="1"/>
          <w:numId w:val="15"/>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B4CE5" w:rsidRPr="00225DB0" w:rsidRDefault="00AB4CE5" w:rsidP="00370E30">
      <w:pPr>
        <w:pStyle w:val="NormalWeb"/>
        <w:keepNext/>
        <w:numPr>
          <w:ilvl w:val="1"/>
          <w:numId w:val="15"/>
        </w:numPr>
        <w:tabs>
          <w:tab w:val="num" w:pos="1418"/>
        </w:tabs>
        <w:spacing w:before="0" w:beforeAutospacing="0" w:after="0" w:afterAutospacing="0"/>
        <w:ind w:left="0" w:firstLine="709"/>
        <w:jc w:val="both"/>
      </w:pPr>
      <w:bookmarkStart w:id="19"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225DB0">
        <w:t xml:space="preserve"> </w:t>
      </w:r>
    </w:p>
    <w:p w:rsidR="00AB4CE5" w:rsidRPr="00225DB0" w:rsidRDefault="00AB4CE5" w:rsidP="00AE7099">
      <w:pPr>
        <w:numPr>
          <w:ilvl w:val="0"/>
          <w:numId w:val="35"/>
        </w:numPr>
        <w:tabs>
          <w:tab w:val="left" w:pos="0"/>
          <w:tab w:val="left" w:pos="993"/>
        </w:tabs>
        <w:ind w:left="0" w:right="-1" w:firstLine="709"/>
        <w:jc w:val="both"/>
      </w:pPr>
      <w:bookmarkStart w:id="20" w:name="_Ref317173209"/>
      <w:r w:rsidRPr="00225DB0">
        <w:t>обнаружения недостоверных сведений об участнике запроса цен, а также привлекаемых</w:t>
      </w:r>
      <w:r w:rsidRPr="00225DB0">
        <w:rPr>
          <w:b/>
          <w:bCs/>
          <w:i/>
          <w:iCs/>
        </w:rPr>
        <w:t xml:space="preserve"> </w:t>
      </w:r>
      <w:r w:rsidRPr="00F12A4D">
        <w:t>поставщиках/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20"/>
    </w:p>
    <w:p w:rsidR="00AB4CE5" w:rsidRPr="00225DB0" w:rsidRDefault="00AB4CE5" w:rsidP="00AE7099">
      <w:pPr>
        <w:numPr>
          <w:ilvl w:val="0"/>
          <w:numId w:val="35"/>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AB4CE5" w:rsidRPr="00225DB0" w:rsidRDefault="00AB4CE5" w:rsidP="00AE7099">
      <w:pPr>
        <w:numPr>
          <w:ilvl w:val="0"/>
          <w:numId w:val="35"/>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B4CE5" w:rsidRPr="00225DB0" w:rsidRDefault="00AB4CE5" w:rsidP="00A14120">
      <w:pPr>
        <w:pStyle w:val="NormalWeb"/>
        <w:keepNext/>
        <w:numPr>
          <w:ilvl w:val="1"/>
          <w:numId w:val="15"/>
        </w:numPr>
        <w:tabs>
          <w:tab w:val="num" w:pos="1418"/>
        </w:tabs>
        <w:spacing w:before="0" w:beforeAutospacing="0" w:after="0" w:afterAutospacing="0"/>
        <w:ind w:left="0" w:firstLine="709"/>
        <w:jc w:val="both"/>
      </w:pPr>
      <w:r w:rsidRPr="00225DB0">
        <w:t xml:space="preserve">После подведения итогов </w:t>
      </w:r>
      <w:r w:rsidRPr="00225DB0">
        <w:rPr>
          <w:lang/>
        </w:rPr>
        <w:t>запроса цен</w:t>
      </w:r>
      <w:r w:rsidRPr="00225DB0">
        <w:t xml:space="preserve"> до подписания договора </w:t>
      </w:r>
      <w:r w:rsidRPr="00225DB0">
        <w:rPr>
          <w:lang/>
        </w:rPr>
        <w:t>закупочная</w:t>
      </w:r>
      <w:r w:rsidRPr="00225DB0">
        <w:t xml:space="preserve"> комиссия вправе отстранить любого участника </w:t>
      </w:r>
      <w:r w:rsidRPr="00225DB0">
        <w:rPr>
          <w:lang/>
        </w:rPr>
        <w:t>запроса цен</w:t>
      </w:r>
      <w:r w:rsidRPr="00225DB0">
        <w:t xml:space="preserve">, в том числе победителя </w:t>
      </w:r>
      <w:r w:rsidRPr="00225DB0">
        <w:rPr>
          <w:lang/>
        </w:rPr>
        <w:t>запроса цен</w:t>
      </w:r>
      <w:r w:rsidRPr="00225DB0">
        <w:t xml:space="preserve">, в случае обнаружения недостоверных сведений в заявке на участие в </w:t>
      </w:r>
      <w:r w:rsidRPr="00225DB0">
        <w:rPr>
          <w:lang/>
        </w:rPr>
        <w:t>запросе цен</w:t>
      </w:r>
      <w:r w:rsidRPr="00225DB0">
        <w:t xml:space="preserve"> и (или) ее уточнениях согласно пункту</w:t>
      </w:r>
      <w:r w:rsidRPr="00225DB0">
        <w:rPr>
          <w:lang/>
        </w:rPr>
        <w:t xml:space="preserve"> 3.1</w:t>
      </w:r>
      <w:r>
        <w:rPr>
          <w:lang/>
        </w:rPr>
        <w:t>7</w:t>
      </w:r>
      <w:r w:rsidRPr="00225DB0">
        <w:t xml:space="preserve">, существенных для допуска участника </w:t>
      </w:r>
      <w:r w:rsidRPr="00225DB0">
        <w:rPr>
          <w:lang/>
        </w:rPr>
        <w:t>запроса цен</w:t>
      </w:r>
      <w:r w:rsidRPr="00225DB0">
        <w:t xml:space="preserve"> к участию в </w:t>
      </w:r>
      <w:r w:rsidRPr="00225DB0">
        <w:rPr>
          <w:lang/>
        </w:rPr>
        <w:t>запросе цен</w:t>
      </w:r>
      <w:r w:rsidRPr="00225DB0">
        <w:t>, если факт недостоверности сведений имеет документальное подтверждение</w:t>
      </w:r>
      <w:r w:rsidRPr="00225DB0">
        <w:rPr>
          <w:lang/>
        </w:rPr>
        <w:t>.</w:t>
      </w:r>
    </w:p>
    <w:p w:rsidR="00AB4CE5" w:rsidRPr="00225DB0" w:rsidRDefault="00AB4CE5" w:rsidP="00370E30">
      <w:pPr>
        <w:pStyle w:val="NormalWeb"/>
        <w:keepNext/>
        <w:numPr>
          <w:ilvl w:val="1"/>
          <w:numId w:val="15"/>
        </w:numPr>
        <w:tabs>
          <w:tab w:val="num" w:pos="1418"/>
        </w:tabs>
        <w:spacing w:before="0" w:beforeAutospacing="0" w:after="0" w:afterAutospacing="0"/>
        <w:ind w:left="0" w:firstLine="709"/>
        <w:jc w:val="both"/>
      </w:pPr>
      <w:r w:rsidRPr="00225DB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225DB0">
        <w:rPr>
          <w:lang w:val="en-US"/>
        </w:rPr>
        <w:t> </w:t>
      </w:r>
      <w:r w:rsidRPr="00225DB0">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225DB0">
        <w:rPr>
          <w:lang/>
        </w:rPr>
        <w:t>запроса цен</w:t>
      </w:r>
      <w:r w:rsidRPr="00225DB0">
        <w:t xml:space="preserve"> или третьими лицами, которым такое действие может принести убытки</w:t>
      </w:r>
    </w:p>
    <w:p w:rsidR="00AB4CE5" w:rsidRDefault="00AB4CE5" w:rsidP="00B737D8">
      <w:pPr>
        <w:pStyle w:val="ListContinue"/>
        <w:spacing w:after="0"/>
        <w:ind w:left="0" w:firstLine="709"/>
        <w:jc w:val="both"/>
      </w:pPr>
      <w:r w:rsidRPr="00225DB0">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B4CE5" w:rsidRDefault="00AB4CE5" w:rsidP="00B737D8">
      <w:pPr>
        <w:pStyle w:val="Heading1"/>
        <w:numPr>
          <w:ilvl w:val="1"/>
          <w:numId w:val="14"/>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Pr="00B737D8">
        <w:rPr>
          <w:b/>
          <w:bCs/>
          <w:lang/>
        </w:rPr>
        <w:t>ПОРЯДОК ПРОВЕДЕНИЯ ЗАПРОСА ЦЕН</w:t>
      </w:r>
      <w:bookmarkEnd w:id="22"/>
    </w:p>
    <w:p w:rsidR="00AB4CE5" w:rsidRPr="0028054C" w:rsidRDefault="00AB4CE5" w:rsidP="0028054C"/>
    <w:p w:rsidR="00AB4CE5" w:rsidRPr="00F12A4D" w:rsidRDefault="00AB4CE5" w:rsidP="00AE7099">
      <w:pPr>
        <w:numPr>
          <w:ilvl w:val="1"/>
          <w:numId w:val="39"/>
        </w:numPr>
        <w:ind w:left="0" w:firstLine="709"/>
        <w:jc w:val="both"/>
      </w:pPr>
      <w:r w:rsidRPr="00F12A4D">
        <w:t>Для целей настоящей документации по запросу цен под</w:t>
      </w:r>
      <w:r w:rsidRPr="00F12A4D">
        <w:rPr>
          <w:lang w:val="en-US"/>
        </w:rPr>
        <w:t> </w:t>
      </w:r>
      <w:r w:rsidRPr="00F12A4D">
        <w:t>заявкой на участие в запросе цен 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AB4CE5" w:rsidRDefault="00AB4CE5" w:rsidP="00AE7099">
      <w:pPr>
        <w:numPr>
          <w:ilvl w:val="1"/>
          <w:numId w:val="39"/>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B4CE5" w:rsidRPr="00000CD8" w:rsidRDefault="00AB4CE5" w:rsidP="00A43D3E">
      <w:pPr>
        <w:numPr>
          <w:ilvl w:val="1"/>
          <w:numId w:val="39"/>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p>
    <w:p w:rsidR="00AB4CE5" w:rsidRDefault="00AB4CE5" w:rsidP="00AE7099">
      <w:pPr>
        <w:numPr>
          <w:ilvl w:val="1"/>
          <w:numId w:val="39"/>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AB4CE5" w:rsidRDefault="00AB4CE5" w:rsidP="00135AEE">
      <w:pPr>
        <w:numPr>
          <w:ilvl w:val="1"/>
          <w:numId w:val="39"/>
        </w:numPr>
        <w:ind w:left="0" w:firstLine="709"/>
        <w:jc w:val="both"/>
      </w:pPr>
      <w:r w:rsidRPr="00F12A4D">
        <w:t xml:space="preserve">При подготовке заявки на участие в запросе цен, </w:t>
      </w:r>
      <w:r w:rsidRPr="009E4F79">
        <w:rPr>
          <w:u w:val="single"/>
        </w:rPr>
        <w:t>от участника в обязательном порядке требуется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p>
    <w:p w:rsidR="00AB4CE5" w:rsidRPr="00F12A4D" w:rsidRDefault="00AB4CE5" w:rsidP="00135AEE">
      <w:pPr>
        <w:numPr>
          <w:ilvl w:val="1"/>
          <w:numId w:val="39"/>
        </w:numPr>
        <w:ind w:left="0" w:firstLine="709"/>
        <w:jc w:val="both"/>
      </w:pPr>
      <w:r w:rsidRPr="00F12A4D">
        <w:t xml:space="preserve">Также </w:t>
      </w:r>
      <w:r w:rsidRPr="009E4F79">
        <w:rPr>
          <w:u w:val="single"/>
        </w:rPr>
        <w:t>требуется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AB4CE5" w:rsidRPr="00F12A4D" w:rsidRDefault="00AB4CE5" w:rsidP="00135AEE">
      <w:pPr>
        <w:numPr>
          <w:ilvl w:val="1"/>
          <w:numId w:val="39"/>
        </w:numPr>
        <w:ind w:left="0" w:firstLine="709"/>
        <w:jc w:val="both"/>
      </w:pPr>
      <w:r w:rsidRPr="009E4F79">
        <w:t>Требования</w:t>
      </w:r>
      <w:r w:rsidRPr="00F12A4D">
        <w:t xml:space="preserve"> пунктов </w:t>
      </w:r>
      <w:fldSimple w:instr=" REF _Ref317252426 \r \h  \* MERGEFORMAT ">
        <w:r>
          <w:rPr>
            <w:b/>
            <w:bCs/>
          </w:rPr>
          <w:t>Ошибка! Источник ссылки не найден.</w:t>
        </w:r>
      </w:fldSimple>
      <w:r w:rsidRPr="00F12A4D">
        <w:t xml:space="preserve"> и </w:t>
      </w:r>
      <w:fldSimple w:instr=" REF _Ref317252433 \r \h  \* MERGEFORMAT ">
        <w:r>
          <w:rPr>
            <w:b/>
            <w:bCs/>
          </w:rPr>
          <w:t>Ошибка! Источник ссылки не найден.</w:t>
        </w:r>
      </w:fldSimple>
      <w:r w:rsidRPr="00F12A4D">
        <w:t xml:space="preserve"> </w:t>
      </w:r>
      <w:r>
        <w:t xml:space="preserve">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B4CE5" w:rsidRPr="00F12A4D" w:rsidRDefault="00AB4CE5" w:rsidP="00AE7099">
      <w:pPr>
        <w:numPr>
          <w:ilvl w:val="1"/>
          <w:numId w:val="39"/>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B4CE5" w:rsidRPr="00F12A4D" w:rsidRDefault="00AB4CE5" w:rsidP="00AE7099">
      <w:pPr>
        <w:numPr>
          <w:ilvl w:val="1"/>
          <w:numId w:val="39"/>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AB4CE5" w:rsidRPr="00F12A4D" w:rsidRDefault="00AB4CE5" w:rsidP="00AE7099">
      <w:pPr>
        <w:numPr>
          <w:ilvl w:val="1"/>
          <w:numId w:val="39"/>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fldSimple w:instr=" REF _Ref317252426 \r \h  \* MERGEFORMAT ">
        <w:r>
          <w:rPr>
            <w:b/>
            <w:bCs/>
          </w:rPr>
          <w:t>Ошибка! Источник ссылки не найден.</w:t>
        </w:r>
      </w:fldSimple>
      <w:r w:rsidRPr="00F12A4D">
        <w:t xml:space="preserve">– </w:t>
      </w:r>
      <w:fldSimple w:instr=" REF _Ref317253302 \r \h  \* MERGEFORMAT ">
        <w:r>
          <w:t>3.9</w:t>
        </w:r>
      </w:fldSimple>
      <w:r w:rsidRPr="00F12A4D">
        <w:t>. Допускается размещение на ЭТП документов, сохраненных в архивах, при этом размещение на</w:t>
      </w:r>
      <w:r w:rsidRPr="00F12A4D">
        <w:rPr>
          <w:lang w:val="en-US"/>
        </w:rPr>
        <w:t> </w:t>
      </w:r>
      <w:r w:rsidRPr="00F12A4D">
        <w:t>ЭТП архивов, разделенных на несколько частей, открытие каждой из которых по отдельности невозможно, не допускается.</w:t>
      </w:r>
    </w:p>
    <w:p w:rsidR="00AB4CE5" w:rsidRPr="00F12A4D" w:rsidRDefault="00AB4CE5" w:rsidP="00AE7099">
      <w:pPr>
        <w:numPr>
          <w:ilvl w:val="1"/>
          <w:numId w:val="39"/>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AB4CE5" w:rsidRPr="00FB2DD6" w:rsidRDefault="00AB4CE5" w:rsidP="00AE7099">
      <w:pPr>
        <w:numPr>
          <w:ilvl w:val="1"/>
          <w:numId w:val="39"/>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AB4CE5" w:rsidRPr="00F12A4D" w:rsidRDefault="00AB4CE5" w:rsidP="00AE7099">
      <w:pPr>
        <w:numPr>
          <w:ilvl w:val="1"/>
          <w:numId w:val="39"/>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bCs/>
          <w:i/>
          <w:iCs/>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B4CE5" w:rsidRPr="00F12A4D" w:rsidRDefault="00AB4CE5" w:rsidP="00AE7099">
      <w:pPr>
        <w:numPr>
          <w:ilvl w:val="1"/>
          <w:numId w:val="39"/>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B4CE5" w:rsidRDefault="00AB4CE5" w:rsidP="00AE7099">
      <w:pPr>
        <w:numPr>
          <w:ilvl w:val="1"/>
          <w:numId w:val="39"/>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bCs/>
          <w:i/>
          <w:iCs/>
        </w:rPr>
        <w:t xml:space="preserve"> </w:t>
      </w:r>
      <w:r w:rsidRPr="00F12A4D">
        <w:t>должна быть не менее 4 (четырех) рабочих дней со дня, следующего за извещением о продлении срока.</w:t>
      </w:r>
    </w:p>
    <w:p w:rsidR="00AB4CE5" w:rsidRPr="00FB2DD6" w:rsidRDefault="00AB4CE5" w:rsidP="00AE7099">
      <w:pPr>
        <w:numPr>
          <w:ilvl w:val="1"/>
          <w:numId w:val="39"/>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Pr>
          <w:b/>
          <w:bCs/>
          <w:i/>
          <w:iCs/>
        </w:rPr>
        <w:t xml:space="preserve"> </w:t>
      </w:r>
      <w:r w:rsidRPr="00FB2DD6">
        <w:t>на 4 (четыре) рабочих дня.</w:t>
      </w:r>
    </w:p>
    <w:p w:rsidR="00AB4CE5" w:rsidRPr="00FB2DD6" w:rsidRDefault="00AB4CE5" w:rsidP="00AE7099">
      <w:pPr>
        <w:numPr>
          <w:ilvl w:val="1"/>
          <w:numId w:val="3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AB4CE5" w:rsidRPr="00FB2DD6" w:rsidRDefault="00AB4CE5" w:rsidP="00AE7099">
      <w:pPr>
        <w:numPr>
          <w:ilvl w:val="0"/>
          <w:numId w:val="34"/>
        </w:numPr>
        <w:tabs>
          <w:tab w:val="num" w:pos="1276"/>
        </w:tabs>
        <w:autoSpaceDE w:val="0"/>
        <w:autoSpaceDN w:val="0"/>
        <w:adjustRightInd w:val="0"/>
        <w:ind w:left="0" w:firstLine="709"/>
        <w:jc w:val="both"/>
      </w:pPr>
      <w:bookmarkStart w:id="42"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AB4CE5" w:rsidRPr="00FB2DD6" w:rsidRDefault="00AB4CE5" w:rsidP="00AE7099">
      <w:pPr>
        <w:numPr>
          <w:ilvl w:val="0"/>
          <w:numId w:val="34"/>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B4CE5" w:rsidRPr="00FB2DD6" w:rsidRDefault="00AB4CE5" w:rsidP="00AE7099">
      <w:pPr>
        <w:numPr>
          <w:ilvl w:val="0"/>
          <w:numId w:val="33"/>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AB4CE5" w:rsidRPr="00FB2DD6" w:rsidRDefault="00AB4CE5" w:rsidP="00AE7099">
      <w:pPr>
        <w:numPr>
          <w:ilvl w:val="0"/>
          <w:numId w:val="33"/>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B4CE5" w:rsidRPr="00FB2DD6" w:rsidRDefault="00AB4CE5" w:rsidP="00AE7099">
      <w:pPr>
        <w:numPr>
          <w:ilvl w:val="0"/>
          <w:numId w:val="33"/>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B4CE5" w:rsidRPr="00FB2DD6" w:rsidRDefault="00AB4CE5" w:rsidP="00FB2DD6">
      <w:pPr>
        <w:autoSpaceDE w:val="0"/>
        <w:autoSpaceDN w:val="0"/>
        <w:adjustRightInd w:val="0"/>
        <w:ind w:firstLine="709"/>
        <w:jc w:val="both"/>
      </w:pPr>
      <w:r w:rsidRPr="00FB2DD6">
        <w:t>Исправление иных ошибок не допускается.</w:t>
      </w:r>
    </w:p>
    <w:p w:rsidR="00AB4CE5" w:rsidRPr="00F12A4D" w:rsidRDefault="00AB4CE5" w:rsidP="00AE7099">
      <w:pPr>
        <w:numPr>
          <w:ilvl w:val="0"/>
          <w:numId w:val="34"/>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B4CE5" w:rsidRDefault="00AB4CE5" w:rsidP="00AE7099">
      <w:pPr>
        <w:numPr>
          <w:ilvl w:val="1"/>
          <w:numId w:val="39"/>
        </w:numPr>
        <w:ind w:left="0" w:firstLine="709"/>
        <w:jc w:val="both"/>
      </w:pPr>
      <w:bookmarkStart w:id="43" w:name="_Ref317250737"/>
      <w:bookmarkStart w:id="44" w:name="_Ref266805430"/>
      <w:bookmarkStart w:id="45" w:name="_Ref125833092"/>
      <w:bookmarkStart w:id="46"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B4CE5" w:rsidRPr="00F12A4D" w:rsidRDefault="00AB4CE5" w:rsidP="00AE7099">
      <w:pPr>
        <w:numPr>
          <w:ilvl w:val="1"/>
          <w:numId w:val="39"/>
        </w:numPr>
        <w:ind w:left="0" w:firstLine="709"/>
        <w:jc w:val="both"/>
      </w:pPr>
      <w:r w:rsidRPr="00F12A4D">
        <w:t>Закупочная комиссия</w:t>
      </w:r>
      <w:r w:rsidRPr="00F12A4D">
        <w:rPr>
          <w:b/>
          <w:bCs/>
          <w:i/>
          <w:iCs/>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AB4CE5" w:rsidRPr="00F12A4D" w:rsidRDefault="00AB4CE5" w:rsidP="00AE7099">
      <w:pPr>
        <w:pStyle w:val="NormalWeb"/>
        <w:numPr>
          <w:ilvl w:val="0"/>
          <w:numId w:val="20"/>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rPr>
          <w:lang/>
        </w:rPr>
        <w:t xml:space="preserve"> оформлению</w:t>
      </w:r>
      <w:r w:rsidRPr="00F12A4D">
        <w:rPr>
          <w:lang/>
        </w:rPr>
        <w:t>,</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w:t>
      </w:r>
      <w:r w:rsidRPr="00F12A4D">
        <w:rPr>
          <w:lang/>
        </w:rPr>
        <w:t> </w:t>
      </w:r>
      <w:fldSimple w:instr=" REF _Ref317250598 \r \h  \* MERGEFORMAT ">
        <w:r>
          <w:rPr>
            <w:lang/>
          </w:rPr>
          <w:t>3</w:t>
        </w:r>
      </w:fldSimple>
      <w:r w:rsidRPr="00F12A4D">
        <w:t xml:space="preserve"> раздела</w:t>
      </w:r>
      <w:r w:rsidRPr="00F12A4D">
        <w:rPr>
          <w:lang/>
        </w:rPr>
        <w:t> </w:t>
      </w:r>
      <w:r>
        <w:rPr>
          <w:lang/>
        </w:rP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соответствии с датой подведения итогов запроса цен, указанной в</w:t>
      </w:r>
      <w:r w:rsidRPr="00F12A4D">
        <w:rPr>
          <w:lang w:val="en-US"/>
        </w:rPr>
        <w:t> </w:t>
      </w:r>
      <w:r w:rsidRPr="00F12A4D">
        <w:t>извещении о проведении запроса цен и пункте</w:t>
      </w:r>
      <w:r w:rsidRPr="00F12A4D">
        <w:rPr>
          <w:lang w:val="en-US"/>
        </w:rPr>
        <w:t> </w:t>
      </w:r>
      <w:fldSimple w:instr=" REF _Ref317254136 \r \h  \* MERGEFORMAT ">
        <w:r w:rsidRPr="00C05170">
          <w:rPr>
            <w:lang/>
          </w:rPr>
          <w:t>17</w:t>
        </w:r>
      </w:fldSimple>
      <w:r w:rsidRPr="00F12A4D">
        <w:t xml:space="preserve"> раздела</w:t>
      </w:r>
      <w:r w:rsidRPr="00F12A4D">
        <w:rPr>
          <w:lang/>
        </w:rPr>
        <w:t> </w:t>
      </w:r>
      <w:r>
        <w:rPr>
          <w:lang/>
        </w:rPr>
        <w:t>4</w:t>
      </w:r>
      <w:r w:rsidRPr="00F12A4D">
        <w:t xml:space="preserve"> «Информационная карта запроса цен» и датой заключения договора, </w:t>
      </w:r>
      <w:r w:rsidRPr="00F12A4D">
        <w:rPr>
          <w:lang/>
        </w:rPr>
        <w:t>в соответствии с минимально возможным сроком</w:t>
      </w:r>
      <w:r w:rsidRPr="00F12A4D">
        <w:t>, указанн</w:t>
      </w:r>
      <w:r w:rsidRPr="00F12A4D">
        <w:rPr>
          <w:lang/>
        </w:rPr>
        <w:t>ым</w:t>
      </w:r>
      <w:r w:rsidRPr="00F12A4D">
        <w:t xml:space="preserve"> в</w:t>
      </w:r>
      <w:r w:rsidRPr="00F12A4D">
        <w:rPr>
          <w:lang w:val="en-US"/>
        </w:rPr>
        <w:t> </w:t>
      </w:r>
      <w:r w:rsidRPr="00F12A4D">
        <w:t>извещении о проведении запроса цен и пункте</w:t>
      </w:r>
      <w:r w:rsidRPr="00F12A4D">
        <w:rPr>
          <w:lang/>
        </w:rPr>
        <w:t> </w:t>
      </w:r>
      <w:r>
        <w:rPr>
          <w:lang/>
        </w:rPr>
        <w:t>19</w:t>
      </w:r>
      <w:r w:rsidRPr="00F12A4D">
        <w:rPr>
          <w:lang/>
        </w:rPr>
        <w:t xml:space="preserve"> </w:t>
      </w:r>
      <w:r w:rsidRPr="00F12A4D">
        <w:t>раздела</w:t>
      </w:r>
      <w:r w:rsidRPr="00F12A4D">
        <w:rPr>
          <w:lang/>
        </w:rPr>
        <w:t> </w:t>
      </w:r>
      <w:r>
        <w:rPr>
          <w:lang/>
        </w:rPr>
        <w:t>4</w:t>
      </w:r>
      <w:r w:rsidRPr="00F12A4D">
        <w:t xml:space="preserve"> «Информационная карта запроса цен»;</w:t>
      </w:r>
    </w:p>
    <w:p w:rsidR="00AB4CE5" w:rsidRPr="00F12A4D" w:rsidRDefault="00AB4CE5" w:rsidP="00AE7099">
      <w:pPr>
        <w:pStyle w:val="NormalWeb"/>
        <w:numPr>
          <w:ilvl w:val="0"/>
          <w:numId w:val="20"/>
        </w:numPr>
        <w:tabs>
          <w:tab w:val="clear" w:pos="786"/>
          <w:tab w:val="num" w:pos="1134"/>
        </w:tabs>
        <w:spacing w:before="0" w:beforeAutospacing="0" w:after="0" w:afterAutospacing="0"/>
        <w:ind w:left="0" w:firstLine="709"/>
        <w:jc w:val="both"/>
      </w:pPr>
      <w:r w:rsidRPr="00F12A4D">
        <w:t xml:space="preserve">предоставление участником </w:t>
      </w:r>
      <w:r w:rsidRPr="00F12A4D">
        <w:rPr>
          <w:lang/>
        </w:rPr>
        <w:t xml:space="preserve">запроса цен </w:t>
      </w:r>
      <w:r w:rsidRPr="00F12A4D">
        <w:t xml:space="preserve">в составе заявки </w:t>
      </w:r>
      <w:r w:rsidRPr="00F12A4D">
        <w:rPr>
          <w:lang/>
        </w:rPr>
        <w:t>на</w:t>
      </w:r>
      <w:r w:rsidRPr="00F12A4D">
        <w:rPr>
          <w:lang w:val="en-US"/>
        </w:rPr>
        <w:t> </w:t>
      </w:r>
      <w:r w:rsidRPr="00F12A4D">
        <w:rPr>
          <w:lang/>
        </w:rPr>
        <w:t xml:space="preserve">участие в запросе цен </w:t>
      </w:r>
      <w:r w:rsidRPr="00F12A4D">
        <w:t>недостоверных сведений;</w:t>
      </w:r>
    </w:p>
    <w:p w:rsidR="00AB4CE5" w:rsidRPr="00F12A4D" w:rsidRDefault="00AB4CE5" w:rsidP="00AE7099">
      <w:pPr>
        <w:pStyle w:val="NormalWeb"/>
        <w:numPr>
          <w:ilvl w:val="0"/>
          <w:numId w:val="20"/>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AB4CE5" w:rsidRPr="00F12A4D" w:rsidRDefault="00AB4CE5" w:rsidP="00AE7099">
      <w:pPr>
        <w:pStyle w:val="NormalWeb"/>
        <w:numPr>
          <w:ilvl w:val="0"/>
          <w:numId w:val="20"/>
        </w:numPr>
        <w:tabs>
          <w:tab w:val="clear" w:pos="786"/>
          <w:tab w:val="num" w:pos="1134"/>
        </w:tabs>
        <w:spacing w:before="0" w:beforeAutospacing="0" w:after="0" w:afterAutospacing="0"/>
        <w:ind w:left="0" w:firstLine="709"/>
        <w:jc w:val="both"/>
      </w:pPr>
      <w:r w:rsidRPr="00F12A4D">
        <w:t xml:space="preserve">несоответствие </w:t>
      </w:r>
      <w:r w:rsidRPr="00F12A4D">
        <w:rPr>
          <w:lang/>
        </w:rPr>
        <w:t>товара, работ, услуг</w:t>
      </w:r>
      <w:r w:rsidRPr="00F12A4D">
        <w:t xml:space="preserve"> и (или) договорных условий, указанных в</w:t>
      </w:r>
      <w:r w:rsidRPr="00F12A4D">
        <w:rPr>
          <w:lang/>
        </w:rPr>
        <w:t> </w:t>
      </w:r>
      <w:r w:rsidRPr="00F12A4D">
        <w:t>заявке на участие в запросе цен, требованиям документации по запросу цен</w:t>
      </w:r>
      <w:r w:rsidRPr="00F12A4D">
        <w:rPr>
          <w:lang/>
        </w:rPr>
        <w:t>.</w:t>
      </w:r>
    </w:p>
    <w:p w:rsidR="00AB4CE5" w:rsidRPr="00F12A4D" w:rsidRDefault="00AB4CE5" w:rsidP="00AE7099">
      <w:pPr>
        <w:numPr>
          <w:ilvl w:val="1"/>
          <w:numId w:val="39"/>
        </w:numPr>
        <w:ind w:left="0" w:firstLine="709"/>
        <w:jc w:val="both"/>
      </w:pPr>
      <w:bookmarkStart w:id="49" w:name="_Ref318811122"/>
      <w:bookmarkStart w:id="50" w:name="sub_1214"/>
      <w:bookmarkEnd w:id="47"/>
      <w:r w:rsidRPr="00F12A4D">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F12A4D">
        <w:t xml:space="preserve"> </w:t>
      </w:r>
    </w:p>
    <w:p w:rsidR="00AB4CE5" w:rsidRPr="00F0126D" w:rsidRDefault="00AB4CE5" w:rsidP="00AE7099">
      <w:pPr>
        <w:numPr>
          <w:ilvl w:val="1"/>
          <w:numId w:val="39"/>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p w:rsidR="00AB4CE5" w:rsidRPr="00F0126D" w:rsidRDefault="00AB4CE5" w:rsidP="00AE7099">
      <w:pPr>
        <w:numPr>
          <w:ilvl w:val="1"/>
          <w:numId w:val="39"/>
        </w:numPr>
        <w:ind w:left="0" w:firstLine="709"/>
        <w:jc w:val="both"/>
      </w:pPr>
      <w:r w:rsidRPr="00F0126D">
        <w:t>Если в пункте </w:t>
      </w:r>
      <w:fldSimple w:instr=" REF _Ref317254826 \r \h  \* MERGEFORMAT ">
        <w:r>
          <w:t>15</w:t>
        </w:r>
      </w:fldSimple>
      <w:r w:rsidRPr="00F0126D">
        <w:t xml:space="preserve"> раздела </w:t>
      </w:r>
      <w:fldSimple w:instr=" REF _Ref317254811 \r \h  \* MERGEFORMAT ">
        <w:r>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B4CE5" w:rsidRPr="00F0126D" w:rsidRDefault="00AB4CE5" w:rsidP="00AE7099">
      <w:pPr>
        <w:numPr>
          <w:ilvl w:val="1"/>
          <w:numId w:val="39"/>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bCs/>
          <w:i/>
          <w:iCs/>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bCs/>
          <w:i/>
          <w:iCs/>
        </w:rPr>
        <w:t xml:space="preserve">, </w:t>
      </w:r>
      <w:r w:rsidRPr="00F0126D">
        <w:t>и направленных одновременно всем участникам, допущенным до участия в запросе цен.</w:t>
      </w:r>
    </w:p>
    <w:p w:rsidR="00AB4CE5" w:rsidRDefault="00AB4CE5" w:rsidP="00AE7099">
      <w:pPr>
        <w:numPr>
          <w:ilvl w:val="1"/>
          <w:numId w:val="39"/>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Организатор </w:t>
      </w:r>
      <w:r>
        <w:rPr>
          <w:sz w:val="24"/>
          <w:szCs w:val="24"/>
        </w:rPr>
        <w:t xml:space="preserve">запроса цен </w:t>
      </w:r>
      <w:r w:rsidRPr="003A4841">
        <w:rPr>
          <w:sz w:val="24"/>
          <w:szCs w:val="24"/>
        </w:rPr>
        <w:t xml:space="preserve">приглашает всех допущенных участников </w:t>
      </w:r>
      <w:r>
        <w:rPr>
          <w:sz w:val="24"/>
          <w:szCs w:val="24"/>
        </w:rPr>
        <w:t>запроса цен</w:t>
      </w:r>
      <w:r w:rsidRPr="003A4841">
        <w:rPr>
          <w:sz w:val="24"/>
          <w:szCs w:val="24"/>
        </w:rPr>
        <w:t xml:space="preserve">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 либо срокам поставки продукции, либо размеру аванса).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4"/>
          <w:szCs w:val="24"/>
        </w:rPr>
        <w:t>запроса цен.</w:t>
      </w:r>
    </w:p>
    <w:p w:rsidR="00AB4CE5" w:rsidRPr="00F0126D" w:rsidRDefault="00AB4CE5" w:rsidP="00AE7099">
      <w:pPr>
        <w:numPr>
          <w:ilvl w:val="1"/>
          <w:numId w:val="39"/>
        </w:numPr>
        <w:ind w:left="0" w:firstLine="709"/>
        <w:jc w:val="both"/>
      </w:pPr>
      <w:r w:rsidRPr="00F0126D">
        <w:t>Предложения участника по увеличению цены, указанной в заявке на участие в запросе цен не рассматриваются, данный участник считается не учас</w:t>
      </w:r>
      <w:r>
        <w:t>твовавшим в процедуре переторжк</w:t>
      </w:r>
      <w:r>
        <w:rPr>
          <w:b/>
          <w:bCs/>
          <w:i/>
          <w:iCs/>
        </w:rPr>
        <w:t>и</w:t>
      </w:r>
      <w:r w:rsidRPr="00F0126D">
        <w:t xml:space="preserve"> остается действующим с ранее объявленной ценой.</w:t>
      </w:r>
    </w:p>
    <w:p w:rsidR="00AB4CE5" w:rsidRDefault="00AB4CE5" w:rsidP="00AE7099">
      <w:pPr>
        <w:numPr>
          <w:ilvl w:val="1"/>
          <w:numId w:val="39"/>
        </w:numPr>
        <w:ind w:left="0" w:firstLine="709"/>
        <w:jc w:val="both"/>
      </w:pPr>
      <w:r w:rsidRPr="00F0126D">
        <w:t>Переторжка может проводиться в режиме реального времени или иметь заочную форму.</w:t>
      </w:r>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bookmarkStart w:id="51" w:name="_Ref308083408"/>
      <w:r w:rsidRPr="003A4841">
        <w:rPr>
          <w:sz w:val="24"/>
          <w:szCs w:val="24"/>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конкурсе.</w:t>
      </w:r>
      <w:bookmarkEnd w:id="51"/>
      <w:r w:rsidRPr="003A4841">
        <w:rPr>
          <w:sz w:val="24"/>
          <w:szCs w:val="24"/>
        </w:rPr>
        <w:t xml:space="preserve"> Срок предоставления документов устанавливается организатором и не может быть меньше двух рабочих дней после окончания переторжки.</w:t>
      </w:r>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bookmarkStart w:id="52" w:name="_Ref310367580"/>
      <w:bookmarkStart w:id="53" w:name="_Ref299577527"/>
      <w:r w:rsidRPr="003A4841">
        <w:rPr>
          <w:sz w:val="24"/>
          <w:szCs w:val="24"/>
        </w:rPr>
        <w:t>При заочной форме переторжки участникам конкурса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и предусмотрены конкурсной документацией:</w:t>
      </w:r>
      <w:bookmarkEnd w:id="52"/>
      <w:r w:rsidRPr="003A4841">
        <w:rPr>
          <w:sz w:val="24"/>
          <w:szCs w:val="24"/>
        </w:rPr>
        <w:t xml:space="preserve"> </w:t>
      </w:r>
    </w:p>
    <w:p w:rsidR="00AB4CE5" w:rsidRPr="003A4841" w:rsidRDefault="00AB4CE5" w:rsidP="003A4841">
      <w:pPr>
        <w:pStyle w:val="-4"/>
        <w:numPr>
          <w:ilvl w:val="0"/>
          <w:numId w:val="53"/>
        </w:numPr>
        <w:tabs>
          <w:tab w:val="left" w:pos="1843"/>
        </w:tabs>
        <w:spacing w:line="240" w:lineRule="auto"/>
        <w:rPr>
          <w:sz w:val="24"/>
          <w:szCs w:val="24"/>
        </w:rPr>
      </w:pPr>
      <w:r w:rsidRPr="003A4841">
        <w:rPr>
          <w:sz w:val="24"/>
          <w:szCs w:val="24"/>
        </w:rPr>
        <w:t>снижение цены;</w:t>
      </w:r>
    </w:p>
    <w:p w:rsidR="00AB4CE5" w:rsidRPr="003A4841" w:rsidRDefault="00AB4CE5" w:rsidP="003A4841">
      <w:pPr>
        <w:pStyle w:val="-4"/>
        <w:numPr>
          <w:ilvl w:val="0"/>
          <w:numId w:val="53"/>
        </w:numPr>
        <w:tabs>
          <w:tab w:val="left" w:pos="1843"/>
        </w:tabs>
        <w:spacing w:line="240" w:lineRule="auto"/>
        <w:rPr>
          <w:sz w:val="24"/>
          <w:szCs w:val="24"/>
        </w:rPr>
      </w:pPr>
      <w:r w:rsidRPr="003A4841">
        <w:rPr>
          <w:sz w:val="24"/>
          <w:szCs w:val="24"/>
        </w:rPr>
        <w:t xml:space="preserve">уменьшение сроков поставки продукции: </w:t>
      </w:r>
    </w:p>
    <w:p w:rsidR="00AB4CE5" w:rsidRPr="003A4841" w:rsidRDefault="00AB4CE5" w:rsidP="003A4841">
      <w:pPr>
        <w:pStyle w:val="-4"/>
        <w:numPr>
          <w:ilvl w:val="0"/>
          <w:numId w:val="53"/>
        </w:numPr>
        <w:tabs>
          <w:tab w:val="left" w:pos="1843"/>
        </w:tabs>
        <w:spacing w:line="240" w:lineRule="auto"/>
        <w:rPr>
          <w:sz w:val="24"/>
          <w:szCs w:val="24"/>
        </w:rPr>
      </w:pPr>
      <w:r w:rsidRPr="003A4841">
        <w:rPr>
          <w:sz w:val="24"/>
          <w:szCs w:val="24"/>
        </w:rPr>
        <w:t xml:space="preserve">снижение авансовых платежей: </w:t>
      </w:r>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Условия договора, по которым возможно проведение переторжки в заочной форме, должны быть указаны в </w:t>
      </w:r>
      <w:r>
        <w:rPr>
          <w:sz w:val="24"/>
          <w:szCs w:val="24"/>
        </w:rPr>
        <w:t xml:space="preserve">закупочной </w:t>
      </w:r>
      <w:r w:rsidRPr="003A4841">
        <w:rPr>
          <w:sz w:val="24"/>
          <w:szCs w:val="24"/>
        </w:rPr>
        <w:t>документации.</w:t>
      </w:r>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При проведении переторжки в заочной форме участники к установленному организатором </w:t>
      </w:r>
      <w:r>
        <w:rPr>
          <w:sz w:val="24"/>
          <w:szCs w:val="24"/>
        </w:rPr>
        <w:t>запроса цен</w:t>
      </w:r>
      <w:r w:rsidRPr="003A4841">
        <w:rPr>
          <w:sz w:val="24"/>
          <w:szCs w:val="24"/>
        </w:rPr>
        <w:t xml:space="preserve"> сроку представляют лично или через своего уполномоченного представителя в письменной форме в порядке, установленном для подачи заявок на участие в</w:t>
      </w:r>
      <w:r>
        <w:rPr>
          <w:sz w:val="24"/>
          <w:szCs w:val="24"/>
        </w:rPr>
        <w:t xml:space="preserve"> запросе цен</w:t>
      </w:r>
      <w:r w:rsidRPr="003A4841">
        <w:rPr>
          <w:sz w:val="24"/>
          <w:szCs w:val="24"/>
        </w:rPr>
        <w:t>,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bookmarkStart w:id="54" w:name="_Ref308808337"/>
      <w:r w:rsidRPr="003A4841">
        <w:rPr>
          <w:sz w:val="24"/>
          <w:szCs w:val="24"/>
        </w:rPr>
        <w:t>Заседание конкурсной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54"/>
    </w:p>
    <w:p w:rsidR="00AB4CE5" w:rsidRPr="003A4841" w:rsidRDefault="00AB4CE5"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55" w:name="_Ref308080192"/>
      <w:bookmarkEnd w:id="53"/>
      <w:r w:rsidRPr="003A4841">
        <w:rPr>
          <w:sz w:val="24"/>
          <w:szCs w:val="24"/>
        </w:rPr>
        <w:t>.</w:t>
      </w:r>
      <w:bookmarkEnd w:id="55"/>
    </w:p>
    <w:p w:rsidR="00AB4CE5" w:rsidRPr="00F0126D" w:rsidRDefault="00AB4CE5" w:rsidP="00AE7099">
      <w:pPr>
        <w:numPr>
          <w:ilvl w:val="1"/>
          <w:numId w:val="39"/>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0"/>
    <w:p w:rsidR="00AB4CE5" w:rsidRPr="00F12A4D" w:rsidRDefault="00AB4CE5" w:rsidP="00AE7099">
      <w:pPr>
        <w:numPr>
          <w:ilvl w:val="1"/>
          <w:numId w:val="39"/>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B4CE5" w:rsidRPr="00F12A4D" w:rsidRDefault="00AB4CE5" w:rsidP="00AE7099">
      <w:pPr>
        <w:numPr>
          <w:ilvl w:val="1"/>
          <w:numId w:val="39"/>
        </w:numPr>
        <w:tabs>
          <w:tab w:val="left" w:pos="993"/>
        </w:tabs>
        <w:ind w:left="0" w:firstLine="709"/>
        <w:jc w:val="both"/>
      </w:pPr>
      <w:bookmarkStart w:id="56" w:name="_Ref271022510"/>
      <w:r w:rsidRPr="00F12A4D">
        <w:t>Запрос цен признается несостоявш</w:t>
      </w:r>
      <w:bookmarkStart w:id="57" w:name="_Ref269912002"/>
      <w:r w:rsidRPr="00F12A4D">
        <w:t xml:space="preserve">имся, если </w:t>
      </w:r>
      <w:bookmarkEnd w:id="57"/>
      <w:r w:rsidRPr="00F12A4D">
        <w:t>по окончании срока подачи заявок:</w:t>
      </w:r>
      <w:bookmarkEnd w:id="56"/>
    </w:p>
    <w:p w:rsidR="00AB4CE5" w:rsidRPr="00F12A4D" w:rsidRDefault="00AB4CE5" w:rsidP="00AE7099">
      <w:pPr>
        <w:pStyle w:val="-6"/>
        <w:numPr>
          <w:ilvl w:val="0"/>
          <w:numId w:val="40"/>
        </w:numPr>
        <w:tabs>
          <w:tab w:val="left" w:pos="993"/>
          <w:tab w:val="left" w:pos="1418"/>
        </w:tabs>
        <w:spacing w:line="240" w:lineRule="auto"/>
        <w:ind w:left="0" w:firstLine="709"/>
        <w:rPr>
          <w:sz w:val="24"/>
          <w:szCs w:val="24"/>
        </w:rPr>
      </w:pPr>
      <w:bookmarkStart w:id="58" w:name="_Ref269912007"/>
      <w:r w:rsidRPr="00F12A4D">
        <w:rPr>
          <w:sz w:val="24"/>
          <w:szCs w:val="24"/>
        </w:rPr>
        <w:t>подана только одна заявка от одного участника (с учетом отозванных участником заявок);</w:t>
      </w:r>
      <w:bookmarkEnd w:id="58"/>
    </w:p>
    <w:p w:rsidR="00AB4CE5" w:rsidRPr="00F12A4D" w:rsidRDefault="00AB4CE5" w:rsidP="00AE7099">
      <w:pPr>
        <w:pStyle w:val="-6"/>
        <w:numPr>
          <w:ilvl w:val="0"/>
          <w:numId w:val="40"/>
        </w:numPr>
        <w:tabs>
          <w:tab w:val="left" w:pos="993"/>
          <w:tab w:val="left" w:pos="1418"/>
        </w:tabs>
        <w:spacing w:line="240" w:lineRule="auto"/>
        <w:ind w:left="0" w:firstLine="709"/>
        <w:rPr>
          <w:sz w:val="24"/>
          <w:szCs w:val="24"/>
        </w:rPr>
      </w:pPr>
      <w:bookmarkStart w:id="59" w:name="_Ref269912019"/>
      <w:bookmarkStart w:id="60" w:name="_Ref289170414"/>
      <w:r w:rsidRPr="00F12A4D">
        <w:rPr>
          <w:sz w:val="24"/>
          <w:szCs w:val="24"/>
        </w:rPr>
        <w:t>не подана ни одна заявка</w:t>
      </w:r>
      <w:bookmarkEnd w:id="59"/>
      <w:r w:rsidRPr="00F12A4D">
        <w:rPr>
          <w:sz w:val="24"/>
          <w:szCs w:val="24"/>
        </w:rPr>
        <w:t xml:space="preserve"> (с учетом отозванных участником заявок).</w:t>
      </w:r>
      <w:bookmarkEnd w:id="60"/>
    </w:p>
    <w:p w:rsidR="00AB4CE5" w:rsidRPr="00F12A4D" w:rsidRDefault="00AB4CE5" w:rsidP="00AE7099">
      <w:pPr>
        <w:pStyle w:val="-6"/>
        <w:numPr>
          <w:ilvl w:val="0"/>
          <w:numId w:val="40"/>
        </w:numPr>
        <w:tabs>
          <w:tab w:val="left" w:pos="993"/>
          <w:tab w:val="left" w:pos="1418"/>
        </w:tabs>
        <w:spacing w:line="240" w:lineRule="auto"/>
        <w:ind w:left="0" w:firstLine="709"/>
        <w:rPr>
          <w:sz w:val="24"/>
          <w:szCs w:val="24"/>
        </w:rPr>
      </w:pPr>
      <w:bookmarkStart w:id="61" w:name="_Ref269912021"/>
      <w:r w:rsidRPr="00F12A4D">
        <w:rPr>
          <w:sz w:val="24"/>
          <w:szCs w:val="24"/>
        </w:rPr>
        <w:t>принято решение об отказе в допуске всем участникам запроса цен, подавшим заявки;</w:t>
      </w:r>
      <w:bookmarkEnd w:id="61"/>
    </w:p>
    <w:p w:rsidR="00AB4CE5" w:rsidRDefault="00AB4CE5" w:rsidP="00AE7099">
      <w:pPr>
        <w:pStyle w:val="-6"/>
        <w:numPr>
          <w:ilvl w:val="0"/>
          <w:numId w:val="40"/>
        </w:numPr>
        <w:tabs>
          <w:tab w:val="left" w:pos="993"/>
          <w:tab w:val="left" w:pos="1418"/>
        </w:tabs>
        <w:spacing w:line="240" w:lineRule="auto"/>
        <w:ind w:left="0" w:firstLine="709"/>
        <w:rPr>
          <w:sz w:val="24"/>
          <w:szCs w:val="24"/>
        </w:rPr>
      </w:pPr>
      <w:bookmarkStart w:id="62" w:name="_Ref269912024"/>
      <w:bookmarkStart w:id="63" w:name="_Ref270019244"/>
      <w:r w:rsidRPr="00F12A4D">
        <w:rPr>
          <w:sz w:val="24"/>
          <w:szCs w:val="24"/>
        </w:rPr>
        <w:t>принято решение о допуске только одного участника</w:t>
      </w:r>
      <w:bookmarkEnd w:id="62"/>
      <w:r w:rsidRPr="00F12A4D">
        <w:rPr>
          <w:sz w:val="24"/>
          <w:szCs w:val="24"/>
        </w:rPr>
        <w:t xml:space="preserve"> запроса цен</w:t>
      </w:r>
      <w:bookmarkEnd w:id="63"/>
      <w:r>
        <w:rPr>
          <w:sz w:val="24"/>
          <w:szCs w:val="24"/>
        </w:rPr>
        <w:t>;</w:t>
      </w:r>
    </w:p>
    <w:p w:rsidR="00AB4CE5" w:rsidRPr="00F0126D" w:rsidRDefault="00AB4CE5" w:rsidP="00AE7099">
      <w:pPr>
        <w:pStyle w:val="-6"/>
        <w:numPr>
          <w:ilvl w:val="0"/>
          <w:numId w:val="40"/>
        </w:numPr>
        <w:tabs>
          <w:tab w:val="left" w:pos="1418"/>
        </w:tabs>
        <w:spacing w:line="240" w:lineRule="auto"/>
        <w:ind w:left="0" w:firstLine="709"/>
        <w:rPr>
          <w:sz w:val="24"/>
          <w:szCs w:val="24"/>
        </w:rPr>
      </w:pPr>
      <w:bookmarkStart w:id="64" w:name="_Ref271022511"/>
      <w:r w:rsidRPr="00F0126D">
        <w:rPr>
          <w:sz w:val="24"/>
          <w:szCs w:val="24"/>
        </w:rPr>
        <w:t>отстранены все участники запроса цен по основаниям, предусмотренным пунктом </w:t>
      </w:r>
      <w:fldSimple w:instr=" REF _Ref317172396 \r \h  \* MERGEFORMAT ">
        <w:r w:rsidRPr="00C05170">
          <w:rPr>
            <w:sz w:val="24"/>
            <w:szCs w:val="24"/>
          </w:rPr>
          <w:t>2.6</w:t>
        </w:r>
      </w:fldSimple>
      <w:bookmarkEnd w:id="64"/>
      <w:r w:rsidRPr="00F0126D">
        <w:rPr>
          <w:sz w:val="24"/>
          <w:szCs w:val="24"/>
        </w:rPr>
        <w:t>.</w:t>
      </w:r>
    </w:p>
    <w:p w:rsidR="00AB4CE5" w:rsidRPr="00F12A4D" w:rsidRDefault="00AB4CE5" w:rsidP="00AE7099">
      <w:pPr>
        <w:numPr>
          <w:ilvl w:val="1"/>
          <w:numId w:val="39"/>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AB4CE5" w:rsidRPr="00F12A4D" w:rsidRDefault="00AB4CE5" w:rsidP="00AE7099">
      <w:pPr>
        <w:numPr>
          <w:ilvl w:val="1"/>
          <w:numId w:val="39"/>
        </w:numPr>
        <w:ind w:left="0" w:firstLine="709"/>
        <w:jc w:val="both"/>
      </w:pPr>
      <w:bookmarkStart w:id="65" w:name="_Ref297215833"/>
      <w:r w:rsidRPr="00F12A4D">
        <w:t xml:space="preserve">В случае, указанном в подпункте </w:t>
      </w:r>
      <w:fldSimple w:instr=" REF _Ref269912007 \w \h  \* MERGEFORMAT ">
        <w:r>
          <w:t>а)</w:t>
        </w:r>
      </w:fldSimple>
      <w:r w:rsidRPr="00F12A4D">
        <w:t xml:space="preserve"> пункта </w:t>
      </w:r>
      <w:fldSimple w:instr=" REF _Ref271022510 \r \h  \* MERGEFORMAT ">
        <w:r>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F12A4D">
        <w:t xml:space="preserve"> пункта </w:t>
      </w:r>
      <w:r>
        <w:t>3.29</w:t>
      </w:r>
      <w:r w:rsidRPr="00F12A4D">
        <w:t>, закупочная комиссия вправе дать одну из двух рекомендаций:</w:t>
      </w:r>
    </w:p>
    <w:p w:rsidR="00AB4CE5" w:rsidRPr="00F12A4D" w:rsidRDefault="00AB4CE5" w:rsidP="00AE7099">
      <w:pPr>
        <w:pStyle w:val="-6"/>
        <w:numPr>
          <w:ilvl w:val="0"/>
          <w:numId w:val="41"/>
        </w:numPr>
        <w:tabs>
          <w:tab w:val="left" w:pos="993"/>
        </w:tabs>
        <w:spacing w:line="240" w:lineRule="auto"/>
        <w:ind w:left="0" w:firstLine="709"/>
        <w:rPr>
          <w:sz w:val="24"/>
          <w:szCs w:val="24"/>
        </w:rPr>
      </w:pPr>
      <w:bookmarkStart w:id="66" w:name="_Ref310534125"/>
      <w:r w:rsidRPr="00F12A4D">
        <w:rPr>
          <w:sz w:val="24"/>
          <w:szCs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F12A4D">
        <w:rPr>
          <w:sz w:val="24"/>
          <w:szCs w:val="24"/>
        </w:rPr>
        <w:t xml:space="preserve"> </w:t>
      </w:r>
    </w:p>
    <w:p w:rsidR="00AB4CE5" w:rsidRPr="00F12A4D" w:rsidRDefault="00AB4CE5" w:rsidP="00AE7099">
      <w:pPr>
        <w:pStyle w:val="-6"/>
        <w:numPr>
          <w:ilvl w:val="0"/>
          <w:numId w:val="41"/>
        </w:numPr>
        <w:tabs>
          <w:tab w:val="left" w:pos="993"/>
        </w:tabs>
        <w:spacing w:line="240" w:lineRule="auto"/>
        <w:ind w:left="0" w:firstLine="709"/>
        <w:rPr>
          <w:sz w:val="24"/>
          <w:szCs w:val="24"/>
        </w:rPr>
      </w:pPr>
      <w:bookmarkStart w:id="67" w:name="_Ref311046445"/>
      <w:r w:rsidRPr="00F12A4D">
        <w:rPr>
          <w:sz w:val="24"/>
          <w:szCs w:val="24"/>
        </w:rPr>
        <w:t>рекомендовать заказчику не заключать договор.</w:t>
      </w:r>
      <w:bookmarkEnd w:id="67"/>
    </w:p>
    <w:p w:rsidR="00AB4CE5" w:rsidRPr="00F12A4D" w:rsidRDefault="00AB4CE5" w:rsidP="00474AFE">
      <w:pPr>
        <w:jc w:val="both"/>
      </w:pPr>
      <w:r w:rsidRPr="00F12A4D">
        <w:t>Рекомендация закупочной комиссии с обоснованием приводится в соответствующем протоколе ее заседания.</w:t>
      </w:r>
    </w:p>
    <w:p w:rsidR="00AB4CE5" w:rsidRPr="00F12A4D" w:rsidRDefault="00AB4CE5" w:rsidP="00AE7099">
      <w:pPr>
        <w:numPr>
          <w:ilvl w:val="1"/>
          <w:numId w:val="39"/>
        </w:numPr>
        <w:ind w:left="0" w:firstLine="709"/>
        <w:jc w:val="both"/>
      </w:pPr>
      <w:bookmarkStart w:id="68"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5"/>
      <w:bookmarkEnd w:id="68"/>
    </w:p>
    <w:p w:rsidR="00AB4CE5" w:rsidRDefault="00AB4CE5" w:rsidP="00AE7099">
      <w:pPr>
        <w:numPr>
          <w:ilvl w:val="1"/>
          <w:numId w:val="39"/>
        </w:numPr>
        <w:ind w:left="0" w:firstLine="709"/>
        <w:jc w:val="both"/>
      </w:pPr>
      <w:bookmarkStart w:id="69" w:name="_Ref317255645"/>
      <w:bookmarkStart w:id="70" w:name="_Ref352665587"/>
      <w:bookmarkStart w:id="71" w:name="_Ref317178853"/>
      <w:bookmarkStart w:id="72" w:name="_Toc269835279"/>
      <w:bookmarkStart w:id="73" w:name="_Toc270595288"/>
      <w:bookmarkStart w:id="74" w:name="_Toc271294290"/>
      <w:bookmarkStart w:id="75" w:name="sub_291"/>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t>18</w:t>
        </w:r>
      </w:fldSimple>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t>3.32</w:t>
      </w:r>
      <w:r w:rsidRPr="00F0126D">
        <w:t xml:space="preserve">, </w:t>
      </w:r>
      <w:r>
        <w:t>3.43</w:t>
      </w:r>
      <w:r w:rsidRPr="00F0126D">
        <w:t xml:space="preserve">, </w:t>
      </w:r>
      <w:r>
        <w:t>3.44</w:t>
      </w:r>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F0126D">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F0126D">
        <w:rPr>
          <w:b/>
          <w:bCs/>
          <w:i/>
          <w:iCs/>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t>18</w:t>
        </w:r>
      </w:fldSimple>
      <w:r w:rsidRPr="00F0126D">
        <w:t xml:space="preserve"> раздела </w:t>
      </w:r>
      <w:fldSimple w:instr=" REF _Ref317249938 \r \h  \* MERGEFORMAT ">
        <w:r>
          <w:t>4</w:t>
        </w:r>
      </w:fldSimple>
      <w:r w:rsidRPr="00F0126D">
        <w:t xml:space="preserve"> «Информационная карта запроса цен»,</w:t>
      </w:r>
      <w:bookmarkEnd w:id="69"/>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13.7</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AB4CE5" w:rsidRPr="00F12A4D" w:rsidRDefault="00AB4CE5" w:rsidP="00AE7099">
      <w:pPr>
        <w:numPr>
          <w:ilvl w:val="1"/>
          <w:numId w:val="39"/>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B4CE5" w:rsidRDefault="00AB4CE5" w:rsidP="00AE7099">
      <w:pPr>
        <w:numPr>
          <w:ilvl w:val="1"/>
          <w:numId w:val="39"/>
        </w:numPr>
        <w:ind w:left="0" w:firstLine="709"/>
        <w:jc w:val="both"/>
      </w:pPr>
      <w:bookmarkStart w:id="76" w:name="_Ref349225141"/>
      <w:bookmarkEnd w:id="71"/>
      <w:r w:rsidRPr="00A62992">
        <w:t>Договор с победителем запроса цен или участником запроса цен, с которым принято решение заключить договор в соответствии с пунктами </w:t>
      </w:r>
      <w:r>
        <w:t>3.32</w:t>
      </w:r>
      <w:r w:rsidRPr="00F0126D">
        <w:t xml:space="preserve">, </w:t>
      </w:r>
      <w:r>
        <w:t>3.43</w:t>
      </w:r>
      <w:r w:rsidRPr="00F0126D">
        <w:t xml:space="preserve">, </w:t>
      </w:r>
      <w:r>
        <w:t>3.44</w:t>
      </w:r>
      <w:r w:rsidRPr="00F0126D">
        <w:t xml:space="preserve">, </w:t>
      </w:r>
      <w:r w:rsidRPr="00A62992">
        <w:t>будет заключен в срок, указанный в пункте </w:t>
      </w:r>
      <w:fldSimple w:instr=" REF _Ref317254659 \r \h  \* MERGEFORMAT ">
        <w:r>
          <w:t>18</w:t>
        </w:r>
      </w:fldSimple>
      <w:r w:rsidRPr="00A62992">
        <w:t xml:space="preserve"> раздела </w:t>
      </w:r>
      <w:fldSimple w:instr=" REF _Ref317255152 \r \h  \* MERGEFORMAT ">
        <w:r>
          <w:t>4</w:t>
        </w:r>
      </w:fldSimple>
      <w:r w:rsidRPr="00A62992">
        <w:t xml:space="preserve"> «Информационная карта запроса цен».</w:t>
      </w:r>
      <w:bookmarkEnd w:id="76"/>
    </w:p>
    <w:p w:rsidR="00AB4CE5" w:rsidRPr="00E172FF" w:rsidRDefault="00AB4CE5" w:rsidP="00AE7099">
      <w:pPr>
        <w:pStyle w:val="ListParagraph"/>
        <w:numPr>
          <w:ilvl w:val="1"/>
          <w:numId w:val="39"/>
        </w:numPr>
        <w:spacing w:after="0" w:line="240" w:lineRule="auto"/>
        <w:ind w:left="0" w:firstLine="709"/>
        <w:jc w:val="both"/>
        <w:rPr>
          <w:rFonts w:ascii="Times New Roman" w:hAnsi="Times New Roman" w:cs="Times New Roman"/>
          <w:sz w:val="24"/>
          <w:szCs w:val="24"/>
        </w:rPr>
      </w:pPr>
      <w:r w:rsidRPr="00E172FF">
        <w:rPr>
          <w:rFonts w:ascii="Times New Roman" w:hAnsi="Times New Roman" w:cs="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cs="Times New Roman"/>
          <w:sz w:val="24"/>
          <w:szCs w:val="24"/>
        </w:rPr>
        <w:t>анию пункта 11.3</w:t>
      </w:r>
      <w:r w:rsidRPr="00E172FF">
        <w:rPr>
          <w:rFonts w:ascii="Times New Roman" w:hAnsi="Times New Roman" w:cs="Times New Roman"/>
          <w:sz w:val="24"/>
          <w:szCs w:val="24"/>
        </w:rPr>
        <w:t xml:space="preserve"> раздела 4 «Информационная карта запроса цен», а именно:</w:t>
      </w:r>
    </w:p>
    <w:p w:rsidR="00AB4CE5" w:rsidRDefault="00AB4CE5"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AB4CE5" w:rsidRPr="00026EF6" w:rsidRDefault="00AB4CE5" w:rsidP="00E172FF">
      <w:pPr>
        <w:autoSpaceDE w:val="0"/>
        <w:autoSpaceDN w:val="0"/>
        <w:adjustRightInd w:val="0"/>
        <w:ind w:firstLine="426"/>
        <w:jc w:val="both"/>
      </w:pPr>
      <w:r w:rsidRPr="00026EF6">
        <w:t>При наличии в данной справке положений о неисполненной обязанности по</w:t>
      </w:r>
      <w:r>
        <w:t xml:space="preserve"> </w:t>
      </w:r>
      <w:r w:rsidRPr="00026EF6">
        <w:t>уплате налогов, сборов, пеней, штрафов, дополнительно представляются:</w:t>
      </w:r>
    </w:p>
    <w:p w:rsidR="00AB4CE5" w:rsidRPr="00026EF6" w:rsidRDefault="00AB4CE5"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штрафам, выданной налоговым органом не ранее чем за 60 дней до дня</w:t>
      </w:r>
      <w:r>
        <w:t xml:space="preserve"> </w:t>
      </w:r>
      <w:r w:rsidRPr="00026EF6">
        <w:t>заключения договора;</w:t>
      </w:r>
    </w:p>
    <w:p w:rsidR="00AB4CE5" w:rsidRPr="00026EF6" w:rsidRDefault="00AB4CE5" w:rsidP="00E172FF">
      <w:pPr>
        <w:autoSpaceDE w:val="0"/>
        <w:autoSpaceDN w:val="0"/>
        <w:adjustRightInd w:val="0"/>
        <w:ind w:firstLine="426"/>
        <w:jc w:val="both"/>
      </w:pPr>
      <w:r>
        <w:rPr>
          <w:rFonts w:eastAsia="FPEF"/>
        </w:rPr>
        <w:t xml:space="preserve">- </w:t>
      </w:r>
      <w:r w:rsidRPr="00026EF6">
        <w:t>копия бухгалтерской (финансовой) отчетности за истекший период.</w:t>
      </w:r>
      <w:r>
        <w:t xml:space="preserve"> </w:t>
      </w:r>
      <w:r w:rsidRPr="00026EF6">
        <w:t>При этом, для годовой бухгалтерской (финансовой) отчетности – копия</w:t>
      </w:r>
      <w:r>
        <w:t xml:space="preserve"> </w:t>
      </w:r>
      <w:r w:rsidRPr="00026EF6">
        <w:t>бухгалтерского баланса с отметкой налогового органа о приеме или, в случае</w:t>
      </w:r>
      <w:r>
        <w:t xml:space="preserve"> </w:t>
      </w:r>
      <w:r w:rsidRPr="00026EF6">
        <w:t>представления отчетности в налоговую инспекцию в электронном виде, с</w:t>
      </w:r>
      <w:r>
        <w:t xml:space="preserve"> </w:t>
      </w:r>
      <w:r w:rsidRPr="00026EF6">
        <w:t>приложением квитанции о приеме; для промежуточной бухгалтерской</w:t>
      </w:r>
      <w:r>
        <w:t xml:space="preserve"> </w:t>
      </w:r>
      <w:r w:rsidRPr="00026EF6">
        <w:t>(финансовой) отчетности – копия бухгалтерского баланса, заверенная подписями</w:t>
      </w:r>
      <w:r>
        <w:t xml:space="preserve"> </w:t>
      </w:r>
      <w:r w:rsidRPr="00026EF6">
        <w:t>руководителя и главного бухгалтера победителя запроса цен.</w:t>
      </w:r>
    </w:p>
    <w:p w:rsidR="00AB4CE5" w:rsidRPr="00026EF6" w:rsidRDefault="00AB4CE5" w:rsidP="00AE7099">
      <w:pPr>
        <w:numPr>
          <w:ilvl w:val="1"/>
          <w:numId w:val="39"/>
        </w:numPr>
        <w:autoSpaceDE w:val="0"/>
        <w:autoSpaceDN w:val="0"/>
        <w:adjustRightInd w:val="0"/>
        <w:ind w:left="0" w:firstLine="709"/>
        <w:jc w:val="both"/>
      </w:pPr>
      <w:r w:rsidRPr="00026EF6">
        <w:t>В случае непредставления победителем запроса цен документов в</w:t>
      </w:r>
      <w:r>
        <w:t xml:space="preserve"> </w:t>
      </w:r>
      <w:r w:rsidRPr="00026EF6">
        <w:t>соответствие с пунктом 3.36</w:t>
      </w:r>
      <w:r>
        <w:t>,</w:t>
      </w:r>
      <w:r w:rsidRPr="00026EF6">
        <w:t xml:space="preserve"> либо в случае выявления заказчиком по</w:t>
      </w:r>
      <w:r>
        <w:t xml:space="preserve"> </w:t>
      </w:r>
      <w:r w:rsidRPr="00026EF6">
        <w:t>представленным документам задолженности по уплате налогов, сборов, пеней и</w:t>
      </w:r>
      <w:r>
        <w:t xml:space="preserve"> </w:t>
      </w:r>
      <w:r w:rsidRPr="00026EF6">
        <w:t>штрафов, превышающей</w:t>
      </w:r>
      <w:r>
        <w:t xml:space="preserve"> размер, указанный в пункте 11.3</w:t>
      </w:r>
      <w:r w:rsidRPr="00026EF6">
        <w:t xml:space="preserve"> раздела 4</w:t>
      </w:r>
      <w:r>
        <w:t xml:space="preserve"> </w:t>
      </w:r>
      <w:r w:rsidRPr="00026EF6">
        <w:t>«Информационная карта запроса цен», заказчик вправе расторгнуть заключенный</w:t>
      </w:r>
      <w:r>
        <w:t xml:space="preserve"> </w:t>
      </w:r>
      <w:r w:rsidRPr="00026EF6">
        <w:t>договор.</w:t>
      </w:r>
    </w:p>
    <w:p w:rsidR="00AB4CE5" w:rsidRDefault="00AB4CE5" w:rsidP="00AE7099">
      <w:pPr>
        <w:numPr>
          <w:ilvl w:val="1"/>
          <w:numId w:val="39"/>
        </w:numPr>
        <w:autoSpaceDE w:val="0"/>
        <w:autoSpaceDN w:val="0"/>
        <w:adjustRightInd w:val="0"/>
        <w:ind w:left="0" w:firstLine="709"/>
        <w:jc w:val="both"/>
      </w:pPr>
      <w:r w:rsidRPr="00026EF6">
        <w:t>После расторжения договора по основаниям, указанным в пункте 3.37</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AB4CE5" w:rsidRPr="00F12A4D" w:rsidRDefault="00AB4CE5" w:rsidP="00AE7099">
      <w:pPr>
        <w:numPr>
          <w:ilvl w:val="1"/>
          <w:numId w:val="39"/>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t>ам 3.32, 3.43, 3.44,</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B4CE5" w:rsidRPr="00A62992" w:rsidRDefault="00AB4CE5" w:rsidP="00AE7099">
      <w:pPr>
        <w:numPr>
          <w:ilvl w:val="1"/>
          <w:numId w:val="39"/>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B4CE5" w:rsidRPr="00A62992" w:rsidRDefault="00AB4CE5" w:rsidP="00AE7099">
      <w:pPr>
        <w:numPr>
          <w:ilvl w:val="1"/>
          <w:numId w:val="39"/>
        </w:numPr>
        <w:ind w:left="0" w:firstLine="709"/>
        <w:jc w:val="both"/>
      </w:pPr>
      <w:r w:rsidRPr="00A62992">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B4CE5" w:rsidRPr="00357652" w:rsidRDefault="00AB4CE5" w:rsidP="00AE7099">
      <w:pPr>
        <w:numPr>
          <w:ilvl w:val="1"/>
          <w:numId w:val="39"/>
        </w:numPr>
        <w:ind w:left="0" w:firstLine="709"/>
        <w:jc w:val="both"/>
      </w:pPr>
      <w:bookmarkStart w:id="77" w:name="_Ref352159239"/>
      <w:bookmarkStart w:id="78" w:name="_Ref166350669"/>
      <w:bookmarkEnd w:id="72"/>
      <w:bookmarkEnd w:id="73"/>
      <w:bookmarkEnd w:id="74"/>
      <w:bookmarkEnd w:id="75"/>
      <w:r w:rsidRPr="00357652">
        <w:t>Заказчик вправе отказаться от заключения договора по результатам запроса цен:</w:t>
      </w:r>
      <w:bookmarkEnd w:id="77"/>
    </w:p>
    <w:p w:rsidR="00AB4CE5" w:rsidRPr="00357652" w:rsidRDefault="00AB4CE5" w:rsidP="00AE7099">
      <w:pPr>
        <w:numPr>
          <w:ilvl w:val="0"/>
          <w:numId w:val="46"/>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B4CE5" w:rsidRPr="00357652" w:rsidRDefault="00AB4CE5" w:rsidP="00AE7099">
      <w:pPr>
        <w:numPr>
          <w:ilvl w:val="0"/>
          <w:numId w:val="46"/>
        </w:numPr>
        <w:tabs>
          <w:tab w:val="left" w:pos="1276"/>
        </w:tabs>
        <w:ind w:left="0" w:firstLine="709"/>
        <w:jc w:val="both"/>
      </w:pPr>
      <w:bookmarkStart w:id="79" w:name="_Ref352159238"/>
      <w:r w:rsidRPr="00357652">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t>11</w:t>
      </w:r>
      <w:r w:rsidRPr="00357652">
        <w:t xml:space="preserve"> раздела </w:t>
      </w:r>
      <w:fldSimple w:instr=" REF _Ref317249938 \r \h  \* MERGEFORMAT ">
        <w:r>
          <w:t>4</w:t>
        </w:r>
      </w:fldSimple>
      <w:r w:rsidRPr="00357652">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9"/>
    </w:p>
    <w:p w:rsidR="00AB4CE5" w:rsidRPr="00357652" w:rsidRDefault="00AB4CE5" w:rsidP="00AE7099">
      <w:pPr>
        <w:numPr>
          <w:ilvl w:val="1"/>
          <w:numId w:val="39"/>
        </w:numPr>
        <w:ind w:left="0" w:firstLine="709"/>
        <w:jc w:val="both"/>
      </w:pPr>
      <w:bookmarkStart w:id="80" w:name="_Ref352665594"/>
      <w:r w:rsidRPr="00357652">
        <w:t>В случае отказа от заключения договора по основанию, указанному в подпункте </w:t>
      </w:r>
      <w:fldSimple w:instr=" REF _Ref352159238 \r \h  \* MERGEFORMAT ">
        <w:r>
          <w:t>б)</w:t>
        </w:r>
      </w:fldSimple>
      <w:r w:rsidRPr="00357652">
        <w:t xml:space="preserve"> пункта </w:t>
      </w:r>
      <w:r>
        <w:t>3.42</w:t>
      </w:r>
      <w:r w:rsidRPr="00357652">
        <w:t>, заказчик имеет право заключить договор с участником, занявшим второе место.</w:t>
      </w:r>
      <w:bookmarkEnd w:id="80"/>
    </w:p>
    <w:p w:rsidR="00AB4CE5" w:rsidRPr="00357652" w:rsidRDefault="00AB4CE5" w:rsidP="00AE7099">
      <w:pPr>
        <w:numPr>
          <w:ilvl w:val="1"/>
          <w:numId w:val="39"/>
        </w:numPr>
        <w:ind w:left="0" w:firstLine="709"/>
        <w:jc w:val="both"/>
      </w:pPr>
      <w:bookmarkStart w:id="81"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AB4CE5" w:rsidRPr="00357652" w:rsidRDefault="00AB4CE5" w:rsidP="00AE7099">
      <w:pPr>
        <w:numPr>
          <w:ilvl w:val="1"/>
          <w:numId w:val="39"/>
        </w:numPr>
        <w:ind w:left="0" w:firstLine="709"/>
        <w:jc w:val="both"/>
      </w:pPr>
      <w:r w:rsidRPr="00357652">
        <w:t>Победитель запроса цен или участник, с которым заключается договор в соответствии с пунктами </w:t>
      </w:r>
      <w:r>
        <w:t>3.32</w:t>
      </w:r>
      <w:r w:rsidRPr="00F0126D">
        <w:t xml:space="preserve">, </w:t>
      </w:r>
      <w:r>
        <w:t>3.43</w:t>
      </w:r>
      <w:r w:rsidRPr="00F0126D">
        <w:t xml:space="preserve">, </w:t>
      </w:r>
      <w:r>
        <w:t>3.44</w:t>
      </w:r>
      <w:r w:rsidRPr="00F0126D">
        <w:t xml:space="preserve">, </w:t>
      </w:r>
      <w:r w:rsidRPr="00357652">
        <w:t>признается уклонившимся от заключения договора</w:t>
      </w:r>
      <w:bookmarkStart w:id="82"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57652">
        <w:t xml:space="preserve"> раздела </w:t>
      </w:r>
      <w:fldSimple w:instr=" REF _Ref317256048 \r \h  \* MERGEFORMAT ">
        <w:r>
          <w:t>4</w:t>
        </w:r>
      </w:fldSimple>
      <w:r w:rsidRPr="00357652">
        <w:t xml:space="preserve"> «Информационная карта запроса цен»</w:t>
      </w:r>
      <w:bookmarkEnd w:id="82"/>
      <w:r w:rsidRPr="00357652">
        <w:t>:</w:t>
      </w:r>
    </w:p>
    <w:p w:rsidR="00AB4CE5" w:rsidRPr="00357652" w:rsidRDefault="00AB4CE5" w:rsidP="00AE7099">
      <w:pPr>
        <w:numPr>
          <w:ilvl w:val="0"/>
          <w:numId w:val="36"/>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B4CE5" w:rsidRPr="00357652" w:rsidRDefault="00AB4CE5" w:rsidP="00AE7099">
      <w:pPr>
        <w:numPr>
          <w:ilvl w:val="0"/>
          <w:numId w:val="36"/>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t>3.33</w:t>
        </w:r>
      </w:fldSimple>
      <w:r w:rsidRPr="00357652">
        <w:t>;</w:t>
      </w:r>
    </w:p>
    <w:p w:rsidR="00AB4CE5" w:rsidRPr="00357652" w:rsidRDefault="00AB4CE5" w:rsidP="00AE7099">
      <w:pPr>
        <w:numPr>
          <w:ilvl w:val="0"/>
          <w:numId w:val="36"/>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B4CE5" w:rsidRPr="00357652" w:rsidRDefault="00AB4CE5" w:rsidP="00AE7099">
      <w:pPr>
        <w:numPr>
          <w:ilvl w:val="0"/>
          <w:numId w:val="36"/>
        </w:numPr>
        <w:tabs>
          <w:tab w:val="left" w:pos="1276"/>
          <w:tab w:val="num" w:pos="1985"/>
          <w:tab w:val="num" w:pos="2357"/>
        </w:tabs>
        <w:autoSpaceDE w:val="0"/>
        <w:autoSpaceDN w:val="0"/>
        <w:adjustRightInd w:val="0"/>
        <w:ind w:left="0" w:firstLine="709"/>
        <w:jc w:val="both"/>
      </w:pPr>
      <w:r w:rsidRPr="00357652">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B4CE5" w:rsidRPr="00357652" w:rsidRDefault="00AB4CE5" w:rsidP="00AE7099">
      <w:pPr>
        <w:numPr>
          <w:ilvl w:val="1"/>
          <w:numId w:val="39"/>
        </w:numPr>
        <w:ind w:left="0" w:firstLine="709"/>
        <w:jc w:val="both"/>
      </w:pPr>
      <w:bookmarkStart w:id="83"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AB4CE5" w:rsidRPr="00357652" w:rsidRDefault="00AB4CE5" w:rsidP="00AE7099">
      <w:pPr>
        <w:numPr>
          <w:ilvl w:val="0"/>
          <w:numId w:val="37"/>
        </w:numPr>
        <w:tabs>
          <w:tab w:val="left" w:pos="1276"/>
          <w:tab w:val="num" w:pos="1985"/>
          <w:tab w:val="num" w:pos="2357"/>
        </w:tabs>
        <w:autoSpaceDE w:val="0"/>
        <w:autoSpaceDN w:val="0"/>
        <w:adjustRightInd w:val="0"/>
        <w:ind w:left="0" w:firstLine="709"/>
        <w:jc w:val="both"/>
      </w:pPr>
      <w:bookmarkStart w:id="84"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4"/>
    </w:p>
    <w:p w:rsidR="00AB4CE5" w:rsidRPr="00357652" w:rsidRDefault="00AB4CE5" w:rsidP="00AE7099">
      <w:pPr>
        <w:numPr>
          <w:ilvl w:val="0"/>
          <w:numId w:val="37"/>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B4CE5" w:rsidRPr="00357652" w:rsidRDefault="00AB4CE5" w:rsidP="00AE7099">
      <w:pPr>
        <w:numPr>
          <w:ilvl w:val="0"/>
          <w:numId w:val="37"/>
        </w:numPr>
        <w:tabs>
          <w:tab w:val="left" w:pos="1276"/>
          <w:tab w:val="num" w:pos="1985"/>
          <w:tab w:val="num" w:pos="2357"/>
        </w:tabs>
        <w:autoSpaceDE w:val="0"/>
        <w:autoSpaceDN w:val="0"/>
        <w:adjustRightInd w:val="0"/>
        <w:ind w:left="0" w:firstLine="709"/>
        <w:jc w:val="both"/>
      </w:pPr>
      <w:bookmarkStart w:id="85" w:name="_Ref310532857"/>
      <w:r w:rsidRPr="00357652">
        <w:t>отказаться от заключения договора и прекратить процедуру запроса цен.</w:t>
      </w:r>
      <w:bookmarkEnd w:id="85"/>
    </w:p>
    <w:p w:rsidR="00AB4CE5" w:rsidRPr="00357652" w:rsidRDefault="00AB4CE5" w:rsidP="00AE7099">
      <w:pPr>
        <w:numPr>
          <w:ilvl w:val="1"/>
          <w:numId w:val="39"/>
        </w:numPr>
        <w:ind w:left="0" w:firstLine="709"/>
        <w:jc w:val="both"/>
      </w:pPr>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r>
        <w:t>3.32</w:t>
      </w:r>
      <w:r w:rsidRPr="00357652">
        <w:t xml:space="preserve">, </w:t>
      </w:r>
      <w:r>
        <w:t>3.43, 3.44</w:t>
      </w:r>
      <w:r w:rsidRPr="00357652">
        <w:t xml:space="preserve">, от подписания договора, заказчик должен в порядке и сроки, </w:t>
      </w:r>
      <w:r w:rsidRPr="00A62992">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B4CE5" w:rsidRPr="00357652" w:rsidRDefault="00AB4CE5" w:rsidP="00AE7099">
      <w:pPr>
        <w:numPr>
          <w:ilvl w:val="1"/>
          <w:numId w:val="39"/>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B4CE5" w:rsidRPr="00357652" w:rsidRDefault="00AB4CE5" w:rsidP="00AE7099">
      <w:pPr>
        <w:pStyle w:val="NormalWeb"/>
        <w:numPr>
          <w:ilvl w:val="0"/>
          <w:numId w:val="47"/>
        </w:numPr>
        <w:spacing w:before="0" w:beforeAutospacing="0" w:after="0" w:afterAutospacing="0"/>
        <w:ind w:left="0" w:firstLine="709"/>
        <w:jc w:val="both"/>
      </w:pPr>
      <w:r w:rsidRPr="00357652">
        <w:t xml:space="preserve">если такой участник </w:t>
      </w:r>
      <w:r w:rsidRPr="00357652">
        <w:rPr>
          <w:lang/>
        </w:rPr>
        <w:t>запроса цен</w:t>
      </w:r>
      <w:r w:rsidRPr="00357652">
        <w:t>:</w:t>
      </w:r>
    </w:p>
    <w:p w:rsidR="00AB4CE5" w:rsidRPr="00357652" w:rsidRDefault="00AB4CE5" w:rsidP="00AE7099">
      <w:pPr>
        <w:numPr>
          <w:ilvl w:val="0"/>
          <w:numId w:val="29"/>
        </w:numPr>
        <w:tabs>
          <w:tab w:val="left" w:pos="1134"/>
        </w:tabs>
        <w:ind w:left="0" w:firstLine="709"/>
        <w:jc w:val="both"/>
      </w:pPr>
      <w:r w:rsidRPr="00357652">
        <w:t>будучи признанным победителем запроса цен уклонился от заключения договора;</w:t>
      </w:r>
    </w:p>
    <w:p w:rsidR="00AB4CE5" w:rsidRPr="00357652" w:rsidRDefault="00AB4CE5" w:rsidP="00AE7099">
      <w:pPr>
        <w:numPr>
          <w:ilvl w:val="0"/>
          <w:numId w:val="29"/>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r>
        <w:t>3.32</w:t>
      </w:r>
      <w:r w:rsidRPr="00357652">
        <w:t xml:space="preserve">, </w:t>
      </w:r>
      <w:r>
        <w:t>3.43, 3.44</w:t>
      </w:r>
      <w:r w:rsidRPr="00357652">
        <w:t>, уклонился от заключения договора;</w:t>
      </w:r>
    </w:p>
    <w:p w:rsidR="00AB4CE5" w:rsidRPr="00357652" w:rsidRDefault="00AB4CE5" w:rsidP="00AE7099">
      <w:pPr>
        <w:numPr>
          <w:ilvl w:val="0"/>
          <w:numId w:val="29"/>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B4CE5" w:rsidRPr="00357652" w:rsidRDefault="00AB4CE5" w:rsidP="00AE7099">
      <w:pPr>
        <w:pStyle w:val="NormalWeb"/>
        <w:numPr>
          <w:ilvl w:val="0"/>
          <w:numId w:val="47"/>
        </w:numPr>
        <w:spacing w:before="0" w:beforeAutospacing="0" w:after="0" w:afterAutospacing="0"/>
        <w:ind w:left="0" w:firstLine="709"/>
        <w:jc w:val="both"/>
      </w:pPr>
      <w:r w:rsidRPr="00357652">
        <w:t xml:space="preserve">если договор, заключенный с участником </w:t>
      </w:r>
      <w:r w:rsidRPr="00357652">
        <w:rPr>
          <w:lang/>
        </w:rPr>
        <w:t>запроса цен</w:t>
      </w:r>
      <w:r w:rsidRPr="00357652">
        <w:t xml:space="preserve"> по результатам запроса цен, будет расторгнут по решению суда в силу существенного нарушения </w:t>
      </w:r>
      <w:r w:rsidRPr="00357652">
        <w:rPr>
          <w:b/>
          <w:bCs/>
          <w:i/>
          <w:iCs/>
        </w:rPr>
        <w:t>поставщиком (исполнителем, подрядчиком)</w:t>
      </w:r>
      <w:r w:rsidRPr="00357652">
        <w:t xml:space="preserve"> условий договор</w:t>
      </w:r>
      <w:r>
        <w:rPr>
          <w:lang/>
        </w:rPr>
        <w:t>а.</w:t>
      </w:r>
    </w:p>
    <w:p w:rsidR="00AB4CE5" w:rsidRDefault="00AB4CE5" w:rsidP="00AE7099">
      <w:pPr>
        <w:numPr>
          <w:ilvl w:val="1"/>
          <w:numId w:val="39"/>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в соответствии с пунктами </w:t>
      </w:r>
      <w:r>
        <w:t xml:space="preserve">3.32, </w:t>
      </w:r>
      <w:bookmarkEnd w:id="78"/>
      <w:r>
        <w:t xml:space="preserve">3.43, 3.44 </w:t>
      </w:r>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B4CE5" w:rsidRPr="00B83061" w:rsidRDefault="00AB4CE5" w:rsidP="00AE7099">
      <w:pPr>
        <w:numPr>
          <w:ilvl w:val="0"/>
          <w:numId w:val="48"/>
        </w:numPr>
        <w:tabs>
          <w:tab w:val="clear" w:pos="720"/>
          <w:tab w:val="num" w:pos="1418"/>
        </w:tabs>
        <w:ind w:left="0" w:firstLine="698"/>
        <w:jc w:val="both"/>
      </w:pPr>
      <w:r w:rsidRPr="00B83061">
        <w:t>обязательства по возврату аванса;</w:t>
      </w:r>
    </w:p>
    <w:p w:rsidR="00AB4CE5" w:rsidRPr="00B83061" w:rsidRDefault="00AB4CE5" w:rsidP="00AE7099">
      <w:pPr>
        <w:numPr>
          <w:ilvl w:val="0"/>
          <w:numId w:val="48"/>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AB4CE5" w:rsidRPr="00B83061" w:rsidRDefault="00AB4CE5" w:rsidP="00AE7099">
      <w:pPr>
        <w:numPr>
          <w:ilvl w:val="0"/>
          <w:numId w:val="48"/>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AB4CE5" w:rsidRPr="00B83061" w:rsidRDefault="00AB4CE5" w:rsidP="00AE7099">
      <w:pPr>
        <w:numPr>
          <w:ilvl w:val="0"/>
          <w:numId w:val="49"/>
        </w:numPr>
        <w:tabs>
          <w:tab w:val="clear" w:pos="720"/>
          <w:tab w:val="num" w:pos="1418"/>
        </w:tabs>
        <w:ind w:left="0" w:firstLine="709"/>
        <w:jc w:val="both"/>
      </w:pPr>
      <w:r w:rsidRPr="00B83061">
        <w:t>безотзывная банковская гарантия, выданная банком;</w:t>
      </w:r>
    </w:p>
    <w:p w:rsidR="00AB4CE5" w:rsidRPr="00B83061" w:rsidRDefault="00AB4CE5" w:rsidP="00AE7099">
      <w:pPr>
        <w:numPr>
          <w:ilvl w:val="0"/>
          <w:numId w:val="49"/>
        </w:numPr>
        <w:tabs>
          <w:tab w:val="clear" w:pos="720"/>
          <w:tab w:val="num" w:pos="1418"/>
        </w:tabs>
        <w:ind w:left="0" w:firstLine="709"/>
        <w:jc w:val="both"/>
      </w:pPr>
      <w:r w:rsidRPr="00B83061">
        <w:t>поручительство;</w:t>
      </w:r>
    </w:p>
    <w:p w:rsidR="00AB4CE5" w:rsidRPr="00B83061" w:rsidRDefault="00AB4CE5" w:rsidP="00AE7099">
      <w:pPr>
        <w:numPr>
          <w:ilvl w:val="0"/>
          <w:numId w:val="49"/>
        </w:numPr>
        <w:tabs>
          <w:tab w:val="clear" w:pos="720"/>
          <w:tab w:val="num" w:pos="1418"/>
        </w:tabs>
        <w:ind w:left="0" w:firstLine="709"/>
        <w:jc w:val="both"/>
      </w:pPr>
      <w:r w:rsidRPr="00B83061">
        <w:t>в форме денежных средств путем их перечисления заказчику.</w:t>
      </w:r>
    </w:p>
    <w:p w:rsidR="00AB4CE5" w:rsidRPr="00B83061" w:rsidRDefault="00AB4CE5" w:rsidP="00AE7099">
      <w:pPr>
        <w:numPr>
          <w:ilvl w:val="1"/>
          <w:numId w:val="39"/>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AB4CE5" w:rsidRPr="00B83061" w:rsidRDefault="00AB4CE5" w:rsidP="00AE7099">
      <w:pPr>
        <w:numPr>
          <w:ilvl w:val="1"/>
          <w:numId w:val="39"/>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AB4CE5" w:rsidRDefault="00AB4CE5" w:rsidP="00AE7099">
      <w:pPr>
        <w:numPr>
          <w:ilvl w:val="1"/>
          <w:numId w:val="39"/>
        </w:numPr>
        <w:ind w:left="0" w:firstLine="709"/>
        <w:jc w:val="both"/>
        <w:rPr>
          <w:color w:val="000000"/>
        </w:rPr>
      </w:pPr>
      <w:r w:rsidRPr="00B83061">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B83061">
          <w:rPr>
            <w:rStyle w:val="Hyperlink"/>
          </w:rPr>
          <w:t>http://zakupki.rosatom.ru</w:t>
        </w:r>
      </w:hyperlink>
      <w:r w:rsidRPr="00B83061">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Start w:id="86" w:name="_Ref352670143"/>
      <w:r w:rsidRPr="005A05F4">
        <w:rPr>
          <w:color w:val="000000"/>
        </w:rPr>
        <w:t xml:space="preserve"> </w:t>
      </w:r>
    </w:p>
    <w:p w:rsidR="00AB4CE5" w:rsidRPr="00A30D90" w:rsidRDefault="00AB4CE5" w:rsidP="00AE7099">
      <w:pPr>
        <w:numPr>
          <w:ilvl w:val="1"/>
          <w:numId w:val="39"/>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6"/>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B4CE5" w:rsidRPr="006D141F" w:rsidRDefault="00AB4CE5" w:rsidP="00AE7099">
      <w:pPr>
        <w:numPr>
          <w:ilvl w:val="1"/>
          <w:numId w:val="39"/>
        </w:numPr>
        <w:ind w:left="0" w:firstLine="709"/>
        <w:jc w:val="both"/>
      </w:pPr>
      <w:r w:rsidRPr="00A30D90">
        <w:t>По решению заказчика, перечень документов, указанных в пункте </w:t>
      </w:r>
      <w:r>
        <w:t>3.53</w:t>
      </w:r>
      <w:r w:rsidRPr="006D141F">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AB4CE5" w:rsidRPr="00A30D90" w:rsidRDefault="00AB4CE5" w:rsidP="00AE7099">
      <w:pPr>
        <w:numPr>
          <w:ilvl w:val="1"/>
          <w:numId w:val="39"/>
        </w:numPr>
        <w:ind w:left="0" w:firstLine="709"/>
        <w:jc w:val="both"/>
      </w:pPr>
      <w:bookmarkStart w:id="87" w:name="_Ref264477417"/>
      <w:bookmarkStart w:id="88" w:name="_Ref264478467"/>
      <w:bookmarkStart w:id="89" w:name="_Ref298490302"/>
      <w:bookmarkStart w:id="90" w:name="_Toc342292943"/>
      <w:r w:rsidRPr="00A30D90">
        <w:t>Срок действия обеспечения исполнения обязательств по договору</w:t>
      </w:r>
      <w:bookmarkEnd w:id="87"/>
      <w:bookmarkEnd w:id="88"/>
      <w:bookmarkEnd w:id="89"/>
      <w:bookmarkEnd w:id="90"/>
      <w:r w:rsidRPr="00A30D90">
        <w:t xml:space="preserve"> должен составлять:</w:t>
      </w:r>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договора (кроме поручительства) - срок исполнения обязательств по договору плюс 60 дней;</w:t>
      </w:r>
    </w:p>
    <w:p w:rsidR="00AB4CE5" w:rsidRPr="00A30D90" w:rsidRDefault="00AB4CE5" w:rsidP="00AE7099">
      <w:pPr>
        <w:pStyle w:val="ListParagraph"/>
        <w:numPr>
          <w:ilvl w:val="0"/>
          <w:numId w:val="43"/>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B4CE5" w:rsidRPr="00A30D90" w:rsidRDefault="00AB4CE5" w:rsidP="005A05F4">
      <w:pPr>
        <w:pStyle w:val="ListParagraph"/>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B4CE5" w:rsidRPr="00A30D90" w:rsidRDefault="00AB4CE5" w:rsidP="00AE7099">
      <w:pPr>
        <w:numPr>
          <w:ilvl w:val="1"/>
          <w:numId w:val="39"/>
        </w:numPr>
        <w:ind w:left="0" w:firstLine="709"/>
        <w:jc w:val="both"/>
      </w:pPr>
      <w:r w:rsidRPr="00A30D90">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AB4CE5" w:rsidRPr="00A30D90" w:rsidRDefault="00AB4CE5" w:rsidP="00AE7099">
      <w:pPr>
        <w:numPr>
          <w:ilvl w:val="1"/>
          <w:numId w:val="39"/>
        </w:numPr>
        <w:ind w:left="0" w:firstLine="709"/>
        <w:jc w:val="both"/>
      </w:pPr>
      <w:r w:rsidRPr="00A30D9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B4CE5" w:rsidRPr="00A30D90" w:rsidRDefault="00AB4CE5"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3.32</w:t>
        </w:r>
      </w:fldSimple>
      <w:r w:rsidRPr="00A30D90">
        <w:t xml:space="preserve"> и</w:t>
      </w:r>
      <w:r>
        <w:t xml:space="preserve"> 3.46</w:t>
      </w:r>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B4CE5" w:rsidRPr="00A30D90" w:rsidRDefault="00AB4CE5"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B4CE5" w:rsidRPr="00A30D90" w:rsidRDefault="00AB4CE5" w:rsidP="005A05F4">
      <w:pPr>
        <w:tabs>
          <w:tab w:val="num" w:pos="1800"/>
          <w:tab w:val="num" w:pos="2847"/>
        </w:tabs>
        <w:spacing w:after="120"/>
        <w:jc w:val="both"/>
      </w:pPr>
    </w:p>
    <w:p w:rsidR="00AB4CE5" w:rsidRPr="00B83061" w:rsidRDefault="00AB4CE5" w:rsidP="005A05F4">
      <w:pPr>
        <w:ind w:left="709"/>
        <w:jc w:val="both"/>
      </w:pPr>
    </w:p>
    <w:p w:rsidR="00AB4CE5" w:rsidRPr="00225DB0" w:rsidRDefault="00AB4CE5" w:rsidP="00474AFE">
      <w:pPr>
        <w:tabs>
          <w:tab w:val="num" w:pos="993"/>
          <w:tab w:val="left" w:pos="1134"/>
          <w:tab w:val="num" w:pos="1701"/>
        </w:tabs>
        <w:ind w:firstLine="709"/>
        <w:jc w:val="both"/>
        <w:sectPr w:rsidR="00AB4CE5" w:rsidRPr="00225DB0" w:rsidSect="00983C64">
          <w:headerReference w:type="default" r:id="rId14"/>
          <w:footerReference w:type="default" r:id="rId15"/>
          <w:pgSz w:w="11907" w:h="16840" w:code="9"/>
          <w:pgMar w:top="851" w:right="851" w:bottom="851" w:left="1701" w:header="709" w:footer="624" w:gutter="0"/>
          <w:cols w:space="708"/>
          <w:docGrid w:linePitch="360"/>
        </w:sectPr>
      </w:pPr>
    </w:p>
    <w:p w:rsidR="00AB4CE5" w:rsidRPr="00B737D8" w:rsidRDefault="00AB4CE5" w:rsidP="00B737D8">
      <w:pPr>
        <w:pStyle w:val="Heading1"/>
        <w:numPr>
          <w:ilvl w:val="1"/>
          <w:numId w:val="14"/>
        </w:numPr>
        <w:tabs>
          <w:tab w:val="clear" w:pos="1440"/>
          <w:tab w:val="num" w:pos="1134"/>
        </w:tabs>
        <w:ind w:left="0" w:firstLine="709"/>
        <w:jc w:val="left"/>
        <w:rPr>
          <w:b/>
          <w:bCs/>
        </w:rPr>
      </w:pPr>
      <w:bookmarkStart w:id="91" w:name="_ИНФОРМАЦИОННАЯ_КАРТА_ЗАПРОСА"/>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29341996"/>
      <w:bookmarkStart w:id="163" w:name="ИНФКАРТА"/>
      <w:bookmarkEnd w:id="91"/>
      <w:r w:rsidRPr="00B737D8">
        <w:rPr>
          <w:b/>
          <w:bCs/>
        </w:rPr>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bookmarkEnd w:id="163"/>
    <w:p w:rsidR="00AB4CE5" w:rsidRPr="00225DB0" w:rsidRDefault="00AB4CE5" w:rsidP="00C87330">
      <w:pPr>
        <w:pStyle w:val="NormalWeb"/>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w:t>
      </w:r>
      <w:r w:rsidRPr="00225DB0">
        <w:rPr>
          <w:lang/>
        </w:rPr>
        <w:t>3</w:t>
      </w:r>
      <w:r w:rsidRPr="00225DB0">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AB4CE5" w:rsidRPr="00225DB0">
        <w:trPr>
          <w:trHeight w:val="440"/>
          <w:tblHeader/>
        </w:trPr>
        <w:tc>
          <w:tcPr>
            <w:tcW w:w="781" w:type="dxa"/>
            <w:vAlign w:val="center"/>
          </w:tcPr>
          <w:p w:rsidR="00AB4CE5" w:rsidRPr="00225DB0" w:rsidRDefault="00AB4CE5" w:rsidP="00C87330">
            <w:pPr>
              <w:jc w:val="center"/>
            </w:pPr>
            <w:r w:rsidRPr="00225DB0">
              <w:t>№ п/п</w:t>
            </w:r>
          </w:p>
        </w:tc>
        <w:tc>
          <w:tcPr>
            <w:tcW w:w="2977" w:type="dxa"/>
            <w:vAlign w:val="center"/>
          </w:tcPr>
          <w:p w:rsidR="00AB4CE5" w:rsidRPr="00225DB0" w:rsidRDefault="00AB4CE5" w:rsidP="00C87330">
            <w:pPr>
              <w:pStyle w:val="BodyTextIndent2"/>
              <w:ind w:firstLine="0"/>
              <w:jc w:val="center"/>
            </w:pPr>
            <w:r w:rsidRPr="00225DB0">
              <w:t>Наименование п/п</w:t>
            </w:r>
          </w:p>
        </w:tc>
        <w:tc>
          <w:tcPr>
            <w:tcW w:w="10915" w:type="dxa"/>
            <w:vAlign w:val="center"/>
          </w:tcPr>
          <w:p w:rsidR="00AB4CE5" w:rsidRPr="00225DB0" w:rsidRDefault="00AB4CE5" w:rsidP="00C87330">
            <w:pPr>
              <w:pStyle w:val="BodyTextIndent2"/>
              <w:ind w:right="153" w:firstLine="0"/>
              <w:jc w:val="center"/>
            </w:pPr>
            <w:r w:rsidRPr="00225DB0">
              <w:t>Содержание</w:t>
            </w:r>
          </w:p>
        </w:tc>
      </w:tr>
      <w:tr w:rsidR="00AB4CE5" w:rsidRPr="00225DB0">
        <w:trPr>
          <w:trHeight w:val="832"/>
        </w:trPr>
        <w:tc>
          <w:tcPr>
            <w:tcW w:w="781" w:type="dxa"/>
          </w:tcPr>
          <w:p w:rsidR="00AB4CE5" w:rsidRPr="00225DB0" w:rsidRDefault="00AB4CE5" w:rsidP="00AE7099">
            <w:pPr>
              <w:numPr>
                <w:ilvl w:val="0"/>
                <w:numId w:val="32"/>
              </w:numPr>
              <w:tabs>
                <w:tab w:val="num" w:pos="786"/>
              </w:tabs>
              <w:ind w:left="0" w:hanging="15"/>
              <w:jc w:val="center"/>
            </w:pPr>
            <w:bookmarkStart w:id="164" w:name="_Ref317250566"/>
          </w:p>
        </w:tc>
        <w:bookmarkEnd w:id="164"/>
        <w:tc>
          <w:tcPr>
            <w:tcW w:w="2977" w:type="dxa"/>
          </w:tcPr>
          <w:p w:rsidR="00AB4CE5" w:rsidRPr="00225DB0" w:rsidRDefault="00AB4CE5" w:rsidP="00C87330">
            <w:r w:rsidRPr="00225DB0">
              <w:t xml:space="preserve">Предмет запроса цен </w:t>
            </w:r>
          </w:p>
          <w:p w:rsidR="00AB4CE5" w:rsidRPr="00225DB0" w:rsidRDefault="00AB4CE5" w:rsidP="00C87330">
            <w:r w:rsidRPr="00225DB0">
              <w:t>Состав и объем товара/ работ/услуг</w:t>
            </w:r>
          </w:p>
        </w:tc>
        <w:tc>
          <w:tcPr>
            <w:tcW w:w="10915" w:type="dxa"/>
          </w:tcPr>
          <w:p w:rsidR="00AB4CE5" w:rsidRDefault="00AB4CE5" w:rsidP="00332115">
            <w:pPr>
              <w:rPr>
                <w:sz w:val="28"/>
                <w:szCs w:val="28"/>
              </w:rPr>
            </w:pPr>
            <w:r>
              <w:t>Право заключения договора на поставку тканей технического назначения</w:t>
            </w:r>
          </w:p>
          <w:p w:rsidR="00AB4CE5" w:rsidRDefault="00AB4CE5" w:rsidP="00740D85">
            <w:pPr>
              <w:ind w:right="153"/>
              <w:jc w:val="both"/>
            </w:pPr>
          </w:p>
          <w:p w:rsidR="00AB4CE5" w:rsidRDefault="00AB4CE5" w:rsidP="00740D85">
            <w:pPr>
              <w:ind w:right="153"/>
              <w:jc w:val="both"/>
            </w:pPr>
          </w:p>
          <w:p w:rsidR="00AB4CE5" w:rsidRPr="00225DB0" w:rsidRDefault="00AB4CE5" w:rsidP="00740D85">
            <w:pPr>
              <w:ind w:right="153"/>
              <w:jc w:val="both"/>
            </w:pPr>
            <w:r>
              <w:t>Приведены в ЧАСТИ 3</w:t>
            </w:r>
            <w:r w:rsidRPr="002E10FB">
              <w:t xml:space="preserve"> «</w:t>
            </w:r>
            <w:r w:rsidRPr="00225DB0">
              <w:t>ТЕХНИЧЕСКАЯ ЧАСТЬ»</w:t>
            </w:r>
          </w:p>
        </w:tc>
      </w:tr>
      <w:tr w:rsidR="00AB4CE5" w:rsidRPr="00225DB0">
        <w:trPr>
          <w:trHeight w:val="641"/>
        </w:trPr>
        <w:tc>
          <w:tcPr>
            <w:tcW w:w="781" w:type="dxa"/>
          </w:tcPr>
          <w:p w:rsidR="00AB4CE5" w:rsidRPr="00225DB0" w:rsidRDefault="00AB4CE5" w:rsidP="00AE7099">
            <w:pPr>
              <w:numPr>
                <w:ilvl w:val="0"/>
                <w:numId w:val="32"/>
              </w:numPr>
              <w:tabs>
                <w:tab w:val="num" w:pos="786"/>
              </w:tabs>
              <w:ind w:left="0" w:hanging="15"/>
              <w:jc w:val="center"/>
            </w:pPr>
            <w:bookmarkStart w:id="165" w:name="_Ref320260537"/>
          </w:p>
        </w:tc>
        <w:bookmarkEnd w:id="165"/>
        <w:tc>
          <w:tcPr>
            <w:tcW w:w="2977" w:type="dxa"/>
          </w:tcPr>
          <w:p w:rsidR="00AB4CE5" w:rsidRPr="00225DB0" w:rsidRDefault="00AB4CE5" w:rsidP="00FF5992">
            <w:pPr>
              <w:ind w:right="70"/>
            </w:pPr>
            <w:r w:rsidRPr="00225DB0">
              <w:t>Нормативный документ, в соответствии с которым проводится запрос цен</w:t>
            </w:r>
          </w:p>
        </w:tc>
        <w:tc>
          <w:tcPr>
            <w:tcW w:w="10915" w:type="dxa"/>
          </w:tcPr>
          <w:p w:rsidR="00AB4CE5" w:rsidRPr="009E58BB" w:rsidRDefault="00AB4CE5" w:rsidP="009E58BB">
            <w:pPr>
              <w:pStyle w:val="BodyTextIndent2"/>
              <w:ind w:right="153" w:firstLine="0"/>
            </w:pPr>
            <w:r w:rsidRPr="00DC4F32">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t xml:space="preserve">(протокол от 07.02.2012 № 37), </w:t>
            </w:r>
            <w:r>
              <w:t>в редакции с изменениями, на дату публикации данной процедуры.</w:t>
            </w:r>
          </w:p>
        </w:tc>
      </w:tr>
      <w:tr w:rsidR="00AB4CE5" w:rsidRPr="00225DB0">
        <w:trPr>
          <w:trHeight w:val="152"/>
        </w:trPr>
        <w:tc>
          <w:tcPr>
            <w:tcW w:w="781" w:type="dxa"/>
          </w:tcPr>
          <w:p w:rsidR="00AB4CE5" w:rsidRPr="00225DB0" w:rsidRDefault="00AB4CE5" w:rsidP="00AE7099">
            <w:pPr>
              <w:numPr>
                <w:ilvl w:val="0"/>
                <w:numId w:val="32"/>
              </w:numPr>
              <w:tabs>
                <w:tab w:val="num" w:pos="786"/>
              </w:tabs>
              <w:ind w:left="0" w:hanging="15"/>
              <w:jc w:val="center"/>
            </w:pPr>
            <w:bookmarkStart w:id="166" w:name="_Ref317250598"/>
          </w:p>
        </w:tc>
        <w:bookmarkEnd w:id="166"/>
        <w:tc>
          <w:tcPr>
            <w:tcW w:w="2977" w:type="dxa"/>
          </w:tcPr>
          <w:p w:rsidR="00AB4CE5" w:rsidRPr="00225DB0" w:rsidRDefault="00AB4CE5" w:rsidP="00C87330">
            <w:pPr>
              <w:ind w:right="153"/>
            </w:pPr>
            <w:r w:rsidRPr="00225DB0">
              <w:t>Условия договора:</w:t>
            </w:r>
          </w:p>
          <w:p w:rsidR="00AB4CE5" w:rsidRDefault="00AB4CE5" w:rsidP="00C87330">
            <w:pPr>
              <w:ind w:right="153"/>
            </w:pPr>
            <w:r w:rsidRPr="00225DB0">
              <w:t xml:space="preserve">Сроки </w:t>
            </w:r>
            <w:r w:rsidRPr="00470662">
              <w:t>поставки товара/ выполнения работ или оказания услуг</w:t>
            </w:r>
          </w:p>
          <w:p w:rsidR="00AB4CE5" w:rsidRPr="00470662" w:rsidRDefault="00AB4CE5" w:rsidP="00C87330">
            <w:pPr>
              <w:ind w:right="153"/>
              <w:rPr>
                <w:shd w:val="clear" w:color="auto" w:fill="FDE9D9"/>
              </w:rPr>
            </w:pPr>
          </w:p>
          <w:p w:rsidR="00AB4CE5" w:rsidRPr="00470662" w:rsidRDefault="00AB4CE5" w:rsidP="00C87330">
            <w:pPr>
              <w:ind w:right="153"/>
              <w:rPr>
                <w:shd w:val="clear" w:color="auto" w:fill="FDE9D9"/>
              </w:rPr>
            </w:pPr>
            <w:r w:rsidRPr="00470662">
              <w:t>Место поставки товара/ выполнения работ или оказания услуг</w:t>
            </w: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Default="00AB4CE5" w:rsidP="00C87330">
            <w:pPr>
              <w:ind w:right="153"/>
            </w:pPr>
          </w:p>
          <w:p w:rsidR="00AB4CE5" w:rsidRPr="00470662" w:rsidRDefault="00AB4CE5" w:rsidP="00C87330">
            <w:pPr>
              <w:ind w:right="153"/>
            </w:pPr>
            <w:r w:rsidRPr="00470662">
              <w:t xml:space="preserve">Условия оплаты </w:t>
            </w:r>
          </w:p>
          <w:p w:rsidR="00AB4CE5" w:rsidRPr="00225DB0" w:rsidRDefault="00AB4CE5" w:rsidP="00C87330">
            <w:pPr>
              <w:ind w:right="153"/>
            </w:pPr>
          </w:p>
        </w:tc>
        <w:tc>
          <w:tcPr>
            <w:tcW w:w="10915" w:type="dxa"/>
          </w:tcPr>
          <w:p w:rsidR="00AB4CE5" w:rsidRDefault="00AB4CE5" w:rsidP="000B0199">
            <w:pPr>
              <w:ind w:right="153"/>
              <w:jc w:val="both"/>
            </w:pPr>
          </w:p>
          <w:p w:rsidR="00AB4CE5" w:rsidRPr="00B32C49" w:rsidRDefault="00AB4CE5" w:rsidP="000B0199">
            <w:pPr>
              <w:ind w:right="153"/>
              <w:jc w:val="both"/>
            </w:pPr>
            <w:r w:rsidRPr="00B32C49">
              <w:t>Поставка товара в течение 30 календарных дней с момента подписания договора уполномоченными представителями сторон</w:t>
            </w:r>
          </w:p>
          <w:p w:rsidR="00AB4CE5" w:rsidRDefault="00AB4CE5" w:rsidP="000B0199">
            <w:pPr>
              <w:ind w:right="153"/>
              <w:jc w:val="both"/>
            </w:pPr>
          </w:p>
          <w:p w:rsidR="00AB4CE5" w:rsidRDefault="00AB4CE5" w:rsidP="000B0199">
            <w:pPr>
              <w:ind w:right="153"/>
              <w:jc w:val="both"/>
            </w:pPr>
          </w:p>
          <w:p w:rsidR="00AB4CE5" w:rsidRDefault="00AB4CE5" w:rsidP="00D23154">
            <w:pPr>
              <w:ind w:right="153"/>
              <w:jc w:val="both"/>
            </w:pPr>
            <w:r w:rsidRPr="009C6C42">
              <w:rPr>
                <w:color w:val="000000"/>
              </w:rPr>
              <w:t>г. Северск Томской обл., ул. Курчатова 1, ОАО «СХК»</w:t>
            </w:r>
          </w:p>
          <w:p w:rsidR="00AB4CE5" w:rsidRPr="00AD2967" w:rsidRDefault="00AB4CE5" w:rsidP="00D23154">
            <w:pPr>
              <w:rPr>
                <w:sz w:val="20"/>
                <w:szCs w:val="20"/>
              </w:rPr>
            </w:pPr>
            <w:r w:rsidRPr="00AD2967">
              <w:rPr>
                <w:color w:val="000000"/>
              </w:rPr>
              <w:t>Способ доставки: через терминал транспортной компании в г. Томске, далее самовывоз Покупателем до склада ОАО «СХК» г. Северск, ул. Предзаводская,</w:t>
            </w:r>
            <w:r>
              <w:rPr>
                <w:color w:val="000000"/>
              </w:rPr>
              <w:t xml:space="preserve"> </w:t>
            </w:r>
            <w:r w:rsidRPr="00AD2967">
              <w:rPr>
                <w:color w:val="000000"/>
              </w:rPr>
              <w:t>9</w:t>
            </w:r>
            <w:r w:rsidRPr="00AD2967">
              <w:rPr>
                <w:sz w:val="20"/>
                <w:szCs w:val="20"/>
              </w:rPr>
              <w:t xml:space="preserve"> </w:t>
            </w:r>
          </w:p>
          <w:p w:rsidR="00AB4CE5" w:rsidRDefault="00AB4CE5" w:rsidP="000B0199">
            <w:pPr>
              <w:ind w:right="153"/>
              <w:jc w:val="both"/>
            </w:pPr>
          </w:p>
          <w:p w:rsidR="00AB4CE5" w:rsidRPr="002B3380" w:rsidRDefault="00AB4CE5" w:rsidP="007427CE">
            <w:pPr>
              <w:pStyle w:val="16"/>
              <w:spacing w:after="0" w:line="240" w:lineRule="auto"/>
              <w:ind w:left="0"/>
              <w:jc w:val="both"/>
              <w:rPr>
                <w:rFonts w:ascii="Times New Roman" w:hAnsi="Times New Roman" w:cs="Times New Roman"/>
                <w:i/>
                <w:iCs/>
                <w:sz w:val="22"/>
                <w:szCs w:val="22"/>
                <w:lang w:eastAsia="en-US"/>
              </w:rPr>
            </w:pPr>
            <w:r w:rsidRPr="002B3380">
              <w:rPr>
                <w:rFonts w:ascii="Times New Roman" w:hAnsi="Times New Roman" w:cs="Times New Roman"/>
                <w:i/>
                <w:iCs/>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B4CE5" w:rsidRPr="002B3380" w:rsidRDefault="00AB4CE5" w:rsidP="007427CE">
            <w:pPr>
              <w:pStyle w:val="16"/>
              <w:spacing w:after="0" w:line="240" w:lineRule="auto"/>
              <w:ind w:left="0"/>
              <w:jc w:val="both"/>
              <w:rPr>
                <w:rFonts w:ascii="Times New Roman" w:hAnsi="Times New Roman" w:cs="Times New Roman"/>
                <w:i/>
                <w:iCs/>
                <w:sz w:val="22"/>
                <w:szCs w:val="22"/>
                <w:lang w:eastAsia="en-US"/>
              </w:rPr>
            </w:pPr>
            <w:r w:rsidRPr="002B3380">
              <w:rPr>
                <w:rFonts w:ascii="Times New Roman" w:hAnsi="Times New Roman" w:cs="Times New Roman"/>
                <w:i/>
                <w:iCs/>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B4CE5" w:rsidRPr="009D29C5" w:rsidRDefault="00AB4CE5" w:rsidP="007427CE">
            <w:pPr>
              <w:ind w:right="153"/>
              <w:jc w:val="both"/>
              <w:rPr>
                <w:i/>
                <w:iCs/>
                <w:sz w:val="22"/>
                <w:szCs w:val="22"/>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AB4CE5" w:rsidRPr="001F147C" w:rsidRDefault="00AB4CE5" w:rsidP="007427CE">
            <w:pPr>
              <w:ind w:right="153"/>
              <w:jc w:val="both"/>
            </w:pPr>
          </w:p>
          <w:p w:rsidR="00AB4CE5" w:rsidRPr="004F01FA" w:rsidRDefault="00AB4CE5" w:rsidP="00C62F68">
            <w:pPr>
              <w:ind w:right="153"/>
              <w:jc w:val="both"/>
            </w:pPr>
            <w:r w:rsidRPr="004F01FA">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AB4CE5" w:rsidRPr="00225DB0" w:rsidRDefault="00AB4CE5" w:rsidP="00C62F68">
            <w:pPr>
              <w:ind w:right="153"/>
              <w:jc w:val="both"/>
            </w:pPr>
            <w:r w:rsidRPr="00225DB0">
              <w:t xml:space="preserve">Встречные предложения участников по проекту договора </w:t>
            </w:r>
            <w:r w:rsidRPr="00225DB0">
              <w:rPr>
                <w:b/>
                <w:bCs/>
                <w:u w:val="single"/>
              </w:rPr>
              <w:t>не допускаются</w:t>
            </w:r>
            <w:r w:rsidRPr="00225DB0">
              <w:t>.</w:t>
            </w:r>
          </w:p>
        </w:tc>
      </w:tr>
      <w:tr w:rsidR="00AB4CE5" w:rsidRPr="00225DB0">
        <w:trPr>
          <w:trHeight w:val="261"/>
        </w:trPr>
        <w:tc>
          <w:tcPr>
            <w:tcW w:w="781" w:type="dxa"/>
          </w:tcPr>
          <w:p w:rsidR="00AB4CE5" w:rsidRPr="00225DB0" w:rsidRDefault="00AB4CE5" w:rsidP="00AE7099">
            <w:pPr>
              <w:numPr>
                <w:ilvl w:val="0"/>
                <w:numId w:val="32"/>
              </w:numPr>
              <w:tabs>
                <w:tab w:val="num" w:pos="786"/>
              </w:tabs>
              <w:ind w:left="0" w:hanging="15"/>
              <w:jc w:val="center"/>
            </w:pPr>
            <w:bookmarkStart w:id="167" w:name="_Ref317250606"/>
            <w:r>
              <w:t xml:space="preserve"> </w:t>
            </w:r>
          </w:p>
        </w:tc>
        <w:bookmarkEnd w:id="167"/>
        <w:tc>
          <w:tcPr>
            <w:tcW w:w="2977" w:type="dxa"/>
          </w:tcPr>
          <w:p w:rsidR="00AB4CE5" w:rsidRPr="00225DB0" w:rsidRDefault="00AB4CE5" w:rsidP="00C87330">
            <w:pPr>
              <w:ind w:right="153"/>
            </w:pPr>
            <w:r w:rsidRPr="00225DB0">
              <w:t xml:space="preserve">Количество лотов </w:t>
            </w:r>
          </w:p>
        </w:tc>
        <w:tc>
          <w:tcPr>
            <w:tcW w:w="10915" w:type="dxa"/>
          </w:tcPr>
          <w:p w:rsidR="00AB4CE5" w:rsidRPr="00225DB0" w:rsidRDefault="00AB4CE5" w:rsidP="00C87330">
            <w:pPr>
              <w:ind w:right="153"/>
            </w:pPr>
            <w:r w:rsidRPr="00225DB0">
              <w:t>1</w:t>
            </w:r>
            <w:r>
              <w:t xml:space="preserve"> (один)</w:t>
            </w:r>
          </w:p>
        </w:tc>
      </w:tr>
      <w:tr w:rsidR="00AB4CE5" w:rsidRPr="001F147C">
        <w:trPr>
          <w:trHeight w:val="152"/>
        </w:trPr>
        <w:tc>
          <w:tcPr>
            <w:tcW w:w="781" w:type="dxa"/>
          </w:tcPr>
          <w:p w:rsidR="00AB4CE5" w:rsidRPr="00225DB0" w:rsidRDefault="00AB4CE5" w:rsidP="00AE7099">
            <w:pPr>
              <w:numPr>
                <w:ilvl w:val="0"/>
                <w:numId w:val="32"/>
              </w:numPr>
              <w:tabs>
                <w:tab w:val="num" w:pos="786"/>
              </w:tabs>
              <w:ind w:left="0" w:hanging="15"/>
              <w:jc w:val="center"/>
            </w:pPr>
            <w:bookmarkStart w:id="168" w:name="_Ref317249928"/>
          </w:p>
        </w:tc>
        <w:bookmarkEnd w:id="168"/>
        <w:tc>
          <w:tcPr>
            <w:tcW w:w="2977" w:type="dxa"/>
          </w:tcPr>
          <w:p w:rsidR="00AB4CE5" w:rsidRPr="00225DB0" w:rsidRDefault="00AB4CE5" w:rsidP="00C87330">
            <w:r w:rsidRPr="00225DB0">
              <w:t>Заказчик</w:t>
            </w:r>
          </w:p>
        </w:tc>
        <w:tc>
          <w:tcPr>
            <w:tcW w:w="10915" w:type="dxa"/>
          </w:tcPr>
          <w:p w:rsidR="00AB4CE5" w:rsidRPr="001F147C" w:rsidRDefault="00AB4CE5" w:rsidP="001F147C">
            <w:pPr>
              <w:ind w:right="153"/>
              <w:jc w:val="both"/>
            </w:pPr>
            <w:r w:rsidRPr="001F147C">
              <w:t>Открытое Акционерное Общество «Сибирский химический комбинат»  (ОАО «СХК»)</w:t>
            </w:r>
          </w:p>
          <w:p w:rsidR="00AB4CE5" w:rsidRPr="001F147C" w:rsidRDefault="00AB4CE5" w:rsidP="001F147C">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AB4CE5" w:rsidRPr="001F147C" w:rsidRDefault="00AB4CE5"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AB4CE5" w:rsidRPr="00E27FAA">
        <w:trPr>
          <w:trHeight w:val="152"/>
        </w:trPr>
        <w:tc>
          <w:tcPr>
            <w:tcW w:w="781" w:type="dxa"/>
          </w:tcPr>
          <w:p w:rsidR="00AB4CE5" w:rsidRPr="001F147C" w:rsidRDefault="00AB4CE5" w:rsidP="00AE7099">
            <w:pPr>
              <w:numPr>
                <w:ilvl w:val="0"/>
                <w:numId w:val="32"/>
              </w:numPr>
              <w:tabs>
                <w:tab w:val="num" w:pos="786"/>
              </w:tabs>
              <w:ind w:left="0" w:hanging="15"/>
              <w:jc w:val="center"/>
            </w:pPr>
            <w:bookmarkStart w:id="169" w:name="_Ref317250471"/>
          </w:p>
        </w:tc>
        <w:bookmarkEnd w:id="169"/>
        <w:tc>
          <w:tcPr>
            <w:tcW w:w="2977" w:type="dxa"/>
          </w:tcPr>
          <w:p w:rsidR="00AB4CE5" w:rsidRPr="00225DB0" w:rsidRDefault="00AB4CE5" w:rsidP="006037AB">
            <w:pPr>
              <w:ind w:right="153"/>
            </w:pPr>
            <w:r w:rsidRPr="00225DB0">
              <w:t>Организатор запроса цен</w:t>
            </w:r>
          </w:p>
        </w:tc>
        <w:tc>
          <w:tcPr>
            <w:tcW w:w="10915" w:type="dxa"/>
          </w:tcPr>
          <w:p w:rsidR="00AB4CE5" w:rsidRPr="001F147C" w:rsidRDefault="00AB4CE5" w:rsidP="001F147C">
            <w:pPr>
              <w:ind w:right="153"/>
              <w:jc w:val="both"/>
            </w:pPr>
            <w:r w:rsidRPr="001F147C">
              <w:t>Открытое Акционерное Общество «Сибирский химический комбинат»  (ОАО «СХК»)</w:t>
            </w:r>
          </w:p>
          <w:p w:rsidR="00AB4CE5" w:rsidRPr="001F147C" w:rsidRDefault="00AB4CE5" w:rsidP="001F147C">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AB4CE5" w:rsidRDefault="00AB4CE5"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AB4CE5" w:rsidRPr="001F147C" w:rsidRDefault="00AB4CE5" w:rsidP="001F147C">
            <w:pPr>
              <w:ind w:right="153"/>
              <w:jc w:val="both"/>
              <w:rPr>
                <w:b/>
                <w:bCs/>
                <w:color w:val="000000"/>
              </w:rPr>
            </w:pPr>
            <w:r w:rsidRPr="001F147C">
              <w:rPr>
                <w:b/>
                <w:bCs/>
              </w:rPr>
              <w:t xml:space="preserve">Контактное лицо </w:t>
            </w:r>
            <w:r w:rsidRPr="001F147C">
              <w:rPr>
                <w:b/>
                <w:bCs/>
                <w:color w:val="000000"/>
              </w:rPr>
              <w:t xml:space="preserve">по </w:t>
            </w:r>
            <w:r>
              <w:rPr>
                <w:b/>
                <w:bCs/>
                <w:color w:val="000000"/>
              </w:rPr>
              <w:t>вопросам предмета</w:t>
            </w:r>
            <w:r w:rsidRPr="001F147C">
              <w:rPr>
                <w:b/>
                <w:bCs/>
                <w:color w:val="000000"/>
              </w:rPr>
              <w:t xml:space="preserve"> закупки: </w:t>
            </w:r>
          </w:p>
          <w:p w:rsidR="00AB4CE5" w:rsidRDefault="00AB4CE5" w:rsidP="001F147C">
            <w:pPr>
              <w:jc w:val="both"/>
            </w:pPr>
            <w:r>
              <w:t xml:space="preserve">Богданова Ирина Валентиновна, </w:t>
            </w:r>
            <w:r w:rsidRPr="00F512FA">
              <w:t>телефон: (3823) 52-</w:t>
            </w:r>
            <w:r>
              <w:t>18-48</w:t>
            </w:r>
            <w:r w:rsidRPr="00F512FA">
              <w:t>, факс (3823) 56-25-50</w:t>
            </w:r>
          </w:p>
          <w:p w:rsidR="00AB4CE5" w:rsidRPr="00235118" w:rsidRDefault="00AB4CE5" w:rsidP="001F147C">
            <w:pPr>
              <w:jc w:val="both"/>
            </w:pPr>
            <w:r w:rsidRPr="00235118">
              <w:t xml:space="preserve">Контактное лицо по вопросам проведения закупки: </w:t>
            </w:r>
          </w:p>
          <w:p w:rsidR="00AB4CE5" w:rsidRPr="00F512FA" w:rsidRDefault="00AB4CE5" w:rsidP="001F147C">
            <w:pPr>
              <w:jc w:val="both"/>
            </w:pPr>
            <w:r w:rsidRPr="00F512FA">
              <w:t xml:space="preserve">Митюкевич Яна Александровна, </w:t>
            </w:r>
            <w:r>
              <w:t>телефон: (3823) 52-34-80</w:t>
            </w:r>
            <w:r w:rsidRPr="00F512FA">
              <w:t>, факс (3823) 56-25-50</w:t>
            </w:r>
          </w:p>
          <w:p w:rsidR="00AB4CE5" w:rsidRPr="00F512FA" w:rsidRDefault="00AB4CE5" w:rsidP="001F147C">
            <w:pPr>
              <w:ind w:right="153"/>
              <w:jc w:val="both"/>
              <w:rPr>
                <w:lang w:val="en-US"/>
              </w:rPr>
            </w:pPr>
            <w:r w:rsidRPr="00F512FA">
              <w:rPr>
                <w:lang w:val="en-US"/>
              </w:rPr>
              <w:t xml:space="preserve">e-mail: </w:t>
            </w:r>
            <w:hyperlink r:id="rId16" w:history="1">
              <w:r w:rsidRPr="00F512FA">
                <w:rPr>
                  <w:rStyle w:val="Hyperlink"/>
                  <w:color w:val="auto"/>
                  <w:lang w:val="en-US"/>
                </w:rPr>
                <w:t>mitukevich@seversk.tomsknet.ru</w:t>
              </w:r>
            </w:hyperlink>
          </w:p>
          <w:p w:rsidR="00AB4CE5" w:rsidRPr="00E27FAA" w:rsidRDefault="00AB4CE5"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AB4CE5" w:rsidRPr="00225DB0">
        <w:trPr>
          <w:trHeight w:val="70"/>
        </w:trPr>
        <w:tc>
          <w:tcPr>
            <w:tcW w:w="781" w:type="dxa"/>
          </w:tcPr>
          <w:p w:rsidR="00AB4CE5" w:rsidRPr="00E27FAA" w:rsidRDefault="00AB4CE5" w:rsidP="00AE7099">
            <w:pPr>
              <w:numPr>
                <w:ilvl w:val="0"/>
                <w:numId w:val="32"/>
              </w:numPr>
              <w:tabs>
                <w:tab w:val="num" w:pos="786"/>
              </w:tabs>
              <w:ind w:left="0" w:hanging="15"/>
              <w:jc w:val="center"/>
            </w:pPr>
            <w:bookmarkStart w:id="170" w:name="_Ref317250534"/>
          </w:p>
        </w:tc>
        <w:bookmarkEnd w:id="170"/>
        <w:tc>
          <w:tcPr>
            <w:tcW w:w="2977" w:type="dxa"/>
          </w:tcPr>
          <w:p w:rsidR="00AB4CE5" w:rsidRPr="00225DB0" w:rsidRDefault="00AB4CE5" w:rsidP="00B01C51">
            <w:pPr>
              <w:ind w:right="153"/>
            </w:pPr>
            <w:r w:rsidRPr="00225DB0">
              <w:t xml:space="preserve">Информационное обеспечение проведения запроса цен </w:t>
            </w:r>
          </w:p>
        </w:tc>
        <w:tc>
          <w:tcPr>
            <w:tcW w:w="10915" w:type="dxa"/>
          </w:tcPr>
          <w:p w:rsidR="00AB4CE5" w:rsidRDefault="00AB4CE5" w:rsidP="004C1016">
            <w:pPr>
              <w:tabs>
                <w:tab w:val="left" w:pos="1134"/>
              </w:tabs>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AB4CE5" w:rsidRPr="00225DB0" w:rsidRDefault="00AB4CE5" w:rsidP="004C1016">
            <w:pPr>
              <w:tabs>
                <w:tab w:val="left" w:pos="1134"/>
              </w:tabs>
              <w:jc w:val="both"/>
            </w:pPr>
            <w:r>
              <w:rPr>
                <w:lang w:eastAsia="en-US"/>
              </w:rPr>
              <w:t>Официальный</w:t>
            </w:r>
            <w:r w:rsidRPr="00E63A3C">
              <w:rPr>
                <w:lang w:eastAsia="en-US"/>
              </w:rPr>
              <w:t xml:space="preserve"> </w:t>
            </w:r>
            <w:r>
              <w:rPr>
                <w:lang w:eastAsia="en-US"/>
              </w:rPr>
              <w:t xml:space="preserve">государственный </w:t>
            </w:r>
            <w:r w:rsidRPr="00E63A3C">
              <w:rPr>
                <w:lang w:eastAsia="en-US"/>
              </w:rPr>
              <w:t>сайт</w:t>
            </w:r>
            <w:r>
              <w:rPr>
                <w:lang w:eastAsia="en-US"/>
              </w:rPr>
              <w:t xml:space="preserve"> </w:t>
            </w:r>
            <w:hyperlink r:id="rId17" w:history="1">
              <w:r w:rsidRPr="00537E13">
                <w:rPr>
                  <w:rStyle w:val="Hyperlink"/>
                </w:rPr>
                <w:t>www.zakupki.gov.ru</w:t>
              </w:r>
            </w:hyperlink>
            <w:r w:rsidRPr="00E63A3C">
              <w:rPr>
                <w:color w:val="0000FF"/>
              </w:rPr>
              <w:t>,</w:t>
            </w:r>
          </w:p>
          <w:p w:rsidR="00AB4CE5" w:rsidRDefault="00AB4CE5" w:rsidP="00470662">
            <w:pPr>
              <w:tabs>
                <w:tab w:val="left" w:pos="1134"/>
              </w:tabs>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8" w:history="1">
              <w:r w:rsidRPr="00225DB0">
                <w:rPr>
                  <w:rStyle w:val="Hyperlink"/>
                </w:rPr>
                <w:t>http://zakupki.rosatom.ru</w:t>
              </w:r>
            </w:hyperlink>
            <w:r>
              <w:rPr>
                <w:spacing w:val="-6"/>
              </w:rPr>
              <w:t>,</w:t>
            </w:r>
          </w:p>
          <w:p w:rsidR="00AB4CE5" w:rsidRPr="00645C78" w:rsidRDefault="00AB4CE5" w:rsidP="00470662">
            <w:pPr>
              <w:tabs>
                <w:tab w:val="left" w:pos="1134"/>
              </w:tabs>
              <w:jc w:val="both"/>
              <w:rPr>
                <w:color w:val="0000FF"/>
              </w:rPr>
            </w:pPr>
            <w:r w:rsidRPr="00225DB0">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9" w:history="1">
              <w:r w:rsidRPr="005F2E3E">
                <w:rPr>
                  <w:rStyle w:val="Hyperlink"/>
                </w:rPr>
                <w:t>www.a-k-d.ru</w:t>
              </w:r>
            </w:hyperlink>
          </w:p>
        </w:tc>
      </w:tr>
      <w:tr w:rsidR="00AB4CE5" w:rsidRPr="00225DB0">
        <w:trPr>
          <w:trHeight w:val="152"/>
        </w:trPr>
        <w:tc>
          <w:tcPr>
            <w:tcW w:w="781" w:type="dxa"/>
          </w:tcPr>
          <w:p w:rsidR="00AB4CE5" w:rsidRPr="00225DB0" w:rsidRDefault="00AB4CE5" w:rsidP="00AE7099">
            <w:pPr>
              <w:numPr>
                <w:ilvl w:val="0"/>
                <w:numId w:val="32"/>
              </w:numPr>
              <w:tabs>
                <w:tab w:val="num" w:pos="786"/>
              </w:tabs>
              <w:ind w:left="0" w:hanging="15"/>
              <w:jc w:val="center"/>
            </w:pPr>
            <w:bookmarkStart w:id="171" w:name="_Ref317250440"/>
          </w:p>
        </w:tc>
        <w:bookmarkEnd w:id="171"/>
        <w:tc>
          <w:tcPr>
            <w:tcW w:w="2977" w:type="dxa"/>
          </w:tcPr>
          <w:p w:rsidR="00AB4CE5" w:rsidRDefault="00AB4CE5" w:rsidP="00B01C51">
            <w:pPr>
              <w:pStyle w:val="31"/>
              <w:tabs>
                <w:tab w:val="clear" w:pos="1307"/>
              </w:tabs>
              <w:ind w:left="0" w:right="153"/>
              <w:jc w:val="left"/>
            </w:pPr>
            <w:r w:rsidRPr="00225DB0">
              <w:t xml:space="preserve">Начальная (максимальная) цена договора </w:t>
            </w:r>
          </w:p>
          <w:p w:rsidR="00AB4CE5" w:rsidRDefault="00AB4CE5" w:rsidP="00B01C51">
            <w:pPr>
              <w:pStyle w:val="31"/>
              <w:tabs>
                <w:tab w:val="clear" w:pos="1307"/>
              </w:tabs>
              <w:ind w:left="0" w:right="153"/>
              <w:jc w:val="left"/>
            </w:pPr>
          </w:p>
          <w:p w:rsidR="00AB4CE5" w:rsidRPr="00225DB0" w:rsidRDefault="00AB4CE5" w:rsidP="00B01C51">
            <w:pPr>
              <w:pStyle w:val="31"/>
              <w:tabs>
                <w:tab w:val="clear" w:pos="1307"/>
              </w:tabs>
              <w:ind w:left="0" w:right="153"/>
              <w:jc w:val="left"/>
            </w:pPr>
            <w:r>
              <w:t>порядок формирования цены договора</w:t>
            </w:r>
          </w:p>
        </w:tc>
        <w:tc>
          <w:tcPr>
            <w:tcW w:w="10915" w:type="dxa"/>
          </w:tcPr>
          <w:p w:rsidR="00AB4CE5" w:rsidRPr="004F01FA" w:rsidRDefault="00AB4CE5" w:rsidP="00254E05">
            <w:pPr>
              <w:rPr>
                <w:b/>
                <w:bCs/>
                <w:color w:val="000000"/>
              </w:rPr>
            </w:pPr>
            <w:r w:rsidRPr="004F01FA">
              <w:rPr>
                <w:b/>
                <w:bCs/>
                <w:color w:val="000000"/>
              </w:rPr>
              <w:t>1 339</w:t>
            </w:r>
            <w:r>
              <w:rPr>
                <w:b/>
                <w:bCs/>
                <w:color w:val="000000"/>
              </w:rPr>
              <w:t> </w:t>
            </w:r>
            <w:r w:rsidRPr="004F01FA">
              <w:rPr>
                <w:b/>
                <w:bCs/>
                <w:color w:val="000000"/>
              </w:rPr>
              <w:t>500</w:t>
            </w:r>
            <w:r w:rsidRPr="004F01FA">
              <w:rPr>
                <w:color w:val="000000"/>
              </w:rPr>
              <w:t xml:space="preserve"> (</w:t>
            </w:r>
            <w:r>
              <w:rPr>
                <w:color w:val="000000"/>
              </w:rPr>
              <w:t xml:space="preserve">один миллион триста тридцать девять тысяч пятьсот) </w:t>
            </w:r>
            <w:r>
              <w:rPr>
                <w:b/>
                <w:bCs/>
                <w:color w:val="000000"/>
              </w:rPr>
              <w:t>рублей</w:t>
            </w:r>
            <w:r w:rsidRPr="00254E05">
              <w:rPr>
                <w:b/>
                <w:bCs/>
                <w:color w:val="000000"/>
              </w:rPr>
              <w:t xml:space="preserve"> 00 копеек</w:t>
            </w:r>
            <w:r>
              <w:rPr>
                <w:b/>
                <w:bCs/>
                <w:color w:val="000000"/>
              </w:rPr>
              <w:t xml:space="preserve">, в </w:t>
            </w:r>
            <w:r w:rsidRPr="00254E05">
              <w:rPr>
                <w:b/>
                <w:bCs/>
                <w:color w:val="000000"/>
              </w:rPr>
              <w:t xml:space="preserve">том числе НДС 18% </w:t>
            </w:r>
          </w:p>
          <w:p w:rsidR="00AB4CE5" w:rsidRDefault="00AB4CE5" w:rsidP="00254E05"/>
          <w:p w:rsidR="00AB4CE5" w:rsidRDefault="00AB4CE5" w:rsidP="00254E05"/>
          <w:p w:rsidR="00AB4CE5" w:rsidRDefault="00AB4CE5" w:rsidP="00254E05">
            <w:r w:rsidRPr="00E5573E">
              <w:t xml:space="preserve">Цена договора включает </w:t>
            </w:r>
            <w:r w:rsidRPr="004F01FA">
              <w:t>стоимость товара, стоимо</w:t>
            </w:r>
            <w:r>
              <w:t>сть тары, транспортных расходов, страхования</w:t>
            </w:r>
            <w:r w:rsidRPr="004F01FA">
              <w:t xml:space="preserve">, уплату таможенных пошлин, </w:t>
            </w:r>
            <w:r>
              <w:t>налогов, сборов</w:t>
            </w:r>
            <w:r w:rsidRPr="004F01FA">
              <w:t xml:space="preserve"> и </w:t>
            </w:r>
            <w:r>
              <w:t>других расходов связанных</w:t>
            </w:r>
            <w:r w:rsidRPr="00B723C6">
              <w:t xml:space="preserve"> с исполнением договора.</w:t>
            </w:r>
          </w:p>
          <w:p w:rsidR="00AB4CE5" w:rsidRDefault="00AB4CE5" w:rsidP="00A9549B">
            <w:pPr>
              <w:tabs>
                <w:tab w:val="left" w:pos="1134"/>
              </w:tabs>
              <w:jc w:val="both"/>
              <w:rPr>
                <w:b/>
                <w:bCs/>
                <w:u w:val="single"/>
              </w:rPr>
            </w:pPr>
          </w:p>
          <w:p w:rsidR="00AB4CE5" w:rsidRPr="002B0A27" w:rsidRDefault="00AB4CE5" w:rsidP="00A9549B">
            <w:pPr>
              <w:tabs>
                <w:tab w:val="left" w:pos="1134"/>
              </w:tabs>
              <w:jc w:val="both"/>
              <w:rPr>
                <w:b/>
                <w:bCs/>
                <w:sz w:val="22"/>
                <w:szCs w:val="22"/>
                <w:u w:val="single"/>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B4CE5" w:rsidRPr="00BA7857" w:rsidRDefault="00AB4CE5" w:rsidP="00A9549B">
            <w:pPr>
              <w:tabs>
                <w:tab w:val="left" w:pos="1134"/>
              </w:tabs>
              <w:jc w:val="both"/>
              <w:rPr>
                <w:b/>
                <w:bCs/>
                <w:u w:val="single"/>
              </w:rPr>
            </w:pPr>
          </w:p>
        </w:tc>
      </w:tr>
      <w:tr w:rsidR="00AB4CE5" w:rsidRPr="00225DB0">
        <w:trPr>
          <w:trHeight w:val="397"/>
        </w:trPr>
        <w:tc>
          <w:tcPr>
            <w:tcW w:w="781" w:type="dxa"/>
          </w:tcPr>
          <w:p w:rsidR="00AB4CE5" w:rsidRPr="00225DB0" w:rsidRDefault="00AB4CE5" w:rsidP="00AE7099">
            <w:pPr>
              <w:numPr>
                <w:ilvl w:val="0"/>
                <w:numId w:val="32"/>
              </w:numPr>
              <w:tabs>
                <w:tab w:val="num" w:pos="786"/>
              </w:tabs>
              <w:ind w:left="0" w:hanging="15"/>
              <w:jc w:val="center"/>
            </w:pPr>
          </w:p>
        </w:tc>
        <w:tc>
          <w:tcPr>
            <w:tcW w:w="2977" w:type="dxa"/>
          </w:tcPr>
          <w:p w:rsidR="00AB4CE5" w:rsidRPr="00225DB0" w:rsidRDefault="00AB4CE5" w:rsidP="00C87330">
            <w:pPr>
              <w:ind w:right="153"/>
              <w:rPr>
                <w:lang w:val="en-US"/>
              </w:rPr>
            </w:pPr>
            <w:r w:rsidRPr="00225DB0">
              <w:t>Официальный язык запроса цен</w:t>
            </w:r>
          </w:p>
        </w:tc>
        <w:tc>
          <w:tcPr>
            <w:tcW w:w="10915" w:type="dxa"/>
          </w:tcPr>
          <w:p w:rsidR="00AB4CE5" w:rsidRPr="00225DB0" w:rsidRDefault="00AB4CE5" w:rsidP="00C87330">
            <w:pPr>
              <w:ind w:right="153"/>
            </w:pPr>
            <w:r w:rsidRPr="00225DB0">
              <w:t>русский</w:t>
            </w:r>
          </w:p>
        </w:tc>
      </w:tr>
      <w:tr w:rsidR="00AB4CE5" w:rsidRPr="00225DB0">
        <w:trPr>
          <w:trHeight w:val="237"/>
        </w:trPr>
        <w:tc>
          <w:tcPr>
            <w:tcW w:w="781" w:type="dxa"/>
          </w:tcPr>
          <w:p w:rsidR="00AB4CE5" w:rsidRPr="00225DB0" w:rsidRDefault="00AB4CE5" w:rsidP="00AE7099">
            <w:pPr>
              <w:numPr>
                <w:ilvl w:val="0"/>
                <w:numId w:val="32"/>
              </w:numPr>
              <w:tabs>
                <w:tab w:val="num" w:pos="786"/>
              </w:tabs>
              <w:ind w:left="0" w:hanging="15"/>
              <w:jc w:val="center"/>
            </w:pPr>
            <w:bookmarkStart w:id="172" w:name="_Ref317253392"/>
          </w:p>
        </w:tc>
        <w:bookmarkEnd w:id="172"/>
        <w:tc>
          <w:tcPr>
            <w:tcW w:w="2977" w:type="dxa"/>
          </w:tcPr>
          <w:p w:rsidR="00AB4CE5" w:rsidRPr="00225DB0" w:rsidRDefault="00AB4CE5" w:rsidP="00C87330">
            <w:pPr>
              <w:ind w:right="153"/>
              <w:rPr>
                <w:lang w:val="en-US"/>
              </w:rPr>
            </w:pPr>
            <w:r w:rsidRPr="00225DB0">
              <w:t>Валюта запроса цен</w:t>
            </w:r>
          </w:p>
        </w:tc>
        <w:tc>
          <w:tcPr>
            <w:tcW w:w="10915" w:type="dxa"/>
          </w:tcPr>
          <w:p w:rsidR="00AB4CE5" w:rsidRPr="00225DB0" w:rsidRDefault="00AB4CE5" w:rsidP="006138AF">
            <w:pPr>
              <w:ind w:right="153"/>
            </w:pPr>
            <w:r w:rsidRPr="00225DB0">
              <w:t>российский рубль</w:t>
            </w:r>
          </w:p>
        </w:tc>
      </w:tr>
      <w:tr w:rsidR="00AB4CE5" w:rsidRPr="00225DB0">
        <w:trPr>
          <w:trHeight w:val="709"/>
        </w:trPr>
        <w:tc>
          <w:tcPr>
            <w:tcW w:w="781" w:type="dxa"/>
          </w:tcPr>
          <w:p w:rsidR="00AB4CE5" w:rsidRPr="00225DB0" w:rsidRDefault="00AB4CE5" w:rsidP="00AE7099">
            <w:pPr>
              <w:numPr>
                <w:ilvl w:val="0"/>
                <w:numId w:val="32"/>
              </w:numPr>
              <w:tabs>
                <w:tab w:val="num" w:pos="786"/>
              </w:tabs>
              <w:ind w:left="0" w:hanging="15"/>
              <w:jc w:val="center"/>
            </w:pPr>
          </w:p>
        </w:tc>
        <w:tc>
          <w:tcPr>
            <w:tcW w:w="2977" w:type="dxa"/>
          </w:tcPr>
          <w:p w:rsidR="00AB4CE5" w:rsidRPr="00225DB0" w:rsidRDefault="00AB4CE5" w:rsidP="00F002B2">
            <w:pPr>
              <w:pStyle w:val="31"/>
              <w:tabs>
                <w:tab w:val="clear" w:pos="1307"/>
              </w:tabs>
              <w:ind w:left="45" w:right="153"/>
            </w:pPr>
            <w:r w:rsidRPr="00225DB0">
              <w:t>Требования, предъявляемые к участникам запроса цен</w:t>
            </w:r>
          </w:p>
        </w:tc>
        <w:tc>
          <w:tcPr>
            <w:tcW w:w="10915" w:type="dxa"/>
          </w:tcPr>
          <w:p w:rsidR="00AB4CE5" w:rsidRPr="00B272BC" w:rsidRDefault="00AB4CE5" w:rsidP="00AE7099">
            <w:pPr>
              <w:numPr>
                <w:ilvl w:val="0"/>
                <w:numId w:val="30"/>
              </w:numPr>
              <w:tabs>
                <w:tab w:val="left" w:pos="0"/>
                <w:tab w:val="left" w:pos="1204"/>
              </w:tabs>
              <w:ind w:left="0" w:right="153" w:firstLine="495"/>
              <w:jc w:val="both"/>
            </w:pPr>
            <w:bookmarkStart w:id="173"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3"/>
          </w:p>
          <w:p w:rsidR="00AB4CE5" w:rsidRPr="00B272BC" w:rsidRDefault="00AB4CE5" w:rsidP="00AE7099">
            <w:pPr>
              <w:numPr>
                <w:ilvl w:val="0"/>
                <w:numId w:val="30"/>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B4CE5" w:rsidRPr="00B272BC" w:rsidRDefault="00AB4CE5"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B4CE5" w:rsidRPr="00B272BC" w:rsidRDefault="00AB4CE5"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B4CE5" w:rsidRDefault="00AB4CE5" w:rsidP="00AE7099">
            <w:pPr>
              <w:numPr>
                <w:ilvl w:val="0"/>
                <w:numId w:val="30"/>
              </w:numPr>
              <w:tabs>
                <w:tab w:val="left" w:pos="0"/>
                <w:tab w:val="left" w:pos="1204"/>
              </w:tabs>
              <w:ind w:left="0" w:right="153" w:firstLine="495"/>
              <w:jc w:val="both"/>
            </w:pPr>
            <w:bookmarkStart w:id="174" w:name="_Ref299553052"/>
            <w:r w:rsidRPr="001432EE">
              <w:rPr>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AB4CE5" w:rsidRPr="00B272BC" w:rsidRDefault="00AB4CE5" w:rsidP="00AE7099">
            <w:pPr>
              <w:numPr>
                <w:ilvl w:val="0"/>
                <w:numId w:val="30"/>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4"/>
          </w:p>
          <w:p w:rsidR="00AB4CE5" w:rsidRDefault="00AB4CE5" w:rsidP="00AE7099">
            <w:pPr>
              <w:numPr>
                <w:ilvl w:val="0"/>
                <w:numId w:val="30"/>
              </w:numPr>
              <w:tabs>
                <w:tab w:val="left" w:pos="0"/>
                <w:tab w:val="left" w:pos="1204"/>
              </w:tabs>
              <w:ind w:left="0" w:right="153" w:firstLine="495"/>
              <w:jc w:val="both"/>
            </w:pPr>
            <w:bookmarkStart w:id="175"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5"/>
          </w:p>
          <w:p w:rsidR="00AB4CE5" w:rsidRPr="0098779E" w:rsidRDefault="00AB4CE5" w:rsidP="00F876D0">
            <w:pPr>
              <w:numPr>
                <w:ilvl w:val="0"/>
                <w:numId w:val="30"/>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AB4CE5" w:rsidRPr="0098779E" w:rsidRDefault="00AB4CE5"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4CE5" w:rsidRPr="0098779E" w:rsidRDefault="00AB4CE5"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B4CE5" w:rsidRPr="009973FE" w:rsidRDefault="00AB4CE5" w:rsidP="00F876D0">
            <w:r w:rsidRPr="0098779E">
              <w:t>- в реестре недобросовестных поставщиков Госкорпорации «Росатом» и организаций Госкорпорации «Росатом».</w:t>
            </w:r>
          </w:p>
        </w:tc>
      </w:tr>
      <w:tr w:rsidR="00AB4CE5" w:rsidRPr="00225DB0">
        <w:trPr>
          <w:trHeight w:val="709"/>
        </w:trPr>
        <w:tc>
          <w:tcPr>
            <w:tcW w:w="781" w:type="dxa"/>
          </w:tcPr>
          <w:p w:rsidR="00AB4CE5" w:rsidRPr="00225DB0" w:rsidRDefault="00AB4CE5" w:rsidP="00AE7099">
            <w:pPr>
              <w:numPr>
                <w:ilvl w:val="0"/>
                <w:numId w:val="32"/>
              </w:numPr>
              <w:tabs>
                <w:tab w:val="num" w:pos="786"/>
              </w:tabs>
              <w:ind w:left="0" w:hanging="15"/>
              <w:jc w:val="center"/>
            </w:pPr>
            <w:bookmarkStart w:id="176" w:name="_Ref317257394"/>
          </w:p>
        </w:tc>
        <w:bookmarkEnd w:id="176"/>
        <w:tc>
          <w:tcPr>
            <w:tcW w:w="2977" w:type="dxa"/>
          </w:tcPr>
          <w:p w:rsidR="00AB4CE5" w:rsidRPr="00225DB0" w:rsidRDefault="00AB4CE5" w:rsidP="00F002B2">
            <w:pPr>
              <w:pStyle w:val="31"/>
              <w:tabs>
                <w:tab w:val="clear" w:pos="1307"/>
              </w:tabs>
              <w:ind w:left="45" w:right="153"/>
            </w:pPr>
            <w:r w:rsidRPr="00225DB0">
              <w:t xml:space="preserve">Требования к </w:t>
            </w:r>
            <w:r w:rsidRPr="003C7DE6">
              <w:t>поставляемому товару, выполняемым работам, оказываемым услугам</w:t>
            </w:r>
            <w:r w:rsidRPr="00225DB0">
              <w:rPr>
                <w:b/>
                <w:bCs/>
                <w:i/>
                <w:iCs/>
              </w:rPr>
              <w:t xml:space="preserve"> </w:t>
            </w:r>
          </w:p>
        </w:tc>
        <w:tc>
          <w:tcPr>
            <w:tcW w:w="10915" w:type="dxa"/>
          </w:tcPr>
          <w:p w:rsidR="00AB4CE5" w:rsidRDefault="00AB4CE5" w:rsidP="0029194E">
            <w:pPr>
              <w:tabs>
                <w:tab w:val="left" w:pos="495"/>
                <w:tab w:val="left" w:pos="5657"/>
              </w:tabs>
              <w:ind w:right="153" w:firstLine="211"/>
              <w:jc w:val="both"/>
            </w:pPr>
            <w:r w:rsidRPr="002B69B4">
              <w:t>Требования к поставляемому товару, выполняемым работам, оказываемым услугам приводятся в ЧАСТИ 3 «ТЕХНИЧЕСКАЯ ЧАСТЬ</w:t>
            </w:r>
            <w:r>
              <w:t>»</w:t>
            </w:r>
          </w:p>
          <w:p w:rsidR="00AB4CE5" w:rsidRPr="00C70C11" w:rsidRDefault="00AB4CE5" w:rsidP="008C1CD3">
            <w:pPr>
              <w:rPr>
                <w:b/>
                <w:bCs/>
                <w:color w:val="7030A0"/>
              </w:rPr>
            </w:pPr>
          </w:p>
          <w:p w:rsidR="00AB4CE5" w:rsidRPr="004268B1" w:rsidRDefault="00AB4CE5" w:rsidP="009E58BB">
            <w:pPr>
              <w:tabs>
                <w:tab w:val="left" w:pos="495"/>
                <w:tab w:val="left" w:pos="5657"/>
              </w:tabs>
              <w:ind w:right="153" w:firstLine="211"/>
              <w:jc w:val="both"/>
              <w:rPr>
                <w:i/>
                <w:iCs/>
              </w:rPr>
            </w:pPr>
            <w:r w:rsidRPr="004268B1">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p w:rsidR="00AB4CE5" w:rsidRPr="008C1CD3" w:rsidRDefault="00AB4CE5" w:rsidP="009E58BB">
            <w:pPr>
              <w:tabs>
                <w:tab w:val="left" w:pos="495"/>
                <w:tab w:val="left" w:pos="5657"/>
              </w:tabs>
              <w:ind w:right="153" w:firstLine="211"/>
              <w:jc w:val="both"/>
            </w:pPr>
          </w:p>
        </w:tc>
      </w:tr>
      <w:tr w:rsidR="00AB4CE5" w:rsidRPr="00225DB0">
        <w:trPr>
          <w:trHeight w:val="524"/>
        </w:trPr>
        <w:tc>
          <w:tcPr>
            <w:tcW w:w="781" w:type="dxa"/>
          </w:tcPr>
          <w:p w:rsidR="00AB4CE5" w:rsidRPr="00225DB0" w:rsidRDefault="00AB4CE5" w:rsidP="00AE7099">
            <w:pPr>
              <w:numPr>
                <w:ilvl w:val="0"/>
                <w:numId w:val="32"/>
              </w:numPr>
              <w:tabs>
                <w:tab w:val="num" w:pos="786"/>
              </w:tabs>
              <w:ind w:left="0" w:hanging="15"/>
              <w:jc w:val="center"/>
            </w:pPr>
            <w:bookmarkStart w:id="177" w:name="_Ref317257698"/>
          </w:p>
        </w:tc>
        <w:bookmarkEnd w:id="177"/>
        <w:tc>
          <w:tcPr>
            <w:tcW w:w="2977" w:type="dxa"/>
          </w:tcPr>
          <w:p w:rsidR="00AB4CE5" w:rsidRPr="00225DB0" w:rsidRDefault="00AB4CE5" w:rsidP="00F002B2">
            <w:pPr>
              <w:pStyle w:val="Times12"/>
              <w:tabs>
                <w:tab w:val="num" w:pos="960"/>
                <w:tab w:val="num" w:pos="2564"/>
              </w:tabs>
              <w:ind w:right="153" w:firstLine="0"/>
            </w:pPr>
            <w:r w:rsidRPr="00225DB0">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0915" w:type="dxa"/>
          </w:tcPr>
          <w:p w:rsidR="00AB4CE5" w:rsidRPr="00B272BC" w:rsidRDefault="00AB4CE5" w:rsidP="00AE7099">
            <w:pPr>
              <w:widowControl w:val="0"/>
              <w:numPr>
                <w:ilvl w:val="0"/>
                <w:numId w:val="31"/>
              </w:numPr>
              <w:tabs>
                <w:tab w:val="left" w:pos="636"/>
              </w:tabs>
              <w:adjustRightInd w:val="0"/>
              <w:ind w:left="0" w:right="153" w:firstLine="660"/>
              <w:jc w:val="both"/>
              <w:textAlignment w:val="baseline"/>
            </w:pPr>
            <w:bookmarkStart w:id="178" w:name="_Ref270105111"/>
            <w:bookmarkStart w:id="179" w:name="_Ref317251956"/>
            <w:bookmarkStart w:id="180" w:name="_Ref317256699"/>
            <w:bookmarkStart w:id="181" w:name="_Ref317256610"/>
            <w:r>
              <w:t xml:space="preserve">  </w:t>
            </w:r>
            <w:bookmarkStart w:id="182" w:name="_Ref317256601"/>
            <w:bookmarkStart w:id="183" w:name="_Ref317251962"/>
            <w:bookmarkEnd w:id="178"/>
            <w:bookmarkEnd w:id="179"/>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2"/>
            <w:r>
              <w:t>.</w:t>
            </w:r>
          </w:p>
          <w:p w:rsidR="00AB4CE5" w:rsidRDefault="00AB4CE5" w:rsidP="00AE7099">
            <w:pPr>
              <w:widowControl w:val="0"/>
              <w:numPr>
                <w:ilvl w:val="0"/>
                <w:numId w:val="31"/>
              </w:numPr>
              <w:tabs>
                <w:tab w:val="left" w:pos="636"/>
              </w:tabs>
              <w:adjustRightInd w:val="0"/>
              <w:ind w:left="0" w:right="153" w:firstLine="660"/>
              <w:jc w:val="both"/>
              <w:textAlignment w:val="baseline"/>
            </w:pPr>
            <w:bookmarkStart w:id="184"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4"/>
            <w:r>
              <w:t>.</w:t>
            </w:r>
          </w:p>
          <w:p w:rsidR="00AB4CE5" w:rsidRPr="004A14D2" w:rsidRDefault="00AB4CE5"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AB4CE5" w:rsidRDefault="00AB4CE5" w:rsidP="00AE7099">
            <w:pPr>
              <w:widowControl w:val="0"/>
              <w:numPr>
                <w:ilvl w:val="0"/>
                <w:numId w:val="31"/>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B4CE5" w:rsidRDefault="00AB4CE5" w:rsidP="00AE7099">
            <w:pPr>
              <w:widowControl w:val="0"/>
              <w:numPr>
                <w:ilvl w:val="0"/>
                <w:numId w:val="31"/>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t xml:space="preserve">я сделкой с заинтересованностью </w:t>
            </w:r>
            <w:r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AB4CE5" w:rsidRPr="00B272BC" w:rsidRDefault="00AB4CE5" w:rsidP="00BA164F">
            <w:pPr>
              <w:tabs>
                <w:tab w:val="left" w:pos="1418"/>
              </w:tabs>
              <w:ind w:right="-1" w:firstLine="709"/>
              <w:jc w:val="both"/>
            </w:pPr>
            <w:r>
              <w:t>В случае,</w:t>
            </w:r>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B272BC">
              <w:t xml:space="preserve"> и</w:t>
            </w:r>
            <w:r>
              <w:t xml:space="preserve"> 13.4</w:t>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B4CE5" w:rsidRPr="00B272BC" w:rsidRDefault="00AB4CE5" w:rsidP="00AE7099">
            <w:pPr>
              <w:widowControl w:val="0"/>
              <w:numPr>
                <w:ilvl w:val="0"/>
                <w:numId w:val="31"/>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AB4CE5" w:rsidRPr="00B272BC" w:rsidRDefault="00AB4CE5" w:rsidP="00AE7099">
            <w:pPr>
              <w:widowControl w:val="0"/>
              <w:numPr>
                <w:ilvl w:val="0"/>
                <w:numId w:val="31"/>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AB4CE5" w:rsidRPr="00B272BC" w:rsidRDefault="00AB4CE5" w:rsidP="00AE7099">
            <w:pPr>
              <w:widowControl w:val="0"/>
              <w:numPr>
                <w:ilvl w:val="0"/>
                <w:numId w:val="31"/>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AB4CE5" w:rsidRPr="00B272BC" w:rsidRDefault="00AB4CE5" w:rsidP="00AE7099">
            <w:pPr>
              <w:widowControl w:val="0"/>
              <w:numPr>
                <w:ilvl w:val="0"/>
                <w:numId w:val="31"/>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AB4CE5" w:rsidRDefault="00AB4CE5" w:rsidP="00AE7099">
            <w:pPr>
              <w:widowControl w:val="0"/>
              <w:numPr>
                <w:ilvl w:val="0"/>
                <w:numId w:val="31"/>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AB4CE5" w:rsidRDefault="00AB4CE5" w:rsidP="00AE7099">
            <w:pPr>
              <w:widowControl w:val="0"/>
              <w:numPr>
                <w:ilvl w:val="0"/>
                <w:numId w:val="31"/>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B4CE5" w:rsidRDefault="00AB4CE5" w:rsidP="00841BED">
            <w:pPr>
              <w:widowControl w:val="0"/>
              <w:tabs>
                <w:tab w:val="left" w:pos="648"/>
              </w:tabs>
              <w:adjustRightInd w:val="0"/>
              <w:ind w:right="153"/>
              <w:jc w:val="both"/>
              <w:textAlignment w:val="baseline"/>
            </w:pPr>
          </w:p>
          <w:p w:rsidR="00AB4CE5" w:rsidRPr="00B272BC" w:rsidRDefault="00AB4CE5"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80"/>
          <w:bookmarkEnd w:id="181"/>
          <w:bookmarkEnd w:id="183"/>
          <w:p w:rsidR="00AB4CE5" w:rsidRDefault="00AB4CE5" w:rsidP="000862C0">
            <w:pPr>
              <w:widowControl w:val="0"/>
              <w:tabs>
                <w:tab w:val="left" w:pos="636"/>
              </w:tabs>
              <w:adjustRightInd w:val="0"/>
              <w:ind w:right="153"/>
              <w:jc w:val="both"/>
              <w:textAlignment w:val="baseline"/>
            </w:pPr>
          </w:p>
          <w:p w:rsidR="00AB4CE5" w:rsidRPr="00225DB0" w:rsidRDefault="00AB4CE5"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AB4CE5" w:rsidRPr="00225DB0">
        <w:trPr>
          <w:trHeight w:val="666"/>
        </w:trPr>
        <w:tc>
          <w:tcPr>
            <w:tcW w:w="781" w:type="dxa"/>
          </w:tcPr>
          <w:p w:rsidR="00AB4CE5" w:rsidRPr="00225DB0" w:rsidRDefault="00AB4CE5" w:rsidP="00AE7099">
            <w:pPr>
              <w:numPr>
                <w:ilvl w:val="0"/>
                <w:numId w:val="32"/>
              </w:numPr>
              <w:tabs>
                <w:tab w:val="num" w:pos="786"/>
              </w:tabs>
              <w:ind w:left="0" w:hanging="15"/>
              <w:jc w:val="center"/>
            </w:pPr>
            <w:bookmarkStart w:id="185" w:name="_Ref317252608"/>
          </w:p>
        </w:tc>
        <w:bookmarkEnd w:id="185"/>
        <w:tc>
          <w:tcPr>
            <w:tcW w:w="2977" w:type="dxa"/>
          </w:tcPr>
          <w:p w:rsidR="00AB4CE5" w:rsidRPr="00225DB0" w:rsidRDefault="00AB4CE5" w:rsidP="00C87330">
            <w:pPr>
              <w:pStyle w:val="Times12"/>
              <w:ind w:right="153" w:firstLine="0"/>
              <w:jc w:val="left"/>
            </w:pPr>
            <w:r w:rsidRPr="00225DB0">
              <w:t>Состав заявки на участие в запросе цен и порядок размещения документов в составе заявки на участие в запросе цен</w:t>
            </w:r>
          </w:p>
        </w:tc>
        <w:tc>
          <w:tcPr>
            <w:tcW w:w="10915" w:type="dxa"/>
          </w:tcPr>
          <w:p w:rsidR="00AB4CE5" w:rsidRPr="00D96F15" w:rsidRDefault="00AB4CE5" w:rsidP="00F876D0">
            <w:pPr>
              <w:pStyle w:val="Times12"/>
              <w:numPr>
                <w:ilvl w:val="0"/>
                <w:numId w:val="21"/>
              </w:numPr>
              <w:tabs>
                <w:tab w:val="left" w:pos="0"/>
                <w:tab w:val="left" w:pos="495"/>
                <w:tab w:val="num" w:pos="2564"/>
              </w:tabs>
              <w:ind w:left="0" w:right="153" w:firstLine="211"/>
            </w:pPr>
            <w:r w:rsidRPr="00225DB0">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rPr>
              <w:t>(</w:t>
            </w:r>
            <w:hyperlink w:anchor="_Письмо_о_подаче" w:history="1">
              <w:r w:rsidRPr="00DF2B80">
                <w:rPr>
                  <w:rStyle w:val="Hyperlink"/>
                </w:rPr>
                <w:t>Форма 1</w:t>
              </w:r>
            </w:hyperlink>
            <w:r w:rsidRPr="00DF2B80">
              <w:rPr>
                <w:color w:val="0000FF"/>
              </w:rPr>
              <w:t>)</w:t>
            </w:r>
            <w: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p>
          <w:p w:rsidR="00AB4CE5" w:rsidRDefault="00AB4CE5" w:rsidP="00AE7099">
            <w:pPr>
              <w:pStyle w:val="Times12"/>
              <w:numPr>
                <w:ilvl w:val="0"/>
                <w:numId w:val="21"/>
              </w:numPr>
              <w:tabs>
                <w:tab w:val="left" w:pos="0"/>
                <w:tab w:val="left" w:pos="495"/>
                <w:tab w:val="num" w:pos="2564"/>
              </w:tabs>
              <w:ind w:left="0" w:right="153" w:firstLine="211"/>
            </w:pPr>
            <w:r w:rsidRPr="00225DB0">
              <w:t xml:space="preserve">анкета </w:t>
            </w:r>
            <w:hyperlink w:anchor="_Анкета_Участника_процедуры" w:history="1">
              <w:r w:rsidRPr="00DF2B80">
                <w:rPr>
                  <w:rStyle w:val="Hyperlink"/>
                </w:rPr>
                <w:t>Форма 2</w:t>
              </w:r>
            </w:hyperlink>
            <w:r w:rsidRPr="00DF2B80">
              <w:rPr>
                <w:color w:val="0000FF"/>
              </w:rPr>
              <w:t xml:space="preserve">: </w:t>
            </w:r>
            <w:r w:rsidRPr="00EA2A92">
              <w:rPr>
                <w:color w:val="0000FF"/>
                <w:u w:val="single"/>
              </w:rPr>
              <w:t xml:space="preserve">Таблица </w:t>
            </w:r>
            <w:r>
              <w:rPr>
                <w:color w:val="0000FF"/>
                <w:u w:val="single"/>
              </w:rPr>
              <w:t>1</w:t>
            </w:r>
            <w:r>
              <w:t xml:space="preserve"> </w:t>
            </w:r>
            <w:r w:rsidRPr="00225DB0">
              <w:t>«Све</w:t>
            </w:r>
            <w:r>
              <w:t xml:space="preserve">дения об участнике запроса цен»; </w:t>
            </w:r>
            <w:r w:rsidRPr="00EA2A92">
              <w:rPr>
                <w:color w:val="0000FF"/>
                <w:u w:val="single"/>
              </w:rPr>
              <w:t>Таблица 2</w:t>
            </w:r>
            <w:r>
              <w:t xml:space="preserve"> </w:t>
            </w:r>
            <w:r w:rsidRPr="00225DB0">
              <w:t>«Сведения о цепочке собственников, включая бенеф</w:t>
            </w:r>
            <w:r>
              <w:t>ициаров (в том числе конечных)».</w:t>
            </w:r>
          </w:p>
          <w:p w:rsidR="00AB4CE5" w:rsidRDefault="00AB4CE5" w:rsidP="00EA2A92">
            <w:pPr>
              <w:pStyle w:val="Times12"/>
              <w:tabs>
                <w:tab w:val="left" w:pos="0"/>
                <w:tab w:val="left" w:pos="495"/>
              </w:tabs>
              <w:ind w:right="153" w:firstLine="0"/>
            </w:pPr>
            <w:r w:rsidRPr="007D43F6">
              <w:t>Таблица 2</w:t>
            </w:r>
            <w:r>
              <w:t xml:space="preserve"> </w:t>
            </w:r>
            <w:r w:rsidRPr="00225DB0">
              <w:t>должна быть оформлена по форме и в соответствии с инструкциями, приведенными в настоящ</w:t>
            </w:r>
            <w:r>
              <w:t xml:space="preserve">ей документации по запросу цен, в т.ч. </w:t>
            </w:r>
            <w:r w:rsidRPr="00921A70">
              <w:t>Пакет, подтверждающих документов в соответствии с типом предприятия</w:t>
            </w:r>
            <w:r>
              <w:t xml:space="preserve">. </w:t>
            </w:r>
            <w:r w:rsidRPr="00225DB0">
              <w:t>Все сведения и документы обязательны к предоставлению</w:t>
            </w:r>
            <w:r>
              <w:t>.</w:t>
            </w:r>
          </w:p>
          <w:p w:rsidR="00AB4CE5" w:rsidRDefault="00AB4CE5" w:rsidP="00EA2A92">
            <w:pPr>
              <w:pStyle w:val="Times12"/>
              <w:tabs>
                <w:tab w:val="left" w:pos="0"/>
                <w:tab w:val="left" w:pos="495"/>
              </w:tabs>
              <w:ind w:right="153" w:firstLine="0"/>
            </w:pPr>
            <w:r w:rsidRPr="007D43F6">
              <w:t>Таблица 2</w:t>
            </w:r>
            <w:r>
              <w:t xml:space="preserve">  </w:t>
            </w:r>
            <w:r w:rsidRPr="00225DB0">
              <w:t>должна быть представлена в составе заявки на участие в запросе цен в двух форматах: *.</w:t>
            </w:r>
            <w:r w:rsidRPr="00225DB0">
              <w:rPr>
                <w:lang w:val="en-US"/>
              </w:rPr>
              <w:t>pdf</w:t>
            </w:r>
            <w:r>
              <w:t xml:space="preserve"> и *.</w:t>
            </w:r>
            <w:r>
              <w:rPr>
                <w:lang w:val="en-US"/>
              </w:rPr>
              <w:t>xls</w:t>
            </w:r>
            <w:r w:rsidRPr="00225DB0">
              <w:t>;</w:t>
            </w:r>
          </w:p>
          <w:p w:rsidR="00AB4CE5" w:rsidRDefault="00AB4CE5" w:rsidP="00AE7099">
            <w:pPr>
              <w:pStyle w:val="Times12"/>
              <w:numPr>
                <w:ilvl w:val="0"/>
                <w:numId w:val="21"/>
              </w:numPr>
              <w:tabs>
                <w:tab w:val="left" w:pos="0"/>
                <w:tab w:val="left" w:pos="495"/>
                <w:tab w:val="num" w:pos="2564"/>
              </w:tabs>
              <w:ind w:left="0" w:right="153" w:firstLine="211"/>
            </w:pPr>
            <w:r w:rsidRPr="00225DB0">
              <w:t>документы, указанные в пункте </w:t>
            </w:r>
            <w:fldSimple w:instr=" REF _Ref317257698 \r \h  \* MERGEFORMAT ">
              <w:r w:rsidRPr="00C05170">
                <w:t>13</w:t>
              </w:r>
            </w:fldSimple>
            <w:r w:rsidRPr="00225DB0">
              <w:t xml:space="preserve"> раздела </w:t>
            </w:r>
            <w:fldSimple w:instr=" REF _Ref317256731 \r \h  \* MERGEFORMAT ">
              <w:r w:rsidRPr="00C05170">
                <w:t>4</w:t>
              </w:r>
            </w:fldSimple>
            <w:r w:rsidRPr="00225DB0">
              <w:t xml:space="preserve"> «Информационная карта запроса цен», подтверждающие соответствие участника запроса цен установленным требованиям</w:t>
            </w:r>
            <w:r>
              <w:t>;</w:t>
            </w:r>
          </w:p>
          <w:p w:rsidR="00AB4CE5" w:rsidRDefault="00AB4CE5" w:rsidP="00AE7099">
            <w:pPr>
              <w:pStyle w:val="Times12"/>
              <w:numPr>
                <w:ilvl w:val="0"/>
                <w:numId w:val="21"/>
              </w:numPr>
              <w:tabs>
                <w:tab w:val="left" w:pos="0"/>
                <w:tab w:val="left" w:pos="495"/>
                <w:tab w:val="num" w:pos="2564"/>
              </w:tabs>
              <w:ind w:left="0" w:right="153" w:firstLine="211"/>
            </w:pPr>
            <w:r>
              <w:t>техническое предложение в соответствии с инструкциями, приведенными в настоящей документации по запросу цен (</w:t>
            </w:r>
            <w:r>
              <w:rPr>
                <w:color w:val="0000FF"/>
                <w:u w:val="single"/>
              </w:rPr>
              <w:t>Форма 3</w:t>
            </w:r>
            <w:r>
              <w:t>), в том числе содержащее:</w:t>
            </w:r>
          </w:p>
          <w:p w:rsidR="00AB4CE5" w:rsidRDefault="00AB4CE5" w:rsidP="00AE7099">
            <w:pPr>
              <w:pStyle w:val="-6"/>
              <w:numPr>
                <w:ilvl w:val="0"/>
                <w:numId w:val="51"/>
              </w:numPr>
              <w:tabs>
                <w:tab w:val="left" w:pos="1062"/>
              </w:tabs>
              <w:spacing w:line="240" w:lineRule="auto"/>
              <w:ind w:left="0" w:right="153" w:firstLine="635"/>
              <w:rPr>
                <w:sz w:val="24"/>
                <w:szCs w:val="24"/>
              </w:rPr>
            </w:pPr>
            <w:r>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B4CE5" w:rsidRDefault="00AB4CE5" w:rsidP="00AE7099">
            <w:pPr>
              <w:pStyle w:val="-6"/>
              <w:numPr>
                <w:ilvl w:val="0"/>
                <w:numId w:val="51"/>
              </w:numPr>
              <w:tabs>
                <w:tab w:val="left" w:pos="1062"/>
              </w:tabs>
              <w:spacing w:line="240" w:lineRule="auto"/>
              <w:ind w:left="0" w:right="153" w:firstLine="635"/>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B4CE5" w:rsidRDefault="00AB4CE5" w:rsidP="00AE7099">
            <w:pPr>
              <w:pStyle w:val="-6"/>
              <w:numPr>
                <w:ilvl w:val="0"/>
                <w:numId w:val="51"/>
              </w:numPr>
              <w:tabs>
                <w:tab w:val="left" w:pos="1062"/>
              </w:tabs>
              <w:spacing w:line="240" w:lineRule="auto"/>
              <w:ind w:left="0" w:right="153" w:firstLine="635"/>
              <w:rPr>
                <w:sz w:val="24"/>
                <w:szCs w:val="24"/>
              </w:rPr>
            </w:pPr>
            <w:r>
              <w:rPr>
                <w:sz w:val="24"/>
                <w:szCs w:val="24"/>
              </w:rPr>
              <w:t>указание производителя и страны происхождения предлагаемого товара;</w:t>
            </w:r>
          </w:p>
          <w:p w:rsidR="00AB4CE5" w:rsidRDefault="00AB4CE5" w:rsidP="00AE7099">
            <w:pPr>
              <w:pStyle w:val="-6"/>
              <w:numPr>
                <w:ilvl w:val="0"/>
                <w:numId w:val="51"/>
              </w:numPr>
              <w:tabs>
                <w:tab w:val="left" w:pos="1062"/>
              </w:tabs>
              <w:spacing w:line="240" w:lineRule="auto"/>
              <w:ind w:left="0" w:right="153" w:firstLine="635"/>
              <w:rPr>
                <w:sz w:val="24"/>
                <w:szCs w:val="24"/>
              </w:rPr>
            </w:pPr>
            <w:r>
              <w:rPr>
                <w:sz w:val="24"/>
                <w:szCs w:val="24"/>
              </w:rPr>
              <w:t>описание комплектации предлагаемого товара;</w:t>
            </w:r>
          </w:p>
          <w:p w:rsidR="00AB4CE5" w:rsidRDefault="00AB4CE5" w:rsidP="00AE7099">
            <w:pPr>
              <w:pStyle w:val="-6"/>
              <w:numPr>
                <w:ilvl w:val="0"/>
                <w:numId w:val="51"/>
              </w:numPr>
              <w:tabs>
                <w:tab w:val="left" w:pos="1062"/>
              </w:tabs>
              <w:spacing w:line="240" w:lineRule="auto"/>
              <w:ind w:left="0" w:right="153" w:firstLine="635"/>
              <w:rPr>
                <w:sz w:val="24"/>
                <w:szCs w:val="24"/>
              </w:rPr>
            </w:pPr>
            <w:r>
              <w:rPr>
                <w:sz w:val="24"/>
                <w:szCs w:val="24"/>
              </w:rPr>
              <w:t>указание количества предлагаемого товара, объема работ или услуг или порядка его определения;</w:t>
            </w:r>
          </w:p>
          <w:p w:rsidR="00AB4CE5" w:rsidRDefault="00AB4CE5" w:rsidP="0029194E">
            <w:pPr>
              <w:pStyle w:val="a"/>
              <w:numPr>
                <w:ilvl w:val="4"/>
                <w:numId w:val="52"/>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B4CE5" w:rsidRDefault="00AB4CE5" w:rsidP="00F95A52">
            <w:pPr>
              <w:pStyle w:val="a"/>
              <w:numPr>
                <w:ilvl w:val="0"/>
                <w:numId w:val="0"/>
              </w:numPr>
              <w:tabs>
                <w:tab w:val="num" w:pos="1494"/>
              </w:tabs>
              <w:snapToGrid w:val="0"/>
              <w:spacing w:line="240" w:lineRule="auto"/>
              <w:rPr>
                <w:sz w:val="24"/>
                <w:szCs w:val="24"/>
              </w:rPr>
            </w:pPr>
            <w:r>
              <w:rPr>
                <w:sz w:val="24"/>
                <w:szCs w:val="24"/>
              </w:rPr>
              <w:t xml:space="preserve">   5) </w:t>
            </w: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ТУ, паспорта на товар и т.д.), подтверждающие соответствие технических характеристик эквивалента (аналога) требованиям Заказчика.</w:t>
            </w:r>
          </w:p>
          <w:p w:rsidR="00AB4CE5" w:rsidRPr="0029194E" w:rsidRDefault="00AB4CE5" w:rsidP="00090431">
            <w:pPr>
              <w:pStyle w:val="a"/>
              <w:numPr>
                <w:ilvl w:val="0"/>
                <w:numId w:val="0"/>
              </w:numPr>
              <w:tabs>
                <w:tab w:val="left" w:pos="708"/>
              </w:tabs>
              <w:snapToGrid w:val="0"/>
              <w:spacing w:line="240" w:lineRule="auto"/>
              <w:ind w:left="180"/>
              <w:rPr>
                <w:sz w:val="24"/>
                <w:szCs w:val="24"/>
              </w:rPr>
            </w:pPr>
          </w:p>
        </w:tc>
      </w:tr>
      <w:tr w:rsidR="00AB4CE5" w:rsidRPr="00225DB0">
        <w:trPr>
          <w:trHeight w:val="397"/>
        </w:trPr>
        <w:tc>
          <w:tcPr>
            <w:tcW w:w="781" w:type="dxa"/>
          </w:tcPr>
          <w:p w:rsidR="00AB4CE5" w:rsidRPr="00225DB0" w:rsidRDefault="00AB4CE5" w:rsidP="00AE7099">
            <w:pPr>
              <w:numPr>
                <w:ilvl w:val="0"/>
                <w:numId w:val="32"/>
              </w:numPr>
              <w:tabs>
                <w:tab w:val="num" w:pos="786"/>
              </w:tabs>
              <w:ind w:left="0" w:hanging="15"/>
              <w:jc w:val="center"/>
            </w:pPr>
            <w:bookmarkStart w:id="186" w:name="_Ref317254826"/>
          </w:p>
        </w:tc>
        <w:bookmarkEnd w:id="186"/>
        <w:tc>
          <w:tcPr>
            <w:tcW w:w="2977" w:type="dxa"/>
          </w:tcPr>
          <w:p w:rsidR="00AB4CE5" w:rsidRPr="00225DB0" w:rsidRDefault="00AB4CE5" w:rsidP="001558C3">
            <w:pPr>
              <w:pStyle w:val="Times12"/>
              <w:ind w:left="45" w:right="153" w:firstLine="0"/>
              <w:jc w:val="left"/>
            </w:pPr>
            <w:r w:rsidRPr="00225DB0">
              <w:rPr>
                <w:spacing w:val="-6"/>
              </w:rPr>
              <w:t>Возможность проведения процедуры переторжки по снижению первоначально указанной в заявке цены договора</w:t>
            </w:r>
          </w:p>
        </w:tc>
        <w:tc>
          <w:tcPr>
            <w:tcW w:w="10915" w:type="dxa"/>
          </w:tcPr>
          <w:p w:rsidR="00AB4CE5" w:rsidRPr="00D12912" w:rsidRDefault="00AB4CE5" w:rsidP="00C87330">
            <w:pPr>
              <w:pStyle w:val="Times12"/>
              <w:tabs>
                <w:tab w:val="left" w:pos="70"/>
              </w:tabs>
              <w:ind w:right="153" w:firstLine="0"/>
              <w:rPr>
                <w:spacing w:val="-6"/>
              </w:rPr>
            </w:pPr>
            <w:r w:rsidRPr="00D12912">
              <w:t>возможна</w:t>
            </w:r>
          </w:p>
          <w:p w:rsidR="00AB4CE5" w:rsidRPr="00225DB0" w:rsidRDefault="00AB4CE5" w:rsidP="00C87330">
            <w:pPr>
              <w:pStyle w:val="Times12"/>
              <w:tabs>
                <w:tab w:val="left" w:pos="70"/>
              </w:tabs>
              <w:ind w:right="153" w:firstLine="0"/>
              <w:rPr>
                <w:spacing w:val="-6"/>
              </w:rPr>
            </w:pPr>
          </w:p>
          <w:p w:rsidR="00AB4CE5" w:rsidRPr="00225DB0" w:rsidRDefault="00AB4CE5" w:rsidP="00C87330">
            <w:pPr>
              <w:pStyle w:val="Times12"/>
              <w:tabs>
                <w:tab w:val="left" w:pos="70"/>
              </w:tabs>
              <w:ind w:right="153" w:firstLine="0"/>
              <w:rPr>
                <w:spacing w:val="-6"/>
              </w:rPr>
            </w:pPr>
            <w:r w:rsidRPr="00D81AA4">
              <w:rPr>
                <w:spacing w:val="-6"/>
              </w:rPr>
              <w:t xml:space="preserve">по снижению </w:t>
            </w:r>
            <w:r w:rsidRPr="00D81AA4">
              <w:rPr>
                <w:b/>
                <w:bCs/>
                <w:i/>
                <w:iCs/>
              </w:rPr>
              <w:t>первоначально указанной в заявке на участие в запросе цен цены</w:t>
            </w:r>
          </w:p>
        </w:tc>
      </w:tr>
      <w:tr w:rsidR="00AB4CE5" w:rsidRPr="00225DB0">
        <w:trPr>
          <w:trHeight w:val="232"/>
        </w:trPr>
        <w:tc>
          <w:tcPr>
            <w:tcW w:w="781" w:type="dxa"/>
          </w:tcPr>
          <w:p w:rsidR="00AB4CE5" w:rsidRPr="00225DB0" w:rsidRDefault="00AB4CE5" w:rsidP="00AE7099">
            <w:pPr>
              <w:numPr>
                <w:ilvl w:val="0"/>
                <w:numId w:val="32"/>
              </w:numPr>
              <w:tabs>
                <w:tab w:val="num" w:pos="786"/>
              </w:tabs>
              <w:ind w:left="0" w:hanging="15"/>
              <w:jc w:val="center"/>
            </w:pPr>
            <w:bookmarkStart w:id="187" w:name="_Ref317250778"/>
          </w:p>
        </w:tc>
        <w:bookmarkEnd w:id="187"/>
        <w:tc>
          <w:tcPr>
            <w:tcW w:w="2977" w:type="dxa"/>
          </w:tcPr>
          <w:p w:rsidR="00AB4CE5" w:rsidRPr="00225DB0" w:rsidRDefault="00AB4CE5" w:rsidP="00686193">
            <w:pPr>
              <w:pStyle w:val="Times12"/>
              <w:ind w:firstLine="0"/>
            </w:pPr>
            <w:r w:rsidRPr="00225DB0">
              <w:t>Место и срок окончания подачи заявок на участие в запросе цен (открытия доступа к поданным заявкам на участие в запросе цен)</w:t>
            </w:r>
          </w:p>
        </w:tc>
        <w:tc>
          <w:tcPr>
            <w:tcW w:w="10915" w:type="dxa"/>
          </w:tcPr>
          <w:p w:rsidR="00AB4CE5" w:rsidRDefault="00AB4CE5" w:rsidP="00F85738">
            <w:pPr>
              <w:pStyle w:val="Times12"/>
              <w:ind w:firstLine="0"/>
              <w:rPr>
                <w:b/>
                <w:bCs/>
                <w:i/>
                <w:iCs/>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t xml:space="preserve">в сети «Интернет» по адресу: </w:t>
            </w:r>
            <w:hyperlink r:id="rId20" w:history="1">
              <w:r w:rsidRPr="005C1346">
                <w:rPr>
                  <w:rStyle w:val="Hyperlink"/>
                </w:rPr>
                <w:t>www.a-k-d.ru</w:t>
              </w:r>
            </w:hyperlink>
          </w:p>
          <w:p w:rsidR="00AB4CE5" w:rsidRDefault="00AB4CE5" w:rsidP="00F85738">
            <w:pPr>
              <w:pStyle w:val="Times12"/>
              <w:ind w:firstLine="0"/>
              <w:rPr>
                <w:b/>
                <w:bCs/>
                <w:i/>
                <w:iCs/>
              </w:rPr>
            </w:pPr>
          </w:p>
          <w:p w:rsidR="00AB4CE5" w:rsidRPr="00C61553" w:rsidRDefault="00AB4CE5" w:rsidP="00E40F04">
            <w:pPr>
              <w:pStyle w:val="Times12"/>
              <w:ind w:firstLine="0"/>
              <w:rPr>
                <w:b/>
                <w:bCs/>
                <w:i/>
                <w:iCs/>
                <w:color w:val="FF0000"/>
              </w:rPr>
            </w:pPr>
            <w:r w:rsidRPr="00C61553">
              <w:rPr>
                <w:b/>
                <w:bCs/>
                <w:i/>
                <w:iCs/>
                <w:color w:val="FF0000"/>
              </w:rPr>
              <w:t xml:space="preserve">05-00 (время московское) </w:t>
            </w:r>
          </w:p>
          <w:p w:rsidR="00AB4CE5" w:rsidRPr="00C61553" w:rsidRDefault="00AB4CE5" w:rsidP="00E40F04">
            <w:pPr>
              <w:pStyle w:val="Times12"/>
              <w:ind w:firstLine="0"/>
              <w:rPr>
                <w:b/>
                <w:bCs/>
                <w:i/>
                <w:iCs/>
                <w:color w:val="FF0000"/>
                <w:u w:val="single"/>
              </w:rPr>
            </w:pPr>
            <w:r w:rsidRPr="00C61553">
              <w:rPr>
                <w:b/>
                <w:bCs/>
                <w:i/>
                <w:iCs/>
                <w:color w:val="FF0000"/>
                <w:u w:val="single"/>
              </w:rPr>
              <w:t>«</w:t>
            </w:r>
            <w:r>
              <w:rPr>
                <w:b/>
                <w:bCs/>
                <w:i/>
                <w:iCs/>
                <w:color w:val="FF0000"/>
                <w:u w:val="single"/>
              </w:rPr>
              <w:t>04</w:t>
            </w:r>
            <w:r w:rsidRPr="00C61553">
              <w:rPr>
                <w:b/>
                <w:bCs/>
                <w:i/>
                <w:iCs/>
                <w:color w:val="FF0000"/>
                <w:u w:val="single"/>
              </w:rPr>
              <w:t xml:space="preserve">» </w:t>
            </w:r>
            <w:r>
              <w:rPr>
                <w:b/>
                <w:bCs/>
                <w:i/>
                <w:iCs/>
                <w:color w:val="FF0000"/>
                <w:u w:val="single"/>
              </w:rPr>
              <w:t>марта</w:t>
            </w:r>
            <w:r w:rsidRPr="00C61553">
              <w:rPr>
                <w:b/>
                <w:bCs/>
                <w:i/>
                <w:iCs/>
                <w:color w:val="FF0000"/>
                <w:u w:val="single"/>
              </w:rPr>
              <w:t xml:space="preserve"> 201</w:t>
            </w:r>
            <w:r>
              <w:rPr>
                <w:b/>
                <w:bCs/>
                <w:i/>
                <w:iCs/>
                <w:color w:val="FF0000"/>
                <w:u w:val="single"/>
              </w:rPr>
              <w:t>4</w:t>
            </w:r>
            <w:r w:rsidRPr="00C61553">
              <w:rPr>
                <w:b/>
                <w:bCs/>
                <w:i/>
                <w:iCs/>
                <w:color w:val="FF0000"/>
                <w:u w:val="single"/>
              </w:rPr>
              <w:t xml:space="preserve"> года</w:t>
            </w:r>
          </w:p>
          <w:p w:rsidR="00AB4CE5" w:rsidRPr="00225DB0" w:rsidRDefault="00AB4CE5" w:rsidP="00E40F04">
            <w:pPr>
              <w:pStyle w:val="Times12"/>
              <w:ind w:firstLine="0"/>
            </w:pPr>
          </w:p>
        </w:tc>
      </w:tr>
      <w:tr w:rsidR="00AB4CE5" w:rsidRPr="00225DB0">
        <w:trPr>
          <w:trHeight w:val="232"/>
        </w:trPr>
        <w:tc>
          <w:tcPr>
            <w:tcW w:w="781" w:type="dxa"/>
          </w:tcPr>
          <w:p w:rsidR="00AB4CE5" w:rsidRPr="00225DB0" w:rsidRDefault="00AB4CE5" w:rsidP="00AE7099">
            <w:pPr>
              <w:numPr>
                <w:ilvl w:val="0"/>
                <w:numId w:val="32"/>
              </w:numPr>
              <w:tabs>
                <w:tab w:val="num" w:pos="786"/>
              </w:tabs>
              <w:ind w:left="0" w:hanging="15"/>
              <w:jc w:val="center"/>
            </w:pPr>
            <w:bookmarkStart w:id="188" w:name="_Ref317254136"/>
          </w:p>
        </w:tc>
        <w:bookmarkEnd w:id="188"/>
        <w:tc>
          <w:tcPr>
            <w:tcW w:w="2977" w:type="dxa"/>
          </w:tcPr>
          <w:p w:rsidR="00AB4CE5" w:rsidRPr="00225DB0" w:rsidRDefault="00AB4CE5" w:rsidP="00647F8D">
            <w:pPr>
              <w:pStyle w:val="Times12"/>
              <w:ind w:firstLine="0"/>
            </w:pPr>
            <w:r w:rsidRPr="00225DB0">
              <w:t>Срок проведения отборочной и оценочной стадии рассмотрения заявок</w:t>
            </w:r>
          </w:p>
        </w:tc>
        <w:tc>
          <w:tcPr>
            <w:tcW w:w="10915" w:type="dxa"/>
          </w:tcPr>
          <w:p w:rsidR="00AB4CE5" w:rsidRDefault="00AB4CE5" w:rsidP="00A165E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AB4CE5" w:rsidRPr="00225DB0" w:rsidRDefault="00AB4CE5" w:rsidP="00530919">
            <w:pPr>
              <w:pStyle w:val="Times12"/>
              <w:ind w:firstLine="0"/>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t>.</w:t>
            </w: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bookmarkStart w:id="189" w:name="_Ref317254659"/>
          </w:p>
        </w:tc>
        <w:bookmarkEnd w:id="189"/>
        <w:tc>
          <w:tcPr>
            <w:tcW w:w="2977" w:type="dxa"/>
          </w:tcPr>
          <w:p w:rsidR="00AB4CE5" w:rsidRPr="009B6151" w:rsidRDefault="00AB4CE5" w:rsidP="005A449E">
            <w:pPr>
              <w:ind w:right="153"/>
              <w:rPr>
                <w:spacing w:val="-6"/>
                <w:highlight w:val="yellow"/>
              </w:rPr>
            </w:pPr>
            <w:r w:rsidRPr="005A449E">
              <w:rPr>
                <w:spacing w:val="-6"/>
              </w:rPr>
              <w:t>Оценка заявок на участие в запросе цен</w:t>
            </w:r>
          </w:p>
        </w:tc>
        <w:tc>
          <w:tcPr>
            <w:tcW w:w="10915" w:type="dxa"/>
          </w:tcPr>
          <w:p w:rsidR="00AB4CE5" w:rsidRDefault="00AB4CE5" w:rsidP="005458B2">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AB4CE5" w:rsidRPr="009E58BB" w:rsidRDefault="00AB4CE5" w:rsidP="005458B2">
            <w:pPr>
              <w:pStyle w:val="-3"/>
              <w:tabs>
                <w:tab w:val="clear" w:pos="1701"/>
                <w:tab w:val="left" w:pos="1985"/>
              </w:tabs>
              <w:spacing w:line="240" w:lineRule="auto"/>
              <w:ind w:firstLine="0"/>
              <w:rPr>
                <w:sz w:val="24"/>
                <w:szCs w:val="24"/>
              </w:rPr>
            </w:pPr>
            <w:r>
              <w:rPr>
                <w:sz w:val="24"/>
                <w:szCs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p>
        </w:tc>
        <w:tc>
          <w:tcPr>
            <w:tcW w:w="2977" w:type="dxa"/>
          </w:tcPr>
          <w:p w:rsidR="00AB4CE5" w:rsidRPr="000968EF" w:rsidRDefault="00AB4CE5" w:rsidP="005A449E">
            <w:pPr>
              <w:ind w:right="153"/>
              <w:rPr>
                <w:spacing w:val="-6"/>
              </w:rPr>
            </w:pPr>
            <w:r w:rsidRPr="000968EF">
              <w:rPr>
                <w:spacing w:val="-6"/>
              </w:rPr>
              <w:t>Срок заключения договора</w:t>
            </w:r>
            <w:r>
              <w:rPr>
                <w:spacing w:val="-6"/>
              </w:rPr>
              <w:t>/ов</w:t>
            </w:r>
          </w:p>
          <w:p w:rsidR="00AB4CE5" w:rsidRPr="000968EF" w:rsidRDefault="00AB4CE5" w:rsidP="00E40F04">
            <w:pPr>
              <w:ind w:right="153"/>
              <w:rPr>
                <w:spacing w:val="-6"/>
              </w:rPr>
            </w:pPr>
          </w:p>
        </w:tc>
        <w:tc>
          <w:tcPr>
            <w:tcW w:w="10915" w:type="dxa"/>
          </w:tcPr>
          <w:p w:rsidR="00AB4CE5" w:rsidRPr="00225DB0" w:rsidRDefault="00AB4CE5" w:rsidP="005458B2">
            <w:pPr>
              <w:jc w:val="both"/>
              <w:rPr>
                <w:b/>
                <w:bCs/>
                <w:i/>
                <w:iCs/>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AB4CE5" w:rsidRPr="00225DB0" w:rsidRDefault="00AB4CE5" w:rsidP="005458B2">
            <w:pPr>
              <w:jc w:val="both"/>
            </w:pPr>
            <w:r w:rsidRPr="00225DB0">
              <w:t xml:space="preserve">Договор заключается в течение </w:t>
            </w:r>
            <w:r w:rsidRPr="001F6067">
              <w:t>20</w:t>
            </w:r>
            <w:r w:rsidRPr="00225DB0">
              <w:rPr>
                <w:b/>
                <w:bCs/>
                <w:i/>
                <w:iCs/>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AB4CE5" w:rsidRPr="00242BFB" w:rsidRDefault="00AB4CE5" w:rsidP="005458B2">
            <w:pPr>
              <w:jc w:val="both"/>
              <w:rPr>
                <w:b/>
                <w:bCs/>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AB4CE5" w:rsidRPr="009E58BB" w:rsidRDefault="00AB4CE5" w:rsidP="005458B2">
            <w:pPr>
              <w:pStyle w:val="-3"/>
              <w:tabs>
                <w:tab w:val="clear" w:pos="1701"/>
                <w:tab w:val="left" w:pos="1985"/>
              </w:tabs>
              <w:spacing w:line="240" w:lineRule="auto"/>
              <w:ind w:firstLine="0"/>
              <w:rPr>
                <w:sz w:val="24"/>
                <w:szCs w:val="24"/>
              </w:rPr>
            </w:pPr>
            <w:bookmarkStart w:id="190" w:name="_Ref342307609"/>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0"/>
          </w:p>
          <w:p w:rsidR="00AB4CE5" w:rsidRPr="00225DB0" w:rsidRDefault="00AB4CE5"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bookmarkStart w:id="191" w:name="_Ref317256138"/>
          </w:p>
        </w:tc>
        <w:bookmarkEnd w:id="191"/>
        <w:tc>
          <w:tcPr>
            <w:tcW w:w="2977" w:type="dxa"/>
          </w:tcPr>
          <w:p w:rsidR="00AB4CE5" w:rsidRPr="009B6151" w:rsidRDefault="00AB4CE5"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AB4CE5" w:rsidRPr="00D12912" w:rsidRDefault="00AB4CE5" w:rsidP="00637729">
            <w:pPr>
              <w:ind w:right="153"/>
              <w:jc w:val="both"/>
            </w:pPr>
            <w:r w:rsidRPr="00D12912">
              <w:t>Требования не установлены.</w:t>
            </w:r>
          </w:p>
          <w:p w:rsidR="00AB4CE5" w:rsidRPr="000968EF" w:rsidRDefault="00AB4CE5" w:rsidP="001476B2">
            <w:pPr>
              <w:ind w:right="153"/>
              <w:jc w:val="both"/>
            </w:pP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p>
        </w:tc>
        <w:tc>
          <w:tcPr>
            <w:tcW w:w="2977" w:type="dxa"/>
          </w:tcPr>
          <w:p w:rsidR="00AB4CE5" w:rsidRPr="00225DB0" w:rsidRDefault="00AB4CE5"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AB4CE5" w:rsidRPr="002B3380" w:rsidRDefault="00AB4CE5" w:rsidP="000968EF">
            <w:pPr>
              <w:pStyle w:val="NormalWeb"/>
              <w:spacing w:before="0" w:beforeAutospacing="0" w:after="0" w:afterAutospacing="0"/>
              <w:ind w:right="153"/>
            </w:pPr>
            <w:r>
              <w:t>Получатель:______________</w:t>
            </w:r>
          </w:p>
          <w:p w:rsidR="00AB4CE5" w:rsidRPr="002B3380" w:rsidRDefault="00AB4CE5" w:rsidP="000968EF">
            <w:pPr>
              <w:pStyle w:val="NormalWeb"/>
              <w:spacing w:before="0" w:beforeAutospacing="0" w:after="0" w:afterAutospacing="0"/>
              <w:ind w:right="153"/>
            </w:pPr>
            <w:r>
              <w:t>Банковские реквизиты:____________________</w:t>
            </w: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bookmarkStart w:id="192" w:name="_Ref321836744"/>
          </w:p>
        </w:tc>
        <w:bookmarkEnd w:id="192"/>
        <w:tc>
          <w:tcPr>
            <w:tcW w:w="2977" w:type="dxa"/>
          </w:tcPr>
          <w:p w:rsidR="00AB4CE5" w:rsidRPr="00225DB0" w:rsidRDefault="00AB4CE5" w:rsidP="00E40F04">
            <w:pPr>
              <w:ind w:right="153"/>
              <w:jc w:val="both"/>
              <w:rPr>
                <w:b/>
                <w:bCs/>
                <w:i/>
                <w:iCs/>
              </w:rPr>
            </w:pPr>
            <w:r w:rsidRPr="00225DB0">
              <w:t>Порядок обжалования действий заказчика, организатора запроса цен, закупочной комиссии</w:t>
            </w:r>
          </w:p>
        </w:tc>
        <w:tc>
          <w:tcPr>
            <w:tcW w:w="10915" w:type="dxa"/>
          </w:tcPr>
          <w:p w:rsidR="00AB4CE5" w:rsidRPr="002B3380" w:rsidRDefault="00AB4CE5" w:rsidP="00CE33D1">
            <w:pPr>
              <w:pStyle w:val="NormalWeb"/>
              <w:spacing w:before="0" w:beforeAutospacing="0" w:after="0" w:afterAutospacing="0"/>
              <w:ind w:right="153"/>
              <w:jc w:val="both"/>
            </w:pPr>
            <w:r w:rsidRPr="002B3380">
              <w:t xml:space="preserve">Жалобы на действия (бездействие) заказчика, организатора запроса </w:t>
            </w:r>
            <w:r w:rsidRPr="00C130A0">
              <w:t>цен</w:t>
            </w:r>
            <w:r w:rsidRPr="002B3380">
              <w:t xml:space="preserve">, закупочной комиссии при проведении запроса </w:t>
            </w:r>
            <w:r w:rsidRPr="00C130A0">
              <w:t>цен</w:t>
            </w:r>
            <w:r w:rsidRPr="002B3380">
              <w:t xml:space="preserve"> могут быть направлены в Арбитражный комитет ОАО «ТВЭЛ» в отсканированном виде по электронному адресу </w:t>
            </w:r>
            <w:hyperlink r:id="rId21" w:history="1">
              <w:r w:rsidRPr="00C130A0">
                <w:rPr>
                  <w:rStyle w:val="Hyperlink"/>
                  <w:lang w:val="en-US"/>
                </w:rPr>
                <w:t>arbitration</w:t>
              </w:r>
              <w:r w:rsidRPr="002B3380">
                <w:rPr>
                  <w:rStyle w:val="Hyperlink"/>
                </w:rPr>
                <w:t>@</w:t>
              </w:r>
              <w:r w:rsidRPr="00C130A0">
                <w:rPr>
                  <w:rStyle w:val="Hyperlink"/>
                  <w:lang w:val="en-US"/>
                </w:rPr>
                <w:t>tvel</w:t>
              </w:r>
              <w:r w:rsidRPr="002B3380">
                <w:rPr>
                  <w:rStyle w:val="Hyperlink"/>
                </w:rPr>
                <w:t>.</w:t>
              </w:r>
              <w:r w:rsidRPr="00C130A0">
                <w:rPr>
                  <w:rStyle w:val="Hyperlink"/>
                  <w:lang w:val="en-US"/>
                </w:rPr>
                <w:t>ru</w:t>
              </w:r>
            </w:hyperlink>
            <w:r w:rsidRPr="002B3380">
              <w:t>, либо в ЦАК по электронному</w:t>
            </w:r>
            <w:r w:rsidRPr="00C130A0">
              <w:t xml:space="preserve"> адресу</w:t>
            </w:r>
            <w:r w:rsidRPr="002B3380">
              <w:t xml:space="preserve"> </w:t>
            </w:r>
            <w:hyperlink r:id="rId22" w:history="1">
              <w:r w:rsidRPr="002B3380">
                <w:rPr>
                  <w:rStyle w:val="Hyperlink"/>
                </w:rPr>
                <w:t>arbitration@rosatom.ru</w:t>
              </w:r>
            </w:hyperlink>
          </w:p>
          <w:p w:rsidR="00AB4CE5" w:rsidRPr="002B3380" w:rsidRDefault="00AB4CE5" w:rsidP="00CE33D1">
            <w:pPr>
              <w:pStyle w:val="NormalWeb"/>
              <w:spacing w:before="0" w:beforeAutospacing="0" w:after="0" w:afterAutospacing="0"/>
              <w:ind w:right="153"/>
              <w:jc w:val="both"/>
            </w:pPr>
            <w:r w:rsidRPr="002B3380">
              <w:t xml:space="preserve">Направление жалоб допускается в любое время </w:t>
            </w:r>
            <w:r w:rsidRPr="00C130A0">
              <w:t xml:space="preserve">с момента размещения извещения о </w:t>
            </w:r>
            <w:r w:rsidRPr="002B3380">
              <w:t>проведени</w:t>
            </w:r>
            <w:r w:rsidRPr="00C130A0">
              <w:t>и</w:t>
            </w:r>
            <w:r w:rsidRPr="002B3380">
              <w:t xml:space="preserve"> запроса</w:t>
            </w:r>
            <w:r w:rsidRPr="00C130A0">
              <w:t xml:space="preserve"> цен</w:t>
            </w:r>
            <w:r w:rsidRPr="002B3380">
              <w:t xml:space="preserve">, но не позднее </w:t>
            </w:r>
            <w:r w:rsidRPr="00C130A0">
              <w:t>чем через 10 (</w:t>
            </w:r>
            <w:r w:rsidRPr="002B3380">
              <w:t>десят</w:t>
            </w:r>
            <w:r w:rsidRPr="00C130A0">
              <w:t>ь)</w:t>
            </w:r>
            <w:r w:rsidRPr="002B3380">
              <w:t xml:space="preserve"> дней со дня размещения на официальном сайте протокола подведения итогов запроса </w:t>
            </w:r>
            <w:r w:rsidRPr="00C130A0">
              <w:t>цен</w:t>
            </w:r>
            <w:r w:rsidRPr="002B3380">
              <w:t xml:space="preserve">, протокола о признании запроса </w:t>
            </w:r>
            <w:r w:rsidRPr="00C130A0">
              <w:t>цен</w:t>
            </w:r>
            <w:r w:rsidRPr="002B3380">
              <w:t xml:space="preserve"> не состоявшимся или принятия заказчиком решения об отказе от проведения запроса </w:t>
            </w:r>
            <w:r w:rsidRPr="00C130A0">
              <w:t>цен</w:t>
            </w:r>
            <w:r w:rsidRPr="002B3380">
              <w:t>.</w:t>
            </w:r>
          </w:p>
          <w:p w:rsidR="00AB4CE5" w:rsidRPr="002B3380" w:rsidRDefault="00AB4CE5" w:rsidP="00CE33D1">
            <w:pPr>
              <w:pStyle w:val="NormalWeb"/>
              <w:spacing w:before="0" w:beforeAutospacing="0" w:after="0" w:afterAutospacing="0"/>
              <w:ind w:right="153"/>
              <w:jc w:val="both"/>
            </w:pPr>
            <w:r w:rsidRPr="002B3380">
              <w:t xml:space="preserve">Условия и положения документации по запросу </w:t>
            </w:r>
            <w:r w:rsidRPr="00C130A0">
              <w:t>цен</w:t>
            </w:r>
            <w:r w:rsidRPr="002B3380">
              <w:t xml:space="preserve"> могут быть обжалованы исключительно до окончания срока подачи заявок на участие в запросе </w:t>
            </w:r>
            <w:r w:rsidRPr="00C130A0">
              <w:t>цен</w:t>
            </w:r>
            <w:r w:rsidRPr="002B3380">
              <w:t>.</w:t>
            </w:r>
          </w:p>
          <w:p w:rsidR="00AB4CE5" w:rsidRPr="002B3380" w:rsidRDefault="00AB4CE5" w:rsidP="00CE33D1">
            <w:pPr>
              <w:pStyle w:val="NormalWeb"/>
              <w:spacing w:before="0" w:beforeAutospacing="0" w:after="0" w:afterAutospacing="0"/>
              <w:ind w:right="153"/>
              <w:jc w:val="both"/>
            </w:pPr>
            <w:r w:rsidRPr="002B3380">
              <w:t xml:space="preserve">На сайте </w:t>
            </w:r>
            <w:hyperlink r:id="rId23" w:history="1">
              <w:r w:rsidRPr="002B3380">
                <w:rPr>
                  <w:rStyle w:val="Hyperlink"/>
                </w:rPr>
                <w:t>http://zakupki.rosatom.ru/</w:t>
              </w:r>
            </w:hyperlink>
            <w:r w:rsidRPr="002B3380">
              <w:t xml:space="preserve"> (раздел Контроль и арбитраж/Нормативные документы) представлены Методические рекомендации о порядке рассмотрения жалоб. </w:t>
            </w:r>
          </w:p>
          <w:p w:rsidR="00AB4CE5" w:rsidRPr="002B3380" w:rsidRDefault="00AB4CE5" w:rsidP="00CE33D1">
            <w:pPr>
              <w:pStyle w:val="NormalWeb"/>
              <w:spacing w:before="0" w:beforeAutospacing="0" w:after="0" w:afterAutospacing="0"/>
              <w:ind w:right="153"/>
              <w:jc w:val="both"/>
            </w:pPr>
            <w:r w:rsidRPr="002B338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B4CE5" w:rsidRPr="00225DB0" w:rsidRDefault="00AB4CE5"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p>
        </w:tc>
        <w:tc>
          <w:tcPr>
            <w:tcW w:w="2977" w:type="dxa"/>
          </w:tcPr>
          <w:p w:rsidR="00AB4CE5" w:rsidRPr="00225DB0" w:rsidRDefault="00AB4CE5" w:rsidP="004304B8">
            <w:pPr>
              <w:ind w:right="153"/>
              <w:jc w:val="both"/>
              <w:rPr>
                <w:b/>
                <w:bCs/>
                <w:i/>
                <w:iCs/>
              </w:rPr>
            </w:pPr>
            <w:r w:rsidRPr="00225DB0">
              <w:t>Каналы связи, по которым можно сообщить о фактах злоупотребления при проведении запроса цен</w:t>
            </w:r>
          </w:p>
        </w:tc>
        <w:tc>
          <w:tcPr>
            <w:tcW w:w="10915" w:type="dxa"/>
          </w:tcPr>
          <w:p w:rsidR="00AB4CE5" w:rsidRPr="002B3380" w:rsidRDefault="00AB4CE5" w:rsidP="00E40F04">
            <w:pPr>
              <w:pStyle w:val="NormalWeb"/>
              <w:spacing w:before="0" w:beforeAutospacing="0" w:after="0" w:afterAutospacing="0"/>
              <w:ind w:right="153"/>
              <w:jc w:val="both"/>
            </w:pPr>
            <w:r w:rsidRPr="002B3380">
              <w:t xml:space="preserve">О фактах злоупотреблений участник </w:t>
            </w:r>
            <w:r w:rsidRPr="00225DB0">
              <w:t>запроса цен</w:t>
            </w:r>
            <w:r w:rsidRPr="002B3380">
              <w:t xml:space="preserve"> может заявить в </w:t>
            </w:r>
            <w:r w:rsidRPr="00225DB0">
              <w:t>Госкорпорацию «Росатом»</w:t>
            </w:r>
            <w:r w:rsidRPr="002B3380">
              <w:t xml:space="preserve"> и</w:t>
            </w:r>
            <w:r w:rsidRPr="00225DB0">
              <w:t xml:space="preserve"> </w:t>
            </w:r>
            <w:r w:rsidRPr="002B3380">
              <w:t xml:space="preserve">сообщить об этом гласно или анонимно, воспользовавшись следующими каналами связи: </w:t>
            </w:r>
          </w:p>
          <w:p w:rsidR="00AB4CE5" w:rsidRPr="002B3380" w:rsidRDefault="00AB4CE5" w:rsidP="00E40F04">
            <w:pPr>
              <w:pStyle w:val="NormalWeb"/>
              <w:tabs>
                <w:tab w:val="left" w:pos="330"/>
              </w:tabs>
              <w:spacing w:before="0" w:beforeAutospacing="0" w:after="0" w:afterAutospacing="0"/>
              <w:ind w:right="153"/>
              <w:jc w:val="both"/>
            </w:pPr>
            <w:r w:rsidRPr="002B3380">
              <w:t>1.</w:t>
            </w:r>
            <w:r w:rsidRPr="002B3380">
              <w:tab/>
              <w:t>Телефон «горячей линии»: 8-800-100-07-07 (многоканальный, круглосуточно, бесплатно из любой точки страны);</w:t>
            </w:r>
          </w:p>
          <w:p w:rsidR="00AB4CE5" w:rsidRPr="002B3380" w:rsidRDefault="00AB4CE5" w:rsidP="00E40F04">
            <w:pPr>
              <w:pStyle w:val="NormalWeb"/>
              <w:tabs>
                <w:tab w:val="left" w:pos="360"/>
              </w:tabs>
              <w:spacing w:before="0" w:beforeAutospacing="0" w:after="0" w:afterAutospacing="0"/>
              <w:ind w:right="153"/>
              <w:jc w:val="both"/>
            </w:pPr>
            <w:r w:rsidRPr="002B3380">
              <w:t>2.</w:t>
            </w:r>
            <w:r w:rsidRPr="002B3380">
              <w:tab/>
              <w:t xml:space="preserve">Адрес электронной почты: </w:t>
            </w:r>
            <w:hyperlink r:id="rId24" w:history="1">
              <w:r w:rsidRPr="002B3380">
                <w:rPr>
                  <w:rStyle w:val="Hyperlink"/>
                </w:rPr>
                <w:t>0707@rosatom.ru</w:t>
              </w:r>
            </w:hyperlink>
            <w:r w:rsidRPr="002B3380">
              <w:t>;</w:t>
            </w:r>
          </w:p>
          <w:p w:rsidR="00AB4CE5" w:rsidRPr="002B3380" w:rsidRDefault="00AB4CE5" w:rsidP="00E40F04">
            <w:pPr>
              <w:pStyle w:val="NormalWeb"/>
              <w:tabs>
                <w:tab w:val="left" w:pos="330"/>
              </w:tabs>
              <w:spacing w:before="0" w:beforeAutospacing="0" w:after="0" w:afterAutospacing="0"/>
              <w:ind w:right="153"/>
              <w:jc w:val="both"/>
            </w:pPr>
            <w:r w:rsidRPr="002B3380">
              <w:t>3.</w:t>
            </w:r>
            <w:r w:rsidRPr="002B3380">
              <w:tab/>
              <w:t>Адрес для почтовых отправлений: 119017, Москва, а/я</w:t>
            </w:r>
            <w:r w:rsidRPr="00225DB0">
              <w:t> </w:t>
            </w:r>
            <w:r w:rsidRPr="002B3380">
              <w:t xml:space="preserve">226, </w:t>
            </w:r>
            <w:r w:rsidRPr="00225DB0">
              <w:t>Департамент защиты активов</w:t>
            </w:r>
            <w:r w:rsidRPr="002B3380">
              <w:t xml:space="preserve"> Госкорпорации «Росатом».</w:t>
            </w:r>
          </w:p>
        </w:tc>
      </w:tr>
      <w:tr w:rsidR="00AB4CE5" w:rsidRPr="00225DB0">
        <w:trPr>
          <w:trHeight w:val="194"/>
        </w:trPr>
        <w:tc>
          <w:tcPr>
            <w:tcW w:w="781" w:type="dxa"/>
          </w:tcPr>
          <w:p w:rsidR="00AB4CE5" w:rsidRPr="00225DB0" w:rsidRDefault="00AB4CE5" w:rsidP="00AE7099">
            <w:pPr>
              <w:numPr>
                <w:ilvl w:val="0"/>
                <w:numId w:val="32"/>
              </w:numPr>
              <w:tabs>
                <w:tab w:val="num" w:pos="786"/>
              </w:tabs>
              <w:ind w:left="0" w:hanging="15"/>
              <w:jc w:val="center"/>
            </w:pPr>
          </w:p>
        </w:tc>
        <w:tc>
          <w:tcPr>
            <w:tcW w:w="2977" w:type="dxa"/>
          </w:tcPr>
          <w:p w:rsidR="00AB4CE5" w:rsidRPr="00225DB0" w:rsidRDefault="00AB4CE5" w:rsidP="004304B8">
            <w:pPr>
              <w:ind w:right="153"/>
              <w:jc w:val="both"/>
            </w:pPr>
            <w:r>
              <w:t>Примечание</w:t>
            </w:r>
          </w:p>
        </w:tc>
        <w:tc>
          <w:tcPr>
            <w:tcW w:w="10915" w:type="dxa"/>
          </w:tcPr>
          <w:p w:rsidR="00AB4CE5" w:rsidRPr="002B3380" w:rsidRDefault="00AB4CE5" w:rsidP="008F1D34">
            <w:pPr>
              <w:pStyle w:val="16"/>
              <w:spacing w:after="0" w:line="240" w:lineRule="auto"/>
              <w:ind w:left="0"/>
              <w:jc w:val="both"/>
              <w:rPr>
                <w:rFonts w:ascii="Times New Roman" w:hAnsi="Times New Roman" w:cs="Times New Roman"/>
                <w:sz w:val="24"/>
                <w:szCs w:val="24"/>
                <w:lang w:eastAsia="en-US"/>
              </w:rPr>
            </w:pPr>
            <w:r w:rsidRPr="002B3380">
              <w:rPr>
                <w:rFonts w:ascii="Times New Roman" w:hAnsi="Times New Roman" w:cs="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B4CE5" w:rsidRPr="002B3380" w:rsidRDefault="00AB4CE5" w:rsidP="008F1D34">
            <w:pPr>
              <w:pStyle w:val="16"/>
              <w:spacing w:after="0" w:line="240" w:lineRule="auto"/>
              <w:ind w:left="0"/>
              <w:jc w:val="both"/>
              <w:rPr>
                <w:rFonts w:ascii="Times New Roman" w:hAnsi="Times New Roman" w:cs="Times New Roman"/>
                <w:sz w:val="24"/>
                <w:szCs w:val="24"/>
                <w:lang w:eastAsia="en-US"/>
              </w:rPr>
            </w:pPr>
            <w:r w:rsidRPr="002B3380">
              <w:rPr>
                <w:rFonts w:ascii="Times New Roman" w:hAnsi="Times New Roman" w:cs="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B4CE5" w:rsidRPr="002B3380" w:rsidRDefault="00AB4CE5" w:rsidP="008F1D34">
            <w:pPr>
              <w:pStyle w:val="NormalWeb"/>
              <w:spacing w:before="0" w:beforeAutospacing="0" w:after="0" w:afterAutospacing="0"/>
              <w:ind w:right="153"/>
              <w:jc w:val="both"/>
            </w:pPr>
            <w:r w:rsidRPr="002B3380">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AB4CE5" w:rsidRPr="00225DB0" w:rsidRDefault="00AB4CE5" w:rsidP="00C87330">
      <w:pPr>
        <w:tabs>
          <w:tab w:val="num" w:pos="1800"/>
        </w:tabs>
        <w:spacing w:after="120"/>
        <w:jc w:val="both"/>
        <w:sectPr w:rsidR="00AB4CE5" w:rsidRPr="00225DB0" w:rsidSect="00470662">
          <w:pgSz w:w="16840" w:h="11907" w:orient="landscape" w:code="9"/>
          <w:pgMar w:top="851" w:right="851" w:bottom="851" w:left="1134" w:header="567" w:footer="567" w:gutter="0"/>
          <w:cols w:space="708"/>
          <w:docGrid w:linePitch="360"/>
        </w:sectPr>
      </w:pPr>
    </w:p>
    <w:p w:rsidR="00AB4CE5" w:rsidRPr="00740D85" w:rsidRDefault="00AB4CE5" w:rsidP="00740D85">
      <w:pPr>
        <w:pStyle w:val="Times12"/>
        <w:ind w:firstLine="0"/>
        <w:rPr>
          <w:b/>
          <w:bCs/>
        </w:rPr>
      </w:pPr>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26685852"/>
      <w:bookmarkStart w:id="213" w:name="_Toc255987070"/>
      <w:bookmarkStart w:id="214" w:name="_Toc98251753"/>
      <w:r>
        <w:rPr>
          <w:b/>
          <w:bCs/>
        </w:rPr>
        <w:t xml:space="preserve">5. </w:t>
      </w:r>
      <w:r w:rsidRPr="00740D85">
        <w:rPr>
          <w:b/>
          <w:bCs/>
        </w:rPr>
        <w:t>ОБРАЗЦЫ ФОРМ ОСНОВНЫХ ДОКУМЕНТОВ, ВКЛЮЧАЕМЫХ В ЗАЯВКУ НА УЧАСТИЕ В 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bookmarkEnd w:id="213"/>
    <w:p w:rsidR="00AB4CE5" w:rsidRPr="008C615D" w:rsidRDefault="00AB4CE5" w:rsidP="00C87330">
      <w:pPr>
        <w:pStyle w:val="Times12"/>
        <w:jc w:val="right"/>
        <w:rPr>
          <w:sz w:val="28"/>
          <w:szCs w:val="28"/>
        </w:rPr>
      </w:pPr>
      <w:r w:rsidRPr="008C615D">
        <w:rPr>
          <w:sz w:val="28"/>
          <w:szCs w:val="28"/>
        </w:rPr>
        <w:t>Форма 1</w:t>
      </w:r>
    </w:p>
    <w:p w:rsidR="00AB4CE5" w:rsidRPr="001F6067" w:rsidRDefault="00AB4CE5" w:rsidP="00C87330">
      <w:pPr>
        <w:rPr>
          <w:i/>
          <w:iCs/>
        </w:rPr>
      </w:pPr>
      <w:r w:rsidRPr="001F6067">
        <w:rPr>
          <w:i/>
          <w:iCs/>
        </w:rPr>
        <w:t>Фирменный бланк участника запроса цен</w:t>
      </w:r>
    </w:p>
    <w:p w:rsidR="00AB4CE5" w:rsidRPr="00225DB0" w:rsidRDefault="00AB4CE5" w:rsidP="00C87330">
      <w:pPr>
        <w:pStyle w:val="Times12"/>
        <w:spacing w:before="120"/>
        <w:ind w:firstLine="0"/>
        <w:jc w:val="left"/>
      </w:pPr>
      <w:r w:rsidRPr="00225DB0">
        <w:t>«___» __________ 20___ года №______</w:t>
      </w:r>
    </w:p>
    <w:p w:rsidR="00AB4CE5" w:rsidRPr="00225DB0" w:rsidRDefault="00AB4CE5"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15" w:name="_Письмо_о_подаче"/>
      <w:bookmarkStart w:id="216" w:name="_Toc255987071"/>
      <w:bookmarkStart w:id="217" w:name="_Toc272505461"/>
      <w:bookmarkEnd w:id="215"/>
    </w:p>
    <w:p w:rsidR="00AB4CE5" w:rsidRPr="00225DB0" w:rsidRDefault="00AB4CE5"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18" w:name="_ЗАЯВКА_НА_УЧАСТИЕ"/>
      <w:bookmarkStart w:id="219" w:name="_Toc329341349"/>
      <w:bookmarkStart w:id="220" w:name="_Toc329341997"/>
      <w:bookmarkEnd w:id="218"/>
      <w:r w:rsidRPr="00225DB0">
        <w:rPr>
          <w:rFonts w:ascii="Times New Roman" w:hAnsi="Times New Roman" w:cs="Times New Roman"/>
          <w:b w:val="0"/>
          <w:bCs w:val="0"/>
          <w:i w:val="0"/>
          <w:iCs w:val="0"/>
          <w:sz w:val="24"/>
          <w:szCs w:val="24"/>
        </w:rPr>
        <w:t>ЗАЯВКА НА УЧАСТИЕ В ЗАПРОСЕ ЦЕН</w:t>
      </w:r>
      <w:bookmarkEnd w:id="216"/>
      <w:bookmarkEnd w:id="217"/>
      <w:bookmarkEnd w:id="219"/>
      <w:bookmarkEnd w:id="220"/>
    </w:p>
    <w:p w:rsidR="00AB4CE5" w:rsidRPr="00225DB0" w:rsidRDefault="00AB4CE5" w:rsidP="00C87330">
      <w:pPr>
        <w:tabs>
          <w:tab w:val="left" w:pos="7938"/>
        </w:tabs>
        <w:ind w:firstLine="4820"/>
        <w:jc w:val="center"/>
        <w:rPr>
          <w:b/>
          <w:bCs/>
        </w:rPr>
      </w:pPr>
    </w:p>
    <w:p w:rsidR="00AB4CE5" w:rsidRDefault="00AB4CE5" w:rsidP="00DF2B80">
      <w:pPr>
        <w:pStyle w:val="Times12"/>
        <w:ind w:firstLine="0"/>
      </w:pPr>
      <w:r w:rsidRPr="00225DB0">
        <w:t xml:space="preserve">Изучив извещение о проведении запроса цен </w:t>
      </w:r>
      <w:r>
        <w:t xml:space="preserve">на право заключения договора на </w:t>
      </w:r>
      <w:r w:rsidRPr="00225DB0">
        <w:t xml:space="preserve">_________________________________, опубликованное на официальном сайте и на ЭТП «Аукционный Конкурсный Дом» </w:t>
      </w:r>
      <w:hyperlink r:id="rId25" w:history="1">
        <w:r w:rsidRPr="00225DB0">
          <w:rPr>
            <w:rStyle w:val="Hyperlink"/>
          </w:rPr>
          <w:t>http://www.a-k-d.ru</w:t>
        </w:r>
      </w:hyperlink>
      <w:r>
        <w:t xml:space="preserve"> </w:t>
      </w:r>
      <w:r w:rsidRPr="00225DB0">
        <w:t>запрос цен № ___</w:t>
      </w:r>
      <w:r>
        <w:t>_____________________,</w:t>
      </w:r>
    </w:p>
    <w:p w:rsidR="00AB4CE5" w:rsidRPr="00DF2B80" w:rsidRDefault="00AB4CE5" w:rsidP="00DF2B80">
      <w:pPr>
        <w:pStyle w:val="Times12"/>
        <w:ind w:firstLine="0"/>
      </w:pPr>
      <w:r>
        <w:tab/>
      </w:r>
      <w:r>
        <w:tab/>
      </w:r>
      <w:r>
        <w:tab/>
      </w:r>
      <w:r>
        <w:tab/>
      </w:r>
      <w:r>
        <w:tab/>
        <w:t xml:space="preserve">                                                     (</w:t>
      </w:r>
      <w:r w:rsidRPr="004C22A6">
        <w:rPr>
          <w:i/>
          <w:iCs/>
          <w:sz w:val="16"/>
          <w:szCs w:val="16"/>
        </w:rPr>
        <w:t>указывается номер запроса цен на ЭТП</w:t>
      </w:r>
      <w:r>
        <w:rPr>
          <w:i/>
          <w:iCs/>
          <w:sz w:val="16"/>
          <w:szCs w:val="16"/>
        </w:rPr>
        <w:t>)</w:t>
      </w:r>
      <w:r w:rsidRPr="00225DB0">
        <w:rPr>
          <w:b/>
          <w:bCs/>
          <w:i/>
          <w:iCs/>
        </w:rPr>
        <w:t xml:space="preserve"> </w:t>
      </w:r>
    </w:p>
    <w:p w:rsidR="00AB4CE5" w:rsidRPr="00225DB0" w:rsidRDefault="00AB4CE5" w:rsidP="00996357">
      <w:pPr>
        <w:pStyle w:val="Times12"/>
        <w:ind w:firstLine="0"/>
      </w:pPr>
      <w:r w:rsidRPr="00225DB0">
        <w:t>документацию по запросу цен, __________________________________________________</w:t>
      </w:r>
      <w:r>
        <w:t>____</w:t>
      </w:r>
      <w:r w:rsidRPr="00225DB0">
        <w:t xml:space="preserve">, </w:t>
      </w:r>
    </w:p>
    <w:p w:rsidR="00AB4CE5" w:rsidRPr="004C22A6" w:rsidRDefault="00AB4CE5" w:rsidP="004C22A6">
      <w:pPr>
        <w:pStyle w:val="Times12"/>
        <w:suppressAutoHyphens/>
        <w:ind w:left="3120" w:firstLine="425"/>
        <w:jc w:val="center"/>
      </w:pPr>
      <w:r w:rsidRPr="004C22A6">
        <w:rPr>
          <w:i/>
          <w:iCs/>
          <w:vertAlign w:val="superscript"/>
        </w:rPr>
        <w:t>(полное наименование участника запроса цен с указанием организационно-правовой формы)</w:t>
      </w:r>
      <w:r w:rsidRPr="004C22A6">
        <w:t xml:space="preserve"> </w:t>
      </w:r>
    </w:p>
    <w:p w:rsidR="00AB4CE5" w:rsidRDefault="00AB4CE5" w:rsidP="001D0134">
      <w:pPr>
        <w:pStyle w:val="Times12"/>
        <w:suppressAutoHyphens/>
        <w:ind w:firstLine="0"/>
      </w:pPr>
      <w:r w:rsidRPr="00225DB0">
        <w:t>ИНН ________________________</w:t>
      </w:r>
      <w:r>
        <w:t>____</w:t>
      </w:r>
      <w:r w:rsidRPr="00225DB0">
        <w:t>,</w:t>
      </w:r>
      <w:r w:rsidRPr="003D5B1C">
        <w:t xml:space="preserve"> </w:t>
      </w:r>
    </w:p>
    <w:p w:rsidR="00AB4CE5" w:rsidRPr="003D5B1C" w:rsidRDefault="00AB4CE5" w:rsidP="003D5B1C">
      <w:pPr>
        <w:pStyle w:val="Times12"/>
        <w:suppressAutoHyphens/>
        <w:ind w:left="709" w:firstLine="709"/>
        <w:rPr>
          <w:i/>
          <w:iCs/>
          <w:vertAlign w:val="superscript"/>
        </w:rPr>
      </w:pPr>
      <w:r>
        <w:rPr>
          <w:i/>
          <w:iCs/>
          <w:vertAlign w:val="superscript"/>
        </w:rPr>
        <w:t xml:space="preserve">(ИНН </w:t>
      </w:r>
      <w:r w:rsidRPr="003D5B1C">
        <w:rPr>
          <w:i/>
          <w:iCs/>
          <w:vertAlign w:val="superscript"/>
        </w:rPr>
        <w:t xml:space="preserve"> участника запроса цен)</w:t>
      </w:r>
    </w:p>
    <w:p w:rsidR="00AB4CE5" w:rsidRPr="003D5B1C" w:rsidRDefault="00AB4CE5" w:rsidP="003D5B1C">
      <w:pPr>
        <w:pStyle w:val="Times12"/>
        <w:suppressAutoHyphens/>
        <w:ind w:firstLine="0"/>
      </w:pPr>
      <w:r w:rsidRPr="00225DB0">
        <w:t>зарегистрированное по адресу</w:t>
      </w:r>
      <w:r>
        <w:t xml:space="preserve">: </w:t>
      </w:r>
      <w:r w:rsidRPr="00225DB0">
        <w:t>________________________</w:t>
      </w:r>
      <w:r>
        <w:t>_______________________________</w:t>
      </w:r>
      <w:r w:rsidRPr="00225DB0">
        <w:t>,</w:t>
      </w:r>
    </w:p>
    <w:p w:rsidR="00AB4CE5" w:rsidRPr="003D5B1C" w:rsidRDefault="00AB4CE5" w:rsidP="00C87330">
      <w:pPr>
        <w:pStyle w:val="Times12"/>
        <w:suppressAutoHyphens/>
        <w:ind w:left="2836" w:firstLine="709"/>
        <w:jc w:val="center"/>
        <w:rPr>
          <w:i/>
          <w:iCs/>
          <w:vertAlign w:val="superscript"/>
        </w:rPr>
      </w:pPr>
      <w:r w:rsidRPr="003D5B1C">
        <w:rPr>
          <w:i/>
          <w:iCs/>
          <w:vertAlign w:val="superscript"/>
        </w:rPr>
        <w:t>(юридический адрес участника запроса цен)</w:t>
      </w:r>
    </w:p>
    <w:p w:rsidR="00AB4CE5" w:rsidRPr="00225DB0" w:rsidRDefault="00AB4CE5" w:rsidP="001D0134">
      <w:pPr>
        <w:pStyle w:val="Times12"/>
        <w:suppressAutoHyphens/>
        <w:ind w:firstLine="0"/>
      </w:pPr>
      <w:r w:rsidRPr="00225DB0">
        <w:t>фактический адрес _____________________________________________________</w:t>
      </w:r>
      <w:r>
        <w:t>___________</w:t>
      </w:r>
      <w:r w:rsidRPr="00225DB0">
        <w:t>,</w:t>
      </w:r>
    </w:p>
    <w:p w:rsidR="00AB4CE5" w:rsidRPr="003D5B1C" w:rsidRDefault="00AB4CE5" w:rsidP="001D0134">
      <w:pPr>
        <w:pStyle w:val="Times12"/>
        <w:suppressAutoHyphens/>
        <w:ind w:firstLine="0"/>
        <w:jc w:val="center"/>
        <w:rPr>
          <w:i/>
          <w:iCs/>
          <w:vertAlign w:val="superscript"/>
        </w:rPr>
      </w:pPr>
      <w:r w:rsidRPr="003D5B1C">
        <w:rPr>
          <w:i/>
          <w:iCs/>
          <w:vertAlign w:val="superscript"/>
        </w:rPr>
        <w:t>(фактический адрес участника запроса цен)</w:t>
      </w:r>
    </w:p>
    <w:p w:rsidR="00AB4CE5" w:rsidRPr="00225DB0" w:rsidRDefault="00AB4CE5" w:rsidP="00C87330">
      <w:pPr>
        <w:pStyle w:val="Times12"/>
        <w:suppressAutoHyphens/>
        <w:ind w:left="2836" w:firstLine="709"/>
        <w:jc w:val="center"/>
        <w:rPr>
          <w:b/>
          <w:bCs/>
          <w:i/>
          <w:iCs/>
          <w:vertAlign w:val="superscript"/>
        </w:rPr>
      </w:pPr>
    </w:p>
    <w:p w:rsidR="00AB4CE5" w:rsidRDefault="00AB4CE5" w:rsidP="009B4E7C">
      <w:pPr>
        <w:jc w:val="both"/>
        <w:rPr>
          <w:i/>
          <w:iCs/>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bCs/>
          <w:i/>
          <w:iCs/>
        </w:rPr>
        <w:t xml:space="preserve"> </w:t>
      </w:r>
      <w:r w:rsidRPr="00225DB0">
        <w:t xml:space="preserve">договора, </w:t>
      </w:r>
      <w:r w:rsidRPr="00740D85">
        <w:t xml:space="preserve">предусмотренные </w:t>
      </w:r>
      <w:r>
        <w:t>ЧАСТЬ 2</w:t>
      </w:r>
      <w:r w:rsidRPr="00740D85">
        <w:t xml:space="preserve"> «Проект договора» документации по запросу цен, и предлагаем товар (работы, услуги) согласно </w:t>
      </w:r>
      <w:r>
        <w:t>Приложению к заявке «Техническое предложение»</w:t>
      </w:r>
    </w:p>
    <w:p w:rsidR="00AB4CE5" w:rsidRDefault="00AB4CE5" w:rsidP="009B4E7C">
      <w:pPr>
        <w:jc w:val="both"/>
        <w:rPr>
          <w:b/>
          <w:bCs/>
          <w:i/>
          <w:iCs/>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B4CE5" w:rsidRPr="00CB6273">
        <w:tc>
          <w:tcPr>
            <w:tcW w:w="706" w:type="dxa"/>
            <w:vAlign w:val="center"/>
          </w:tcPr>
          <w:p w:rsidR="00AB4CE5" w:rsidRPr="00CB6273" w:rsidRDefault="00AB4CE5" w:rsidP="005D3F9A">
            <w:pPr>
              <w:jc w:val="center"/>
            </w:pPr>
            <w:r w:rsidRPr="00CB6273">
              <w:t>№</w:t>
            </w:r>
          </w:p>
          <w:p w:rsidR="00AB4CE5" w:rsidRPr="00CB6273" w:rsidRDefault="00AB4CE5" w:rsidP="005D3F9A">
            <w:pPr>
              <w:jc w:val="center"/>
            </w:pPr>
            <w:r w:rsidRPr="00CB6273">
              <w:t>п/п</w:t>
            </w:r>
          </w:p>
        </w:tc>
        <w:tc>
          <w:tcPr>
            <w:tcW w:w="2271" w:type="dxa"/>
            <w:vAlign w:val="center"/>
          </w:tcPr>
          <w:p w:rsidR="00AB4CE5" w:rsidRPr="00CB6273" w:rsidRDefault="00AB4CE5" w:rsidP="005D3F9A">
            <w:pPr>
              <w:jc w:val="center"/>
            </w:pPr>
            <w:r w:rsidRPr="00CB6273">
              <w:t>Наименование</w:t>
            </w:r>
          </w:p>
          <w:p w:rsidR="00AB4CE5" w:rsidRPr="00CB6273" w:rsidRDefault="00AB4CE5" w:rsidP="005D3F9A">
            <w:pPr>
              <w:jc w:val="center"/>
              <w:rPr>
                <w:lang w:val="en-US"/>
              </w:rPr>
            </w:pPr>
            <w:r w:rsidRPr="00CB6273">
              <w:rPr>
                <w:b/>
                <w:bCs/>
                <w:i/>
                <w:iCs/>
              </w:rPr>
              <w:t>[товара, работ, услуг]</w:t>
            </w:r>
          </w:p>
        </w:tc>
        <w:tc>
          <w:tcPr>
            <w:tcW w:w="2126" w:type="dxa"/>
            <w:vAlign w:val="center"/>
          </w:tcPr>
          <w:p w:rsidR="00AB4CE5" w:rsidRPr="00CB6273" w:rsidRDefault="00AB4CE5" w:rsidP="005D3F9A">
            <w:pPr>
              <w:jc w:val="center"/>
            </w:pPr>
            <w:r w:rsidRPr="00CB6273">
              <w:t xml:space="preserve">Количество </w:t>
            </w:r>
            <w:r w:rsidRPr="00CB6273">
              <w:rPr>
                <w:b/>
                <w:bCs/>
                <w:i/>
                <w:iCs/>
              </w:rPr>
              <w:t>[товара, работ, услуг]</w:t>
            </w:r>
          </w:p>
        </w:tc>
        <w:tc>
          <w:tcPr>
            <w:tcW w:w="1134" w:type="dxa"/>
            <w:vAlign w:val="center"/>
          </w:tcPr>
          <w:p w:rsidR="00AB4CE5" w:rsidRPr="00CB6273" w:rsidRDefault="00AB4CE5" w:rsidP="005D3F9A">
            <w:pPr>
              <w:ind w:left="-108" w:right="-108"/>
              <w:jc w:val="center"/>
            </w:pPr>
            <w:r w:rsidRPr="00CB6273">
              <w:t>Ед. изм.</w:t>
            </w:r>
          </w:p>
        </w:tc>
        <w:tc>
          <w:tcPr>
            <w:tcW w:w="1276" w:type="dxa"/>
            <w:vAlign w:val="center"/>
          </w:tcPr>
          <w:p w:rsidR="00AB4CE5" w:rsidRPr="00CB6273" w:rsidRDefault="00AB4CE5" w:rsidP="005D3F9A">
            <w:pPr>
              <w:ind w:left="-108" w:right="-108"/>
              <w:jc w:val="center"/>
            </w:pPr>
            <w:r w:rsidRPr="00CB6273">
              <w:t>Цена за единицу, руб. без НДС</w:t>
            </w:r>
          </w:p>
        </w:tc>
        <w:tc>
          <w:tcPr>
            <w:tcW w:w="1418" w:type="dxa"/>
            <w:vAlign w:val="center"/>
          </w:tcPr>
          <w:p w:rsidR="00AB4CE5" w:rsidRPr="00CB6273" w:rsidRDefault="00AB4CE5" w:rsidP="005D3F9A">
            <w:pPr>
              <w:ind w:left="-108" w:right="-108"/>
              <w:jc w:val="center"/>
            </w:pPr>
            <w:r w:rsidRPr="00CB6273">
              <w:t>Цена всего, руб. без НДС</w:t>
            </w:r>
          </w:p>
        </w:tc>
        <w:tc>
          <w:tcPr>
            <w:tcW w:w="1134" w:type="dxa"/>
            <w:vAlign w:val="center"/>
          </w:tcPr>
          <w:p w:rsidR="00AB4CE5" w:rsidRPr="00CB6273" w:rsidRDefault="00AB4CE5" w:rsidP="005D3F9A">
            <w:pPr>
              <w:ind w:left="-108" w:right="-108"/>
              <w:jc w:val="center"/>
            </w:pPr>
            <w:r w:rsidRPr="00CB6273">
              <w:t>Цена всего, руб. с НДС</w:t>
            </w:r>
          </w:p>
        </w:tc>
      </w:tr>
      <w:tr w:rsidR="00AB4CE5" w:rsidRPr="00CB6273">
        <w:trPr>
          <w:trHeight w:val="542"/>
        </w:trPr>
        <w:tc>
          <w:tcPr>
            <w:tcW w:w="706" w:type="dxa"/>
            <w:vAlign w:val="center"/>
          </w:tcPr>
          <w:p w:rsidR="00AB4CE5" w:rsidRPr="00CB6273" w:rsidRDefault="00AB4CE5" w:rsidP="005D3F9A">
            <w:pPr>
              <w:jc w:val="center"/>
            </w:pPr>
            <w:r w:rsidRPr="00CB6273">
              <w:t>1</w:t>
            </w:r>
          </w:p>
        </w:tc>
        <w:tc>
          <w:tcPr>
            <w:tcW w:w="2271" w:type="dxa"/>
          </w:tcPr>
          <w:p w:rsidR="00AB4CE5" w:rsidRPr="00CB6273" w:rsidRDefault="00AB4CE5" w:rsidP="005D3F9A">
            <w:pPr>
              <w:spacing w:line="276" w:lineRule="auto"/>
            </w:pPr>
          </w:p>
        </w:tc>
        <w:tc>
          <w:tcPr>
            <w:tcW w:w="2126" w:type="dxa"/>
            <w:vAlign w:val="center"/>
          </w:tcPr>
          <w:p w:rsidR="00AB4CE5" w:rsidRPr="00CB6273" w:rsidRDefault="00AB4CE5" w:rsidP="005D3F9A">
            <w:pPr>
              <w:jc w:val="center"/>
            </w:pPr>
          </w:p>
        </w:tc>
        <w:tc>
          <w:tcPr>
            <w:tcW w:w="1134" w:type="dxa"/>
            <w:vAlign w:val="center"/>
          </w:tcPr>
          <w:p w:rsidR="00AB4CE5" w:rsidRPr="00CB6273" w:rsidRDefault="00AB4CE5" w:rsidP="005D3F9A">
            <w:pPr>
              <w:jc w:val="center"/>
            </w:pPr>
          </w:p>
        </w:tc>
        <w:tc>
          <w:tcPr>
            <w:tcW w:w="1276" w:type="dxa"/>
            <w:vAlign w:val="center"/>
          </w:tcPr>
          <w:p w:rsidR="00AB4CE5" w:rsidRPr="00CB6273" w:rsidRDefault="00AB4CE5" w:rsidP="005D3F9A">
            <w:pPr>
              <w:jc w:val="center"/>
            </w:pPr>
          </w:p>
        </w:tc>
        <w:tc>
          <w:tcPr>
            <w:tcW w:w="1418" w:type="dxa"/>
            <w:vAlign w:val="center"/>
          </w:tcPr>
          <w:p w:rsidR="00AB4CE5" w:rsidRPr="00CB6273" w:rsidRDefault="00AB4CE5" w:rsidP="005D3F9A">
            <w:pPr>
              <w:jc w:val="center"/>
            </w:pPr>
          </w:p>
        </w:tc>
        <w:tc>
          <w:tcPr>
            <w:tcW w:w="1134" w:type="dxa"/>
          </w:tcPr>
          <w:p w:rsidR="00AB4CE5" w:rsidRPr="00CB6273" w:rsidRDefault="00AB4CE5" w:rsidP="005D3F9A">
            <w:pPr>
              <w:jc w:val="center"/>
            </w:pPr>
          </w:p>
        </w:tc>
      </w:tr>
      <w:tr w:rsidR="00AB4CE5" w:rsidRPr="00CB6273">
        <w:trPr>
          <w:trHeight w:val="412"/>
        </w:trPr>
        <w:tc>
          <w:tcPr>
            <w:tcW w:w="706" w:type="dxa"/>
            <w:vAlign w:val="center"/>
          </w:tcPr>
          <w:p w:rsidR="00AB4CE5" w:rsidRPr="00CB6273" w:rsidRDefault="00AB4CE5" w:rsidP="005D3F9A">
            <w:pPr>
              <w:jc w:val="center"/>
            </w:pPr>
            <w:r w:rsidRPr="00CB6273">
              <w:t>…</w:t>
            </w:r>
          </w:p>
        </w:tc>
        <w:tc>
          <w:tcPr>
            <w:tcW w:w="2271" w:type="dxa"/>
          </w:tcPr>
          <w:p w:rsidR="00AB4CE5" w:rsidRPr="00CB6273" w:rsidRDefault="00AB4CE5" w:rsidP="005D3F9A">
            <w:pPr>
              <w:spacing w:line="276" w:lineRule="auto"/>
            </w:pPr>
          </w:p>
        </w:tc>
        <w:tc>
          <w:tcPr>
            <w:tcW w:w="2126" w:type="dxa"/>
            <w:vAlign w:val="center"/>
          </w:tcPr>
          <w:p w:rsidR="00AB4CE5" w:rsidRPr="00CB6273" w:rsidRDefault="00AB4CE5" w:rsidP="005D3F9A">
            <w:pPr>
              <w:jc w:val="center"/>
            </w:pPr>
          </w:p>
        </w:tc>
        <w:tc>
          <w:tcPr>
            <w:tcW w:w="1134" w:type="dxa"/>
            <w:vAlign w:val="center"/>
          </w:tcPr>
          <w:p w:rsidR="00AB4CE5" w:rsidRPr="00CB6273" w:rsidRDefault="00AB4CE5" w:rsidP="005D3F9A">
            <w:pPr>
              <w:jc w:val="center"/>
            </w:pPr>
          </w:p>
        </w:tc>
        <w:tc>
          <w:tcPr>
            <w:tcW w:w="1276" w:type="dxa"/>
            <w:vAlign w:val="center"/>
          </w:tcPr>
          <w:p w:rsidR="00AB4CE5" w:rsidRPr="00CB6273" w:rsidRDefault="00AB4CE5" w:rsidP="005D3F9A">
            <w:pPr>
              <w:jc w:val="center"/>
            </w:pPr>
          </w:p>
        </w:tc>
        <w:tc>
          <w:tcPr>
            <w:tcW w:w="1418" w:type="dxa"/>
            <w:vAlign w:val="center"/>
          </w:tcPr>
          <w:p w:rsidR="00AB4CE5" w:rsidRPr="00CB6273" w:rsidRDefault="00AB4CE5" w:rsidP="005D3F9A">
            <w:pPr>
              <w:jc w:val="center"/>
            </w:pPr>
          </w:p>
        </w:tc>
        <w:tc>
          <w:tcPr>
            <w:tcW w:w="1134" w:type="dxa"/>
          </w:tcPr>
          <w:p w:rsidR="00AB4CE5" w:rsidRPr="00CB6273" w:rsidRDefault="00AB4CE5" w:rsidP="005D3F9A">
            <w:pPr>
              <w:jc w:val="center"/>
            </w:pPr>
          </w:p>
        </w:tc>
      </w:tr>
      <w:tr w:rsidR="00AB4CE5" w:rsidRPr="00CB6273">
        <w:trPr>
          <w:trHeight w:val="412"/>
        </w:trPr>
        <w:tc>
          <w:tcPr>
            <w:tcW w:w="7513" w:type="dxa"/>
            <w:gridSpan w:val="5"/>
            <w:vAlign w:val="center"/>
          </w:tcPr>
          <w:p w:rsidR="00AB4CE5" w:rsidRPr="00CB6273" w:rsidRDefault="00AB4CE5" w:rsidP="005D3F9A">
            <w:r w:rsidRPr="00CB6273">
              <w:t>ИТОГО:</w:t>
            </w:r>
          </w:p>
        </w:tc>
        <w:tc>
          <w:tcPr>
            <w:tcW w:w="1418" w:type="dxa"/>
          </w:tcPr>
          <w:p w:rsidR="00AB4CE5" w:rsidRPr="00CB6273" w:rsidRDefault="00AB4CE5" w:rsidP="005D3F9A">
            <w:pPr>
              <w:jc w:val="center"/>
            </w:pPr>
          </w:p>
        </w:tc>
        <w:tc>
          <w:tcPr>
            <w:tcW w:w="1134" w:type="dxa"/>
          </w:tcPr>
          <w:p w:rsidR="00AB4CE5" w:rsidRPr="00CB6273" w:rsidRDefault="00AB4CE5" w:rsidP="005D3F9A">
            <w:pPr>
              <w:jc w:val="center"/>
            </w:pPr>
          </w:p>
        </w:tc>
      </w:tr>
    </w:tbl>
    <w:p w:rsidR="00AB4CE5" w:rsidRDefault="00AB4CE5" w:rsidP="009B4E7C">
      <w:pPr>
        <w:jc w:val="both"/>
        <w:rPr>
          <w:b/>
          <w:bCs/>
          <w:i/>
          <w:iCs/>
        </w:rPr>
      </w:pPr>
      <w:r w:rsidRPr="002C6FE9">
        <w:rPr>
          <w:i/>
          <w:iCs/>
          <w:sz w:val="20"/>
          <w:szCs w:val="20"/>
        </w:rPr>
        <w:t>Указание слов «или эквивалент», «или аналог» или двусмысленности в формулировках не допускается</w:t>
      </w:r>
    </w:p>
    <w:p w:rsidR="00AB4CE5" w:rsidRDefault="00AB4CE5" w:rsidP="00746D1D">
      <w:pPr>
        <w:spacing w:before="120"/>
        <w:jc w:val="both"/>
        <w:rPr>
          <w:b/>
          <w:bCs/>
          <w:i/>
          <w:iCs/>
        </w:rPr>
      </w:pPr>
      <w:r w:rsidRPr="00225DB0">
        <w:t xml:space="preserve">ИТОГО цена </w:t>
      </w:r>
      <w:r w:rsidRPr="003D5B1C">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i/>
          <w:iCs/>
          <w:sz w:val="16"/>
          <w:szCs w:val="16"/>
        </w:rPr>
        <w:t>(перечисляются расходы, связанные с поставкой товара, выполнением работ, оказанием услуг, включаемые в цену товара, работ, услуг)</w:t>
      </w:r>
    </w:p>
    <w:p w:rsidR="00AB4CE5" w:rsidRPr="00746D1D" w:rsidRDefault="00AB4CE5" w:rsidP="00746D1D">
      <w:pPr>
        <w:spacing w:before="120"/>
        <w:jc w:val="both"/>
        <w:rPr>
          <w:b/>
          <w:bCs/>
          <w:i/>
          <w:iCs/>
          <w:sz w:val="6"/>
          <w:szCs w:val="6"/>
        </w:rPr>
      </w:pPr>
    </w:p>
    <w:p w:rsidR="00AB4CE5" w:rsidRPr="00225DB0" w:rsidRDefault="00AB4CE5" w:rsidP="00746D1D">
      <w:pPr>
        <w:jc w:val="both"/>
      </w:pPr>
      <w:r w:rsidRPr="00225DB0">
        <w:t>Данное предложение действительно до «___» __________ 20___ года</w:t>
      </w:r>
      <w:r>
        <w:t xml:space="preserve"> </w:t>
      </w:r>
      <w:r w:rsidRPr="00746D1D">
        <w:rPr>
          <w:i/>
          <w:iCs/>
        </w:rPr>
        <w:t>(не менее 60</w:t>
      </w:r>
      <w:r>
        <w:rPr>
          <w:i/>
          <w:iCs/>
        </w:rPr>
        <w:t xml:space="preserve"> календарных</w:t>
      </w:r>
      <w:r w:rsidRPr="00746D1D">
        <w:rPr>
          <w:i/>
          <w:iCs/>
        </w:rPr>
        <w:t xml:space="preserve"> дней с момента подачи заявки).</w:t>
      </w:r>
    </w:p>
    <w:p w:rsidR="00AB4CE5" w:rsidRPr="009E19EE" w:rsidRDefault="00AB4CE5" w:rsidP="009E19EE">
      <w:pPr>
        <w:rPr>
          <w:b/>
          <w:bCs/>
          <w:i/>
          <w:iCs/>
        </w:rPr>
      </w:pPr>
      <w:r w:rsidRPr="009E19EE">
        <w:t>Срок</w:t>
      </w:r>
      <w:r w:rsidRPr="00B272BC">
        <w:rPr>
          <w:b/>
          <w:bCs/>
          <w:sz w:val="28"/>
          <w:szCs w:val="28"/>
        </w:rPr>
        <w:t xml:space="preserve"> </w:t>
      </w:r>
      <w:r w:rsidRPr="009E19EE">
        <w:t>поставки товара, выполнения работ или оказания услуг:</w:t>
      </w:r>
      <w:r w:rsidRPr="00B272BC">
        <w:rPr>
          <w:b/>
          <w:bCs/>
          <w:i/>
          <w:iCs/>
        </w:rPr>
        <w:t xml:space="preserve"> ________________________</w:t>
      </w:r>
      <w:r w:rsidRPr="00B272BC">
        <w:rPr>
          <w:sz w:val="28"/>
          <w:szCs w:val="28"/>
        </w:rPr>
        <w:t>;</w:t>
      </w:r>
    </w:p>
    <w:p w:rsidR="00AB4CE5" w:rsidRPr="00225DB0" w:rsidRDefault="00AB4CE5" w:rsidP="009E19EE">
      <w:r>
        <w:t xml:space="preserve">Место поставки товара, </w:t>
      </w:r>
      <w:r w:rsidRPr="009E19EE">
        <w:t>выполнения работ или оказания услуг:</w:t>
      </w:r>
      <w:r>
        <w:t>____________________________;</w:t>
      </w:r>
    </w:p>
    <w:p w:rsidR="00AB4CE5" w:rsidRPr="00225DB0" w:rsidRDefault="00AB4CE5" w:rsidP="00F94E82">
      <w:pPr>
        <w:jc w:val="both"/>
      </w:pPr>
      <w:r w:rsidRPr="00225DB0">
        <w:t>Сроки и условия оплаты: ___________________________</w:t>
      </w:r>
      <w:r>
        <w:t>________________________________;</w:t>
      </w:r>
    </w:p>
    <w:p w:rsidR="00AB4CE5" w:rsidRDefault="00AB4CE5" w:rsidP="00746D1D">
      <w:pPr>
        <w:pStyle w:val="NormalWeb"/>
        <w:spacing w:before="0" w:beforeAutospacing="0" w:after="0" w:afterAutospacing="0"/>
        <w:jc w:val="both"/>
        <w:rPr>
          <w:i/>
          <w:iCs/>
          <w:sz w:val="16"/>
          <w:szCs w:val="16"/>
        </w:rPr>
      </w:pPr>
      <w:r>
        <w:rPr>
          <w:lang/>
        </w:rPr>
        <w:tab/>
      </w:r>
      <w:r>
        <w:rPr>
          <w:lang/>
        </w:rPr>
        <w:tab/>
      </w:r>
      <w:r>
        <w:rPr>
          <w:lang/>
        </w:rPr>
        <w:tab/>
      </w:r>
      <w:r>
        <w:rPr>
          <w:lang/>
        </w:rPr>
        <w:tab/>
      </w:r>
      <w:r>
        <w:rPr>
          <w:lang/>
        </w:rPr>
        <w:tab/>
      </w:r>
      <w:r w:rsidRPr="00746D1D">
        <w:rPr>
          <w:i/>
          <w:iCs/>
          <w:sz w:val="16"/>
          <w:szCs w:val="16"/>
          <w:lang/>
        </w:rPr>
        <w:t>( в соответствии с требованиями п.3. раздела 4 «Информационная карта)</w:t>
      </w:r>
    </w:p>
    <w:p w:rsidR="00AB4CE5" w:rsidRDefault="00AB4CE5" w:rsidP="009265C4">
      <w:pPr>
        <w:jc w:val="both"/>
      </w:pPr>
      <w:r w:rsidRPr="00225DB0">
        <w:t>___________________________</w:t>
      </w:r>
      <w:r>
        <w:t>______________________________________________________.</w:t>
      </w:r>
    </w:p>
    <w:p w:rsidR="00AB4CE5" w:rsidRDefault="00AB4CE5" w:rsidP="009265C4">
      <w:pPr>
        <w:pStyle w:val="NormalWeb"/>
        <w:spacing w:before="0" w:beforeAutospacing="0" w:after="0" w:afterAutospacing="0"/>
        <w:jc w:val="both"/>
        <w:rPr>
          <w:i/>
          <w:iCs/>
          <w:sz w:val="16"/>
          <w:szCs w:val="16"/>
        </w:rPr>
      </w:pPr>
      <w:r>
        <w:rPr>
          <w:lang/>
        </w:rPr>
        <w:tab/>
      </w:r>
      <w:r>
        <w:rPr>
          <w:lang/>
        </w:rPr>
        <w:tab/>
      </w:r>
      <w:r>
        <w:rPr>
          <w:lang/>
        </w:rPr>
        <w:tab/>
      </w:r>
      <w:r>
        <w:rPr>
          <w:lang/>
        </w:rPr>
        <w:tab/>
      </w:r>
      <w:r>
        <w:rPr>
          <w:lang/>
        </w:rPr>
        <w:tab/>
      </w:r>
      <w:r w:rsidRPr="00746D1D">
        <w:rPr>
          <w:i/>
          <w:iCs/>
          <w:sz w:val="16"/>
          <w:szCs w:val="16"/>
          <w:lang/>
        </w:rPr>
        <w:t>(</w:t>
      </w:r>
      <w:r>
        <w:rPr>
          <w:i/>
          <w:iCs/>
          <w:sz w:val="16"/>
          <w:szCs w:val="16"/>
          <w:lang/>
        </w:rPr>
        <w:t>требования в соответствии с п.12</w:t>
      </w:r>
      <w:r w:rsidRPr="00746D1D">
        <w:rPr>
          <w:i/>
          <w:iCs/>
          <w:sz w:val="16"/>
          <w:szCs w:val="16"/>
          <w:lang/>
        </w:rPr>
        <w:t>. раздела 4 «Информационная карта)</w:t>
      </w:r>
    </w:p>
    <w:p w:rsidR="00AB4CE5" w:rsidRPr="00746D1D" w:rsidRDefault="00AB4CE5" w:rsidP="00746D1D">
      <w:pPr>
        <w:pStyle w:val="NormalWeb"/>
        <w:spacing w:before="0" w:beforeAutospacing="0" w:after="0" w:afterAutospacing="0"/>
        <w:jc w:val="both"/>
        <w:rPr>
          <w:i/>
          <w:iCs/>
          <w:sz w:val="16"/>
          <w:szCs w:val="16"/>
        </w:rPr>
      </w:pPr>
    </w:p>
    <w:p w:rsidR="00AB4CE5" w:rsidRPr="00A179FF" w:rsidRDefault="00AB4CE5" w:rsidP="00A179FF">
      <w:pPr>
        <w:pStyle w:val="NormalWeb"/>
        <w:spacing w:before="0" w:beforeAutospacing="0" w:after="0" w:afterAutospacing="0"/>
        <w:ind w:firstLine="709"/>
        <w:jc w:val="both"/>
      </w:pPr>
      <w:r w:rsidRPr="00746D1D">
        <w:rPr>
          <w:i/>
          <w:iCs/>
          <w:lang/>
        </w:rPr>
        <w:t>Для юридических лиц:</w:t>
      </w:r>
      <w:r w:rsidRPr="00225DB0">
        <w:rPr>
          <w:lang/>
        </w:rPr>
        <w:t xml:space="preserve"> </w:t>
      </w:r>
      <w:r w:rsidRPr="004A3D6A">
        <w:rPr>
          <w:lang w:eastAsia="en-US"/>
        </w:rPr>
        <w:t>Настоящим подтверждаем, что:</w:t>
      </w:r>
    </w:p>
    <w:p w:rsidR="00AB4CE5" w:rsidRPr="00B1227C" w:rsidRDefault="00AB4CE5" w:rsidP="00A179FF">
      <w:pPr>
        <w:autoSpaceDE w:val="0"/>
        <w:autoSpaceDN w:val="0"/>
        <w:adjustRightInd w:val="0"/>
        <w:ind w:firstLine="709"/>
        <w:jc w:val="both"/>
        <w:rPr>
          <w:i/>
          <w:iCs/>
          <w:sz w:val="22"/>
          <w:szCs w:val="22"/>
          <w:lang w:eastAsia="en-US"/>
        </w:rPr>
      </w:pPr>
      <w:r>
        <w:rPr>
          <w:rFonts w:eastAsia="FPEF"/>
          <w:lang w:eastAsia="en-US"/>
        </w:rPr>
        <w:t xml:space="preserve">- </w:t>
      </w:r>
      <w:r w:rsidRPr="00B1227C">
        <w:rPr>
          <w:i/>
          <w:iCs/>
          <w:sz w:val="22"/>
          <w:szCs w:val="22"/>
          <w:lang w:eastAsia="en-US"/>
        </w:rPr>
        <w:t>[участнику запроса цен необходимо выбрать одно из следующих положений,</w:t>
      </w:r>
    </w:p>
    <w:p w:rsidR="00AB4CE5" w:rsidRPr="00B1227C" w:rsidRDefault="00AB4CE5" w:rsidP="00A179FF">
      <w:pPr>
        <w:autoSpaceDE w:val="0"/>
        <w:autoSpaceDN w:val="0"/>
        <w:adjustRightInd w:val="0"/>
        <w:jc w:val="both"/>
        <w:rPr>
          <w:i/>
          <w:iCs/>
          <w:sz w:val="22"/>
          <w:szCs w:val="22"/>
          <w:lang w:eastAsia="en-US"/>
        </w:rPr>
      </w:pPr>
      <w:r w:rsidRPr="00B1227C">
        <w:rPr>
          <w:i/>
          <w:iCs/>
          <w:sz w:val="22"/>
          <w:szCs w:val="22"/>
          <w:lang w:eastAsia="en-US"/>
        </w:rPr>
        <w:t>подходящих для его состояния по задолженности по уплате налогов, сборов, пеней и</w:t>
      </w:r>
    </w:p>
    <w:p w:rsidR="00AB4CE5" w:rsidRPr="00B1227C" w:rsidRDefault="00AB4CE5" w:rsidP="00A179FF">
      <w:pPr>
        <w:autoSpaceDE w:val="0"/>
        <w:autoSpaceDN w:val="0"/>
        <w:adjustRightInd w:val="0"/>
        <w:jc w:val="both"/>
        <w:rPr>
          <w:i/>
          <w:iCs/>
          <w:sz w:val="22"/>
          <w:szCs w:val="22"/>
          <w:lang w:eastAsia="en-US"/>
        </w:rPr>
      </w:pPr>
      <w:r w:rsidRPr="00B1227C">
        <w:rPr>
          <w:i/>
          <w:iCs/>
          <w:sz w:val="22"/>
          <w:szCs w:val="22"/>
          <w:lang w:eastAsia="en-US"/>
        </w:rPr>
        <w:t>штрафов:</w:t>
      </w:r>
    </w:p>
    <w:p w:rsidR="00AB4CE5" w:rsidRPr="00105009" w:rsidRDefault="00AB4CE5" w:rsidP="00A179FF">
      <w:pPr>
        <w:autoSpaceDE w:val="0"/>
        <w:autoSpaceDN w:val="0"/>
        <w:adjustRightInd w:val="0"/>
        <w:ind w:firstLine="709"/>
        <w:jc w:val="both"/>
        <w:rPr>
          <w:lang w:eastAsia="en-US"/>
        </w:rPr>
      </w:pPr>
      <w:r w:rsidRPr="00105009">
        <w:rPr>
          <w:lang w:eastAsia="en-US"/>
        </w:rPr>
        <w:t xml:space="preserve">задолженность _____________ </w:t>
      </w:r>
      <w:r w:rsidRPr="00105009">
        <w:rPr>
          <w:i/>
          <w:iCs/>
          <w:lang w:eastAsia="en-US"/>
        </w:rPr>
        <w:t>(наименование участника запроса цен)</w:t>
      </w:r>
      <w:r w:rsidRPr="00105009">
        <w:rPr>
          <w:lang w:eastAsia="en-US"/>
        </w:rPr>
        <w:t xml:space="preserve"> по уплате</w:t>
      </w:r>
    </w:p>
    <w:p w:rsidR="00AB4CE5" w:rsidRPr="00105009" w:rsidRDefault="00AB4CE5" w:rsidP="00A179FF">
      <w:pPr>
        <w:autoSpaceDE w:val="0"/>
        <w:autoSpaceDN w:val="0"/>
        <w:adjustRightInd w:val="0"/>
        <w:jc w:val="both"/>
        <w:rPr>
          <w:lang w:eastAsia="en-US"/>
        </w:rPr>
      </w:pPr>
      <w:r w:rsidRPr="00105009">
        <w:rPr>
          <w:lang w:eastAsia="en-US"/>
        </w:rPr>
        <w:t>налогов, сборов, пеней и штрафов отсутствует.</w:t>
      </w:r>
    </w:p>
    <w:p w:rsidR="00AB4CE5" w:rsidRPr="004A3D6A" w:rsidRDefault="00AB4CE5" w:rsidP="00A179FF">
      <w:pPr>
        <w:autoSpaceDE w:val="0"/>
        <w:autoSpaceDN w:val="0"/>
        <w:adjustRightInd w:val="0"/>
        <w:ind w:firstLine="709"/>
        <w:jc w:val="both"/>
        <w:rPr>
          <w:i/>
          <w:iCs/>
          <w:lang w:eastAsia="en-US"/>
        </w:rPr>
      </w:pPr>
      <w:r w:rsidRPr="004A3D6A">
        <w:rPr>
          <w:i/>
          <w:iCs/>
          <w:lang w:eastAsia="en-US"/>
        </w:rPr>
        <w:t>либо</w:t>
      </w:r>
    </w:p>
    <w:p w:rsidR="00AB4CE5" w:rsidRPr="00105009" w:rsidRDefault="00AB4CE5" w:rsidP="00A179FF">
      <w:pPr>
        <w:autoSpaceDE w:val="0"/>
        <w:autoSpaceDN w:val="0"/>
        <w:adjustRightInd w:val="0"/>
        <w:ind w:firstLine="709"/>
        <w:jc w:val="both"/>
        <w:rPr>
          <w:lang w:eastAsia="en-US"/>
        </w:rPr>
      </w:pPr>
      <w:r w:rsidRPr="00105009">
        <w:rPr>
          <w:lang w:eastAsia="en-US"/>
        </w:rPr>
        <w:t xml:space="preserve">задолженность _____________ </w:t>
      </w:r>
      <w:r w:rsidRPr="00105009">
        <w:rPr>
          <w:i/>
          <w:iCs/>
          <w:lang w:eastAsia="en-US"/>
        </w:rPr>
        <w:t xml:space="preserve">(наименование участника запроса цен) </w:t>
      </w:r>
      <w:r w:rsidRPr="00105009">
        <w:rPr>
          <w:lang w:eastAsia="en-US"/>
        </w:rPr>
        <w:t>по уплате</w:t>
      </w:r>
    </w:p>
    <w:p w:rsidR="00AB4CE5" w:rsidRDefault="00AB4CE5" w:rsidP="00A179FF">
      <w:pPr>
        <w:autoSpaceDE w:val="0"/>
        <w:autoSpaceDN w:val="0"/>
        <w:adjustRightInd w:val="0"/>
        <w:jc w:val="both"/>
        <w:rPr>
          <w:lang w:eastAsia="en-US"/>
        </w:rPr>
      </w:pPr>
      <w:r w:rsidRPr="00105009">
        <w:rPr>
          <w:lang w:eastAsia="en-US"/>
        </w:rPr>
        <w:t>налогов, сборов, пеней и штрафов не превышает 25% балансовой стоимости активов</w:t>
      </w:r>
      <w:r>
        <w:rPr>
          <w:lang w:eastAsia="en-US"/>
        </w:rPr>
        <w:t xml:space="preserve"> </w:t>
      </w:r>
      <w:r w:rsidRPr="00105009">
        <w:rPr>
          <w:lang w:eastAsia="en-US"/>
        </w:rPr>
        <w:t xml:space="preserve">_____________ </w:t>
      </w:r>
      <w:r w:rsidRPr="004A754D">
        <w:rPr>
          <w:i/>
          <w:iCs/>
          <w:lang w:eastAsia="en-US"/>
        </w:rPr>
        <w:t xml:space="preserve">(наименование участника запроса цен) </w:t>
      </w:r>
      <w:r w:rsidRPr="00105009">
        <w:rPr>
          <w:lang w:eastAsia="en-US"/>
        </w:rPr>
        <w:t>по данным бухгалтерской</w:t>
      </w:r>
      <w:r>
        <w:rPr>
          <w:lang w:eastAsia="en-US"/>
        </w:rPr>
        <w:t xml:space="preserve"> </w:t>
      </w:r>
      <w:r w:rsidRPr="00105009">
        <w:rPr>
          <w:lang w:eastAsia="en-US"/>
        </w:rPr>
        <w:t xml:space="preserve">(финансовой) отчетности за истекший _____ </w:t>
      </w:r>
      <w:r w:rsidRPr="004A754D">
        <w:rPr>
          <w:i/>
          <w:iCs/>
          <w:lang w:eastAsia="en-US"/>
        </w:rPr>
        <w:t>(указать период: год, квартал, полугодие,</w:t>
      </w:r>
      <w:r>
        <w:rPr>
          <w:lang w:eastAsia="en-US"/>
        </w:rPr>
        <w:t xml:space="preserve"> </w:t>
      </w:r>
      <w:r w:rsidRPr="004A754D">
        <w:rPr>
          <w:i/>
          <w:iCs/>
          <w:lang w:eastAsia="en-US"/>
        </w:rPr>
        <w:t>9 месяцев)</w:t>
      </w:r>
      <w:r w:rsidRPr="00105009">
        <w:rPr>
          <w:lang w:eastAsia="en-US"/>
        </w:rPr>
        <w:t>.];</w:t>
      </w:r>
    </w:p>
    <w:p w:rsidR="00AB4CE5" w:rsidRPr="00105009" w:rsidRDefault="00AB4CE5" w:rsidP="00A179FF">
      <w:pPr>
        <w:autoSpaceDE w:val="0"/>
        <w:autoSpaceDN w:val="0"/>
        <w:adjustRightInd w:val="0"/>
        <w:jc w:val="both"/>
        <w:rPr>
          <w:lang w:eastAsia="en-US"/>
        </w:rPr>
      </w:pPr>
    </w:p>
    <w:p w:rsidR="00AB4CE5" w:rsidRPr="004A3D6A" w:rsidRDefault="00AB4CE5" w:rsidP="00B1227C">
      <w:pPr>
        <w:autoSpaceDE w:val="0"/>
        <w:autoSpaceDN w:val="0"/>
        <w:adjustRightInd w:val="0"/>
        <w:ind w:firstLine="709"/>
        <w:jc w:val="both"/>
        <w:rPr>
          <w:lang w:eastAsia="en-US"/>
        </w:rPr>
      </w:pPr>
      <w:r>
        <w:rPr>
          <w:rFonts w:eastAsia="FPEF"/>
          <w:lang w:eastAsia="en-US"/>
        </w:rPr>
        <w:t xml:space="preserve">- </w:t>
      </w:r>
      <w:r w:rsidRPr="004A3D6A">
        <w:rPr>
          <w:lang w:eastAsia="en-US"/>
        </w:rPr>
        <w:t xml:space="preserve">против ___________ </w:t>
      </w:r>
      <w:r w:rsidRPr="004A3D6A">
        <w:rPr>
          <w:i/>
          <w:iCs/>
          <w:lang w:eastAsia="en-US"/>
        </w:rPr>
        <w:t xml:space="preserve">(наименование участника запроса цен) </w:t>
      </w:r>
      <w:r w:rsidRPr="004A3D6A">
        <w:rPr>
          <w:lang w:eastAsia="en-US"/>
        </w:rPr>
        <w:t>не проводится</w:t>
      </w:r>
      <w:r>
        <w:rPr>
          <w:lang w:eastAsia="en-US"/>
        </w:rPr>
        <w:t xml:space="preserve"> </w:t>
      </w:r>
      <w:r w:rsidRPr="004A3D6A">
        <w:rPr>
          <w:lang w:eastAsia="en-US"/>
        </w:rPr>
        <w:t xml:space="preserve">процедура ликвидации, не принято арбитражным судом решения о признании___________ </w:t>
      </w:r>
      <w:r w:rsidRPr="004A3D6A">
        <w:rPr>
          <w:i/>
          <w:iCs/>
          <w:lang w:eastAsia="en-US"/>
        </w:rPr>
        <w:t xml:space="preserve">(наименование участника запроса цен) </w:t>
      </w:r>
      <w:r w:rsidRPr="004A3D6A">
        <w:rPr>
          <w:lang w:eastAsia="en-US"/>
        </w:rPr>
        <w:t>банкротом, деятельность</w:t>
      </w:r>
      <w:r>
        <w:rPr>
          <w:lang w:eastAsia="en-US"/>
        </w:rPr>
        <w:t xml:space="preserve"> </w:t>
      </w:r>
      <w:r w:rsidRPr="004A3D6A">
        <w:rPr>
          <w:lang w:eastAsia="en-US"/>
        </w:rPr>
        <w:t>___________ (</w:t>
      </w:r>
      <w:r w:rsidRPr="004A3D6A">
        <w:rPr>
          <w:i/>
          <w:iCs/>
          <w:lang w:eastAsia="en-US"/>
        </w:rPr>
        <w:t>наименование участника запроса цен</w:t>
      </w:r>
      <w:r w:rsidRPr="004A3D6A">
        <w:rPr>
          <w:lang w:eastAsia="en-US"/>
        </w:rPr>
        <w:t>) не приостановлена, на</w:t>
      </w:r>
      <w:r>
        <w:rPr>
          <w:lang w:eastAsia="en-US"/>
        </w:rPr>
        <w:t xml:space="preserve"> </w:t>
      </w:r>
      <w:r w:rsidRPr="004A3D6A">
        <w:rPr>
          <w:lang w:eastAsia="en-US"/>
        </w:rPr>
        <w:t>имущество не наложен арест по решению суда, административного органа;</w:t>
      </w:r>
    </w:p>
    <w:p w:rsidR="00AB4CE5" w:rsidRPr="00225DB0" w:rsidRDefault="00AB4CE5" w:rsidP="00F94E82">
      <w:pPr>
        <w:pStyle w:val="NormalWeb"/>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Pr>
          <w:lang/>
        </w:rPr>
        <w:t xml:space="preserve"> Таблице 2 </w:t>
      </w:r>
      <w:r w:rsidRPr="00225DB0">
        <w:t>«Сведения о цепочке собственников, включая бенефициаров (в том числе конечных)» форм</w:t>
      </w:r>
      <w:r>
        <w:rPr>
          <w:lang/>
        </w:rPr>
        <w:t>ы</w:t>
      </w:r>
      <w:r w:rsidRPr="00225DB0">
        <w:t xml:space="preserve"> 2 «Анкета участника </w:t>
      </w:r>
      <w:r w:rsidRPr="00225DB0">
        <w:rPr>
          <w:lang/>
        </w:rPr>
        <w:t>запроса цен</w:t>
      </w:r>
      <w:r w:rsidRPr="00225DB0">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rPr>
          <w:lang/>
        </w:rP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B4CE5" w:rsidRPr="00225DB0" w:rsidRDefault="00AB4CE5" w:rsidP="001C7884">
      <w:pPr>
        <w:pStyle w:val="NormalWeb"/>
        <w:spacing w:before="0" w:beforeAutospacing="0" w:after="0" w:afterAutospacing="0"/>
        <w:ind w:firstLine="709"/>
        <w:jc w:val="both"/>
        <w:rPr>
          <w:b/>
          <w:bCs/>
          <w:i/>
          <w:iCs/>
        </w:rPr>
      </w:pPr>
      <w:r w:rsidRPr="00746D1D">
        <w:rPr>
          <w:i/>
          <w:iCs/>
        </w:rPr>
        <w:t>Для физических лиц:</w:t>
      </w:r>
      <w:r w:rsidRPr="00225DB0">
        <w:t xml:space="preserve"> </w:t>
      </w:r>
      <w:r w:rsidRPr="00746D1D">
        <w:t>Настоящим да</w:t>
      </w:r>
      <w:r w:rsidRPr="00746D1D">
        <w:rPr>
          <w:lang/>
        </w:rPr>
        <w:t>ем</w:t>
      </w:r>
      <w:r w:rsidRPr="00746D1D">
        <w:t xml:space="preserve"> свое согласие на обработку заказчиком (организатором </w:t>
      </w:r>
      <w:r w:rsidRPr="00746D1D">
        <w:rPr>
          <w:lang/>
        </w:rPr>
        <w:t>запроса цен</w:t>
      </w:r>
      <w:r w:rsidRPr="00746D1D">
        <w:t>)</w:t>
      </w:r>
      <w:r w:rsidRPr="00746D1D">
        <w:rPr>
          <w:lang/>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4CE5" w:rsidRPr="004A3D6A" w:rsidRDefault="00AB4CE5" w:rsidP="00A179FF">
      <w:pPr>
        <w:autoSpaceDE w:val="0"/>
        <w:autoSpaceDN w:val="0"/>
        <w:adjustRightInd w:val="0"/>
        <w:ind w:firstLine="709"/>
        <w:jc w:val="both"/>
        <w:rPr>
          <w:lang w:eastAsia="en-US"/>
        </w:rPr>
      </w:pPr>
      <w:r w:rsidRPr="004A3D6A">
        <w:rPr>
          <w:lang w:eastAsia="en-US"/>
        </w:rPr>
        <w:t>В случае признания нас победителем запроса цен, либо при поступлении в</w:t>
      </w:r>
      <w:r>
        <w:rPr>
          <w:lang w:eastAsia="en-US"/>
        </w:rPr>
        <w:t xml:space="preserve"> </w:t>
      </w:r>
      <w:r w:rsidRPr="004A3D6A">
        <w:rPr>
          <w:lang w:eastAsia="en-US"/>
        </w:rPr>
        <w:t>наш адрес предложения о заключении договора, мы берем на себя следующие</w:t>
      </w:r>
      <w:r>
        <w:rPr>
          <w:lang w:eastAsia="en-US"/>
        </w:rPr>
        <w:t xml:space="preserve"> </w:t>
      </w:r>
      <w:r w:rsidRPr="004A3D6A">
        <w:rPr>
          <w:lang w:eastAsia="en-US"/>
        </w:rPr>
        <w:t>обязательства:</w:t>
      </w:r>
    </w:p>
    <w:p w:rsidR="00AB4CE5" w:rsidRPr="004A3D6A" w:rsidRDefault="00AB4CE5" w:rsidP="00A179FF">
      <w:pPr>
        <w:autoSpaceDE w:val="0"/>
        <w:autoSpaceDN w:val="0"/>
        <w:adjustRightInd w:val="0"/>
        <w:ind w:firstLine="709"/>
        <w:jc w:val="both"/>
        <w:rPr>
          <w:lang w:eastAsia="en-US"/>
        </w:rPr>
      </w:pPr>
      <w:r w:rsidRPr="004A3D6A">
        <w:rPr>
          <w:lang w:eastAsia="en-US"/>
        </w:rPr>
        <w:t>а) подписать со своей стороны договор в соответствии с требованиями</w:t>
      </w:r>
      <w:r>
        <w:rPr>
          <w:lang w:eastAsia="en-US"/>
        </w:rPr>
        <w:t xml:space="preserve"> </w:t>
      </w:r>
      <w:r w:rsidRPr="004A3D6A">
        <w:rPr>
          <w:lang w:eastAsia="en-US"/>
        </w:rPr>
        <w:t>документации по запросу цен и условиями нашей заявки на участие в запросе цен;</w:t>
      </w:r>
    </w:p>
    <w:p w:rsidR="00AB4CE5" w:rsidRPr="004A3D6A" w:rsidRDefault="00AB4CE5" w:rsidP="00A179FF">
      <w:pPr>
        <w:autoSpaceDE w:val="0"/>
        <w:autoSpaceDN w:val="0"/>
        <w:adjustRightInd w:val="0"/>
        <w:ind w:firstLine="709"/>
        <w:jc w:val="both"/>
        <w:rPr>
          <w:lang w:eastAsia="en-US"/>
        </w:rPr>
      </w:pPr>
      <w:r w:rsidRPr="004A3D6A">
        <w:rPr>
          <w:lang w:eastAsia="en-US"/>
        </w:rPr>
        <w:t>б) представить обновленные сведения о цепочке собственников, включая</w:t>
      </w:r>
      <w:r>
        <w:rPr>
          <w:lang w:eastAsia="en-US"/>
        </w:rPr>
        <w:t xml:space="preserve"> </w:t>
      </w:r>
      <w:r w:rsidRPr="004A3D6A">
        <w:rPr>
          <w:lang w:eastAsia="en-US"/>
        </w:rPr>
        <w:t>бенефициаров (в том числе конечных) в случае, если в такие сведения были</w:t>
      </w:r>
      <w:r>
        <w:rPr>
          <w:lang w:eastAsia="en-US"/>
        </w:rPr>
        <w:t xml:space="preserve"> </w:t>
      </w:r>
      <w:r w:rsidRPr="004A3D6A">
        <w:rPr>
          <w:lang w:eastAsia="en-US"/>
        </w:rPr>
        <w:t>внесены изменения с момента подачи нами заявки на участие в запросе цен и до</w:t>
      </w:r>
      <w:r>
        <w:rPr>
          <w:lang w:eastAsia="en-US"/>
        </w:rPr>
        <w:t xml:space="preserve"> </w:t>
      </w:r>
      <w:r w:rsidRPr="004A3D6A">
        <w:rPr>
          <w:lang w:eastAsia="en-US"/>
        </w:rPr>
        <w:t>подписания договора. В случае отсутствия изменений мы берем на себя</w:t>
      </w:r>
      <w:r>
        <w:rPr>
          <w:lang w:eastAsia="en-US"/>
        </w:rPr>
        <w:t xml:space="preserve"> </w:t>
      </w:r>
      <w:r w:rsidRPr="004A3D6A">
        <w:rPr>
          <w:lang w:eastAsia="en-US"/>
        </w:rPr>
        <w:t>обязательства представить справку об отсутствии изменений</w:t>
      </w:r>
      <w:r>
        <w:rPr>
          <w:lang w:eastAsia="en-US"/>
        </w:rPr>
        <w:t xml:space="preserve">. </w:t>
      </w:r>
      <w:r w:rsidRPr="004A3D6A">
        <w:rPr>
          <w:lang w:eastAsia="en-US"/>
        </w:rPr>
        <w:t>Справка,</w:t>
      </w:r>
      <w:r>
        <w:rPr>
          <w:lang w:eastAsia="en-US"/>
        </w:rPr>
        <w:t xml:space="preserve"> </w:t>
      </w:r>
      <w:r w:rsidRPr="004A3D6A">
        <w:rPr>
          <w:lang w:eastAsia="en-US"/>
        </w:rPr>
        <w:t>подтверждающая актуальность информации будет подписана и предоставлена</w:t>
      </w:r>
      <w:r>
        <w:rPr>
          <w:lang w:eastAsia="en-US"/>
        </w:rPr>
        <w:t xml:space="preserve"> </w:t>
      </w:r>
      <w:r w:rsidRPr="004A3D6A">
        <w:rPr>
          <w:lang w:eastAsia="en-US"/>
        </w:rPr>
        <w:t>нами не ранее 5(пяти) дней до заключения договора (с двух сторон).</w:t>
      </w:r>
    </w:p>
    <w:p w:rsidR="00AB4CE5" w:rsidRDefault="00AB4CE5" w:rsidP="00EA106C">
      <w:pPr>
        <w:pStyle w:val="NormalWeb"/>
        <w:spacing w:before="0" w:beforeAutospacing="0" w:after="0" w:afterAutospacing="0"/>
        <w:ind w:firstLine="709"/>
        <w:jc w:val="both"/>
      </w:pPr>
      <w:r w:rsidRPr="00225DB0">
        <w:rPr>
          <w:lang/>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B4CE5" w:rsidRPr="00225DB0" w:rsidRDefault="00AB4CE5" w:rsidP="00EA106C">
      <w:pPr>
        <w:pStyle w:val="NormalWeb"/>
        <w:spacing w:before="0" w:beforeAutospacing="0" w:after="0" w:afterAutospacing="0"/>
        <w:ind w:firstLine="709"/>
        <w:jc w:val="both"/>
      </w:pPr>
      <w:r w:rsidRPr="00225DB0">
        <w:t>В случае, если нашей заявке на участие в запросе цен будет присвоен</w:t>
      </w:r>
      <w:r w:rsidRPr="00225DB0">
        <w:rPr>
          <w:lang/>
        </w:rPr>
        <w:t>о</w:t>
      </w:r>
      <w:r w:rsidRPr="00225DB0">
        <w:t xml:space="preserve"> второ</w:t>
      </w:r>
      <w:r w:rsidRPr="00225DB0">
        <w:rPr>
          <w:lang/>
        </w:rPr>
        <w:t>е</w:t>
      </w:r>
      <w:r w:rsidRPr="00225DB0">
        <w:t xml:space="preserve"> </w:t>
      </w:r>
      <w:r w:rsidRPr="00225DB0">
        <w:rPr>
          <w:lang/>
        </w:rPr>
        <w:t>место</w:t>
      </w:r>
      <w:r w:rsidRPr="00225DB0">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B4CE5" w:rsidRDefault="00AB4CE5" w:rsidP="006261E5">
      <w:pPr>
        <w:pStyle w:val="TOC3"/>
        <w:ind w:firstLine="709"/>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B4CE5" w:rsidRPr="006261E5" w:rsidRDefault="00AB4C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цен), подтверждающие 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AB4CE5" w:rsidRPr="006261E5" w:rsidRDefault="00AB4C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AB4CE5" w:rsidRPr="006261E5" w:rsidRDefault="00AB4CE5" w:rsidP="006261E5">
      <w:pPr>
        <w:autoSpaceDE w:val="0"/>
        <w:autoSpaceDN w:val="0"/>
        <w:adjustRightInd w:val="0"/>
        <w:ind w:firstLine="709"/>
        <w:jc w:val="both"/>
      </w:pPr>
      <w:r w:rsidRPr="006261E5">
        <w:t>Мы, _____________________________________________________________</w:t>
      </w:r>
    </w:p>
    <w:p w:rsidR="00AB4CE5" w:rsidRDefault="00AB4C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AB4CE5" w:rsidRPr="006261E5" w:rsidRDefault="00AB4C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случаях, предусмотренных пунктом 3.45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3.45 документации по запросу цен.</w:t>
      </w:r>
    </w:p>
    <w:p w:rsidR="00AB4CE5" w:rsidRPr="00225DB0" w:rsidRDefault="00AB4CE5" w:rsidP="00C87330">
      <w:pPr>
        <w:pStyle w:val="af4"/>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B4CE5" w:rsidRPr="00225DB0" w:rsidRDefault="00AB4CE5" w:rsidP="00C87330">
      <w:pPr>
        <w:pStyle w:val="af4"/>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fldSimple w:instr=" REF _Ref317252608 \r \h  \* MERGEFORMAT ">
        <w:r w:rsidRPr="00C05170">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Pr="00C05170">
          <w:rPr>
            <w:rFonts w:ascii="Times New Roman" w:hAnsi="Times New Roman" w:cs="Times New Roman"/>
          </w:rPr>
          <w:t>4</w:t>
        </w:r>
      </w:fldSimple>
      <w:r w:rsidRPr="00225DB0">
        <w:rPr>
          <w:rFonts w:ascii="Times New Roman" w:hAnsi="Times New Roman" w:cs="Times New Roman"/>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B4CE5" w:rsidRPr="00225DB0">
        <w:trPr>
          <w:tblHeader/>
        </w:trPr>
        <w:tc>
          <w:tcPr>
            <w:tcW w:w="1107" w:type="dxa"/>
            <w:vAlign w:val="center"/>
          </w:tcPr>
          <w:p w:rsidR="00AB4CE5" w:rsidRPr="00225DB0" w:rsidRDefault="00AB4CE5" w:rsidP="00C87330">
            <w:pPr>
              <w:pStyle w:val="af6"/>
              <w:jc w:val="center"/>
              <w:rPr>
                <w:rFonts w:ascii="Times New Roman" w:hAnsi="Times New Roman" w:cs="Times New Roman"/>
              </w:rPr>
            </w:pPr>
            <w:r w:rsidRPr="00225DB0">
              <w:rPr>
                <w:rFonts w:ascii="Times New Roman" w:hAnsi="Times New Roman" w:cs="Times New Roman"/>
              </w:rPr>
              <w:t>№</w:t>
            </w:r>
          </w:p>
          <w:p w:rsidR="00AB4CE5" w:rsidRPr="00225DB0" w:rsidRDefault="00AB4CE5" w:rsidP="00C87330">
            <w:pPr>
              <w:pStyle w:val="af6"/>
              <w:jc w:val="center"/>
              <w:rPr>
                <w:rFonts w:ascii="Times New Roman" w:hAnsi="Times New Roman" w:cs="Times New Roman"/>
              </w:rPr>
            </w:pPr>
            <w:r w:rsidRPr="00225DB0">
              <w:rPr>
                <w:rFonts w:ascii="Times New Roman" w:hAnsi="Times New Roman" w:cs="Times New Roman"/>
              </w:rPr>
              <w:t>п/п</w:t>
            </w:r>
          </w:p>
        </w:tc>
        <w:tc>
          <w:tcPr>
            <w:tcW w:w="7540" w:type="dxa"/>
            <w:vAlign w:val="center"/>
          </w:tcPr>
          <w:p w:rsidR="00AB4CE5" w:rsidRPr="00225DB0" w:rsidRDefault="00AB4CE5" w:rsidP="00AF3E12">
            <w:pPr>
              <w:pStyle w:val="af6"/>
              <w:jc w:val="center"/>
              <w:rPr>
                <w:rFonts w:ascii="Times New Roman" w:hAnsi="Times New Roman" w:cs="Times New Roman"/>
              </w:rPr>
            </w:pPr>
            <w:r w:rsidRPr="00225DB0">
              <w:rPr>
                <w:rFonts w:ascii="Times New Roman" w:hAnsi="Times New Roman" w:cs="Times New Roman"/>
              </w:rPr>
              <w:t xml:space="preserve">Наименование документа </w:t>
            </w:r>
          </w:p>
        </w:tc>
        <w:tc>
          <w:tcPr>
            <w:tcW w:w="1276" w:type="dxa"/>
            <w:vAlign w:val="center"/>
          </w:tcPr>
          <w:p w:rsidR="00AB4CE5" w:rsidRPr="00225DB0" w:rsidRDefault="00AB4CE5" w:rsidP="00C87330">
            <w:pPr>
              <w:pStyle w:val="af6"/>
              <w:jc w:val="center"/>
              <w:rPr>
                <w:rFonts w:ascii="Times New Roman" w:hAnsi="Times New Roman" w:cs="Times New Roman"/>
              </w:rPr>
            </w:pPr>
            <w:r w:rsidRPr="00225DB0">
              <w:rPr>
                <w:rFonts w:ascii="Times New Roman" w:hAnsi="Times New Roman" w:cs="Times New Roman"/>
              </w:rPr>
              <w:t>Число</w:t>
            </w:r>
          </w:p>
          <w:p w:rsidR="00AB4CE5" w:rsidRPr="00225DB0" w:rsidRDefault="00AB4CE5" w:rsidP="00C87330">
            <w:pPr>
              <w:pStyle w:val="af6"/>
              <w:jc w:val="center"/>
              <w:rPr>
                <w:rFonts w:ascii="Times New Roman" w:hAnsi="Times New Roman" w:cs="Times New Roman"/>
              </w:rPr>
            </w:pPr>
            <w:r w:rsidRPr="00225DB0">
              <w:rPr>
                <w:rFonts w:ascii="Times New Roman" w:hAnsi="Times New Roman" w:cs="Times New Roman"/>
              </w:rPr>
              <w:t>страниц</w:t>
            </w:r>
          </w:p>
        </w:tc>
      </w:tr>
      <w:tr w:rsidR="00AB4CE5" w:rsidRPr="00225DB0">
        <w:tc>
          <w:tcPr>
            <w:tcW w:w="1107" w:type="dxa"/>
            <w:vAlign w:val="center"/>
          </w:tcPr>
          <w:p w:rsidR="00AB4CE5" w:rsidRPr="00225DB0" w:rsidRDefault="00AB4CE5" w:rsidP="00AE7099">
            <w:pPr>
              <w:numPr>
                <w:ilvl w:val="0"/>
                <w:numId w:val="28"/>
              </w:numPr>
              <w:tabs>
                <w:tab w:val="left" w:pos="284"/>
              </w:tabs>
              <w:spacing w:before="40" w:after="40"/>
              <w:ind w:left="0" w:firstLine="0"/>
              <w:jc w:val="center"/>
              <w:rPr>
                <w:i/>
                <w:iCs/>
              </w:rPr>
            </w:pPr>
          </w:p>
        </w:tc>
        <w:tc>
          <w:tcPr>
            <w:tcW w:w="7540" w:type="dxa"/>
          </w:tcPr>
          <w:p w:rsidR="00AB4CE5" w:rsidRPr="00225DB0" w:rsidRDefault="00AB4CE5" w:rsidP="00C87330">
            <w:pPr>
              <w:pStyle w:val="af6"/>
              <w:spacing w:before="40" w:after="40"/>
              <w:rPr>
                <w:rFonts w:ascii="Times New Roman" w:hAnsi="Times New Roman" w:cs="Times New Roman"/>
                <w:i/>
                <w:iCs/>
              </w:rPr>
            </w:pPr>
            <w:r w:rsidRPr="00225DB0">
              <w:rPr>
                <w:rFonts w:ascii="Times New Roman" w:hAnsi="Times New Roman" w:cs="Times New Roman"/>
                <w:i/>
                <w:iCs/>
              </w:rPr>
              <w:t>Анкета (форма 2)</w:t>
            </w:r>
          </w:p>
        </w:tc>
        <w:tc>
          <w:tcPr>
            <w:tcW w:w="1276" w:type="dxa"/>
          </w:tcPr>
          <w:p w:rsidR="00AB4CE5" w:rsidRPr="00225DB0" w:rsidRDefault="00AB4CE5" w:rsidP="00C87330">
            <w:pPr>
              <w:pStyle w:val="af6"/>
              <w:rPr>
                <w:rFonts w:ascii="Times New Roman" w:hAnsi="Times New Roman" w:cs="Times New Roman"/>
                <w:i/>
                <w:iCs/>
              </w:rPr>
            </w:pPr>
          </w:p>
        </w:tc>
      </w:tr>
      <w:tr w:rsidR="00AB4CE5" w:rsidRPr="00225DB0">
        <w:tc>
          <w:tcPr>
            <w:tcW w:w="1107" w:type="dxa"/>
            <w:vAlign w:val="center"/>
          </w:tcPr>
          <w:p w:rsidR="00AB4CE5" w:rsidRPr="00225DB0" w:rsidRDefault="00AB4CE5" w:rsidP="00AE7099">
            <w:pPr>
              <w:numPr>
                <w:ilvl w:val="0"/>
                <w:numId w:val="28"/>
              </w:numPr>
              <w:tabs>
                <w:tab w:val="left" w:pos="284"/>
              </w:tabs>
              <w:spacing w:before="40" w:after="40"/>
              <w:ind w:left="0" w:firstLine="0"/>
              <w:jc w:val="center"/>
              <w:rPr>
                <w:i/>
                <w:iCs/>
              </w:rPr>
            </w:pPr>
          </w:p>
        </w:tc>
        <w:tc>
          <w:tcPr>
            <w:tcW w:w="7540" w:type="dxa"/>
          </w:tcPr>
          <w:p w:rsidR="00AB4CE5" w:rsidRPr="00225DB0" w:rsidRDefault="00AB4CE5" w:rsidP="00C87330">
            <w:pPr>
              <w:pStyle w:val="af6"/>
              <w:spacing w:before="40" w:after="40"/>
              <w:rPr>
                <w:rFonts w:ascii="Times New Roman" w:hAnsi="Times New Roman" w:cs="Times New Roman"/>
                <w:i/>
                <w:iCs/>
              </w:rPr>
            </w:pPr>
            <w:r w:rsidRPr="00225DB0">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B4CE5" w:rsidRPr="00225DB0" w:rsidRDefault="00AB4CE5" w:rsidP="00C87330">
            <w:pPr>
              <w:pStyle w:val="af6"/>
              <w:rPr>
                <w:rFonts w:ascii="Times New Roman" w:hAnsi="Times New Roman" w:cs="Times New Roman"/>
                <w:i/>
                <w:iCs/>
              </w:rPr>
            </w:pPr>
          </w:p>
        </w:tc>
      </w:tr>
      <w:tr w:rsidR="00AB4CE5" w:rsidRPr="00225DB0">
        <w:tc>
          <w:tcPr>
            <w:tcW w:w="1107" w:type="dxa"/>
            <w:vAlign w:val="center"/>
          </w:tcPr>
          <w:p w:rsidR="00AB4CE5" w:rsidRPr="00225DB0" w:rsidRDefault="00AB4CE5" w:rsidP="00AE7099">
            <w:pPr>
              <w:numPr>
                <w:ilvl w:val="0"/>
                <w:numId w:val="28"/>
              </w:numPr>
              <w:tabs>
                <w:tab w:val="left" w:pos="284"/>
              </w:tabs>
              <w:spacing w:before="40" w:after="40"/>
              <w:ind w:left="0" w:firstLine="0"/>
              <w:jc w:val="center"/>
            </w:pPr>
          </w:p>
        </w:tc>
        <w:tc>
          <w:tcPr>
            <w:tcW w:w="7540" w:type="dxa"/>
          </w:tcPr>
          <w:p w:rsidR="00AB4CE5" w:rsidRPr="00225DB0" w:rsidRDefault="00AB4CE5" w:rsidP="00C87330">
            <w:pPr>
              <w:pStyle w:val="af6"/>
              <w:spacing w:before="40" w:after="40"/>
              <w:rPr>
                <w:rFonts w:ascii="Times New Roman" w:hAnsi="Times New Roman" w:cs="Times New Roman"/>
              </w:rPr>
            </w:pPr>
            <w:r w:rsidRPr="00225DB0">
              <w:rPr>
                <w:rFonts w:ascii="Times New Roman" w:hAnsi="Times New Roman" w:cs="Times New Roman"/>
              </w:rPr>
              <w:t>…</w:t>
            </w:r>
          </w:p>
        </w:tc>
        <w:tc>
          <w:tcPr>
            <w:tcW w:w="1276" w:type="dxa"/>
          </w:tcPr>
          <w:p w:rsidR="00AB4CE5" w:rsidRPr="00225DB0" w:rsidRDefault="00AB4CE5" w:rsidP="00C87330">
            <w:pPr>
              <w:pStyle w:val="af6"/>
              <w:rPr>
                <w:rFonts w:ascii="Times New Roman" w:hAnsi="Times New Roman" w:cs="Times New Roman"/>
              </w:rPr>
            </w:pPr>
          </w:p>
        </w:tc>
      </w:tr>
      <w:tr w:rsidR="00AB4CE5" w:rsidRPr="00225DB0">
        <w:tc>
          <w:tcPr>
            <w:tcW w:w="1107" w:type="dxa"/>
            <w:vAlign w:val="center"/>
          </w:tcPr>
          <w:p w:rsidR="00AB4CE5" w:rsidRPr="00225DB0" w:rsidRDefault="00AB4CE5" w:rsidP="00AE7099">
            <w:pPr>
              <w:numPr>
                <w:ilvl w:val="0"/>
                <w:numId w:val="28"/>
              </w:numPr>
              <w:tabs>
                <w:tab w:val="left" w:pos="284"/>
              </w:tabs>
              <w:spacing w:before="40" w:after="40"/>
              <w:ind w:left="0" w:firstLine="0"/>
              <w:jc w:val="center"/>
            </w:pPr>
          </w:p>
        </w:tc>
        <w:tc>
          <w:tcPr>
            <w:tcW w:w="7540" w:type="dxa"/>
          </w:tcPr>
          <w:p w:rsidR="00AB4CE5" w:rsidRPr="00225DB0" w:rsidRDefault="00AB4CE5" w:rsidP="00C87330">
            <w:pPr>
              <w:pStyle w:val="af6"/>
              <w:spacing w:before="40" w:after="40"/>
              <w:rPr>
                <w:rFonts w:ascii="Times New Roman" w:hAnsi="Times New Roman" w:cs="Times New Roman"/>
              </w:rPr>
            </w:pPr>
            <w:r w:rsidRPr="00225DB0">
              <w:rPr>
                <w:rFonts w:ascii="Times New Roman" w:hAnsi="Times New Roman" w:cs="Times New Roman"/>
              </w:rPr>
              <w:t>…</w:t>
            </w:r>
          </w:p>
        </w:tc>
        <w:tc>
          <w:tcPr>
            <w:tcW w:w="1276" w:type="dxa"/>
          </w:tcPr>
          <w:p w:rsidR="00AB4CE5" w:rsidRPr="00225DB0" w:rsidRDefault="00AB4CE5" w:rsidP="00C87330">
            <w:pPr>
              <w:pStyle w:val="af6"/>
              <w:rPr>
                <w:rFonts w:ascii="Times New Roman" w:hAnsi="Times New Roman" w:cs="Times New Roman"/>
              </w:rPr>
            </w:pPr>
          </w:p>
        </w:tc>
      </w:tr>
      <w:tr w:rsidR="00AB4CE5" w:rsidRPr="00225DB0">
        <w:tc>
          <w:tcPr>
            <w:tcW w:w="1107" w:type="dxa"/>
            <w:vAlign w:val="center"/>
          </w:tcPr>
          <w:p w:rsidR="00AB4CE5" w:rsidRPr="00225DB0" w:rsidRDefault="00AB4CE5" w:rsidP="00AF3E12">
            <w:pPr>
              <w:tabs>
                <w:tab w:val="left" w:pos="284"/>
              </w:tabs>
              <w:spacing w:before="40" w:after="40"/>
              <w:jc w:val="center"/>
            </w:pPr>
            <w:r w:rsidRPr="00225DB0">
              <w:t>…</w:t>
            </w:r>
          </w:p>
        </w:tc>
        <w:tc>
          <w:tcPr>
            <w:tcW w:w="7540" w:type="dxa"/>
          </w:tcPr>
          <w:p w:rsidR="00AB4CE5" w:rsidRPr="00225DB0" w:rsidRDefault="00AB4CE5" w:rsidP="00C87330">
            <w:pPr>
              <w:pStyle w:val="af6"/>
              <w:spacing w:before="40" w:after="40"/>
              <w:rPr>
                <w:rFonts w:ascii="Times New Roman" w:hAnsi="Times New Roman" w:cs="Times New Roman"/>
              </w:rPr>
            </w:pPr>
          </w:p>
        </w:tc>
        <w:tc>
          <w:tcPr>
            <w:tcW w:w="1276" w:type="dxa"/>
          </w:tcPr>
          <w:p w:rsidR="00AB4CE5" w:rsidRPr="00225DB0" w:rsidRDefault="00AB4CE5" w:rsidP="00C87330">
            <w:pPr>
              <w:pStyle w:val="af6"/>
              <w:rPr>
                <w:rFonts w:ascii="Times New Roman" w:hAnsi="Times New Roman" w:cs="Times New Roman"/>
              </w:rPr>
            </w:pPr>
          </w:p>
        </w:tc>
      </w:tr>
      <w:tr w:rsidR="00AB4CE5" w:rsidRPr="00225DB0">
        <w:tc>
          <w:tcPr>
            <w:tcW w:w="1107" w:type="dxa"/>
            <w:vAlign w:val="center"/>
          </w:tcPr>
          <w:p w:rsidR="00AB4CE5" w:rsidRPr="00225DB0" w:rsidRDefault="00AB4CE5" w:rsidP="00AF3E12">
            <w:pPr>
              <w:tabs>
                <w:tab w:val="left" w:pos="284"/>
              </w:tabs>
              <w:spacing w:before="40" w:after="40"/>
              <w:jc w:val="center"/>
            </w:pPr>
            <w:r w:rsidRPr="00225DB0">
              <w:t>…</w:t>
            </w:r>
          </w:p>
        </w:tc>
        <w:tc>
          <w:tcPr>
            <w:tcW w:w="7540" w:type="dxa"/>
          </w:tcPr>
          <w:p w:rsidR="00AB4CE5" w:rsidRPr="00225DB0" w:rsidRDefault="00AB4CE5" w:rsidP="00C87330">
            <w:pPr>
              <w:pStyle w:val="af6"/>
              <w:spacing w:before="40" w:after="40"/>
              <w:rPr>
                <w:rFonts w:ascii="Times New Roman" w:hAnsi="Times New Roman" w:cs="Times New Roman"/>
              </w:rPr>
            </w:pPr>
          </w:p>
        </w:tc>
        <w:tc>
          <w:tcPr>
            <w:tcW w:w="1276" w:type="dxa"/>
          </w:tcPr>
          <w:p w:rsidR="00AB4CE5" w:rsidRPr="00225DB0" w:rsidRDefault="00AB4CE5" w:rsidP="00C87330">
            <w:pPr>
              <w:pStyle w:val="af6"/>
              <w:rPr>
                <w:rFonts w:ascii="Times New Roman" w:hAnsi="Times New Roman" w:cs="Times New Roman"/>
              </w:rPr>
            </w:pPr>
          </w:p>
        </w:tc>
      </w:tr>
      <w:tr w:rsidR="00AB4CE5" w:rsidRPr="00225DB0">
        <w:tc>
          <w:tcPr>
            <w:tcW w:w="1107" w:type="dxa"/>
            <w:vAlign w:val="center"/>
          </w:tcPr>
          <w:p w:rsidR="00AB4CE5" w:rsidRPr="00225DB0" w:rsidRDefault="00AB4CE5" w:rsidP="00AF3E12">
            <w:pPr>
              <w:tabs>
                <w:tab w:val="left" w:pos="284"/>
              </w:tabs>
              <w:spacing w:before="40" w:after="40"/>
              <w:jc w:val="center"/>
            </w:pPr>
          </w:p>
        </w:tc>
        <w:tc>
          <w:tcPr>
            <w:tcW w:w="7540" w:type="dxa"/>
          </w:tcPr>
          <w:p w:rsidR="00AB4CE5" w:rsidRPr="00225DB0" w:rsidRDefault="00AB4CE5" w:rsidP="00AF3E12">
            <w:pPr>
              <w:pStyle w:val="af6"/>
              <w:spacing w:before="40" w:after="40"/>
              <w:rPr>
                <w:rFonts w:ascii="Times New Roman" w:hAnsi="Times New Roman" w:cs="Times New Roman"/>
              </w:rPr>
            </w:pPr>
          </w:p>
        </w:tc>
        <w:tc>
          <w:tcPr>
            <w:tcW w:w="1276" w:type="dxa"/>
          </w:tcPr>
          <w:p w:rsidR="00AB4CE5" w:rsidRPr="00225DB0" w:rsidRDefault="00AB4CE5" w:rsidP="00AF3E12">
            <w:pPr>
              <w:pStyle w:val="af6"/>
              <w:rPr>
                <w:rFonts w:ascii="Times New Roman" w:hAnsi="Times New Roman" w:cs="Times New Roman"/>
              </w:rPr>
            </w:pPr>
          </w:p>
        </w:tc>
      </w:tr>
      <w:tr w:rsidR="00AB4CE5" w:rsidRPr="00225DB0">
        <w:tc>
          <w:tcPr>
            <w:tcW w:w="1107" w:type="dxa"/>
            <w:vAlign w:val="center"/>
          </w:tcPr>
          <w:p w:rsidR="00AB4CE5" w:rsidRPr="00225DB0" w:rsidRDefault="00AB4CE5" w:rsidP="00AF3E12">
            <w:pPr>
              <w:tabs>
                <w:tab w:val="left" w:pos="284"/>
              </w:tabs>
              <w:spacing w:before="40" w:after="40"/>
              <w:jc w:val="center"/>
            </w:pPr>
            <w:r w:rsidRPr="00225DB0">
              <w:t>…</w:t>
            </w:r>
          </w:p>
        </w:tc>
        <w:tc>
          <w:tcPr>
            <w:tcW w:w="7540" w:type="dxa"/>
          </w:tcPr>
          <w:p w:rsidR="00AB4CE5" w:rsidRPr="00225DB0" w:rsidRDefault="00AB4CE5" w:rsidP="00C87330">
            <w:pPr>
              <w:pStyle w:val="af6"/>
              <w:spacing w:before="40" w:after="40"/>
              <w:rPr>
                <w:rFonts w:ascii="Times New Roman" w:hAnsi="Times New Roman" w:cs="Times New Roman"/>
              </w:rPr>
            </w:pPr>
          </w:p>
        </w:tc>
        <w:tc>
          <w:tcPr>
            <w:tcW w:w="1276" w:type="dxa"/>
          </w:tcPr>
          <w:p w:rsidR="00AB4CE5" w:rsidRPr="00225DB0" w:rsidRDefault="00AB4CE5" w:rsidP="00C87330">
            <w:pPr>
              <w:pStyle w:val="af6"/>
              <w:spacing w:before="40" w:after="40"/>
              <w:rPr>
                <w:rFonts w:ascii="Times New Roman" w:hAnsi="Times New Roman" w:cs="Times New Roman"/>
              </w:rPr>
            </w:pPr>
          </w:p>
        </w:tc>
      </w:tr>
    </w:tbl>
    <w:p w:rsidR="00AB4CE5" w:rsidRPr="00225DB0" w:rsidRDefault="00AB4CE5" w:rsidP="00C87330">
      <w:pPr>
        <w:pStyle w:val="af5"/>
        <w:tabs>
          <w:tab w:val="clear" w:pos="1134"/>
        </w:tabs>
        <w:autoSpaceDE w:val="0"/>
        <w:autoSpaceDN w:val="0"/>
        <w:spacing w:line="240" w:lineRule="auto"/>
        <w:ind w:firstLine="0"/>
        <w:rPr>
          <w:sz w:val="24"/>
          <w:szCs w:val="24"/>
        </w:rPr>
      </w:pPr>
    </w:p>
    <w:p w:rsidR="00AB4CE5" w:rsidRPr="00DC5A26" w:rsidRDefault="00AB4CE5"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B4CE5" w:rsidRPr="00DC5A26" w:rsidRDefault="00AB4CE5"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B4CE5" w:rsidRPr="00410765" w:rsidRDefault="00AB4CE5" w:rsidP="00A1037C">
      <w:pPr>
        <w:pStyle w:val="af4"/>
        <w:spacing w:before="0" w:after="0" w:line="240" w:lineRule="auto"/>
        <w:rPr>
          <w:rFonts w:ascii="Times New Roman" w:hAnsi="Times New Roman" w:cs="Times New Roman"/>
          <w:b/>
          <w:bCs/>
        </w:rPr>
      </w:pPr>
      <w:r w:rsidRPr="00410765">
        <w:rPr>
          <w:rFonts w:ascii="Times New Roman" w:hAnsi="Times New Roman" w:cs="Times New Roman"/>
        </w:rPr>
        <w:t>М.П.</w:t>
      </w:r>
    </w:p>
    <w:p w:rsidR="00AB4CE5" w:rsidRDefault="00AB4CE5" w:rsidP="00C87330">
      <w:pPr>
        <w:pStyle w:val="Times12"/>
        <w:tabs>
          <w:tab w:val="left" w:pos="709"/>
        </w:tabs>
        <w:ind w:firstLine="709"/>
        <w:rPr>
          <w:sz w:val="20"/>
          <w:szCs w:val="20"/>
        </w:rPr>
      </w:pPr>
    </w:p>
    <w:p w:rsidR="00AB4CE5" w:rsidRPr="00391A8D" w:rsidRDefault="00AB4CE5" w:rsidP="00C87330">
      <w:pPr>
        <w:pStyle w:val="Times12"/>
        <w:tabs>
          <w:tab w:val="left" w:pos="709"/>
        </w:tabs>
        <w:ind w:firstLine="709"/>
        <w:rPr>
          <w:sz w:val="20"/>
          <w:szCs w:val="20"/>
        </w:rPr>
      </w:pPr>
      <w:r w:rsidRPr="00391A8D">
        <w:rPr>
          <w:sz w:val="20"/>
          <w:szCs w:val="20"/>
        </w:rPr>
        <w:t>ИНСТРУКЦИИ ПО ЗАПОЛНЕНИЮ</w:t>
      </w:r>
    </w:p>
    <w:p w:rsidR="00AB4CE5" w:rsidRPr="00391A8D" w:rsidRDefault="00AB4CE5" w:rsidP="00AE7099">
      <w:pPr>
        <w:pStyle w:val="Times12"/>
        <w:numPr>
          <w:ilvl w:val="0"/>
          <w:numId w:val="24"/>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AB4CE5" w:rsidRPr="00391A8D" w:rsidRDefault="00AB4CE5" w:rsidP="00AE7099">
      <w:pPr>
        <w:pStyle w:val="Times12"/>
        <w:numPr>
          <w:ilvl w:val="0"/>
          <w:numId w:val="24"/>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AB4CE5" w:rsidRPr="00391A8D" w:rsidRDefault="00AB4CE5" w:rsidP="00AE7099">
      <w:pPr>
        <w:pStyle w:val="Times12"/>
        <w:numPr>
          <w:ilvl w:val="0"/>
          <w:numId w:val="24"/>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B4CE5" w:rsidRPr="00391A8D" w:rsidRDefault="00AB4CE5" w:rsidP="00AE7099">
      <w:pPr>
        <w:pStyle w:val="Times12"/>
        <w:numPr>
          <w:ilvl w:val="0"/>
          <w:numId w:val="24"/>
        </w:numPr>
        <w:tabs>
          <w:tab w:val="clear" w:pos="960"/>
          <w:tab w:val="left" w:pos="993"/>
        </w:tabs>
        <w:ind w:left="0" w:firstLine="709"/>
        <w:rPr>
          <w:sz w:val="20"/>
          <w:szCs w:val="20"/>
        </w:rPr>
      </w:pPr>
      <w:r w:rsidRPr="00391A8D">
        <w:rPr>
          <w:sz w:val="20"/>
          <w:szCs w:val="20"/>
        </w:rPr>
        <w:t xml:space="preserve">Участник запроса цен </w:t>
      </w:r>
      <w:bookmarkEnd w:id="214"/>
      <w:r w:rsidRPr="00391A8D">
        <w:rPr>
          <w:sz w:val="20"/>
          <w:szCs w:val="20"/>
        </w:rPr>
        <w:t>должен указать свое полное наименование (с указанием организационно-правовой формы) и юридический адрес.</w:t>
      </w:r>
    </w:p>
    <w:p w:rsidR="00AB4CE5" w:rsidRPr="00391A8D" w:rsidRDefault="00AB4CE5" w:rsidP="00AE7099">
      <w:pPr>
        <w:pStyle w:val="Times12"/>
        <w:numPr>
          <w:ilvl w:val="0"/>
          <w:numId w:val="24"/>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C05170">
          <w:rPr>
            <w:sz w:val="20"/>
            <w:szCs w:val="20"/>
          </w:rPr>
          <w:t>14</w:t>
        </w:r>
      </w:fldSimple>
      <w:r w:rsidRPr="00391A8D">
        <w:rPr>
          <w:sz w:val="20"/>
          <w:szCs w:val="20"/>
        </w:rPr>
        <w:t xml:space="preserve"> раздела </w:t>
      </w:r>
      <w:fldSimple w:instr=" REF _Ref317257897 \r \h  \* MERGEFORMAT ">
        <w:r w:rsidRPr="00C05170">
          <w:rPr>
            <w:sz w:val="20"/>
            <w:szCs w:val="20"/>
          </w:rPr>
          <w:t>4</w:t>
        </w:r>
      </w:fldSimple>
      <w:r w:rsidRPr="00391A8D">
        <w:rPr>
          <w:sz w:val="20"/>
          <w:szCs w:val="20"/>
        </w:rPr>
        <w:t xml:space="preserve"> «Информационная карта запроса цен».</w:t>
      </w:r>
    </w:p>
    <w:p w:rsidR="00AB4CE5" w:rsidRPr="00391A8D" w:rsidRDefault="00AB4CE5" w:rsidP="00AE7099">
      <w:pPr>
        <w:pStyle w:val="Times12"/>
        <w:numPr>
          <w:ilvl w:val="0"/>
          <w:numId w:val="24"/>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fldSimple w:instr=" REF _Ref317252426 \r \h  \* MERGEFORMAT ">
        <w:r>
          <w:rPr>
            <w:b/>
            <w:bCs/>
          </w:rPr>
          <w:t>Ошибка! Источник ссылки не найден.</w:t>
        </w:r>
      </w:fldSimple>
      <w:r w:rsidRPr="00391A8D">
        <w:rPr>
          <w:sz w:val="20"/>
          <w:szCs w:val="20"/>
        </w:rPr>
        <w:t xml:space="preserve">, </w:t>
      </w:r>
      <w:fldSimple w:instr=" REF _Ref317252433 \r \h  \* MERGEFORMAT ">
        <w:r>
          <w:rPr>
            <w:b/>
            <w:bCs/>
          </w:rPr>
          <w:t>Ошибка! Источник ссылки не найден.</w:t>
        </w:r>
      </w:fldSimple>
      <w:r w:rsidRPr="00391A8D">
        <w:rPr>
          <w:sz w:val="20"/>
          <w:szCs w:val="20"/>
        </w:rPr>
        <w:t>.</w:t>
      </w:r>
    </w:p>
    <w:p w:rsidR="00AB4CE5" w:rsidRPr="00D44A9A" w:rsidRDefault="00AB4CE5" w:rsidP="00C87330">
      <w:pPr>
        <w:jc w:val="right"/>
        <w:rPr>
          <w:sz w:val="28"/>
          <w:szCs w:val="28"/>
        </w:rPr>
      </w:pPr>
      <w:bookmarkStart w:id="221" w:name="_Ref55335821"/>
      <w:bookmarkStart w:id="222" w:name="_Ref55336345"/>
      <w:bookmarkStart w:id="223" w:name="_Toc57314674"/>
      <w:bookmarkStart w:id="224" w:name="_Toc69728988"/>
      <w:bookmarkStart w:id="225" w:name="_Toc98251754"/>
      <w:r w:rsidRPr="00225DB0">
        <w:br w:type="page"/>
      </w:r>
      <w:bookmarkEnd w:id="221"/>
      <w:bookmarkEnd w:id="222"/>
      <w:bookmarkEnd w:id="223"/>
      <w:bookmarkEnd w:id="224"/>
      <w:bookmarkEnd w:id="225"/>
      <w:r w:rsidRPr="00D44A9A">
        <w:rPr>
          <w:sz w:val="28"/>
          <w:szCs w:val="28"/>
        </w:rPr>
        <w:t>Форма 2</w:t>
      </w:r>
    </w:p>
    <w:p w:rsidR="00AB4CE5" w:rsidRPr="00225DB0" w:rsidRDefault="00AB4CE5" w:rsidP="00FD7A69">
      <w:pPr>
        <w:pStyle w:val="Times12"/>
        <w:ind w:left="5103" w:firstLine="0"/>
        <w:jc w:val="left"/>
      </w:pPr>
      <w:r w:rsidRPr="00225DB0">
        <w:t>Приложение к заявке на участие в запросе цен</w:t>
      </w:r>
    </w:p>
    <w:p w:rsidR="00AB4CE5" w:rsidRPr="00225DB0" w:rsidRDefault="00AB4CE5" w:rsidP="00FD7A69">
      <w:pPr>
        <w:pStyle w:val="Times12"/>
        <w:ind w:left="5103" w:firstLine="0"/>
        <w:jc w:val="left"/>
      </w:pPr>
      <w:r w:rsidRPr="00225DB0">
        <w:t>от «___» __________ 20___ г. № ______</w:t>
      </w:r>
    </w:p>
    <w:p w:rsidR="00AB4CE5" w:rsidRPr="00225DB0" w:rsidRDefault="00AB4CE5" w:rsidP="00C87330">
      <w:pPr>
        <w:jc w:val="right"/>
        <w:rPr>
          <w:b/>
          <w:bCs/>
        </w:rPr>
      </w:pPr>
    </w:p>
    <w:p w:rsidR="00AB4CE5" w:rsidRPr="00225DB0" w:rsidRDefault="00AB4CE5" w:rsidP="004564FB">
      <w:pPr>
        <w:jc w:val="center"/>
      </w:pPr>
      <w:r w:rsidRPr="00225DB0">
        <w:t>Открытый запрос цен в электронной форме на право заключения договора</w:t>
      </w:r>
      <w:r w:rsidRPr="00225DB0">
        <w:rPr>
          <w:b/>
          <w:bCs/>
          <w:i/>
          <w:iCs/>
        </w:rPr>
        <w:t xml:space="preserve"> </w:t>
      </w:r>
      <w:r w:rsidRPr="00225DB0">
        <w:t>на ______________________</w:t>
      </w:r>
    </w:p>
    <w:p w:rsidR="00AB4CE5" w:rsidRPr="00225DB0" w:rsidRDefault="00AB4CE5" w:rsidP="00C87330">
      <w:pPr>
        <w:jc w:val="right"/>
        <w:rPr>
          <w:b/>
          <w:bCs/>
        </w:rPr>
      </w:pPr>
    </w:p>
    <w:p w:rsidR="00AB4CE5" w:rsidRPr="00225DB0" w:rsidRDefault="00AB4CE5"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29341350"/>
      <w:bookmarkStart w:id="231" w:name="_Toc329341998"/>
      <w:bookmarkEnd w:id="226"/>
      <w:bookmarkEnd w:id="227"/>
      <w:bookmarkEnd w:id="228"/>
      <w:r w:rsidRPr="00225DB0">
        <w:rPr>
          <w:rFonts w:ascii="Times New Roman" w:hAnsi="Times New Roman" w:cs="Times New Roman"/>
          <w:b w:val="0"/>
          <w:bCs w:val="0"/>
          <w:i w:val="0"/>
          <w:iCs w:val="0"/>
          <w:sz w:val="24"/>
          <w:szCs w:val="24"/>
        </w:rPr>
        <w:t>АНКЕТА УЧАСТНИКА ЗАПРОСА ЦЕН</w:t>
      </w:r>
      <w:bookmarkEnd w:id="229"/>
      <w:bookmarkEnd w:id="230"/>
      <w:bookmarkEnd w:id="231"/>
    </w:p>
    <w:p w:rsidR="00AB4CE5" w:rsidRPr="00225DB0" w:rsidRDefault="00AB4CE5" w:rsidP="00C87330">
      <w:pPr>
        <w:jc w:val="right"/>
        <w:rPr>
          <w:b/>
          <w:bCs/>
          <w:i/>
          <w:iCs/>
        </w:rPr>
      </w:pPr>
    </w:p>
    <w:p w:rsidR="00AB4CE5" w:rsidRPr="00225DB0" w:rsidRDefault="00AB4CE5" w:rsidP="00C87330">
      <w:pPr>
        <w:pStyle w:val="Times12"/>
        <w:ind w:firstLine="0"/>
      </w:pPr>
      <w:r w:rsidRPr="00225DB0">
        <w:t xml:space="preserve">Участник запроса цен: ________________________________ </w:t>
      </w:r>
    </w:p>
    <w:p w:rsidR="00AB4CE5" w:rsidRPr="00225DB0" w:rsidRDefault="00AB4CE5" w:rsidP="0085523F">
      <w:pPr>
        <w:pStyle w:val="Times12"/>
        <w:ind w:firstLine="0"/>
      </w:pPr>
      <w:r w:rsidRPr="00EA2A92">
        <w:rPr>
          <w:b/>
          <w:bCs/>
        </w:rPr>
        <w:t>Таблица 1.</w:t>
      </w:r>
      <w:r>
        <w:t xml:space="preserve"> </w:t>
      </w:r>
      <w:r w:rsidRPr="00225DB0">
        <w:t>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4CE5" w:rsidRPr="00225DB0">
        <w:trPr>
          <w:cantSplit/>
          <w:trHeight w:val="240"/>
          <w:tblHeader/>
        </w:trPr>
        <w:tc>
          <w:tcPr>
            <w:tcW w:w="306" w:type="pct"/>
            <w:vAlign w:val="center"/>
          </w:tcPr>
          <w:p w:rsidR="00AB4CE5" w:rsidRPr="00225DB0" w:rsidRDefault="00AB4CE5" w:rsidP="00C87330">
            <w:pPr>
              <w:pStyle w:val="a7"/>
              <w:keepNext w:val="0"/>
              <w:widowControl w:val="0"/>
              <w:spacing w:before="0" w:after="0"/>
              <w:ind w:left="0" w:right="0"/>
              <w:jc w:val="center"/>
              <w:rPr>
                <w:sz w:val="24"/>
                <w:szCs w:val="24"/>
              </w:rPr>
            </w:pPr>
            <w:r w:rsidRPr="00225DB0">
              <w:rPr>
                <w:sz w:val="24"/>
                <w:szCs w:val="24"/>
              </w:rPr>
              <w:t>№</w:t>
            </w:r>
          </w:p>
        </w:tc>
        <w:tc>
          <w:tcPr>
            <w:tcW w:w="3000" w:type="pct"/>
            <w:vAlign w:val="center"/>
          </w:tcPr>
          <w:p w:rsidR="00AB4CE5" w:rsidRPr="00225DB0" w:rsidRDefault="00AB4CE5" w:rsidP="00C87330">
            <w:pPr>
              <w:pStyle w:val="a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AB4CE5" w:rsidRPr="00225DB0" w:rsidRDefault="00AB4CE5" w:rsidP="00FF5992">
            <w:pPr>
              <w:pStyle w:val="a7"/>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AB4CE5" w:rsidRPr="00225DB0">
        <w:trPr>
          <w:cantSplit/>
          <w:trHeight w:val="471"/>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391A8D">
            <w:pPr>
              <w:pStyle w:val="a8"/>
              <w:widowControl w:val="0"/>
              <w:spacing w:before="0" w:after="0"/>
              <w:ind w:right="108"/>
              <w:jc w:val="both"/>
            </w:pPr>
            <w:r w:rsidRPr="00225DB0">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Организационно - правовая форма</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817849">
            <w:pPr>
              <w:pStyle w:val="a8"/>
              <w:widowControl w:val="0"/>
              <w:spacing w:before="0" w:after="0"/>
              <w:ind w:right="-108"/>
            </w:pPr>
            <w:r w:rsidRPr="00225DB0">
              <w:t>Учредители (перечислить наименования и организационно-правовую форму или Ф.И.О. всех учредителей)</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iCs/>
              </w:rPr>
              <w:t>либо паспортные данные для участника запроса цен – физического лица</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Виды деятельности</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Срок деятельности (с учетом правопреемственности)</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ИНН, КПП, ОГРН, ОКПО</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Юридический адрес (страна, адрес)</w:t>
            </w:r>
          </w:p>
        </w:tc>
        <w:tc>
          <w:tcPr>
            <w:tcW w:w="1694" w:type="pct"/>
            <w:vAlign w:val="center"/>
          </w:tcPr>
          <w:p w:rsidR="00AB4CE5" w:rsidRPr="00225DB0" w:rsidRDefault="00AB4CE5" w:rsidP="00C87330">
            <w:pPr>
              <w:pStyle w:val="a8"/>
              <w:widowControl w:val="0"/>
              <w:spacing w:before="0" w:after="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Почтовый адрес (страна, адрес)</w:t>
            </w:r>
          </w:p>
        </w:tc>
        <w:tc>
          <w:tcPr>
            <w:tcW w:w="1694" w:type="pct"/>
            <w:vAlign w:val="center"/>
          </w:tcPr>
          <w:p w:rsidR="00AB4CE5" w:rsidRPr="00225DB0" w:rsidRDefault="00AB4CE5" w:rsidP="00C87330">
            <w:pPr>
              <w:widowControl w:val="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Фактическое местоположение</w:t>
            </w:r>
          </w:p>
        </w:tc>
        <w:tc>
          <w:tcPr>
            <w:tcW w:w="1694" w:type="pct"/>
            <w:vAlign w:val="center"/>
          </w:tcPr>
          <w:p w:rsidR="00AB4CE5" w:rsidRPr="00225DB0" w:rsidRDefault="00AB4CE5" w:rsidP="00C87330">
            <w:pPr>
              <w:widowControl w:val="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Телефоны (с указанием кода города)</w:t>
            </w:r>
          </w:p>
        </w:tc>
        <w:tc>
          <w:tcPr>
            <w:tcW w:w="1694" w:type="pct"/>
            <w:vAlign w:val="center"/>
          </w:tcPr>
          <w:p w:rsidR="00AB4CE5" w:rsidRPr="00225DB0" w:rsidRDefault="00AB4CE5" w:rsidP="00C87330">
            <w:pPr>
              <w:widowControl w:val="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Факс (с указанием кода города)</w:t>
            </w:r>
          </w:p>
        </w:tc>
        <w:tc>
          <w:tcPr>
            <w:tcW w:w="1694" w:type="pct"/>
            <w:vAlign w:val="center"/>
          </w:tcPr>
          <w:p w:rsidR="00AB4CE5" w:rsidRPr="00225DB0" w:rsidRDefault="00AB4CE5" w:rsidP="00C87330">
            <w:pPr>
              <w:widowControl w:val="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 xml:space="preserve">Адрес электронной почты </w:t>
            </w:r>
          </w:p>
        </w:tc>
        <w:tc>
          <w:tcPr>
            <w:tcW w:w="1694" w:type="pct"/>
            <w:vAlign w:val="center"/>
          </w:tcPr>
          <w:p w:rsidR="00AB4CE5" w:rsidRPr="00225DB0" w:rsidRDefault="00AB4CE5" w:rsidP="00C87330">
            <w:pPr>
              <w:widowControl w:val="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Филиалы: перечислить наименования и почтовые адреса</w:t>
            </w:r>
          </w:p>
        </w:tc>
        <w:tc>
          <w:tcPr>
            <w:tcW w:w="1694" w:type="pct"/>
            <w:vAlign w:val="center"/>
          </w:tcPr>
          <w:p w:rsidR="00AB4CE5" w:rsidRPr="00225DB0" w:rsidRDefault="00AB4CE5" w:rsidP="00C87330">
            <w:pPr>
              <w:widowControl w:val="0"/>
              <w:jc w:val="center"/>
            </w:pPr>
          </w:p>
        </w:tc>
      </w:tr>
      <w:tr w:rsidR="00AB4CE5" w:rsidRPr="00225DB0">
        <w:trPr>
          <w:cantSplit/>
          <w:trHeight w:val="284"/>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Размер уставного капитала</w:t>
            </w:r>
          </w:p>
        </w:tc>
        <w:tc>
          <w:tcPr>
            <w:tcW w:w="1694" w:type="pct"/>
            <w:vAlign w:val="center"/>
          </w:tcPr>
          <w:p w:rsidR="00AB4CE5" w:rsidRPr="00225DB0" w:rsidRDefault="00AB4CE5" w:rsidP="00C87330">
            <w:pPr>
              <w:widowControl w:val="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Стоимость основных фондов (по балансу последнего завершенного периода)</w:t>
            </w:r>
          </w:p>
        </w:tc>
        <w:tc>
          <w:tcPr>
            <w:tcW w:w="1694" w:type="pct"/>
            <w:vAlign w:val="center"/>
          </w:tcPr>
          <w:p w:rsidR="00AB4CE5" w:rsidRPr="00225DB0" w:rsidRDefault="00AB4CE5" w:rsidP="00C87330">
            <w:pPr>
              <w:widowControl w:val="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B4CE5" w:rsidRPr="00225DB0" w:rsidRDefault="00AB4CE5" w:rsidP="00C87330">
            <w:pPr>
              <w:widowControl w:val="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B4CE5" w:rsidRPr="00225DB0" w:rsidRDefault="00AB4CE5" w:rsidP="00C87330">
            <w:pPr>
              <w:widowControl w:val="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AB4CE5" w:rsidRPr="00225DB0" w:rsidRDefault="00AB4CE5" w:rsidP="00C87330">
            <w:pPr>
              <w:widowControl w:val="0"/>
              <w:jc w:val="center"/>
            </w:pPr>
          </w:p>
        </w:tc>
      </w:tr>
      <w:tr w:rsidR="00AB4CE5" w:rsidRPr="00225DB0">
        <w:trPr>
          <w:cantSplit/>
        </w:trPr>
        <w:tc>
          <w:tcPr>
            <w:tcW w:w="306" w:type="pct"/>
            <w:vAlign w:val="center"/>
          </w:tcPr>
          <w:p w:rsidR="00AB4CE5" w:rsidRPr="00225DB0" w:rsidRDefault="00AB4CE5" w:rsidP="00AE7099">
            <w:pPr>
              <w:pStyle w:val="a7"/>
              <w:keepNext w:val="0"/>
              <w:widowControl w:val="0"/>
              <w:numPr>
                <w:ilvl w:val="0"/>
                <w:numId w:val="25"/>
              </w:numPr>
              <w:spacing w:before="0" w:after="0"/>
              <w:ind w:left="0" w:right="-113" w:firstLine="0"/>
              <w:jc w:val="center"/>
              <w:rPr>
                <w:sz w:val="24"/>
                <w:szCs w:val="24"/>
              </w:rPr>
            </w:pPr>
          </w:p>
        </w:tc>
        <w:tc>
          <w:tcPr>
            <w:tcW w:w="3000" w:type="pct"/>
            <w:vAlign w:val="center"/>
          </w:tcPr>
          <w:p w:rsidR="00AB4CE5" w:rsidRPr="00225DB0" w:rsidRDefault="00AB4CE5" w:rsidP="00C87330">
            <w:pPr>
              <w:pStyle w:val="a8"/>
              <w:widowControl w:val="0"/>
              <w:spacing w:before="0" w:after="0"/>
              <w:ind w:right="-108"/>
            </w:pPr>
            <w:r w:rsidRPr="00225DB0">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AB4CE5" w:rsidRPr="00225DB0" w:rsidRDefault="00AB4CE5" w:rsidP="00C87330">
            <w:pPr>
              <w:widowControl w:val="0"/>
              <w:jc w:val="center"/>
            </w:pPr>
          </w:p>
        </w:tc>
      </w:tr>
    </w:tbl>
    <w:p w:rsidR="00AB4CE5" w:rsidRDefault="00AB4CE5" w:rsidP="00C87330">
      <w:pPr>
        <w:pStyle w:val="af5"/>
        <w:tabs>
          <w:tab w:val="clear" w:pos="1134"/>
        </w:tabs>
        <w:autoSpaceDE w:val="0"/>
        <w:autoSpaceDN w:val="0"/>
        <w:spacing w:line="240" w:lineRule="auto"/>
        <w:ind w:firstLine="0"/>
        <w:rPr>
          <w:sz w:val="24"/>
          <w:szCs w:val="24"/>
        </w:rPr>
      </w:pPr>
    </w:p>
    <w:p w:rsidR="00AB4CE5" w:rsidRPr="00DC5A26" w:rsidRDefault="00AB4CE5" w:rsidP="00DC5A26">
      <w:pPr>
        <w:pStyle w:val="af5"/>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AB4CE5" w:rsidRPr="00DC5A26" w:rsidRDefault="00AB4CE5"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B4CE5" w:rsidRPr="00225DB0" w:rsidRDefault="00AB4CE5" w:rsidP="00C87330">
      <w:pPr>
        <w:pStyle w:val="af5"/>
        <w:tabs>
          <w:tab w:val="clear" w:pos="1134"/>
        </w:tabs>
        <w:autoSpaceDE w:val="0"/>
        <w:autoSpaceDN w:val="0"/>
        <w:spacing w:line="240" w:lineRule="auto"/>
        <w:ind w:firstLine="0"/>
        <w:rPr>
          <w:sz w:val="24"/>
          <w:szCs w:val="24"/>
        </w:rPr>
      </w:pPr>
    </w:p>
    <w:p w:rsidR="00AB4CE5" w:rsidRDefault="00AB4CE5" w:rsidP="001A584C">
      <w:bookmarkStart w:id="232" w:name="_Toc98251773"/>
      <w:r>
        <w:t xml:space="preserve">           М.П.</w:t>
      </w:r>
    </w:p>
    <w:p w:rsidR="00AB4CE5" w:rsidRPr="00225DB0" w:rsidRDefault="00AB4CE5" w:rsidP="001A584C">
      <w:pPr>
        <w:rPr>
          <w:b/>
          <w:bCs/>
        </w:rPr>
      </w:pPr>
    </w:p>
    <w:p w:rsidR="00AB4CE5" w:rsidRPr="00391A8D" w:rsidRDefault="00AB4CE5" w:rsidP="00C87330">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bookmarkEnd w:id="232"/>
    </w:p>
    <w:p w:rsidR="00AB4CE5" w:rsidRPr="00391A8D" w:rsidRDefault="00AB4CE5" w:rsidP="00AE7099">
      <w:pPr>
        <w:pStyle w:val="Times12"/>
        <w:numPr>
          <w:ilvl w:val="1"/>
          <w:numId w:val="23"/>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AB4CE5" w:rsidRPr="00391A8D" w:rsidRDefault="00AB4CE5" w:rsidP="00AE7099">
      <w:pPr>
        <w:pStyle w:val="Times12"/>
        <w:numPr>
          <w:ilvl w:val="1"/>
          <w:numId w:val="23"/>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B4CE5" w:rsidRPr="00391A8D" w:rsidRDefault="00AB4CE5" w:rsidP="00AE7099">
      <w:pPr>
        <w:pStyle w:val="Times12"/>
        <w:numPr>
          <w:ilvl w:val="1"/>
          <w:numId w:val="23"/>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AB4CE5" w:rsidRPr="00391A8D" w:rsidRDefault="00AB4CE5" w:rsidP="00AE7099">
      <w:pPr>
        <w:pStyle w:val="Times12"/>
        <w:numPr>
          <w:ilvl w:val="1"/>
          <w:numId w:val="23"/>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B4CE5" w:rsidRPr="00225DB0" w:rsidRDefault="00AB4CE5" w:rsidP="00AE7099">
      <w:pPr>
        <w:pStyle w:val="Times12"/>
        <w:numPr>
          <w:ilvl w:val="1"/>
          <w:numId w:val="23"/>
        </w:numPr>
        <w:tabs>
          <w:tab w:val="clear" w:pos="960"/>
          <w:tab w:val="left" w:pos="993"/>
        </w:tabs>
        <w:ind w:left="0" w:firstLine="709"/>
      </w:pPr>
      <w:r w:rsidRPr="00391A8D">
        <w:rPr>
          <w:sz w:val="20"/>
          <w:szCs w:val="20"/>
        </w:rPr>
        <w:t>Заполненная участником запроса цен анкета должна содержать все сведения, указанные в таблице.</w:t>
      </w:r>
      <w:r w:rsidRPr="00391A8D">
        <w:rPr>
          <w:b/>
          <w:bCs/>
          <w:sz w:val="20"/>
          <w:szCs w:val="20"/>
        </w:rPr>
        <w:t xml:space="preserve"> </w:t>
      </w:r>
      <w:r w:rsidRPr="00391A8D">
        <w:rPr>
          <w:sz w:val="20"/>
          <w:szCs w:val="20"/>
        </w:rPr>
        <w:t>В случае отсутствия каких-либо данных указывается слово «нет».</w:t>
      </w:r>
    </w:p>
    <w:p w:rsidR="00AB4CE5" w:rsidRPr="00225DB0" w:rsidRDefault="00AB4CE5" w:rsidP="00C62F68">
      <w:pPr>
        <w:pStyle w:val="Times12"/>
        <w:tabs>
          <w:tab w:val="left" w:pos="1134"/>
        </w:tabs>
        <w:ind w:left="709" w:firstLine="0"/>
      </w:pPr>
    </w:p>
    <w:p w:rsidR="00AB4CE5" w:rsidRDefault="00AB4CE5" w:rsidP="000E03DE">
      <w:pPr>
        <w:pStyle w:val="Times12"/>
        <w:tabs>
          <w:tab w:val="left" w:pos="1134"/>
        </w:tabs>
        <w:ind w:left="709" w:firstLine="0"/>
      </w:pPr>
      <w:r>
        <w:t xml:space="preserve"> </w:t>
      </w:r>
    </w:p>
    <w:p w:rsidR="00AB4CE5" w:rsidRPr="00225DB0" w:rsidRDefault="00AB4CE5" w:rsidP="00C87330">
      <w:pPr>
        <w:pStyle w:val="Times12"/>
        <w:ind w:left="600" w:firstLine="0"/>
        <w:sectPr w:rsidR="00AB4CE5" w:rsidRPr="00225DB0" w:rsidSect="00C87330">
          <w:pgSz w:w="11907" w:h="16840" w:code="9"/>
          <w:pgMar w:top="1134" w:right="567" w:bottom="1134" w:left="1418" w:header="567" w:footer="567" w:gutter="0"/>
          <w:cols w:space="708"/>
          <w:docGrid w:linePitch="360"/>
        </w:sectPr>
      </w:pPr>
    </w:p>
    <w:p w:rsidR="00AB4CE5" w:rsidRPr="00225DB0" w:rsidRDefault="00AB4CE5" w:rsidP="00C87330">
      <w:pPr>
        <w:pStyle w:val="Times12"/>
        <w:ind w:left="600" w:firstLine="0"/>
      </w:pPr>
    </w:p>
    <w:p w:rsidR="00AB4CE5" w:rsidRPr="00225DB0" w:rsidRDefault="00AB4CE5" w:rsidP="0085523F">
      <w:pPr>
        <w:pStyle w:val="Times12"/>
        <w:ind w:firstLine="0"/>
      </w:pPr>
      <w:bookmarkStart w:id="233" w:name="ТАБЛИЦА1"/>
      <w:r>
        <w:rPr>
          <w:b/>
          <w:bCs/>
        </w:rPr>
        <w:t>Таблица 2</w:t>
      </w:r>
      <w:r w:rsidRPr="00F77E6F">
        <w:rPr>
          <w:b/>
          <w:bCs/>
        </w:rPr>
        <w:t>:</w:t>
      </w:r>
      <w:r w:rsidRPr="00225DB0">
        <w:t xml:space="preserve"> Сведения о цепочке собственников, включая бенефициаров (в том числе конечных).</w:t>
      </w:r>
    </w:p>
    <w:bookmarkEnd w:id="233"/>
    <w:p w:rsidR="00AB4CE5" w:rsidRPr="00225DB0" w:rsidRDefault="00AB4CE5" w:rsidP="0085523F">
      <w:pPr>
        <w:pStyle w:val="Times12"/>
        <w:ind w:firstLine="0"/>
      </w:pPr>
      <w:r w:rsidRPr="00225DB0">
        <w:t xml:space="preserve">Участник запроса цен: ________________________________________________________ </w:t>
      </w:r>
    </w:p>
    <w:p w:rsidR="00AB4CE5" w:rsidRPr="00391A8D" w:rsidRDefault="00AB4CE5" w:rsidP="0085523F">
      <w:pPr>
        <w:rPr>
          <w:i/>
          <w:iCs/>
          <w:sz w:val="20"/>
          <w:szCs w:val="20"/>
        </w:rPr>
      </w:pPr>
      <w:r w:rsidRPr="00225DB0">
        <w:t xml:space="preserve">                                           </w:t>
      </w:r>
      <w:r>
        <w:t xml:space="preserve">             </w:t>
      </w:r>
      <w:r w:rsidRPr="00391A8D">
        <w:rPr>
          <w:i/>
          <w:iCs/>
          <w:sz w:val="20"/>
          <w:szCs w:val="20"/>
        </w:rPr>
        <w:t>наименование организации участника запроса цен</w:t>
      </w:r>
    </w:p>
    <w:p w:rsidR="00AB4CE5" w:rsidRPr="00225DB0" w:rsidRDefault="00AB4CE5" w:rsidP="00C87330">
      <w:pPr>
        <w:pStyle w:val="Times12"/>
        <w:jc w:val="right"/>
      </w:pPr>
    </w:p>
    <w:tbl>
      <w:tblPr>
        <w:tblW w:w="157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851"/>
        <w:gridCol w:w="1134"/>
        <w:gridCol w:w="1276"/>
        <w:gridCol w:w="425"/>
        <w:gridCol w:w="708"/>
        <w:gridCol w:w="709"/>
        <w:gridCol w:w="1276"/>
        <w:gridCol w:w="1417"/>
        <w:gridCol w:w="1418"/>
        <w:gridCol w:w="1701"/>
        <w:gridCol w:w="1701"/>
      </w:tblGrid>
      <w:tr w:rsidR="00AB4CE5" w:rsidRPr="00225DB0">
        <w:trPr>
          <w:trHeight w:val="510"/>
        </w:trPr>
        <w:tc>
          <w:tcPr>
            <w:tcW w:w="567" w:type="dxa"/>
            <w:vMerge w:val="restart"/>
            <w:vAlign w:val="center"/>
          </w:tcPr>
          <w:p w:rsidR="00AB4CE5" w:rsidRPr="00225DB0" w:rsidRDefault="00AB4CE5" w:rsidP="00282962">
            <w:pPr>
              <w:jc w:val="center"/>
            </w:pPr>
            <w:r w:rsidRPr="00225DB0">
              <w:t>№ п/п</w:t>
            </w:r>
          </w:p>
        </w:tc>
        <w:tc>
          <w:tcPr>
            <w:tcW w:w="5813" w:type="dxa"/>
            <w:gridSpan w:val="6"/>
            <w:vAlign w:val="center"/>
          </w:tcPr>
          <w:p w:rsidR="00AB4CE5" w:rsidRPr="00225DB0" w:rsidRDefault="00AB4CE5" w:rsidP="00282962">
            <w:pPr>
              <w:jc w:val="center"/>
            </w:pPr>
            <w:r w:rsidRPr="00225DB0">
              <w:t>Информация об участнике запроса цен</w:t>
            </w:r>
          </w:p>
        </w:tc>
        <w:tc>
          <w:tcPr>
            <w:tcW w:w="7654" w:type="dxa"/>
            <w:gridSpan w:val="7"/>
            <w:vAlign w:val="bottom"/>
          </w:tcPr>
          <w:p w:rsidR="00AB4CE5" w:rsidRPr="00225DB0" w:rsidRDefault="00AB4CE5"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vAlign w:val="center"/>
          </w:tcPr>
          <w:p w:rsidR="00AB4CE5" w:rsidRPr="00225DB0" w:rsidRDefault="00AB4CE5" w:rsidP="008B79DC">
            <w:pPr>
              <w:ind w:left="-108" w:right="-108"/>
              <w:jc w:val="center"/>
            </w:pPr>
            <w:r w:rsidRPr="00225DB0">
              <w:t>Информация о подтверждающих документах (наименование, реквизиты и т.д.)</w:t>
            </w:r>
          </w:p>
        </w:tc>
      </w:tr>
      <w:tr w:rsidR="00AB4CE5" w:rsidRPr="00225DB0">
        <w:trPr>
          <w:trHeight w:val="1590"/>
        </w:trPr>
        <w:tc>
          <w:tcPr>
            <w:tcW w:w="567" w:type="dxa"/>
            <w:vMerge/>
            <w:vAlign w:val="center"/>
          </w:tcPr>
          <w:p w:rsidR="00AB4CE5" w:rsidRPr="00225DB0" w:rsidRDefault="00AB4CE5" w:rsidP="00282962"/>
        </w:tc>
        <w:tc>
          <w:tcPr>
            <w:tcW w:w="568" w:type="dxa"/>
            <w:vAlign w:val="center"/>
          </w:tcPr>
          <w:p w:rsidR="00AB4CE5" w:rsidRPr="00225DB0" w:rsidRDefault="00AB4CE5" w:rsidP="00282962">
            <w:pPr>
              <w:ind w:left="-108" w:right="-108"/>
              <w:jc w:val="center"/>
            </w:pPr>
            <w:r w:rsidRPr="00225DB0">
              <w:t>ИНН</w:t>
            </w:r>
          </w:p>
        </w:tc>
        <w:tc>
          <w:tcPr>
            <w:tcW w:w="708" w:type="dxa"/>
            <w:vAlign w:val="center"/>
          </w:tcPr>
          <w:p w:rsidR="00AB4CE5" w:rsidRPr="00225DB0" w:rsidRDefault="00AB4CE5" w:rsidP="00282962">
            <w:pPr>
              <w:ind w:left="-108" w:right="-108"/>
              <w:jc w:val="center"/>
            </w:pPr>
            <w:r w:rsidRPr="00225DB0">
              <w:t>ОГРН</w:t>
            </w:r>
          </w:p>
        </w:tc>
        <w:tc>
          <w:tcPr>
            <w:tcW w:w="1276" w:type="dxa"/>
            <w:vAlign w:val="center"/>
          </w:tcPr>
          <w:p w:rsidR="00AB4CE5" w:rsidRPr="00225DB0" w:rsidRDefault="00AB4CE5" w:rsidP="00282962">
            <w:pPr>
              <w:ind w:left="-108" w:right="-108"/>
              <w:jc w:val="center"/>
            </w:pPr>
            <w:r w:rsidRPr="00225DB0">
              <w:t>Наименование краткое</w:t>
            </w:r>
          </w:p>
        </w:tc>
        <w:tc>
          <w:tcPr>
            <w:tcW w:w="851" w:type="dxa"/>
            <w:vAlign w:val="center"/>
          </w:tcPr>
          <w:p w:rsidR="00AB4CE5" w:rsidRPr="00225DB0" w:rsidRDefault="00AB4CE5" w:rsidP="00282962">
            <w:pPr>
              <w:ind w:left="-108" w:right="-108"/>
              <w:jc w:val="center"/>
            </w:pPr>
            <w:r w:rsidRPr="00225DB0">
              <w:t>Код ОКВЭД</w:t>
            </w:r>
          </w:p>
        </w:tc>
        <w:tc>
          <w:tcPr>
            <w:tcW w:w="1134" w:type="dxa"/>
            <w:vAlign w:val="center"/>
          </w:tcPr>
          <w:p w:rsidR="00AB4CE5" w:rsidRPr="00225DB0" w:rsidRDefault="00AB4CE5" w:rsidP="00282962">
            <w:pPr>
              <w:ind w:left="-108" w:right="-108"/>
              <w:jc w:val="center"/>
            </w:pPr>
            <w:r w:rsidRPr="00225DB0">
              <w:t>Фамилия, Имя, Отчество руководителя</w:t>
            </w:r>
          </w:p>
        </w:tc>
        <w:tc>
          <w:tcPr>
            <w:tcW w:w="1276" w:type="dxa"/>
            <w:vAlign w:val="center"/>
          </w:tcPr>
          <w:p w:rsidR="00AB4CE5" w:rsidRPr="00225DB0" w:rsidRDefault="00AB4CE5"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AB4CE5" w:rsidRPr="00225DB0" w:rsidRDefault="00AB4CE5" w:rsidP="00282962">
            <w:pPr>
              <w:ind w:left="-108" w:right="-108"/>
              <w:jc w:val="center"/>
            </w:pPr>
            <w:r w:rsidRPr="00225DB0">
              <w:t xml:space="preserve">№ </w:t>
            </w:r>
          </w:p>
        </w:tc>
        <w:tc>
          <w:tcPr>
            <w:tcW w:w="708" w:type="dxa"/>
            <w:vAlign w:val="center"/>
          </w:tcPr>
          <w:p w:rsidR="00AB4CE5" w:rsidRPr="00225DB0" w:rsidRDefault="00AB4CE5" w:rsidP="00282962">
            <w:pPr>
              <w:ind w:left="-108" w:right="-108"/>
              <w:jc w:val="center"/>
            </w:pPr>
            <w:r w:rsidRPr="00225DB0">
              <w:t xml:space="preserve">ИНН </w:t>
            </w:r>
          </w:p>
        </w:tc>
        <w:tc>
          <w:tcPr>
            <w:tcW w:w="709" w:type="dxa"/>
            <w:vAlign w:val="center"/>
          </w:tcPr>
          <w:p w:rsidR="00AB4CE5" w:rsidRPr="00225DB0" w:rsidRDefault="00AB4CE5" w:rsidP="00282962">
            <w:pPr>
              <w:ind w:left="-108" w:right="-108"/>
              <w:jc w:val="center"/>
            </w:pPr>
            <w:r w:rsidRPr="00225DB0">
              <w:t>ОГРН</w:t>
            </w:r>
          </w:p>
        </w:tc>
        <w:tc>
          <w:tcPr>
            <w:tcW w:w="1276" w:type="dxa"/>
            <w:vAlign w:val="center"/>
          </w:tcPr>
          <w:p w:rsidR="00AB4CE5" w:rsidRPr="00225DB0" w:rsidRDefault="00AB4CE5" w:rsidP="00282962">
            <w:pPr>
              <w:ind w:left="-108" w:right="-108"/>
              <w:jc w:val="center"/>
            </w:pPr>
            <w:r w:rsidRPr="00225DB0">
              <w:t>Наименование / ФИО</w:t>
            </w:r>
          </w:p>
        </w:tc>
        <w:tc>
          <w:tcPr>
            <w:tcW w:w="1417" w:type="dxa"/>
            <w:vAlign w:val="center"/>
          </w:tcPr>
          <w:p w:rsidR="00AB4CE5" w:rsidRPr="00225DB0" w:rsidRDefault="00AB4CE5" w:rsidP="00282962">
            <w:pPr>
              <w:ind w:left="-108" w:right="-108"/>
              <w:jc w:val="center"/>
            </w:pPr>
            <w:r w:rsidRPr="00225DB0">
              <w:t>Адрес регистрации</w:t>
            </w:r>
          </w:p>
        </w:tc>
        <w:tc>
          <w:tcPr>
            <w:tcW w:w="1418" w:type="dxa"/>
            <w:vAlign w:val="center"/>
          </w:tcPr>
          <w:p w:rsidR="00AB4CE5" w:rsidRPr="00225DB0" w:rsidRDefault="00AB4CE5" w:rsidP="00282962">
            <w:pPr>
              <w:ind w:left="-108" w:right="-108"/>
              <w:jc w:val="center"/>
            </w:pPr>
            <w:r w:rsidRPr="00225DB0">
              <w:t>Серия и номер документа, удостоверяющего личность (для физического лица)</w:t>
            </w:r>
          </w:p>
        </w:tc>
        <w:tc>
          <w:tcPr>
            <w:tcW w:w="1701" w:type="dxa"/>
            <w:vAlign w:val="center"/>
          </w:tcPr>
          <w:p w:rsidR="00AB4CE5" w:rsidRPr="00225DB0" w:rsidRDefault="00AB4CE5" w:rsidP="00282962">
            <w:pPr>
              <w:jc w:val="center"/>
            </w:pPr>
            <w:r w:rsidRPr="00225DB0">
              <w:t>Руководитель / участник / акционер / бенефициар</w:t>
            </w:r>
          </w:p>
        </w:tc>
        <w:tc>
          <w:tcPr>
            <w:tcW w:w="1701" w:type="dxa"/>
            <w:vMerge/>
            <w:vAlign w:val="center"/>
          </w:tcPr>
          <w:p w:rsidR="00AB4CE5" w:rsidRPr="00225DB0" w:rsidRDefault="00AB4CE5" w:rsidP="00282962"/>
        </w:tc>
      </w:tr>
      <w:tr w:rsidR="00AB4CE5" w:rsidRPr="00391A8D">
        <w:trPr>
          <w:trHeight w:val="89"/>
        </w:trPr>
        <w:tc>
          <w:tcPr>
            <w:tcW w:w="567" w:type="dxa"/>
            <w:noWrap/>
            <w:vAlign w:val="center"/>
          </w:tcPr>
          <w:p w:rsidR="00AB4CE5" w:rsidRPr="00391A8D" w:rsidRDefault="00AB4CE5" w:rsidP="008B79DC">
            <w:pPr>
              <w:jc w:val="center"/>
              <w:rPr>
                <w:sz w:val="16"/>
                <w:szCs w:val="16"/>
              </w:rPr>
            </w:pPr>
            <w:r w:rsidRPr="00391A8D">
              <w:rPr>
                <w:sz w:val="16"/>
                <w:szCs w:val="16"/>
              </w:rPr>
              <w:t>1</w:t>
            </w:r>
          </w:p>
        </w:tc>
        <w:tc>
          <w:tcPr>
            <w:tcW w:w="568" w:type="dxa"/>
            <w:noWrap/>
            <w:vAlign w:val="center"/>
          </w:tcPr>
          <w:p w:rsidR="00AB4CE5" w:rsidRPr="00391A8D" w:rsidRDefault="00AB4CE5" w:rsidP="008B79DC">
            <w:pPr>
              <w:jc w:val="center"/>
              <w:rPr>
                <w:sz w:val="16"/>
                <w:szCs w:val="16"/>
              </w:rPr>
            </w:pPr>
            <w:r w:rsidRPr="00391A8D">
              <w:rPr>
                <w:sz w:val="16"/>
                <w:szCs w:val="16"/>
              </w:rPr>
              <w:t>2</w:t>
            </w:r>
          </w:p>
        </w:tc>
        <w:tc>
          <w:tcPr>
            <w:tcW w:w="708" w:type="dxa"/>
            <w:noWrap/>
            <w:vAlign w:val="center"/>
          </w:tcPr>
          <w:p w:rsidR="00AB4CE5" w:rsidRPr="00391A8D" w:rsidRDefault="00AB4CE5" w:rsidP="008B79DC">
            <w:pPr>
              <w:jc w:val="center"/>
              <w:rPr>
                <w:sz w:val="16"/>
                <w:szCs w:val="16"/>
              </w:rPr>
            </w:pPr>
            <w:r w:rsidRPr="00391A8D">
              <w:rPr>
                <w:sz w:val="16"/>
                <w:szCs w:val="16"/>
              </w:rPr>
              <w:t>3</w:t>
            </w:r>
          </w:p>
        </w:tc>
        <w:tc>
          <w:tcPr>
            <w:tcW w:w="1276" w:type="dxa"/>
            <w:noWrap/>
            <w:vAlign w:val="center"/>
          </w:tcPr>
          <w:p w:rsidR="00AB4CE5" w:rsidRPr="00391A8D" w:rsidRDefault="00AB4CE5" w:rsidP="008B79DC">
            <w:pPr>
              <w:jc w:val="center"/>
              <w:rPr>
                <w:sz w:val="16"/>
                <w:szCs w:val="16"/>
              </w:rPr>
            </w:pPr>
            <w:r w:rsidRPr="00391A8D">
              <w:rPr>
                <w:sz w:val="16"/>
                <w:szCs w:val="16"/>
              </w:rPr>
              <w:t>4</w:t>
            </w:r>
          </w:p>
        </w:tc>
        <w:tc>
          <w:tcPr>
            <w:tcW w:w="851" w:type="dxa"/>
            <w:noWrap/>
            <w:vAlign w:val="center"/>
          </w:tcPr>
          <w:p w:rsidR="00AB4CE5" w:rsidRPr="00391A8D" w:rsidRDefault="00AB4CE5" w:rsidP="008B79DC">
            <w:pPr>
              <w:jc w:val="center"/>
              <w:rPr>
                <w:sz w:val="16"/>
                <w:szCs w:val="16"/>
              </w:rPr>
            </w:pPr>
            <w:r w:rsidRPr="00391A8D">
              <w:rPr>
                <w:sz w:val="16"/>
                <w:szCs w:val="16"/>
              </w:rPr>
              <w:t>5</w:t>
            </w:r>
          </w:p>
        </w:tc>
        <w:tc>
          <w:tcPr>
            <w:tcW w:w="1134" w:type="dxa"/>
            <w:noWrap/>
            <w:vAlign w:val="center"/>
          </w:tcPr>
          <w:p w:rsidR="00AB4CE5" w:rsidRPr="00391A8D" w:rsidRDefault="00AB4CE5" w:rsidP="008B79DC">
            <w:pPr>
              <w:jc w:val="center"/>
              <w:rPr>
                <w:sz w:val="16"/>
                <w:szCs w:val="16"/>
              </w:rPr>
            </w:pPr>
            <w:r w:rsidRPr="00391A8D">
              <w:rPr>
                <w:sz w:val="16"/>
                <w:szCs w:val="16"/>
              </w:rPr>
              <w:t>6</w:t>
            </w:r>
          </w:p>
        </w:tc>
        <w:tc>
          <w:tcPr>
            <w:tcW w:w="1276" w:type="dxa"/>
            <w:noWrap/>
            <w:vAlign w:val="center"/>
          </w:tcPr>
          <w:p w:rsidR="00AB4CE5" w:rsidRPr="00391A8D" w:rsidRDefault="00AB4CE5" w:rsidP="008B79DC">
            <w:pPr>
              <w:jc w:val="center"/>
              <w:rPr>
                <w:sz w:val="16"/>
                <w:szCs w:val="16"/>
              </w:rPr>
            </w:pPr>
            <w:r w:rsidRPr="00391A8D">
              <w:rPr>
                <w:sz w:val="16"/>
                <w:szCs w:val="16"/>
              </w:rPr>
              <w:t>7</w:t>
            </w:r>
          </w:p>
        </w:tc>
        <w:tc>
          <w:tcPr>
            <w:tcW w:w="425" w:type="dxa"/>
            <w:noWrap/>
            <w:vAlign w:val="center"/>
          </w:tcPr>
          <w:p w:rsidR="00AB4CE5" w:rsidRPr="00391A8D" w:rsidRDefault="00AB4CE5" w:rsidP="008B79DC">
            <w:pPr>
              <w:jc w:val="center"/>
              <w:rPr>
                <w:sz w:val="16"/>
                <w:szCs w:val="16"/>
              </w:rPr>
            </w:pPr>
            <w:r w:rsidRPr="00391A8D">
              <w:rPr>
                <w:sz w:val="16"/>
                <w:szCs w:val="16"/>
              </w:rPr>
              <w:t>8</w:t>
            </w:r>
          </w:p>
        </w:tc>
        <w:tc>
          <w:tcPr>
            <w:tcW w:w="708" w:type="dxa"/>
            <w:noWrap/>
            <w:vAlign w:val="center"/>
          </w:tcPr>
          <w:p w:rsidR="00AB4CE5" w:rsidRPr="00391A8D" w:rsidRDefault="00AB4CE5" w:rsidP="008B79DC">
            <w:pPr>
              <w:jc w:val="center"/>
              <w:rPr>
                <w:sz w:val="16"/>
                <w:szCs w:val="16"/>
              </w:rPr>
            </w:pPr>
            <w:r w:rsidRPr="00391A8D">
              <w:rPr>
                <w:sz w:val="16"/>
                <w:szCs w:val="16"/>
              </w:rPr>
              <w:t>9</w:t>
            </w:r>
          </w:p>
        </w:tc>
        <w:tc>
          <w:tcPr>
            <w:tcW w:w="709" w:type="dxa"/>
            <w:noWrap/>
            <w:vAlign w:val="center"/>
          </w:tcPr>
          <w:p w:rsidR="00AB4CE5" w:rsidRPr="00391A8D" w:rsidRDefault="00AB4CE5" w:rsidP="008B79DC">
            <w:pPr>
              <w:jc w:val="center"/>
              <w:rPr>
                <w:sz w:val="16"/>
                <w:szCs w:val="16"/>
              </w:rPr>
            </w:pPr>
            <w:r w:rsidRPr="00391A8D">
              <w:rPr>
                <w:sz w:val="16"/>
                <w:szCs w:val="16"/>
              </w:rPr>
              <w:t>10</w:t>
            </w:r>
          </w:p>
        </w:tc>
        <w:tc>
          <w:tcPr>
            <w:tcW w:w="1276" w:type="dxa"/>
            <w:noWrap/>
            <w:vAlign w:val="center"/>
          </w:tcPr>
          <w:p w:rsidR="00AB4CE5" w:rsidRPr="00391A8D" w:rsidRDefault="00AB4CE5" w:rsidP="008B79DC">
            <w:pPr>
              <w:jc w:val="center"/>
              <w:rPr>
                <w:sz w:val="16"/>
                <w:szCs w:val="16"/>
              </w:rPr>
            </w:pPr>
            <w:r w:rsidRPr="00391A8D">
              <w:rPr>
                <w:sz w:val="16"/>
                <w:szCs w:val="16"/>
              </w:rPr>
              <w:t>11</w:t>
            </w:r>
          </w:p>
        </w:tc>
        <w:tc>
          <w:tcPr>
            <w:tcW w:w="1417" w:type="dxa"/>
            <w:noWrap/>
            <w:vAlign w:val="center"/>
          </w:tcPr>
          <w:p w:rsidR="00AB4CE5" w:rsidRPr="00391A8D" w:rsidRDefault="00AB4CE5" w:rsidP="008B79DC">
            <w:pPr>
              <w:jc w:val="center"/>
              <w:rPr>
                <w:sz w:val="16"/>
                <w:szCs w:val="16"/>
              </w:rPr>
            </w:pPr>
            <w:r w:rsidRPr="00391A8D">
              <w:rPr>
                <w:sz w:val="16"/>
                <w:szCs w:val="16"/>
              </w:rPr>
              <w:t>12</w:t>
            </w:r>
          </w:p>
        </w:tc>
        <w:tc>
          <w:tcPr>
            <w:tcW w:w="1418" w:type="dxa"/>
            <w:noWrap/>
            <w:vAlign w:val="center"/>
          </w:tcPr>
          <w:p w:rsidR="00AB4CE5" w:rsidRPr="00391A8D" w:rsidRDefault="00AB4CE5" w:rsidP="008B79DC">
            <w:pPr>
              <w:jc w:val="center"/>
              <w:rPr>
                <w:sz w:val="16"/>
                <w:szCs w:val="16"/>
              </w:rPr>
            </w:pPr>
            <w:r w:rsidRPr="00391A8D">
              <w:rPr>
                <w:sz w:val="16"/>
                <w:szCs w:val="16"/>
              </w:rPr>
              <w:t>13</w:t>
            </w:r>
          </w:p>
        </w:tc>
        <w:tc>
          <w:tcPr>
            <w:tcW w:w="1701" w:type="dxa"/>
            <w:noWrap/>
            <w:vAlign w:val="center"/>
          </w:tcPr>
          <w:p w:rsidR="00AB4CE5" w:rsidRPr="00391A8D" w:rsidRDefault="00AB4CE5" w:rsidP="008B79DC">
            <w:pPr>
              <w:jc w:val="center"/>
              <w:rPr>
                <w:sz w:val="16"/>
                <w:szCs w:val="16"/>
              </w:rPr>
            </w:pPr>
            <w:r w:rsidRPr="00391A8D">
              <w:rPr>
                <w:sz w:val="16"/>
                <w:szCs w:val="16"/>
              </w:rPr>
              <w:t>14</w:t>
            </w:r>
          </w:p>
        </w:tc>
        <w:tc>
          <w:tcPr>
            <w:tcW w:w="1701" w:type="dxa"/>
            <w:noWrap/>
            <w:vAlign w:val="center"/>
          </w:tcPr>
          <w:p w:rsidR="00AB4CE5" w:rsidRPr="00391A8D" w:rsidRDefault="00AB4CE5" w:rsidP="008B79DC">
            <w:pPr>
              <w:jc w:val="center"/>
              <w:rPr>
                <w:sz w:val="16"/>
                <w:szCs w:val="16"/>
              </w:rPr>
            </w:pPr>
            <w:r w:rsidRPr="00391A8D">
              <w:rPr>
                <w:sz w:val="16"/>
                <w:szCs w:val="16"/>
              </w:rPr>
              <w:t>15</w:t>
            </w:r>
          </w:p>
        </w:tc>
      </w:tr>
      <w:tr w:rsidR="00AB4CE5" w:rsidRPr="00225DB0">
        <w:trPr>
          <w:trHeight w:val="630"/>
        </w:trPr>
        <w:tc>
          <w:tcPr>
            <w:tcW w:w="567" w:type="dxa"/>
            <w:noWrap/>
            <w:vAlign w:val="bottom"/>
          </w:tcPr>
          <w:p w:rsidR="00AB4CE5" w:rsidRPr="00225DB0" w:rsidRDefault="00AB4CE5" w:rsidP="00282962">
            <w:pPr>
              <w:jc w:val="right"/>
            </w:pPr>
          </w:p>
        </w:tc>
        <w:tc>
          <w:tcPr>
            <w:tcW w:w="568" w:type="dxa"/>
            <w:noWrap/>
            <w:vAlign w:val="bottom"/>
          </w:tcPr>
          <w:p w:rsidR="00AB4CE5" w:rsidRPr="00225DB0" w:rsidRDefault="00AB4CE5" w:rsidP="00282962">
            <w:pPr>
              <w:jc w:val="right"/>
            </w:pPr>
          </w:p>
        </w:tc>
        <w:tc>
          <w:tcPr>
            <w:tcW w:w="708" w:type="dxa"/>
            <w:noWrap/>
            <w:vAlign w:val="bottom"/>
          </w:tcPr>
          <w:p w:rsidR="00AB4CE5" w:rsidRPr="00225DB0" w:rsidRDefault="00AB4CE5" w:rsidP="00282962"/>
        </w:tc>
        <w:tc>
          <w:tcPr>
            <w:tcW w:w="1276" w:type="dxa"/>
            <w:noWrap/>
            <w:vAlign w:val="bottom"/>
          </w:tcPr>
          <w:p w:rsidR="00AB4CE5" w:rsidRPr="00225DB0" w:rsidRDefault="00AB4CE5" w:rsidP="00282962"/>
        </w:tc>
        <w:tc>
          <w:tcPr>
            <w:tcW w:w="851" w:type="dxa"/>
            <w:noWrap/>
            <w:vAlign w:val="bottom"/>
          </w:tcPr>
          <w:p w:rsidR="00AB4CE5" w:rsidRPr="00225DB0" w:rsidRDefault="00AB4CE5" w:rsidP="00282962"/>
        </w:tc>
        <w:tc>
          <w:tcPr>
            <w:tcW w:w="1134" w:type="dxa"/>
            <w:noWrap/>
            <w:vAlign w:val="bottom"/>
          </w:tcPr>
          <w:p w:rsidR="00AB4CE5" w:rsidRPr="00225DB0" w:rsidRDefault="00AB4CE5" w:rsidP="00282962"/>
        </w:tc>
        <w:tc>
          <w:tcPr>
            <w:tcW w:w="1276" w:type="dxa"/>
            <w:noWrap/>
            <w:vAlign w:val="bottom"/>
          </w:tcPr>
          <w:p w:rsidR="00AB4CE5" w:rsidRPr="00225DB0" w:rsidRDefault="00AB4CE5" w:rsidP="00282962"/>
        </w:tc>
        <w:tc>
          <w:tcPr>
            <w:tcW w:w="425" w:type="dxa"/>
            <w:noWrap/>
            <w:vAlign w:val="bottom"/>
          </w:tcPr>
          <w:p w:rsidR="00AB4CE5" w:rsidRPr="00225DB0" w:rsidRDefault="00AB4CE5" w:rsidP="00282962"/>
        </w:tc>
        <w:tc>
          <w:tcPr>
            <w:tcW w:w="708" w:type="dxa"/>
            <w:noWrap/>
            <w:vAlign w:val="bottom"/>
          </w:tcPr>
          <w:p w:rsidR="00AB4CE5" w:rsidRPr="00225DB0" w:rsidRDefault="00AB4CE5" w:rsidP="00282962"/>
        </w:tc>
        <w:tc>
          <w:tcPr>
            <w:tcW w:w="709" w:type="dxa"/>
            <w:noWrap/>
            <w:vAlign w:val="bottom"/>
          </w:tcPr>
          <w:p w:rsidR="00AB4CE5" w:rsidRPr="00225DB0" w:rsidRDefault="00AB4CE5" w:rsidP="00282962"/>
        </w:tc>
        <w:tc>
          <w:tcPr>
            <w:tcW w:w="1276" w:type="dxa"/>
            <w:noWrap/>
            <w:vAlign w:val="bottom"/>
          </w:tcPr>
          <w:p w:rsidR="00AB4CE5" w:rsidRPr="00225DB0" w:rsidRDefault="00AB4CE5" w:rsidP="00282962"/>
        </w:tc>
        <w:tc>
          <w:tcPr>
            <w:tcW w:w="1417" w:type="dxa"/>
            <w:noWrap/>
            <w:vAlign w:val="bottom"/>
          </w:tcPr>
          <w:p w:rsidR="00AB4CE5" w:rsidRPr="00225DB0" w:rsidRDefault="00AB4CE5" w:rsidP="00282962"/>
        </w:tc>
        <w:tc>
          <w:tcPr>
            <w:tcW w:w="1418" w:type="dxa"/>
            <w:noWrap/>
            <w:vAlign w:val="bottom"/>
          </w:tcPr>
          <w:p w:rsidR="00AB4CE5" w:rsidRPr="00225DB0" w:rsidRDefault="00AB4CE5" w:rsidP="00282962"/>
        </w:tc>
        <w:tc>
          <w:tcPr>
            <w:tcW w:w="1701" w:type="dxa"/>
            <w:noWrap/>
            <w:vAlign w:val="bottom"/>
          </w:tcPr>
          <w:p w:rsidR="00AB4CE5" w:rsidRPr="00225DB0" w:rsidRDefault="00AB4CE5" w:rsidP="00282962"/>
        </w:tc>
        <w:tc>
          <w:tcPr>
            <w:tcW w:w="1701" w:type="dxa"/>
            <w:noWrap/>
            <w:vAlign w:val="bottom"/>
          </w:tcPr>
          <w:p w:rsidR="00AB4CE5" w:rsidRPr="00225DB0" w:rsidRDefault="00AB4CE5" w:rsidP="00282962"/>
        </w:tc>
      </w:tr>
      <w:tr w:rsidR="00AB4CE5" w:rsidRPr="00225DB0">
        <w:trPr>
          <w:trHeight w:val="315"/>
        </w:trPr>
        <w:tc>
          <w:tcPr>
            <w:tcW w:w="567" w:type="dxa"/>
            <w:noWrap/>
            <w:vAlign w:val="bottom"/>
          </w:tcPr>
          <w:p w:rsidR="00AB4CE5" w:rsidRPr="00225DB0" w:rsidRDefault="00AB4CE5" w:rsidP="00282962"/>
        </w:tc>
        <w:tc>
          <w:tcPr>
            <w:tcW w:w="568" w:type="dxa"/>
            <w:noWrap/>
            <w:vAlign w:val="bottom"/>
          </w:tcPr>
          <w:p w:rsidR="00AB4CE5" w:rsidRPr="00225DB0" w:rsidRDefault="00AB4CE5" w:rsidP="00282962"/>
        </w:tc>
        <w:tc>
          <w:tcPr>
            <w:tcW w:w="708" w:type="dxa"/>
            <w:noWrap/>
            <w:vAlign w:val="bottom"/>
          </w:tcPr>
          <w:p w:rsidR="00AB4CE5" w:rsidRPr="00225DB0" w:rsidRDefault="00AB4CE5" w:rsidP="00282962"/>
        </w:tc>
        <w:tc>
          <w:tcPr>
            <w:tcW w:w="1276" w:type="dxa"/>
            <w:noWrap/>
            <w:vAlign w:val="bottom"/>
          </w:tcPr>
          <w:p w:rsidR="00AB4CE5" w:rsidRPr="00225DB0" w:rsidRDefault="00AB4CE5" w:rsidP="00282962"/>
        </w:tc>
        <w:tc>
          <w:tcPr>
            <w:tcW w:w="851" w:type="dxa"/>
            <w:noWrap/>
            <w:vAlign w:val="bottom"/>
          </w:tcPr>
          <w:p w:rsidR="00AB4CE5" w:rsidRPr="00225DB0" w:rsidRDefault="00AB4CE5" w:rsidP="00282962"/>
        </w:tc>
        <w:tc>
          <w:tcPr>
            <w:tcW w:w="1134" w:type="dxa"/>
            <w:noWrap/>
            <w:vAlign w:val="bottom"/>
          </w:tcPr>
          <w:p w:rsidR="00AB4CE5" w:rsidRPr="00225DB0" w:rsidRDefault="00AB4CE5" w:rsidP="00282962"/>
        </w:tc>
        <w:tc>
          <w:tcPr>
            <w:tcW w:w="1276" w:type="dxa"/>
            <w:noWrap/>
            <w:vAlign w:val="bottom"/>
          </w:tcPr>
          <w:p w:rsidR="00AB4CE5" w:rsidRPr="00225DB0" w:rsidRDefault="00AB4CE5" w:rsidP="00282962"/>
        </w:tc>
        <w:tc>
          <w:tcPr>
            <w:tcW w:w="425" w:type="dxa"/>
            <w:noWrap/>
            <w:vAlign w:val="bottom"/>
          </w:tcPr>
          <w:p w:rsidR="00AB4CE5" w:rsidRPr="00225DB0" w:rsidRDefault="00AB4CE5" w:rsidP="00282962"/>
        </w:tc>
        <w:tc>
          <w:tcPr>
            <w:tcW w:w="708" w:type="dxa"/>
            <w:noWrap/>
            <w:vAlign w:val="bottom"/>
          </w:tcPr>
          <w:p w:rsidR="00AB4CE5" w:rsidRPr="00225DB0" w:rsidRDefault="00AB4CE5" w:rsidP="00282962"/>
        </w:tc>
        <w:tc>
          <w:tcPr>
            <w:tcW w:w="709" w:type="dxa"/>
            <w:noWrap/>
            <w:vAlign w:val="bottom"/>
          </w:tcPr>
          <w:p w:rsidR="00AB4CE5" w:rsidRPr="00225DB0" w:rsidRDefault="00AB4CE5" w:rsidP="00282962"/>
        </w:tc>
        <w:tc>
          <w:tcPr>
            <w:tcW w:w="1276" w:type="dxa"/>
            <w:noWrap/>
            <w:vAlign w:val="bottom"/>
          </w:tcPr>
          <w:p w:rsidR="00AB4CE5" w:rsidRPr="00225DB0" w:rsidRDefault="00AB4CE5" w:rsidP="00282962"/>
        </w:tc>
        <w:tc>
          <w:tcPr>
            <w:tcW w:w="1417" w:type="dxa"/>
            <w:noWrap/>
            <w:vAlign w:val="bottom"/>
          </w:tcPr>
          <w:p w:rsidR="00AB4CE5" w:rsidRPr="00225DB0" w:rsidRDefault="00AB4CE5" w:rsidP="00282962"/>
        </w:tc>
        <w:tc>
          <w:tcPr>
            <w:tcW w:w="1418" w:type="dxa"/>
            <w:noWrap/>
            <w:vAlign w:val="bottom"/>
          </w:tcPr>
          <w:p w:rsidR="00AB4CE5" w:rsidRPr="00225DB0" w:rsidRDefault="00AB4CE5" w:rsidP="00282962"/>
        </w:tc>
        <w:tc>
          <w:tcPr>
            <w:tcW w:w="1701" w:type="dxa"/>
            <w:noWrap/>
            <w:vAlign w:val="bottom"/>
          </w:tcPr>
          <w:p w:rsidR="00AB4CE5" w:rsidRPr="00225DB0" w:rsidRDefault="00AB4CE5" w:rsidP="00282962"/>
        </w:tc>
        <w:tc>
          <w:tcPr>
            <w:tcW w:w="1701" w:type="dxa"/>
            <w:noWrap/>
            <w:vAlign w:val="bottom"/>
          </w:tcPr>
          <w:p w:rsidR="00AB4CE5" w:rsidRPr="00225DB0" w:rsidRDefault="00AB4CE5" w:rsidP="00282962"/>
        </w:tc>
      </w:tr>
      <w:tr w:rsidR="00AB4CE5" w:rsidRPr="00225DB0">
        <w:trPr>
          <w:trHeight w:val="315"/>
        </w:trPr>
        <w:tc>
          <w:tcPr>
            <w:tcW w:w="567" w:type="dxa"/>
            <w:noWrap/>
            <w:vAlign w:val="bottom"/>
          </w:tcPr>
          <w:p w:rsidR="00AB4CE5" w:rsidRPr="00225DB0" w:rsidRDefault="00AB4CE5" w:rsidP="00282962">
            <w:r w:rsidRPr="00225DB0">
              <w:t> </w:t>
            </w:r>
          </w:p>
        </w:tc>
        <w:tc>
          <w:tcPr>
            <w:tcW w:w="568" w:type="dxa"/>
            <w:noWrap/>
            <w:vAlign w:val="bottom"/>
          </w:tcPr>
          <w:p w:rsidR="00AB4CE5" w:rsidRPr="00225DB0" w:rsidRDefault="00AB4CE5" w:rsidP="00282962">
            <w:r w:rsidRPr="00225DB0">
              <w:t> </w:t>
            </w:r>
          </w:p>
        </w:tc>
        <w:tc>
          <w:tcPr>
            <w:tcW w:w="708" w:type="dxa"/>
            <w:noWrap/>
            <w:vAlign w:val="bottom"/>
          </w:tcPr>
          <w:p w:rsidR="00AB4CE5" w:rsidRPr="00225DB0" w:rsidRDefault="00AB4CE5" w:rsidP="00282962">
            <w:r w:rsidRPr="00225DB0">
              <w:t> </w:t>
            </w:r>
          </w:p>
        </w:tc>
        <w:tc>
          <w:tcPr>
            <w:tcW w:w="1276" w:type="dxa"/>
            <w:noWrap/>
            <w:vAlign w:val="bottom"/>
          </w:tcPr>
          <w:p w:rsidR="00AB4CE5" w:rsidRPr="00225DB0" w:rsidRDefault="00AB4CE5" w:rsidP="00282962">
            <w:r w:rsidRPr="00225DB0">
              <w:t> </w:t>
            </w:r>
          </w:p>
        </w:tc>
        <w:tc>
          <w:tcPr>
            <w:tcW w:w="851" w:type="dxa"/>
            <w:noWrap/>
            <w:vAlign w:val="bottom"/>
          </w:tcPr>
          <w:p w:rsidR="00AB4CE5" w:rsidRPr="00225DB0" w:rsidRDefault="00AB4CE5" w:rsidP="00282962">
            <w:r w:rsidRPr="00225DB0">
              <w:t> </w:t>
            </w:r>
          </w:p>
        </w:tc>
        <w:tc>
          <w:tcPr>
            <w:tcW w:w="1134" w:type="dxa"/>
            <w:noWrap/>
            <w:vAlign w:val="bottom"/>
          </w:tcPr>
          <w:p w:rsidR="00AB4CE5" w:rsidRPr="00225DB0" w:rsidRDefault="00AB4CE5" w:rsidP="00282962">
            <w:r w:rsidRPr="00225DB0">
              <w:t> </w:t>
            </w:r>
          </w:p>
        </w:tc>
        <w:tc>
          <w:tcPr>
            <w:tcW w:w="1276" w:type="dxa"/>
            <w:noWrap/>
            <w:vAlign w:val="bottom"/>
          </w:tcPr>
          <w:p w:rsidR="00AB4CE5" w:rsidRPr="00225DB0" w:rsidRDefault="00AB4CE5" w:rsidP="00282962">
            <w:r w:rsidRPr="00225DB0">
              <w:t> </w:t>
            </w:r>
          </w:p>
        </w:tc>
        <w:tc>
          <w:tcPr>
            <w:tcW w:w="425" w:type="dxa"/>
            <w:noWrap/>
            <w:vAlign w:val="bottom"/>
          </w:tcPr>
          <w:p w:rsidR="00AB4CE5" w:rsidRPr="00225DB0" w:rsidRDefault="00AB4CE5" w:rsidP="00282962">
            <w:r w:rsidRPr="00225DB0">
              <w:t> </w:t>
            </w:r>
          </w:p>
        </w:tc>
        <w:tc>
          <w:tcPr>
            <w:tcW w:w="708" w:type="dxa"/>
            <w:noWrap/>
            <w:vAlign w:val="bottom"/>
          </w:tcPr>
          <w:p w:rsidR="00AB4CE5" w:rsidRPr="00225DB0" w:rsidRDefault="00AB4CE5" w:rsidP="00282962">
            <w:r w:rsidRPr="00225DB0">
              <w:t> </w:t>
            </w:r>
          </w:p>
        </w:tc>
        <w:tc>
          <w:tcPr>
            <w:tcW w:w="709" w:type="dxa"/>
            <w:noWrap/>
            <w:vAlign w:val="bottom"/>
          </w:tcPr>
          <w:p w:rsidR="00AB4CE5" w:rsidRPr="00225DB0" w:rsidRDefault="00AB4CE5" w:rsidP="00282962">
            <w:r w:rsidRPr="00225DB0">
              <w:t> </w:t>
            </w:r>
          </w:p>
        </w:tc>
        <w:tc>
          <w:tcPr>
            <w:tcW w:w="1276" w:type="dxa"/>
            <w:noWrap/>
            <w:vAlign w:val="bottom"/>
          </w:tcPr>
          <w:p w:rsidR="00AB4CE5" w:rsidRPr="00225DB0" w:rsidRDefault="00AB4CE5" w:rsidP="00282962">
            <w:r w:rsidRPr="00225DB0">
              <w:t> </w:t>
            </w:r>
          </w:p>
        </w:tc>
        <w:tc>
          <w:tcPr>
            <w:tcW w:w="1417" w:type="dxa"/>
            <w:noWrap/>
            <w:vAlign w:val="bottom"/>
          </w:tcPr>
          <w:p w:rsidR="00AB4CE5" w:rsidRPr="00225DB0" w:rsidRDefault="00AB4CE5" w:rsidP="00282962">
            <w:r w:rsidRPr="00225DB0">
              <w:t> </w:t>
            </w:r>
          </w:p>
        </w:tc>
        <w:tc>
          <w:tcPr>
            <w:tcW w:w="1418" w:type="dxa"/>
            <w:noWrap/>
            <w:vAlign w:val="bottom"/>
          </w:tcPr>
          <w:p w:rsidR="00AB4CE5" w:rsidRPr="00225DB0" w:rsidRDefault="00AB4CE5" w:rsidP="00282962">
            <w:r w:rsidRPr="00225DB0">
              <w:t> </w:t>
            </w:r>
          </w:p>
        </w:tc>
        <w:tc>
          <w:tcPr>
            <w:tcW w:w="1701" w:type="dxa"/>
            <w:noWrap/>
            <w:vAlign w:val="bottom"/>
          </w:tcPr>
          <w:p w:rsidR="00AB4CE5" w:rsidRPr="00225DB0" w:rsidRDefault="00AB4CE5" w:rsidP="00282962">
            <w:r w:rsidRPr="00225DB0">
              <w:t> </w:t>
            </w:r>
          </w:p>
        </w:tc>
        <w:tc>
          <w:tcPr>
            <w:tcW w:w="1701" w:type="dxa"/>
            <w:noWrap/>
            <w:vAlign w:val="bottom"/>
          </w:tcPr>
          <w:p w:rsidR="00AB4CE5" w:rsidRPr="00225DB0" w:rsidRDefault="00AB4CE5" w:rsidP="00282962">
            <w:r w:rsidRPr="00225DB0">
              <w:t> </w:t>
            </w:r>
          </w:p>
        </w:tc>
      </w:tr>
      <w:tr w:rsidR="00AB4CE5" w:rsidRPr="00225DB0">
        <w:trPr>
          <w:trHeight w:val="315"/>
        </w:trPr>
        <w:tc>
          <w:tcPr>
            <w:tcW w:w="567" w:type="dxa"/>
            <w:noWrap/>
            <w:vAlign w:val="bottom"/>
          </w:tcPr>
          <w:p w:rsidR="00AB4CE5" w:rsidRPr="00225DB0" w:rsidRDefault="00AB4CE5" w:rsidP="00282962"/>
        </w:tc>
        <w:tc>
          <w:tcPr>
            <w:tcW w:w="568" w:type="dxa"/>
            <w:noWrap/>
            <w:vAlign w:val="bottom"/>
          </w:tcPr>
          <w:p w:rsidR="00AB4CE5" w:rsidRPr="00225DB0" w:rsidRDefault="00AB4CE5" w:rsidP="00282962"/>
        </w:tc>
        <w:tc>
          <w:tcPr>
            <w:tcW w:w="708" w:type="dxa"/>
            <w:noWrap/>
            <w:vAlign w:val="bottom"/>
          </w:tcPr>
          <w:p w:rsidR="00AB4CE5" w:rsidRPr="00225DB0" w:rsidRDefault="00AB4CE5" w:rsidP="00282962"/>
        </w:tc>
        <w:tc>
          <w:tcPr>
            <w:tcW w:w="1276" w:type="dxa"/>
            <w:noWrap/>
            <w:vAlign w:val="bottom"/>
          </w:tcPr>
          <w:p w:rsidR="00AB4CE5" w:rsidRPr="00225DB0" w:rsidRDefault="00AB4CE5" w:rsidP="00282962"/>
        </w:tc>
        <w:tc>
          <w:tcPr>
            <w:tcW w:w="851" w:type="dxa"/>
            <w:noWrap/>
            <w:vAlign w:val="bottom"/>
          </w:tcPr>
          <w:p w:rsidR="00AB4CE5" w:rsidRPr="00225DB0" w:rsidRDefault="00AB4CE5" w:rsidP="00282962"/>
        </w:tc>
        <w:tc>
          <w:tcPr>
            <w:tcW w:w="1134" w:type="dxa"/>
            <w:noWrap/>
            <w:vAlign w:val="bottom"/>
          </w:tcPr>
          <w:p w:rsidR="00AB4CE5" w:rsidRPr="00225DB0" w:rsidRDefault="00AB4CE5" w:rsidP="00282962"/>
        </w:tc>
        <w:tc>
          <w:tcPr>
            <w:tcW w:w="1276" w:type="dxa"/>
            <w:noWrap/>
            <w:vAlign w:val="bottom"/>
          </w:tcPr>
          <w:p w:rsidR="00AB4CE5" w:rsidRPr="00225DB0" w:rsidRDefault="00AB4CE5" w:rsidP="00282962"/>
        </w:tc>
        <w:tc>
          <w:tcPr>
            <w:tcW w:w="425" w:type="dxa"/>
            <w:noWrap/>
            <w:vAlign w:val="bottom"/>
          </w:tcPr>
          <w:p w:rsidR="00AB4CE5" w:rsidRPr="00225DB0" w:rsidRDefault="00AB4CE5" w:rsidP="00282962"/>
        </w:tc>
        <w:tc>
          <w:tcPr>
            <w:tcW w:w="708" w:type="dxa"/>
            <w:noWrap/>
            <w:vAlign w:val="bottom"/>
          </w:tcPr>
          <w:p w:rsidR="00AB4CE5" w:rsidRPr="00225DB0" w:rsidRDefault="00AB4CE5" w:rsidP="00282962"/>
        </w:tc>
        <w:tc>
          <w:tcPr>
            <w:tcW w:w="709" w:type="dxa"/>
            <w:noWrap/>
            <w:vAlign w:val="bottom"/>
          </w:tcPr>
          <w:p w:rsidR="00AB4CE5" w:rsidRPr="00225DB0" w:rsidRDefault="00AB4CE5" w:rsidP="00282962"/>
        </w:tc>
        <w:tc>
          <w:tcPr>
            <w:tcW w:w="1276" w:type="dxa"/>
            <w:noWrap/>
            <w:vAlign w:val="bottom"/>
          </w:tcPr>
          <w:p w:rsidR="00AB4CE5" w:rsidRPr="00225DB0" w:rsidRDefault="00AB4CE5" w:rsidP="00282962"/>
        </w:tc>
        <w:tc>
          <w:tcPr>
            <w:tcW w:w="1417" w:type="dxa"/>
            <w:noWrap/>
            <w:vAlign w:val="bottom"/>
          </w:tcPr>
          <w:p w:rsidR="00AB4CE5" w:rsidRPr="00225DB0" w:rsidRDefault="00AB4CE5" w:rsidP="00282962"/>
        </w:tc>
        <w:tc>
          <w:tcPr>
            <w:tcW w:w="1418" w:type="dxa"/>
            <w:noWrap/>
            <w:vAlign w:val="bottom"/>
          </w:tcPr>
          <w:p w:rsidR="00AB4CE5" w:rsidRPr="00225DB0" w:rsidRDefault="00AB4CE5" w:rsidP="00282962"/>
        </w:tc>
        <w:tc>
          <w:tcPr>
            <w:tcW w:w="1701" w:type="dxa"/>
            <w:noWrap/>
            <w:vAlign w:val="bottom"/>
          </w:tcPr>
          <w:p w:rsidR="00AB4CE5" w:rsidRPr="00225DB0" w:rsidRDefault="00AB4CE5" w:rsidP="00282962"/>
        </w:tc>
        <w:tc>
          <w:tcPr>
            <w:tcW w:w="1701" w:type="dxa"/>
            <w:noWrap/>
            <w:vAlign w:val="bottom"/>
          </w:tcPr>
          <w:p w:rsidR="00AB4CE5" w:rsidRPr="00225DB0" w:rsidRDefault="00AB4CE5" w:rsidP="00282962"/>
        </w:tc>
      </w:tr>
      <w:tr w:rsidR="00AB4CE5" w:rsidRPr="00225DB0">
        <w:trPr>
          <w:trHeight w:val="315"/>
        </w:trPr>
        <w:tc>
          <w:tcPr>
            <w:tcW w:w="567" w:type="dxa"/>
            <w:noWrap/>
            <w:vAlign w:val="bottom"/>
          </w:tcPr>
          <w:p w:rsidR="00AB4CE5" w:rsidRPr="00225DB0" w:rsidRDefault="00AB4CE5" w:rsidP="00282962"/>
        </w:tc>
        <w:tc>
          <w:tcPr>
            <w:tcW w:w="568" w:type="dxa"/>
            <w:noWrap/>
            <w:vAlign w:val="bottom"/>
          </w:tcPr>
          <w:p w:rsidR="00AB4CE5" w:rsidRPr="00225DB0" w:rsidRDefault="00AB4CE5" w:rsidP="00282962"/>
        </w:tc>
        <w:tc>
          <w:tcPr>
            <w:tcW w:w="708" w:type="dxa"/>
            <w:noWrap/>
            <w:vAlign w:val="bottom"/>
          </w:tcPr>
          <w:p w:rsidR="00AB4CE5" w:rsidRPr="00225DB0" w:rsidRDefault="00AB4CE5" w:rsidP="00282962"/>
        </w:tc>
        <w:tc>
          <w:tcPr>
            <w:tcW w:w="1276" w:type="dxa"/>
            <w:noWrap/>
            <w:vAlign w:val="bottom"/>
          </w:tcPr>
          <w:p w:rsidR="00AB4CE5" w:rsidRPr="00225DB0" w:rsidRDefault="00AB4CE5" w:rsidP="00282962"/>
        </w:tc>
        <w:tc>
          <w:tcPr>
            <w:tcW w:w="851" w:type="dxa"/>
            <w:noWrap/>
            <w:vAlign w:val="bottom"/>
          </w:tcPr>
          <w:p w:rsidR="00AB4CE5" w:rsidRPr="00225DB0" w:rsidRDefault="00AB4CE5" w:rsidP="00282962"/>
        </w:tc>
        <w:tc>
          <w:tcPr>
            <w:tcW w:w="1134" w:type="dxa"/>
            <w:noWrap/>
            <w:vAlign w:val="bottom"/>
          </w:tcPr>
          <w:p w:rsidR="00AB4CE5" w:rsidRPr="00225DB0" w:rsidRDefault="00AB4CE5" w:rsidP="00282962"/>
        </w:tc>
        <w:tc>
          <w:tcPr>
            <w:tcW w:w="1276" w:type="dxa"/>
            <w:noWrap/>
            <w:vAlign w:val="bottom"/>
          </w:tcPr>
          <w:p w:rsidR="00AB4CE5" w:rsidRPr="00225DB0" w:rsidRDefault="00AB4CE5" w:rsidP="00282962"/>
        </w:tc>
        <w:tc>
          <w:tcPr>
            <w:tcW w:w="425" w:type="dxa"/>
            <w:noWrap/>
            <w:vAlign w:val="bottom"/>
          </w:tcPr>
          <w:p w:rsidR="00AB4CE5" w:rsidRPr="00225DB0" w:rsidRDefault="00AB4CE5" w:rsidP="00282962"/>
        </w:tc>
        <w:tc>
          <w:tcPr>
            <w:tcW w:w="708" w:type="dxa"/>
            <w:noWrap/>
            <w:vAlign w:val="bottom"/>
          </w:tcPr>
          <w:p w:rsidR="00AB4CE5" w:rsidRPr="00225DB0" w:rsidRDefault="00AB4CE5" w:rsidP="00282962"/>
        </w:tc>
        <w:tc>
          <w:tcPr>
            <w:tcW w:w="709" w:type="dxa"/>
            <w:noWrap/>
            <w:vAlign w:val="bottom"/>
          </w:tcPr>
          <w:p w:rsidR="00AB4CE5" w:rsidRPr="00225DB0" w:rsidRDefault="00AB4CE5" w:rsidP="00282962"/>
        </w:tc>
        <w:tc>
          <w:tcPr>
            <w:tcW w:w="1276" w:type="dxa"/>
            <w:noWrap/>
            <w:vAlign w:val="bottom"/>
          </w:tcPr>
          <w:p w:rsidR="00AB4CE5" w:rsidRPr="00225DB0" w:rsidRDefault="00AB4CE5" w:rsidP="00282962"/>
        </w:tc>
        <w:tc>
          <w:tcPr>
            <w:tcW w:w="1417" w:type="dxa"/>
            <w:noWrap/>
            <w:vAlign w:val="bottom"/>
          </w:tcPr>
          <w:p w:rsidR="00AB4CE5" w:rsidRPr="00225DB0" w:rsidRDefault="00AB4CE5" w:rsidP="00282962"/>
        </w:tc>
        <w:tc>
          <w:tcPr>
            <w:tcW w:w="1418" w:type="dxa"/>
            <w:noWrap/>
            <w:vAlign w:val="bottom"/>
          </w:tcPr>
          <w:p w:rsidR="00AB4CE5" w:rsidRPr="00225DB0" w:rsidRDefault="00AB4CE5" w:rsidP="00282962"/>
        </w:tc>
        <w:tc>
          <w:tcPr>
            <w:tcW w:w="1701" w:type="dxa"/>
            <w:noWrap/>
            <w:vAlign w:val="bottom"/>
          </w:tcPr>
          <w:p w:rsidR="00AB4CE5" w:rsidRPr="00225DB0" w:rsidRDefault="00AB4CE5" w:rsidP="00282962"/>
        </w:tc>
        <w:tc>
          <w:tcPr>
            <w:tcW w:w="1701" w:type="dxa"/>
            <w:noWrap/>
            <w:vAlign w:val="bottom"/>
          </w:tcPr>
          <w:p w:rsidR="00AB4CE5" w:rsidRPr="00225DB0" w:rsidRDefault="00AB4CE5" w:rsidP="00282962"/>
        </w:tc>
      </w:tr>
    </w:tbl>
    <w:p w:rsidR="00AB4CE5" w:rsidRPr="00225DB0" w:rsidRDefault="00AB4CE5" w:rsidP="00282962">
      <w:pPr>
        <w:pStyle w:val="af5"/>
        <w:tabs>
          <w:tab w:val="clear" w:pos="1134"/>
        </w:tabs>
        <w:autoSpaceDE w:val="0"/>
        <w:autoSpaceDN w:val="0"/>
        <w:spacing w:line="240" w:lineRule="auto"/>
        <w:ind w:firstLine="0"/>
        <w:rPr>
          <w:sz w:val="24"/>
          <w:szCs w:val="24"/>
        </w:rPr>
      </w:pPr>
    </w:p>
    <w:p w:rsidR="00AB4CE5" w:rsidRPr="00225DB0" w:rsidRDefault="00AB4CE5" w:rsidP="0041085B">
      <w:pPr>
        <w:pStyle w:val="af5"/>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B4CE5" w:rsidRPr="00225DB0" w:rsidRDefault="00AB4CE5" w:rsidP="00282962">
      <w:pPr>
        <w:pStyle w:val="af5"/>
        <w:tabs>
          <w:tab w:val="clear" w:pos="1134"/>
        </w:tabs>
        <w:autoSpaceDE w:val="0"/>
        <w:autoSpaceDN w:val="0"/>
        <w:spacing w:line="240" w:lineRule="auto"/>
        <w:ind w:firstLine="0"/>
        <w:rPr>
          <w:sz w:val="24"/>
          <w:szCs w:val="24"/>
        </w:rPr>
      </w:pPr>
    </w:p>
    <w:p w:rsidR="00AB4CE5" w:rsidRPr="00DC5A26" w:rsidRDefault="00AB4CE5" w:rsidP="00DC5A26">
      <w:pPr>
        <w:pStyle w:val="af5"/>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AB4CE5" w:rsidRPr="00DC5A26" w:rsidRDefault="00AB4CE5"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B4CE5" w:rsidRPr="00225DB0" w:rsidRDefault="00AB4CE5" w:rsidP="001A584C">
      <w:pPr>
        <w:pStyle w:val="af5"/>
        <w:tabs>
          <w:tab w:val="clear" w:pos="1134"/>
        </w:tabs>
        <w:autoSpaceDE w:val="0"/>
        <w:autoSpaceDN w:val="0"/>
        <w:spacing w:line="240" w:lineRule="auto"/>
        <w:ind w:firstLine="0"/>
        <w:rPr>
          <w:sz w:val="24"/>
          <w:szCs w:val="24"/>
        </w:rPr>
      </w:pPr>
    </w:p>
    <w:p w:rsidR="00AB4CE5" w:rsidRDefault="00AB4CE5" w:rsidP="001A584C">
      <w:r>
        <w:t xml:space="preserve">           М.П.</w:t>
      </w:r>
    </w:p>
    <w:p w:rsidR="00AB4CE5" w:rsidRPr="00225DB0" w:rsidRDefault="00AB4CE5" w:rsidP="00A1037C">
      <w:pPr>
        <w:ind w:left="2127" w:firstLine="709"/>
        <w:rPr>
          <w:b/>
          <w:bCs/>
        </w:rPr>
      </w:pPr>
    </w:p>
    <w:p w:rsidR="00AB4CE5" w:rsidRPr="00391A8D" w:rsidRDefault="00AB4CE5" w:rsidP="00282962">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p>
    <w:p w:rsidR="00AB4CE5" w:rsidRPr="00C70C11" w:rsidRDefault="00AB4CE5" w:rsidP="00AE7099">
      <w:pPr>
        <w:pStyle w:val="Times12"/>
        <w:numPr>
          <w:ilvl w:val="0"/>
          <w:numId w:val="38"/>
        </w:numPr>
        <w:tabs>
          <w:tab w:val="clear" w:pos="960"/>
          <w:tab w:val="num" w:pos="0"/>
          <w:tab w:val="left" w:pos="1134"/>
        </w:tabs>
        <w:ind w:left="0" w:firstLine="709"/>
      </w:pPr>
      <w:r w:rsidRPr="00C70C11">
        <w:t>Данные инструкции не следует воспроизводить в документах, подготовленных участником запроса цен.</w:t>
      </w:r>
    </w:p>
    <w:p w:rsidR="00AB4CE5" w:rsidRPr="00C70C11" w:rsidRDefault="00AB4CE5" w:rsidP="00AE7099">
      <w:pPr>
        <w:pStyle w:val="Times12"/>
        <w:numPr>
          <w:ilvl w:val="0"/>
          <w:numId w:val="38"/>
        </w:numPr>
        <w:tabs>
          <w:tab w:val="clear" w:pos="960"/>
          <w:tab w:val="num" w:pos="0"/>
          <w:tab w:val="left" w:pos="1134"/>
        </w:tabs>
        <w:ind w:left="0" w:firstLine="709"/>
      </w:pPr>
      <w:r w:rsidRPr="00C70C11">
        <w:t xml:space="preserve">Форма 4 изменению не подлежит. Все сведения и документы обязательны к предоставлению. </w:t>
      </w:r>
    </w:p>
    <w:p w:rsidR="00AB4CE5" w:rsidRPr="00C70C11" w:rsidRDefault="00AB4CE5" w:rsidP="00AE7099">
      <w:pPr>
        <w:pStyle w:val="Times12"/>
        <w:numPr>
          <w:ilvl w:val="0"/>
          <w:numId w:val="38"/>
        </w:numPr>
        <w:tabs>
          <w:tab w:val="clear" w:pos="960"/>
          <w:tab w:val="num" w:pos="0"/>
          <w:tab w:val="left" w:pos="1134"/>
        </w:tabs>
        <w:ind w:left="0" w:firstLine="709"/>
      </w:pPr>
      <w:r w:rsidRPr="00C70C11">
        <w:t>Форма 4 должна быть представлена в составе заявки на участие в запросе цен в двух форматах *.</w:t>
      </w:r>
      <w:r w:rsidRPr="00C70C11">
        <w:rPr>
          <w:lang w:val="en-US"/>
        </w:rPr>
        <w:t>pdf</w:t>
      </w:r>
      <w:r w:rsidRPr="00C70C11">
        <w:t xml:space="preserve"> и *.xls;</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B4CE5" w:rsidRPr="00C70C11" w:rsidRDefault="00AB4CE5" w:rsidP="00AE7099">
      <w:pPr>
        <w:pStyle w:val="Times12"/>
        <w:numPr>
          <w:ilvl w:val="0"/>
          <w:numId w:val="38"/>
        </w:numPr>
        <w:tabs>
          <w:tab w:val="clear" w:pos="960"/>
          <w:tab w:val="num" w:pos="0"/>
          <w:tab w:val="left" w:pos="1134"/>
        </w:tabs>
        <w:ind w:left="0" w:firstLine="709"/>
      </w:pPr>
      <w:r w:rsidRPr="00C70C11">
        <w:t>Столбец 6 участником запроса цен заполняется в формате Фамилия Имя Отчество, например Иванов Иван Степанович.</w:t>
      </w:r>
    </w:p>
    <w:p w:rsidR="00AB4CE5" w:rsidRPr="00C70C11" w:rsidRDefault="00AB4CE5" w:rsidP="00AE7099">
      <w:pPr>
        <w:pStyle w:val="Times12"/>
        <w:numPr>
          <w:ilvl w:val="0"/>
          <w:numId w:val="38"/>
        </w:numPr>
        <w:tabs>
          <w:tab w:val="clear" w:pos="960"/>
          <w:tab w:val="num" w:pos="0"/>
          <w:tab w:val="left" w:pos="1134"/>
        </w:tabs>
        <w:ind w:left="0" w:firstLine="709"/>
      </w:pPr>
      <w:r w:rsidRPr="00C70C11">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B4CE5" w:rsidRPr="00C70C11" w:rsidRDefault="00AB4CE5" w:rsidP="00AE7099">
      <w:pPr>
        <w:pStyle w:val="Times12"/>
        <w:numPr>
          <w:ilvl w:val="0"/>
          <w:numId w:val="38"/>
        </w:numPr>
        <w:tabs>
          <w:tab w:val="clear" w:pos="960"/>
          <w:tab w:val="num" w:pos="0"/>
          <w:tab w:val="left" w:pos="1134"/>
        </w:tabs>
        <w:ind w:left="0" w:firstLine="709"/>
      </w:pPr>
      <w:r w:rsidRPr="00C70C11">
        <w:t>Столбец 8 заполняется согласно образцу.</w:t>
      </w:r>
    </w:p>
    <w:p w:rsidR="00AB4CE5" w:rsidRPr="00C70C11" w:rsidRDefault="00AB4CE5" w:rsidP="00AE7099">
      <w:pPr>
        <w:pStyle w:val="Times12"/>
        <w:numPr>
          <w:ilvl w:val="0"/>
          <w:numId w:val="38"/>
        </w:numPr>
        <w:tabs>
          <w:tab w:val="clear" w:pos="960"/>
          <w:tab w:val="num" w:pos="0"/>
          <w:tab w:val="left" w:pos="1134"/>
        </w:tabs>
        <w:ind w:left="0" w:firstLine="709"/>
      </w:pPr>
      <w:r w:rsidRPr="00C70C11">
        <w:t xml:space="preserve">Столбцы 9, 10 заполняются в порядке пунктов 3, 4 настоящей инструкции. </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B4CE5" w:rsidRPr="00C70C11" w:rsidRDefault="00AB4CE5" w:rsidP="00AE7099">
      <w:pPr>
        <w:pStyle w:val="Times12"/>
        <w:numPr>
          <w:ilvl w:val="0"/>
          <w:numId w:val="38"/>
        </w:numPr>
        <w:tabs>
          <w:tab w:val="clear" w:pos="960"/>
          <w:tab w:val="num" w:pos="0"/>
          <w:tab w:val="left" w:pos="1134"/>
        </w:tabs>
        <w:ind w:left="0" w:firstLine="709"/>
      </w:pPr>
      <w:r w:rsidRPr="00C70C11">
        <w:t>Столбец 12 заполняется в формате географической иерархии в нисходящем порядке, например, Тула, ул. Пионеров, 56-89.</w:t>
      </w:r>
    </w:p>
    <w:p w:rsidR="00AB4CE5" w:rsidRPr="00C70C11" w:rsidRDefault="00AB4CE5" w:rsidP="00AE7099">
      <w:pPr>
        <w:pStyle w:val="Times12"/>
        <w:numPr>
          <w:ilvl w:val="0"/>
          <w:numId w:val="38"/>
        </w:numPr>
        <w:tabs>
          <w:tab w:val="clear" w:pos="960"/>
          <w:tab w:val="num" w:pos="0"/>
          <w:tab w:val="left" w:pos="1134"/>
        </w:tabs>
        <w:ind w:left="0" w:firstLine="709"/>
      </w:pPr>
      <w:r w:rsidRPr="00C70C11">
        <w:t>Столбец 13 заполняется в порядке пункта 8 настоящей инструкции.</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B4CE5" w:rsidRPr="00C70C11" w:rsidRDefault="00AB4CE5" w:rsidP="00AE7099">
      <w:pPr>
        <w:pStyle w:val="Times12"/>
        <w:numPr>
          <w:ilvl w:val="0"/>
          <w:numId w:val="38"/>
        </w:numPr>
        <w:tabs>
          <w:tab w:val="clear" w:pos="960"/>
          <w:tab w:val="num" w:pos="0"/>
          <w:tab w:val="left" w:pos="1134"/>
        </w:tabs>
        <w:ind w:left="0" w:firstLine="709"/>
      </w:pPr>
      <w:r w:rsidRPr="00C70C11">
        <w:t>В столбце 15 указываются юридический статус и реквизиты подтверждающих документов, например учредительный договор от 23.01.2008.</w:t>
      </w:r>
    </w:p>
    <w:p w:rsidR="00AB4CE5" w:rsidRPr="002E10FB" w:rsidRDefault="00AB4CE5" w:rsidP="00AD3B8E">
      <w:pPr>
        <w:pStyle w:val="Times12"/>
        <w:ind w:firstLine="0"/>
        <w:jc w:val="center"/>
        <w:rPr>
          <w:i/>
          <w:iCs/>
          <w:sz w:val="20"/>
          <w:szCs w:val="20"/>
        </w:rPr>
      </w:pPr>
      <w:r w:rsidRPr="00225DB0">
        <w:br w:type="page"/>
      </w:r>
      <w:r w:rsidRPr="002E10FB">
        <w:rPr>
          <w:i/>
          <w:iCs/>
          <w:sz w:val="20"/>
          <w:szCs w:val="20"/>
        </w:rPr>
        <w:t>ОБРАЗЕЦ ЗАПОЛНЕНИЯ ТАБЛИЦЫ СВЕДЕНИЙ О ЦЕПОЧКЕ СОБСТВЕННИКОВ</w:t>
      </w:r>
    </w:p>
    <w:p w:rsidR="00AB4CE5" w:rsidRPr="002E10FB" w:rsidRDefault="00AB4CE5" w:rsidP="00AD3B8E">
      <w:pPr>
        <w:pStyle w:val="Times12"/>
        <w:ind w:left="10635" w:firstLine="709"/>
        <w:jc w:val="center"/>
        <w:rPr>
          <w:i/>
          <w:iCs/>
          <w:sz w:val="20"/>
          <w:szCs w:val="20"/>
        </w:rPr>
      </w:pPr>
      <w:r w:rsidRPr="002E10FB">
        <w:rPr>
          <w:i/>
          <w:iCs/>
          <w:sz w:val="20"/>
          <w:szCs w:val="20"/>
        </w:rPr>
        <w:t>начало</w:t>
      </w:r>
    </w:p>
    <w:tbl>
      <w:tblPr>
        <w:tblW w:w="144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975"/>
      </w:tblGrid>
      <w:tr w:rsidR="00AB4CE5" w:rsidRPr="002E10FB">
        <w:trPr>
          <w:trHeight w:val="510"/>
        </w:trPr>
        <w:tc>
          <w:tcPr>
            <w:tcW w:w="566" w:type="dxa"/>
            <w:vMerge w:val="restart"/>
            <w:vAlign w:val="center"/>
          </w:tcPr>
          <w:p w:rsidR="00AB4CE5" w:rsidRPr="002E10FB" w:rsidRDefault="00AB4CE5" w:rsidP="00244E09">
            <w:pPr>
              <w:jc w:val="center"/>
              <w:rPr>
                <w:i/>
                <w:iCs/>
                <w:sz w:val="20"/>
                <w:szCs w:val="20"/>
              </w:rPr>
            </w:pPr>
            <w:r w:rsidRPr="002E10FB">
              <w:rPr>
                <w:i/>
                <w:iCs/>
                <w:sz w:val="20"/>
                <w:szCs w:val="20"/>
              </w:rPr>
              <w:t>№ п/п</w:t>
            </w:r>
          </w:p>
        </w:tc>
        <w:tc>
          <w:tcPr>
            <w:tcW w:w="13893" w:type="dxa"/>
            <w:gridSpan w:val="6"/>
            <w:vAlign w:val="center"/>
          </w:tcPr>
          <w:p w:rsidR="00AB4CE5" w:rsidRPr="002E10FB" w:rsidRDefault="00AB4CE5" w:rsidP="00C62F68">
            <w:pPr>
              <w:jc w:val="center"/>
              <w:rPr>
                <w:i/>
                <w:iCs/>
                <w:sz w:val="20"/>
                <w:szCs w:val="20"/>
              </w:rPr>
            </w:pPr>
            <w:r w:rsidRPr="002E10FB">
              <w:rPr>
                <w:i/>
                <w:iCs/>
                <w:sz w:val="20"/>
                <w:szCs w:val="20"/>
              </w:rPr>
              <w:t>Информация об участнике запроса цен</w:t>
            </w:r>
          </w:p>
        </w:tc>
      </w:tr>
      <w:tr w:rsidR="00AB4CE5" w:rsidRPr="002E10FB">
        <w:trPr>
          <w:trHeight w:val="1590"/>
        </w:trPr>
        <w:tc>
          <w:tcPr>
            <w:tcW w:w="566" w:type="dxa"/>
            <w:vMerge/>
            <w:vAlign w:val="center"/>
          </w:tcPr>
          <w:p w:rsidR="00AB4CE5" w:rsidRPr="002E10FB" w:rsidRDefault="00AB4CE5" w:rsidP="00244E09">
            <w:pPr>
              <w:rPr>
                <w:i/>
                <w:iCs/>
                <w:sz w:val="20"/>
                <w:szCs w:val="20"/>
              </w:rPr>
            </w:pPr>
          </w:p>
        </w:tc>
        <w:tc>
          <w:tcPr>
            <w:tcW w:w="1561" w:type="dxa"/>
            <w:vAlign w:val="center"/>
          </w:tcPr>
          <w:p w:rsidR="00AB4CE5" w:rsidRPr="002E10FB" w:rsidRDefault="00AB4CE5" w:rsidP="00244E09">
            <w:pPr>
              <w:ind w:left="-108" w:right="-108"/>
              <w:jc w:val="center"/>
              <w:rPr>
                <w:i/>
                <w:iCs/>
                <w:sz w:val="20"/>
                <w:szCs w:val="20"/>
              </w:rPr>
            </w:pPr>
            <w:r w:rsidRPr="002E10FB">
              <w:rPr>
                <w:i/>
                <w:iCs/>
                <w:sz w:val="20"/>
                <w:szCs w:val="20"/>
              </w:rPr>
              <w:t>ИНН</w:t>
            </w:r>
          </w:p>
        </w:tc>
        <w:tc>
          <w:tcPr>
            <w:tcW w:w="1844" w:type="dxa"/>
            <w:vAlign w:val="center"/>
          </w:tcPr>
          <w:p w:rsidR="00AB4CE5" w:rsidRPr="002E10FB" w:rsidRDefault="00AB4CE5" w:rsidP="00244E09">
            <w:pPr>
              <w:ind w:left="-108" w:right="-108"/>
              <w:jc w:val="center"/>
              <w:rPr>
                <w:i/>
                <w:iCs/>
                <w:sz w:val="20"/>
                <w:szCs w:val="20"/>
              </w:rPr>
            </w:pPr>
            <w:r w:rsidRPr="002E10FB">
              <w:rPr>
                <w:i/>
                <w:iCs/>
                <w:sz w:val="20"/>
                <w:szCs w:val="20"/>
              </w:rPr>
              <w:t>ОГРН</w:t>
            </w:r>
          </w:p>
        </w:tc>
        <w:tc>
          <w:tcPr>
            <w:tcW w:w="2552" w:type="dxa"/>
            <w:vAlign w:val="center"/>
          </w:tcPr>
          <w:p w:rsidR="00AB4CE5" w:rsidRPr="002E10FB" w:rsidRDefault="00AB4CE5" w:rsidP="00244E09">
            <w:pPr>
              <w:ind w:left="-108" w:right="-108"/>
              <w:jc w:val="center"/>
              <w:rPr>
                <w:i/>
                <w:iCs/>
                <w:sz w:val="20"/>
                <w:szCs w:val="20"/>
              </w:rPr>
            </w:pPr>
            <w:r w:rsidRPr="002E10FB">
              <w:rPr>
                <w:i/>
                <w:iCs/>
                <w:sz w:val="20"/>
                <w:szCs w:val="20"/>
              </w:rPr>
              <w:t>Наименование краткое</w:t>
            </w:r>
          </w:p>
        </w:tc>
        <w:tc>
          <w:tcPr>
            <w:tcW w:w="1985" w:type="dxa"/>
            <w:vAlign w:val="center"/>
          </w:tcPr>
          <w:p w:rsidR="00AB4CE5" w:rsidRPr="002E10FB" w:rsidRDefault="00AB4CE5" w:rsidP="00244E09">
            <w:pPr>
              <w:ind w:left="-108" w:right="-108"/>
              <w:jc w:val="center"/>
              <w:rPr>
                <w:i/>
                <w:iCs/>
                <w:sz w:val="20"/>
                <w:szCs w:val="20"/>
              </w:rPr>
            </w:pPr>
            <w:r w:rsidRPr="002E10FB">
              <w:rPr>
                <w:i/>
                <w:iCs/>
                <w:sz w:val="20"/>
                <w:szCs w:val="20"/>
              </w:rPr>
              <w:t>Код ОКВЭД</w:t>
            </w:r>
          </w:p>
        </w:tc>
        <w:tc>
          <w:tcPr>
            <w:tcW w:w="2976" w:type="dxa"/>
            <w:vAlign w:val="center"/>
          </w:tcPr>
          <w:p w:rsidR="00AB4CE5" w:rsidRPr="002E10FB" w:rsidRDefault="00AB4CE5" w:rsidP="00244E09">
            <w:pPr>
              <w:ind w:left="-108" w:right="-108"/>
              <w:jc w:val="center"/>
              <w:rPr>
                <w:i/>
                <w:iCs/>
                <w:sz w:val="20"/>
                <w:szCs w:val="20"/>
              </w:rPr>
            </w:pPr>
            <w:r w:rsidRPr="002E10FB">
              <w:rPr>
                <w:i/>
                <w:iCs/>
                <w:sz w:val="20"/>
                <w:szCs w:val="20"/>
              </w:rPr>
              <w:t>Фамилия, Имя, Отчество руководителя</w:t>
            </w:r>
          </w:p>
        </w:tc>
        <w:tc>
          <w:tcPr>
            <w:tcW w:w="2975" w:type="dxa"/>
            <w:vAlign w:val="center"/>
          </w:tcPr>
          <w:p w:rsidR="00AB4CE5" w:rsidRPr="002E10FB" w:rsidRDefault="00AB4CE5" w:rsidP="00244E09">
            <w:pPr>
              <w:ind w:left="-108" w:right="-108"/>
              <w:jc w:val="center"/>
              <w:rPr>
                <w:i/>
                <w:iCs/>
                <w:sz w:val="20"/>
                <w:szCs w:val="20"/>
              </w:rPr>
            </w:pPr>
            <w:r w:rsidRPr="002E10FB">
              <w:rPr>
                <w:i/>
                <w:iCs/>
                <w:sz w:val="20"/>
                <w:szCs w:val="20"/>
              </w:rPr>
              <w:t>Серия и номер документа, удостоверяющего личность руководителя</w:t>
            </w:r>
          </w:p>
        </w:tc>
      </w:tr>
      <w:tr w:rsidR="00AB4CE5" w:rsidRPr="002E10FB">
        <w:trPr>
          <w:trHeight w:val="315"/>
        </w:trPr>
        <w:tc>
          <w:tcPr>
            <w:tcW w:w="566" w:type="dxa"/>
            <w:noWrap/>
            <w:vAlign w:val="center"/>
          </w:tcPr>
          <w:p w:rsidR="00AB4CE5" w:rsidRPr="002E10FB" w:rsidRDefault="00AB4CE5" w:rsidP="00244E09">
            <w:pPr>
              <w:jc w:val="center"/>
              <w:rPr>
                <w:i/>
                <w:iCs/>
                <w:sz w:val="20"/>
                <w:szCs w:val="20"/>
              </w:rPr>
            </w:pPr>
            <w:r w:rsidRPr="002E10FB">
              <w:rPr>
                <w:i/>
                <w:iCs/>
                <w:sz w:val="20"/>
                <w:szCs w:val="20"/>
              </w:rPr>
              <w:t>1</w:t>
            </w:r>
          </w:p>
        </w:tc>
        <w:tc>
          <w:tcPr>
            <w:tcW w:w="1561" w:type="dxa"/>
            <w:noWrap/>
            <w:vAlign w:val="center"/>
          </w:tcPr>
          <w:p w:rsidR="00AB4CE5" w:rsidRPr="002E10FB" w:rsidRDefault="00AB4CE5" w:rsidP="00244E09">
            <w:pPr>
              <w:jc w:val="center"/>
              <w:rPr>
                <w:i/>
                <w:iCs/>
                <w:sz w:val="20"/>
                <w:szCs w:val="20"/>
              </w:rPr>
            </w:pPr>
            <w:r w:rsidRPr="002E10FB">
              <w:rPr>
                <w:i/>
                <w:iCs/>
                <w:sz w:val="20"/>
                <w:szCs w:val="20"/>
              </w:rPr>
              <w:t>2</w:t>
            </w:r>
          </w:p>
        </w:tc>
        <w:tc>
          <w:tcPr>
            <w:tcW w:w="1844" w:type="dxa"/>
            <w:noWrap/>
            <w:vAlign w:val="center"/>
          </w:tcPr>
          <w:p w:rsidR="00AB4CE5" w:rsidRPr="002E10FB" w:rsidRDefault="00AB4CE5" w:rsidP="00244E09">
            <w:pPr>
              <w:jc w:val="center"/>
              <w:rPr>
                <w:i/>
                <w:iCs/>
                <w:sz w:val="20"/>
                <w:szCs w:val="20"/>
              </w:rPr>
            </w:pPr>
            <w:r w:rsidRPr="002E10FB">
              <w:rPr>
                <w:i/>
                <w:iCs/>
                <w:sz w:val="20"/>
                <w:szCs w:val="20"/>
              </w:rPr>
              <w:t>3</w:t>
            </w:r>
          </w:p>
        </w:tc>
        <w:tc>
          <w:tcPr>
            <w:tcW w:w="2552" w:type="dxa"/>
            <w:noWrap/>
            <w:vAlign w:val="center"/>
          </w:tcPr>
          <w:p w:rsidR="00AB4CE5" w:rsidRPr="002E10FB" w:rsidRDefault="00AB4CE5" w:rsidP="00244E09">
            <w:pPr>
              <w:jc w:val="center"/>
              <w:rPr>
                <w:i/>
                <w:iCs/>
                <w:sz w:val="20"/>
                <w:szCs w:val="20"/>
              </w:rPr>
            </w:pPr>
            <w:r w:rsidRPr="002E10FB">
              <w:rPr>
                <w:i/>
                <w:iCs/>
                <w:sz w:val="20"/>
                <w:szCs w:val="20"/>
              </w:rPr>
              <w:t>4</w:t>
            </w:r>
          </w:p>
        </w:tc>
        <w:tc>
          <w:tcPr>
            <w:tcW w:w="1985" w:type="dxa"/>
            <w:noWrap/>
            <w:vAlign w:val="center"/>
          </w:tcPr>
          <w:p w:rsidR="00AB4CE5" w:rsidRPr="002E10FB" w:rsidRDefault="00AB4CE5" w:rsidP="00244E09">
            <w:pPr>
              <w:jc w:val="center"/>
              <w:rPr>
                <w:i/>
                <w:iCs/>
                <w:sz w:val="20"/>
                <w:szCs w:val="20"/>
              </w:rPr>
            </w:pPr>
            <w:r w:rsidRPr="002E10FB">
              <w:rPr>
                <w:i/>
                <w:iCs/>
                <w:sz w:val="20"/>
                <w:szCs w:val="20"/>
              </w:rPr>
              <w:t>5</w:t>
            </w:r>
          </w:p>
        </w:tc>
        <w:tc>
          <w:tcPr>
            <w:tcW w:w="2976" w:type="dxa"/>
            <w:noWrap/>
            <w:vAlign w:val="center"/>
          </w:tcPr>
          <w:p w:rsidR="00AB4CE5" w:rsidRPr="002E10FB" w:rsidRDefault="00AB4CE5" w:rsidP="00244E09">
            <w:pPr>
              <w:jc w:val="center"/>
              <w:rPr>
                <w:i/>
                <w:iCs/>
                <w:sz w:val="20"/>
                <w:szCs w:val="20"/>
              </w:rPr>
            </w:pPr>
            <w:r w:rsidRPr="002E10FB">
              <w:rPr>
                <w:i/>
                <w:iCs/>
                <w:sz w:val="20"/>
                <w:szCs w:val="20"/>
              </w:rPr>
              <w:t>6</w:t>
            </w:r>
          </w:p>
        </w:tc>
        <w:tc>
          <w:tcPr>
            <w:tcW w:w="2975" w:type="dxa"/>
            <w:noWrap/>
            <w:vAlign w:val="center"/>
          </w:tcPr>
          <w:p w:rsidR="00AB4CE5" w:rsidRPr="002E10FB" w:rsidRDefault="00AB4CE5" w:rsidP="00244E09">
            <w:pPr>
              <w:jc w:val="center"/>
              <w:rPr>
                <w:i/>
                <w:iCs/>
                <w:sz w:val="20"/>
                <w:szCs w:val="20"/>
              </w:rPr>
            </w:pPr>
            <w:r w:rsidRPr="002E10FB">
              <w:rPr>
                <w:i/>
                <w:iCs/>
                <w:sz w:val="20"/>
                <w:szCs w:val="20"/>
              </w:rPr>
              <w:t>7</w:t>
            </w:r>
          </w:p>
        </w:tc>
      </w:tr>
      <w:tr w:rsidR="00AB4CE5" w:rsidRPr="002E10FB">
        <w:trPr>
          <w:trHeight w:val="630"/>
        </w:trPr>
        <w:tc>
          <w:tcPr>
            <w:tcW w:w="566" w:type="dxa"/>
            <w:noWrap/>
            <w:vAlign w:val="bottom"/>
          </w:tcPr>
          <w:p w:rsidR="00AB4CE5" w:rsidRPr="002E10FB" w:rsidRDefault="00AB4CE5" w:rsidP="00244E09">
            <w:pPr>
              <w:jc w:val="right"/>
              <w:rPr>
                <w:sz w:val="20"/>
                <w:szCs w:val="20"/>
              </w:rPr>
            </w:pPr>
            <w:r w:rsidRPr="002E10FB">
              <w:rPr>
                <w:i/>
                <w:iCs/>
                <w:sz w:val="20"/>
                <w:szCs w:val="20"/>
              </w:rPr>
              <w:t>1</w:t>
            </w:r>
          </w:p>
        </w:tc>
        <w:tc>
          <w:tcPr>
            <w:tcW w:w="1561" w:type="dxa"/>
            <w:noWrap/>
            <w:vAlign w:val="bottom"/>
          </w:tcPr>
          <w:p w:rsidR="00AB4CE5" w:rsidRPr="002E10FB" w:rsidRDefault="00AB4CE5" w:rsidP="00244E09">
            <w:pPr>
              <w:jc w:val="right"/>
              <w:rPr>
                <w:sz w:val="20"/>
                <w:szCs w:val="20"/>
              </w:rPr>
            </w:pPr>
            <w:r w:rsidRPr="002E10FB">
              <w:rPr>
                <w:i/>
                <w:iCs/>
                <w:sz w:val="20"/>
                <w:szCs w:val="20"/>
              </w:rPr>
              <w:t>7734567890</w:t>
            </w:r>
          </w:p>
        </w:tc>
        <w:tc>
          <w:tcPr>
            <w:tcW w:w="1844" w:type="dxa"/>
            <w:noWrap/>
            <w:vAlign w:val="bottom"/>
          </w:tcPr>
          <w:p w:rsidR="00AB4CE5" w:rsidRPr="002E10FB" w:rsidRDefault="00AB4CE5" w:rsidP="00244E09">
            <w:pPr>
              <w:rPr>
                <w:sz w:val="20"/>
                <w:szCs w:val="20"/>
              </w:rPr>
            </w:pPr>
            <w:r w:rsidRPr="002E10FB">
              <w:rPr>
                <w:i/>
                <w:iCs/>
                <w:sz w:val="20"/>
                <w:szCs w:val="20"/>
              </w:rPr>
              <w:t>1044567890123</w:t>
            </w:r>
          </w:p>
        </w:tc>
        <w:tc>
          <w:tcPr>
            <w:tcW w:w="2552" w:type="dxa"/>
            <w:noWrap/>
            <w:vAlign w:val="bottom"/>
          </w:tcPr>
          <w:p w:rsidR="00AB4CE5" w:rsidRPr="002E10FB" w:rsidRDefault="00AB4CE5" w:rsidP="00244E09">
            <w:pPr>
              <w:rPr>
                <w:sz w:val="20"/>
                <w:szCs w:val="20"/>
              </w:rPr>
            </w:pPr>
            <w:r w:rsidRPr="002E10FB">
              <w:rPr>
                <w:i/>
                <w:iCs/>
                <w:sz w:val="20"/>
                <w:szCs w:val="20"/>
              </w:rPr>
              <w:t>ООО "Ромашка"</w:t>
            </w:r>
          </w:p>
        </w:tc>
        <w:tc>
          <w:tcPr>
            <w:tcW w:w="1985" w:type="dxa"/>
            <w:noWrap/>
            <w:vAlign w:val="bottom"/>
          </w:tcPr>
          <w:p w:rsidR="00AB4CE5" w:rsidRPr="002E10FB" w:rsidRDefault="00AB4CE5" w:rsidP="00244E09">
            <w:pPr>
              <w:rPr>
                <w:sz w:val="20"/>
                <w:szCs w:val="20"/>
              </w:rPr>
            </w:pPr>
            <w:r w:rsidRPr="002E10FB">
              <w:rPr>
                <w:i/>
                <w:iCs/>
                <w:sz w:val="20"/>
                <w:szCs w:val="20"/>
              </w:rPr>
              <w:t>45.xx.xx</w:t>
            </w:r>
          </w:p>
        </w:tc>
        <w:tc>
          <w:tcPr>
            <w:tcW w:w="2976" w:type="dxa"/>
            <w:noWrap/>
            <w:vAlign w:val="bottom"/>
          </w:tcPr>
          <w:p w:rsidR="00AB4CE5" w:rsidRPr="002E10FB" w:rsidRDefault="00AB4CE5" w:rsidP="00244E09">
            <w:pPr>
              <w:rPr>
                <w:sz w:val="20"/>
                <w:szCs w:val="20"/>
              </w:rPr>
            </w:pPr>
            <w:r w:rsidRPr="002E10FB">
              <w:rPr>
                <w:i/>
                <w:iCs/>
                <w:sz w:val="20"/>
                <w:szCs w:val="20"/>
              </w:rPr>
              <w:t>Иванов Иван Степанович</w:t>
            </w:r>
          </w:p>
        </w:tc>
        <w:tc>
          <w:tcPr>
            <w:tcW w:w="2975" w:type="dxa"/>
            <w:noWrap/>
            <w:vAlign w:val="bottom"/>
          </w:tcPr>
          <w:p w:rsidR="00AB4CE5" w:rsidRPr="002E10FB" w:rsidRDefault="00AB4CE5" w:rsidP="00244E09">
            <w:pPr>
              <w:rPr>
                <w:sz w:val="20"/>
                <w:szCs w:val="20"/>
              </w:rPr>
            </w:pPr>
            <w:r w:rsidRPr="002E10FB">
              <w:rPr>
                <w:i/>
                <w:iCs/>
                <w:sz w:val="20"/>
                <w:szCs w:val="20"/>
              </w:rPr>
              <w:t>5003 143877</w:t>
            </w: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r w:rsidRPr="002E10FB">
              <w:rPr>
                <w:sz w:val="20"/>
                <w:szCs w:val="20"/>
              </w:rPr>
              <w:t> </w:t>
            </w:r>
          </w:p>
        </w:tc>
        <w:tc>
          <w:tcPr>
            <w:tcW w:w="1561" w:type="dxa"/>
            <w:noWrap/>
            <w:vAlign w:val="bottom"/>
          </w:tcPr>
          <w:p w:rsidR="00AB4CE5" w:rsidRPr="002E10FB" w:rsidRDefault="00AB4CE5" w:rsidP="00244E09">
            <w:pPr>
              <w:rPr>
                <w:sz w:val="20"/>
                <w:szCs w:val="20"/>
              </w:rPr>
            </w:pPr>
            <w:r w:rsidRPr="002E10FB">
              <w:rPr>
                <w:sz w:val="20"/>
                <w:szCs w:val="20"/>
              </w:rPr>
              <w:t> </w:t>
            </w:r>
          </w:p>
        </w:tc>
        <w:tc>
          <w:tcPr>
            <w:tcW w:w="1844" w:type="dxa"/>
            <w:noWrap/>
            <w:vAlign w:val="bottom"/>
          </w:tcPr>
          <w:p w:rsidR="00AB4CE5" w:rsidRPr="002E10FB" w:rsidRDefault="00AB4CE5" w:rsidP="00244E09">
            <w:pPr>
              <w:rPr>
                <w:sz w:val="20"/>
                <w:szCs w:val="20"/>
              </w:rPr>
            </w:pPr>
            <w:r w:rsidRPr="002E10FB">
              <w:rPr>
                <w:sz w:val="20"/>
                <w:szCs w:val="20"/>
              </w:rPr>
              <w:t> </w:t>
            </w:r>
          </w:p>
        </w:tc>
        <w:tc>
          <w:tcPr>
            <w:tcW w:w="2552" w:type="dxa"/>
            <w:noWrap/>
            <w:vAlign w:val="bottom"/>
          </w:tcPr>
          <w:p w:rsidR="00AB4CE5" w:rsidRPr="002E10FB" w:rsidRDefault="00AB4CE5" w:rsidP="00244E09">
            <w:pPr>
              <w:rPr>
                <w:sz w:val="20"/>
                <w:szCs w:val="20"/>
              </w:rPr>
            </w:pPr>
            <w:r w:rsidRPr="002E10FB">
              <w:rPr>
                <w:sz w:val="20"/>
                <w:szCs w:val="20"/>
              </w:rPr>
              <w:t> </w:t>
            </w:r>
          </w:p>
        </w:tc>
        <w:tc>
          <w:tcPr>
            <w:tcW w:w="1985" w:type="dxa"/>
            <w:noWrap/>
            <w:vAlign w:val="bottom"/>
          </w:tcPr>
          <w:p w:rsidR="00AB4CE5" w:rsidRPr="002E10FB" w:rsidRDefault="00AB4CE5" w:rsidP="00244E09">
            <w:pPr>
              <w:rPr>
                <w:sz w:val="20"/>
                <w:szCs w:val="20"/>
              </w:rPr>
            </w:pPr>
            <w:r w:rsidRPr="002E10FB">
              <w:rPr>
                <w:sz w:val="20"/>
                <w:szCs w:val="20"/>
              </w:rPr>
              <w:t> </w:t>
            </w:r>
          </w:p>
        </w:tc>
        <w:tc>
          <w:tcPr>
            <w:tcW w:w="2976" w:type="dxa"/>
            <w:noWrap/>
            <w:vAlign w:val="bottom"/>
          </w:tcPr>
          <w:p w:rsidR="00AB4CE5" w:rsidRPr="002E10FB" w:rsidRDefault="00AB4CE5" w:rsidP="00244E09">
            <w:pPr>
              <w:rPr>
                <w:sz w:val="20"/>
                <w:szCs w:val="20"/>
              </w:rPr>
            </w:pPr>
            <w:r w:rsidRPr="002E10FB">
              <w:rPr>
                <w:sz w:val="20"/>
                <w:szCs w:val="20"/>
              </w:rPr>
              <w:t> </w:t>
            </w:r>
          </w:p>
        </w:tc>
        <w:tc>
          <w:tcPr>
            <w:tcW w:w="2975" w:type="dxa"/>
            <w:noWrap/>
            <w:vAlign w:val="bottom"/>
          </w:tcPr>
          <w:p w:rsidR="00AB4CE5" w:rsidRPr="002E10FB" w:rsidRDefault="00AB4CE5" w:rsidP="00244E09">
            <w:pPr>
              <w:rPr>
                <w:sz w:val="20"/>
                <w:szCs w:val="20"/>
              </w:rPr>
            </w:pPr>
            <w:r w:rsidRPr="002E10FB">
              <w:rPr>
                <w:sz w:val="20"/>
                <w:szCs w:val="20"/>
              </w:rPr>
              <w:t> </w:t>
            </w: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r w:rsidR="00AB4CE5" w:rsidRPr="002E10FB">
        <w:trPr>
          <w:trHeight w:val="315"/>
        </w:trPr>
        <w:tc>
          <w:tcPr>
            <w:tcW w:w="566" w:type="dxa"/>
            <w:noWrap/>
            <w:vAlign w:val="bottom"/>
          </w:tcPr>
          <w:p w:rsidR="00AB4CE5" w:rsidRPr="002E10FB" w:rsidRDefault="00AB4CE5" w:rsidP="00244E09">
            <w:pPr>
              <w:rPr>
                <w:sz w:val="20"/>
                <w:szCs w:val="20"/>
              </w:rPr>
            </w:pPr>
          </w:p>
        </w:tc>
        <w:tc>
          <w:tcPr>
            <w:tcW w:w="1561" w:type="dxa"/>
            <w:noWrap/>
            <w:vAlign w:val="bottom"/>
          </w:tcPr>
          <w:p w:rsidR="00AB4CE5" w:rsidRPr="002E10FB" w:rsidRDefault="00AB4CE5" w:rsidP="00244E09">
            <w:pPr>
              <w:rPr>
                <w:sz w:val="20"/>
                <w:szCs w:val="20"/>
              </w:rPr>
            </w:pPr>
          </w:p>
        </w:tc>
        <w:tc>
          <w:tcPr>
            <w:tcW w:w="1844" w:type="dxa"/>
            <w:noWrap/>
            <w:vAlign w:val="bottom"/>
          </w:tcPr>
          <w:p w:rsidR="00AB4CE5" w:rsidRPr="002E10FB" w:rsidRDefault="00AB4CE5" w:rsidP="00244E09">
            <w:pPr>
              <w:rPr>
                <w:sz w:val="20"/>
                <w:szCs w:val="20"/>
              </w:rPr>
            </w:pPr>
          </w:p>
        </w:tc>
        <w:tc>
          <w:tcPr>
            <w:tcW w:w="2552" w:type="dxa"/>
            <w:noWrap/>
            <w:vAlign w:val="bottom"/>
          </w:tcPr>
          <w:p w:rsidR="00AB4CE5" w:rsidRPr="002E10FB" w:rsidRDefault="00AB4CE5" w:rsidP="00244E09">
            <w:pPr>
              <w:rPr>
                <w:sz w:val="20"/>
                <w:szCs w:val="20"/>
              </w:rPr>
            </w:pPr>
          </w:p>
        </w:tc>
        <w:tc>
          <w:tcPr>
            <w:tcW w:w="1985" w:type="dxa"/>
            <w:noWrap/>
            <w:vAlign w:val="bottom"/>
          </w:tcPr>
          <w:p w:rsidR="00AB4CE5" w:rsidRPr="002E10FB" w:rsidRDefault="00AB4CE5" w:rsidP="00244E09">
            <w:pPr>
              <w:rPr>
                <w:sz w:val="20"/>
                <w:szCs w:val="20"/>
              </w:rPr>
            </w:pPr>
          </w:p>
        </w:tc>
        <w:tc>
          <w:tcPr>
            <w:tcW w:w="2976" w:type="dxa"/>
            <w:noWrap/>
            <w:vAlign w:val="bottom"/>
          </w:tcPr>
          <w:p w:rsidR="00AB4CE5" w:rsidRPr="002E10FB" w:rsidRDefault="00AB4CE5" w:rsidP="00244E09">
            <w:pPr>
              <w:rPr>
                <w:sz w:val="20"/>
                <w:szCs w:val="20"/>
              </w:rPr>
            </w:pPr>
          </w:p>
        </w:tc>
        <w:tc>
          <w:tcPr>
            <w:tcW w:w="2975" w:type="dxa"/>
            <w:noWrap/>
            <w:vAlign w:val="bottom"/>
          </w:tcPr>
          <w:p w:rsidR="00AB4CE5" w:rsidRPr="002E10FB" w:rsidRDefault="00AB4CE5" w:rsidP="00244E09">
            <w:pPr>
              <w:rPr>
                <w:sz w:val="20"/>
                <w:szCs w:val="20"/>
              </w:rPr>
            </w:pPr>
          </w:p>
        </w:tc>
      </w:tr>
    </w:tbl>
    <w:p w:rsidR="00AB4CE5" w:rsidRPr="002E10FB" w:rsidRDefault="00AB4CE5" w:rsidP="00AD3B8E">
      <w:pPr>
        <w:pStyle w:val="Times12"/>
        <w:ind w:firstLine="0"/>
        <w:jc w:val="left"/>
        <w:rPr>
          <w:sz w:val="20"/>
          <w:szCs w:val="20"/>
        </w:rPr>
        <w:sectPr w:rsidR="00AB4CE5" w:rsidRPr="002E10FB" w:rsidSect="00C62F68">
          <w:pgSz w:w="16840" w:h="11907" w:orient="landscape" w:code="9"/>
          <w:pgMar w:top="1418" w:right="1134" w:bottom="567" w:left="1134" w:header="567" w:footer="567" w:gutter="0"/>
          <w:cols w:space="708"/>
          <w:docGrid w:linePitch="360"/>
        </w:sectPr>
      </w:pPr>
    </w:p>
    <w:p w:rsidR="00AB4CE5" w:rsidRPr="002E10FB" w:rsidRDefault="00AB4CE5" w:rsidP="00AD3B8E">
      <w:pPr>
        <w:pStyle w:val="Times12"/>
        <w:ind w:left="11344" w:firstLine="709"/>
        <w:jc w:val="center"/>
        <w:rPr>
          <w:i/>
          <w:iCs/>
          <w:sz w:val="20"/>
          <w:szCs w:val="20"/>
        </w:rPr>
      </w:pPr>
      <w:r w:rsidRPr="002E10FB">
        <w:rPr>
          <w:i/>
          <w:iCs/>
          <w:sz w:val="20"/>
          <w:szCs w:val="20"/>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B4CE5" w:rsidRPr="002E10FB">
        <w:trPr>
          <w:trHeight w:val="510"/>
        </w:trPr>
        <w:tc>
          <w:tcPr>
            <w:tcW w:w="12475" w:type="dxa"/>
            <w:gridSpan w:val="7"/>
            <w:vAlign w:val="bottom"/>
          </w:tcPr>
          <w:p w:rsidR="00AB4CE5" w:rsidRPr="002E10FB" w:rsidRDefault="00AB4CE5" w:rsidP="00244E09">
            <w:pPr>
              <w:jc w:val="center"/>
              <w:rPr>
                <w:i/>
                <w:iCs/>
                <w:sz w:val="20"/>
                <w:szCs w:val="20"/>
              </w:rPr>
            </w:pPr>
            <w:r w:rsidRPr="002E10F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B4CE5" w:rsidRPr="002E10FB" w:rsidRDefault="00AB4CE5" w:rsidP="00244E09">
            <w:pPr>
              <w:ind w:left="-108" w:right="-108"/>
              <w:jc w:val="center"/>
              <w:rPr>
                <w:i/>
                <w:iCs/>
                <w:sz w:val="20"/>
                <w:szCs w:val="20"/>
              </w:rPr>
            </w:pPr>
            <w:r w:rsidRPr="002E10FB">
              <w:rPr>
                <w:i/>
                <w:iCs/>
                <w:sz w:val="20"/>
                <w:szCs w:val="20"/>
              </w:rPr>
              <w:t>Информация о подтверждающих документах (наименование, реквизиты и т.д.)</w:t>
            </w:r>
          </w:p>
        </w:tc>
      </w:tr>
      <w:tr w:rsidR="00AB4CE5" w:rsidRPr="002E10FB">
        <w:trPr>
          <w:trHeight w:val="1590"/>
        </w:trPr>
        <w:tc>
          <w:tcPr>
            <w:tcW w:w="851" w:type="dxa"/>
            <w:vAlign w:val="center"/>
          </w:tcPr>
          <w:p w:rsidR="00AB4CE5" w:rsidRPr="002E10FB" w:rsidRDefault="00AB4CE5" w:rsidP="00244E09">
            <w:pPr>
              <w:ind w:left="-108" w:right="-108"/>
              <w:jc w:val="center"/>
              <w:rPr>
                <w:i/>
                <w:iCs/>
                <w:sz w:val="20"/>
                <w:szCs w:val="20"/>
              </w:rPr>
            </w:pPr>
            <w:r w:rsidRPr="002E10FB">
              <w:rPr>
                <w:i/>
                <w:iCs/>
                <w:sz w:val="20"/>
                <w:szCs w:val="20"/>
              </w:rPr>
              <w:t xml:space="preserve">№ </w:t>
            </w:r>
          </w:p>
        </w:tc>
        <w:tc>
          <w:tcPr>
            <w:tcW w:w="1559" w:type="dxa"/>
            <w:vAlign w:val="center"/>
          </w:tcPr>
          <w:p w:rsidR="00AB4CE5" w:rsidRPr="002E10FB" w:rsidRDefault="00AB4CE5" w:rsidP="00244E09">
            <w:pPr>
              <w:ind w:left="-108" w:right="-108"/>
              <w:jc w:val="center"/>
              <w:rPr>
                <w:i/>
                <w:iCs/>
                <w:sz w:val="20"/>
                <w:szCs w:val="20"/>
              </w:rPr>
            </w:pPr>
            <w:r w:rsidRPr="002E10FB">
              <w:rPr>
                <w:i/>
                <w:iCs/>
                <w:sz w:val="20"/>
                <w:szCs w:val="20"/>
              </w:rPr>
              <w:t xml:space="preserve">ИНН </w:t>
            </w:r>
          </w:p>
        </w:tc>
        <w:tc>
          <w:tcPr>
            <w:tcW w:w="1843" w:type="dxa"/>
            <w:vAlign w:val="center"/>
          </w:tcPr>
          <w:p w:rsidR="00AB4CE5" w:rsidRPr="002E10FB" w:rsidRDefault="00AB4CE5" w:rsidP="00244E09">
            <w:pPr>
              <w:ind w:left="-108" w:right="-108"/>
              <w:jc w:val="center"/>
              <w:rPr>
                <w:i/>
                <w:iCs/>
                <w:sz w:val="20"/>
                <w:szCs w:val="20"/>
              </w:rPr>
            </w:pPr>
            <w:r w:rsidRPr="002E10FB">
              <w:rPr>
                <w:i/>
                <w:iCs/>
                <w:sz w:val="20"/>
                <w:szCs w:val="20"/>
              </w:rPr>
              <w:t>ОГРН</w:t>
            </w:r>
          </w:p>
        </w:tc>
        <w:tc>
          <w:tcPr>
            <w:tcW w:w="2693" w:type="dxa"/>
            <w:vAlign w:val="center"/>
          </w:tcPr>
          <w:p w:rsidR="00AB4CE5" w:rsidRPr="002E10FB" w:rsidRDefault="00AB4CE5" w:rsidP="00244E09">
            <w:pPr>
              <w:ind w:left="-108" w:right="-108"/>
              <w:jc w:val="center"/>
              <w:rPr>
                <w:i/>
                <w:iCs/>
                <w:sz w:val="20"/>
                <w:szCs w:val="20"/>
              </w:rPr>
            </w:pPr>
            <w:r w:rsidRPr="002E10FB">
              <w:rPr>
                <w:i/>
                <w:iCs/>
                <w:sz w:val="20"/>
                <w:szCs w:val="20"/>
              </w:rPr>
              <w:t>Наименование / ФИО</w:t>
            </w:r>
          </w:p>
        </w:tc>
        <w:tc>
          <w:tcPr>
            <w:tcW w:w="2410" w:type="dxa"/>
            <w:vAlign w:val="center"/>
          </w:tcPr>
          <w:p w:rsidR="00AB4CE5" w:rsidRPr="002E10FB" w:rsidRDefault="00AB4CE5" w:rsidP="00244E09">
            <w:pPr>
              <w:ind w:left="-108" w:right="-108"/>
              <w:jc w:val="center"/>
              <w:rPr>
                <w:i/>
                <w:iCs/>
                <w:sz w:val="20"/>
                <w:szCs w:val="20"/>
              </w:rPr>
            </w:pPr>
            <w:r w:rsidRPr="002E10FB">
              <w:rPr>
                <w:i/>
                <w:iCs/>
                <w:sz w:val="20"/>
                <w:szCs w:val="20"/>
              </w:rPr>
              <w:t>Адрес регистрации</w:t>
            </w:r>
          </w:p>
        </w:tc>
        <w:tc>
          <w:tcPr>
            <w:tcW w:w="1559" w:type="dxa"/>
            <w:vAlign w:val="center"/>
          </w:tcPr>
          <w:p w:rsidR="00AB4CE5" w:rsidRPr="002E10FB" w:rsidRDefault="00AB4CE5" w:rsidP="00244E09">
            <w:pPr>
              <w:ind w:left="-108" w:right="-108"/>
              <w:jc w:val="center"/>
              <w:rPr>
                <w:i/>
                <w:iCs/>
                <w:sz w:val="20"/>
                <w:szCs w:val="20"/>
              </w:rPr>
            </w:pPr>
            <w:r w:rsidRPr="002E10FB">
              <w:rPr>
                <w:i/>
                <w:iCs/>
                <w:sz w:val="20"/>
                <w:szCs w:val="20"/>
              </w:rPr>
              <w:t>Серия и номер документа, удостоверяющего личность (для физического лица)</w:t>
            </w:r>
          </w:p>
        </w:tc>
        <w:tc>
          <w:tcPr>
            <w:tcW w:w="1560" w:type="dxa"/>
            <w:vAlign w:val="center"/>
          </w:tcPr>
          <w:p w:rsidR="00AB4CE5" w:rsidRPr="002E10FB" w:rsidRDefault="00AB4CE5" w:rsidP="00244E09">
            <w:pPr>
              <w:jc w:val="center"/>
              <w:rPr>
                <w:i/>
                <w:iCs/>
                <w:sz w:val="20"/>
                <w:szCs w:val="20"/>
              </w:rPr>
            </w:pPr>
            <w:r w:rsidRPr="002E10FB">
              <w:rPr>
                <w:i/>
                <w:iCs/>
                <w:sz w:val="20"/>
                <w:szCs w:val="20"/>
              </w:rPr>
              <w:t>Руководитель / участник / акционер / бенефициар</w:t>
            </w:r>
          </w:p>
        </w:tc>
        <w:tc>
          <w:tcPr>
            <w:tcW w:w="2411" w:type="dxa"/>
            <w:vMerge/>
            <w:vAlign w:val="center"/>
          </w:tcPr>
          <w:p w:rsidR="00AB4CE5" w:rsidRPr="002E10FB" w:rsidRDefault="00AB4CE5" w:rsidP="00244E09">
            <w:pPr>
              <w:rPr>
                <w:i/>
                <w:iCs/>
                <w:sz w:val="20"/>
                <w:szCs w:val="20"/>
              </w:rPr>
            </w:pPr>
          </w:p>
        </w:tc>
      </w:tr>
      <w:tr w:rsidR="00AB4CE5" w:rsidRPr="002E10FB">
        <w:trPr>
          <w:trHeight w:val="315"/>
        </w:trPr>
        <w:tc>
          <w:tcPr>
            <w:tcW w:w="851" w:type="dxa"/>
            <w:noWrap/>
            <w:vAlign w:val="center"/>
          </w:tcPr>
          <w:p w:rsidR="00AB4CE5" w:rsidRPr="002E10FB" w:rsidRDefault="00AB4CE5" w:rsidP="00244E09">
            <w:pPr>
              <w:jc w:val="center"/>
              <w:rPr>
                <w:i/>
                <w:iCs/>
                <w:sz w:val="20"/>
                <w:szCs w:val="20"/>
              </w:rPr>
            </w:pPr>
            <w:r w:rsidRPr="002E10FB">
              <w:rPr>
                <w:i/>
                <w:iCs/>
                <w:sz w:val="20"/>
                <w:szCs w:val="20"/>
              </w:rPr>
              <w:t>8</w:t>
            </w:r>
          </w:p>
        </w:tc>
        <w:tc>
          <w:tcPr>
            <w:tcW w:w="1559" w:type="dxa"/>
            <w:noWrap/>
            <w:vAlign w:val="center"/>
          </w:tcPr>
          <w:p w:rsidR="00AB4CE5" w:rsidRPr="002E10FB" w:rsidRDefault="00AB4CE5" w:rsidP="00244E09">
            <w:pPr>
              <w:jc w:val="center"/>
              <w:rPr>
                <w:i/>
                <w:iCs/>
                <w:sz w:val="20"/>
                <w:szCs w:val="20"/>
              </w:rPr>
            </w:pPr>
            <w:r w:rsidRPr="002E10FB">
              <w:rPr>
                <w:i/>
                <w:iCs/>
                <w:sz w:val="20"/>
                <w:szCs w:val="20"/>
              </w:rPr>
              <w:t>9</w:t>
            </w:r>
          </w:p>
        </w:tc>
        <w:tc>
          <w:tcPr>
            <w:tcW w:w="1843" w:type="dxa"/>
            <w:noWrap/>
            <w:vAlign w:val="center"/>
          </w:tcPr>
          <w:p w:rsidR="00AB4CE5" w:rsidRPr="002E10FB" w:rsidRDefault="00AB4CE5" w:rsidP="00244E09">
            <w:pPr>
              <w:jc w:val="center"/>
              <w:rPr>
                <w:i/>
                <w:iCs/>
                <w:sz w:val="20"/>
                <w:szCs w:val="20"/>
              </w:rPr>
            </w:pPr>
            <w:r w:rsidRPr="002E10FB">
              <w:rPr>
                <w:i/>
                <w:iCs/>
                <w:sz w:val="20"/>
                <w:szCs w:val="20"/>
              </w:rPr>
              <w:t>10</w:t>
            </w:r>
          </w:p>
        </w:tc>
        <w:tc>
          <w:tcPr>
            <w:tcW w:w="2693" w:type="dxa"/>
            <w:noWrap/>
            <w:vAlign w:val="center"/>
          </w:tcPr>
          <w:p w:rsidR="00AB4CE5" w:rsidRPr="002E10FB" w:rsidRDefault="00AB4CE5" w:rsidP="00244E09">
            <w:pPr>
              <w:jc w:val="center"/>
              <w:rPr>
                <w:i/>
                <w:iCs/>
                <w:sz w:val="20"/>
                <w:szCs w:val="20"/>
              </w:rPr>
            </w:pPr>
            <w:r w:rsidRPr="002E10FB">
              <w:rPr>
                <w:i/>
                <w:iCs/>
                <w:sz w:val="20"/>
                <w:szCs w:val="20"/>
              </w:rPr>
              <w:t>11</w:t>
            </w:r>
          </w:p>
        </w:tc>
        <w:tc>
          <w:tcPr>
            <w:tcW w:w="2410" w:type="dxa"/>
            <w:noWrap/>
            <w:vAlign w:val="center"/>
          </w:tcPr>
          <w:p w:rsidR="00AB4CE5" w:rsidRPr="002E10FB" w:rsidRDefault="00AB4CE5" w:rsidP="00244E09">
            <w:pPr>
              <w:jc w:val="center"/>
              <w:rPr>
                <w:i/>
                <w:iCs/>
                <w:sz w:val="20"/>
                <w:szCs w:val="20"/>
              </w:rPr>
            </w:pPr>
            <w:r w:rsidRPr="002E10FB">
              <w:rPr>
                <w:i/>
                <w:iCs/>
                <w:sz w:val="20"/>
                <w:szCs w:val="20"/>
              </w:rPr>
              <w:t>12</w:t>
            </w:r>
          </w:p>
        </w:tc>
        <w:tc>
          <w:tcPr>
            <w:tcW w:w="1559" w:type="dxa"/>
            <w:noWrap/>
            <w:vAlign w:val="center"/>
          </w:tcPr>
          <w:p w:rsidR="00AB4CE5" w:rsidRPr="002E10FB" w:rsidRDefault="00AB4CE5" w:rsidP="00244E09">
            <w:pPr>
              <w:jc w:val="center"/>
              <w:rPr>
                <w:i/>
                <w:iCs/>
                <w:sz w:val="20"/>
                <w:szCs w:val="20"/>
              </w:rPr>
            </w:pPr>
            <w:r w:rsidRPr="002E10FB">
              <w:rPr>
                <w:i/>
                <w:iCs/>
                <w:sz w:val="20"/>
                <w:szCs w:val="20"/>
              </w:rPr>
              <w:t>13</w:t>
            </w:r>
          </w:p>
        </w:tc>
        <w:tc>
          <w:tcPr>
            <w:tcW w:w="1560" w:type="dxa"/>
            <w:noWrap/>
            <w:vAlign w:val="center"/>
          </w:tcPr>
          <w:p w:rsidR="00AB4CE5" w:rsidRPr="002E10FB" w:rsidRDefault="00AB4CE5" w:rsidP="00244E09">
            <w:pPr>
              <w:jc w:val="center"/>
              <w:rPr>
                <w:i/>
                <w:iCs/>
                <w:sz w:val="20"/>
                <w:szCs w:val="20"/>
              </w:rPr>
            </w:pPr>
            <w:r w:rsidRPr="002E10FB">
              <w:rPr>
                <w:i/>
                <w:iCs/>
                <w:sz w:val="20"/>
                <w:szCs w:val="20"/>
              </w:rPr>
              <w:t>14</w:t>
            </w:r>
          </w:p>
        </w:tc>
        <w:tc>
          <w:tcPr>
            <w:tcW w:w="2411" w:type="dxa"/>
            <w:noWrap/>
            <w:vAlign w:val="center"/>
          </w:tcPr>
          <w:p w:rsidR="00AB4CE5" w:rsidRPr="002E10FB" w:rsidRDefault="00AB4CE5" w:rsidP="00244E09">
            <w:pPr>
              <w:jc w:val="center"/>
              <w:rPr>
                <w:i/>
                <w:iCs/>
                <w:sz w:val="20"/>
                <w:szCs w:val="20"/>
              </w:rPr>
            </w:pPr>
            <w:r w:rsidRPr="002E10FB">
              <w:rPr>
                <w:i/>
                <w:iCs/>
                <w:sz w:val="20"/>
                <w:szCs w:val="20"/>
              </w:rPr>
              <w:t>15</w:t>
            </w:r>
          </w:p>
        </w:tc>
      </w:tr>
      <w:tr w:rsidR="00AB4CE5" w:rsidRPr="002E10FB">
        <w:trPr>
          <w:trHeight w:val="386"/>
        </w:trPr>
        <w:tc>
          <w:tcPr>
            <w:tcW w:w="851" w:type="dxa"/>
            <w:noWrap/>
            <w:vAlign w:val="bottom"/>
          </w:tcPr>
          <w:p w:rsidR="00AB4CE5" w:rsidRPr="002E10FB" w:rsidRDefault="00AB4CE5" w:rsidP="00244E09">
            <w:pPr>
              <w:rPr>
                <w:sz w:val="20"/>
                <w:szCs w:val="20"/>
              </w:rPr>
            </w:pPr>
            <w:r w:rsidRPr="002E10FB">
              <w:rPr>
                <w:i/>
                <w:iCs/>
                <w:sz w:val="20"/>
                <w:szCs w:val="20"/>
              </w:rPr>
              <w:t>1.1</w:t>
            </w:r>
          </w:p>
        </w:tc>
        <w:tc>
          <w:tcPr>
            <w:tcW w:w="1559" w:type="dxa"/>
            <w:noWrap/>
            <w:vAlign w:val="bottom"/>
          </w:tcPr>
          <w:p w:rsidR="00AB4CE5" w:rsidRPr="002E10FB" w:rsidRDefault="00AB4CE5" w:rsidP="00244E09">
            <w:pPr>
              <w:rPr>
                <w:sz w:val="20"/>
                <w:szCs w:val="20"/>
              </w:rPr>
            </w:pPr>
            <w:r w:rsidRPr="002E10FB">
              <w:rPr>
                <w:i/>
                <w:iCs/>
                <w:sz w:val="20"/>
                <w:szCs w:val="20"/>
              </w:rPr>
              <w:t>7754467990</w:t>
            </w:r>
          </w:p>
        </w:tc>
        <w:tc>
          <w:tcPr>
            <w:tcW w:w="1843" w:type="dxa"/>
            <w:noWrap/>
            <w:vAlign w:val="bottom"/>
          </w:tcPr>
          <w:p w:rsidR="00AB4CE5" w:rsidRPr="002E10FB" w:rsidRDefault="00AB4CE5" w:rsidP="00244E09">
            <w:pPr>
              <w:rPr>
                <w:sz w:val="20"/>
                <w:szCs w:val="20"/>
              </w:rPr>
            </w:pPr>
            <w:r w:rsidRPr="002E10FB">
              <w:rPr>
                <w:i/>
                <w:iCs/>
                <w:sz w:val="20"/>
                <w:szCs w:val="20"/>
              </w:rPr>
              <w:t>108323232323232</w:t>
            </w:r>
          </w:p>
        </w:tc>
        <w:tc>
          <w:tcPr>
            <w:tcW w:w="2693" w:type="dxa"/>
            <w:noWrap/>
            <w:vAlign w:val="bottom"/>
          </w:tcPr>
          <w:p w:rsidR="00AB4CE5" w:rsidRPr="002E10FB" w:rsidRDefault="00AB4CE5" w:rsidP="00244E09">
            <w:pPr>
              <w:rPr>
                <w:sz w:val="20"/>
                <w:szCs w:val="20"/>
              </w:rPr>
            </w:pPr>
            <w:r w:rsidRPr="002E10FB">
              <w:rPr>
                <w:i/>
                <w:iCs/>
                <w:sz w:val="20"/>
                <w:szCs w:val="20"/>
              </w:rPr>
              <w:t>ЗАО "Свет 1"</w:t>
            </w:r>
          </w:p>
        </w:tc>
        <w:tc>
          <w:tcPr>
            <w:tcW w:w="2410" w:type="dxa"/>
            <w:noWrap/>
            <w:vAlign w:val="bottom"/>
          </w:tcPr>
          <w:p w:rsidR="00AB4CE5" w:rsidRPr="002E10FB" w:rsidRDefault="00AB4CE5" w:rsidP="00244E09">
            <w:pPr>
              <w:rPr>
                <w:sz w:val="20"/>
                <w:szCs w:val="20"/>
              </w:rPr>
            </w:pPr>
            <w:r w:rsidRPr="002E10FB">
              <w:rPr>
                <w:i/>
                <w:iCs/>
                <w:sz w:val="20"/>
                <w:szCs w:val="20"/>
              </w:rPr>
              <w:t>Москва, ул.Лубянка, 3</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23.01.2008</w:t>
            </w:r>
          </w:p>
        </w:tc>
      </w:tr>
      <w:tr w:rsidR="00AB4CE5" w:rsidRPr="002E10FB">
        <w:trPr>
          <w:trHeight w:val="407"/>
        </w:trPr>
        <w:tc>
          <w:tcPr>
            <w:tcW w:w="851" w:type="dxa"/>
            <w:noWrap/>
            <w:vAlign w:val="bottom"/>
          </w:tcPr>
          <w:p w:rsidR="00AB4CE5" w:rsidRPr="002E10FB" w:rsidRDefault="00AB4CE5" w:rsidP="00244E09">
            <w:pPr>
              <w:rPr>
                <w:sz w:val="20"/>
                <w:szCs w:val="20"/>
              </w:rPr>
            </w:pPr>
            <w:r w:rsidRPr="002E10FB">
              <w:rPr>
                <w:i/>
                <w:iCs/>
                <w:sz w:val="20"/>
                <w:szCs w:val="20"/>
              </w:rPr>
              <w:t>1.1.0</w:t>
            </w:r>
          </w:p>
        </w:tc>
        <w:tc>
          <w:tcPr>
            <w:tcW w:w="1559" w:type="dxa"/>
            <w:noWrap/>
            <w:vAlign w:val="bottom"/>
          </w:tcPr>
          <w:p w:rsidR="00AB4CE5" w:rsidRPr="002E10FB" w:rsidRDefault="00AB4CE5" w:rsidP="00244E09">
            <w:pPr>
              <w:rPr>
                <w:sz w:val="20"/>
                <w:szCs w:val="20"/>
              </w:rPr>
            </w:pPr>
            <w:r w:rsidRPr="002E10FB">
              <w:rPr>
                <w:i/>
                <w:iCs/>
                <w:sz w:val="20"/>
                <w:szCs w:val="20"/>
              </w:rPr>
              <w:t>111222333444</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Петрова Анна Ивановна</w:t>
            </w:r>
          </w:p>
        </w:tc>
        <w:tc>
          <w:tcPr>
            <w:tcW w:w="2410" w:type="dxa"/>
            <w:noWrap/>
            <w:vAlign w:val="bottom"/>
          </w:tcPr>
          <w:p w:rsidR="00AB4CE5" w:rsidRPr="002E10FB" w:rsidRDefault="00AB4CE5" w:rsidP="00244E09">
            <w:pPr>
              <w:rPr>
                <w:sz w:val="20"/>
                <w:szCs w:val="20"/>
              </w:rPr>
            </w:pPr>
            <w:r w:rsidRPr="002E10FB">
              <w:rPr>
                <w:i/>
                <w:iCs/>
                <w:sz w:val="20"/>
                <w:szCs w:val="20"/>
              </w:rPr>
              <w:t>Москва, ул.Щепкина, 33</w:t>
            </w:r>
          </w:p>
        </w:tc>
        <w:tc>
          <w:tcPr>
            <w:tcW w:w="1559" w:type="dxa"/>
            <w:noWrap/>
            <w:vAlign w:val="bottom"/>
          </w:tcPr>
          <w:p w:rsidR="00AB4CE5" w:rsidRPr="002E10FB" w:rsidRDefault="00AB4CE5" w:rsidP="00244E09">
            <w:pPr>
              <w:rPr>
                <w:sz w:val="20"/>
                <w:szCs w:val="20"/>
              </w:rPr>
            </w:pPr>
            <w:r w:rsidRPr="002E10FB">
              <w:rPr>
                <w:i/>
                <w:iCs/>
                <w:sz w:val="20"/>
                <w:szCs w:val="20"/>
              </w:rPr>
              <w:t>44 55 666777</w:t>
            </w:r>
          </w:p>
        </w:tc>
        <w:tc>
          <w:tcPr>
            <w:tcW w:w="1560" w:type="dxa"/>
            <w:noWrap/>
            <w:vAlign w:val="bottom"/>
          </w:tcPr>
          <w:p w:rsidR="00AB4CE5" w:rsidRPr="002E10FB" w:rsidRDefault="00AB4CE5" w:rsidP="00244E09">
            <w:pPr>
              <w:rPr>
                <w:sz w:val="20"/>
                <w:szCs w:val="20"/>
              </w:rPr>
            </w:pPr>
            <w:r w:rsidRPr="002E10FB">
              <w:rPr>
                <w:i/>
                <w:iCs/>
                <w:sz w:val="20"/>
                <w:szCs w:val="20"/>
              </w:rPr>
              <w:t>Руководитель</w:t>
            </w:r>
          </w:p>
        </w:tc>
        <w:tc>
          <w:tcPr>
            <w:tcW w:w="2411" w:type="dxa"/>
            <w:noWrap/>
            <w:vAlign w:val="bottom"/>
          </w:tcPr>
          <w:p w:rsidR="00AB4CE5" w:rsidRPr="002E10FB" w:rsidRDefault="00AB4CE5" w:rsidP="00244E09">
            <w:pPr>
              <w:rPr>
                <w:sz w:val="20"/>
                <w:szCs w:val="20"/>
              </w:rPr>
            </w:pPr>
            <w:r w:rsidRPr="002E10FB">
              <w:rPr>
                <w:i/>
                <w:iCs/>
                <w:sz w:val="20"/>
                <w:szCs w:val="20"/>
              </w:rPr>
              <w:t>устав, приказ №45-л/с от 22.03.10</w:t>
            </w:r>
          </w:p>
        </w:tc>
      </w:tr>
      <w:tr w:rsidR="00AB4CE5" w:rsidRPr="002E10FB">
        <w:trPr>
          <w:trHeight w:val="427"/>
        </w:trPr>
        <w:tc>
          <w:tcPr>
            <w:tcW w:w="851" w:type="dxa"/>
            <w:noWrap/>
            <w:vAlign w:val="bottom"/>
          </w:tcPr>
          <w:p w:rsidR="00AB4CE5" w:rsidRPr="002E10FB" w:rsidRDefault="00AB4CE5" w:rsidP="00244E09">
            <w:pPr>
              <w:rPr>
                <w:sz w:val="20"/>
                <w:szCs w:val="20"/>
              </w:rPr>
            </w:pPr>
            <w:r w:rsidRPr="002E10FB">
              <w:rPr>
                <w:i/>
                <w:iCs/>
                <w:sz w:val="20"/>
                <w:szCs w:val="20"/>
              </w:rPr>
              <w:t>1.1.1</w:t>
            </w:r>
          </w:p>
        </w:tc>
        <w:tc>
          <w:tcPr>
            <w:tcW w:w="1559" w:type="dxa"/>
            <w:noWrap/>
            <w:vAlign w:val="bottom"/>
          </w:tcPr>
          <w:p w:rsidR="00AB4CE5" w:rsidRPr="002E10FB" w:rsidRDefault="00AB4CE5" w:rsidP="00244E09">
            <w:pPr>
              <w:rPr>
                <w:sz w:val="20"/>
                <w:szCs w:val="20"/>
              </w:rPr>
            </w:pPr>
            <w:r w:rsidRPr="002E10FB">
              <w:rPr>
                <w:i/>
                <w:iCs/>
                <w:sz w:val="20"/>
                <w:szCs w:val="20"/>
              </w:rPr>
              <w:t>333222444555</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Сидоров Пётр Иванович</w:t>
            </w:r>
          </w:p>
        </w:tc>
        <w:tc>
          <w:tcPr>
            <w:tcW w:w="2410" w:type="dxa"/>
            <w:noWrap/>
            <w:vAlign w:val="bottom"/>
          </w:tcPr>
          <w:p w:rsidR="00AB4CE5" w:rsidRPr="002E10FB" w:rsidRDefault="00AB4CE5" w:rsidP="00244E09">
            <w:pPr>
              <w:rPr>
                <w:sz w:val="20"/>
                <w:szCs w:val="20"/>
              </w:rPr>
            </w:pPr>
            <w:r w:rsidRPr="002E10FB">
              <w:rPr>
                <w:i/>
                <w:iCs/>
                <w:sz w:val="20"/>
                <w:szCs w:val="20"/>
              </w:rPr>
              <w:t>Саратов, ул. Ленина, 45-34</w:t>
            </w:r>
          </w:p>
        </w:tc>
        <w:tc>
          <w:tcPr>
            <w:tcW w:w="1559" w:type="dxa"/>
            <w:noWrap/>
            <w:vAlign w:val="bottom"/>
          </w:tcPr>
          <w:p w:rsidR="00AB4CE5" w:rsidRPr="002E10FB" w:rsidRDefault="00AB4CE5" w:rsidP="00244E09">
            <w:pPr>
              <w:rPr>
                <w:sz w:val="20"/>
                <w:szCs w:val="20"/>
              </w:rPr>
            </w:pPr>
            <w:r w:rsidRPr="002E10FB">
              <w:rPr>
                <w:i/>
                <w:iCs/>
                <w:sz w:val="20"/>
                <w:szCs w:val="20"/>
              </w:rPr>
              <w:t>55 66 777888</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12.03.2004</w:t>
            </w:r>
          </w:p>
        </w:tc>
      </w:tr>
      <w:tr w:rsidR="00AB4CE5" w:rsidRPr="002E10FB">
        <w:trPr>
          <w:trHeight w:val="405"/>
        </w:trPr>
        <w:tc>
          <w:tcPr>
            <w:tcW w:w="851" w:type="dxa"/>
            <w:noWrap/>
            <w:vAlign w:val="bottom"/>
          </w:tcPr>
          <w:p w:rsidR="00AB4CE5" w:rsidRPr="002E10FB" w:rsidRDefault="00AB4CE5" w:rsidP="00244E09">
            <w:pPr>
              <w:rPr>
                <w:sz w:val="20"/>
                <w:szCs w:val="20"/>
              </w:rPr>
            </w:pPr>
            <w:r w:rsidRPr="002E10FB">
              <w:rPr>
                <w:i/>
                <w:iCs/>
                <w:sz w:val="20"/>
                <w:szCs w:val="20"/>
              </w:rPr>
              <w:t>1.1.2</w:t>
            </w:r>
          </w:p>
        </w:tc>
        <w:tc>
          <w:tcPr>
            <w:tcW w:w="1559" w:type="dxa"/>
            <w:noWrap/>
            <w:vAlign w:val="bottom"/>
          </w:tcPr>
          <w:p w:rsidR="00AB4CE5" w:rsidRPr="002E10FB" w:rsidRDefault="00AB4CE5" w:rsidP="00244E09">
            <w:pPr>
              <w:rPr>
                <w:sz w:val="20"/>
                <w:szCs w:val="20"/>
              </w:rPr>
            </w:pPr>
            <w:r w:rsidRPr="002E10FB">
              <w:rPr>
                <w:i/>
                <w:iCs/>
                <w:sz w:val="20"/>
                <w:szCs w:val="20"/>
              </w:rPr>
              <w:t>6277777777</w:t>
            </w:r>
          </w:p>
        </w:tc>
        <w:tc>
          <w:tcPr>
            <w:tcW w:w="1843" w:type="dxa"/>
            <w:noWrap/>
            <w:vAlign w:val="bottom"/>
          </w:tcPr>
          <w:p w:rsidR="00AB4CE5" w:rsidRPr="002E10FB" w:rsidRDefault="00AB4CE5" w:rsidP="00244E09">
            <w:pPr>
              <w:rPr>
                <w:sz w:val="20"/>
                <w:szCs w:val="20"/>
              </w:rPr>
            </w:pPr>
            <w:r w:rsidRPr="002E10FB">
              <w:rPr>
                <w:i/>
                <w:iCs/>
                <w:sz w:val="20"/>
                <w:szCs w:val="20"/>
              </w:rPr>
              <w:t>104567567567436</w:t>
            </w:r>
          </w:p>
        </w:tc>
        <w:tc>
          <w:tcPr>
            <w:tcW w:w="2693" w:type="dxa"/>
            <w:noWrap/>
            <w:vAlign w:val="bottom"/>
          </w:tcPr>
          <w:p w:rsidR="00AB4CE5" w:rsidRPr="002E10FB" w:rsidRDefault="00AB4CE5" w:rsidP="00244E09">
            <w:pPr>
              <w:rPr>
                <w:sz w:val="20"/>
                <w:szCs w:val="20"/>
              </w:rPr>
            </w:pPr>
            <w:r w:rsidRPr="002E10FB">
              <w:rPr>
                <w:i/>
                <w:iCs/>
                <w:sz w:val="20"/>
                <w:szCs w:val="20"/>
              </w:rPr>
              <w:t>ООО "Черепашка"</w:t>
            </w:r>
          </w:p>
        </w:tc>
        <w:tc>
          <w:tcPr>
            <w:tcW w:w="2410" w:type="dxa"/>
            <w:noWrap/>
            <w:vAlign w:val="bottom"/>
          </w:tcPr>
          <w:p w:rsidR="00AB4CE5" w:rsidRPr="002E10FB" w:rsidRDefault="00AB4CE5" w:rsidP="00244E09">
            <w:pPr>
              <w:rPr>
                <w:sz w:val="20"/>
                <w:szCs w:val="20"/>
              </w:rPr>
            </w:pPr>
            <w:r w:rsidRPr="002E10FB">
              <w:rPr>
                <w:i/>
                <w:iCs/>
                <w:sz w:val="20"/>
                <w:szCs w:val="20"/>
              </w:rPr>
              <w:t>Саратов, ул. Ленина, 45</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12.03.2004</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1.1.2.0</w:t>
            </w:r>
          </w:p>
        </w:tc>
        <w:tc>
          <w:tcPr>
            <w:tcW w:w="1559" w:type="dxa"/>
            <w:noWrap/>
            <w:vAlign w:val="bottom"/>
          </w:tcPr>
          <w:p w:rsidR="00AB4CE5" w:rsidRPr="002E10FB" w:rsidRDefault="00AB4CE5" w:rsidP="00244E09">
            <w:pPr>
              <w:rPr>
                <w:sz w:val="20"/>
                <w:szCs w:val="20"/>
              </w:rPr>
            </w:pPr>
            <w:r w:rsidRPr="002E10FB">
              <w:rPr>
                <w:i/>
                <w:iCs/>
                <w:sz w:val="20"/>
                <w:szCs w:val="20"/>
              </w:rPr>
              <w:t>7495672857623</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Мухов Амир Мазиевич</w:t>
            </w:r>
          </w:p>
        </w:tc>
        <w:tc>
          <w:tcPr>
            <w:tcW w:w="2410" w:type="dxa"/>
            <w:noWrap/>
            <w:vAlign w:val="bottom"/>
          </w:tcPr>
          <w:p w:rsidR="00AB4CE5" w:rsidRPr="002E10FB" w:rsidRDefault="00AB4CE5" w:rsidP="00244E09">
            <w:pPr>
              <w:rPr>
                <w:sz w:val="20"/>
                <w:szCs w:val="20"/>
              </w:rPr>
            </w:pPr>
            <w:r w:rsidRPr="002E10FB">
              <w:rPr>
                <w:i/>
                <w:iCs/>
                <w:sz w:val="20"/>
                <w:szCs w:val="20"/>
              </w:rPr>
              <w:t>Саратов, ул. Ленина, 45</w:t>
            </w:r>
          </w:p>
        </w:tc>
        <w:tc>
          <w:tcPr>
            <w:tcW w:w="1559" w:type="dxa"/>
            <w:noWrap/>
            <w:vAlign w:val="bottom"/>
          </w:tcPr>
          <w:p w:rsidR="00AB4CE5" w:rsidRPr="002E10FB" w:rsidRDefault="00AB4CE5" w:rsidP="00244E09">
            <w:pPr>
              <w:rPr>
                <w:sz w:val="20"/>
                <w:szCs w:val="20"/>
              </w:rPr>
            </w:pPr>
            <w:r w:rsidRPr="002E10FB">
              <w:rPr>
                <w:i/>
                <w:iCs/>
                <w:sz w:val="20"/>
                <w:szCs w:val="20"/>
              </w:rPr>
              <w:t>66 78 455434</w:t>
            </w:r>
          </w:p>
        </w:tc>
        <w:tc>
          <w:tcPr>
            <w:tcW w:w="1560" w:type="dxa"/>
            <w:noWrap/>
            <w:vAlign w:val="bottom"/>
          </w:tcPr>
          <w:p w:rsidR="00AB4CE5" w:rsidRPr="002E10FB" w:rsidRDefault="00AB4CE5" w:rsidP="00244E09">
            <w:pPr>
              <w:rPr>
                <w:sz w:val="20"/>
                <w:szCs w:val="20"/>
              </w:rPr>
            </w:pPr>
            <w:r w:rsidRPr="002E10FB">
              <w:rPr>
                <w:i/>
                <w:iCs/>
                <w:sz w:val="20"/>
                <w:szCs w:val="20"/>
              </w:rPr>
              <w:t>Руководитель</w:t>
            </w:r>
          </w:p>
        </w:tc>
        <w:tc>
          <w:tcPr>
            <w:tcW w:w="2411" w:type="dxa"/>
            <w:noWrap/>
            <w:vAlign w:val="bottom"/>
          </w:tcPr>
          <w:p w:rsidR="00AB4CE5" w:rsidRPr="002E10FB" w:rsidRDefault="00AB4CE5" w:rsidP="00244E09">
            <w:pPr>
              <w:rPr>
                <w:sz w:val="20"/>
                <w:szCs w:val="20"/>
              </w:rPr>
            </w:pPr>
            <w:r w:rsidRPr="002E10FB">
              <w:rPr>
                <w:i/>
                <w:iCs/>
                <w:sz w:val="20"/>
                <w:szCs w:val="20"/>
              </w:rPr>
              <w:t>устав, приказ №77-л/с от 22.05.11</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1.1.2.1</w:t>
            </w:r>
          </w:p>
        </w:tc>
        <w:tc>
          <w:tcPr>
            <w:tcW w:w="1559" w:type="dxa"/>
            <w:noWrap/>
            <w:vAlign w:val="bottom"/>
          </w:tcPr>
          <w:p w:rsidR="00AB4CE5" w:rsidRPr="002E10FB" w:rsidRDefault="00AB4CE5" w:rsidP="00244E09">
            <w:pPr>
              <w:rPr>
                <w:sz w:val="20"/>
                <w:szCs w:val="20"/>
              </w:rPr>
            </w:pPr>
            <w:r w:rsidRPr="002E10FB">
              <w:rPr>
                <w:i/>
                <w:iCs/>
                <w:sz w:val="20"/>
                <w:szCs w:val="20"/>
              </w:rPr>
              <w:t>8462389547345</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Мазаева Инна Львовна</w:t>
            </w:r>
          </w:p>
        </w:tc>
        <w:tc>
          <w:tcPr>
            <w:tcW w:w="2410" w:type="dxa"/>
            <w:noWrap/>
            <w:vAlign w:val="bottom"/>
          </w:tcPr>
          <w:p w:rsidR="00AB4CE5" w:rsidRPr="002E10FB" w:rsidRDefault="00AB4CE5" w:rsidP="00244E09">
            <w:pPr>
              <w:rPr>
                <w:sz w:val="20"/>
                <w:szCs w:val="20"/>
              </w:rPr>
            </w:pPr>
            <w:r w:rsidRPr="002E10FB">
              <w:rPr>
                <w:i/>
                <w:iCs/>
                <w:sz w:val="20"/>
                <w:szCs w:val="20"/>
              </w:rPr>
              <w:t>Саратов, ул. К.Маркса, 5-34</w:t>
            </w:r>
          </w:p>
        </w:tc>
        <w:tc>
          <w:tcPr>
            <w:tcW w:w="1559" w:type="dxa"/>
            <w:noWrap/>
            <w:vAlign w:val="bottom"/>
          </w:tcPr>
          <w:p w:rsidR="00AB4CE5" w:rsidRPr="002E10FB" w:rsidRDefault="00AB4CE5" w:rsidP="00244E09">
            <w:pPr>
              <w:rPr>
                <w:sz w:val="20"/>
                <w:szCs w:val="20"/>
              </w:rPr>
            </w:pPr>
            <w:r w:rsidRPr="002E10FB">
              <w:rPr>
                <w:i/>
                <w:iCs/>
                <w:sz w:val="20"/>
                <w:szCs w:val="20"/>
              </w:rPr>
              <w:t>67 03 000444</w:t>
            </w:r>
          </w:p>
        </w:tc>
        <w:tc>
          <w:tcPr>
            <w:tcW w:w="1560" w:type="dxa"/>
            <w:noWrap/>
            <w:vAlign w:val="bottom"/>
          </w:tcPr>
          <w:p w:rsidR="00AB4CE5" w:rsidRPr="002E10FB" w:rsidRDefault="00AB4CE5" w:rsidP="00244E09">
            <w:pPr>
              <w:rPr>
                <w:sz w:val="20"/>
                <w:szCs w:val="20"/>
              </w:rPr>
            </w:pPr>
            <w:r w:rsidRPr="002E10FB">
              <w:rPr>
                <w:i/>
                <w:iCs/>
                <w:sz w:val="20"/>
                <w:szCs w:val="20"/>
              </w:rPr>
              <w:t>Бенефициар</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12.03.2004</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 </w:t>
            </w:r>
          </w:p>
        </w:tc>
        <w:tc>
          <w:tcPr>
            <w:tcW w:w="2410" w:type="dxa"/>
            <w:noWrap/>
            <w:vAlign w:val="bottom"/>
          </w:tcPr>
          <w:p w:rsidR="00AB4CE5" w:rsidRPr="002E10FB" w:rsidRDefault="00AB4CE5" w:rsidP="00244E09">
            <w:pPr>
              <w:rPr>
                <w:sz w:val="20"/>
                <w:szCs w:val="20"/>
              </w:rPr>
            </w:pPr>
            <w:r w:rsidRPr="002E10FB">
              <w:rPr>
                <w:i/>
                <w:iCs/>
                <w:sz w:val="20"/>
                <w:szCs w:val="20"/>
              </w:rPr>
              <w:t> </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 </w:t>
            </w:r>
          </w:p>
        </w:tc>
        <w:tc>
          <w:tcPr>
            <w:tcW w:w="2411" w:type="dxa"/>
            <w:noWrap/>
            <w:vAlign w:val="bottom"/>
          </w:tcPr>
          <w:p w:rsidR="00AB4CE5" w:rsidRPr="002E10FB" w:rsidRDefault="00AB4CE5" w:rsidP="00244E09">
            <w:pPr>
              <w:rPr>
                <w:sz w:val="20"/>
                <w:szCs w:val="20"/>
              </w:rPr>
            </w:pPr>
            <w:r w:rsidRPr="002E10FB">
              <w:rPr>
                <w:i/>
                <w:iCs/>
                <w:sz w:val="20"/>
                <w:szCs w:val="20"/>
              </w:rPr>
              <w:t> </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1.2</w:t>
            </w:r>
          </w:p>
        </w:tc>
        <w:tc>
          <w:tcPr>
            <w:tcW w:w="1559" w:type="dxa"/>
            <w:noWrap/>
            <w:vAlign w:val="bottom"/>
          </w:tcPr>
          <w:p w:rsidR="00AB4CE5" w:rsidRPr="002E10FB" w:rsidRDefault="00AB4CE5" w:rsidP="00244E09">
            <w:pPr>
              <w:rPr>
                <w:sz w:val="20"/>
                <w:szCs w:val="20"/>
              </w:rPr>
            </w:pPr>
            <w:r w:rsidRPr="002E10FB">
              <w:rPr>
                <w:i/>
                <w:iCs/>
                <w:sz w:val="20"/>
                <w:szCs w:val="20"/>
              </w:rPr>
              <w:t>7754456890</w:t>
            </w:r>
          </w:p>
        </w:tc>
        <w:tc>
          <w:tcPr>
            <w:tcW w:w="1843" w:type="dxa"/>
            <w:noWrap/>
            <w:vAlign w:val="bottom"/>
          </w:tcPr>
          <w:p w:rsidR="00AB4CE5" w:rsidRPr="002E10FB" w:rsidRDefault="00AB4CE5" w:rsidP="00244E09">
            <w:pPr>
              <w:rPr>
                <w:sz w:val="20"/>
                <w:szCs w:val="20"/>
              </w:rPr>
            </w:pPr>
            <w:r w:rsidRPr="002E10FB">
              <w:rPr>
                <w:i/>
                <w:iCs/>
                <w:sz w:val="20"/>
                <w:szCs w:val="20"/>
              </w:rPr>
              <w:t>107656565656565</w:t>
            </w:r>
          </w:p>
        </w:tc>
        <w:tc>
          <w:tcPr>
            <w:tcW w:w="2693" w:type="dxa"/>
            <w:noWrap/>
            <w:vAlign w:val="bottom"/>
          </w:tcPr>
          <w:p w:rsidR="00AB4CE5" w:rsidRPr="002E10FB" w:rsidRDefault="00AB4CE5" w:rsidP="00244E09">
            <w:pPr>
              <w:rPr>
                <w:sz w:val="20"/>
                <w:szCs w:val="20"/>
              </w:rPr>
            </w:pPr>
            <w:r w:rsidRPr="002E10FB">
              <w:rPr>
                <w:i/>
                <w:iCs/>
                <w:sz w:val="20"/>
                <w:szCs w:val="20"/>
              </w:rPr>
              <w:t>ООО "Свет 2"</w:t>
            </w:r>
          </w:p>
        </w:tc>
        <w:tc>
          <w:tcPr>
            <w:tcW w:w="2410" w:type="dxa"/>
            <w:noWrap/>
            <w:vAlign w:val="bottom"/>
          </w:tcPr>
          <w:p w:rsidR="00AB4CE5" w:rsidRPr="002E10FB" w:rsidRDefault="00AB4CE5" w:rsidP="00244E09">
            <w:pPr>
              <w:rPr>
                <w:sz w:val="20"/>
                <w:szCs w:val="20"/>
              </w:rPr>
            </w:pPr>
            <w:r w:rsidRPr="002E10FB">
              <w:rPr>
                <w:i/>
                <w:iCs/>
                <w:sz w:val="20"/>
                <w:szCs w:val="20"/>
              </w:rPr>
              <w:t>Смоленск, ул. Титова, 34</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23.01.2008</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1.2.0</w:t>
            </w:r>
          </w:p>
        </w:tc>
        <w:tc>
          <w:tcPr>
            <w:tcW w:w="1559" w:type="dxa"/>
            <w:noWrap/>
            <w:vAlign w:val="bottom"/>
          </w:tcPr>
          <w:p w:rsidR="00AB4CE5" w:rsidRPr="002E10FB" w:rsidRDefault="00AB4CE5" w:rsidP="00244E09">
            <w:pPr>
              <w:rPr>
                <w:sz w:val="20"/>
                <w:szCs w:val="20"/>
              </w:rPr>
            </w:pPr>
            <w:r w:rsidRPr="002E10FB">
              <w:rPr>
                <w:i/>
                <w:iCs/>
                <w:sz w:val="20"/>
                <w:szCs w:val="20"/>
              </w:rPr>
              <w:t>666555777444</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Антонов Иван Игоревич</w:t>
            </w:r>
          </w:p>
        </w:tc>
        <w:tc>
          <w:tcPr>
            <w:tcW w:w="2410" w:type="dxa"/>
            <w:noWrap/>
            <w:vAlign w:val="bottom"/>
          </w:tcPr>
          <w:p w:rsidR="00AB4CE5" w:rsidRPr="002E10FB" w:rsidRDefault="00AB4CE5" w:rsidP="00244E09">
            <w:pPr>
              <w:rPr>
                <w:sz w:val="20"/>
                <w:szCs w:val="20"/>
              </w:rPr>
            </w:pPr>
            <w:r w:rsidRPr="002E10FB">
              <w:rPr>
                <w:i/>
                <w:iCs/>
                <w:sz w:val="20"/>
                <w:szCs w:val="20"/>
              </w:rPr>
              <w:t>Смоленск, ул. Титова, 34</w:t>
            </w:r>
          </w:p>
        </w:tc>
        <w:tc>
          <w:tcPr>
            <w:tcW w:w="1559" w:type="dxa"/>
            <w:noWrap/>
            <w:vAlign w:val="bottom"/>
          </w:tcPr>
          <w:p w:rsidR="00AB4CE5" w:rsidRPr="002E10FB" w:rsidRDefault="00AB4CE5" w:rsidP="00244E09">
            <w:pPr>
              <w:rPr>
                <w:sz w:val="20"/>
                <w:szCs w:val="20"/>
              </w:rPr>
            </w:pPr>
            <w:r w:rsidRPr="002E10FB">
              <w:rPr>
                <w:i/>
                <w:iCs/>
                <w:sz w:val="20"/>
                <w:szCs w:val="20"/>
              </w:rPr>
              <w:t>66 55 444333</w:t>
            </w:r>
          </w:p>
        </w:tc>
        <w:tc>
          <w:tcPr>
            <w:tcW w:w="1560" w:type="dxa"/>
            <w:noWrap/>
            <w:vAlign w:val="bottom"/>
          </w:tcPr>
          <w:p w:rsidR="00AB4CE5" w:rsidRPr="002E10FB" w:rsidRDefault="00AB4CE5" w:rsidP="00244E09">
            <w:pPr>
              <w:rPr>
                <w:sz w:val="20"/>
                <w:szCs w:val="20"/>
              </w:rPr>
            </w:pPr>
            <w:r w:rsidRPr="002E10FB">
              <w:rPr>
                <w:i/>
                <w:iCs/>
                <w:sz w:val="20"/>
                <w:szCs w:val="20"/>
              </w:rPr>
              <w:t>Руководитель</w:t>
            </w:r>
          </w:p>
        </w:tc>
        <w:tc>
          <w:tcPr>
            <w:tcW w:w="2411" w:type="dxa"/>
            <w:noWrap/>
            <w:vAlign w:val="bottom"/>
          </w:tcPr>
          <w:p w:rsidR="00AB4CE5" w:rsidRPr="002E10FB" w:rsidRDefault="00AB4CE5" w:rsidP="00244E09">
            <w:pPr>
              <w:rPr>
                <w:sz w:val="20"/>
                <w:szCs w:val="20"/>
              </w:rPr>
            </w:pPr>
            <w:r w:rsidRPr="002E10FB">
              <w:rPr>
                <w:i/>
                <w:iCs/>
                <w:sz w:val="20"/>
                <w:szCs w:val="20"/>
              </w:rPr>
              <w:t>устав, приказ №56-л/с от 22.05.09</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1.2.1</w:t>
            </w:r>
          </w:p>
        </w:tc>
        <w:tc>
          <w:tcPr>
            <w:tcW w:w="1559" w:type="dxa"/>
            <w:noWrap/>
            <w:vAlign w:val="bottom"/>
          </w:tcPr>
          <w:p w:rsidR="00AB4CE5" w:rsidRPr="002E10FB" w:rsidRDefault="00AB4CE5" w:rsidP="00244E09">
            <w:pPr>
              <w:rPr>
                <w:sz w:val="20"/>
                <w:szCs w:val="20"/>
              </w:rPr>
            </w:pPr>
            <w:r w:rsidRPr="002E10FB">
              <w:rPr>
                <w:i/>
                <w:iCs/>
                <w:sz w:val="20"/>
                <w:szCs w:val="20"/>
              </w:rPr>
              <w:t>888777666555</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Ивлев Дмитрий Степанович</w:t>
            </w:r>
          </w:p>
        </w:tc>
        <w:tc>
          <w:tcPr>
            <w:tcW w:w="2410" w:type="dxa"/>
            <w:noWrap/>
            <w:vAlign w:val="bottom"/>
          </w:tcPr>
          <w:p w:rsidR="00AB4CE5" w:rsidRPr="002E10FB" w:rsidRDefault="00AB4CE5" w:rsidP="00244E09">
            <w:pPr>
              <w:rPr>
                <w:sz w:val="20"/>
                <w:szCs w:val="20"/>
              </w:rPr>
            </w:pPr>
            <w:r w:rsidRPr="002E10FB">
              <w:rPr>
                <w:i/>
                <w:iCs/>
                <w:sz w:val="20"/>
                <w:szCs w:val="20"/>
              </w:rPr>
              <w:t>Смоленск, ул. Чапаева, 34-72</w:t>
            </w:r>
          </w:p>
        </w:tc>
        <w:tc>
          <w:tcPr>
            <w:tcW w:w="1559" w:type="dxa"/>
            <w:noWrap/>
            <w:vAlign w:val="bottom"/>
          </w:tcPr>
          <w:p w:rsidR="00AB4CE5" w:rsidRPr="002E10FB" w:rsidRDefault="00AB4CE5" w:rsidP="00244E09">
            <w:pPr>
              <w:rPr>
                <w:sz w:val="20"/>
                <w:szCs w:val="20"/>
              </w:rPr>
            </w:pPr>
            <w:r w:rsidRPr="002E10FB">
              <w:rPr>
                <w:i/>
                <w:iCs/>
                <w:sz w:val="20"/>
                <w:szCs w:val="20"/>
              </w:rPr>
              <w:t>77 55 333444</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23.01.2006</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1.2.2</w:t>
            </w:r>
          </w:p>
        </w:tc>
        <w:tc>
          <w:tcPr>
            <w:tcW w:w="1559" w:type="dxa"/>
            <w:noWrap/>
            <w:vAlign w:val="bottom"/>
          </w:tcPr>
          <w:p w:rsidR="00AB4CE5" w:rsidRPr="002E10FB" w:rsidRDefault="00AB4CE5" w:rsidP="00244E09">
            <w:pPr>
              <w:rPr>
                <w:sz w:val="20"/>
                <w:szCs w:val="20"/>
              </w:rPr>
            </w:pPr>
            <w:r w:rsidRPr="002E10FB">
              <w:rPr>
                <w:i/>
                <w:iCs/>
                <w:sz w:val="20"/>
                <w:szCs w:val="20"/>
              </w:rPr>
              <w:t>333888444555</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Степанов Игорь Дмитриевич</w:t>
            </w:r>
          </w:p>
        </w:tc>
        <w:tc>
          <w:tcPr>
            <w:tcW w:w="2410" w:type="dxa"/>
            <w:noWrap/>
            <w:vAlign w:val="bottom"/>
          </w:tcPr>
          <w:p w:rsidR="00AB4CE5" w:rsidRPr="002E10FB" w:rsidRDefault="00AB4CE5" w:rsidP="00244E09">
            <w:pPr>
              <w:rPr>
                <w:sz w:val="20"/>
                <w:szCs w:val="20"/>
              </w:rPr>
            </w:pPr>
            <w:r w:rsidRPr="002E10FB">
              <w:rPr>
                <w:i/>
                <w:iCs/>
                <w:sz w:val="20"/>
                <w:szCs w:val="20"/>
              </w:rPr>
              <w:t>Смоленск, ул. Гагарина, 2-64</w:t>
            </w:r>
          </w:p>
        </w:tc>
        <w:tc>
          <w:tcPr>
            <w:tcW w:w="1559" w:type="dxa"/>
            <w:noWrap/>
            <w:vAlign w:val="bottom"/>
          </w:tcPr>
          <w:p w:rsidR="00AB4CE5" w:rsidRPr="002E10FB" w:rsidRDefault="00AB4CE5" w:rsidP="00244E09">
            <w:pPr>
              <w:rPr>
                <w:sz w:val="20"/>
                <w:szCs w:val="20"/>
              </w:rPr>
            </w:pPr>
            <w:r w:rsidRPr="002E10FB">
              <w:rPr>
                <w:i/>
                <w:iCs/>
                <w:sz w:val="20"/>
                <w:szCs w:val="20"/>
              </w:rPr>
              <w:t>66 77 223344</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23.01.2006</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 </w:t>
            </w:r>
          </w:p>
        </w:tc>
        <w:tc>
          <w:tcPr>
            <w:tcW w:w="2410" w:type="dxa"/>
            <w:noWrap/>
            <w:vAlign w:val="bottom"/>
          </w:tcPr>
          <w:p w:rsidR="00AB4CE5" w:rsidRPr="002E10FB" w:rsidRDefault="00AB4CE5" w:rsidP="00244E09">
            <w:pPr>
              <w:rPr>
                <w:sz w:val="20"/>
                <w:szCs w:val="20"/>
              </w:rPr>
            </w:pPr>
            <w:r w:rsidRPr="002E10FB">
              <w:rPr>
                <w:i/>
                <w:iCs/>
                <w:sz w:val="20"/>
                <w:szCs w:val="20"/>
              </w:rPr>
              <w:t> </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 </w:t>
            </w:r>
          </w:p>
        </w:tc>
        <w:tc>
          <w:tcPr>
            <w:tcW w:w="2411" w:type="dxa"/>
            <w:noWrap/>
            <w:vAlign w:val="bottom"/>
          </w:tcPr>
          <w:p w:rsidR="00AB4CE5" w:rsidRPr="002E10FB" w:rsidRDefault="00AB4CE5" w:rsidP="00244E09">
            <w:pPr>
              <w:rPr>
                <w:sz w:val="20"/>
                <w:szCs w:val="20"/>
              </w:rPr>
            </w:pPr>
            <w:r w:rsidRPr="002E10FB">
              <w:rPr>
                <w:i/>
                <w:iCs/>
                <w:sz w:val="20"/>
                <w:szCs w:val="20"/>
              </w:rPr>
              <w:t> </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1.3</w:t>
            </w:r>
          </w:p>
        </w:tc>
        <w:tc>
          <w:tcPr>
            <w:tcW w:w="1559" w:type="dxa"/>
            <w:noWrap/>
            <w:vAlign w:val="bottom"/>
          </w:tcPr>
          <w:p w:rsidR="00AB4CE5" w:rsidRPr="002E10FB" w:rsidRDefault="00AB4CE5" w:rsidP="00244E09">
            <w:pPr>
              <w:rPr>
                <w:sz w:val="20"/>
                <w:szCs w:val="20"/>
              </w:rPr>
            </w:pPr>
            <w:r w:rsidRPr="002E10FB">
              <w:rPr>
                <w:i/>
                <w:iCs/>
                <w:sz w:val="20"/>
                <w:szCs w:val="20"/>
              </w:rPr>
              <w:t>ASU66-54</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Игуана лтд (Iguana LTD)</w:t>
            </w:r>
          </w:p>
        </w:tc>
        <w:tc>
          <w:tcPr>
            <w:tcW w:w="2410" w:type="dxa"/>
            <w:noWrap/>
            <w:vAlign w:val="bottom"/>
          </w:tcPr>
          <w:p w:rsidR="00AB4CE5" w:rsidRPr="002E10FB" w:rsidRDefault="00AB4CE5" w:rsidP="00244E09">
            <w:pPr>
              <w:rPr>
                <w:sz w:val="20"/>
                <w:szCs w:val="20"/>
              </w:rPr>
            </w:pPr>
            <w:r w:rsidRPr="002E10FB">
              <w:rPr>
                <w:i/>
                <w:iCs/>
                <w:sz w:val="20"/>
                <w:szCs w:val="20"/>
              </w:rPr>
              <w:t>США, штат Виржиния, 533</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Участник</w:t>
            </w:r>
          </w:p>
        </w:tc>
        <w:tc>
          <w:tcPr>
            <w:tcW w:w="2411" w:type="dxa"/>
            <w:noWrap/>
            <w:vAlign w:val="bottom"/>
          </w:tcPr>
          <w:p w:rsidR="00AB4CE5" w:rsidRPr="002E10FB" w:rsidRDefault="00AB4CE5" w:rsidP="00244E09">
            <w:pPr>
              <w:rPr>
                <w:sz w:val="20"/>
                <w:szCs w:val="20"/>
              </w:rPr>
            </w:pPr>
            <w:r w:rsidRPr="002E10FB">
              <w:rPr>
                <w:i/>
                <w:iCs/>
                <w:sz w:val="20"/>
                <w:szCs w:val="20"/>
              </w:rPr>
              <w:t>учредительный договор от 23.01.2008</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 </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Ruan Max Amer</w:t>
            </w:r>
          </w:p>
        </w:tc>
        <w:tc>
          <w:tcPr>
            <w:tcW w:w="2410" w:type="dxa"/>
            <w:noWrap/>
            <w:vAlign w:val="bottom"/>
          </w:tcPr>
          <w:p w:rsidR="00AB4CE5" w:rsidRPr="002E10FB" w:rsidRDefault="00AB4CE5" w:rsidP="00244E09">
            <w:pPr>
              <w:rPr>
                <w:sz w:val="20"/>
                <w:szCs w:val="20"/>
              </w:rPr>
            </w:pPr>
            <w:r w:rsidRPr="002E10FB">
              <w:rPr>
                <w:i/>
                <w:iCs/>
                <w:sz w:val="20"/>
                <w:szCs w:val="20"/>
              </w:rPr>
              <w:t>Кипр, Лимассол, 24-75</w:t>
            </w:r>
          </w:p>
        </w:tc>
        <w:tc>
          <w:tcPr>
            <w:tcW w:w="1559" w:type="dxa"/>
            <w:noWrap/>
            <w:vAlign w:val="bottom"/>
          </w:tcPr>
          <w:p w:rsidR="00AB4CE5" w:rsidRPr="002E10FB" w:rsidRDefault="00AB4CE5" w:rsidP="00244E09">
            <w:pPr>
              <w:rPr>
                <w:sz w:val="20"/>
                <w:szCs w:val="20"/>
              </w:rPr>
            </w:pPr>
            <w:r w:rsidRPr="002E10FB">
              <w:rPr>
                <w:i/>
                <w:iCs/>
                <w:sz w:val="20"/>
                <w:szCs w:val="20"/>
              </w:rPr>
              <w:t>776AE 6654</w:t>
            </w:r>
          </w:p>
        </w:tc>
        <w:tc>
          <w:tcPr>
            <w:tcW w:w="1560" w:type="dxa"/>
            <w:noWrap/>
            <w:vAlign w:val="bottom"/>
          </w:tcPr>
          <w:p w:rsidR="00AB4CE5" w:rsidRPr="002E10FB" w:rsidRDefault="00AB4CE5" w:rsidP="00244E09">
            <w:pPr>
              <w:rPr>
                <w:sz w:val="20"/>
                <w:szCs w:val="20"/>
              </w:rPr>
            </w:pPr>
            <w:r w:rsidRPr="002E10FB">
              <w:rPr>
                <w:i/>
                <w:iCs/>
                <w:sz w:val="20"/>
                <w:szCs w:val="20"/>
              </w:rPr>
              <w:t>Руководитель</w:t>
            </w:r>
          </w:p>
        </w:tc>
        <w:tc>
          <w:tcPr>
            <w:tcW w:w="2411" w:type="dxa"/>
            <w:noWrap/>
            <w:vAlign w:val="bottom"/>
          </w:tcPr>
          <w:p w:rsidR="00AB4CE5" w:rsidRPr="002E10FB" w:rsidRDefault="00AB4CE5" w:rsidP="00244E09">
            <w:pPr>
              <w:rPr>
                <w:sz w:val="20"/>
                <w:szCs w:val="20"/>
              </w:rPr>
            </w:pPr>
            <w:r w:rsidRPr="002E10FB">
              <w:rPr>
                <w:i/>
                <w:iCs/>
                <w:sz w:val="20"/>
                <w:szCs w:val="20"/>
              </w:rPr>
              <w:t> </w:t>
            </w:r>
          </w:p>
        </w:tc>
      </w:tr>
      <w:tr w:rsidR="00AB4CE5" w:rsidRPr="002E10FB">
        <w:trPr>
          <w:trHeight w:val="315"/>
        </w:trPr>
        <w:tc>
          <w:tcPr>
            <w:tcW w:w="851" w:type="dxa"/>
            <w:noWrap/>
            <w:vAlign w:val="bottom"/>
          </w:tcPr>
          <w:p w:rsidR="00AB4CE5" w:rsidRPr="002E10FB" w:rsidRDefault="00AB4CE5" w:rsidP="00244E09">
            <w:pPr>
              <w:rPr>
                <w:sz w:val="20"/>
                <w:szCs w:val="20"/>
              </w:rPr>
            </w:pPr>
            <w:r w:rsidRPr="002E10FB">
              <w:rPr>
                <w:i/>
                <w:iCs/>
                <w:sz w:val="20"/>
                <w:szCs w:val="20"/>
              </w:rPr>
              <w:t>…</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843" w:type="dxa"/>
            <w:noWrap/>
            <w:vAlign w:val="bottom"/>
          </w:tcPr>
          <w:p w:rsidR="00AB4CE5" w:rsidRPr="002E10FB" w:rsidRDefault="00AB4CE5" w:rsidP="00244E09">
            <w:pPr>
              <w:rPr>
                <w:sz w:val="20"/>
                <w:szCs w:val="20"/>
              </w:rPr>
            </w:pPr>
            <w:r w:rsidRPr="002E10FB">
              <w:rPr>
                <w:i/>
                <w:iCs/>
                <w:sz w:val="20"/>
                <w:szCs w:val="20"/>
              </w:rPr>
              <w:t> </w:t>
            </w:r>
          </w:p>
        </w:tc>
        <w:tc>
          <w:tcPr>
            <w:tcW w:w="2693" w:type="dxa"/>
            <w:noWrap/>
            <w:vAlign w:val="bottom"/>
          </w:tcPr>
          <w:p w:rsidR="00AB4CE5" w:rsidRPr="002E10FB" w:rsidRDefault="00AB4CE5" w:rsidP="00244E09">
            <w:pPr>
              <w:rPr>
                <w:sz w:val="20"/>
                <w:szCs w:val="20"/>
              </w:rPr>
            </w:pPr>
            <w:r w:rsidRPr="002E10FB">
              <w:rPr>
                <w:i/>
                <w:iCs/>
                <w:sz w:val="20"/>
                <w:szCs w:val="20"/>
              </w:rPr>
              <w:t> </w:t>
            </w:r>
          </w:p>
        </w:tc>
        <w:tc>
          <w:tcPr>
            <w:tcW w:w="2410" w:type="dxa"/>
            <w:noWrap/>
            <w:vAlign w:val="bottom"/>
          </w:tcPr>
          <w:p w:rsidR="00AB4CE5" w:rsidRPr="002E10FB" w:rsidRDefault="00AB4CE5" w:rsidP="00244E09">
            <w:pPr>
              <w:rPr>
                <w:sz w:val="20"/>
                <w:szCs w:val="20"/>
              </w:rPr>
            </w:pPr>
            <w:r w:rsidRPr="002E10FB">
              <w:rPr>
                <w:i/>
                <w:iCs/>
                <w:sz w:val="20"/>
                <w:szCs w:val="20"/>
              </w:rPr>
              <w:t> </w:t>
            </w:r>
          </w:p>
        </w:tc>
        <w:tc>
          <w:tcPr>
            <w:tcW w:w="1559" w:type="dxa"/>
            <w:noWrap/>
            <w:vAlign w:val="bottom"/>
          </w:tcPr>
          <w:p w:rsidR="00AB4CE5" w:rsidRPr="002E10FB" w:rsidRDefault="00AB4CE5" w:rsidP="00244E09">
            <w:pPr>
              <w:rPr>
                <w:sz w:val="20"/>
                <w:szCs w:val="20"/>
              </w:rPr>
            </w:pPr>
            <w:r w:rsidRPr="002E10FB">
              <w:rPr>
                <w:i/>
                <w:iCs/>
                <w:sz w:val="20"/>
                <w:szCs w:val="20"/>
              </w:rPr>
              <w:t> </w:t>
            </w:r>
          </w:p>
        </w:tc>
        <w:tc>
          <w:tcPr>
            <w:tcW w:w="1560" w:type="dxa"/>
            <w:noWrap/>
            <w:vAlign w:val="bottom"/>
          </w:tcPr>
          <w:p w:rsidR="00AB4CE5" w:rsidRPr="002E10FB" w:rsidRDefault="00AB4CE5" w:rsidP="00244E09">
            <w:pPr>
              <w:rPr>
                <w:sz w:val="20"/>
                <w:szCs w:val="20"/>
              </w:rPr>
            </w:pPr>
            <w:r w:rsidRPr="002E10FB">
              <w:rPr>
                <w:i/>
                <w:iCs/>
                <w:sz w:val="20"/>
                <w:szCs w:val="20"/>
              </w:rPr>
              <w:t> </w:t>
            </w:r>
          </w:p>
        </w:tc>
        <w:tc>
          <w:tcPr>
            <w:tcW w:w="2411" w:type="dxa"/>
            <w:noWrap/>
            <w:vAlign w:val="bottom"/>
          </w:tcPr>
          <w:p w:rsidR="00AB4CE5" w:rsidRPr="002E10FB" w:rsidRDefault="00AB4CE5" w:rsidP="00244E09">
            <w:pPr>
              <w:rPr>
                <w:sz w:val="20"/>
                <w:szCs w:val="20"/>
              </w:rPr>
            </w:pPr>
            <w:r w:rsidRPr="002E10FB">
              <w:rPr>
                <w:i/>
                <w:iCs/>
                <w:sz w:val="20"/>
                <w:szCs w:val="20"/>
              </w:rPr>
              <w:t> </w:t>
            </w:r>
          </w:p>
        </w:tc>
      </w:tr>
    </w:tbl>
    <w:p w:rsidR="00AB4CE5" w:rsidRDefault="00AB4CE5" w:rsidP="004561A8">
      <w:pPr>
        <w:pStyle w:val="Times12"/>
        <w:rPr>
          <w:sz w:val="20"/>
          <w:szCs w:val="20"/>
        </w:rPr>
      </w:pPr>
    </w:p>
    <w:p w:rsidR="00AB4CE5" w:rsidRDefault="00AB4CE5" w:rsidP="004561A8">
      <w:pPr>
        <w:pStyle w:val="Times12"/>
        <w:rPr>
          <w:sz w:val="20"/>
          <w:szCs w:val="20"/>
        </w:rPr>
      </w:pPr>
    </w:p>
    <w:p w:rsidR="00AB4CE5" w:rsidRDefault="00AB4CE5" w:rsidP="004561A8">
      <w:pPr>
        <w:pStyle w:val="Times12"/>
        <w:rPr>
          <w:sz w:val="20"/>
          <w:szCs w:val="20"/>
        </w:rPr>
      </w:pPr>
    </w:p>
    <w:p w:rsidR="00AB4CE5" w:rsidRPr="00F232DB" w:rsidRDefault="00AB4CE5" w:rsidP="00F232DB">
      <w:pPr>
        <w:autoSpaceDE w:val="0"/>
        <w:autoSpaceDN w:val="0"/>
        <w:adjustRightInd w:val="0"/>
        <w:ind w:left="540"/>
        <w:rPr>
          <w:b/>
          <w:bCs/>
        </w:rPr>
      </w:pPr>
      <w:bookmarkStart w:id="234" w:name="ТАБЛИЦА2"/>
      <w:r w:rsidRPr="00F232DB">
        <w:rPr>
          <w:b/>
          <w:bCs/>
        </w:rPr>
        <w:t>Пакет, подтверждающих документов в соответствии с типом предприятия</w:t>
      </w:r>
      <w:r>
        <w:rPr>
          <w:b/>
          <w:bCs/>
        </w:rPr>
        <w:t xml:space="preserve"> к Таблице №2 (обязательны к предоставлению):</w:t>
      </w:r>
    </w:p>
    <w:bookmarkEnd w:id="234"/>
    <w:p w:rsidR="00AB4CE5" w:rsidRPr="00AC3826" w:rsidRDefault="00AB4CE5" w:rsidP="00F232DB">
      <w:pPr>
        <w:autoSpaceDE w:val="0"/>
        <w:autoSpaceDN w:val="0"/>
        <w:adjustRightInd w:val="0"/>
        <w:ind w:left="540"/>
      </w:pPr>
    </w:p>
    <w:tbl>
      <w:tblPr>
        <w:tblW w:w="1475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AB4CE5" w:rsidRPr="00FC5365">
        <w:trPr>
          <w:trHeight w:val="374"/>
        </w:trPr>
        <w:tc>
          <w:tcPr>
            <w:tcW w:w="655" w:type="dxa"/>
            <w:vMerge w:val="restart"/>
            <w:vAlign w:val="center"/>
          </w:tcPr>
          <w:p w:rsidR="00AB4CE5" w:rsidRPr="00FC5365" w:rsidRDefault="00AB4CE5" w:rsidP="00712998">
            <w:pPr>
              <w:tabs>
                <w:tab w:val="left" w:pos="3710"/>
              </w:tabs>
              <w:jc w:val="center"/>
              <w:rPr>
                <w:b/>
                <w:bCs/>
              </w:rPr>
            </w:pPr>
            <w:r w:rsidRPr="00FC5365">
              <w:rPr>
                <w:b/>
                <w:bCs/>
              </w:rPr>
              <w:t>№</w:t>
            </w:r>
          </w:p>
          <w:p w:rsidR="00AB4CE5" w:rsidRPr="00FC5365" w:rsidRDefault="00AB4CE5" w:rsidP="00712998">
            <w:pPr>
              <w:tabs>
                <w:tab w:val="left" w:pos="3710"/>
              </w:tabs>
              <w:jc w:val="center"/>
              <w:rPr>
                <w:b/>
                <w:bCs/>
              </w:rPr>
            </w:pPr>
            <w:r w:rsidRPr="00FC5365">
              <w:rPr>
                <w:b/>
                <w:bCs/>
              </w:rPr>
              <w:t>п/п</w:t>
            </w:r>
          </w:p>
        </w:tc>
        <w:tc>
          <w:tcPr>
            <w:tcW w:w="7421" w:type="dxa"/>
            <w:vMerge w:val="restart"/>
            <w:vAlign w:val="center"/>
          </w:tcPr>
          <w:p w:rsidR="00AB4CE5" w:rsidRPr="00FC5365" w:rsidRDefault="00AB4CE5" w:rsidP="00712998">
            <w:pPr>
              <w:tabs>
                <w:tab w:val="left" w:pos="3710"/>
              </w:tabs>
              <w:jc w:val="center"/>
              <w:rPr>
                <w:b/>
                <w:bCs/>
              </w:rPr>
            </w:pPr>
            <w:r w:rsidRPr="00FC5365">
              <w:rPr>
                <w:b/>
                <w:bCs/>
              </w:rPr>
              <w:t>Наименование документа</w:t>
            </w:r>
          </w:p>
        </w:tc>
        <w:tc>
          <w:tcPr>
            <w:tcW w:w="6682" w:type="dxa"/>
            <w:gridSpan w:val="6"/>
            <w:vAlign w:val="center"/>
          </w:tcPr>
          <w:p w:rsidR="00AB4CE5" w:rsidRPr="00FC5365" w:rsidRDefault="00AB4CE5" w:rsidP="00712998">
            <w:pPr>
              <w:tabs>
                <w:tab w:val="left" w:pos="3710"/>
              </w:tabs>
              <w:jc w:val="center"/>
              <w:rPr>
                <w:b/>
                <w:bCs/>
              </w:rPr>
            </w:pPr>
            <w:r w:rsidRPr="00FC5365">
              <w:rPr>
                <w:b/>
                <w:bCs/>
              </w:rPr>
              <w:t>Тип предприятия</w:t>
            </w:r>
          </w:p>
        </w:tc>
      </w:tr>
      <w:tr w:rsidR="00AB4CE5" w:rsidRPr="00BC6669">
        <w:trPr>
          <w:trHeight w:val="171"/>
        </w:trPr>
        <w:tc>
          <w:tcPr>
            <w:tcW w:w="655" w:type="dxa"/>
            <w:vMerge/>
            <w:vAlign w:val="center"/>
          </w:tcPr>
          <w:p w:rsidR="00AB4CE5" w:rsidRPr="00FC5365" w:rsidRDefault="00AB4CE5" w:rsidP="00712998">
            <w:pPr>
              <w:tabs>
                <w:tab w:val="left" w:pos="3710"/>
              </w:tabs>
              <w:jc w:val="center"/>
              <w:rPr>
                <w:b/>
                <w:bCs/>
              </w:rPr>
            </w:pPr>
          </w:p>
        </w:tc>
        <w:tc>
          <w:tcPr>
            <w:tcW w:w="7421" w:type="dxa"/>
            <w:vMerge/>
            <w:vAlign w:val="center"/>
          </w:tcPr>
          <w:p w:rsidR="00AB4CE5" w:rsidRPr="00BC6669" w:rsidRDefault="00AB4CE5" w:rsidP="00712998">
            <w:pPr>
              <w:tabs>
                <w:tab w:val="left" w:pos="3710"/>
              </w:tabs>
              <w:jc w:val="center"/>
            </w:pPr>
          </w:p>
        </w:tc>
        <w:tc>
          <w:tcPr>
            <w:tcW w:w="788" w:type="dxa"/>
            <w:vAlign w:val="center"/>
          </w:tcPr>
          <w:p w:rsidR="00AB4CE5" w:rsidRPr="00BC6669" w:rsidRDefault="00AB4CE5" w:rsidP="00712998">
            <w:pPr>
              <w:tabs>
                <w:tab w:val="left" w:pos="3710"/>
              </w:tabs>
              <w:jc w:val="center"/>
            </w:pPr>
            <w:r w:rsidRPr="00BC6669">
              <w:t>ООО</w:t>
            </w:r>
          </w:p>
        </w:tc>
        <w:tc>
          <w:tcPr>
            <w:tcW w:w="858" w:type="dxa"/>
            <w:vAlign w:val="center"/>
          </w:tcPr>
          <w:p w:rsidR="00AB4CE5" w:rsidRPr="00BC6669" w:rsidRDefault="00AB4CE5" w:rsidP="00712998">
            <w:pPr>
              <w:tabs>
                <w:tab w:val="left" w:pos="3710"/>
              </w:tabs>
              <w:jc w:val="center"/>
            </w:pPr>
            <w:r w:rsidRPr="00BC6669">
              <w:t>ОАО</w:t>
            </w:r>
          </w:p>
        </w:tc>
        <w:tc>
          <w:tcPr>
            <w:tcW w:w="858" w:type="dxa"/>
            <w:vAlign w:val="center"/>
          </w:tcPr>
          <w:p w:rsidR="00AB4CE5" w:rsidRPr="00BC6669" w:rsidRDefault="00AB4CE5" w:rsidP="00712998">
            <w:pPr>
              <w:tabs>
                <w:tab w:val="left" w:pos="3710"/>
              </w:tabs>
              <w:jc w:val="center"/>
            </w:pPr>
            <w:r w:rsidRPr="00BC6669">
              <w:t>ЗАО</w:t>
            </w:r>
          </w:p>
        </w:tc>
        <w:tc>
          <w:tcPr>
            <w:tcW w:w="1029" w:type="dxa"/>
            <w:vAlign w:val="center"/>
          </w:tcPr>
          <w:p w:rsidR="00AB4CE5" w:rsidRPr="00BC6669" w:rsidRDefault="00AB4CE5" w:rsidP="00712998">
            <w:pPr>
              <w:tabs>
                <w:tab w:val="left" w:pos="3710"/>
              </w:tabs>
              <w:jc w:val="center"/>
            </w:pPr>
            <w:r w:rsidRPr="00BC6669">
              <w:t>ФГУП</w:t>
            </w:r>
          </w:p>
        </w:tc>
        <w:tc>
          <w:tcPr>
            <w:tcW w:w="880" w:type="dxa"/>
            <w:vAlign w:val="center"/>
          </w:tcPr>
          <w:p w:rsidR="00AB4CE5" w:rsidRPr="00BC6669" w:rsidRDefault="00AB4CE5" w:rsidP="00712998">
            <w:pPr>
              <w:tabs>
                <w:tab w:val="left" w:pos="3710"/>
              </w:tabs>
              <w:jc w:val="center"/>
            </w:pPr>
            <w:r w:rsidRPr="00BC6669">
              <w:t>МУП</w:t>
            </w:r>
          </w:p>
        </w:tc>
        <w:tc>
          <w:tcPr>
            <w:tcW w:w="2269" w:type="dxa"/>
            <w:vAlign w:val="center"/>
          </w:tcPr>
          <w:p w:rsidR="00AB4CE5" w:rsidRPr="00BC6669" w:rsidRDefault="00AB4CE5" w:rsidP="00712998">
            <w:pPr>
              <w:tabs>
                <w:tab w:val="left" w:pos="3710"/>
              </w:tabs>
              <w:jc w:val="center"/>
            </w:pPr>
            <w:r w:rsidRPr="00BC6669">
              <w:t>Некоммерческие организации</w:t>
            </w:r>
          </w:p>
        </w:tc>
      </w:tr>
      <w:tr w:rsidR="00AB4CE5" w:rsidRPr="00BC6669">
        <w:trPr>
          <w:trHeight w:val="374"/>
        </w:trPr>
        <w:tc>
          <w:tcPr>
            <w:tcW w:w="655" w:type="dxa"/>
          </w:tcPr>
          <w:p w:rsidR="00AB4CE5" w:rsidRPr="00FC5365" w:rsidRDefault="00AB4CE5" w:rsidP="00712998">
            <w:pPr>
              <w:tabs>
                <w:tab w:val="left" w:pos="3710"/>
              </w:tabs>
              <w:jc w:val="center"/>
              <w:rPr>
                <w:b/>
                <w:bCs/>
              </w:rPr>
            </w:pPr>
            <w:r w:rsidRPr="00FC5365">
              <w:rPr>
                <w:b/>
                <w:bCs/>
              </w:rPr>
              <w:t>1</w:t>
            </w:r>
          </w:p>
        </w:tc>
        <w:tc>
          <w:tcPr>
            <w:tcW w:w="7421" w:type="dxa"/>
          </w:tcPr>
          <w:p w:rsidR="00AB4CE5" w:rsidRPr="00BC6669" w:rsidRDefault="00AB4CE5" w:rsidP="0071299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r w:rsidRPr="00BC6669">
              <w:t>+</w:t>
            </w:r>
          </w:p>
        </w:tc>
        <w:tc>
          <w:tcPr>
            <w:tcW w:w="880" w:type="dxa"/>
          </w:tcPr>
          <w:p w:rsidR="00AB4CE5" w:rsidRPr="00BC6669" w:rsidRDefault="00AB4CE5" w:rsidP="00712998">
            <w:pPr>
              <w:tabs>
                <w:tab w:val="left" w:pos="3710"/>
              </w:tabs>
              <w:jc w:val="center"/>
            </w:pPr>
            <w:r w:rsidRPr="00BC6669">
              <w:t>+</w:t>
            </w:r>
          </w:p>
        </w:tc>
        <w:tc>
          <w:tcPr>
            <w:tcW w:w="2269" w:type="dxa"/>
          </w:tcPr>
          <w:p w:rsidR="00AB4CE5" w:rsidRPr="00BC6669" w:rsidRDefault="00AB4CE5" w:rsidP="00712998">
            <w:pPr>
              <w:tabs>
                <w:tab w:val="left" w:pos="3710"/>
              </w:tabs>
              <w:jc w:val="center"/>
            </w:pPr>
            <w:r w:rsidRPr="00BC6669">
              <w:t>+</w:t>
            </w:r>
          </w:p>
        </w:tc>
      </w:tr>
      <w:tr w:rsidR="00AB4CE5" w:rsidRPr="00BC6669">
        <w:trPr>
          <w:trHeight w:val="356"/>
        </w:trPr>
        <w:tc>
          <w:tcPr>
            <w:tcW w:w="655" w:type="dxa"/>
          </w:tcPr>
          <w:p w:rsidR="00AB4CE5" w:rsidRPr="00FC5365" w:rsidRDefault="00AB4CE5" w:rsidP="00712998">
            <w:pPr>
              <w:tabs>
                <w:tab w:val="left" w:pos="3710"/>
              </w:tabs>
              <w:jc w:val="center"/>
              <w:rPr>
                <w:b/>
                <w:bCs/>
              </w:rPr>
            </w:pPr>
            <w:r w:rsidRPr="00FC5365">
              <w:rPr>
                <w:b/>
                <w:bCs/>
              </w:rPr>
              <w:t>2</w:t>
            </w:r>
          </w:p>
        </w:tc>
        <w:tc>
          <w:tcPr>
            <w:tcW w:w="7421" w:type="dxa"/>
          </w:tcPr>
          <w:p w:rsidR="00AB4CE5" w:rsidRPr="00BC6669" w:rsidRDefault="00AB4CE5" w:rsidP="0071299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p>
        </w:tc>
        <w:tc>
          <w:tcPr>
            <w:tcW w:w="858" w:type="dxa"/>
          </w:tcPr>
          <w:p w:rsidR="00AB4CE5" w:rsidRPr="00BC6669" w:rsidRDefault="00AB4CE5" w:rsidP="00712998">
            <w:pPr>
              <w:tabs>
                <w:tab w:val="left" w:pos="3710"/>
              </w:tabs>
              <w:jc w:val="center"/>
            </w:pPr>
          </w:p>
        </w:tc>
        <w:tc>
          <w:tcPr>
            <w:tcW w:w="1029" w:type="dxa"/>
          </w:tcPr>
          <w:p w:rsidR="00AB4CE5" w:rsidRPr="00BC6669" w:rsidRDefault="00AB4CE5" w:rsidP="00712998">
            <w:pPr>
              <w:tabs>
                <w:tab w:val="left" w:pos="3710"/>
              </w:tabs>
              <w:jc w:val="center"/>
            </w:pPr>
          </w:p>
        </w:tc>
        <w:tc>
          <w:tcPr>
            <w:tcW w:w="880" w:type="dxa"/>
          </w:tcPr>
          <w:p w:rsidR="00AB4CE5" w:rsidRPr="00BC6669" w:rsidRDefault="00AB4CE5" w:rsidP="00712998">
            <w:pPr>
              <w:tabs>
                <w:tab w:val="left" w:pos="3710"/>
              </w:tabs>
              <w:jc w:val="center"/>
            </w:pPr>
          </w:p>
        </w:tc>
        <w:tc>
          <w:tcPr>
            <w:tcW w:w="2269" w:type="dxa"/>
          </w:tcPr>
          <w:p w:rsidR="00AB4CE5" w:rsidRPr="00BC6669" w:rsidRDefault="00AB4CE5" w:rsidP="00712998">
            <w:pPr>
              <w:tabs>
                <w:tab w:val="left" w:pos="3710"/>
              </w:tabs>
              <w:jc w:val="center"/>
            </w:pPr>
            <w:r w:rsidRPr="00BC6669">
              <w:t>+</w:t>
            </w:r>
          </w:p>
        </w:tc>
      </w:tr>
      <w:tr w:rsidR="00AB4CE5" w:rsidRPr="00BC6669">
        <w:trPr>
          <w:trHeight w:val="309"/>
        </w:trPr>
        <w:tc>
          <w:tcPr>
            <w:tcW w:w="655" w:type="dxa"/>
          </w:tcPr>
          <w:p w:rsidR="00AB4CE5" w:rsidRPr="00FC5365" w:rsidRDefault="00AB4CE5" w:rsidP="00712998">
            <w:pPr>
              <w:tabs>
                <w:tab w:val="left" w:pos="3710"/>
              </w:tabs>
              <w:jc w:val="center"/>
              <w:rPr>
                <w:b/>
                <w:bCs/>
              </w:rPr>
            </w:pPr>
            <w:r w:rsidRPr="00FC5365">
              <w:rPr>
                <w:b/>
                <w:bCs/>
              </w:rPr>
              <w:t>3</w:t>
            </w:r>
          </w:p>
        </w:tc>
        <w:tc>
          <w:tcPr>
            <w:tcW w:w="7421" w:type="dxa"/>
          </w:tcPr>
          <w:p w:rsidR="00AB4CE5" w:rsidRDefault="00AB4CE5" w:rsidP="002D5D07">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AB4CE5" w:rsidRDefault="00AB4CE5"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AB4CE5" w:rsidRPr="00BC6669" w:rsidRDefault="00AB4CE5"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r w:rsidRPr="00BC6669">
              <w:t>+</w:t>
            </w:r>
          </w:p>
        </w:tc>
        <w:tc>
          <w:tcPr>
            <w:tcW w:w="880" w:type="dxa"/>
          </w:tcPr>
          <w:p w:rsidR="00AB4CE5" w:rsidRPr="00BC6669" w:rsidRDefault="00AB4CE5" w:rsidP="00712998">
            <w:pPr>
              <w:tabs>
                <w:tab w:val="left" w:pos="3710"/>
              </w:tabs>
              <w:jc w:val="center"/>
            </w:pPr>
            <w:r w:rsidRPr="00BC6669">
              <w:t>+</w:t>
            </w:r>
          </w:p>
        </w:tc>
        <w:tc>
          <w:tcPr>
            <w:tcW w:w="2269" w:type="dxa"/>
          </w:tcPr>
          <w:p w:rsidR="00AB4CE5" w:rsidRPr="00BC6669" w:rsidRDefault="00AB4CE5" w:rsidP="00712998">
            <w:pPr>
              <w:tabs>
                <w:tab w:val="left" w:pos="3710"/>
              </w:tabs>
              <w:jc w:val="center"/>
            </w:pPr>
            <w:r w:rsidRPr="00BC6669">
              <w:t>+</w:t>
            </w:r>
          </w:p>
        </w:tc>
      </w:tr>
      <w:tr w:rsidR="00AB4CE5" w:rsidRPr="00BC6669">
        <w:trPr>
          <w:trHeight w:val="356"/>
        </w:trPr>
        <w:tc>
          <w:tcPr>
            <w:tcW w:w="655" w:type="dxa"/>
          </w:tcPr>
          <w:p w:rsidR="00AB4CE5" w:rsidRPr="00FC5365" w:rsidRDefault="00AB4CE5" w:rsidP="00712998">
            <w:pPr>
              <w:tabs>
                <w:tab w:val="left" w:pos="3710"/>
              </w:tabs>
              <w:jc w:val="center"/>
              <w:rPr>
                <w:b/>
                <w:bCs/>
              </w:rPr>
            </w:pPr>
            <w:r w:rsidRPr="00FC5365">
              <w:rPr>
                <w:b/>
                <w:bCs/>
              </w:rPr>
              <w:t>4</w:t>
            </w:r>
          </w:p>
        </w:tc>
        <w:tc>
          <w:tcPr>
            <w:tcW w:w="7421" w:type="dxa"/>
          </w:tcPr>
          <w:p w:rsidR="00AB4CE5" w:rsidRDefault="00AB4CE5"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AB4CE5" w:rsidRPr="00BC6669" w:rsidRDefault="00AB4CE5" w:rsidP="0071299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r w:rsidRPr="00BC6669">
              <w:t>+</w:t>
            </w:r>
          </w:p>
        </w:tc>
        <w:tc>
          <w:tcPr>
            <w:tcW w:w="880" w:type="dxa"/>
          </w:tcPr>
          <w:p w:rsidR="00AB4CE5" w:rsidRPr="00BC6669" w:rsidRDefault="00AB4CE5" w:rsidP="00712998">
            <w:pPr>
              <w:tabs>
                <w:tab w:val="left" w:pos="3710"/>
              </w:tabs>
              <w:jc w:val="center"/>
            </w:pPr>
            <w:r w:rsidRPr="00BC6669">
              <w:t>+</w:t>
            </w:r>
          </w:p>
        </w:tc>
        <w:tc>
          <w:tcPr>
            <w:tcW w:w="2269" w:type="dxa"/>
          </w:tcPr>
          <w:p w:rsidR="00AB4CE5" w:rsidRPr="00BC6669" w:rsidRDefault="00AB4CE5" w:rsidP="00712998">
            <w:pPr>
              <w:tabs>
                <w:tab w:val="left" w:pos="3710"/>
              </w:tabs>
              <w:jc w:val="center"/>
            </w:pPr>
            <w:r w:rsidRPr="00BC6669">
              <w:t>+</w:t>
            </w:r>
          </w:p>
        </w:tc>
      </w:tr>
      <w:tr w:rsidR="00AB4CE5" w:rsidRPr="00BC6669">
        <w:trPr>
          <w:trHeight w:val="676"/>
        </w:trPr>
        <w:tc>
          <w:tcPr>
            <w:tcW w:w="655" w:type="dxa"/>
          </w:tcPr>
          <w:p w:rsidR="00AB4CE5" w:rsidRPr="00FC5365" w:rsidRDefault="00AB4CE5" w:rsidP="00712998">
            <w:pPr>
              <w:tabs>
                <w:tab w:val="left" w:pos="3710"/>
              </w:tabs>
              <w:jc w:val="center"/>
              <w:rPr>
                <w:b/>
                <w:bCs/>
              </w:rPr>
            </w:pPr>
            <w:r w:rsidRPr="00FC5365">
              <w:rPr>
                <w:b/>
                <w:bCs/>
              </w:rPr>
              <w:t>5</w:t>
            </w:r>
          </w:p>
        </w:tc>
        <w:tc>
          <w:tcPr>
            <w:tcW w:w="7421" w:type="dxa"/>
          </w:tcPr>
          <w:p w:rsidR="00AB4CE5" w:rsidRDefault="00AB4CE5" w:rsidP="00712998">
            <w:pPr>
              <w:tabs>
                <w:tab w:val="left" w:pos="3710"/>
              </w:tabs>
            </w:pPr>
            <w:r w:rsidRPr="00BC6669">
              <w:t>Решение (приказ) о назначении руководителя организации</w:t>
            </w:r>
            <w:r>
              <w:t>:</w:t>
            </w:r>
          </w:p>
          <w:p w:rsidR="00AB4CE5" w:rsidRPr="00BC6669" w:rsidRDefault="00AB4CE5"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r w:rsidRPr="00BC6669">
              <w:t>+</w:t>
            </w:r>
          </w:p>
        </w:tc>
        <w:tc>
          <w:tcPr>
            <w:tcW w:w="880" w:type="dxa"/>
          </w:tcPr>
          <w:p w:rsidR="00AB4CE5" w:rsidRPr="00BC6669" w:rsidRDefault="00AB4CE5" w:rsidP="00712998">
            <w:pPr>
              <w:tabs>
                <w:tab w:val="left" w:pos="3710"/>
              </w:tabs>
              <w:jc w:val="center"/>
            </w:pPr>
            <w:r w:rsidRPr="00BC6669">
              <w:t>+</w:t>
            </w:r>
          </w:p>
        </w:tc>
        <w:tc>
          <w:tcPr>
            <w:tcW w:w="2269" w:type="dxa"/>
          </w:tcPr>
          <w:p w:rsidR="00AB4CE5" w:rsidRPr="00BC6669" w:rsidRDefault="00AB4CE5" w:rsidP="00712998">
            <w:pPr>
              <w:tabs>
                <w:tab w:val="left" w:pos="3710"/>
              </w:tabs>
              <w:jc w:val="center"/>
            </w:pPr>
            <w:r w:rsidRPr="00BC6669">
              <w:t>+</w:t>
            </w:r>
          </w:p>
        </w:tc>
      </w:tr>
      <w:tr w:rsidR="00AB4CE5" w:rsidRPr="00BC6669">
        <w:trPr>
          <w:trHeight w:val="659"/>
        </w:trPr>
        <w:tc>
          <w:tcPr>
            <w:tcW w:w="655" w:type="dxa"/>
          </w:tcPr>
          <w:p w:rsidR="00AB4CE5" w:rsidRPr="00FC5365" w:rsidRDefault="00AB4CE5" w:rsidP="00712998">
            <w:pPr>
              <w:tabs>
                <w:tab w:val="left" w:pos="3710"/>
              </w:tabs>
              <w:jc w:val="center"/>
              <w:rPr>
                <w:b/>
                <w:bCs/>
              </w:rPr>
            </w:pPr>
            <w:r w:rsidRPr="00FC5365">
              <w:rPr>
                <w:b/>
                <w:bCs/>
              </w:rPr>
              <w:t>6</w:t>
            </w:r>
          </w:p>
        </w:tc>
        <w:tc>
          <w:tcPr>
            <w:tcW w:w="7421" w:type="dxa"/>
          </w:tcPr>
          <w:p w:rsidR="00AB4CE5" w:rsidRDefault="00AB4CE5" w:rsidP="00712998">
            <w:pPr>
              <w:tabs>
                <w:tab w:val="left" w:pos="3710"/>
              </w:tabs>
            </w:pPr>
            <w:r w:rsidRPr="00BC6669">
              <w:t xml:space="preserve">Сведения о серии и номере паспорта руководителя </w:t>
            </w:r>
          </w:p>
          <w:p w:rsidR="00AB4CE5" w:rsidRPr="00BC6669" w:rsidRDefault="00AB4CE5" w:rsidP="00712998">
            <w:pPr>
              <w:tabs>
                <w:tab w:val="left" w:pos="3710"/>
              </w:tabs>
            </w:pPr>
            <w:r>
              <w:t>(копия паспорта или справка в свободной форме на бланке организации)</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r w:rsidRPr="00BC6669">
              <w:t>+</w:t>
            </w:r>
          </w:p>
        </w:tc>
        <w:tc>
          <w:tcPr>
            <w:tcW w:w="880" w:type="dxa"/>
          </w:tcPr>
          <w:p w:rsidR="00AB4CE5" w:rsidRPr="00BC6669" w:rsidRDefault="00AB4CE5" w:rsidP="00712998">
            <w:pPr>
              <w:tabs>
                <w:tab w:val="left" w:pos="3710"/>
              </w:tabs>
              <w:jc w:val="center"/>
            </w:pPr>
            <w:r w:rsidRPr="00BC6669">
              <w:t>+</w:t>
            </w:r>
          </w:p>
        </w:tc>
        <w:tc>
          <w:tcPr>
            <w:tcW w:w="2269" w:type="dxa"/>
          </w:tcPr>
          <w:p w:rsidR="00AB4CE5" w:rsidRPr="00BC6669" w:rsidRDefault="00AB4CE5" w:rsidP="00712998">
            <w:pPr>
              <w:tabs>
                <w:tab w:val="left" w:pos="3710"/>
              </w:tabs>
              <w:jc w:val="center"/>
            </w:pPr>
            <w:r w:rsidRPr="00BC6669">
              <w:t>+</w:t>
            </w:r>
          </w:p>
        </w:tc>
      </w:tr>
      <w:tr w:rsidR="00AB4CE5" w:rsidRPr="00BC6669">
        <w:trPr>
          <w:trHeight w:val="676"/>
        </w:trPr>
        <w:tc>
          <w:tcPr>
            <w:tcW w:w="655" w:type="dxa"/>
          </w:tcPr>
          <w:p w:rsidR="00AB4CE5" w:rsidRPr="00FC5365" w:rsidRDefault="00AB4CE5" w:rsidP="00712998">
            <w:pPr>
              <w:tabs>
                <w:tab w:val="left" w:pos="3710"/>
              </w:tabs>
              <w:jc w:val="center"/>
              <w:rPr>
                <w:b/>
                <w:bCs/>
              </w:rPr>
            </w:pPr>
            <w:r w:rsidRPr="00FC5365">
              <w:rPr>
                <w:b/>
                <w:bCs/>
              </w:rPr>
              <w:t>7</w:t>
            </w:r>
          </w:p>
        </w:tc>
        <w:tc>
          <w:tcPr>
            <w:tcW w:w="7421" w:type="dxa"/>
          </w:tcPr>
          <w:p w:rsidR="00AB4CE5" w:rsidRPr="00BC6669" w:rsidRDefault="00AB4CE5"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bCs/>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r w:rsidRPr="00BC6669">
              <w:t>+</w:t>
            </w:r>
          </w:p>
        </w:tc>
        <w:tc>
          <w:tcPr>
            <w:tcW w:w="880" w:type="dxa"/>
          </w:tcPr>
          <w:p w:rsidR="00AB4CE5" w:rsidRPr="00BC6669" w:rsidRDefault="00AB4CE5" w:rsidP="00712998">
            <w:pPr>
              <w:tabs>
                <w:tab w:val="left" w:pos="3710"/>
              </w:tabs>
              <w:jc w:val="center"/>
            </w:pPr>
            <w:r w:rsidRPr="00BC6669">
              <w:t>+</w:t>
            </w:r>
          </w:p>
        </w:tc>
        <w:tc>
          <w:tcPr>
            <w:tcW w:w="2269" w:type="dxa"/>
          </w:tcPr>
          <w:p w:rsidR="00AB4CE5" w:rsidRPr="00BC6669" w:rsidRDefault="00AB4CE5" w:rsidP="00712998">
            <w:pPr>
              <w:tabs>
                <w:tab w:val="left" w:pos="3710"/>
              </w:tabs>
              <w:jc w:val="center"/>
            </w:pPr>
            <w:r w:rsidRPr="00BC6669">
              <w:t>+</w:t>
            </w:r>
          </w:p>
        </w:tc>
      </w:tr>
      <w:tr w:rsidR="00AB4CE5" w:rsidRPr="00BC6669">
        <w:trPr>
          <w:trHeight w:val="356"/>
        </w:trPr>
        <w:tc>
          <w:tcPr>
            <w:tcW w:w="655" w:type="dxa"/>
          </w:tcPr>
          <w:p w:rsidR="00AB4CE5" w:rsidRPr="00FC5365" w:rsidRDefault="00AB4CE5" w:rsidP="00712998">
            <w:pPr>
              <w:tabs>
                <w:tab w:val="left" w:pos="3710"/>
              </w:tabs>
              <w:jc w:val="center"/>
              <w:rPr>
                <w:b/>
                <w:bCs/>
              </w:rPr>
            </w:pPr>
            <w:r w:rsidRPr="00FC5365">
              <w:rPr>
                <w:b/>
                <w:bCs/>
              </w:rPr>
              <w:t>8</w:t>
            </w:r>
          </w:p>
        </w:tc>
        <w:tc>
          <w:tcPr>
            <w:tcW w:w="7421" w:type="dxa"/>
          </w:tcPr>
          <w:p w:rsidR="00AB4CE5" w:rsidRPr="00BC6669" w:rsidRDefault="00AB4CE5" w:rsidP="0071299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Pr>
          <w:p w:rsidR="00AB4CE5" w:rsidRPr="00BC6669" w:rsidRDefault="00AB4CE5" w:rsidP="00712998">
            <w:pPr>
              <w:tabs>
                <w:tab w:val="left" w:pos="3710"/>
              </w:tabs>
              <w:jc w:val="center"/>
            </w:pP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p>
        </w:tc>
        <w:tc>
          <w:tcPr>
            <w:tcW w:w="880" w:type="dxa"/>
          </w:tcPr>
          <w:p w:rsidR="00AB4CE5" w:rsidRPr="00BC6669" w:rsidRDefault="00AB4CE5" w:rsidP="00712998">
            <w:pPr>
              <w:tabs>
                <w:tab w:val="left" w:pos="3710"/>
              </w:tabs>
              <w:jc w:val="center"/>
            </w:pPr>
          </w:p>
        </w:tc>
        <w:tc>
          <w:tcPr>
            <w:tcW w:w="2269" w:type="dxa"/>
          </w:tcPr>
          <w:p w:rsidR="00AB4CE5" w:rsidRPr="00BC6669" w:rsidRDefault="00AB4CE5" w:rsidP="00712998">
            <w:pPr>
              <w:tabs>
                <w:tab w:val="left" w:pos="3710"/>
              </w:tabs>
              <w:jc w:val="center"/>
            </w:pPr>
          </w:p>
        </w:tc>
      </w:tr>
      <w:tr w:rsidR="00AB4CE5" w:rsidRPr="00BC6669">
        <w:trPr>
          <w:trHeight w:val="976"/>
        </w:trPr>
        <w:tc>
          <w:tcPr>
            <w:tcW w:w="655" w:type="dxa"/>
          </w:tcPr>
          <w:p w:rsidR="00AB4CE5" w:rsidRPr="00FC5365" w:rsidRDefault="00AB4CE5" w:rsidP="00712998">
            <w:pPr>
              <w:tabs>
                <w:tab w:val="left" w:pos="3710"/>
              </w:tabs>
              <w:jc w:val="center"/>
              <w:rPr>
                <w:b/>
                <w:bCs/>
              </w:rPr>
            </w:pPr>
            <w:r w:rsidRPr="00FC5365">
              <w:rPr>
                <w:b/>
                <w:bCs/>
              </w:rPr>
              <w:t>9</w:t>
            </w:r>
          </w:p>
        </w:tc>
        <w:tc>
          <w:tcPr>
            <w:tcW w:w="7421" w:type="dxa"/>
          </w:tcPr>
          <w:p w:rsidR="00AB4CE5" w:rsidRPr="00BC6669" w:rsidRDefault="00AB4CE5"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p>
        </w:tc>
        <w:tc>
          <w:tcPr>
            <w:tcW w:w="880" w:type="dxa"/>
          </w:tcPr>
          <w:p w:rsidR="00AB4CE5" w:rsidRPr="00BC6669" w:rsidRDefault="00AB4CE5" w:rsidP="00712998">
            <w:pPr>
              <w:tabs>
                <w:tab w:val="left" w:pos="3710"/>
              </w:tabs>
              <w:jc w:val="center"/>
            </w:pPr>
          </w:p>
        </w:tc>
        <w:tc>
          <w:tcPr>
            <w:tcW w:w="2269" w:type="dxa"/>
            <w:vMerge w:val="restart"/>
          </w:tcPr>
          <w:p w:rsidR="00AB4CE5" w:rsidRPr="00BC6669" w:rsidRDefault="00AB4CE5" w:rsidP="00712998">
            <w:pPr>
              <w:tabs>
                <w:tab w:val="left" w:pos="3710"/>
              </w:tabs>
              <w:jc w:val="center"/>
            </w:pPr>
            <w:r w:rsidRPr="00BC6669">
              <w:t>Сведения об учредителях – по п.п. 9, 10</w:t>
            </w:r>
          </w:p>
        </w:tc>
      </w:tr>
      <w:tr w:rsidR="00AB4CE5" w:rsidRPr="00BC6669">
        <w:trPr>
          <w:trHeight w:val="527"/>
        </w:trPr>
        <w:tc>
          <w:tcPr>
            <w:tcW w:w="655" w:type="dxa"/>
          </w:tcPr>
          <w:p w:rsidR="00AB4CE5" w:rsidRPr="00FC5365" w:rsidRDefault="00AB4CE5" w:rsidP="00712998">
            <w:pPr>
              <w:tabs>
                <w:tab w:val="left" w:pos="3710"/>
              </w:tabs>
              <w:jc w:val="center"/>
              <w:rPr>
                <w:b/>
                <w:bCs/>
              </w:rPr>
            </w:pPr>
            <w:r w:rsidRPr="00FC5365">
              <w:rPr>
                <w:b/>
                <w:bCs/>
              </w:rPr>
              <w:t>10</w:t>
            </w:r>
          </w:p>
        </w:tc>
        <w:tc>
          <w:tcPr>
            <w:tcW w:w="7421" w:type="dxa"/>
          </w:tcPr>
          <w:p w:rsidR="00AB4CE5" w:rsidRPr="00BC6669" w:rsidRDefault="00AB4CE5" w:rsidP="00712998">
            <w:pPr>
              <w:tabs>
                <w:tab w:val="left" w:pos="3710"/>
              </w:tabs>
            </w:pPr>
            <w:r w:rsidRPr="00BC6669">
              <w:t>Сведения о собственниках – юридических лицах: ИНН, ОГРН, адрес места нахождения</w:t>
            </w:r>
          </w:p>
        </w:tc>
        <w:tc>
          <w:tcPr>
            <w:tcW w:w="78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858" w:type="dxa"/>
          </w:tcPr>
          <w:p w:rsidR="00AB4CE5" w:rsidRPr="00BC6669" w:rsidRDefault="00AB4CE5" w:rsidP="00712998">
            <w:pPr>
              <w:tabs>
                <w:tab w:val="left" w:pos="3710"/>
              </w:tabs>
              <w:jc w:val="center"/>
            </w:pPr>
            <w:r w:rsidRPr="00BC6669">
              <w:t>+</w:t>
            </w:r>
          </w:p>
        </w:tc>
        <w:tc>
          <w:tcPr>
            <w:tcW w:w="1029" w:type="dxa"/>
          </w:tcPr>
          <w:p w:rsidR="00AB4CE5" w:rsidRPr="00BC6669" w:rsidRDefault="00AB4CE5" w:rsidP="00712998">
            <w:pPr>
              <w:tabs>
                <w:tab w:val="left" w:pos="3710"/>
              </w:tabs>
              <w:jc w:val="center"/>
            </w:pPr>
          </w:p>
          <w:p w:rsidR="00AB4CE5" w:rsidRPr="00BC6669" w:rsidRDefault="00AB4CE5" w:rsidP="00712998">
            <w:pPr>
              <w:tabs>
                <w:tab w:val="left" w:pos="3710"/>
              </w:tabs>
              <w:jc w:val="center"/>
            </w:pPr>
          </w:p>
        </w:tc>
        <w:tc>
          <w:tcPr>
            <w:tcW w:w="880" w:type="dxa"/>
          </w:tcPr>
          <w:p w:rsidR="00AB4CE5" w:rsidRPr="00BC6669" w:rsidRDefault="00AB4CE5" w:rsidP="00712998">
            <w:pPr>
              <w:tabs>
                <w:tab w:val="left" w:pos="3710"/>
              </w:tabs>
              <w:jc w:val="center"/>
            </w:pPr>
            <w:r w:rsidRPr="00BC6669">
              <w:t>+</w:t>
            </w:r>
          </w:p>
        </w:tc>
        <w:tc>
          <w:tcPr>
            <w:tcW w:w="2269" w:type="dxa"/>
            <w:vMerge/>
          </w:tcPr>
          <w:p w:rsidR="00AB4CE5" w:rsidRPr="00BC6669" w:rsidRDefault="00AB4CE5" w:rsidP="00712998">
            <w:pPr>
              <w:tabs>
                <w:tab w:val="left" w:pos="3710"/>
              </w:tabs>
              <w:jc w:val="center"/>
            </w:pPr>
          </w:p>
        </w:tc>
      </w:tr>
    </w:tbl>
    <w:p w:rsidR="00AB4CE5" w:rsidRDefault="00AB4CE5" w:rsidP="00F232DB">
      <w:pPr>
        <w:pStyle w:val="31"/>
        <w:tabs>
          <w:tab w:val="clear" w:pos="1307"/>
        </w:tabs>
        <w:ind w:left="1260"/>
      </w:pPr>
    </w:p>
    <w:p w:rsidR="00AB4CE5" w:rsidRPr="00E4489B" w:rsidRDefault="00AB4CE5" w:rsidP="00712998">
      <w:pPr>
        <w:pStyle w:val="31"/>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Default="00AB4CE5" w:rsidP="009A1BFD">
      <w:pPr>
        <w:pStyle w:val="Times12"/>
        <w:jc w:val="left"/>
        <w:rPr>
          <w:sz w:val="20"/>
          <w:szCs w:val="20"/>
        </w:rPr>
      </w:pPr>
    </w:p>
    <w:p w:rsidR="00AB4CE5" w:rsidRPr="002E10FB" w:rsidRDefault="00AB4CE5" w:rsidP="009A1BFD">
      <w:pPr>
        <w:pStyle w:val="Times12"/>
        <w:jc w:val="left"/>
        <w:rPr>
          <w:sz w:val="20"/>
          <w:szCs w:val="20"/>
        </w:rPr>
        <w:sectPr w:rsidR="00AB4CE5" w:rsidRPr="002E10FB" w:rsidSect="00C62F68">
          <w:pgSz w:w="16840" w:h="11907" w:orient="landscape" w:code="9"/>
          <w:pgMar w:top="1418" w:right="1134" w:bottom="567" w:left="1134" w:header="567" w:footer="567" w:gutter="0"/>
          <w:cols w:space="708"/>
          <w:docGrid w:linePitch="360"/>
        </w:sect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bookmarkStart w:id="235" w:name="_План_распределения_объемов_выполнен"/>
      <w:bookmarkStart w:id="236" w:name="_Ref318824453"/>
      <w:bookmarkStart w:id="237" w:name="_Toc329341999"/>
      <w:bookmarkEnd w:id="235"/>
    </w:p>
    <w:p w:rsidR="00AB4CE5" w:rsidRPr="00D44A9A" w:rsidRDefault="00AB4CE5" w:rsidP="000A78A7">
      <w:pPr>
        <w:jc w:val="right"/>
        <w:rPr>
          <w:sz w:val="28"/>
          <w:szCs w:val="28"/>
        </w:rPr>
      </w:pPr>
      <w:bookmarkStart w:id="238" w:name="форма3"/>
      <w:r>
        <w:rPr>
          <w:sz w:val="28"/>
          <w:szCs w:val="28"/>
        </w:rPr>
        <w:t>Форма 3</w:t>
      </w:r>
    </w:p>
    <w:bookmarkEnd w:id="238"/>
    <w:p w:rsidR="00AB4CE5" w:rsidRPr="00225DB0" w:rsidRDefault="00AB4CE5" w:rsidP="000A78A7">
      <w:pPr>
        <w:pStyle w:val="Times12"/>
        <w:ind w:left="5103" w:firstLine="0"/>
        <w:jc w:val="left"/>
      </w:pPr>
      <w:r w:rsidRPr="00225DB0">
        <w:t>Приложение к заявке на участие в запросе цен</w:t>
      </w:r>
    </w:p>
    <w:p w:rsidR="00AB4CE5" w:rsidRDefault="00AB4CE5" w:rsidP="000A78A7">
      <w:pPr>
        <w:pStyle w:val="Times12"/>
        <w:ind w:left="5103" w:firstLine="0"/>
        <w:jc w:val="left"/>
      </w:pPr>
      <w:r w:rsidRPr="00225DB0">
        <w:t>от «___» __________ 20___ г. № ______</w:t>
      </w:r>
    </w:p>
    <w:p w:rsidR="00AB4CE5" w:rsidRPr="00225DB0" w:rsidRDefault="00AB4CE5" w:rsidP="000A78A7">
      <w:pPr>
        <w:pStyle w:val="Times12"/>
        <w:ind w:left="5103" w:firstLine="0"/>
        <w:jc w:val="left"/>
      </w:pPr>
    </w:p>
    <w:p w:rsidR="00AB4CE5" w:rsidRPr="00225DB0" w:rsidRDefault="00AB4CE5" w:rsidP="000A78A7">
      <w:pPr>
        <w:jc w:val="center"/>
      </w:pPr>
      <w:r w:rsidRPr="00225DB0">
        <w:t>Открытый запрос цен в электронной форме на право заключения договора</w:t>
      </w:r>
      <w:r w:rsidRPr="00225DB0">
        <w:rPr>
          <w:b/>
          <w:bCs/>
          <w:i/>
          <w:iCs/>
        </w:rPr>
        <w:t xml:space="preserve"> </w:t>
      </w:r>
      <w:r w:rsidRPr="00225DB0">
        <w:t>на ______________________</w:t>
      </w:r>
    </w:p>
    <w:p w:rsidR="00AB4CE5" w:rsidRDefault="00AB4CE5" w:rsidP="001A584C">
      <w:pPr>
        <w:pStyle w:val="Default"/>
        <w:jc w:val="center"/>
        <w:rPr>
          <w:sz w:val="28"/>
          <w:szCs w:val="28"/>
        </w:rPr>
      </w:pPr>
    </w:p>
    <w:p w:rsidR="00AB4CE5" w:rsidRDefault="00AB4CE5" w:rsidP="001A584C">
      <w:pPr>
        <w:pStyle w:val="Default"/>
        <w:jc w:val="center"/>
        <w:rPr>
          <w:sz w:val="28"/>
          <w:szCs w:val="28"/>
        </w:rPr>
      </w:pPr>
      <w:r>
        <w:rPr>
          <w:sz w:val="28"/>
          <w:szCs w:val="28"/>
        </w:rPr>
        <w:t xml:space="preserve">ТЕХНИЧЕСКОЕ ПРЕДЛОЖЕНИЕ </w:t>
      </w:r>
    </w:p>
    <w:p w:rsidR="00AB4CE5" w:rsidRDefault="00AB4CE5" w:rsidP="001A584C">
      <w:pPr>
        <w:pStyle w:val="Default"/>
        <w:jc w:val="center"/>
        <w:rPr>
          <w:sz w:val="28"/>
          <w:szCs w:val="28"/>
        </w:rPr>
      </w:pPr>
    </w:p>
    <w:p w:rsidR="00AB4CE5" w:rsidRDefault="00AB4CE5" w:rsidP="000A78A7">
      <w:pPr>
        <w:pStyle w:val="Default"/>
        <w:rPr>
          <w:sz w:val="28"/>
          <w:szCs w:val="28"/>
        </w:rPr>
      </w:pPr>
      <w:r>
        <w:rPr>
          <w:sz w:val="28"/>
          <w:szCs w:val="28"/>
        </w:rPr>
        <w:t>Участник запроса цен: ________________________________</w:t>
      </w:r>
    </w:p>
    <w:p w:rsidR="00AB4CE5" w:rsidRDefault="00AB4CE5" w:rsidP="001A584C">
      <w:pPr>
        <w:pStyle w:val="Default"/>
        <w:jc w:val="center"/>
        <w:rPr>
          <w:b/>
          <w:bCs/>
          <w:i/>
          <w:iCs/>
          <w:sz w:val="23"/>
          <w:szCs w:val="23"/>
        </w:rPr>
      </w:pPr>
    </w:p>
    <w:p w:rsidR="00AB4CE5" w:rsidRDefault="00AB4CE5" w:rsidP="001A584C">
      <w:pPr>
        <w:pStyle w:val="Default"/>
        <w:jc w:val="center"/>
        <w:rPr>
          <w:b/>
          <w:bCs/>
          <w:i/>
          <w:iCs/>
          <w:sz w:val="23"/>
          <w:szCs w:val="23"/>
        </w:rPr>
      </w:pPr>
      <w:r>
        <w:rPr>
          <w:b/>
          <w:bCs/>
          <w:i/>
          <w:iCs/>
          <w:sz w:val="23"/>
          <w:szCs w:val="23"/>
        </w:rPr>
        <w:t>Суть технического предложения</w:t>
      </w:r>
    </w:p>
    <w:p w:rsidR="00AB4CE5" w:rsidRDefault="00AB4CE5" w:rsidP="001A584C">
      <w:pPr>
        <w:pStyle w:val="Default"/>
        <w:jc w:val="center"/>
        <w:rPr>
          <w:sz w:val="23"/>
          <w:szCs w:val="23"/>
        </w:rPr>
      </w:pPr>
    </w:p>
    <w:p w:rsidR="00AB4CE5" w:rsidRPr="00DC5A26" w:rsidRDefault="00AB4CE5"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B4CE5" w:rsidRPr="00DC5A26" w:rsidRDefault="00AB4CE5"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B4CE5" w:rsidRDefault="00AB4CE5" w:rsidP="000A78A7">
      <w:pPr>
        <w:pStyle w:val="Default"/>
        <w:rPr>
          <w:sz w:val="16"/>
          <w:szCs w:val="16"/>
        </w:rPr>
      </w:pPr>
    </w:p>
    <w:p w:rsidR="00AB4CE5" w:rsidRDefault="00AB4CE5" w:rsidP="000A78A7">
      <w:pPr>
        <w:pStyle w:val="Default"/>
        <w:rPr>
          <w:sz w:val="28"/>
          <w:szCs w:val="28"/>
        </w:rPr>
      </w:pPr>
      <w:r>
        <w:rPr>
          <w:sz w:val="28"/>
          <w:szCs w:val="28"/>
        </w:rPr>
        <w:t>М.П.</w:t>
      </w:r>
    </w:p>
    <w:p w:rsidR="00AB4CE5" w:rsidRDefault="00AB4CE5" w:rsidP="000A78A7">
      <w:pPr>
        <w:pStyle w:val="Default"/>
        <w:rPr>
          <w:sz w:val="28"/>
          <w:szCs w:val="28"/>
        </w:rPr>
      </w:pPr>
    </w:p>
    <w:p w:rsidR="00AB4CE5" w:rsidRDefault="00AB4CE5" w:rsidP="001A584C">
      <w:pPr>
        <w:pStyle w:val="Default"/>
        <w:rPr>
          <w:sz w:val="23"/>
          <w:szCs w:val="23"/>
        </w:rPr>
      </w:pPr>
      <w:r>
        <w:rPr>
          <w:sz w:val="23"/>
          <w:szCs w:val="23"/>
        </w:rPr>
        <w:t xml:space="preserve">ИНСТРУКЦИИ ПО ЗАПОЛНЕНИЮ </w:t>
      </w:r>
    </w:p>
    <w:p w:rsidR="00AB4CE5" w:rsidRDefault="00AB4CE5"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AB4CE5" w:rsidRDefault="00AB4CE5"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AB4CE5" w:rsidRDefault="00AB4CE5"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AB4CE5" w:rsidRDefault="00AB4CE5"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AB4CE5" w:rsidRDefault="00AB4CE5"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AB4CE5" w:rsidRDefault="00AB4CE5" w:rsidP="001A584C">
      <w:pPr>
        <w:pStyle w:val="Default"/>
        <w:rPr>
          <w:sz w:val="23"/>
          <w:szCs w:val="23"/>
        </w:rPr>
      </w:pPr>
    </w:p>
    <w:p w:rsidR="00AB4CE5" w:rsidRDefault="00AB4CE5" w:rsidP="001A584C">
      <w:pPr>
        <w:pStyle w:val="Default"/>
        <w:rPr>
          <w:sz w:val="23"/>
          <w:szCs w:val="23"/>
        </w:rPr>
      </w:pPr>
      <w:r>
        <w:rPr>
          <w:b/>
          <w:bCs/>
          <w:i/>
          <w:iCs/>
          <w:sz w:val="23"/>
          <w:szCs w:val="23"/>
        </w:rPr>
        <w:t xml:space="preserve">[для закупок товаров] </w:t>
      </w:r>
    </w:p>
    <w:p w:rsidR="00AB4CE5" w:rsidRDefault="00AB4CE5" w:rsidP="001A584C">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AB4CE5" w:rsidRDefault="00AB4CE5" w:rsidP="001A584C">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AB4CE5" w:rsidRDefault="00AB4CE5" w:rsidP="001A584C">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AB4CE5" w:rsidRDefault="00AB4CE5" w:rsidP="001A584C">
      <w:pPr>
        <w:pStyle w:val="Default"/>
        <w:spacing w:after="30"/>
        <w:rPr>
          <w:sz w:val="23"/>
          <w:szCs w:val="23"/>
        </w:rPr>
      </w:pPr>
      <w:r>
        <w:rPr>
          <w:sz w:val="23"/>
          <w:szCs w:val="23"/>
        </w:rPr>
        <w:t xml:space="preserve">- описание комплектации товара; </w:t>
      </w:r>
    </w:p>
    <w:p w:rsidR="00AB4CE5" w:rsidRDefault="00AB4CE5" w:rsidP="001A584C">
      <w:pPr>
        <w:pStyle w:val="Default"/>
        <w:rPr>
          <w:sz w:val="23"/>
          <w:szCs w:val="23"/>
        </w:rPr>
      </w:pPr>
      <w:r>
        <w:rPr>
          <w:sz w:val="23"/>
          <w:szCs w:val="23"/>
        </w:rPr>
        <w:t>- указание количества товаров;</w:t>
      </w:r>
    </w:p>
    <w:p w:rsidR="00AB4CE5" w:rsidRPr="00B47231" w:rsidRDefault="00AB4CE5" w:rsidP="00B47231">
      <w:pPr>
        <w:pStyle w:val="a"/>
        <w:numPr>
          <w:ilvl w:val="0"/>
          <w:numId w:val="0"/>
        </w:numPr>
        <w:spacing w:line="240" w:lineRule="auto"/>
        <w:rPr>
          <w:sz w:val="23"/>
          <w:szCs w:val="23"/>
        </w:rPr>
      </w:pPr>
      <w:r w:rsidRPr="00B47231">
        <w:rPr>
          <w:sz w:val="23"/>
          <w:szCs w:val="23"/>
        </w:rPr>
        <w:t>- указание даты производства товара.</w:t>
      </w:r>
    </w:p>
    <w:p w:rsidR="00AB4CE5" w:rsidRDefault="00AB4CE5" w:rsidP="001A584C">
      <w:pPr>
        <w:pStyle w:val="Default"/>
        <w:rPr>
          <w:sz w:val="23"/>
          <w:szCs w:val="23"/>
        </w:rPr>
      </w:pPr>
    </w:p>
    <w:p w:rsidR="00AB4CE5" w:rsidRDefault="00AB4CE5"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AB4CE5" w:rsidRDefault="00AB4CE5" w:rsidP="001A584C">
      <w:pPr>
        <w:pStyle w:val="Default"/>
        <w:rPr>
          <w:sz w:val="23"/>
          <w:szCs w:val="23"/>
        </w:rPr>
      </w:pPr>
    </w:p>
    <w:p w:rsidR="00AB4CE5" w:rsidRDefault="00AB4CE5" w:rsidP="00853F25">
      <w:pPr>
        <w:pStyle w:val="Times12"/>
        <w:jc w:val="right"/>
        <w:rPr>
          <w:sz w:val="28"/>
          <w:szCs w:val="28"/>
        </w:rPr>
      </w:pPr>
    </w:p>
    <w:p w:rsidR="00AB4CE5" w:rsidRDefault="00AB4CE5" w:rsidP="00853F25">
      <w:pPr>
        <w:pStyle w:val="Times12"/>
        <w:jc w:val="right"/>
        <w:rPr>
          <w:sz w:val="28"/>
          <w:szCs w:val="28"/>
        </w:rPr>
      </w:pPr>
    </w:p>
    <w:p w:rsidR="00AB4CE5" w:rsidRDefault="00AB4CE5" w:rsidP="00853F25">
      <w:pPr>
        <w:pStyle w:val="Times12"/>
        <w:jc w:val="right"/>
        <w:rPr>
          <w:sz w:val="28"/>
          <w:szCs w:val="28"/>
        </w:rPr>
      </w:pPr>
    </w:p>
    <w:p w:rsidR="00AB4CE5" w:rsidRDefault="00AB4CE5" w:rsidP="00853F25">
      <w:pPr>
        <w:pStyle w:val="Times12"/>
        <w:jc w:val="right"/>
        <w:rPr>
          <w:sz w:val="28"/>
          <w:szCs w:val="28"/>
        </w:rPr>
      </w:pPr>
    </w:p>
    <w:p w:rsidR="00AB4CE5" w:rsidRDefault="00AB4CE5" w:rsidP="00853F25">
      <w:pPr>
        <w:pStyle w:val="Times12"/>
        <w:jc w:val="right"/>
        <w:rPr>
          <w:sz w:val="28"/>
          <w:szCs w:val="28"/>
        </w:rPr>
      </w:pPr>
    </w:p>
    <w:p w:rsidR="00AB4CE5" w:rsidRPr="00B272BC" w:rsidRDefault="00AB4CE5" w:rsidP="00853F25">
      <w:pPr>
        <w:pStyle w:val="Times12"/>
        <w:jc w:val="right"/>
        <w:rPr>
          <w:sz w:val="28"/>
          <w:szCs w:val="28"/>
        </w:rPr>
      </w:pPr>
      <w:bookmarkStart w:id="239" w:name="форма4"/>
      <w:r w:rsidRPr="00B272BC">
        <w:rPr>
          <w:sz w:val="28"/>
          <w:szCs w:val="28"/>
        </w:rPr>
        <w:t xml:space="preserve">Форма </w:t>
      </w:r>
      <w:r>
        <w:rPr>
          <w:sz w:val="28"/>
          <w:szCs w:val="28"/>
        </w:rPr>
        <w:t>4</w:t>
      </w:r>
      <w:r w:rsidRPr="00B272BC">
        <w:rPr>
          <w:sz w:val="28"/>
          <w:szCs w:val="28"/>
        </w:rPr>
        <w:t>.</w:t>
      </w:r>
    </w:p>
    <w:bookmarkEnd w:id="239"/>
    <w:p w:rsidR="00AB4CE5" w:rsidRPr="00B272BC" w:rsidRDefault="00AB4CE5" w:rsidP="00853F25">
      <w:pPr>
        <w:pStyle w:val="Times12"/>
        <w:ind w:left="5245" w:firstLine="0"/>
        <w:jc w:val="left"/>
      </w:pPr>
      <w:r w:rsidRPr="00B272BC">
        <w:t>Приложение к заявке на участие в запросе цен</w:t>
      </w:r>
    </w:p>
    <w:p w:rsidR="00AB4CE5" w:rsidRPr="00B272BC" w:rsidRDefault="00AB4CE5" w:rsidP="00853F25">
      <w:pPr>
        <w:pStyle w:val="Times12"/>
        <w:ind w:left="5245" w:firstLine="0"/>
        <w:jc w:val="left"/>
      </w:pPr>
      <w:r w:rsidRPr="00B272BC">
        <w:t>от «___» __________ 20___ г. № ______</w:t>
      </w:r>
    </w:p>
    <w:p w:rsidR="00AB4CE5" w:rsidRPr="00B272BC" w:rsidRDefault="00AB4CE5" w:rsidP="00853F25">
      <w:pPr>
        <w:pStyle w:val="Times12"/>
        <w:jc w:val="right"/>
        <w:rPr>
          <w:sz w:val="22"/>
          <w:szCs w:val="22"/>
        </w:rPr>
      </w:pPr>
    </w:p>
    <w:p w:rsidR="00AB4CE5" w:rsidRDefault="00AB4CE5" w:rsidP="00F229B1">
      <w:pPr>
        <w:pStyle w:val="Default"/>
        <w:jc w:val="center"/>
        <w:rPr>
          <w:sz w:val="28"/>
          <w:szCs w:val="28"/>
        </w:rPr>
      </w:pPr>
      <w:r>
        <w:rPr>
          <w:sz w:val="28"/>
          <w:szCs w:val="28"/>
        </w:rPr>
        <w:t>ПОДТВЕРЖДЕНИЕ ПРАВА ПОСТАВКИ</w:t>
      </w:r>
    </w:p>
    <w:p w:rsidR="00AB4CE5" w:rsidRDefault="00AB4CE5" w:rsidP="00F229B1">
      <w:pPr>
        <w:pStyle w:val="Default"/>
        <w:jc w:val="center"/>
        <w:rPr>
          <w:sz w:val="28"/>
          <w:szCs w:val="28"/>
        </w:rPr>
      </w:pPr>
    </w:p>
    <w:p w:rsidR="00AB4CE5" w:rsidRDefault="00AB4CE5" w:rsidP="00F229B1">
      <w:pPr>
        <w:pStyle w:val="Default"/>
        <w:rPr>
          <w:sz w:val="23"/>
          <w:szCs w:val="23"/>
        </w:rPr>
      </w:pPr>
      <w:r>
        <w:rPr>
          <w:sz w:val="23"/>
          <w:szCs w:val="23"/>
        </w:rPr>
        <w:t>Настоящим компания ______________________ (</w:t>
      </w:r>
      <w:r>
        <w:rPr>
          <w:i/>
          <w:iCs/>
          <w:sz w:val="23"/>
          <w:szCs w:val="23"/>
        </w:rPr>
        <w:t>указывается полное наименование головного изготовителя (в соответствии с Р 50-605-80-93) оборудования или авторизированного им поставщика</w:t>
      </w:r>
      <w:r>
        <w:rPr>
          <w:sz w:val="23"/>
          <w:szCs w:val="23"/>
        </w:rPr>
        <w:t xml:space="preserve">), являющаяся _________ </w:t>
      </w:r>
      <w:r>
        <w:rPr>
          <w:i/>
          <w:iCs/>
          <w:sz w:val="23"/>
          <w:szCs w:val="23"/>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 w:val="23"/>
          <w:szCs w:val="23"/>
        </w:rPr>
        <w:t>)______________________________ (</w:t>
      </w:r>
      <w:r>
        <w:rPr>
          <w:i/>
          <w:iCs/>
          <w:sz w:val="23"/>
          <w:szCs w:val="23"/>
        </w:rPr>
        <w:t>указывается наименование, марка, модель и тому подобное применительно к оборудованию, предложенному участником запроса цен)</w:t>
      </w:r>
      <w:r>
        <w:rPr>
          <w:sz w:val="23"/>
          <w:szCs w:val="23"/>
        </w:rPr>
        <w:t>, удостоверяет, что участник запроса цен _______________________________ (</w:t>
      </w:r>
      <w:r>
        <w:rPr>
          <w:i/>
          <w:iCs/>
          <w:sz w:val="23"/>
          <w:szCs w:val="23"/>
        </w:rPr>
        <w:t>указывается полное наименование организации, получившей данное право на поставку</w:t>
      </w:r>
      <w:r>
        <w:rPr>
          <w:sz w:val="23"/>
          <w:szCs w:val="23"/>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iCs/>
          <w:sz w:val="23"/>
          <w:szCs w:val="23"/>
        </w:rPr>
        <w:t>указывается количество единиц оборудования, требуемого в соответствии с условиями документации по запросу цен</w:t>
      </w:r>
      <w:r>
        <w:rPr>
          <w:sz w:val="23"/>
          <w:szCs w:val="23"/>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AB4CE5" w:rsidRDefault="00AB4CE5" w:rsidP="00F229B1">
      <w:pPr>
        <w:pStyle w:val="Default"/>
        <w:rPr>
          <w:sz w:val="23"/>
          <w:szCs w:val="23"/>
        </w:rPr>
      </w:pPr>
      <w:r>
        <w:rPr>
          <w:sz w:val="23"/>
          <w:szCs w:val="23"/>
        </w:rPr>
        <w:t xml:space="preserve">Настоящим мы </w:t>
      </w:r>
      <w:r>
        <w:rPr>
          <w:i/>
          <w:iCs/>
          <w:sz w:val="23"/>
          <w:szCs w:val="23"/>
        </w:rPr>
        <w:t xml:space="preserve">гарантируем проведение шеф-монтажа и/или шеф-наладки, а </w:t>
      </w:r>
      <w:r>
        <w:rPr>
          <w:sz w:val="23"/>
          <w:szCs w:val="23"/>
        </w:rPr>
        <w:t xml:space="preserve">также подтверждаем, что распространяем все наши фирменные гарантии на оборудование, поставленное ____________________________ </w:t>
      </w:r>
      <w:r>
        <w:rPr>
          <w:i/>
          <w:iCs/>
          <w:sz w:val="23"/>
          <w:szCs w:val="23"/>
        </w:rPr>
        <w:t xml:space="preserve">(указывается полное наименование организации, получившей данное право на поставку) </w:t>
      </w:r>
      <w:r>
        <w:rPr>
          <w:sz w:val="23"/>
          <w:szCs w:val="23"/>
        </w:rPr>
        <w:t>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AB4CE5" w:rsidRDefault="00AB4CE5" w:rsidP="00F229B1">
      <w:pPr>
        <w:pStyle w:val="Default"/>
        <w:rPr>
          <w:sz w:val="23"/>
          <w:szCs w:val="23"/>
        </w:rPr>
      </w:pPr>
    </w:p>
    <w:p w:rsidR="00AB4CE5" w:rsidRPr="00DC5A26" w:rsidRDefault="00AB4CE5"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B4CE5" w:rsidRPr="00DC5A26" w:rsidRDefault="00AB4CE5"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B4CE5" w:rsidRDefault="00AB4CE5" w:rsidP="00F229B1">
      <w:pPr>
        <w:pStyle w:val="Default"/>
        <w:rPr>
          <w:sz w:val="28"/>
          <w:szCs w:val="28"/>
        </w:rPr>
      </w:pPr>
      <w:r>
        <w:rPr>
          <w:sz w:val="28"/>
          <w:szCs w:val="28"/>
        </w:rPr>
        <w:t>М.П.</w:t>
      </w:r>
    </w:p>
    <w:p w:rsidR="00AB4CE5" w:rsidRDefault="00AB4CE5" w:rsidP="00F229B1">
      <w:pPr>
        <w:pStyle w:val="Default"/>
        <w:rPr>
          <w:sz w:val="28"/>
          <w:szCs w:val="28"/>
        </w:rPr>
      </w:pPr>
    </w:p>
    <w:p w:rsidR="00AB4CE5" w:rsidRDefault="00AB4CE5" w:rsidP="00F229B1">
      <w:pPr>
        <w:pStyle w:val="Default"/>
        <w:rPr>
          <w:sz w:val="28"/>
          <w:szCs w:val="28"/>
        </w:rPr>
      </w:pPr>
    </w:p>
    <w:p w:rsidR="00AB4CE5" w:rsidRDefault="00AB4CE5" w:rsidP="00F229B1">
      <w:pPr>
        <w:pStyle w:val="Default"/>
        <w:rPr>
          <w:sz w:val="23"/>
          <w:szCs w:val="23"/>
        </w:rPr>
      </w:pPr>
      <w:r>
        <w:rPr>
          <w:sz w:val="23"/>
          <w:szCs w:val="23"/>
        </w:rPr>
        <w:t xml:space="preserve">ИНСТРУКЦИИ ПО ЗАПОЛНЕНИЮ </w:t>
      </w:r>
    </w:p>
    <w:p w:rsidR="00AB4CE5" w:rsidRDefault="00AB4CE5" w:rsidP="00F229B1">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AB4CE5" w:rsidRDefault="00AB4CE5" w:rsidP="00F229B1">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данная форма. </w:t>
      </w:r>
    </w:p>
    <w:p w:rsidR="00AB4CE5" w:rsidRDefault="00AB4CE5" w:rsidP="00F229B1">
      <w:pPr>
        <w:pStyle w:val="Default"/>
        <w:spacing w:after="25"/>
        <w:rPr>
          <w:sz w:val="23"/>
          <w:szCs w:val="23"/>
        </w:rPr>
      </w:pPr>
      <w:r>
        <w:rPr>
          <w:sz w:val="23"/>
          <w:szCs w:val="23"/>
        </w:rPr>
        <w:t xml:space="preserve">3. Данная форма заполняется на все виды предлагаемого оборудования (по номенклатуре спецификации </w:t>
      </w:r>
      <w:r>
        <w:rPr>
          <w:b/>
          <w:bCs/>
          <w:i/>
          <w:iCs/>
          <w:sz w:val="23"/>
          <w:szCs w:val="23"/>
        </w:rPr>
        <w:t xml:space="preserve">Части 3 </w:t>
      </w:r>
      <w:r>
        <w:rPr>
          <w:sz w:val="23"/>
          <w:szCs w:val="23"/>
        </w:rPr>
        <w:t xml:space="preserve">«Техническая часть»). </w:t>
      </w:r>
    </w:p>
    <w:p w:rsidR="00AB4CE5" w:rsidRDefault="00AB4CE5" w:rsidP="00F229B1">
      <w:pPr>
        <w:pStyle w:val="Default"/>
        <w:rPr>
          <w:sz w:val="23"/>
          <w:szCs w:val="23"/>
        </w:rPr>
      </w:pPr>
      <w:r>
        <w:rPr>
          <w:sz w:val="23"/>
          <w:szCs w:val="23"/>
        </w:rPr>
        <w:t xml:space="preserve">4. 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 </w:t>
      </w:r>
    </w:p>
    <w:p w:rsidR="00AB4CE5" w:rsidRDefault="00AB4CE5" w:rsidP="00F229B1">
      <w:pPr>
        <w:pStyle w:val="Default"/>
        <w:spacing w:after="17"/>
        <w:rPr>
          <w:sz w:val="23"/>
          <w:szCs w:val="23"/>
        </w:rPr>
      </w:pPr>
      <w:r>
        <w:rPr>
          <w:sz w:val="23"/>
          <w:szCs w:val="23"/>
        </w:rPr>
        <w:t xml:space="preserve">Документ должен быть выдан головным изготовителем (в соответствии с Р 50-605-80-93) оборудования (по номенклатуре спецификации </w:t>
      </w:r>
      <w:r>
        <w:rPr>
          <w:b/>
          <w:bCs/>
          <w:i/>
          <w:iCs/>
          <w:sz w:val="23"/>
          <w:szCs w:val="23"/>
        </w:rPr>
        <w:t xml:space="preserve"> Часть 3 </w:t>
      </w:r>
      <w:r>
        <w:rPr>
          <w:sz w:val="23"/>
          <w:szCs w:val="23"/>
        </w:rPr>
        <w:t xml:space="preserve">«Техническая часть») или иным авторизованным поставщиком; </w:t>
      </w:r>
    </w:p>
    <w:p w:rsidR="00AB4CE5" w:rsidRDefault="00AB4CE5" w:rsidP="00F229B1">
      <w:pPr>
        <w:pStyle w:val="Default"/>
        <w:spacing w:after="17"/>
        <w:rPr>
          <w:sz w:val="23"/>
          <w:szCs w:val="23"/>
        </w:rPr>
      </w:pPr>
      <w:r>
        <w:rPr>
          <w:sz w:val="23"/>
          <w:szCs w:val="23"/>
        </w:rPr>
        <w:t>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Часть 3.</w:t>
      </w:r>
      <w:r>
        <w:rPr>
          <w:b/>
          <w:bCs/>
          <w:i/>
          <w:iCs/>
          <w:sz w:val="23"/>
          <w:szCs w:val="23"/>
        </w:rPr>
        <w:t xml:space="preserve"> </w:t>
      </w:r>
      <w:r>
        <w:rPr>
          <w:sz w:val="23"/>
          <w:szCs w:val="23"/>
        </w:rPr>
        <w:t xml:space="preserve">«Техническая часть»); </w:t>
      </w:r>
    </w:p>
    <w:p w:rsidR="00AB4CE5" w:rsidRDefault="00AB4CE5" w:rsidP="00F229B1">
      <w:pPr>
        <w:pStyle w:val="Default"/>
        <w:spacing w:after="17"/>
        <w:rPr>
          <w:sz w:val="23"/>
          <w:szCs w:val="23"/>
        </w:rPr>
      </w:pPr>
      <w:r>
        <w:rPr>
          <w:sz w:val="23"/>
          <w:szCs w:val="23"/>
        </w:rPr>
        <w:t xml:space="preserve">В документе должно быть упомянуто предложенное участником оборудование (по номенклатуре спецификации </w:t>
      </w:r>
      <w:r>
        <w:rPr>
          <w:b/>
          <w:bCs/>
          <w:i/>
          <w:iCs/>
          <w:sz w:val="23"/>
          <w:szCs w:val="23"/>
        </w:rPr>
        <w:t xml:space="preserve">Часть 3. </w:t>
      </w:r>
      <w:r>
        <w:rPr>
          <w:sz w:val="23"/>
          <w:szCs w:val="23"/>
        </w:rPr>
        <w:t xml:space="preserve">«Техническая часть») с использованием тех же наименований, обозначений, что и в Сводной таблицы стоимости (форма __); </w:t>
      </w:r>
    </w:p>
    <w:p w:rsidR="00AB4CE5" w:rsidRDefault="00AB4CE5" w:rsidP="00F229B1">
      <w:pPr>
        <w:pStyle w:val="Default"/>
        <w:spacing w:after="17"/>
        <w:rPr>
          <w:sz w:val="23"/>
          <w:szCs w:val="23"/>
        </w:rPr>
      </w:pPr>
      <w:r>
        <w:rPr>
          <w:sz w:val="23"/>
          <w:szCs w:val="23"/>
        </w:rPr>
        <w:t xml:space="preserve">В документе должно быть указано количество единиц оборудования (по номенклатуре спецификации </w:t>
      </w:r>
      <w:r>
        <w:rPr>
          <w:b/>
          <w:bCs/>
          <w:i/>
          <w:iCs/>
          <w:sz w:val="23"/>
          <w:szCs w:val="23"/>
        </w:rPr>
        <w:t xml:space="preserve">Часть 3.  </w:t>
      </w:r>
      <w:r>
        <w:rPr>
          <w:sz w:val="23"/>
          <w:szCs w:val="23"/>
        </w:rPr>
        <w:t xml:space="preserve">«Техническая часть») и, что оно предлагается в соответствии с извещением о проведении настоящего запроса цен; </w:t>
      </w:r>
    </w:p>
    <w:p w:rsidR="00AB4CE5" w:rsidRDefault="00AB4CE5" w:rsidP="00F229B1">
      <w:pPr>
        <w:pStyle w:val="Default"/>
        <w:rPr>
          <w:sz w:val="23"/>
          <w:szCs w:val="23"/>
        </w:rPr>
      </w:pPr>
      <w:r>
        <w:rPr>
          <w:sz w:val="23"/>
          <w:szCs w:val="23"/>
        </w:rPr>
        <w:t xml:space="preserve">Из документа должно следовать, что </w:t>
      </w:r>
      <w:r>
        <w:rPr>
          <w:i/>
          <w:iCs/>
          <w:sz w:val="23"/>
          <w:szCs w:val="23"/>
        </w:rPr>
        <w:t xml:space="preserve">головной изготовитель (в соответствии с Р 50-605-80-93), авторизированный поставщик гарантирует проведение шеф-монтажа и/или шеф-наладки, </w:t>
      </w:r>
      <w:r>
        <w:rPr>
          <w:sz w:val="23"/>
          <w:szCs w:val="23"/>
        </w:rPr>
        <w:t xml:space="preserve">на предлагаемое таким образом оборудование (по номенклатуре спецификации </w:t>
      </w:r>
      <w:r>
        <w:rPr>
          <w:b/>
          <w:bCs/>
          <w:i/>
          <w:iCs/>
          <w:sz w:val="23"/>
          <w:szCs w:val="23"/>
        </w:rPr>
        <w:t xml:space="preserve">Часть 3. </w:t>
      </w:r>
      <w:r>
        <w:rPr>
          <w:sz w:val="23"/>
          <w:szCs w:val="23"/>
        </w:rPr>
        <w:t xml:space="preserve">«Техническая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AB4CE5" w:rsidRDefault="00AB4CE5" w:rsidP="00F229B1"/>
    <w:p w:rsidR="00AB4CE5" w:rsidRPr="00B272BC" w:rsidRDefault="00AB4CE5" w:rsidP="00853F25">
      <w:pPr>
        <w:suppressAutoHyphens/>
        <w:overflowPunct w:val="0"/>
        <w:autoSpaceDE w:val="0"/>
        <w:autoSpaceDN w:val="0"/>
        <w:ind w:right="60" w:firstLine="708"/>
        <w:jc w:val="right"/>
        <w:rPr>
          <w:sz w:val="8"/>
          <w:szCs w:val="8"/>
        </w:rPr>
      </w:pPr>
    </w:p>
    <w:p w:rsidR="00AB4CE5" w:rsidRPr="00B272BC" w:rsidRDefault="00AB4CE5" w:rsidP="00853F25">
      <w:pPr>
        <w:pStyle w:val="Times12"/>
        <w:sectPr w:rsidR="00AB4CE5" w:rsidRPr="00B272BC" w:rsidSect="00C87330">
          <w:pgSz w:w="11907" w:h="16840" w:code="9"/>
          <w:pgMar w:top="1134" w:right="737" w:bottom="1701" w:left="1134" w:header="567" w:footer="567" w:gutter="0"/>
          <w:cols w:space="708"/>
          <w:docGrid w:linePitch="360"/>
        </w:sectPr>
      </w:pPr>
      <w:bookmarkStart w:id="240" w:name="_Свидетельство_производителя_оборудо"/>
      <w:bookmarkStart w:id="241" w:name="_Свидетельство_изготовителя_оборудов"/>
      <w:bookmarkEnd w:id="240"/>
      <w:bookmarkEnd w:id="241"/>
    </w:p>
    <w:p w:rsidR="00AB4CE5" w:rsidRPr="00B272BC" w:rsidRDefault="00AB4CE5" w:rsidP="00853F25">
      <w:pPr>
        <w:pStyle w:val="Times12"/>
        <w:jc w:val="right"/>
        <w:rPr>
          <w:sz w:val="28"/>
          <w:szCs w:val="28"/>
        </w:rPr>
      </w:pPr>
      <w:bookmarkStart w:id="242" w:name="форма5"/>
      <w:r w:rsidRPr="00B272BC">
        <w:rPr>
          <w:sz w:val="28"/>
          <w:szCs w:val="28"/>
        </w:rPr>
        <w:t xml:space="preserve">Форма </w:t>
      </w:r>
      <w:r>
        <w:rPr>
          <w:sz w:val="28"/>
          <w:szCs w:val="28"/>
        </w:rPr>
        <w:t>5</w:t>
      </w:r>
    </w:p>
    <w:bookmarkEnd w:id="242"/>
    <w:p w:rsidR="00AB4CE5" w:rsidRPr="00B272BC" w:rsidRDefault="00AB4CE5" w:rsidP="00853F25">
      <w:pPr>
        <w:pStyle w:val="Times12"/>
        <w:ind w:left="5245" w:firstLine="0"/>
        <w:jc w:val="left"/>
      </w:pPr>
      <w:r w:rsidRPr="00B272BC">
        <w:t>Приложение к заявке на участие в запросе цен</w:t>
      </w:r>
    </w:p>
    <w:p w:rsidR="00AB4CE5" w:rsidRPr="00B272BC" w:rsidRDefault="00AB4CE5" w:rsidP="00853F25">
      <w:pPr>
        <w:pStyle w:val="Times12"/>
        <w:ind w:left="5245" w:firstLine="0"/>
        <w:jc w:val="left"/>
      </w:pPr>
      <w:r w:rsidRPr="00B272BC">
        <w:t>от «___» __________ 20___ г. № ______</w:t>
      </w:r>
    </w:p>
    <w:p w:rsidR="00AB4CE5" w:rsidRPr="00B272BC" w:rsidRDefault="00AB4CE5" w:rsidP="00853F25">
      <w:pPr>
        <w:pStyle w:val="Times12"/>
        <w:jc w:val="right"/>
        <w:rPr>
          <w:sz w:val="22"/>
          <w:szCs w:val="22"/>
        </w:rPr>
      </w:pPr>
    </w:p>
    <w:p w:rsidR="00AB4CE5" w:rsidRPr="00B272BC" w:rsidRDefault="00AB4CE5" w:rsidP="00853F25">
      <w:pPr>
        <w:suppressAutoHyphens/>
        <w:overflowPunct w:val="0"/>
        <w:autoSpaceDE w:val="0"/>
        <w:autoSpaceDN w:val="0"/>
        <w:ind w:right="60" w:firstLine="708"/>
        <w:jc w:val="right"/>
        <w:rPr>
          <w:sz w:val="8"/>
          <w:szCs w:val="8"/>
        </w:rPr>
      </w:pPr>
    </w:p>
    <w:p w:rsidR="00AB4CE5" w:rsidRPr="00B272BC" w:rsidRDefault="00AB4CE5" w:rsidP="00853F25">
      <w:pPr>
        <w:pStyle w:val="Heading2"/>
        <w:numPr>
          <w:ilvl w:val="0"/>
          <w:numId w:val="0"/>
        </w:numPr>
        <w:spacing w:before="0" w:after="0"/>
        <w:ind w:right="240"/>
        <w:jc w:val="center"/>
        <w:rPr>
          <w:rFonts w:ascii="Times New Roman" w:hAnsi="Times New Roman" w:cs="Times New Roman"/>
          <w:b w:val="0"/>
          <w:bCs w:val="0"/>
          <w:i w:val="0"/>
          <w:iCs w:val="0"/>
        </w:rPr>
      </w:pPr>
      <w:bookmarkStart w:id="243" w:name="_БАНКОВСКАЯ_ГАРАНТИЯ__Форма"/>
      <w:bookmarkStart w:id="244" w:name="_БАНКОВСКАЯ_ГАРАНТИЯ"/>
      <w:bookmarkStart w:id="245" w:name="_Toc347315028"/>
      <w:bookmarkEnd w:id="243"/>
      <w:bookmarkEnd w:id="244"/>
      <w:r w:rsidRPr="00B272BC">
        <w:rPr>
          <w:rFonts w:ascii="Times New Roman" w:hAnsi="Times New Roman" w:cs="Times New Roman"/>
          <w:b w:val="0"/>
          <w:bCs w:val="0"/>
          <w:i w:val="0"/>
          <w:iCs w:val="0"/>
        </w:rPr>
        <w:t>БАНКОВСКАЯ ГАРАНТИЯ</w:t>
      </w:r>
      <w:bookmarkEnd w:id="245"/>
    </w:p>
    <w:p w:rsidR="00AB4CE5" w:rsidRPr="00B272BC" w:rsidRDefault="00AB4CE5" w:rsidP="00853F25">
      <w:pPr>
        <w:pStyle w:val="Times12"/>
      </w:pPr>
    </w:p>
    <w:p w:rsidR="00AB4CE5" w:rsidRPr="00B272BC" w:rsidRDefault="00AB4CE5" w:rsidP="00853F25">
      <w:pPr>
        <w:pStyle w:val="Times12"/>
        <w:ind w:firstLine="709"/>
        <w:rPr>
          <w:b/>
          <w:bCs/>
          <w:i/>
          <w:iCs/>
        </w:rPr>
      </w:pPr>
      <w:r w:rsidRPr="00B272BC">
        <w:rPr>
          <w:b/>
          <w:bCs/>
          <w:i/>
          <w:iCs/>
        </w:rPr>
        <w:t>Указывается типовая форма банковской гарантии, утвержденная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AB4CE5" w:rsidRPr="00B272BC" w:rsidRDefault="00AB4CE5" w:rsidP="00853F25">
      <w:pPr>
        <w:pStyle w:val="Times12"/>
        <w:sectPr w:rsidR="00AB4CE5" w:rsidRPr="00B272BC" w:rsidSect="00C87330">
          <w:pgSz w:w="11907" w:h="16840" w:code="9"/>
          <w:pgMar w:top="1134" w:right="737" w:bottom="1701" w:left="1134" w:header="567" w:footer="567" w:gutter="0"/>
          <w:cols w:space="708"/>
          <w:docGrid w:linePitch="360"/>
        </w:sectPr>
      </w:pPr>
    </w:p>
    <w:p w:rsidR="00AB4CE5" w:rsidRPr="00B272BC" w:rsidRDefault="00AB4CE5" w:rsidP="00853F25">
      <w:pPr>
        <w:pStyle w:val="Times12"/>
        <w:jc w:val="right"/>
        <w:rPr>
          <w:sz w:val="28"/>
          <w:szCs w:val="28"/>
        </w:rPr>
      </w:pPr>
      <w:bookmarkStart w:id="246" w:name="форма6"/>
      <w:r w:rsidRPr="00B272BC">
        <w:rPr>
          <w:sz w:val="28"/>
          <w:szCs w:val="28"/>
        </w:rPr>
        <w:t xml:space="preserve">Форма </w:t>
      </w:r>
      <w:r>
        <w:rPr>
          <w:sz w:val="28"/>
          <w:szCs w:val="28"/>
        </w:rPr>
        <w:t>6</w:t>
      </w:r>
    </w:p>
    <w:bookmarkEnd w:id="246"/>
    <w:p w:rsidR="00AB4CE5" w:rsidRPr="00B272BC" w:rsidRDefault="00AB4CE5" w:rsidP="00853F25">
      <w:pPr>
        <w:pStyle w:val="Times12"/>
        <w:ind w:left="5245" w:firstLine="0"/>
        <w:jc w:val="left"/>
      </w:pPr>
      <w:r w:rsidRPr="00B272BC">
        <w:t>Приложение к заявке на участие в запросе цен</w:t>
      </w:r>
    </w:p>
    <w:p w:rsidR="00AB4CE5" w:rsidRPr="00B272BC" w:rsidRDefault="00AB4CE5" w:rsidP="00853F25">
      <w:pPr>
        <w:pStyle w:val="Times12"/>
        <w:ind w:left="5245" w:firstLine="0"/>
        <w:jc w:val="left"/>
      </w:pPr>
      <w:r w:rsidRPr="00B272BC">
        <w:t>от «___» __________ 20___ г. № ______</w:t>
      </w:r>
    </w:p>
    <w:p w:rsidR="00AB4CE5" w:rsidRPr="00B272BC" w:rsidRDefault="00AB4CE5" w:rsidP="00853F25">
      <w:pPr>
        <w:pStyle w:val="Times12"/>
        <w:jc w:val="right"/>
        <w:rPr>
          <w:sz w:val="22"/>
          <w:szCs w:val="22"/>
        </w:rPr>
      </w:pPr>
    </w:p>
    <w:p w:rsidR="00AB4CE5" w:rsidRPr="00B272BC" w:rsidRDefault="00AB4CE5" w:rsidP="00853F25">
      <w:pPr>
        <w:suppressAutoHyphens/>
        <w:overflowPunct w:val="0"/>
        <w:autoSpaceDE w:val="0"/>
        <w:autoSpaceDN w:val="0"/>
        <w:ind w:right="60" w:firstLine="708"/>
        <w:jc w:val="right"/>
        <w:rPr>
          <w:sz w:val="8"/>
          <w:szCs w:val="8"/>
        </w:rPr>
      </w:pPr>
    </w:p>
    <w:p w:rsidR="00AB4CE5" w:rsidRPr="00B272BC" w:rsidRDefault="00AB4CE5" w:rsidP="00853F25">
      <w:pPr>
        <w:pStyle w:val="Heading2"/>
        <w:numPr>
          <w:ilvl w:val="0"/>
          <w:numId w:val="0"/>
        </w:numPr>
        <w:spacing w:before="0" w:after="0"/>
        <w:ind w:right="240"/>
        <w:jc w:val="center"/>
        <w:rPr>
          <w:rFonts w:ascii="Times New Roman" w:hAnsi="Times New Roman" w:cs="Times New Roman"/>
          <w:b w:val="0"/>
          <w:bCs w:val="0"/>
          <w:i w:val="0"/>
          <w:iCs w:val="0"/>
        </w:rPr>
      </w:pPr>
      <w:bookmarkStart w:id="247" w:name="_ДОГОВОР_ПОРУЧИТЕЛЬСТВА__Форма"/>
      <w:bookmarkStart w:id="248" w:name="_ДОГОВОР_ПОРУЧИТЕЛЬСТВА"/>
      <w:bookmarkStart w:id="249" w:name="_Toc347315029"/>
      <w:bookmarkEnd w:id="247"/>
      <w:bookmarkEnd w:id="248"/>
      <w:r w:rsidRPr="00B272BC">
        <w:rPr>
          <w:rFonts w:ascii="Times New Roman" w:hAnsi="Times New Roman" w:cs="Times New Roman"/>
          <w:b w:val="0"/>
          <w:bCs w:val="0"/>
          <w:i w:val="0"/>
          <w:iCs w:val="0"/>
        </w:rPr>
        <w:t>ДОГОВОР ПОРУЧИТЕЛЬСТВА</w:t>
      </w:r>
      <w:bookmarkEnd w:id="249"/>
    </w:p>
    <w:p w:rsidR="00AB4CE5" w:rsidRPr="00B272BC" w:rsidRDefault="00AB4CE5" w:rsidP="00853F25">
      <w:pPr>
        <w:pStyle w:val="Times12"/>
        <w:ind w:firstLine="0"/>
      </w:pPr>
    </w:p>
    <w:p w:rsidR="00AB4CE5" w:rsidRPr="00B272BC" w:rsidRDefault="00AB4CE5" w:rsidP="00853F25">
      <w:pPr>
        <w:pStyle w:val="Times12"/>
        <w:ind w:firstLine="0"/>
        <w:rPr>
          <w:b/>
          <w:bCs/>
          <w:i/>
          <w:iCs/>
        </w:rPr>
      </w:pPr>
      <w:r w:rsidRPr="00B272BC">
        <w:tab/>
      </w:r>
      <w:r w:rsidRPr="00B272BC">
        <w:rPr>
          <w:b/>
          <w:bCs/>
          <w:i/>
          <w:iCs/>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Pr="00853F25" w:rsidRDefault="00AB4CE5" w:rsidP="00853F25"/>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Default="00AB4CE5" w:rsidP="00853F25"/>
    <w:p w:rsidR="00AB4CE5" w:rsidRPr="00853F25" w:rsidRDefault="00AB4CE5" w:rsidP="00853F25"/>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B4CE5" w:rsidRDefault="00AB4CE5" w:rsidP="00853F25"/>
    <w:p w:rsidR="00AB4CE5" w:rsidRPr="008C615D" w:rsidRDefault="00AB4CE5" w:rsidP="008C615D">
      <w:pPr>
        <w:pStyle w:val="Times12"/>
        <w:jc w:val="right"/>
        <w:rPr>
          <w:sz w:val="28"/>
          <w:szCs w:val="28"/>
        </w:rPr>
      </w:pPr>
      <w:bookmarkStart w:id="250" w:name="форма7"/>
      <w:r w:rsidRPr="008C615D">
        <w:rPr>
          <w:sz w:val="28"/>
          <w:szCs w:val="28"/>
        </w:rPr>
        <w:t xml:space="preserve">Форма </w:t>
      </w:r>
      <w:r>
        <w:rPr>
          <w:sz w:val="28"/>
          <w:szCs w:val="28"/>
        </w:rPr>
        <w:t>7</w:t>
      </w:r>
      <w:r w:rsidRPr="008C615D">
        <w:rPr>
          <w:sz w:val="28"/>
          <w:szCs w:val="28"/>
        </w:rPr>
        <w:t>.</w:t>
      </w:r>
    </w:p>
    <w:bookmarkEnd w:id="250"/>
    <w:p w:rsidR="00AB4CE5" w:rsidRPr="006B7CB7" w:rsidRDefault="00AB4CE5" w:rsidP="008C615D">
      <w:pPr>
        <w:pStyle w:val="Times12"/>
        <w:ind w:left="5245" w:firstLine="0"/>
        <w:jc w:val="left"/>
      </w:pPr>
      <w:r w:rsidRPr="006B7CB7">
        <w:t>Приложение к заявке на участие в запросе цен</w:t>
      </w:r>
    </w:p>
    <w:p w:rsidR="00AB4CE5" w:rsidRPr="006B7CB7" w:rsidRDefault="00AB4CE5" w:rsidP="008C615D">
      <w:pPr>
        <w:pStyle w:val="Times12"/>
        <w:ind w:left="5245" w:firstLine="0"/>
        <w:jc w:val="left"/>
      </w:pPr>
      <w:r w:rsidRPr="006B7CB7">
        <w:t>от «___» __________ 20___ г. № ______</w:t>
      </w:r>
    </w:p>
    <w:p w:rsidR="00AB4CE5" w:rsidRDefault="00AB4CE5" w:rsidP="008C615D">
      <w:pPr>
        <w:pStyle w:val="Times12"/>
        <w:jc w:val="right"/>
      </w:pPr>
    </w:p>
    <w:p w:rsidR="00AB4CE5" w:rsidRPr="006B7CB7" w:rsidRDefault="00AB4CE5" w:rsidP="008C615D">
      <w:pPr>
        <w:pStyle w:val="Times12"/>
        <w:jc w:val="right"/>
      </w:pPr>
    </w:p>
    <w:p w:rsidR="00AB4CE5" w:rsidRPr="006B7CB7" w:rsidRDefault="00AB4CE5" w:rsidP="008C615D">
      <w:pPr>
        <w:suppressAutoHyphens/>
        <w:overflowPunct w:val="0"/>
        <w:autoSpaceDE w:val="0"/>
        <w:autoSpaceDN w:val="0"/>
        <w:ind w:right="60" w:firstLine="708"/>
        <w:jc w:val="right"/>
      </w:pPr>
    </w:p>
    <w:p w:rsidR="00AB4CE5" w:rsidRDefault="00AB4CE5" w:rsidP="008C615D">
      <w:pPr>
        <w:jc w:val="center"/>
      </w:pPr>
      <w:r w:rsidRPr="002E0A7E">
        <w:t xml:space="preserve">Открытый </w:t>
      </w:r>
      <w:r>
        <w:t>запрос цен</w:t>
      </w:r>
      <w:r w:rsidRPr="002E0A7E">
        <w:t xml:space="preserve"> в электронной форме на право заключения договора/</w:t>
      </w:r>
      <w:r w:rsidRPr="00CD539C">
        <w:rPr>
          <w:b/>
          <w:bCs/>
          <w:i/>
          <w:iCs/>
        </w:rPr>
        <w:t>ов</w:t>
      </w:r>
      <w:r w:rsidRPr="002E0A7E">
        <w:t xml:space="preserve"> на __________________</w:t>
      </w:r>
    </w:p>
    <w:p w:rsidR="00AB4CE5" w:rsidRDefault="00AB4CE5" w:rsidP="008C615D">
      <w:pPr>
        <w:jc w:val="center"/>
      </w:pPr>
    </w:p>
    <w:p w:rsidR="00AB4CE5" w:rsidRPr="00CD539C" w:rsidRDefault="00AB4CE5" w:rsidP="008C615D">
      <w:pPr>
        <w:jc w:val="center"/>
      </w:pPr>
    </w:p>
    <w:p w:rsidR="00AB4CE5" w:rsidRDefault="00AB4CE5" w:rsidP="008C615D">
      <w:pPr>
        <w:pStyle w:val="Heading2"/>
        <w:numPr>
          <w:ilvl w:val="0"/>
          <w:numId w:val="0"/>
        </w:numPr>
        <w:spacing w:before="0" w:after="0"/>
        <w:jc w:val="center"/>
        <w:rPr>
          <w:rFonts w:ascii="Times New Roman" w:hAnsi="Times New Roman" w:cs="Times New Roman"/>
          <w:b w:val="0"/>
          <w:bCs w:val="0"/>
          <w:i w:val="0"/>
          <w:iCs w:val="0"/>
          <w:sz w:val="24"/>
          <w:szCs w:val="24"/>
        </w:rPr>
      </w:pPr>
      <w:bookmarkStart w:id="251" w:name="_Справка_о_перечне"/>
      <w:bookmarkStart w:id="252" w:name="_СПРАВКА_ОБ_ОПЫТЕ_ВЫПОЛНЕНИЯ_ДОГОВОР"/>
      <w:bookmarkStart w:id="253" w:name="_Toc255987078"/>
      <w:bookmarkStart w:id="254" w:name="_Toc326685771"/>
      <w:bookmarkEnd w:id="251"/>
      <w:bookmarkEnd w:id="252"/>
      <w:r w:rsidRPr="002E0A7E">
        <w:rPr>
          <w:rFonts w:ascii="Times New Roman" w:hAnsi="Times New Roman" w:cs="Times New Roman"/>
          <w:b w:val="0"/>
          <w:bCs w:val="0"/>
          <w:i w:val="0"/>
          <w:iCs w:val="0"/>
          <w:sz w:val="24"/>
          <w:szCs w:val="24"/>
        </w:rPr>
        <w:t>СПРАВКА ОБ ОПЫТЕ ВЫПОЛНЕНИЯ ДОГОВОРОВ</w:t>
      </w:r>
      <w:bookmarkEnd w:id="253"/>
      <w:bookmarkEnd w:id="254"/>
    </w:p>
    <w:p w:rsidR="00AB4CE5" w:rsidRPr="00D44A9A" w:rsidRDefault="00AB4CE5" w:rsidP="00D44A9A">
      <w:pPr>
        <w:jc w:val="center"/>
      </w:pPr>
      <w:r>
        <w:t>АНАЛОГИЧНЫХ ПРЕДМЕТУ ЗАПРОСА ЦЕН</w:t>
      </w:r>
    </w:p>
    <w:p w:rsidR="00AB4CE5" w:rsidRPr="002E0A7E" w:rsidRDefault="00AB4CE5" w:rsidP="008C615D">
      <w:pPr>
        <w:widowControl w:val="0"/>
        <w:autoSpaceDE w:val="0"/>
        <w:autoSpaceDN w:val="0"/>
        <w:adjustRightInd w:val="0"/>
        <w:jc w:val="center"/>
        <w:rPr>
          <w:b/>
          <w:bCs/>
          <w:spacing w:val="-2"/>
          <w:lang w:val="ru-MO"/>
        </w:rPr>
      </w:pPr>
    </w:p>
    <w:p w:rsidR="00AB4CE5" w:rsidRPr="00225DB0" w:rsidRDefault="00AB4CE5" w:rsidP="008C615D">
      <w:pPr>
        <w:pStyle w:val="Times12"/>
        <w:ind w:firstLine="0"/>
      </w:pPr>
      <w:r w:rsidRPr="00225DB0">
        <w:t xml:space="preserve">Участник запроса цен: ________________________________________________________ </w:t>
      </w:r>
    </w:p>
    <w:p w:rsidR="00AB4CE5" w:rsidRDefault="00AB4CE5" w:rsidP="008C615D">
      <w:pPr>
        <w:rPr>
          <w:i/>
          <w:iCs/>
          <w:sz w:val="20"/>
          <w:szCs w:val="20"/>
        </w:rPr>
      </w:pPr>
      <w:r w:rsidRPr="00225DB0">
        <w:t xml:space="preserve">                                           </w:t>
      </w:r>
      <w:r>
        <w:t xml:space="preserve">             </w:t>
      </w:r>
      <w:r w:rsidRPr="00391A8D">
        <w:rPr>
          <w:i/>
          <w:iCs/>
          <w:sz w:val="20"/>
          <w:szCs w:val="20"/>
        </w:rPr>
        <w:t>наименование организации участника запроса цен</w:t>
      </w:r>
    </w:p>
    <w:p w:rsidR="00AB4CE5" w:rsidRPr="00391A8D" w:rsidRDefault="00AB4CE5" w:rsidP="008C615D">
      <w:pPr>
        <w:rPr>
          <w:i/>
          <w:iCs/>
          <w:sz w:val="20"/>
          <w:szCs w:val="20"/>
        </w:rPr>
      </w:pPr>
    </w:p>
    <w:p w:rsidR="00AB4CE5" w:rsidRDefault="00AB4CE5" w:rsidP="008C615D">
      <w:pPr>
        <w:pStyle w:val="Times12"/>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B4CE5" w:rsidRPr="002E0A7E">
        <w:trPr>
          <w:cantSplit/>
          <w:tblHeader/>
        </w:trPr>
        <w:tc>
          <w:tcPr>
            <w:tcW w:w="238" w:type="pct"/>
            <w:vAlign w:val="center"/>
          </w:tcPr>
          <w:p w:rsidR="00AB4CE5" w:rsidRPr="00CD539C" w:rsidRDefault="00AB4CE5" w:rsidP="00F74D57">
            <w:pPr>
              <w:pStyle w:val="a7"/>
              <w:ind w:left="-57" w:right="-57"/>
              <w:jc w:val="center"/>
              <w:rPr>
                <w:sz w:val="24"/>
                <w:szCs w:val="24"/>
              </w:rPr>
            </w:pPr>
            <w:r w:rsidRPr="00CD539C">
              <w:rPr>
                <w:sz w:val="24"/>
                <w:szCs w:val="24"/>
              </w:rPr>
              <w:t>№ п/п</w:t>
            </w:r>
          </w:p>
        </w:tc>
        <w:tc>
          <w:tcPr>
            <w:tcW w:w="1170" w:type="pct"/>
            <w:vAlign w:val="center"/>
          </w:tcPr>
          <w:p w:rsidR="00AB4CE5" w:rsidRDefault="00AB4CE5" w:rsidP="00F74D57">
            <w:pPr>
              <w:pStyle w:val="a7"/>
              <w:ind w:left="-108" w:right="-108"/>
              <w:jc w:val="center"/>
              <w:rPr>
                <w:sz w:val="24"/>
                <w:szCs w:val="24"/>
              </w:rPr>
            </w:pPr>
            <w:r>
              <w:rPr>
                <w:sz w:val="24"/>
                <w:szCs w:val="24"/>
              </w:rPr>
              <w:t>Номер и дата договора,</w:t>
            </w:r>
          </w:p>
          <w:p w:rsidR="00AB4CE5" w:rsidRPr="002E0A7E" w:rsidRDefault="00AB4CE5" w:rsidP="00F74D57">
            <w:pPr>
              <w:pStyle w:val="a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AB4CE5" w:rsidRPr="002E0A7E" w:rsidRDefault="00AB4CE5" w:rsidP="00F74D57">
            <w:pPr>
              <w:pStyle w:val="a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AB4CE5" w:rsidRPr="002E0A7E" w:rsidRDefault="00AB4CE5" w:rsidP="00F74D57">
            <w:pPr>
              <w:pStyle w:val="a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B4CE5" w:rsidRPr="002E0A7E" w:rsidRDefault="00AB4CE5" w:rsidP="00F74D57">
            <w:pPr>
              <w:pStyle w:val="a7"/>
              <w:ind w:left="-57" w:right="-57"/>
              <w:jc w:val="center"/>
              <w:rPr>
                <w:sz w:val="24"/>
                <w:szCs w:val="24"/>
              </w:rPr>
            </w:pPr>
            <w:r w:rsidRPr="002E0A7E">
              <w:rPr>
                <w:sz w:val="24"/>
                <w:szCs w:val="24"/>
              </w:rPr>
              <w:t>Сумма договора, рублей</w:t>
            </w:r>
          </w:p>
        </w:tc>
        <w:tc>
          <w:tcPr>
            <w:tcW w:w="845" w:type="pct"/>
            <w:vAlign w:val="center"/>
          </w:tcPr>
          <w:p w:rsidR="00AB4CE5" w:rsidRPr="002E0A7E" w:rsidRDefault="00AB4CE5" w:rsidP="00F74D57">
            <w:pPr>
              <w:pStyle w:val="a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r w:rsidRPr="002E0A7E">
              <w:t>1.</w:t>
            </w:r>
          </w:p>
        </w:tc>
        <w:tc>
          <w:tcPr>
            <w:tcW w:w="3329" w:type="pct"/>
            <w:gridSpan w:val="3"/>
          </w:tcPr>
          <w:p w:rsidR="00AB4CE5" w:rsidRPr="002E0A7E" w:rsidRDefault="00AB4CE5" w:rsidP="00F74D57">
            <w:pPr>
              <w:pStyle w:val="a8"/>
              <w:spacing w:before="0" w:after="0"/>
            </w:pPr>
            <w:r w:rsidRPr="002E0A7E">
              <w:t>Договор 1</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rPr>
                <w:i/>
                <w:iCs/>
              </w:rPr>
            </w:pPr>
            <w:r w:rsidRPr="002E0A7E">
              <w:rPr>
                <w:i/>
                <w:iCs/>
              </w:rPr>
              <w:t>Общестроитель-ные работы</w:t>
            </w:r>
          </w:p>
        </w:tc>
        <w:tc>
          <w:tcPr>
            <w:tcW w:w="587" w:type="pct"/>
          </w:tcPr>
          <w:p w:rsidR="00AB4CE5" w:rsidRPr="00CD539C" w:rsidRDefault="00AB4CE5" w:rsidP="00F74D57">
            <w:pPr>
              <w:pStyle w:val="a8"/>
              <w:spacing w:before="0" w:after="0"/>
            </w:pPr>
          </w:p>
        </w:tc>
        <w:tc>
          <w:tcPr>
            <w:tcW w:w="845" w:type="pct"/>
          </w:tcPr>
          <w:p w:rsidR="00AB4CE5" w:rsidRPr="00E52B34"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rPr>
                <w:i/>
                <w:iCs/>
              </w:rPr>
              <w:t>Работы по ….</w:t>
            </w:r>
          </w:p>
        </w:tc>
        <w:tc>
          <w:tcPr>
            <w:tcW w:w="587" w:type="pct"/>
          </w:tcPr>
          <w:p w:rsidR="00AB4CE5" w:rsidRPr="00CD539C" w:rsidRDefault="00AB4CE5" w:rsidP="00F74D57">
            <w:pPr>
              <w:pStyle w:val="a8"/>
              <w:spacing w:before="0" w:after="0"/>
            </w:pPr>
          </w:p>
        </w:tc>
        <w:tc>
          <w:tcPr>
            <w:tcW w:w="845" w:type="pct"/>
          </w:tcPr>
          <w:p w:rsidR="00AB4CE5" w:rsidRPr="00E52B34"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t>…</w:t>
            </w:r>
          </w:p>
        </w:tc>
        <w:tc>
          <w:tcPr>
            <w:tcW w:w="587" w:type="pct"/>
          </w:tcPr>
          <w:p w:rsidR="00AB4CE5" w:rsidRPr="00CD539C" w:rsidRDefault="00AB4CE5" w:rsidP="00F74D57">
            <w:pPr>
              <w:pStyle w:val="a8"/>
              <w:spacing w:before="0" w:after="0"/>
            </w:pPr>
          </w:p>
        </w:tc>
        <w:tc>
          <w:tcPr>
            <w:tcW w:w="845" w:type="pct"/>
          </w:tcPr>
          <w:p w:rsidR="00AB4CE5" w:rsidRPr="00E52B34"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rPr>
                <w:i/>
                <w:iCs/>
              </w:rPr>
              <w:t>Проектные работы</w:t>
            </w:r>
          </w:p>
        </w:tc>
        <w:tc>
          <w:tcPr>
            <w:tcW w:w="587" w:type="pct"/>
          </w:tcPr>
          <w:p w:rsidR="00AB4CE5" w:rsidRPr="00CD539C" w:rsidRDefault="00AB4CE5" w:rsidP="00F74D57">
            <w:pPr>
              <w:pStyle w:val="a8"/>
              <w:spacing w:before="0" w:after="0"/>
            </w:pPr>
          </w:p>
        </w:tc>
        <w:tc>
          <w:tcPr>
            <w:tcW w:w="845" w:type="pct"/>
          </w:tcPr>
          <w:p w:rsidR="00AB4CE5" w:rsidRPr="00E52B34"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rPr>
                <w:i/>
                <w:iCs/>
              </w:rPr>
              <w:t>Поставка продукции</w:t>
            </w:r>
          </w:p>
        </w:tc>
        <w:tc>
          <w:tcPr>
            <w:tcW w:w="587" w:type="pct"/>
          </w:tcPr>
          <w:p w:rsidR="00AB4CE5" w:rsidRPr="00CD539C" w:rsidRDefault="00AB4CE5" w:rsidP="00F74D57">
            <w:pPr>
              <w:pStyle w:val="a8"/>
              <w:spacing w:before="0" w:after="0"/>
            </w:pPr>
          </w:p>
        </w:tc>
        <w:tc>
          <w:tcPr>
            <w:tcW w:w="845" w:type="pct"/>
          </w:tcPr>
          <w:p w:rsidR="00AB4CE5" w:rsidRPr="00E52B34"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r w:rsidRPr="002E0A7E">
              <w:t>2.</w:t>
            </w:r>
          </w:p>
        </w:tc>
        <w:tc>
          <w:tcPr>
            <w:tcW w:w="3329" w:type="pct"/>
            <w:gridSpan w:val="3"/>
          </w:tcPr>
          <w:p w:rsidR="00AB4CE5" w:rsidRPr="002E0A7E" w:rsidRDefault="00AB4CE5" w:rsidP="00F74D57">
            <w:pPr>
              <w:pStyle w:val="a8"/>
              <w:spacing w:before="0" w:after="0"/>
              <w:rPr>
                <w:b/>
                <w:bCs/>
                <w:i/>
                <w:iCs/>
              </w:rPr>
            </w:pPr>
            <w:r w:rsidRPr="002E0A7E">
              <w:t>Договор 2</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rPr>
                <w:b/>
                <w:bCs/>
                <w:i/>
                <w:iCs/>
              </w:rPr>
              <w:t>…</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rPr>
                <w:b/>
                <w:bCs/>
                <w:i/>
                <w:iCs/>
              </w:rPr>
              <w:t>…</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r w:rsidRPr="002E0A7E">
              <w:t>…</w:t>
            </w:r>
          </w:p>
        </w:tc>
        <w:tc>
          <w:tcPr>
            <w:tcW w:w="1170" w:type="pct"/>
          </w:tcPr>
          <w:p w:rsidR="00AB4CE5" w:rsidRPr="002E0A7E" w:rsidRDefault="00AB4CE5" w:rsidP="00F74D57">
            <w:pPr>
              <w:pStyle w:val="a8"/>
              <w:spacing w:before="0" w:after="0"/>
            </w:pPr>
            <w:r w:rsidRPr="002E0A7E">
              <w:t>Договор …</w:t>
            </w: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r w:rsidRPr="002E0A7E">
              <w:rPr>
                <w:b/>
                <w:bCs/>
                <w:i/>
                <w:iCs/>
              </w:rPr>
              <w:t>….</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3568" w:type="pct"/>
            <w:gridSpan w:val="4"/>
          </w:tcPr>
          <w:p w:rsidR="00AB4CE5" w:rsidRPr="002E0A7E" w:rsidRDefault="00AB4CE5" w:rsidP="00F74D57">
            <w:pPr>
              <w:pStyle w:val="a8"/>
              <w:spacing w:before="0" w:after="0"/>
            </w:pPr>
            <w:r w:rsidRPr="002E0A7E">
              <w:t xml:space="preserve">ИТОГО за полный год </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r w:rsidRPr="002E0A7E">
              <w:t>Х</w:t>
            </w: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r w:rsidRPr="002E0A7E">
              <w:t>1.</w:t>
            </w: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r w:rsidRPr="002E0A7E">
              <w:t>2.</w:t>
            </w: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tcPr>
          <w:p w:rsidR="00AB4CE5" w:rsidRPr="002E0A7E" w:rsidRDefault="00AB4CE5" w:rsidP="00F74D57">
            <w:pPr>
              <w:tabs>
                <w:tab w:val="num" w:pos="792"/>
              </w:tabs>
              <w:ind w:left="-288" w:firstLine="108"/>
              <w:jc w:val="center"/>
            </w:pPr>
            <w:r w:rsidRPr="002E0A7E">
              <w:t>…</w:t>
            </w: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3568" w:type="pct"/>
            <w:gridSpan w:val="4"/>
          </w:tcPr>
          <w:p w:rsidR="00AB4CE5" w:rsidRPr="002E0A7E" w:rsidRDefault="00AB4CE5" w:rsidP="00F74D57">
            <w:pPr>
              <w:pStyle w:val="a8"/>
              <w:spacing w:before="0" w:after="0"/>
            </w:pPr>
            <w:r w:rsidRPr="002E0A7E">
              <w:t xml:space="preserve">ИТОГО за полный год </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r w:rsidRPr="002E0A7E">
              <w:t>Х</w:t>
            </w:r>
          </w:p>
        </w:tc>
      </w:tr>
      <w:tr w:rsidR="00AB4CE5" w:rsidRPr="002E0A7E">
        <w:trPr>
          <w:cantSplit/>
          <w:trHeight w:val="227"/>
        </w:trPr>
        <w:tc>
          <w:tcPr>
            <w:tcW w:w="238" w:type="pct"/>
            <w:vAlign w:val="center"/>
          </w:tcPr>
          <w:p w:rsidR="00AB4CE5" w:rsidRPr="002E0A7E" w:rsidRDefault="00AB4CE5" w:rsidP="00F74D57">
            <w:pPr>
              <w:tabs>
                <w:tab w:val="num" w:pos="792"/>
              </w:tabs>
              <w:ind w:left="-288" w:firstLine="108"/>
              <w:jc w:val="center"/>
            </w:pPr>
            <w:r w:rsidRPr="002E0A7E">
              <w:t>1.</w:t>
            </w: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vAlign w:val="center"/>
          </w:tcPr>
          <w:p w:rsidR="00AB4CE5" w:rsidRPr="002E0A7E" w:rsidRDefault="00AB4CE5" w:rsidP="00F74D57">
            <w:pPr>
              <w:tabs>
                <w:tab w:val="num" w:pos="792"/>
              </w:tabs>
              <w:ind w:left="-288" w:firstLine="108"/>
              <w:jc w:val="center"/>
            </w:pPr>
            <w:r w:rsidRPr="002E0A7E">
              <w:t>2.</w:t>
            </w: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238" w:type="pct"/>
            <w:vAlign w:val="center"/>
          </w:tcPr>
          <w:p w:rsidR="00AB4CE5" w:rsidRPr="002E0A7E" w:rsidRDefault="00AB4CE5" w:rsidP="00F74D57">
            <w:pPr>
              <w:tabs>
                <w:tab w:val="num" w:pos="792"/>
              </w:tabs>
              <w:ind w:left="-288" w:firstLine="108"/>
              <w:jc w:val="center"/>
            </w:pPr>
            <w:r w:rsidRPr="002E0A7E">
              <w:t>…</w:t>
            </w:r>
          </w:p>
        </w:tc>
        <w:tc>
          <w:tcPr>
            <w:tcW w:w="1170" w:type="pct"/>
          </w:tcPr>
          <w:p w:rsidR="00AB4CE5" w:rsidRPr="002E0A7E" w:rsidRDefault="00AB4CE5" w:rsidP="00F74D57">
            <w:pPr>
              <w:pStyle w:val="a8"/>
              <w:spacing w:before="0" w:after="0"/>
            </w:pPr>
          </w:p>
        </w:tc>
        <w:tc>
          <w:tcPr>
            <w:tcW w:w="1057" w:type="pct"/>
          </w:tcPr>
          <w:p w:rsidR="00AB4CE5" w:rsidRPr="002E0A7E" w:rsidRDefault="00AB4CE5" w:rsidP="00F74D57">
            <w:pPr>
              <w:pStyle w:val="a8"/>
              <w:spacing w:before="0" w:after="0"/>
            </w:pPr>
          </w:p>
        </w:tc>
        <w:tc>
          <w:tcPr>
            <w:tcW w:w="1103" w:type="pct"/>
          </w:tcPr>
          <w:p w:rsidR="00AB4CE5" w:rsidRPr="002E0A7E" w:rsidRDefault="00AB4CE5" w:rsidP="00F74D57">
            <w:pPr>
              <w:pStyle w:val="a8"/>
              <w:spacing w:before="0" w:after="0"/>
            </w:pP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p>
        </w:tc>
      </w:tr>
      <w:tr w:rsidR="00AB4CE5" w:rsidRPr="002E0A7E">
        <w:trPr>
          <w:cantSplit/>
          <w:trHeight w:val="227"/>
        </w:trPr>
        <w:tc>
          <w:tcPr>
            <w:tcW w:w="3568" w:type="pct"/>
            <w:gridSpan w:val="4"/>
          </w:tcPr>
          <w:p w:rsidR="00AB4CE5" w:rsidRPr="002E0A7E" w:rsidRDefault="00AB4CE5" w:rsidP="00F74D57">
            <w:pPr>
              <w:pStyle w:val="a8"/>
              <w:spacing w:before="0" w:after="0"/>
              <w:ind w:left="0"/>
            </w:pPr>
            <w:r w:rsidRPr="002E0A7E">
              <w:t xml:space="preserve">ИТОГО </w:t>
            </w:r>
          </w:p>
        </w:tc>
        <w:tc>
          <w:tcPr>
            <w:tcW w:w="587" w:type="pct"/>
          </w:tcPr>
          <w:p w:rsidR="00AB4CE5" w:rsidRPr="002E0A7E" w:rsidRDefault="00AB4CE5" w:rsidP="00F74D57">
            <w:pPr>
              <w:pStyle w:val="a8"/>
              <w:spacing w:before="0" w:after="0"/>
            </w:pPr>
          </w:p>
        </w:tc>
        <w:tc>
          <w:tcPr>
            <w:tcW w:w="845" w:type="pct"/>
          </w:tcPr>
          <w:p w:rsidR="00AB4CE5" w:rsidRPr="002E0A7E" w:rsidRDefault="00AB4CE5" w:rsidP="00F74D57">
            <w:pPr>
              <w:pStyle w:val="a8"/>
              <w:spacing w:before="0" w:after="0"/>
            </w:pPr>
            <w:r w:rsidRPr="002E0A7E">
              <w:t>Х</w:t>
            </w:r>
          </w:p>
        </w:tc>
      </w:tr>
    </w:tbl>
    <w:p w:rsidR="00AB4CE5" w:rsidRDefault="00AB4CE5" w:rsidP="008C615D">
      <w:pPr>
        <w:pStyle w:val="af5"/>
        <w:tabs>
          <w:tab w:val="clear" w:pos="1134"/>
        </w:tabs>
        <w:autoSpaceDE w:val="0"/>
        <w:autoSpaceDN w:val="0"/>
        <w:spacing w:line="240" w:lineRule="auto"/>
        <w:ind w:firstLine="0"/>
        <w:rPr>
          <w:sz w:val="24"/>
          <w:szCs w:val="24"/>
        </w:rPr>
      </w:pPr>
    </w:p>
    <w:p w:rsidR="00AB4CE5" w:rsidRPr="00D44A9A" w:rsidRDefault="00AB4CE5" w:rsidP="00D44A9A">
      <w:pPr>
        <w:pStyle w:val="aff"/>
        <w:jc w:val="both"/>
        <w:rPr>
          <w:color w:val="000000"/>
          <w:sz w:val="22"/>
          <w:szCs w:val="22"/>
        </w:rPr>
      </w:pPr>
      <w:r w:rsidRPr="00A42193">
        <w:t>Мы, нижеподписавшиеся, заверяем правильность всех данных.</w:t>
      </w:r>
    </w:p>
    <w:p w:rsidR="00AB4CE5" w:rsidRPr="00DC5A26" w:rsidRDefault="00AB4CE5"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B4CE5" w:rsidRPr="00DC5A26" w:rsidRDefault="00AB4CE5"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B4CE5" w:rsidRPr="002E0A7E" w:rsidRDefault="00AB4CE5" w:rsidP="008C615D">
      <w:pPr>
        <w:pStyle w:val="Times12"/>
        <w:ind w:firstLine="709"/>
      </w:pPr>
      <w:r w:rsidRPr="002E0A7E">
        <w:t>М.П.</w:t>
      </w:r>
    </w:p>
    <w:p w:rsidR="00AB4CE5" w:rsidRDefault="00AB4CE5" w:rsidP="008C615D">
      <w:pPr>
        <w:jc w:val="center"/>
        <w:rPr>
          <w:b/>
          <w:bCs/>
        </w:rPr>
      </w:pPr>
    </w:p>
    <w:p w:rsidR="00AB4CE5" w:rsidRDefault="00AB4CE5" w:rsidP="008C615D">
      <w:pPr>
        <w:jc w:val="center"/>
        <w:rPr>
          <w:b/>
          <w:bCs/>
        </w:rPr>
      </w:pPr>
    </w:p>
    <w:p w:rsidR="00AB4CE5" w:rsidRPr="00CD539C" w:rsidRDefault="00AB4CE5" w:rsidP="008C615D">
      <w:pPr>
        <w:jc w:val="center"/>
        <w:rPr>
          <w:b/>
          <w:bCs/>
        </w:rPr>
      </w:pPr>
    </w:p>
    <w:p w:rsidR="00AB4CE5" w:rsidRPr="00E52B34" w:rsidRDefault="00AB4CE5" w:rsidP="008C615D">
      <w:pPr>
        <w:pStyle w:val="Times12"/>
        <w:tabs>
          <w:tab w:val="left" w:pos="709"/>
        </w:tabs>
        <w:ind w:firstLine="709"/>
      </w:pPr>
      <w:r w:rsidRPr="00E52B34">
        <w:t>ИНСТРУКЦИИ ПО ЗАПОЛНЕНИЮ</w:t>
      </w:r>
    </w:p>
    <w:p w:rsidR="00AB4CE5" w:rsidRPr="002E0A7E" w:rsidRDefault="00AB4CE5" w:rsidP="00AE7099">
      <w:pPr>
        <w:pStyle w:val="Times12"/>
        <w:numPr>
          <w:ilvl w:val="0"/>
          <w:numId w:val="44"/>
        </w:numPr>
        <w:tabs>
          <w:tab w:val="clear" w:pos="960"/>
          <w:tab w:val="left" w:pos="709"/>
          <w:tab w:val="num" w:pos="1134"/>
        </w:tabs>
        <w:ind w:left="0" w:right="-30" w:firstLine="709"/>
      </w:pPr>
      <w:r w:rsidRPr="002E0A7E">
        <w:t>Данные инструкции не следует воспроизводить в документах, подготовленных участником.</w:t>
      </w:r>
    </w:p>
    <w:p w:rsidR="00AB4CE5" w:rsidRPr="002E0A7E" w:rsidRDefault="00AB4CE5" w:rsidP="00AE7099">
      <w:pPr>
        <w:pStyle w:val="Times12"/>
        <w:numPr>
          <w:ilvl w:val="0"/>
          <w:numId w:val="44"/>
        </w:numPr>
        <w:tabs>
          <w:tab w:val="clear" w:pos="960"/>
          <w:tab w:val="left" w:pos="709"/>
          <w:tab w:val="num" w:pos="1134"/>
        </w:tabs>
        <w:ind w:left="0" w:right="-30" w:firstLine="709"/>
      </w:pPr>
      <w:r w:rsidRPr="002E0A7E">
        <w:t xml:space="preserve">Участник приводит номер и дату заявки на участие в </w:t>
      </w:r>
      <w:r>
        <w:t>запросе цен</w:t>
      </w:r>
      <w:r w:rsidRPr="002E0A7E">
        <w:t>, приложением к которой является данная справка.</w:t>
      </w:r>
    </w:p>
    <w:p w:rsidR="00AB4CE5" w:rsidRPr="002E0A7E" w:rsidRDefault="00AB4CE5" w:rsidP="00AE7099">
      <w:pPr>
        <w:pStyle w:val="Times12"/>
        <w:numPr>
          <w:ilvl w:val="0"/>
          <w:numId w:val="44"/>
        </w:numPr>
        <w:tabs>
          <w:tab w:val="clear" w:pos="960"/>
          <w:tab w:val="left" w:pos="709"/>
          <w:tab w:val="num" w:pos="1134"/>
        </w:tabs>
        <w:ind w:left="0" w:right="-30" w:firstLine="709"/>
      </w:pPr>
      <w:r w:rsidRPr="002E0A7E">
        <w:t>Участник указывает свое фирменное наименование (в т.ч. организационно-правовую форму).</w:t>
      </w:r>
    </w:p>
    <w:p w:rsidR="00AB4CE5" w:rsidRPr="002E0A7E" w:rsidRDefault="00AB4CE5" w:rsidP="00AE7099">
      <w:pPr>
        <w:pStyle w:val="Times12"/>
        <w:numPr>
          <w:ilvl w:val="0"/>
          <w:numId w:val="44"/>
        </w:numPr>
        <w:tabs>
          <w:tab w:val="clear" w:pos="960"/>
          <w:tab w:val="left" w:pos="709"/>
          <w:tab w:val="num" w:pos="1134"/>
        </w:tabs>
        <w:ind w:left="0" w:right="-30" w:firstLine="709"/>
      </w:pPr>
      <w:r w:rsidRPr="002E0A7E">
        <w:t xml:space="preserve">В этой форме участник указывает перечень и годовые объемы выполнения договоров, сопоставимого характера и объема с предметом </w:t>
      </w:r>
      <w:r>
        <w:t>запроса цен</w:t>
      </w:r>
      <w:r w:rsidRPr="002E0A7E">
        <w:t>.</w:t>
      </w:r>
    </w:p>
    <w:p w:rsidR="00AB4CE5" w:rsidRDefault="00AB4CE5" w:rsidP="00AE7099">
      <w:pPr>
        <w:pStyle w:val="Times12"/>
        <w:numPr>
          <w:ilvl w:val="0"/>
          <w:numId w:val="44"/>
        </w:numPr>
        <w:tabs>
          <w:tab w:val="clear" w:pos="960"/>
          <w:tab w:val="left" w:pos="709"/>
          <w:tab w:val="num" w:pos="1134"/>
        </w:tabs>
        <w:ind w:left="0" w:right="-30" w:firstLine="709"/>
      </w:pPr>
      <w:r w:rsidRPr="002E0A7E">
        <w:t xml:space="preserve">Участник может самостоятельно выбрать договоры, которые, по его мнению, наилучшим образом характеризует его опыт. </w:t>
      </w:r>
    </w:p>
    <w:p w:rsidR="00AB4CE5" w:rsidRPr="00306381" w:rsidRDefault="00AB4CE5" w:rsidP="00AE7099">
      <w:pPr>
        <w:pStyle w:val="Times12"/>
        <w:numPr>
          <w:ilvl w:val="0"/>
          <w:numId w:val="44"/>
        </w:numPr>
        <w:tabs>
          <w:tab w:val="clear" w:pos="960"/>
          <w:tab w:val="left" w:pos="709"/>
          <w:tab w:val="num" w:pos="1134"/>
        </w:tabs>
        <w:ind w:left="0" w:right="-30" w:firstLine="709"/>
      </w:pPr>
      <w:r w:rsidRPr="009A2CF9">
        <w:rPr>
          <w:color w:val="000000"/>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Default="00AB4CE5" w:rsidP="00306381">
      <w:pPr>
        <w:pStyle w:val="Times12"/>
        <w:tabs>
          <w:tab w:val="left" w:pos="709"/>
        </w:tabs>
        <w:ind w:right="-30"/>
      </w:pPr>
    </w:p>
    <w:p w:rsidR="00AB4CE5" w:rsidRPr="006B7CB7" w:rsidRDefault="00AB4CE5" w:rsidP="00306381">
      <w:pPr>
        <w:pStyle w:val="Times12"/>
        <w:tabs>
          <w:tab w:val="left" w:pos="709"/>
        </w:tabs>
        <w:ind w:right="-30"/>
        <w:sectPr w:rsidR="00AB4CE5" w:rsidRPr="006B7CB7" w:rsidSect="00C87330">
          <w:pgSz w:w="11907" w:h="16840" w:code="9"/>
          <w:pgMar w:top="1134" w:right="737" w:bottom="1701" w:left="1134" w:header="567" w:footer="567" w:gutter="0"/>
          <w:cols w:space="708"/>
          <w:docGrid w:linePitch="360"/>
        </w:sectPr>
      </w:pPr>
    </w:p>
    <w:p w:rsidR="00AB4CE5" w:rsidRPr="00853F25" w:rsidRDefault="00AB4CE5" w:rsidP="00853F25"/>
    <w:p w:rsidR="00AB4CE5" w:rsidRPr="00B67680" w:rsidRDefault="00AB4CE5"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sz w:val="28"/>
          <w:szCs w:val="28"/>
        </w:rPr>
      </w:pPr>
      <w:bookmarkStart w:id="255" w:name="_ЧАСТЬ_2__ПРОЕКТ"/>
      <w:bookmarkEnd w:id="255"/>
      <w:r w:rsidRPr="00B67680">
        <w:rPr>
          <w:b/>
          <w:bCs/>
          <w:sz w:val="28"/>
          <w:szCs w:val="28"/>
          <w:lang/>
        </w:rPr>
        <w:t xml:space="preserve">ЧАСТЬ 2 </w:t>
      </w:r>
      <w:r w:rsidRPr="00B67680">
        <w:rPr>
          <w:b/>
          <w:bCs/>
          <w:sz w:val="28"/>
          <w:szCs w:val="28"/>
        </w:rPr>
        <w:t>«ПРОЕКТ ДОГОВОРА»</w:t>
      </w:r>
      <w:bookmarkEnd w:id="236"/>
      <w:bookmarkEnd w:id="237"/>
    </w:p>
    <w:p w:rsidR="00AB4CE5" w:rsidRPr="00853F25" w:rsidRDefault="00AB4CE5" w:rsidP="00853F25"/>
    <w:p w:rsidR="00AB4CE5" w:rsidRDefault="00AB4CE5" w:rsidP="00FC5365">
      <w:r w:rsidRPr="00225DB0">
        <w:t xml:space="preserve">Встречные предложения участников по проекту договора </w:t>
      </w:r>
      <w:r w:rsidRPr="00225DB0">
        <w:rPr>
          <w:b/>
          <w:bCs/>
          <w:u w:val="single"/>
        </w:rPr>
        <w:t>не допускаются</w:t>
      </w:r>
      <w:r w:rsidRPr="00225DB0">
        <w:t>.</w:t>
      </w:r>
    </w:p>
    <w:p w:rsidR="00AB4CE5" w:rsidRPr="00FC5365" w:rsidRDefault="00AB4CE5" w:rsidP="00FC5365"/>
    <w:p w:rsidR="00AB4CE5" w:rsidRPr="00937BFE" w:rsidRDefault="00AB4CE5" w:rsidP="00921A70">
      <w:pPr>
        <w:pStyle w:val="Times12"/>
        <w:ind w:firstLine="0"/>
        <w:jc w:val="left"/>
      </w:pPr>
      <w:r>
        <w:t>Проект договора, который будет заключен по результатам запроса цен, приведен в виде отдельного файла в формате Word.</w:t>
      </w:r>
    </w:p>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F232DB"/>
    <w:p w:rsidR="00AB4CE5" w:rsidRDefault="00AB4CE5" w:rsidP="00306381">
      <w:pPr>
        <w:pStyle w:val="HTMLPreformatted"/>
        <w:jc w:val="both"/>
        <w:rPr>
          <w:rFonts w:ascii="Times New Roman" w:hAnsi="Times New Roman" w:cs="Times New Roman"/>
          <w:color w:val="000000"/>
          <w:sz w:val="24"/>
          <w:szCs w:val="24"/>
        </w:rPr>
      </w:pPr>
    </w:p>
    <w:p w:rsidR="00AB4CE5" w:rsidRPr="00F232DB" w:rsidRDefault="00AB4CE5" w:rsidP="00F232DB"/>
    <w:p w:rsidR="00AB4CE5" w:rsidRDefault="00AB4CE5" w:rsidP="002941C9">
      <w:pPr>
        <w:ind w:left="720"/>
        <w:rPr>
          <w:b/>
          <w:bCs/>
          <w:sz w:val="28"/>
          <w:szCs w:val="28"/>
        </w:rPr>
      </w:pPr>
      <w:bookmarkStart w:id="256" w:name="ЧАСТЬ3"/>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p>
    <w:p w:rsidR="00AB4CE5" w:rsidRDefault="00AB4CE5" w:rsidP="002941C9">
      <w:pPr>
        <w:ind w:left="720"/>
        <w:rPr>
          <w:b/>
          <w:bCs/>
          <w:sz w:val="28"/>
          <w:szCs w:val="28"/>
        </w:rPr>
      </w:pPr>
      <w:r w:rsidRPr="00B67680">
        <w:rPr>
          <w:b/>
          <w:bCs/>
          <w:sz w:val="28"/>
          <w:szCs w:val="28"/>
        </w:rPr>
        <w:t>ЧАСТЬ 3. «ТЕХНИЧЕСКАЯ ЧАСТЬ»</w:t>
      </w:r>
    </w:p>
    <w:p w:rsidR="00AB4CE5" w:rsidRPr="00B67680" w:rsidRDefault="00AB4CE5" w:rsidP="002941C9">
      <w:pPr>
        <w:ind w:left="720"/>
        <w:rPr>
          <w:b/>
          <w:bCs/>
          <w:sz w:val="28"/>
          <w:szCs w:val="28"/>
        </w:rPr>
      </w:pPr>
    </w:p>
    <w:bookmarkEnd w:id="256"/>
    <w:p w:rsidR="00AB4CE5" w:rsidRPr="00910E8F" w:rsidRDefault="00AB4CE5" w:rsidP="004F01FA">
      <w:pPr>
        <w:ind w:left="5103"/>
        <w:rPr>
          <w:color w:val="000000"/>
        </w:rPr>
      </w:pPr>
      <w:r w:rsidRPr="00910E8F">
        <w:rPr>
          <w:i/>
          <w:iCs/>
          <w:color w:val="000000"/>
        </w:rPr>
        <w:t xml:space="preserve">                       </w:t>
      </w:r>
      <w:r>
        <w:rPr>
          <w:i/>
          <w:iCs/>
          <w:color w:val="000000"/>
        </w:rPr>
        <w:t xml:space="preserve"> </w:t>
      </w:r>
      <w:r w:rsidRPr="00910E8F">
        <w:rPr>
          <w:color w:val="000000"/>
        </w:rPr>
        <w:t>Утверждаю</w:t>
      </w:r>
    </w:p>
    <w:p w:rsidR="00AB4CE5" w:rsidRDefault="00AB4CE5" w:rsidP="004F01FA">
      <w:pPr>
        <w:rPr>
          <w:color w:val="000000"/>
        </w:rPr>
      </w:pPr>
      <w:r>
        <w:rPr>
          <w:color w:val="000000"/>
          <w:sz w:val="28"/>
          <w:szCs w:val="28"/>
        </w:rPr>
        <w:t xml:space="preserve">                                                                                              </w:t>
      </w:r>
      <w:r w:rsidRPr="00910E8F">
        <w:rPr>
          <w:color w:val="000000"/>
        </w:rPr>
        <w:t>Зам. Ген.директора ОАО «СХК»</w:t>
      </w:r>
    </w:p>
    <w:p w:rsidR="00AB4CE5" w:rsidRDefault="00AB4CE5" w:rsidP="004F01FA">
      <w:pPr>
        <w:rPr>
          <w:color w:val="000000"/>
        </w:rPr>
      </w:pPr>
      <w:r>
        <w:rPr>
          <w:color w:val="000000"/>
        </w:rPr>
        <w:t xml:space="preserve">                                                                                                              _________________ Н.Н.Борисов</w:t>
      </w:r>
    </w:p>
    <w:p w:rsidR="00AB4CE5" w:rsidRDefault="00AB4CE5" w:rsidP="004F01FA">
      <w:pPr>
        <w:rPr>
          <w:color w:val="000000"/>
        </w:rPr>
      </w:pPr>
      <w:r>
        <w:rPr>
          <w:color w:val="000000"/>
        </w:rPr>
        <w:t xml:space="preserve">                                                                                                              «       » _______________ 2014г.</w:t>
      </w:r>
    </w:p>
    <w:p w:rsidR="00AB4CE5" w:rsidRPr="00910E8F" w:rsidRDefault="00AB4CE5" w:rsidP="004F01FA">
      <w:pPr>
        <w:rPr>
          <w:color w:val="000000"/>
        </w:rPr>
      </w:pPr>
      <w:r>
        <w:rPr>
          <w:color w:val="000000"/>
        </w:rPr>
        <w:t xml:space="preserve">                 </w:t>
      </w: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p>
    <w:p w:rsidR="00AB4CE5" w:rsidRDefault="00AB4CE5" w:rsidP="004F01FA">
      <w:pPr>
        <w:jc w:val="center"/>
        <w:rPr>
          <w:color w:val="000000"/>
          <w:sz w:val="28"/>
          <w:szCs w:val="28"/>
        </w:rPr>
      </w:pPr>
    </w:p>
    <w:p w:rsidR="00AB4CE5" w:rsidRDefault="00AB4CE5" w:rsidP="004F01FA">
      <w:pPr>
        <w:jc w:val="center"/>
        <w:rPr>
          <w:color w:val="000000"/>
          <w:sz w:val="28"/>
          <w:szCs w:val="28"/>
        </w:rPr>
      </w:pPr>
    </w:p>
    <w:p w:rsidR="00AB4CE5" w:rsidRDefault="00AB4CE5" w:rsidP="004F01FA">
      <w:pPr>
        <w:jc w:val="center"/>
        <w:rPr>
          <w:color w:val="000000"/>
          <w:sz w:val="28"/>
          <w:szCs w:val="28"/>
        </w:rPr>
      </w:pPr>
    </w:p>
    <w:p w:rsidR="00AB4CE5" w:rsidRDefault="00AB4CE5" w:rsidP="004F01FA">
      <w:pPr>
        <w:jc w:val="center"/>
        <w:rPr>
          <w:color w:val="000000"/>
          <w:sz w:val="28"/>
          <w:szCs w:val="28"/>
        </w:rPr>
      </w:pPr>
    </w:p>
    <w:p w:rsidR="00AB4CE5" w:rsidRDefault="00AB4CE5" w:rsidP="004F01FA">
      <w:pPr>
        <w:jc w:val="center"/>
        <w:rPr>
          <w:color w:val="000000"/>
          <w:sz w:val="28"/>
          <w:szCs w:val="28"/>
        </w:rPr>
      </w:pPr>
    </w:p>
    <w:p w:rsidR="00AB4CE5" w:rsidRDefault="00AB4CE5" w:rsidP="004F01FA">
      <w:pPr>
        <w:jc w:val="center"/>
        <w:rPr>
          <w:color w:val="000000"/>
          <w:sz w:val="28"/>
          <w:szCs w:val="28"/>
        </w:rPr>
      </w:pPr>
    </w:p>
    <w:p w:rsidR="00AB4CE5" w:rsidRDefault="00AB4CE5" w:rsidP="004F01FA">
      <w:pPr>
        <w:jc w:val="center"/>
        <w:rPr>
          <w:color w:val="000000"/>
          <w:sz w:val="28"/>
          <w:szCs w:val="28"/>
        </w:rPr>
      </w:pP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Pr>
          <w:color w:val="000000"/>
          <w:sz w:val="28"/>
          <w:szCs w:val="28"/>
        </w:rPr>
        <w:t>Техническое задание</w:t>
      </w:r>
      <w:r w:rsidRPr="00A40034">
        <w:rPr>
          <w:color w:val="000000"/>
          <w:sz w:val="28"/>
          <w:szCs w:val="28"/>
        </w:rPr>
        <w:t xml:space="preserve"> </w:t>
      </w:r>
    </w:p>
    <w:p w:rsidR="00AB4CE5" w:rsidRPr="00A40034" w:rsidRDefault="00AB4CE5" w:rsidP="004F01FA">
      <w:pPr>
        <w:jc w:val="center"/>
        <w:rPr>
          <w:color w:val="000000"/>
          <w:sz w:val="28"/>
          <w:szCs w:val="28"/>
        </w:rPr>
      </w:pPr>
      <w:r w:rsidRPr="00A40034">
        <w:rPr>
          <w:color w:val="000000"/>
          <w:sz w:val="28"/>
          <w:szCs w:val="28"/>
        </w:rPr>
        <w:t xml:space="preserve">на поставку </w:t>
      </w:r>
      <w:r>
        <w:rPr>
          <w:color w:val="000000"/>
          <w:sz w:val="28"/>
          <w:szCs w:val="28"/>
        </w:rPr>
        <w:t>тканей технического назначения</w:t>
      </w: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Default="00AB4CE5" w:rsidP="004F01FA">
      <w:pPr>
        <w:rPr>
          <w:color w:val="000000"/>
          <w:sz w:val="28"/>
          <w:szCs w:val="28"/>
        </w:rPr>
      </w:pPr>
    </w:p>
    <w:p w:rsidR="00AB4CE5" w:rsidRDefault="00AB4CE5" w:rsidP="004F01FA">
      <w:pPr>
        <w:rPr>
          <w:color w:val="000000"/>
          <w:sz w:val="28"/>
          <w:szCs w:val="28"/>
        </w:rPr>
      </w:pPr>
    </w:p>
    <w:p w:rsidR="00AB4CE5"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jc w:val="center"/>
        <w:rPr>
          <w:color w:val="000000"/>
          <w:sz w:val="28"/>
          <w:szCs w:val="28"/>
        </w:rPr>
      </w:pPr>
      <w:r>
        <w:rPr>
          <w:color w:val="000000"/>
          <w:sz w:val="28"/>
          <w:szCs w:val="28"/>
        </w:rPr>
        <w:t>Северск</w:t>
      </w:r>
    </w:p>
    <w:p w:rsidR="00AB4CE5" w:rsidRPr="00A40034" w:rsidRDefault="00AB4CE5" w:rsidP="004F01FA">
      <w:pPr>
        <w:jc w:val="center"/>
        <w:rPr>
          <w:color w:val="000000"/>
          <w:sz w:val="28"/>
          <w:szCs w:val="28"/>
        </w:rPr>
      </w:pPr>
      <w:r>
        <w:rPr>
          <w:color w:val="000000"/>
          <w:sz w:val="28"/>
          <w:szCs w:val="28"/>
        </w:rPr>
        <w:t>2014</w:t>
      </w:r>
      <w:r w:rsidRPr="00A40034">
        <w:rPr>
          <w:color w:val="000000"/>
          <w:sz w:val="28"/>
          <w:szCs w:val="28"/>
        </w:rPr>
        <w:br w:type="page"/>
        <w:t xml:space="preserve">Техническое задание </w:t>
      </w:r>
    </w:p>
    <w:p w:rsidR="00AB4CE5" w:rsidRPr="00A40034" w:rsidRDefault="00AB4CE5" w:rsidP="004F01FA">
      <w:pPr>
        <w:jc w:val="center"/>
        <w:rPr>
          <w:color w:val="000000"/>
          <w:sz w:val="28"/>
          <w:szCs w:val="28"/>
        </w:rPr>
      </w:pPr>
      <w:r w:rsidRPr="00A40034">
        <w:rPr>
          <w:color w:val="000000"/>
          <w:sz w:val="28"/>
          <w:szCs w:val="28"/>
        </w:rPr>
        <w:t xml:space="preserve">на поставку групп товаров, </w:t>
      </w:r>
    </w:p>
    <w:p w:rsidR="00AB4CE5" w:rsidRPr="00A40034" w:rsidRDefault="00AB4CE5" w:rsidP="004F01FA">
      <w:pPr>
        <w:jc w:val="center"/>
        <w:rPr>
          <w:color w:val="000000"/>
          <w:sz w:val="28"/>
          <w:szCs w:val="28"/>
        </w:rPr>
      </w:pPr>
      <w:r w:rsidRPr="00A40034">
        <w:rPr>
          <w:color w:val="000000"/>
          <w:sz w:val="28"/>
          <w:szCs w:val="28"/>
        </w:rPr>
        <w:t xml:space="preserve">за исключением нестандартного технологического оборудования </w:t>
      </w:r>
    </w:p>
    <w:p w:rsidR="00AB4CE5" w:rsidRPr="00A40034" w:rsidRDefault="00AB4CE5" w:rsidP="004F01FA">
      <w:pPr>
        <w:jc w:val="center"/>
        <w:rPr>
          <w:color w:val="000000"/>
          <w:sz w:val="28"/>
          <w:szCs w:val="28"/>
        </w:rPr>
      </w:pPr>
      <w:r w:rsidRPr="00A40034">
        <w:rPr>
          <w:color w:val="000000"/>
          <w:sz w:val="28"/>
          <w:szCs w:val="28"/>
        </w:rPr>
        <w:t xml:space="preserve">для </w:t>
      </w:r>
      <w:r w:rsidRPr="00A40034">
        <w:rPr>
          <w:i/>
          <w:iCs/>
          <w:color w:val="000000"/>
          <w:sz w:val="28"/>
          <w:szCs w:val="28"/>
        </w:rPr>
        <w:t xml:space="preserve"> </w:t>
      </w:r>
      <w:r>
        <w:rPr>
          <w:color w:val="000000"/>
          <w:sz w:val="28"/>
          <w:szCs w:val="28"/>
        </w:rPr>
        <w:t>подразделений</w:t>
      </w:r>
      <w:r w:rsidRPr="00A40034">
        <w:rPr>
          <w:color w:val="000000"/>
          <w:sz w:val="28"/>
          <w:szCs w:val="28"/>
        </w:rPr>
        <w:t xml:space="preserve"> </w:t>
      </w:r>
      <w:r>
        <w:rPr>
          <w:i/>
          <w:iCs/>
          <w:color w:val="000000"/>
          <w:sz w:val="28"/>
          <w:szCs w:val="28"/>
        </w:rPr>
        <w:t>ОАО «СХК»</w:t>
      </w:r>
    </w:p>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СОДЕРЖАНИЕ</w:t>
      </w:r>
    </w:p>
    <w:p w:rsidR="00AB4CE5" w:rsidRPr="00A40034" w:rsidRDefault="00AB4CE5" w:rsidP="004F01FA">
      <w:pPr>
        <w:jc w:val="center"/>
        <w:rPr>
          <w:color w:val="000000"/>
          <w:sz w:val="26"/>
          <w:szCs w:val="26"/>
        </w:rPr>
      </w:pPr>
    </w:p>
    <w:p w:rsidR="00AB4CE5" w:rsidRPr="00A40034" w:rsidRDefault="00AB4CE5" w:rsidP="004F01FA">
      <w:pPr>
        <w:rPr>
          <w:color w:val="000000"/>
          <w:sz w:val="28"/>
          <w:szCs w:val="28"/>
        </w:rPr>
      </w:pPr>
      <w:r w:rsidRPr="00A40034">
        <w:rPr>
          <w:color w:val="000000"/>
          <w:sz w:val="28"/>
          <w:szCs w:val="28"/>
        </w:rPr>
        <w:t>РАЗДЕЛ 1. ПЕРЕЧЕНЬ ТОВАРОВ И ОБЩИХ ТРЕБОВАНИЙ</w:t>
      </w:r>
    </w:p>
    <w:p w:rsidR="00AB4CE5" w:rsidRPr="00A40034" w:rsidRDefault="00AB4CE5" w:rsidP="004F01FA">
      <w:pPr>
        <w:rPr>
          <w:color w:val="000000"/>
          <w:sz w:val="28"/>
          <w:szCs w:val="28"/>
        </w:rPr>
      </w:pPr>
      <w:r w:rsidRPr="00A40034">
        <w:rPr>
          <w:color w:val="000000"/>
          <w:sz w:val="28"/>
          <w:szCs w:val="28"/>
        </w:rPr>
        <w:t>РАЗДЕЛ 2. СВЕДЕНИЯ О НОВИЗНЕ</w:t>
      </w:r>
    </w:p>
    <w:p w:rsidR="00AB4CE5" w:rsidRPr="00A40034" w:rsidRDefault="00AB4CE5" w:rsidP="004F01FA">
      <w:pPr>
        <w:rPr>
          <w:color w:val="000000"/>
          <w:sz w:val="28"/>
          <w:szCs w:val="28"/>
        </w:rPr>
      </w:pPr>
      <w:r w:rsidRPr="00A40034">
        <w:rPr>
          <w:color w:val="000000"/>
          <w:sz w:val="28"/>
          <w:szCs w:val="28"/>
        </w:rPr>
        <w:t>РАЗДЕЛ 3. ТРЕБОВАНИЯ К МАРКИРОВКЕ</w:t>
      </w:r>
    </w:p>
    <w:p w:rsidR="00AB4CE5" w:rsidRPr="00A40034" w:rsidRDefault="00AB4CE5" w:rsidP="004F01FA">
      <w:pPr>
        <w:rPr>
          <w:color w:val="000000"/>
          <w:sz w:val="28"/>
          <w:szCs w:val="28"/>
        </w:rPr>
      </w:pPr>
      <w:r w:rsidRPr="00A40034">
        <w:rPr>
          <w:color w:val="000000"/>
          <w:sz w:val="28"/>
          <w:szCs w:val="28"/>
        </w:rPr>
        <w:t>РАЗДЕЛ 4. ТРЕБОВАНИЯ К УПАКОВКЕ</w:t>
      </w:r>
    </w:p>
    <w:p w:rsidR="00AB4CE5" w:rsidRPr="00A40034" w:rsidRDefault="00AB4CE5" w:rsidP="004F01FA">
      <w:pPr>
        <w:rPr>
          <w:color w:val="000000"/>
          <w:sz w:val="28"/>
          <w:szCs w:val="28"/>
        </w:rPr>
      </w:pPr>
      <w:r w:rsidRPr="00A40034">
        <w:rPr>
          <w:color w:val="000000"/>
          <w:sz w:val="28"/>
          <w:szCs w:val="28"/>
        </w:rPr>
        <w:t>РАЗДЕЛ 5. ТРЕБОВАНИЯ ПО ПРАВИЛАМ СДАЧИ И ПРИЕМКИ</w:t>
      </w:r>
    </w:p>
    <w:p w:rsidR="00AB4CE5" w:rsidRPr="00A40034" w:rsidRDefault="00AB4CE5" w:rsidP="004F01FA">
      <w:pPr>
        <w:tabs>
          <w:tab w:val="left" w:pos="851"/>
        </w:tabs>
        <w:ind w:left="851"/>
        <w:rPr>
          <w:color w:val="000000"/>
          <w:sz w:val="28"/>
          <w:szCs w:val="28"/>
        </w:rPr>
      </w:pPr>
      <w:r w:rsidRPr="00A40034">
        <w:rPr>
          <w:color w:val="000000"/>
          <w:sz w:val="28"/>
          <w:szCs w:val="28"/>
        </w:rPr>
        <w:t>Подраздел 5.1 Порядок сдачи и приемки</w:t>
      </w:r>
    </w:p>
    <w:p w:rsidR="00AB4CE5" w:rsidRPr="00A40034" w:rsidRDefault="00AB4CE5" w:rsidP="004F01FA">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AB4CE5" w:rsidRPr="00A40034" w:rsidRDefault="00AB4CE5" w:rsidP="004F01FA">
      <w:pPr>
        <w:rPr>
          <w:color w:val="000000"/>
          <w:sz w:val="28"/>
          <w:szCs w:val="28"/>
        </w:rPr>
      </w:pPr>
      <w:r w:rsidRPr="00A40034">
        <w:rPr>
          <w:color w:val="000000"/>
          <w:sz w:val="28"/>
          <w:szCs w:val="28"/>
        </w:rPr>
        <w:t>РАЗДЕЛ 6. ТРЕБОВАНИЯ К ТРАНСПОРТИРОВАНИЮ</w:t>
      </w:r>
    </w:p>
    <w:p w:rsidR="00AB4CE5" w:rsidRPr="00A40034" w:rsidRDefault="00AB4CE5" w:rsidP="004F01FA">
      <w:pPr>
        <w:rPr>
          <w:color w:val="000000"/>
          <w:sz w:val="28"/>
          <w:szCs w:val="28"/>
        </w:rPr>
      </w:pPr>
      <w:r w:rsidRPr="00A40034">
        <w:rPr>
          <w:color w:val="000000"/>
          <w:sz w:val="28"/>
          <w:szCs w:val="28"/>
        </w:rPr>
        <w:t>РАЗДЕЛ 7. ТРЕБОВАНИЯ К ХРАНЕНИЮ</w:t>
      </w:r>
    </w:p>
    <w:p w:rsidR="00AB4CE5" w:rsidRPr="00A40034" w:rsidRDefault="00AB4CE5" w:rsidP="004F01FA">
      <w:pPr>
        <w:rPr>
          <w:color w:val="000000"/>
          <w:sz w:val="28"/>
          <w:szCs w:val="28"/>
        </w:rPr>
      </w:pPr>
      <w:r w:rsidRPr="00A40034">
        <w:rPr>
          <w:color w:val="000000"/>
          <w:sz w:val="28"/>
          <w:szCs w:val="28"/>
        </w:rPr>
        <w:t>РАЗ</w:t>
      </w:r>
      <w:r>
        <w:rPr>
          <w:color w:val="000000"/>
          <w:sz w:val="28"/>
          <w:szCs w:val="28"/>
        </w:rPr>
        <w:t>ДЕЛ 8. ТРЕБОВАНИЯ К ЭКСПЛУАТАЦИИ</w:t>
      </w:r>
    </w:p>
    <w:p w:rsidR="00AB4CE5" w:rsidRPr="00A40034" w:rsidRDefault="00AB4CE5" w:rsidP="004F01FA">
      <w:pPr>
        <w:rPr>
          <w:color w:val="000000"/>
          <w:sz w:val="28"/>
          <w:szCs w:val="28"/>
        </w:rPr>
      </w:pPr>
      <w:r w:rsidRPr="00A40034">
        <w:rPr>
          <w:color w:val="000000"/>
          <w:sz w:val="28"/>
          <w:szCs w:val="28"/>
        </w:rPr>
        <w:t>РАЗДЕЛ 9. ЭКОЛОГИЧЕСКИЕ ТРЕБОВАНИЯ</w:t>
      </w:r>
    </w:p>
    <w:p w:rsidR="00AB4CE5" w:rsidRPr="00A40034" w:rsidRDefault="00AB4CE5" w:rsidP="004F01FA">
      <w:pPr>
        <w:rPr>
          <w:color w:val="000000"/>
          <w:sz w:val="28"/>
          <w:szCs w:val="28"/>
        </w:rPr>
      </w:pPr>
      <w:r w:rsidRPr="00A40034">
        <w:rPr>
          <w:color w:val="000000"/>
          <w:sz w:val="28"/>
          <w:szCs w:val="28"/>
        </w:rPr>
        <w:t>РАЗДЕЛ 10. ТРЕБОВАНИЯ ПО БЕЗОПАСНОСТИ</w:t>
      </w:r>
    </w:p>
    <w:p w:rsidR="00AB4CE5" w:rsidRPr="00A40034" w:rsidRDefault="00AB4CE5" w:rsidP="004F01FA">
      <w:pPr>
        <w:rPr>
          <w:color w:val="000000"/>
          <w:sz w:val="28"/>
          <w:szCs w:val="28"/>
        </w:rPr>
      </w:pPr>
      <w:r w:rsidRPr="00A40034">
        <w:rPr>
          <w:color w:val="000000"/>
          <w:sz w:val="28"/>
          <w:szCs w:val="28"/>
        </w:rPr>
        <w:t>РАЗДЕЛ 11. ТРЕБОВАНИЯ К КАЧЕСТВУ</w:t>
      </w:r>
    </w:p>
    <w:p w:rsidR="00AB4CE5" w:rsidRPr="00A40034" w:rsidRDefault="00AB4CE5" w:rsidP="004F01FA">
      <w:pPr>
        <w:rPr>
          <w:color w:val="000000"/>
          <w:sz w:val="28"/>
          <w:szCs w:val="28"/>
        </w:rPr>
      </w:pPr>
    </w:p>
    <w:p w:rsidR="00AB4CE5" w:rsidRPr="00A40034" w:rsidRDefault="00AB4CE5" w:rsidP="004F01FA">
      <w:pPr>
        <w:rPr>
          <w:color w:val="000000"/>
        </w:rPr>
        <w:sectPr w:rsidR="00AB4CE5" w:rsidRPr="00A40034" w:rsidSect="00782D14">
          <w:footerReference w:type="default" r:id="rId26"/>
          <w:footerReference w:type="first" r:id="rId27"/>
          <w:pgSz w:w="11906" w:h="16838"/>
          <w:pgMar w:top="567" w:right="566" w:bottom="567" w:left="1276" w:header="709" w:footer="709" w:gutter="0"/>
          <w:pgNumType w:start="1"/>
          <w:cols w:space="720"/>
          <w:titlePg/>
          <w:docGrid w:linePitch="381"/>
        </w:sectPr>
      </w:pPr>
    </w:p>
    <w:p w:rsidR="00AB4CE5" w:rsidRPr="00A40034" w:rsidRDefault="00AB4CE5" w:rsidP="004F01FA">
      <w:pPr>
        <w:jc w:val="center"/>
        <w:rPr>
          <w:color w:val="000000"/>
          <w:sz w:val="28"/>
          <w:szCs w:val="28"/>
        </w:rPr>
      </w:pPr>
      <w:r w:rsidRPr="00A40034">
        <w:rPr>
          <w:color w:val="000000"/>
          <w:sz w:val="28"/>
          <w:szCs w:val="28"/>
        </w:rPr>
        <w:t>РАЗДЕЛ 1. ПЕРЕЧЕНЬ ТОВАРОВ И ОБЩИХ ТРЕБОВАНИЙ</w:t>
      </w:r>
    </w:p>
    <w:p w:rsidR="00AB4CE5" w:rsidRPr="00A40034" w:rsidRDefault="00AB4CE5" w:rsidP="004F01FA">
      <w:pPr>
        <w:jc w:val="center"/>
        <w:rPr>
          <w:color w:val="000000"/>
          <w:sz w:val="28"/>
          <w:szCs w:val="28"/>
        </w:rPr>
      </w:pPr>
    </w:p>
    <w:tbl>
      <w:tblPr>
        <w:tblW w:w="147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693"/>
        <w:gridCol w:w="6379"/>
        <w:gridCol w:w="2976"/>
        <w:gridCol w:w="993"/>
        <w:gridCol w:w="1173"/>
      </w:tblGrid>
      <w:tr w:rsidR="00AB4CE5" w:rsidRPr="00B329BB" w:rsidTr="009316F9">
        <w:trPr>
          <w:trHeight w:val="903"/>
        </w:trPr>
        <w:tc>
          <w:tcPr>
            <w:tcW w:w="534" w:type="dxa"/>
          </w:tcPr>
          <w:p w:rsidR="00AB4CE5" w:rsidRPr="00A40034" w:rsidRDefault="00AB4CE5" w:rsidP="00774A74">
            <w:pPr>
              <w:jc w:val="center"/>
              <w:rPr>
                <w:color w:val="000000"/>
                <w:sz w:val="20"/>
                <w:szCs w:val="20"/>
              </w:rPr>
            </w:pPr>
            <w:r w:rsidRPr="00A40034">
              <w:rPr>
                <w:color w:val="000000"/>
                <w:sz w:val="20"/>
                <w:szCs w:val="20"/>
              </w:rPr>
              <w:t>№</w:t>
            </w:r>
          </w:p>
          <w:p w:rsidR="00AB4CE5" w:rsidRPr="00A40034" w:rsidRDefault="00AB4CE5" w:rsidP="00774A74">
            <w:pPr>
              <w:jc w:val="center"/>
              <w:rPr>
                <w:color w:val="000000"/>
                <w:sz w:val="20"/>
                <w:szCs w:val="20"/>
              </w:rPr>
            </w:pPr>
            <w:r w:rsidRPr="00A40034">
              <w:rPr>
                <w:color w:val="000000"/>
                <w:sz w:val="20"/>
                <w:szCs w:val="20"/>
              </w:rPr>
              <w:t>п/п</w:t>
            </w:r>
          </w:p>
        </w:tc>
        <w:tc>
          <w:tcPr>
            <w:tcW w:w="2693" w:type="dxa"/>
          </w:tcPr>
          <w:p w:rsidR="00AB4CE5" w:rsidRPr="00A40034" w:rsidRDefault="00AB4CE5" w:rsidP="00774A74">
            <w:pPr>
              <w:rPr>
                <w:color w:val="000000"/>
                <w:sz w:val="20"/>
                <w:szCs w:val="20"/>
              </w:rPr>
            </w:pPr>
            <w:r w:rsidRPr="00A40034">
              <w:rPr>
                <w:color w:val="000000"/>
                <w:sz w:val="20"/>
                <w:szCs w:val="20"/>
              </w:rPr>
              <w:t>Наименование</w:t>
            </w:r>
          </w:p>
        </w:tc>
        <w:tc>
          <w:tcPr>
            <w:tcW w:w="6379" w:type="dxa"/>
          </w:tcPr>
          <w:p w:rsidR="00AB4CE5" w:rsidRPr="00A40034" w:rsidRDefault="00AB4CE5" w:rsidP="00774A74">
            <w:pPr>
              <w:rPr>
                <w:color w:val="000000"/>
                <w:sz w:val="20"/>
                <w:szCs w:val="20"/>
              </w:rPr>
            </w:pPr>
            <w:r w:rsidRPr="00A40034">
              <w:rPr>
                <w:color w:val="000000"/>
                <w:sz w:val="20"/>
                <w:szCs w:val="20"/>
              </w:rPr>
              <w:t>Основные технические характеристики товара</w:t>
            </w:r>
          </w:p>
        </w:tc>
        <w:tc>
          <w:tcPr>
            <w:tcW w:w="2976" w:type="dxa"/>
          </w:tcPr>
          <w:p w:rsidR="00AB4CE5" w:rsidRPr="00A40034" w:rsidRDefault="00AB4CE5" w:rsidP="00774A74">
            <w:pPr>
              <w:rPr>
                <w:color w:val="000000"/>
                <w:sz w:val="20"/>
                <w:szCs w:val="20"/>
              </w:rPr>
            </w:pPr>
            <w:r w:rsidRPr="00A40034">
              <w:rPr>
                <w:color w:val="000000"/>
                <w:sz w:val="20"/>
                <w:szCs w:val="20"/>
              </w:rPr>
              <w:t>Ссылка на прил</w:t>
            </w:r>
            <w:r>
              <w:rPr>
                <w:color w:val="000000"/>
                <w:sz w:val="20"/>
                <w:szCs w:val="20"/>
              </w:rPr>
              <w:t xml:space="preserve">агаемый нормативный документ </w:t>
            </w:r>
            <w:r w:rsidRPr="00A40034">
              <w:rPr>
                <w:color w:val="000000"/>
                <w:sz w:val="20"/>
                <w:szCs w:val="20"/>
              </w:rPr>
              <w:t xml:space="preserve">(ГОСТ, чертеж, ТУ, иной нормативный документ) </w:t>
            </w:r>
          </w:p>
        </w:tc>
        <w:tc>
          <w:tcPr>
            <w:tcW w:w="993" w:type="dxa"/>
          </w:tcPr>
          <w:p w:rsidR="00AB4CE5" w:rsidRPr="00A40034" w:rsidRDefault="00AB4CE5" w:rsidP="00774A74">
            <w:pPr>
              <w:rPr>
                <w:color w:val="000000"/>
                <w:sz w:val="20"/>
                <w:szCs w:val="20"/>
              </w:rPr>
            </w:pPr>
            <w:r>
              <w:rPr>
                <w:color w:val="000000"/>
                <w:sz w:val="20"/>
                <w:szCs w:val="20"/>
              </w:rPr>
              <w:t>Ед.</w:t>
            </w:r>
            <w:r w:rsidRPr="00A40034">
              <w:rPr>
                <w:color w:val="000000"/>
                <w:sz w:val="20"/>
                <w:szCs w:val="20"/>
              </w:rPr>
              <w:t>из</w:t>
            </w:r>
            <w:r>
              <w:rPr>
                <w:color w:val="000000"/>
                <w:sz w:val="20"/>
                <w:szCs w:val="20"/>
              </w:rPr>
              <w:t>м.</w:t>
            </w:r>
          </w:p>
        </w:tc>
        <w:tc>
          <w:tcPr>
            <w:tcW w:w="1173" w:type="dxa"/>
          </w:tcPr>
          <w:p w:rsidR="00AB4CE5" w:rsidRPr="00A40034" w:rsidRDefault="00AB4CE5" w:rsidP="00774A74">
            <w:pPr>
              <w:rPr>
                <w:color w:val="000000"/>
                <w:sz w:val="20"/>
                <w:szCs w:val="20"/>
              </w:rPr>
            </w:pPr>
            <w:r>
              <w:rPr>
                <w:color w:val="000000"/>
                <w:sz w:val="20"/>
                <w:szCs w:val="20"/>
              </w:rPr>
              <w:t>Кол-</w:t>
            </w:r>
            <w:r w:rsidRPr="00A40034">
              <w:rPr>
                <w:color w:val="000000"/>
                <w:sz w:val="20"/>
                <w:szCs w:val="20"/>
              </w:rPr>
              <w:t>во</w:t>
            </w:r>
          </w:p>
        </w:tc>
      </w:tr>
      <w:tr w:rsidR="00AB4CE5" w:rsidRPr="00B329BB" w:rsidTr="009316F9">
        <w:tc>
          <w:tcPr>
            <w:tcW w:w="534" w:type="dxa"/>
          </w:tcPr>
          <w:p w:rsidR="00AB4CE5" w:rsidRPr="00A40034" w:rsidRDefault="00AB4CE5" w:rsidP="00774A74">
            <w:pPr>
              <w:rPr>
                <w:color w:val="000000"/>
                <w:sz w:val="20"/>
                <w:szCs w:val="20"/>
              </w:rPr>
            </w:pPr>
            <w:r>
              <w:rPr>
                <w:color w:val="000000"/>
                <w:sz w:val="20"/>
                <w:szCs w:val="20"/>
              </w:rPr>
              <w:t>1</w:t>
            </w:r>
          </w:p>
        </w:tc>
        <w:tc>
          <w:tcPr>
            <w:tcW w:w="2693" w:type="dxa"/>
          </w:tcPr>
          <w:p w:rsidR="00AB4CE5" w:rsidRPr="00782D14" w:rsidRDefault="00AB4CE5" w:rsidP="00774A74">
            <w:r w:rsidRPr="00782D14">
              <w:t xml:space="preserve">Бельтинг фильтровальный </w:t>
            </w:r>
          </w:p>
          <w:p w:rsidR="00AB4CE5" w:rsidRPr="00782D14" w:rsidRDefault="00AB4CE5" w:rsidP="00774A74">
            <w:r w:rsidRPr="00782D14">
              <w:t>арт. 2030</w:t>
            </w:r>
          </w:p>
        </w:tc>
        <w:tc>
          <w:tcPr>
            <w:tcW w:w="6379" w:type="dxa"/>
          </w:tcPr>
          <w:p w:rsidR="00AB4CE5" w:rsidRDefault="00AB4CE5" w:rsidP="00774A74">
            <w:pPr>
              <w:rPr>
                <w:color w:val="000000"/>
                <w:sz w:val="20"/>
                <w:szCs w:val="20"/>
              </w:rPr>
            </w:pPr>
            <w:r>
              <w:rPr>
                <w:color w:val="000000"/>
                <w:sz w:val="20"/>
                <w:szCs w:val="20"/>
              </w:rPr>
              <w:t>Применяется для очистки технологических газов, воздуха, жидкостей.</w:t>
            </w:r>
          </w:p>
          <w:p w:rsidR="00AB4CE5" w:rsidRDefault="00AB4CE5" w:rsidP="00774A74">
            <w:pPr>
              <w:rPr>
                <w:color w:val="000000"/>
                <w:sz w:val="20"/>
                <w:szCs w:val="20"/>
              </w:rPr>
            </w:pPr>
            <w:r>
              <w:rPr>
                <w:color w:val="000000"/>
                <w:sz w:val="20"/>
                <w:szCs w:val="20"/>
              </w:rPr>
              <w:t xml:space="preserve">100% хлопок </w:t>
            </w:r>
          </w:p>
          <w:p w:rsidR="00AB4CE5" w:rsidRDefault="00AB4CE5" w:rsidP="00774A74">
            <w:pPr>
              <w:rPr>
                <w:color w:val="000000"/>
                <w:sz w:val="20"/>
                <w:szCs w:val="20"/>
              </w:rPr>
            </w:pPr>
            <w:r>
              <w:rPr>
                <w:color w:val="000000"/>
                <w:sz w:val="20"/>
                <w:szCs w:val="20"/>
              </w:rPr>
              <w:t>Плотность 930 г/кВ.м, ширина 90 см</w:t>
            </w:r>
          </w:p>
          <w:p w:rsidR="00AB4CE5" w:rsidRPr="009D4D44" w:rsidRDefault="00AB4CE5" w:rsidP="00774A74">
            <w:pPr>
              <w:rPr>
                <w:color w:val="000000"/>
                <w:sz w:val="20"/>
                <w:szCs w:val="20"/>
              </w:rPr>
            </w:pPr>
          </w:p>
        </w:tc>
        <w:tc>
          <w:tcPr>
            <w:tcW w:w="2976" w:type="dxa"/>
          </w:tcPr>
          <w:p w:rsidR="00AB4CE5" w:rsidRPr="00782D14" w:rsidRDefault="00AB4CE5" w:rsidP="00774A74">
            <w:pPr>
              <w:rPr>
                <w:color w:val="000000"/>
                <w:sz w:val="20"/>
                <w:szCs w:val="20"/>
              </w:rPr>
            </w:pPr>
            <w:r w:rsidRPr="00782D14">
              <w:rPr>
                <w:color w:val="000000"/>
                <w:sz w:val="20"/>
                <w:szCs w:val="20"/>
              </w:rPr>
              <w:t>ГОСТ 332-91</w:t>
            </w:r>
          </w:p>
          <w:p w:rsidR="00AB4CE5" w:rsidRPr="00782D14" w:rsidRDefault="00AB4CE5" w:rsidP="00774A74"/>
        </w:tc>
        <w:tc>
          <w:tcPr>
            <w:tcW w:w="993" w:type="dxa"/>
          </w:tcPr>
          <w:p w:rsidR="00AB4CE5" w:rsidRPr="00BD56C5" w:rsidRDefault="00AB4CE5" w:rsidP="00774A74">
            <w:pPr>
              <w:shd w:val="clear" w:color="auto" w:fill="FFFFFF"/>
              <w:spacing w:line="274" w:lineRule="exact"/>
            </w:pPr>
            <w:r w:rsidRPr="00BD56C5">
              <w:t xml:space="preserve">     П.м.</w:t>
            </w:r>
          </w:p>
        </w:tc>
        <w:tc>
          <w:tcPr>
            <w:tcW w:w="1173" w:type="dxa"/>
          </w:tcPr>
          <w:p w:rsidR="00AB4CE5" w:rsidRPr="00BD56C5" w:rsidRDefault="00AB4CE5" w:rsidP="00774A74">
            <w:pPr>
              <w:autoSpaceDE w:val="0"/>
              <w:autoSpaceDN w:val="0"/>
              <w:adjustRightInd w:val="0"/>
              <w:jc w:val="center"/>
            </w:pPr>
            <w:r w:rsidRPr="00BD56C5">
              <w:t>1170,00</w:t>
            </w:r>
          </w:p>
        </w:tc>
      </w:tr>
      <w:tr w:rsidR="00AB4CE5" w:rsidRPr="00B329BB" w:rsidTr="009316F9">
        <w:tc>
          <w:tcPr>
            <w:tcW w:w="534" w:type="dxa"/>
          </w:tcPr>
          <w:p w:rsidR="00AB4CE5" w:rsidRPr="00F47F16" w:rsidRDefault="00AB4CE5" w:rsidP="00774A74">
            <w:pPr>
              <w:rPr>
                <w:color w:val="000000"/>
                <w:sz w:val="20"/>
                <w:szCs w:val="20"/>
              </w:rPr>
            </w:pPr>
            <w:r w:rsidRPr="00F47F16">
              <w:rPr>
                <w:color w:val="000000"/>
                <w:sz w:val="20"/>
                <w:szCs w:val="20"/>
              </w:rPr>
              <w:t>2</w:t>
            </w:r>
          </w:p>
        </w:tc>
        <w:tc>
          <w:tcPr>
            <w:tcW w:w="2693" w:type="dxa"/>
          </w:tcPr>
          <w:p w:rsidR="00AB4CE5" w:rsidRPr="00782D14" w:rsidRDefault="00AB4CE5" w:rsidP="00774A74">
            <w:pPr>
              <w:widowControl w:val="0"/>
              <w:autoSpaceDE w:val="0"/>
              <w:autoSpaceDN w:val="0"/>
              <w:adjustRightInd w:val="0"/>
            </w:pPr>
            <w:r w:rsidRPr="00782D14">
              <w:t xml:space="preserve">Ткань лавсановая термообработанная </w:t>
            </w:r>
          </w:p>
          <w:p w:rsidR="00AB4CE5" w:rsidRDefault="00AB4CE5" w:rsidP="00774A74">
            <w:pPr>
              <w:widowControl w:val="0"/>
              <w:autoSpaceDE w:val="0"/>
              <w:autoSpaceDN w:val="0"/>
              <w:adjustRightInd w:val="0"/>
            </w:pPr>
            <w:r w:rsidRPr="00782D14">
              <w:t xml:space="preserve"> арт. 56038</w:t>
            </w:r>
          </w:p>
          <w:p w:rsidR="00AB4CE5" w:rsidRPr="00782D14" w:rsidRDefault="00AB4CE5" w:rsidP="00774A74">
            <w:pPr>
              <w:widowControl w:val="0"/>
              <w:autoSpaceDE w:val="0"/>
              <w:autoSpaceDN w:val="0"/>
              <w:adjustRightInd w:val="0"/>
            </w:pPr>
            <w:r>
              <w:t>или эквивалент</w:t>
            </w:r>
          </w:p>
        </w:tc>
        <w:tc>
          <w:tcPr>
            <w:tcW w:w="6379" w:type="dxa"/>
          </w:tcPr>
          <w:p w:rsidR="00AB4CE5" w:rsidRDefault="00AB4CE5" w:rsidP="00774A74">
            <w:pPr>
              <w:rPr>
                <w:color w:val="000000"/>
                <w:sz w:val="20"/>
                <w:szCs w:val="20"/>
              </w:rPr>
            </w:pPr>
            <w:r>
              <w:rPr>
                <w:color w:val="000000"/>
                <w:sz w:val="20"/>
                <w:szCs w:val="20"/>
              </w:rPr>
              <w:t>Применяется для очистки технологических газов, воздуха.</w:t>
            </w:r>
          </w:p>
          <w:p w:rsidR="00AB4CE5" w:rsidRPr="00A40034" w:rsidRDefault="00AB4CE5" w:rsidP="00774A74">
            <w:pPr>
              <w:rPr>
                <w:color w:val="000000"/>
                <w:sz w:val="20"/>
                <w:szCs w:val="20"/>
              </w:rPr>
            </w:pPr>
            <w:r>
              <w:rPr>
                <w:color w:val="000000"/>
                <w:sz w:val="20"/>
                <w:szCs w:val="20"/>
              </w:rPr>
              <w:t xml:space="preserve">Плотность 180 г/кВ.м, ширина 150 см </w:t>
            </w:r>
          </w:p>
        </w:tc>
        <w:tc>
          <w:tcPr>
            <w:tcW w:w="2976" w:type="dxa"/>
          </w:tcPr>
          <w:p w:rsidR="00AB4CE5" w:rsidRPr="00782D14" w:rsidRDefault="00AB4CE5" w:rsidP="00774A74">
            <w:pPr>
              <w:rPr>
                <w:color w:val="000000"/>
                <w:sz w:val="20"/>
                <w:szCs w:val="20"/>
              </w:rPr>
            </w:pPr>
            <w:r w:rsidRPr="00782D14">
              <w:rPr>
                <w:color w:val="000000"/>
                <w:sz w:val="20"/>
                <w:szCs w:val="20"/>
              </w:rPr>
              <w:t>ТУ 17-405-98</w:t>
            </w:r>
          </w:p>
        </w:tc>
        <w:tc>
          <w:tcPr>
            <w:tcW w:w="993" w:type="dxa"/>
          </w:tcPr>
          <w:p w:rsidR="00AB4CE5" w:rsidRPr="00BD56C5" w:rsidRDefault="00AB4CE5" w:rsidP="00774A74">
            <w:pPr>
              <w:autoSpaceDE w:val="0"/>
              <w:autoSpaceDN w:val="0"/>
              <w:adjustRightInd w:val="0"/>
              <w:jc w:val="center"/>
              <w:rPr>
                <w:sz w:val="20"/>
                <w:szCs w:val="20"/>
              </w:rPr>
            </w:pPr>
            <w:r w:rsidRPr="00BD56C5">
              <w:t>П.м</w:t>
            </w:r>
          </w:p>
        </w:tc>
        <w:tc>
          <w:tcPr>
            <w:tcW w:w="1173" w:type="dxa"/>
          </w:tcPr>
          <w:p w:rsidR="00AB4CE5" w:rsidRPr="00BD56C5" w:rsidRDefault="00AB4CE5" w:rsidP="00774A74">
            <w:pPr>
              <w:autoSpaceDE w:val="0"/>
              <w:autoSpaceDN w:val="0"/>
              <w:adjustRightInd w:val="0"/>
              <w:jc w:val="center"/>
            </w:pPr>
            <w:r w:rsidRPr="00BD56C5">
              <w:t>500</w:t>
            </w:r>
            <w:r w:rsidRPr="00BD56C5">
              <w:rPr>
                <w:lang w:val="en-US"/>
              </w:rPr>
              <w:t>,</w:t>
            </w:r>
            <w:r w:rsidRPr="00BD56C5">
              <w:t>0</w:t>
            </w:r>
            <w:r w:rsidRPr="00BD56C5">
              <w:rPr>
                <w:lang w:val="en-US"/>
              </w:rPr>
              <w:t>0</w:t>
            </w:r>
          </w:p>
        </w:tc>
      </w:tr>
      <w:tr w:rsidR="00AB4CE5" w:rsidRPr="00B329BB" w:rsidTr="009316F9">
        <w:tc>
          <w:tcPr>
            <w:tcW w:w="534" w:type="dxa"/>
          </w:tcPr>
          <w:p w:rsidR="00AB4CE5" w:rsidRPr="00046F2F" w:rsidRDefault="00AB4CE5" w:rsidP="00774A74">
            <w:pPr>
              <w:rPr>
                <w:color w:val="000000"/>
                <w:sz w:val="20"/>
                <w:szCs w:val="20"/>
                <w:lang w:val="en-US"/>
              </w:rPr>
            </w:pPr>
            <w:r>
              <w:rPr>
                <w:color w:val="000000"/>
                <w:sz w:val="20"/>
                <w:szCs w:val="20"/>
                <w:lang w:val="en-US"/>
              </w:rPr>
              <w:t>3</w:t>
            </w:r>
          </w:p>
        </w:tc>
        <w:tc>
          <w:tcPr>
            <w:tcW w:w="2693" w:type="dxa"/>
          </w:tcPr>
          <w:p w:rsidR="00AB4CE5" w:rsidRPr="00782D14" w:rsidRDefault="00AB4CE5" w:rsidP="00774A74">
            <w:pPr>
              <w:widowControl w:val="0"/>
              <w:autoSpaceDE w:val="0"/>
              <w:autoSpaceDN w:val="0"/>
              <w:adjustRightInd w:val="0"/>
            </w:pPr>
            <w:r w:rsidRPr="00782D14">
              <w:t>Ткань техническая полиэфирная суровая термообработанная (лавсан)</w:t>
            </w:r>
          </w:p>
          <w:p w:rsidR="00AB4CE5" w:rsidRDefault="00AB4CE5" w:rsidP="00774A74">
            <w:pPr>
              <w:autoSpaceDE w:val="0"/>
              <w:autoSpaceDN w:val="0"/>
              <w:adjustRightInd w:val="0"/>
            </w:pPr>
            <w:r w:rsidRPr="00782D14">
              <w:t xml:space="preserve"> арт. 56050</w:t>
            </w:r>
          </w:p>
          <w:p w:rsidR="00AB4CE5" w:rsidRPr="00782D14" w:rsidRDefault="00AB4CE5" w:rsidP="00774A74">
            <w:pPr>
              <w:autoSpaceDE w:val="0"/>
              <w:autoSpaceDN w:val="0"/>
              <w:adjustRightInd w:val="0"/>
            </w:pPr>
            <w:r>
              <w:t>или эквивалент</w:t>
            </w:r>
          </w:p>
        </w:tc>
        <w:tc>
          <w:tcPr>
            <w:tcW w:w="6379" w:type="dxa"/>
          </w:tcPr>
          <w:p w:rsidR="00AB4CE5" w:rsidRDefault="00AB4CE5" w:rsidP="00774A74">
            <w:pPr>
              <w:rPr>
                <w:color w:val="000000"/>
                <w:sz w:val="20"/>
                <w:szCs w:val="20"/>
              </w:rPr>
            </w:pPr>
            <w:r>
              <w:rPr>
                <w:color w:val="000000"/>
                <w:sz w:val="20"/>
                <w:szCs w:val="20"/>
              </w:rPr>
              <w:t>Применяется для очистки технологических газов, воздуха.</w:t>
            </w:r>
          </w:p>
          <w:p w:rsidR="00AB4CE5" w:rsidRDefault="00AB4CE5" w:rsidP="00774A74">
            <w:pPr>
              <w:rPr>
                <w:color w:val="000000"/>
                <w:sz w:val="20"/>
                <w:szCs w:val="20"/>
              </w:rPr>
            </w:pPr>
            <w:r>
              <w:rPr>
                <w:color w:val="000000"/>
                <w:sz w:val="20"/>
                <w:szCs w:val="20"/>
              </w:rPr>
              <w:t>100% полиэфир</w:t>
            </w:r>
          </w:p>
          <w:p w:rsidR="00AB4CE5" w:rsidRPr="001A338D" w:rsidRDefault="00AB4CE5" w:rsidP="00774A74">
            <w:pPr>
              <w:rPr>
                <w:sz w:val="20"/>
                <w:szCs w:val="20"/>
              </w:rPr>
            </w:pPr>
            <w:r>
              <w:rPr>
                <w:color w:val="000000"/>
                <w:sz w:val="20"/>
                <w:szCs w:val="20"/>
              </w:rPr>
              <w:t>Плотность 350 г/кВ.м, ширина 110 см</w:t>
            </w:r>
          </w:p>
        </w:tc>
        <w:tc>
          <w:tcPr>
            <w:tcW w:w="2976" w:type="dxa"/>
          </w:tcPr>
          <w:p w:rsidR="00AB4CE5" w:rsidRPr="00782D14" w:rsidRDefault="00AB4CE5" w:rsidP="00774A74">
            <w:pPr>
              <w:rPr>
                <w:sz w:val="20"/>
                <w:szCs w:val="20"/>
              </w:rPr>
            </w:pPr>
            <w:r w:rsidRPr="00782D14">
              <w:rPr>
                <w:sz w:val="20"/>
                <w:szCs w:val="20"/>
              </w:rPr>
              <w:t>ТУ 8378-001-97586627-2011</w:t>
            </w:r>
          </w:p>
          <w:p w:rsidR="00AB4CE5" w:rsidRPr="00782D14" w:rsidRDefault="00AB4CE5" w:rsidP="00774A74">
            <w:pPr>
              <w:rPr>
                <w:color w:val="000000"/>
                <w:sz w:val="20"/>
                <w:szCs w:val="20"/>
              </w:rPr>
            </w:pPr>
          </w:p>
        </w:tc>
        <w:tc>
          <w:tcPr>
            <w:tcW w:w="993" w:type="dxa"/>
          </w:tcPr>
          <w:p w:rsidR="00AB4CE5" w:rsidRPr="00BD56C5" w:rsidRDefault="00AB4CE5" w:rsidP="00774A74">
            <w:pPr>
              <w:autoSpaceDE w:val="0"/>
              <w:autoSpaceDN w:val="0"/>
              <w:adjustRightInd w:val="0"/>
              <w:jc w:val="center"/>
              <w:rPr>
                <w:sz w:val="20"/>
                <w:szCs w:val="20"/>
              </w:rPr>
            </w:pPr>
            <w:r w:rsidRPr="00BD56C5">
              <w:t>П.м</w:t>
            </w:r>
          </w:p>
        </w:tc>
        <w:tc>
          <w:tcPr>
            <w:tcW w:w="1173" w:type="dxa"/>
          </w:tcPr>
          <w:p w:rsidR="00AB4CE5" w:rsidRPr="00BD56C5" w:rsidRDefault="00AB4CE5" w:rsidP="00774A74">
            <w:pPr>
              <w:autoSpaceDE w:val="0"/>
              <w:autoSpaceDN w:val="0"/>
              <w:adjustRightInd w:val="0"/>
              <w:jc w:val="center"/>
            </w:pPr>
            <w:r w:rsidRPr="00BD56C5">
              <w:t>500,00</w:t>
            </w:r>
          </w:p>
        </w:tc>
      </w:tr>
      <w:tr w:rsidR="00AB4CE5" w:rsidRPr="00B329BB" w:rsidTr="009316F9">
        <w:tc>
          <w:tcPr>
            <w:tcW w:w="534" w:type="dxa"/>
          </w:tcPr>
          <w:p w:rsidR="00AB4CE5" w:rsidRPr="00EC4C32" w:rsidRDefault="00AB4CE5" w:rsidP="00774A74">
            <w:pPr>
              <w:rPr>
                <w:color w:val="000000"/>
                <w:sz w:val="20"/>
                <w:szCs w:val="20"/>
              </w:rPr>
            </w:pPr>
            <w:r w:rsidRPr="00EC4C32">
              <w:rPr>
                <w:color w:val="000000"/>
                <w:sz w:val="20"/>
                <w:szCs w:val="20"/>
              </w:rPr>
              <w:t>4</w:t>
            </w:r>
          </w:p>
        </w:tc>
        <w:tc>
          <w:tcPr>
            <w:tcW w:w="2693" w:type="dxa"/>
          </w:tcPr>
          <w:p w:rsidR="00AB4CE5" w:rsidRPr="00782D14" w:rsidRDefault="00AB4CE5" w:rsidP="00774A74">
            <w:pPr>
              <w:autoSpaceDE w:val="0"/>
              <w:autoSpaceDN w:val="0"/>
              <w:adjustRightInd w:val="0"/>
            </w:pPr>
            <w:r w:rsidRPr="00782D14">
              <w:t xml:space="preserve">Ткань хлориновая </w:t>
            </w:r>
          </w:p>
          <w:p w:rsidR="00AB4CE5" w:rsidRDefault="00AB4CE5" w:rsidP="00774A74">
            <w:pPr>
              <w:autoSpaceDE w:val="0"/>
              <w:autoSpaceDN w:val="0"/>
              <w:adjustRightInd w:val="0"/>
            </w:pPr>
            <w:r w:rsidRPr="00782D14">
              <w:t>арт. 86006</w:t>
            </w:r>
          </w:p>
          <w:p w:rsidR="00AB4CE5" w:rsidRPr="00782D14" w:rsidRDefault="00AB4CE5" w:rsidP="00774A74">
            <w:pPr>
              <w:autoSpaceDE w:val="0"/>
              <w:autoSpaceDN w:val="0"/>
              <w:adjustRightInd w:val="0"/>
              <w:rPr>
                <w:sz w:val="20"/>
                <w:szCs w:val="20"/>
              </w:rPr>
            </w:pPr>
            <w:r>
              <w:t>или эквивалент</w:t>
            </w:r>
          </w:p>
        </w:tc>
        <w:tc>
          <w:tcPr>
            <w:tcW w:w="6379" w:type="dxa"/>
          </w:tcPr>
          <w:p w:rsidR="00AB4CE5" w:rsidRPr="008B7A6C" w:rsidRDefault="00AB4CE5" w:rsidP="00774A74">
            <w:pPr>
              <w:rPr>
                <w:sz w:val="20"/>
                <w:szCs w:val="20"/>
              </w:rPr>
            </w:pPr>
            <w:r w:rsidRPr="008B7A6C">
              <w:rPr>
                <w:sz w:val="20"/>
                <w:szCs w:val="20"/>
              </w:rPr>
              <w:t xml:space="preserve">Применяется </w:t>
            </w:r>
            <w:r>
              <w:rPr>
                <w:sz w:val="20"/>
                <w:szCs w:val="20"/>
              </w:rPr>
              <w:t xml:space="preserve">как </w:t>
            </w:r>
            <w:r w:rsidRPr="008B7A6C">
              <w:rPr>
                <w:sz w:val="20"/>
                <w:szCs w:val="20"/>
              </w:rPr>
              <w:t>фильтрующий материа</w:t>
            </w:r>
            <w:r>
              <w:rPr>
                <w:sz w:val="20"/>
                <w:szCs w:val="20"/>
              </w:rPr>
              <w:t>л для технологических растворов, обладает химической стойкостью к действию кислот и щелочей разной концентрации.</w:t>
            </w:r>
          </w:p>
          <w:p w:rsidR="00AB4CE5" w:rsidRPr="008B7A6C" w:rsidRDefault="00AB4CE5" w:rsidP="00774A74">
            <w:pPr>
              <w:rPr>
                <w:sz w:val="20"/>
                <w:szCs w:val="20"/>
              </w:rPr>
            </w:pPr>
            <w:r w:rsidRPr="008B7A6C">
              <w:rPr>
                <w:sz w:val="20"/>
                <w:szCs w:val="20"/>
              </w:rPr>
              <w:t>Состоит из перхлорвиниловой смолы</w:t>
            </w:r>
            <w:r>
              <w:rPr>
                <w:sz w:val="20"/>
                <w:szCs w:val="20"/>
              </w:rPr>
              <w:t xml:space="preserve"> </w:t>
            </w:r>
            <w:r w:rsidRPr="008B7A6C">
              <w:rPr>
                <w:sz w:val="20"/>
                <w:szCs w:val="20"/>
              </w:rPr>
              <w:t>(хлорированного поливинилхлорида).</w:t>
            </w:r>
          </w:p>
          <w:p w:rsidR="00AB4CE5" w:rsidRPr="001A338D" w:rsidRDefault="00AB4CE5" w:rsidP="00774A74">
            <w:pPr>
              <w:rPr>
                <w:sz w:val="20"/>
                <w:szCs w:val="20"/>
              </w:rPr>
            </w:pPr>
            <w:r w:rsidRPr="008B7A6C">
              <w:rPr>
                <w:sz w:val="20"/>
                <w:szCs w:val="20"/>
              </w:rPr>
              <w:t>Плотность 480 г/кв.м, ширина 100 см</w:t>
            </w:r>
          </w:p>
        </w:tc>
        <w:tc>
          <w:tcPr>
            <w:tcW w:w="2976" w:type="dxa"/>
          </w:tcPr>
          <w:p w:rsidR="00AB4CE5" w:rsidRPr="00782D14" w:rsidRDefault="00AB4CE5" w:rsidP="00774A74">
            <w:pPr>
              <w:rPr>
                <w:sz w:val="20"/>
                <w:szCs w:val="20"/>
              </w:rPr>
            </w:pPr>
            <w:r w:rsidRPr="00782D14">
              <w:rPr>
                <w:sz w:val="20"/>
                <w:szCs w:val="20"/>
              </w:rPr>
              <w:t>ТУ 8378-09-78035049-05</w:t>
            </w:r>
          </w:p>
          <w:p w:rsidR="00AB4CE5" w:rsidRPr="00782D14" w:rsidRDefault="00AB4CE5" w:rsidP="00774A74">
            <w:pPr>
              <w:rPr>
                <w:color w:val="000000"/>
                <w:sz w:val="20"/>
                <w:szCs w:val="20"/>
              </w:rPr>
            </w:pPr>
          </w:p>
        </w:tc>
        <w:tc>
          <w:tcPr>
            <w:tcW w:w="993" w:type="dxa"/>
          </w:tcPr>
          <w:p w:rsidR="00AB4CE5" w:rsidRPr="00BD56C5" w:rsidRDefault="00AB4CE5" w:rsidP="00774A74">
            <w:pPr>
              <w:autoSpaceDE w:val="0"/>
              <w:autoSpaceDN w:val="0"/>
              <w:adjustRightInd w:val="0"/>
              <w:jc w:val="center"/>
              <w:rPr>
                <w:sz w:val="20"/>
                <w:szCs w:val="20"/>
              </w:rPr>
            </w:pPr>
            <w:r w:rsidRPr="00BD56C5">
              <w:t>П.м</w:t>
            </w:r>
          </w:p>
        </w:tc>
        <w:tc>
          <w:tcPr>
            <w:tcW w:w="1173" w:type="dxa"/>
          </w:tcPr>
          <w:p w:rsidR="00AB4CE5" w:rsidRPr="00BD56C5" w:rsidRDefault="00AB4CE5" w:rsidP="00774A74">
            <w:pPr>
              <w:autoSpaceDE w:val="0"/>
              <w:autoSpaceDN w:val="0"/>
              <w:adjustRightInd w:val="0"/>
              <w:jc w:val="center"/>
            </w:pPr>
            <w:r w:rsidRPr="00BD56C5">
              <w:t>610,00</w:t>
            </w:r>
          </w:p>
        </w:tc>
      </w:tr>
    </w:tbl>
    <w:p w:rsidR="00AB4CE5" w:rsidRPr="005717B2" w:rsidRDefault="00AB4CE5" w:rsidP="004F01FA">
      <w:pPr>
        <w:jc w:val="both"/>
        <w:rPr>
          <w:i/>
          <w:iCs/>
          <w:color w:val="000000"/>
        </w:rPr>
        <w:sectPr w:rsidR="00AB4CE5" w:rsidRPr="005717B2" w:rsidSect="00782D14">
          <w:pgSz w:w="16838" w:h="11906" w:orient="landscape"/>
          <w:pgMar w:top="567" w:right="1134" w:bottom="567" w:left="1134" w:header="709" w:footer="709" w:gutter="0"/>
          <w:cols w:space="720"/>
        </w:sectPr>
      </w:pPr>
    </w:p>
    <w:p w:rsidR="00AB4CE5" w:rsidRPr="00A40034" w:rsidRDefault="00AB4CE5" w:rsidP="004F01FA">
      <w:pPr>
        <w:rPr>
          <w:color w:val="000000"/>
          <w:sz w:val="28"/>
          <w:szCs w:val="28"/>
        </w:rPr>
      </w:pPr>
      <w:r>
        <w:rPr>
          <w:color w:val="000000"/>
          <w:sz w:val="28"/>
          <w:szCs w:val="28"/>
        </w:rPr>
        <w:t xml:space="preserve">                                </w:t>
      </w:r>
      <w:r w:rsidRPr="00A40034">
        <w:rPr>
          <w:color w:val="000000"/>
          <w:sz w:val="28"/>
          <w:szCs w:val="28"/>
        </w:rPr>
        <w:t>РАЗДЕЛ 2. СВЕДЕНИЯ О НОВИЗНЕ</w:t>
      </w:r>
    </w:p>
    <w:p w:rsidR="00AB4CE5" w:rsidRPr="00A40034" w:rsidRDefault="00AB4CE5" w:rsidP="004F01FA">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rPr>
                <w:i/>
                <w:iCs/>
                <w:color w:val="000000"/>
              </w:rPr>
            </w:pPr>
            <w:r>
              <w:rPr>
                <w:i/>
                <w:iCs/>
                <w:color w:val="000000"/>
              </w:rPr>
              <w:t>Товар должен быть новым, не бывшим в употреблении.</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3. ТРЕБОВАНИЯ К МАРКИРОВКЕ</w:t>
      </w:r>
    </w:p>
    <w:p w:rsidR="00AB4CE5" w:rsidRPr="00A40034" w:rsidRDefault="00AB4CE5" w:rsidP="004F01FA">
      <w:pPr>
        <w:jc w:val="center"/>
        <w:rPr>
          <w:b/>
          <w:bCs/>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35"/>
        </w:trPr>
        <w:tc>
          <w:tcPr>
            <w:tcW w:w="9356" w:type="dxa"/>
          </w:tcPr>
          <w:p w:rsidR="00AB4CE5" w:rsidRPr="00E52DF3" w:rsidRDefault="00AB4CE5" w:rsidP="00774A74">
            <w:pPr>
              <w:rPr>
                <w:i/>
                <w:iCs/>
                <w:sz w:val="20"/>
                <w:szCs w:val="20"/>
              </w:rPr>
            </w:pPr>
            <w:r w:rsidRPr="00B0692A">
              <w:rPr>
                <w:i/>
                <w:iCs/>
              </w:rPr>
              <w:t>На оба конца куска ткани наносится клеймо с указанием предприятия-изготовителя</w:t>
            </w:r>
            <w:r>
              <w:rPr>
                <w:i/>
                <w:iCs/>
                <w:sz w:val="20"/>
                <w:szCs w:val="20"/>
              </w:rPr>
              <w:t xml:space="preserve">. </w:t>
            </w:r>
            <w:r w:rsidRPr="00B0692A">
              <w:rPr>
                <w:i/>
                <w:iCs/>
              </w:rPr>
              <w:t>На внешнем конце рулона специальными штампами указывают</w:t>
            </w:r>
            <w:r>
              <w:rPr>
                <w:i/>
                <w:iCs/>
              </w:rPr>
              <w:t>:</w:t>
            </w:r>
            <w:r w:rsidRPr="00B0692A">
              <w:rPr>
                <w:i/>
                <w:iCs/>
              </w:rPr>
              <w:t xml:space="preserve"> длину ткани в рулоне, ширину, номер рулона, дату выпуска</w:t>
            </w:r>
            <w:r>
              <w:rPr>
                <w:i/>
                <w:iCs/>
              </w:rPr>
              <w:t>, ТУ</w:t>
            </w:r>
          </w:p>
        </w:tc>
      </w:tr>
    </w:tbl>
    <w:p w:rsidR="00AB4CE5" w:rsidRPr="00B0692A" w:rsidRDefault="00AB4CE5" w:rsidP="004F01FA">
      <w:pPr>
        <w:jc w:val="center"/>
        <w:rPr>
          <w:color w:val="000000"/>
        </w:rPr>
      </w:pPr>
    </w:p>
    <w:p w:rsidR="00AB4CE5" w:rsidRPr="00782D14" w:rsidRDefault="00AB4CE5" w:rsidP="004F01FA">
      <w:pPr>
        <w:jc w:val="center"/>
        <w:rPr>
          <w:color w:val="000000"/>
          <w:sz w:val="28"/>
          <w:szCs w:val="28"/>
        </w:rPr>
      </w:pPr>
      <w:r w:rsidRPr="00782D14">
        <w:rPr>
          <w:color w:val="000000"/>
          <w:sz w:val="28"/>
          <w:szCs w:val="28"/>
        </w:rPr>
        <w:t>РАЗДЕЛ 4. ТРЕБОВАНИЯ К УПАКОВКЕ</w:t>
      </w:r>
    </w:p>
    <w:p w:rsidR="00AB4CE5" w:rsidRPr="00B0692A" w:rsidRDefault="00AB4CE5" w:rsidP="004F01FA">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0692A">
        <w:trPr>
          <w:trHeight w:val="335"/>
        </w:trPr>
        <w:tc>
          <w:tcPr>
            <w:tcW w:w="9356" w:type="dxa"/>
          </w:tcPr>
          <w:p w:rsidR="00AB4CE5" w:rsidRPr="00B0692A" w:rsidRDefault="00AB4CE5" w:rsidP="00774A74">
            <w:r w:rsidRPr="00B0692A">
              <w:rPr>
                <w:i/>
                <w:iCs/>
              </w:rPr>
              <w:t>Рулоны упаковываются в чехлы из неткано-тарного полотна или в полиэтиленовую пленку.</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5. ТРЕБОВАНИЯ ПО ПРАВИЛАМ СДАЧИ И ПРИЕМКИ</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jc w:val="center"/>
              <w:rPr>
                <w:color w:val="000000"/>
              </w:rPr>
            </w:pPr>
            <w:r w:rsidRPr="00A40034">
              <w:rPr>
                <w:color w:val="000000"/>
                <w:sz w:val="28"/>
                <w:szCs w:val="28"/>
              </w:rPr>
              <w:t>Подраздел 5.1 Порядок сдачи и приемки</w:t>
            </w:r>
          </w:p>
        </w:tc>
      </w:tr>
      <w:tr w:rsidR="00AB4CE5" w:rsidRPr="00B329BB">
        <w:trPr>
          <w:trHeight w:val="399"/>
        </w:trPr>
        <w:tc>
          <w:tcPr>
            <w:tcW w:w="9356" w:type="dxa"/>
          </w:tcPr>
          <w:p w:rsidR="00AB4CE5" w:rsidRDefault="00AB4CE5" w:rsidP="00774A74">
            <w:pPr>
              <w:tabs>
                <w:tab w:val="left" w:pos="0"/>
                <w:tab w:val="center" w:pos="4677"/>
                <w:tab w:val="right" w:pos="9355"/>
              </w:tabs>
              <w:ind w:left="34" w:right="34" w:firstLine="567"/>
              <w:jc w:val="both"/>
              <w:rPr>
                <w:i/>
                <w:iCs/>
                <w:color w:val="000000"/>
              </w:rPr>
            </w:pPr>
            <w:r w:rsidRPr="00320843">
              <w:rPr>
                <w:i/>
                <w:iCs/>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w:t>
            </w:r>
            <w:r>
              <w:rPr>
                <w:i/>
                <w:iCs/>
                <w:color w:val="000000"/>
              </w:rPr>
              <w:t>Поставщику).</w:t>
            </w:r>
          </w:p>
          <w:p w:rsidR="00AB4CE5" w:rsidRPr="00A40034" w:rsidRDefault="00AB4CE5" w:rsidP="00774A74">
            <w:pPr>
              <w:tabs>
                <w:tab w:val="left" w:pos="0"/>
                <w:tab w:val="center" w:pos="4677"/>
                <w:tab w:val="right" w:pos="9355"/>
              </w:tabs>
              <w:ind w:right="34"/>
              <w:jc w:val="both"/>
              <w:rPr>
                <w:i/>
                <w:iCs/>
                <w:color w:val="000000"/>
              </w:rPr>
            </w:pPr>
          </w:p>
        </w:tc>
      </w:tr>
      <w:tr w:rsidR="00AB4CE5" w:rsidRPr="00B329BB">
        <w:trPr>
          <w:trHeight w:val="399"/>
        </w:trPr>
        <w:tc>
          <w:tcPr>
            <w:tcW w:w="9356" w:type="dxa"/>
          </w:tcPr>
          <w:p w:rsidR="00AB4CE5" w:rsidRPr="00A40034" w:rsidRDefault="00AB4CE5" w:rsidP="00774A74">
            <w:pPr>
              <w:jc w:val="center"/>
              <w:rPr>
                <w:color w:val="000000"/>
              </w:rPr>
            </w:pPr>
            <w:r w:rsidRPr="00A40034">
              <w:rPr>
                <w:color w:val="000000"/>
                <w:sz w:val="28"/>
                <w:szCs w:val="28"/>
              </w:rPr>
              <w:t>Подраздел 5.2 Требования по передаче заказчику технических и иных документов при поставке товаров</w:t>
            </w:r>
          </w:p>
        </w:tc>
      </w:tr>
      <w:tr w:rsidR="00AB4CE5" w:rsidRPr="00B329BB">
        <w:trPr>
          <w:trHeight w:val="399"/>
        </w:trPr>
        <w:tc>
          <w:tcPr>
            <w:tcW w:w="9356" w:type="dxa"/>
          </w:tcPr>
          <w:p w:rsidR="00AB4CE5" w:rsidRPr="00BD56C5" w:rsidRDefault="00AB4CE5" w:rsidP="00774A74">
            <w:pPr>
              <w:rPr>
                <w:i/>
                <w:iCs/>
                <w:sz w:val="22"/>
                <w:szCs w:val="22"/>
              </w:rPr>
            </w:pPr>
            <w:r w:rsidRPr="00BD56C5">
              <w:rPr>
                <w:i/>
                <w:iCs/>
                <w:sz w:val="22"/>
                <w:szCs w:val="22"/>
              </w:rPr>
              <w:t>Паспорт качества с отметкой ОТК.</w:t>
            </w:r>
          </w:p>
          <w:p w:rsidR="00AB4CE5" w:rsidRPr="00A40034" w:rsidRDefault="00AB4CE5" w:rsidP="00774A74">
            <w:pPr>
              <w:tabs>
                <w:tab w:val="left" w:pos="284"/>
                <w:tab w:val="center" w:pos="4677"/>
                <w:tab w:val="right" w:pos="9355"/>
              </w:tabs>
              <w:jc w:val="both"/>
              <w:rPr>
                <w:i/>
                <w:iCs/>
                <w:color w:val="000000"/>
              </w:rPr>
            </w:pPr>
            <w:r w:rsidRPr="00BD56C5">
              <w:rPr>
                <w:i/>
                <w:iCs/>
                <w:color w:val="000000"/>
                <w:sz w:val="22"/>
                <w:szCs w:val="22"/>
              </w:rPr>
              <w:t>Сертификат соответствия, оформленный должным образом, заверенный печатью поставщика.</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6. ТРЕБОВАНИЯ К ТРАНСПОРТИРОВАНИЮ</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E20BB8" w:rsidRDefault="00AB4CE5" w:rsidP="00774A74">
            <w:pPr>
              <w:ind w:firstLine="601"/>
              <w:rPr>
                <w:i/>
                <w:iCs/>
                <w:color w:val="000000"/>
              </w:rPr>
            </w:pPr>
            <w:r w:rsidRPr="00E20BB8">
              <w:rPr>
                <w:i/>
                <w:iCs/>
              </w:rPr>
              <w:t>В соответствии с правилами перевозок.</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7. ТРЕБОВАНИЯ К ХРАНЕНИЮ</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rPr>
                <w:i/>
                <w:iCs/>
                <w:color w:val="000000"/>
              </w:rPr>
            </w:pPr>
            <w:r>
              <w:rPr>
                <w:i/>
                <w:iCs/>
                <w:sz w:val="20"/>
                <w:szCs w:val="20"/>
              </w:rPr>
              <w:t xml:space="preserve"> </w:t>
            </w:r>
            <w:r>
              <w:rPr>
                <w:i/>
                <w:iCs/>
                <w:color w:val="000000"/>
              </w:rPr>
              <w:t>В соответствии с требованиями изготовителя.</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8. ТРЕБО</w:t>
      </w:r>
      <w:r>
        <w:rPr>
          <w:color w:val="000000"/>
          <w:sz w:val="28"/>
          <w:szCs w:val="28"/>
        </w:rPr>
        <w:t>ВАНИЯ К ЭКСПЛУАТАЦИИ</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rPr>
                <w:i/>
                <w:iCs/>
                <w:color w:val="000000"/>
              </w:rPr>
            </w:pPr>
            <w:r>
              <w:rPr>
                <w:i/>
                <w:iCs/>
                <w:color w:val="000000"/>
              </w:rPr>
              <w:t>В соответствии с требованиями изготовителя.</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9. ЭКОЛОГИЧЕСКИЕ ТРЕБОВАНИЯ</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jc w:val="both"/>
              <w:rPr>
                <w:i/>
                <w:iCs/>
                <w:color w:val="000000"/>
              </w:rPr>
            </w:pPr>
            <w:r>
              <w:rPr>
                <w:i/>
                <w:iCs/>
                <w:color w:val="000000"/>
              </w:rPr>
              <w:t>Не требуется.</w:t>
            </w:r>
          </w:p>
        </w:tc>
      </w:tr>
    </w:tbl>
    <w:p w:rsidR="00AB4CE5" w:rsidRDefault="00AB4CE5" w:rsidP="004F01FA">
      <w:pPr>
        <w:rPr>
          <w:color w:val="000000"/>
          <w:sz w:val="28"/>
          <w:szCs w:val="28"/>
        </w:rPr>
      </w:pPr>
    </w:p>
    <w:p w:rsidR="00AB4CE5" w:rsidRPr="00A40034" w:rsidRDefault="00AB4CE5" w:rsidP="004F01FA">
      <w:pP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10. ТРЕБОВАНИЯ ПО БЕЗОПАСНОСТИ</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tabs>
                <w:tab w:val="left" w:pos="0"/>
                <w:tab w:val="center" w:pos="4677"/>
                <w:tab w:val="right" w:pos="9355"/>
              </w:tabs>
              <w:ind w:right="34"/>
              <w:jc w:val="both"/>
              <w:rPr>
                <w:i/>
                <w:iCs/>
                <w:color w:val="000000"/>
              </w:rPr>
            </w:pPr>
            <w:r>
              <w:rPr>
                <w:i/>
                <w:iCs/>
                <w:color w:val="000000"/>
              </w:rPr>
              <w:t>Не требуется.</w:t>
            </w:r>
          </w:p>
        </w:tc>
      </w:tr>
    </w:tbl>
    <w:p w:rsidR="00AB4CE5" w:rsidRPr="00A40034" w:rsidRDefault="00AB4CE5" w:rsidP="004F01FA">
      <w:pPr>
        <w:jc w:val="center"/>
        <w:rPr>
          <w:color w:val="000000"/>
          <w:sz w:val="28"/>
          <w:szCs w:val="28"/>
        </w:rPr>
      </w:pPr>
    </w:p>
    <w:p w:rsidR="00AB4CE5" w:rsidRPr="00A40034" w:rsidRDefault="00AB4CE5" w:rsidP="004F01FA">
      <w:pPr>
        <w:jc w:val="center"/>
        <w:rPr>
          <w:color w:val="000000"/>
          <w:sz w:val="28"/>
          <w:szCs w:val="28"/>
        </w:rPr>
      </w:pPr>
      <w:r w:rsidRPr="00A40034">
        <w:rPr>
          <w:color w:val="000000"/>
          <w:sz w:val="28"/>
          <w:szCs w:val="28"/>
        </w:rPr>
        <w:t>РАЗДЕЛ 11. ТРЕБОВАНИЯ К КАЧЕСТВУ</w:t>
      </w:r>
    </w:p>
    <w:p w:rsidR="00AB4CE5" w:rsidRPr="00A40034" w:rsidRDefault="00AB4CE5" w:rsidP="004F01FA">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B4CE5" w:rsidRPr="00B329BB">
        <w:trPr>
          <w:trHeight w:val="399"/>
        </w:trPr>
        <w:tc>
          <w:tcPr>
            <w:tcW w:w="9356" w:type="dxa"/>
          </w:tcPr>
          <w:p w:rsidR="00AB4CE5" w:rsidRPr="00A40034" w:rsidRDefault="00AB4CE5" w:rsidP="00774A74">
            <w:pPr>
              <w:autoSpaceDE w:val="0"/>
              <w:autoSpaceDN w:val="0"/>
              <w:adjustRightInd w:val="0"/>
              <w:jc w:val="both"/>
              <w:rPr>
                <w:i/>
                <w:iCs/>
                <w:color w:val="000000"/>
              </w:rPr>
            </w:pPr>
            <w:r>
              <w:rPr>
                <w:i/>
                <w:iCs/>
                <w:color w:val="000000"/>
              </w:rPr>
              <w:t>В тканях не допускаются дыры, пробоины, масляные пятна, рваные кромки, необрезанные концы нитей.</w:t>
            </w:r>
          </w:p>
        </w:tc>
      </w:tr>
    </w:tbl>
    <w:p w:rsidR="00AB4CE5" w:rsidRDefault="00AB4CE5" w:rsidP="004F01FA">
      <w:pPr>
        <w:jc w:val="center"/>
        <w:rPr>
          <w:color w:val="000000"/>
        </w:rPr>
      </w:pPr>
    </w:p>
    <w:p w:rsidR="00AB4CE5" w:rsidRDefault="00AB4CE5" w:rsidP="004F01FA">
      <w:pPr>
        <w:jc w:val="center"/>
        <w:rPr>
          <w:color w:val="000000"/>
        </w:rPr>
      </w:pPr>
    </w:p>
    <w:p w:rsidR="00AB4CE5" w:rsidRDefault="00AB4CE5" w:rsidP="004F01FA">
      <w:pPr>
        <w:jc w:val="center"/>
        <w:rPr>
          <w:color w:val="00000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p w:rsidR="00AB4CE5" w:rsidRDefault="00AB4CE5" w:rsidP="005411FC">
      <w:pPr>
        <w:rPr>
          <w:b/>
          <w:bCs/>
          <w:color w:val="7030A0"/>
        </w:rPr>
      </w:pPr>
    </w:p>
    <w:sectPr w:rsidR="00AB4CE5"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4CE5" w:rsidRDefault="00AB4CE5">
      <w:r>
        <w:separator/>
      </w:r>
    </w:p>
  </w:endnote>
  <w:endnote w:type="continuationSeparator" w:id="1">
    <w:p w:rsidR="00AB4CE5" w:rsidRDefault="00AB4C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w Cen MT Condensed Extra Bold">
    <w:panose1 w:val="020B0803020202020204"/>
    <w:charset w:val="00"/>
    <w:family w:val="swiss"/>
    <w:pitch w:val="variable"/>
    <w:sig w:usb0="00000007" w:usb1="00000000" w:usb2="00000000" w:usb3="00000000" w:csb0="00000003"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E5" w:rsidRPr="00FE6219" w:rsidRDefault="00AB4CE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E5" w:rsidRDefault="00AB4CE5">
    <w:pPr>
      <w:pStyle w:val="Footer"/>
      <w:jc w:val="center"/>
    </w:pPr>
    <w:fldSimple w:instr=" PAGE   \* MERGEFORMAT ">
      <w:r>
        <w:rPr>
          <w:noProof/>
        </w:rPr>
        <w:t>2</w:t>
      </w:r>
    </w:fldSimple>
  </w:p>
  <w:p w:rsidR="00AB4CE5" w:rsidRDefault="00AB4CE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E5" w:rsidRDefault="00AB4CE5">
    <w:pPr>
      <w:pStyle w:val="Footer"/>
      <w:jc w:val="center"/>
    </w:pPr>
    <w:fldSimple w:instr=" PAGE   \* MERGEFORMAT ">
      <w:r>
        <w:rPr>
          <w:noProof/>
        </w:rPr>
        <w:t>1</w:t>
      </w:r>
    </w:fldSimple>
  </w:p>
  <w:p w:rsidR="00AB4CE5" w:rsidRDefault="00AB4C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4CE5" w:rsidRDefault="00AB4CE5">
      <w:r>
        <w:separator/>
      </w:r>
    </w:p>
  </w:footnote>
  <w:footnote w:type="continuationSeparator" w:id="1">
    <w:p w:rsidR="00AB4CE5" w:rsidRDefault="00AB4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E5" w:rsidRPr="00F429FC" w:rsidRDefault="00AB4CE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rPr>
        <w:rFonts w:hint="default"/>
        <w:b w:val="0"/>
        <w:bCs w:val="0"/>
        <w:i w:val="0"/>
        <w:iCs w:val="0"/>
      </w:rPr>
    </w:lvl>
    <w:lvl w:ilvl="1">
      <w:start w:val="1"/>
      <w:numFmt w:val="decimal"/>
      <w:pStyle w:val="-0"/>
      <w:suff w:val="space"/>
      <w:lvlText w:val="2.%2."/>
      <w:lvlJc w:val="left"/>
      <w:pPr>
        <w:ind w:firstLine="703"/>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22FF451C"/>
    <w:multiLevelType w:val="hybridMultilevel"/>
    <w:tmpl w:val="610ECBB0"/>
    <w:lvl w:ilvl="0" w:tplc="FC50302A">
      <w:start w:val="1"/>
      <w:numFmt w:val="russianLower"/>
      <w:lvlText w:val="%1)"/>
      <w:lvlJc w:val="left"/>
      <w:pPr>
        <w:tabs>
          <w:tab w:val="num" w:pos="786"/>
        </w:tabs>
        <w:ind w:left="786" w:hanging="360"/>
      </w:pPr>
      <w:rPr>
        <w:rFonts w:hint="default"/>
      </w:rPr>
    </w:lvl>
    <w:lvl w:ilvl="1" w:tplc="3F88B884">
      <w:start w:val="1"/>
      <w:numFmt w:val="lowerLetter"/>
      <w:lvlText w:val="%2."/>
      <w:lvlJc w:val="left"/>
      <w:pPr>
        <w:tabs>
          <w:tab w:val="num" w:pos="1440"/>
        </w:tabs>
        <w:ind w:left="1440" w:hanging="360"/>
      </w:pPr>
    </w:lvl>
    <w:lvl w:ilvl="2" w:tplc="2EF490EE">
      <w:start w:val="1"/>
      <w:numFmt w:val="lowerRoman"/>
      <w:lvlText w:val="%3."/>
      <w:lvlJc w:val="right"/>
      <w:pPr>
        <w:tabs>
          <w:tab w:val="num" w:pos="2160"/>
        </w:tabs>
        <w:ind w:left="2160" w:hanging="180"/>
      </w:pPr>
    </w:lvl>
    <w:lvl w:ilvl="3" w:tplc="81B81470">
      <w:start w:val="1"/>
      <w:numFmt w:val="decimal"/>
      <w:lvlText w:val="%4."/>
      <w:lvlJc w:val="left"/>
      <w:pPr>
        <w:tabs>
          <w:tab w:val="num" w:pos="2880"/>
        </w:tabs>
        <w:ind w:left="2880" w:hanging="360"/>
      </w:pPr>
    </w:lvl>
    <w:lvl w:ilvl="4" w:tplc="550AD60E">
      <w:start w:val="1"/>
      <w:numFmt w:val="lowerLetter"/>
      <w:lvlText w:val="%5."/>
      <w:lvlJc w:val="left"/>
      <w:pPr>
        <w:tabs>
          <w:tab w:val="num" w:pos="3600"/>
        </w:tabs>
        <w:ind w:left="3600" w:hanging="360"/>
      </w:pPr>
    </w:lvl>
    <w:lvl w:ilvl="5" w:tplc="9474CF88">
      <w:start w:val="1"/>
      <w:numFmt w:val="lowerRoman"/>
      <w:lvlText w:val="%6."/>
      <w:lvlJc w:val="right"/>
      <w:pPr>
        <w:tabs>
          <w:tab w:val="num" w:pos="4320"/>
        </w:tabs>
        <w:ind w:left="4320" w:hanging="180"/>
      </w:pPr>
    </w:lvl>
    <w:lvl w:ilvl="6" w:tplc="34E467F8">
      <w:start w:val="1"/>
      <w:numFmt w:val="decimal"/>
      <w:lvlText w:val="%7."/>
      <w:lvlJc w:val="left"/>
      <w:pPr>
        <w:tabs>
          <w:tab w:val="num" w:pos="5040"/>
        </w:tabs>
        <w:ind w:left="5040" w:hanging="360"/>
      </w:pPr>
    </w:lvl>
    <w:lvl w:ilvl="7" w:tplc="30907374">
      <w:start w:val="1"/>
      <w:numFmt w:val="lowerLetter"/>
      <w:lvlText w:val="%8."/>
      <w:lvlJc w:val="left"/>
      <w:pPr>
        <w:tabs>
          <w:tab w:val="num" w:pos="5760"/>
        </w:tabs>
        <w:ind w:left="5760" w:hanging="360"/>
      </w:pPr>
    </w:lvl>
    <w:lvl w:ilvl="8" w:tplc="924AB4C8">
      <w:start w:val="1"/>
      <w:numFmt w:val="lowerRoman"/>
      <w:lvlText w:val="%9."/>
      <w:lvlJc w:val="right"/>
      <w:pPr>
        <w:tabs>
          <w:tab w:val="num" w:pos="6480"/>
        </w:tabs>
        <w:ind w:left="6480" w:hanging="180"/>
      </w:pPr>
    </w:lvl>
  </w:abstractNum>
  <w:abstractNum w:abstractNumId="10">
    <w:nsid w:val="257A0276"/>
    <w:multiLevelType w:val="hybridMultilevel"/>
    <w:tmpl w:val="21F4CE7C"/>
    <w:lvl w:ilvl="0" w:tplc="FFA4D390">
      <w:start w:val="1"/>
      <w:numFmt w:val="bullet"/>
      <w:lvlText w:val="-"/>
      <w:lvlJc w:val="left"/>
      <w:pPr>
        <w:tabs>
          <w:tab w:val="num" w:pos="985"/>
        </w:tabs>
        <w:ind w:left="985" w:hanging="360"/>
      </w:pPr>
      <w:rPr>
        <w:rFonts w:ascii="Tw Cen MT Condensed Extra Bold" w:hAnsi="Tw Cen MT Condensed Extra Bold" w:cs="Tw Cen MT Condensed Extra Bold" w:hint="default"/>
      </w:rPr>
    </w:lvl>
    <w:lvl w:ilvl="1" w:tplc="04190003">
      <w:start w:val="1"/>
      <w:numFmt w:val="bullet"/>
      <w:lvlText w:val="o"/>
      <w:lvlJc w:val="left"/>
      <w:pPr>
        <w:tabs>
          <w:tab w:val="num" w:pos="2008"/>
        </w:tabs>
        <w:ind w:left="2008" w:hanging="360"/>
      </w:pPr>
      <w:rPr>
        <w:rFonts w:ascii="Courier New" w:hAnsi="Courier New" w:cs="Courier New" w:hint="default"/>
      </w:rPr>
    </w:lvl>
    <w:lvl w:ilvl="2" w:tplc="04190005">
      <w:start w:val="1"/>
      <w:numFmt w:val="bullet"/>
      <w:lvlText w:val=""/>
      <w:lvlJc w:val="left"/>
      <w:pPr>
        <w:tabs>
          <w:tab w:val="num" w:pos="2728"/>
        </w:tabs>
        <w:ind w:left="2728" w:hanging="360"/>
      </w:pPr>
      <w:rPr>
        <w:rFonts w:ascii="Wingdings" w:hAnsi="Wingdings" w:cs="Wingdings" w:hint="default"/>
      </w:rPr>
    </w:lvl>
    <w:lvl w:ilvl="3" w:tplc="04190001">
      <w:start w:val="1"/>
      <w:numFmt w:val="bullet"/>
      <w:lvlText w:val=""/>
      <w:lvlJc w:val="left"/>
      <w:pPr>
        <w:tabs>
          <w:tab w:val="num" w:pos="3448"/>
        </w:tabs>
        <w:ind w:left="3448" w:hanging="360"/>
      </w:pPr>
      <w:rPr>
        <w:rFonts w:ascii="Symbol" w:hAnsi="Symbol" w:cs="Symbol" w:hint="default"/>
      </w:rPr>
    </w:lvl>
    <w:lvl w:ilvl="4" w:tplc="04190003">
      <w:start w:val="1"/>
      <w:numFmt w:val="bullet"/>
      <w:lvlText w:val="o"/>
      <w:lvlJc w:val="left"/>
      <w:pPr>
        <w:tabs>
          <w:tab w:val="num" w:pos="4168"/>
        </w:tabs>
        <w:ind w:left="4168" w:hanging="360"/>
      </w:pPr>
      <w:rPr>
        <w:rFonts w:ascii="Courier New" w:hAnsi="Courier New" w:cs="Courier New" w:hint="default"/>
      </w:rPr>
    </w:lvl>
    <w:lvl w:ilvl="5" w:tplc="04190005">
      <w:start w:val="1"/>
      <w:numFmt w:val="bullet"/>
      <w:lvlText w:val=""/>
      <w:lvlJc w:val="left"/>
      <w:pPr>
        <w:tabs>
          <w:tab w:val="num" w:pos="4888"/>
        </w:tabs>
        <w:ind w:left="4888" w:hanging="360"/>
      </w:pPr>
      <w:rPr>
        <w:rFonts w:ascii="Wingdings" w:hAnsi="Wingdings" w:cs="Wingdings" w:hint="default"/>
      </w:rPr>
    </w:lvl>
    <w:lvl w:ilvl="6" w:tplc="04190001">
      <w:start w:val="1"/>
      <w:numFmt w:val="bullet"/>
      <w:lvlText w:val=""/>
      <w:lvlJc w:val="left"/>
      <w:pPr>
        <w:tabs>
          <w:tab w:val="num" w:pos="5608"/>
        </w:tabs>
        <w:ind w:left="5608" w:hanging="360"/>
      </w:pPr>
      <w:rPr>
        <w:rFonts w:ascii="Symbol" w:hAnsi="Symbol" w:cs="Symbol" w:hint="default"/>
      </w:rPr>
    </w:lvl>
    <w:lvl w:ilvl="7" w:tplc="04190003">
      <w:start w:val="1"/>
      <w:numFmt w:val="bullet"/>
      <w:lvlText w:val="o"/>
      <w:lvlJc w:val="left"/>
      <w:pPr>
        <w:tabs>
          <w:tab w:val="num" w:pos="6328"/>
        </w:tabs>
        <w:ind w:left="6328" w:hanging="360"/>
      </w:pPr>
      <w:rPr>
        <w:rFonts w:ascii="Courier New" w:hAnsi="Courier New" w:cs="Courier New" w:hint="default"/>
      </w:rPr>
    </w:lvl>
    <w:lvl w:ilvl="8" w:tplc="04190005">
      <w:start w:val="1"/>
      <w:numFmt w:val="bullet"/>
      <w:lvlText w:val=""/>
      <w:lvlJc w:val="left"/>
      <w:pPr>
        <w:tabs>
          <w:tab w:val="num" w:pos="7048"/>
        </w:tabs>
        <w:ind w:left="7048" w:hanging="360"/>
      </w:pPr>
      <w:rPr>
        <w:rFonts w:ascii="Wingdings" w:hAnsi="Wingdings" w:cs="Wingdings" w:hint="default"/>
      </w:r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bCs/>
        <w:i w:val="0"/>
        <w:iCs w:val="0"/>
        <w:sz w:val="24"/>
        <w:szCs w:val="24"/>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cs="Calibri"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30742AD4">
      <w:start w:val="1"/>
      <w:numFmt w:val="decimal"/>
      <w:lvlText w:val="%1."/>
      <w:lvlJc w:val="left"/>
      <w:pPr>
        <w:tabs>
          <w:tab w:val="num" w:pos="360"/>
        </w:tabs>
        <w:ind w:left="360" w:hanging="360"/>
      </w:pPr>
    </w:lvl>
    <w:lvl w:ilvl="1" w:tplc="876A9712">
      <w:start w:val="1"/>
      <w:numFmt w:val="lowerLetter"/>
      <w:lvlText w:val="%2."/>
      <w:lvlJc w:val="left"/>
      <w:pPr>
        <w:tabs>
          <w:tab w:val="num" w:pos="1080"/>
        </w:tabs>
        <w:ind w:left="1080" w:hanging="360"/>
      </w:pPr>
    </w:lvl>
    <w:lvl w:ilvl="2" w:tplc="2294D544">
      <w:start w:val="1"/>
      <w:numFmt w:val="lowerRoman"/>
      <w:lvlText w:val="%3."/>
      <w:lvlJc w:val="right"/>
      <w:pPr>
        <w:tabs>
          <w:tab w:val="num" w:pos="1800"/>
        </w:tabs>
        <w:ind w:left="1800" w:hanging="180"/>
      </w:pPr>
    </w:lvl>
    <w:lvl w:ilvl="3" w:tplc="0E1A788A">
      <w:start w:val="1"/>
      <w:numFmt w:val="decimal"/>
      <w:lvlText w:val="%4."/>
      <w:lvlJc w:val="left"/>
      <w:pPr>
        <w:tabs>
          <w:tab w:val="num" w:pos="2520"/>
        </w:tabs>
        <w:ind w:left="2520" w:hanging="360"/>
      </w:pPr>
    </w:lvl>
    <w:lvl w:ilvl="4" w:tplc="E67A6112">
      <w:start w:val="1"/>
      <w:numFmt w:val="lowerLetter"/>
      <w:lvlText w:val="%5."/>
      <w:lvlJc w:val="left"/>
      <w:pPr>
        <w:tabs>
          <w:tab w:val="num" w:pos="3240"/>
        </w:tabs>
        <w:ind w:left="3240" w:hanging="360"/>
      </w:pPr>
    </w:lvl>
    <w:lvl w:ilvl="5" w:tplc="4DC88B8C">
      <w:start w:val="1"/>
      <w:numFmt w:val="lowerRoman"/>
      <w:lvlText w:val="%6."/>
      <w:lvlJc w:val="right"/>
      <w:pPr>
        <w:tabs>
          <w:tab w:val="num" w:pos="3960"/>
        </w:tabs>
        <w:ind w:left="3960" w:hanging="180"/>
      </w:pPr>
    </w:lvl>
    <w:lvl w:ilvl="6" w:tplc="1F8234CC">
      <w:start w:val="1"/>
      <w:numFmt w:val="decimal"/>
      <w:lvlText w:val="%7."/>
      <w:lvlJc w:val="left"/>
      <w:pPr>
        <w:tabs>
          <w:tab w:val="num" w:pos="4680"/>
        </w:tabs>
        <w:ind w:left="4680" w:hanging="360"/>
      </w:pPr>
    </w:lvl>
    <w:lvl w:ilvl="7" w:tplc="CB007248">
      <w:start w:val="1"/>
      <w:numFmt w:val="lowerLetter"/>
      <w:lvlText w:val="%8."/>
      <w:lvlJc w:val="left"/>
      <w:pPr>
        <w:tabs>
          <w:tab w:val="num" w:pos="5400"/>
        </w:tabs>
        <w:ind w:left="5400" w:hanging="360"/>
      </w:pPr>
    </w:lvl>
    <w:lvl w:ilvl="8" w:tplc="D59AF3EE">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85A8F24A"/>
    <w:lvl w:ilvl="0" w:tplc="B290CC4A">
      <w:start w:val="1"/>
      <w:numFmt w:val="decimal"/>
      <w:lvlText w:val="%1)"/>
      <w:lvlJc w:val="left"/>
      <w:pPr>
        <w:ind w:left="540" w:hanging="360"/>
      </w:pPr>
      <w:rPr>
        <w:rFonts w:hint="default"/>
        <w:b w:val="0"/>
        <w:bCs w:val="0"/>
        <w:i w:val="0"/>
        <w:iCs w:val="0"/>
      </w:rPr>
    </w:lvl>
    <w:lvl w:ilvl="1" w:tplc="F0E88546">
      <w:start w:val="1"/>
      <w:numFmt w:val="bullet"/>
      <w:lvlText w:val="­"/>
      <w:lvlJc w:val="left"/>
      <w:pPr>
        <w:tabs>
          <w:tab w:val="num" w:pos="1457"/>
        </w:tabs>
        <w:ind w:left="1440" w:hanging="360"/>
      </w:pPr>
      <w:rPr>
        <w:rFonts w:ascii="Arial (WT)" w:hAnsi="Arial (WT)" w:cs="Arial (WT)" w:hint="default"/>
      </w:rPr>
    </w:lvl>
    <w:lvl w:ilvl="2" w:tplc="73E48812">
      <w:start w:val="1"/>
      <w:numFmt w:val="lowerRoman"/>
      <w:lvlText w:val="%3."/>
      <w:lvlJc w:val="right"/>
      <w:pPr>
        <w:tabs>
          <w:tab w:val="num" w:pos="2160"/>
        </w:tabs>
        <w:ind w:left="2160" w:hanging="180"/>
      </w:pPr>
    </w:lvl>
    <w:lvl w:ilvl="3" w:tplc="7FA8B2C4">
      <w:start w:val="1"/>
      <w:numFmt w:val="decimal"/>
      <w:lvlText w:val="%4."/>
      <w:lvlJc w:val="left"/>
      <w:pPr>
        <w:tabs>
          <w:tab w:val="num" w:pos="2880"/>
        </w:tabs>
        <w:ind w:left="2880" w:hanging="360"/>
      </w:pPr>
    </w:lvl>
    <w:lvl w:ilvl="4" w:tplc="7E2037FE">
      <w:start w:val="1"/>
      <w:numFmt w:val="bullet"/>
      <w:lvlText w:val=""/>
      <w:lvlJc w:val="left"/>
      <w:pPr>
        <w:tabs>
          <w:tab w:val="num" w:pos="3600"/>
        </w:tabs>
        <w:ind w:left="3600" w:hanging="360"/>
      </w:pPr>
      <w:rPr>
        <w:rFonts w:ascii="Symbol" w:hAnsi="Symbol" w:cs="Symbol" w:hint="default"/>
      </w:rPr>
    </w:lvl>
    <w:lvl w:ilvl="5" w:tplc="5CEA04DC">
      <w:start w:val="1"/>
      <w:numFmt w:val="lowerRoman"/>
      <w:lvlText w:val="%6."/>
      <w:lvlJc w:val="right"/>
      <w:pPr>
        <w:tabs>
          <w:tab w:val="num" w:pos="4320"/>
        </w:tabs>
        <w:ind w:left="4320" w:hanging="180"/>
      </w:pPr>
    </w:lvl>
    <w:lvl w:ilvl="6" w:tplc="BFF6E97C">
      <w:start w:val="1"/>
      <w:numFmt w:val="decimal"/>
      <w:lvlText w:val="%7."/>
      <w:lvlJc w:val="left"/>
      <w:pPr>
        <w:tabs>
          <w:tab w:val="num" w:pos="5040"/>
        </w:tabs>
        <w:ind w:left="5040" w:hanging="360"/>
      </w:pPr>
    </w:lvl>
    <w:lvl w:ilvl="7" w:tplc="E418F876">
      <w:start w:val="1"/>
      <w:numFmt w:val="lowerLetter"/>
      <w:lvlText w:val="%8."/>
      <w:lvlJc w:val="left"/>
      <w:pPr>
        <w:tabs>
          <w:tab w:val="num" w:pos="5760"/>
        </w:tabs>
        <w:ind w:left="5760" w:hanging="360"/>
      </w:pPr>
    </w:lvl>
    <w:lvl w:ilvl="8" w:tplc="4EA8D8F4">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9E6E908C">
      <w:start w:val="1"/>
      <w:numFmt w:val="russianLower"/>
      <w:lvlText w:val="%1)"/>
      <w:lvlJc w:val="left"/>
      <w:pPr>
        <w:tabs>
          <w:tab w:val="num" w:pos="720"/>
        </w:tabs>
        <w:ind w:left="720" w:hanging="360"/>
      </w:pPr>
      <w:rPr>
        <w:rFonts w:hint="default"/>
        <w:color w:val="auto"/>
      </w:rPr>
    </w:lvl>
    <w:lvl w:ilvl="1" w:tplc="EBFCB14A">
      <w:start w:val="1"/>
      <w:numFmt w:val="lowerLetter"/>
      <w:lvlText w:val="%2."/>
      <w:lvlJc w:val="left"/>
      <w:pPr>
        <w:ind w:left="1440" w:hanging="360"/>
      </w:pPr>
    </w:lvl>
    <w:lvl w:ilvl="2" w:tplc="ED22E22C">
      <w:start w:val="1"/>
      <w:numFmt w:val="lowerRoman"/>
      <w:lvlText w:val="%3."/>
      <w:lvlJc w:val="right"/>
      <w:pPr>
        <w:ind w:left="2160" w:hanging="180"/>
      </w:pPr>
    </w:lvl>
    <w:lvl w:ilvl="3" w:tplc="619AD928">
      <w:start w:val="1"/>
      <w:numFmt w:val="decimal"/>
      <w:lvlText w:val="%4."/>
      <w:lvlJc w:val="left"/>
      <w:pPr>
        <w:ind w:left="2880" w:hanging="360"/>
      </w:pPr>
    </w:lvl>
    <w:lvl w:ilvl="4" w:tplc="870C6060">
      <w:start w:val="1"/>
      <w:numFmt w:val="lowerLetter"/>
      <w:lvlText w:val="%5."/>
      <w:lvlJc w:val="left"/>
      <w:pPr>
        <w:ind w:left="3600" w:hanging="360"/>
      </w:pPr>
    </w:lvl>
    <w:lvl w:ilvl="5" w:tplc="9D10E342">
      <w:start w:val="1"/>
      <w:numFmt w:val="lowerRoman"/>
      <w:lvlText w:val="%6."/>
      <w:lvlJc w:val="right"/>
      <w:pPr>
        <w:ind w:left="4320" w:hanging="180"/>
      </w:pPr>
    </w:lvl>
    <w:lvl w:ilvl="6" w:tplc="0150AE7E">
      <w:start w:val="1"/>
      <w:numFmt w:val="decimal"/>
      <w:lvlText w:val="%7."/>
      <w:lvlJc w:val="left"/>
      <w:pPr>
        <w:ind w:left="5040" w:hanging="360"/>
      </w:pPr>
    </w:lvl>
    <w:lvl w:ilvl="7" w:tplc="CCFA1104">
      <w:start w:val="1"/>
      <w:numFmt w:val="lowerLetter"/>
      <w:lvlText w:val="%8."/>
      <w:lvlJc w:val="left"/>
      <w:pPr>
        <w:ind w:left="5760" w:hanging="360"/>
      </w:pPr>
    </w:lvl>
    <w:lvl w:ilvl="8" w:tplc="44E691A6">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53AC9FC">
      <w:start w:val="1"/>
      <w:numFmt w:val="bullet"/>
      <w:lvlText w:val="­"/>
      <w:lvlJc w:val="left"/>
      <w:pPr>
        <w:ind w:left="1440" w:hanging="360"/>
      </w:pPr>
      <w:rPr>
        <w:rFonts w:ascii="Courier New" w:hAnsi="Courier New" w:cs="Courier New" w:hint="default"/>
        <w:sz w:val="28"/>
        <w:szCs w:val="28"/>
      </w:rPr>
    </w:lvl>
    <w:lvl w:ilvl="1" w:tplc="87740CCA">
      <w:start w:val="1"/>
      <w:numFmt w:val="bullet"/>
      <w:lvlText w:val="o"/>
      <w:lvlJc w:val="left"/>
      <w:pPr>
        <w:ind w:left="2160" w:hanging="360"/>
      </w:pPr>
      <w:rPr>
        <w:rFonts w:ascii="Courier New" w:hAnsi="Courier New" w:cs="Courier New" w:hint="default"/>
      </w:rPr>
    </w:lvl>
    <w:lvl w:ilvl="2" w:tplc="DDF6DAB0">
      <w:start w:val="1"/>
      <w:numFmt w:val="bullet"/>
      <w:lvlText w:val=""/>
      <w:lvlJc w:val="left"/>
      <w:pPr>
        <w:ind w:left="2880" w:hanging="360"/>
      </w:pPr>
      <w:rPr>
        <w:rFonts w:ascii="Wingdings" w:hAnsi="Wingdings" w:cs="Wingdings" w:hint="default"/>
      </w:rPr>
    </w:lvl>
    <w:lvl w:ilvl="3" w:tplc="353A7CB2">
      <w:start w:val="1"/>
      <w:numFmt w:val="bullet"/>
      <w:lvlText w:val=""/>
      <w:lvlJc w:val="left"/>
      <w:pPr>
        <w:ind w:left="3600" w:hanging="360"/>
      </w:pPr>
      <w:rPr>
        <w:rFonts w:ascii="Symbol" w:hAnsi="Symbol" w:cs="Symbol" w:hint="default"/>
      </w:rPr>
    </w:lvl>
    <w:lvl w:ilvl="4" w:tplc="4AEA4F34">
      <w:start w:val="1"/>
      <w:numFmt w:val="bullet"/>
      <w:lvlText w:val="o"/>
      <w:lvlJc w:val="left"/>
      <w:pPr>
        <w:ind w:left="4320" w:hanging="360"/>
      </w:pPr>
      <w:rPr>
        <w:rFonts w:ascii="Courier New" w:hAnsi="Courier New" w:cs="Courier New" w:hint="default"/>
      </w:rPr>
    </w:lvl>
    <w:lvl w:ilvl="5" w:tplc="EEC23860">
      <w:start w:val="1"/>
      <w:numFmt w:val="bullet"/>
      <w:lvlText w:val=""/>
      <w:lvlJc w:val="left"/>
      <w:pPr>
        <w:ind w:left="5040" w:hanging="360"/>
      </w:pPr>
      <w:rPr>
        <w:rFonts w:ascii="Wingdings" w:hAnsi="Wingdings" w:cs="Wingdings" w:hint="default"/>
      </w:rPr>
    </w:lvl>
    <w:lvl w:ilvl="6" w:tplc="2F345C96">
      <w:start w:val="1"/>
      <w:numFmt w:val="bullet"/>
      <w:lvlText w:val=""/>
      <w:lvlJc w:val="left"/>
      <w:pPr>
        <w:ind w:left="5760" w:hanging="360"/>
      </w:pPr>
      <w:rPr>
        <w:rFonts w:ascii="Symbol" w:hAnsi="Symbol" w:cs="Symbol" w:hint="default"/>
      </w:rPr>
    </w:lvl>
    <w:lvl w:ilvl="7" w:tplc="63B6CE78">
      <w:start w:val="1"/>
      <w:numFmt w:val="bullet"/>
      <w:lvlText w:val="o"/>
      <w:lvlJc w:val="left"/>
      <w:pPr>
        <w:ind w:left="6480" w:hanging="360"/>
      </w:pPr>
      <w:rPr>
        <w:rFonts w:ascii="Courier New" w:hAnsi="Courier New" w:cs="Courier New" w:hint="default"/>
      </w:rPr>
    </w:lvl>
    <w:lvl w:ilvl="8" w:tplc="5A249A7E">
      <w:start w:val="1"/>
      <w:numFmt w:val="bullet"/>
      <w:lvlText w:val=""/>
      <w:lvlJc w:val="left"/>
      <w:pPr>
        <w:ind w:left="7200" w:hanging="360"/>
      </w:pPr>
      <w:rPr>
        <w:rFonts w:ascii="Wingdings" w:hAnsi="Wingdings" w:cs="Wingdings" w:hint="default"/>
      </w:rPr>
    </w:lvl>
  </w:abstractNum>
  <w:abstractNum w:abstractNumId="28">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bCs w:val="0"/>
        <w:i w:val="0"/>
        <w:iCs w:val="0"/>
        <w:sz w:val="24"/>
        <w:szCs w:val="24"/>
      </w:rPr>
    </w:lvl>
    <w:lvl w:ilvl="2">
      <w:start w:val="1"/>
      <w:numFmt w:val="decimal"/>
      <w:lvlText w:val="%1.%2.%3."/>
      <w:lvlJc w:val="left"/>
      <w:pPr>
        <w:ind w:left="2138" w:hanging="720"/>
      </w:pPr>
      <w:rPr>
        <w:rFonts w:hint="default"/>
        <w:b w:val="0"/>
        <w:bCs w:val="0"/>
        <w:i w:val="0"/>
        <w:iCs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2934267A">
      <w:start w:val="1"/>
      <w:numFmt w:val="russianLower"/>
      <w:lvlText w:val="%1)"/>
      <w:lvlJc w:val="left"/>
      <w:pPr>
        <w:tabs>
          <w:tab w:val="num" w:pos="720"/>
        </w:tabs>
        <w:ind w:left="720" w:hanging="360"/>
      </w:pPr>
      <w:rPr>
        <w:rFonts w:hint="default"/>
        <w:color w:val="auto"/>
      </w:rPr>
    </w:lvl>
    <w:lvl w:ilvl="1" w:tplc="84F8A89C">
      <w:start w:val="1"/>
      <w:numFmt w:val="lowerLetter"/>
      <w:lvlText w:val="%2."/>
      <w:lvlJc w:val="left"/>
      <w:pPr>
        <w:ind w:left="1440" w:hanging="360"/>
      </w:pPr>
    </w:lvl>
    <w:lvl w:ilvl="2" w:tplc="FB94E12A">
      <w:start w:val="1"/>
      <w:numFmt w:val="lowerRoman"/>
      <w:lvlText w:val="%3."/>
      <w:lvlJc w:val="right"/>
      <w:pPr>
        <w:ind w:left="2160" w:hanging="180"/>
      </w:pPr>
    </w:lvl>
    <w:lvl w:ilvl="3" w:tplc="C4D82B62">
      <w:start w:val="1"/>
      <w:numFmt w:val="decimal"/>
      <w:lvlText w:val="%4."/>
      <w:lvlJc w:val="left"/>
      <w:pPr>
        <w:ind w:left="2880" w:hanging="360"/>
      </w:pPr>
    </w:lvl>
    <w:lvl w:ilvl="4" w:tplc="B3427B5A">
      <w:start w:val="1"/>
      <w:numFmt w:val="lowerLetter"/>
      <w:lvlText w:val="%5."/>
      <w:lvlJc w:val="left"/>
      <w:pPr>
        <w:ind w:left="3600" w:hanging="360"/>
      </w:pPr>
    </w:lvl>
    <w:lvl w:ilvl="5" w:tplc="AE9620DC">
      <w:start w:val="1"/>
      <w:numFmt w:val="lowerRoman"/>
      <w:lvlText w:val="%6."/>
      <w:lvlJc w:val="right"/>
      <w:pPr>
        <w:ind w:left="4320" w:hanging="180"/>
      </w:pPr>
    </w:lvl>
    <w:lvl w:ilvl="6" w:tplc="10B40A38">
      <w:start w:val="1"/>
      <w:numFmt w:val="decimal"/>
      <w:lvlText w:val="%7."/>
      <w:lvlJc w:val="left"/>
      <w:pPr>
        <w:ind w:left="5040" w:hanging="360"/>
      </w:pPr>
    </w:lvl>
    <w:lvl w:ilvl="7" w:tplc="46269756">
      <w:start w:val="1"/>
      <w:numFmt w:val="lowerLetter"/>
      <w:lvlText w:val="%8."/>
      <w:lvlJc w:val="left"/>
      <w:pPr>
        <w:ind w:left="5760" w:hanging="360"/>
      </w:pPr>
    </w:lvl>
    <w:lvl w:ilvl="8" w:tplc="5A5AB9BE">
      <w:start w:val="1"/>
      <w:numFmt w:val="lowerRoman"/>
      <w:lvlText w:val="%9."/>
      <w:lvlJc w:val="right"/>
      <w:pPr>
        <w:ind w:left="6480" w:hanging="180"/>
      </w:pPr>
    </w:lvl>
  </w:abstractNum>
  <w:abstractNum w:abstractNumId="32">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3C8DB1E"/>
    <w:lvl w:ilvl="0" w:tplc="0DFE2262">
      <w:start w:val="1"/>
      <w:numFmt w:val="decimal"/>
      <w:lvlText w:val="%1."/>
      <w:lvlJc w:val="left"/>
      <w:pPr>
        <w:tabs>
          <w:tab w:val="num" w:pos="1287"/>
        </w:tabs>
        <w:ind w:left="1287" w:hanging="360"/>
      </w:pPr>
    </w:lvl>
    <w:lvl w:ilvl="1" w:tplc="6986A852">
      <w:start w:val="1"/>
      <w:numFmt w:val="decimal"/>
      <w:lvlText w:val="%2."/>
      <w:lvlJc w:val="left"/>
      <w:pPr>
        <w:tabs>
          <w:tab w:val="num" w:pos="960"/>
        </w:tabs>
        <w:ind w:left="960" w:hanging="360"/>
      </w:pPr>
      <w:rPr>
        <w:rFonts w:hint="default"/>
        <w:sz w:val="20"/>
        <w:szCs w:val="20"/>
      </w:rPr>
    </w:lvl>
    <w:lvl w:ilvl="2" w:tplc="D1C4C918">
      <w:start w:val="1"/>
      <w:numFmt w:val="lowerRoman"/>
      <w:lvlText w:val="%3."/>
      <w:lvlJc w:val="right"/>
      <w:pPr>
        <w:tabs>
          <w:tab w:val="num" w:pos="2727"/>
        </w:tabs>
        <w:ind w:left="2727" w:hanging="180"/>
      </w:pPr>
    </w:lvl>
    <w:lvl w:ilvl="3" w:tplc="51246BEA">
      <w:start w:val="1"/>
      <w:numFmt w:val="decimal"/>
      <w:lvlText w:val="%4."/>
      <w:lvlJc w:val="left"/>
      <w:pPr>
        <w:tabs>
          <w:tab w:val="num" w:pos="3447"/>
        </w:tabs>
        <w:ind w:left="3447" w:hanging="360"/>
      </w:pPr>
    </w:lvl>
    <w:lvl w:ilvl="4" w:tplc="76EA8426">
      <w:start w:val="1"/>
      <w:numFmt w:val="lowerLetter"/>
      <w:lvlText w:val="%5."/>
      <w:lvlJc w:val="left"/>
      <w:pPr>
        <w:tabs>
          <w:tab w:val="num" w:pos="4167"/>
        </w:tabs>
        <w:ind w:left="4167" w:hanging="360"/>
      </w:pPr>
    </w:lvl>
    <w:lvl w:ilvl="5" w:tplc="0C42C604">
      <w:start w:val="1"/>
      <w:numFmt w:val="lowerRoman"/>
      <w:lvlText w:val="%6."/>
      <w:lvlJc w:val="right"/>
      <w:pPr>
        <w:tabs>
          <w:tab w:val="num" w:pos="4887"/>
        </w:tabs>
        <w:ind w:left="4887" w:hanging="180"/>
      </w:pPr>
    </w:lvl>
    <w:lvl w:ilvl="6" w:tplc="30FA4D6C">
      <w:start w:val="1"/>
      <w:numFmt w:val="decimal"/>
      <w:lvlText w:val="%7."/>
      <w:lvlJc w:val="left"/>
      <w:pPr>
        <w:tabs>
          <w:tab w:val="num" w:pos="5607"/>
        </w:tabs>
        <w:ind w:left="5607" w:hanging="360"/>
      </w:pPr>
    </w:lvl>
    <w:lvl w:ilvl="7" w:tplc="C172C112">
      <w:start w:val="1"/>
      <w:numFmt w:val="lowerLetter"/>
      <w:lvlText w:val="%8."/>
      <w:lvlJc w:val="left"/>
      <w:pPr>
        <w:tabs>
          <w:tab w:val="num" w:pos="6327"/>
        </w:tabs>
        <w:ind w:left="6327" w:hanging="360"/>
      </w:pPr>
    </w:lvl>
    <w:lvl w:ilvl="8" w:tplc="53D2313C">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6BED3D1F"/>
    <w:multiLevelType w:val="hybridMultilevel"/>
    <w:tmpl w:val="2D44FD72"/>
    <w:lvl w:ilvl="0" w:tplc="518AB008">
      <w:start w:val="1"/>
      <w:numFmt w:val="bullet"/>
      <w:lvlText w:val=""/>
      <w:lvlJc w:val="left"/>
      <w:pPr>
        <w:ind w:left="1713" w:hanging="360"/>
      </w:pPr>
      <w:rPr>
        <w:rFonts w:ascii="Symbol" w:hAnsi="Symbol" w:cs="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cs="Wingdings" w:hint="default"/>
      </w:rPr>
    </w:lvl>
    <w:lvl w:ilvl="3" w:tplc="0419000F">
      <w:start w:val="1"/>
      <w:numFmt w:val="bullet"/>
      <w:lvlText w:val=""/>
      <w:lvlJc w:val="left"/>
      <w:pPr>
        <w:ind w:left="3873" w:hanging="360"/>
      </w:pPr>
      <w:rPr>
        <w:rFonts w:ascii="Symbol" w:hAnsi="Symbol" w:cs="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cs="Wingdings" w:hint="default"/>
      </w:rPr>
    </w:lvl>
    <w:lvl w:ilvl="6" w:tplc="0419000F">
      <w:start w:val="1"/>
      <w:numFmt w:val="bullet"/>
      <w:lvlText w:val=""/>
      <w:lvlJc w:val="left"/>
      <w:pPr>
        <w:ind w:left="6033" w:hanging="360"/>
      </w:pPr>
      <w:rPr>
        <w:rFonts w:ascii="Symbol" w:hAnsi="Symbol" w:cs="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cs="Wingdings" w:hint="default"/>
      </w:rPr>
    </w:lvl>
  </w:abstractNum>
  <w:abstractNum w:abstractNumId="37">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9">
    <w:nsid w:val="70943F09"/>
    <w:multiLevelType w:val="hybridMultilevel"/>
    <w:tmpl w:val="0876F170"/>
    <w:lvl w:ilvl="0" w:tplc="9C1C8B98">
      <w:start w:val="1"/>
      <w:numFmt w:val="bullet"/>
      <w:lvlText w:val=""/>
      <w:lvlJc w:val="left"/>
      <w:pPr>
        <w:ind w:left="862" w:hanging="360"/>
      </w:pPr>
      <w:rPr>
        <w:rFonts w:ascii="Symbol" w:hAnsi="Symbol" w:cs="Symbol" w:hint="default"/>
      </w:rPr>
    </w:lvl>
    <w:lvl w:ilvl="1" w:tplc="D2AC96A8">
      <w:start w:val="1"/>
      <w:numFmt w:val="bullet"/>
      <w:lvlText w:val="o"/>
      <w:lvlJc w:val="left"/>
      <w:pPr>
        <w:ind w:left="1582" w:hanging="360"/>
      </w:pPr>
      <w:rPr>
        <w:rFonts w:ascii="Courier New" w:hAnsi="Courier New" w:cs="Courier New" w:hint="default"/>
      </w:rPr>
    </w:lvl>
    <w:lvl w:ilvl="2" w:tplc="55003FCA">
      <w:start w:val="1"/>
      <w:numFmt w:val="bullet"/>
      <w:pStyle w:val="3"/>
      <w:lvlText w:val=""/>
      <w:lvlJc w:val="left"/>
      <w:pPr>
        <w:ind w:left="2302" w:hanging="360"/>
      </w:pPr>
      <w:rPr>
        <w:rFonts w:ascii="Wingdings" w:hAnsi="Wingdings" w:cs="Wingdings" w:hint="default"/>
      </w:rPr>
    </w:lvl>
    <w:lvl w:ilvl="3" w:tplc="78420296">
      <w:start w:val="1"/>
      <w:numFmt w:val="bullet"/>
      <w:lvlText w:val=""/>
      <w:lvlJc w:val="left"/>
      <w:pPr>
        <w:ind w:left="3022" w:hanging="360"/>
      </w:pPr>
      <w:rPr>
        <w:rFonts w:ascii="Symbol" w:hAnsi="Symbol" w:cs="Symbol" w:hint="default"/>
      </w:rPr>
    </w:lvl>
    <w:lvl w:ilvl="4" w:tplc="86D65D14">
      <w:start w:val="1"/>
      <w:numFmt w:val="bullet"/>
      <w:lvlText w:val="o"/>
      <w:lvlJc w:val="left"/>
      <w:pPr>
        <w:ind w:left="3742" w:hanging="360"/>
      </w:pPr>
      <w:rPr>
        <w:rFonts w:ascii="Courier New" w:hAnsi="Courier New" w:cs="Courier New" w:hint="default"/>
      </w:rPr>
    </w:lvl>
    <w:lvl w:ilvl="5" w:tplc="59D826C4">
      <w:start w:val="1"/>
      <w:numFmt w:val="bullet"/>
      <w:lvlText w:val=""/>
      <w:lvlJc w:val="left"/>
      <w:pPr>
        <w:ind w:left="4462" w:hanging="360"/>
      </w:pPr>
      <w:rPr>
        <w:rFonts w:ascii="Wingdings" w:hAnsi="Wingdings" w:cs="Wingdings" w:hint="default"/>
      </w:rPr>
    </w:lvl>
    <w:lvl w:ilvl="6" w:tplc="8E0A7652">
      <w:start w:val="1"/>
      <w:numFmt w:val="bullet"/>
      <w:lvlText w:val=""/>
      <w:lvlJc w:val="left"/>
      <w:pPr>
        <w:ind w:left="5182" w:hanging="360"/>
      </w:pPr>
      <w:rPr>
        <w:rFonts w:ascii="Symbol" w:hAnsi="Symbol" w:cs="Symbol" w:hint="default"/>
      </w:rPr>
    </w:lvl>
    <w:lvl w:ilvl="7" w:tplc="BABEB416">
      <w:start w:val="1"/>
      <w:numFmt w:val="bullet"/>
      <w:lvlText w:val="o"/>
      <w:lvlJc w:val="left"/>
      <w:pPr>
        <w:ind w:left="5902" w:hanging="360"/>
      </w:pPr>
      <w:rPr>
        <w:rFonts w:ascii="Courier New" w:hAnsi="Courier New" w:cs="Courier New" w:hint="default"/>
      </w:rPr>
    </w:lvl>
    <w:lvl w:ilvl="8" w:tplc="385C99F8">
      <w:start w:val="1"/>
      <w:numFmt w:val="bullet"/>
      <w:lvlText w:val=""/>
      <w:lvlJc w:val="left"/>
      <w:pPr>
        <w:ind w:left="6622" w:hanging="360"/>
      </w:pPr>
      <w:rPr>
        <w:rFonts w:ascii="Wingdings" w:hAnsi="Wingdings" w:cs="Wingdings" w:hint="default"/>
      </w:rPr>
    </w:lvl>
  </w:abstractNum>
  <w:abstractNum w:abstractNumId="40">
    <w:nsid w:val="749965B4"/>
    <w:multiLevelType w:val="hybridMultilevel"/>
    <w:tmpl w:val="5F26A5FC"/>
    <w:lvl w:ilvl="0" w:tplc="2618DA02">
      <w:start w:val="1"/>
      <w:numFmt w:val="decimal"/>
      <w:lvlText w:val="12.%1."/>
      <w:lvlJc w:val="left"/>
      <w:pPr>
        <w:ind w:left="720" w:hanging="360"/>
      </w:pPr>
      <w:rPr>
        <w:rFonts w:ascii="Times New Roman" w:eastAsia="Times New Roman" w:hAnsi="Times New Roman" w:hint="default"/>
        <w:b w:val="0"/>
        <w:bCs w:val="0"/>
        <w:i w:val="0"/>
        <w:iCs w:val="0"/>
      </w:rPr>
    </w:lvl>
    <w:lvl w:ilvl="1" w:tplc="13526FDA">
      <w:start w:val="1"/>
      <w:numFmt w:val="lowerLetter"/>
      <w:lvlText w:val="%2."/>
      <w:lvlJc w:val="left"/>
      <w:pPr>
        <w:ind w:left="1440" w:hanging="360"/>
      </w:pPr>
    </w:lvl>
    <w:lvl w:ilvl="2" w:tplc="940C1294">
      <w:start w:val="1"/>
      <w:numFmt w:val="lowerRoman"/>
      <w:lvlText w:val="%3."/>
      <w:lvlJc w:val="right"/>
      <w:pPr>
        <w:ind w:left="2160" w:hanging="180"/>
      </w:pPr>
    </w:lvl>
    <w:lvl w:ilvl="3" w:tplc="38D0E432">
      <w:start w:val="1"/>
      <w:numFmt w:val="decimal"/>
      <w:lvlText w:val="%4."/>
      <w:lvlJc w:val="left"/>
      <w:pPr>
        <w:ind w:left="2880" w:hanging="360"/>
      </w:pPr>
    </w:lvl>
    <w:lvl w:ilvl="4" w:tplc="12F6E45E">
      <w:start w:val="1"/>
      <w:numFmt w:val="lowerLetter"/>
      <w:lvlText w:val="%5."/>
      <w:lvlJc w:val="left"/>
      <w:pPr>
        <w:ind w:left="3600" w:hanging="360"/>
      </w:pPr>
    </w:lvl>
    <w:lvl w:ilvl="5" w:tplc="AA2E57C0">
      <w:start w:val="1"/>
      <w:numFmt w:val="lowerRoman"/>
      <w:lvlText w:val="%6."/>
      <w:lvlJc w:val="right"/>
      <w:pPr>
        <w:ind w:left="4320" w:hanging="180"/>
      </w:pPr>
    </w:lvl>
    <w:lvl w:ilvl="6" w:tplc="BF2A531C">
      <w:start w:val="1"/>
      <w:numFmt w:val="decimal"/>
      <w:lvlText w:val="%7."/>
      <w:lvlJc w:val="left"/>
      <w:pPr>
        <w:ind w:left="5040" w:hanging="360"/>
      </w:pPr>
    </w:lvl>
    <w:lvl w:ilvl="7" w:tplc="BE1CE8FA">
      <w:start w:val="1"/>
      <w:numFmt w:val="lowerLetter"/>
      <w:lvlText w:val="%8."/>
      <w:lvlJc w:val="left"/>
      <w:pPr>
        <w:ind w:left="5760" w:hanging="360"/>
      </w:pPr>
    </w:lvl>
    <w:lvl w:ilvl="8" w:tplc="8592D1BA">
      <w:start w:val="1"/>
      <w:numFmt w:val="lowerRoman"/>
      <w:lvlText w:val="%9."/>
      <w:lvlJc w:val="right"/>
      <w:pPr>
        <w:ind w:left="6480" w:hanging="180"/>
      </w:pPr>
    </w:lvl>
  </w:abstractNum>
  <w:abstractNum w:abstractNumId="41">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7D756A6"/>
    <w:multiLevelType w:val="hybridMultilevel"/>
    <w:tmpl w:val="CCB8406E"/>
    <w:lvl w:ilvl="0" w:tplc="127EDBD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9"/>
  </w:num>
  <w:num w:numId="10">
    <w:abstractNumId w:val="32"/>
  </w:num>
  <w:num w:numId="11">
    <w:abstractNumId w:val="29"/>
  </w:num>
  <w:num w:numId="12">
    <w:abstractNumId w:val="1"/>
  </w:num>
  <w:num w:numId="13">
    <w:abstractNumId w:val="0"/>
  </w:num>
  <w:num w:numId="14">
    <w:abstractNumId w:val="11"/>
  </w:num>
  <w:num w:numId="15">
    <w:abstractNumId w:val="33"/>
  </w:num>
  <w:num w:numId="16">
    <w:abstractNumId w:val="26"/>
  </w:num>
  <w:num w:numId="17">
    <w:abstractNumId w:val="25"/>
  </w:num>
  <w:num w:numId="18">
    <w:abstractNumId w:val="3"/>
  </w:num>
  <w:num w:numId="19">
    <w:abstractNumId w:val="19"/>
  </w:num>
  <w:num w:numId="20">
    <w:abstractNumId w:val="9"/>
  </w:num>
  <w:num w:numId="21">
    <w:abstractNumId w:val="20"/>
  </w:num>
  <w:num w:numId="22">
    <w:abstractNumId w:val="2"/>
  </w:num>
  <w:num w:numId="23">
    <w:abstractNumId w:val="34"/>
  </w:num>
  <w:num w:numId="24">
    <w:abstractNumId w:val="44"/>
  </w:num>
  <w:num w:numId="25">
    <w:abstractNumId w:val="15"/>
  </w:num>
  <w:num w:numId="26">
    <w:abstractNumId w:val="23"/>
  </w:num>
  <w:num w:numId="27">
    <w:abstractNumId w:val="37"/>
  </w:num>
  <w:num w:numId="28">
    <w:abstractNumId w:val="38"/>
  </w:num>
  <w:num w:numId="29">
    <w:abstractNumId w:val="36"/>
  </w:num>
  <w:num w:numId="30">
    <w:abstractNumId w:val="5"/>
  </w:num>
  <w:num w:numId="31">
    <w:abstractNumId w:val="14"/>
  </w:num>
  <w:num w:numId="32">
    <w:abstractNumId w:val="16"/>
  </w:num>
  <w:num w:numId="33">
    <w:abstractNumId w:val="8"/>
  </w:num>
  <w:num w:numId="34">
    <w:abstractNumId w:val="43"/>
  </w:num>
  <w:num w:numId="35">
    <w:abstractNumId w:val="22"/>
  </w:num>
  <w:num w:numId="36">
    <w:abstractNumId w:val="35"/>
  </w:num>
  <w:num w:numId="37">
    <w:abstractNumId w:val="13"/>
  </w:num>
  <w:num w:numId="38">
    <w:abstractNumId w:val="6"/>
  </w:num>
  <w:num w:numId="39">
    <w:abstractNumId w:val="30"/>
  </w:num>
  <w:num w:numId="40">
    <w:abstractNumId w:val="17"/>
  </w:num>
  <w:num w:numId="41">
    <w:abstractNumId w:val="41"/>
  </w:num>
  <w:num w:numId="42">
    <w:abstractNumId w:val="7"/>
  </w:num>
  <w:num w:numId="43">
    <w:abstractNumId w:val="12"/>
  </w:num>
  <w:num w:numId="44">
    <w:abstractNumId w:val="42"/>
  </w:num>
  <w:num w:numId="45">
    <w:abstractNumId w:val="4"/>
  </w:num>
  <w:num w:numId="46">
    <w:abstractNumId w:val="21"/>
  </w:num>
  <w:num w:numId="47">
    <w:abstractNumId w:val="28"/>
  </w:num>
  <w:num w:numId="48">
    <w:abstractNumId w:val="24"/>
  </w:num>
  <w:num w:numId="49">
    <w:abstractNumId w:val="31"/>
  </w:num>
  <w:num w:numId="50">
    <w:abstractNumId w:val="40"/>
  </w:num>
  <w:num w:numId="5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8"/>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6EF6"/>
    <w:rsid w:val="00027AE0"/>
    <w:rsid w:val="000316C6"/>
    <w:rsid w:val="00032DBD"/>
    <w:rsid w:val="00033C71"/>
    <w:rsid w:val="00035643"/>
    <w:rsid w:val="000405A6"/>
    <w:rsid w:val="00042DAB"/>
    <w:rsid w:val="0004470F"/>
    <w:rsid w:val="000447E7"/>
    <w:rsid w:val="0004481B"/>
    <w:rsid w:val="0004572E"/>
    <w:rsid w:val="00046F2F"/>
    <w:rsid w:val="00047881"/>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50DC0"/>
    <w:rsid w:val="00150F9D"/>
    <w:rsid w:val="001558C3"/>
    <w:rsid w:val="00156821"/>
    <w:rsid w:val="0015799F"/>
    <w:rsid w:val="00157D82"/>
    <w:rsid w:val="00160064"/>
    <w:rsid w:val="00161892"/>
    <w:rsid w:val="0016417D"/>
    <w:rsid w:val="00164A23"/>
    <w:rsid w:val="00165277"/>
    <w:rsid w:val="00165D5E"/>
    <w:rsid w:val="00166228"/>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38D"/>
    <w:rsid w:val="001A406A"/>
    <w:rsid w:val="001A584C"/>
    <w:rsid w:val="001A59CE"/>
    <w:rsid w:val="001A788E"/>
    <w:rsid w:val="001A78DA"/>
    <w:rsid w:val="001A7CC1"/>
    <w:rsid w:val="001B0A51"/>
    <w:rsid w:val="001B1BB2"/>
    <w:rsid w:val="001B1BD3"/>
    <w:rsid w:val="001B27A5"/>
    <w:rsid w:val="001B2C65"/>
    <w:rsid w:val="001B7DBD"/>
    <w:rsid w:val="001B7FED"/>
    <w:rsid w:val="001C00BE"/>
    <w:rsid w:val="001C062A"/>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4009"/>
    <w:rsid w:val="00235009"/>
    <w:rsid w:val="00235118"/>
    <w:rsid w:val="00236945"/>
    <w:rsid w:val="002429E1"/>
    <w:rsid w:val="00242BFB"/>
    <w:rsid w:val="00244A7D"/>
    <w:rsid w:val="00244E09"/>
    <w:rsid w:val="0025139E"/>
    <w:rsid w:val="00252FF5"/>
    <w:rsid w:val="0025317A"/>
    <w:rsid w:val="00253298"/>
    <w:rsid w:val="002533AF"/>
    <w:rsid w:val="002542AE"/>
    <w:rsid w:val="0025478E"/>
    <w:rsid w:val="0025484D"/>
    <w:rsid w:val="00254E05"/>
    <w:rsid w:val="00255585"/>
    <w:rsid w:val="00260DFA"/>
    <w:rsid w:val="0026204B"/>
    <w:rsid w:val="002624C4"/>
    <w:rsid w:val="00263726"/>
    <w:rsid w:val="00263DA4"/>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6303"/>
    <w:rsid w:val="002B026D"/>
    <w:rsid w:val="002B0A27"/>
    <w:rsid w:val="002B3380"/>
    <w:rsid w:val="002B564B"/>
    <w:rsid w:val="002B69B4"/>
    <w:rsid w:val="002C0056"/>
    <w:rsid w:val="002C014B"/>
    <w:rsid w:val="002C1013"/>
    <w:rsid w:val="002C1CB4"/>
    <w:rsid w:val="002C2B00"/>
    <w:rsid w:val="002C4D45"/>
    <w:rsid w:val="002C6FE9"/>
    <w:rsid w:val="002D0BE1"/>
    <w:rsid w:val="002D44E5"/>
    <w:rsid w:val="002D5D07"/>
    <w:rsid w:val="002E0A7E"/>
    <w:rsid w:val="002E1075"/>
    <w:rsid w:val="002E10FB"/>
    <w:rsid w:val="002E1613"/>
    <w:rsid w:val="002E34D9"/>
    <w:rsid w:val="002E3EE2"/>
    <w:rsid w:val="002E4317"/>
    <w:rsid w:val="002E43F8"/>
    <w:rsid w:val="002E5966"/>
    <w:rsid w:val="002E6DE7"/>
    <w:rsid w:val="002E77A5"/>
    <w:rsid w:val="002F0766"/>
    <w:rsid w:val="002F530B"/>
    <w:rsid w:val="002F7216"/>
    <w:rsid w:val="002F771B"/>
    <w:rsid w:val="003058B6"/>
    <w:rsid w:val="00305B06"/>
    <w:rsid w:val="00305D7D"/>
    <w:rsid w:val="00306381"/>
    <w:rsid w:val="00312FE1"/>
    <w:rsid w:val="003132BE"/>
    <w:rsid w:val="00313C77"/>
    <w:rsid w:val="00314DFA"/>
    <w:rsid w:val="00320201"/>
    <w:rsid w:val="00320843"/>
    <w:rsid w:val="00321125"/>
    <w:rsid w:val="00321798"/>
    <w:rsid w:val="003219E9"/>
    <w:rsid w:val="00322C01"/>
    <w:rsid w:val="00323FE8"/>
    <w:rsid w:val="00324B7C"/>
    <w:rsid w:val="003257B2"/>
    <w:rsid w:val="00327639"/>
    <w:rsid w:val="003301E9"/>
    <w:rsid w:val="00330613"/>
    <w:rsid w:val="00331BA8"/>
    <w:rsid w:val="00332115"/>
    <w:rsid w:val="003336CC"/>
    <w:rsid w:val="00334AB8"/>
    <w:rsid w:val="003354DE"/>
    <w:rsid w:val="00342794"/>
    <w:rsid w:val="00344438"/>
    <w:rsid w:val="00345012"/>
    <w:rsid w:val="0035263D"/>
    <w:rsid w:val="00355B66"/>
    <w:rsid w:val="00357652"/>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B8"/>
    <w:rsid w:val="004309DB"/>
    <w:rsid w:val="00432FED"/>
    <w:rsid w:val="00444101"/>
    <w:rsid w:val="00446DB7"/>
    <w:rsid w:val="00446F8A"/>
    <w:rsid w:val="00450BC8"/>
    <w:rsid w:val="004560F3"/>
    <w:rsid w:val="004561A8"/>
    <w:rsid w:val="004564FB"/>
    <w:rsid w:val="00457953"/>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4D2"/>
    <w:rsid w:val="004A3D6A"/>
    <w:rsid w:val="004A41E6"/>
    <w:rsid w:val="004A5726"/>
    <w:rsid w:val="004A5B87"/>
    <w:rsid w:val="004A5DFD"/>
    <w:rsid w:val="004A6C28"/>
    <w:rsid w:val="004A7506"/>
    <w:rsid w:val="004A7526"/>
    <w:rsid w:val="004A754D"/>
    <w:rsid w:val="004B068D"/>
    <w:rsid w:val="004B1DA0"/>
    <w:rsid w:val="004B541C"/>
    <w:rsid w:val="004B7266"/>
    <w:rsid w:val="004B72E1"/>
    <w:rsid w:val="004C1016"/>
    <w:rsid w:val="004C1219"/>
    <w:rsid w:val="004C1668"/>
    <w:rsid w:val="004C1A41"/>
    <w:rsid w:val="004C22A6"/>
    <w:rsid w:val="004C2F84"/>
    <w:rsid w:val="004C31F7"/>
    <w:rsid w:val="004C5D85"/>
    <w:rsid w:val="004D09D6"/>
    <w:rsid w:val="004D1DD2"/>
    <w:rsid w:val="004D221E"/>
    <w:rsid w:val="004D3E6F"/>
    <w:rsid w:val="004D5717"/>
    <w:rsid w:val="004E23FC"/>
    <w:rsid w:val="004E3EDC"/>
    <w:rsid w:val="004E5666"/>
    <w:rsid w:val="004E73EC"/>
    <w:rsid w:val="004F01FA"/>
    <w:rsid w:val="004F3F84"/>
    <w:rsid w:val="004F46C4"/>
    <w:rsid w:val="004F5DFF"/>
    <w:rsid w:val="004F78CE"/>
    <w:rsid w:val="0050026E"/>
    <w:rsid w:val="00503E7A"/>
    <w:rsid w:val="00505C97"/>
    <w:rsid w:val="0050611A"/>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37E13"/>
    <w:rsid w:val="005407C2"/>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3A6D"/>
    <w:rsid w:val="00564294"/>
    <w:rsid w:val="00565DB0"/>
    <w:rsid w:val="00567384"/>
    <w:rsid w:val="005717B2"/>
    <w:rsid w:val="00571FA6"/>
    <w:rsid w:val="00573860"/>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4598"/>
    <w:rsid w:val="005B4B48"/>
    <w:rsid w:val="005B526C"/>
    <w:rsid w:val="005B53F9"/>
    <w:rsid w:val="005B5E7F"/>
    <w:rsid w:val="005B7B08"/>
    <w:rsid w:val="005B7CDB"/>
    <w:rsid w:val="005C0EF3"/>
    <w:rsid w:val="005C1346"/>
    <w:rsid w:val="005C15D7"/>
    <w:rsid w:val="005C3FAB"/>
    <w:rsid w:val="005C4C7E"/>
    <w:rsid w:val="005C6601"/>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5F2E3E"/>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B7CB7"/>
    <w:rsid w:val="006C07A7"/>
    <w:rsid w:val="006C3345"/>
    <w:rsid w:val="006C41C1"/>
    <w:rsid w:val="006C42DF"/>
    <w:rsid w:val="006C5B44"/>
    <w:rsid w:val="006C68B5"/>
    <w:rsid w:val="006C70DF"/>
    <w:rsid w:val="006D0429"/>
    <w:rsid w:val="006D126A"/>
    <w:rsid w:val="006D141F"/>
    <w:rsid w:val="006D246B"/>
    <w:rsid w:val="006D24D4"/>
    <w:rsid w:val="006D7B10"/>
    <w:rsid w:val="006E1EA3"/>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A74"/>
    <w:rsid w:val="00774E5E"/>
    <w:rsid w:val="0077513B"/>
    <w:rsid w:val="0077611B"/>
    <w:rsid w:val="00776419"/>
    <w:rsid w:val="0077683F"/>
    <w:rsid w:val="00776FA2"/>
    <w:rsid w:val="007816DE"/>
    <w:rsid w:val="00781786"/>
    <w:rsid w:val="00782D14"/>
    <w:rsid w:val="007877A6"/>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58C5"/>
    <w:rsid w:val="007B615E"/>
    <w:rsid w:val="007B7B11"/>
    <w:rsid w:val="007C0C86"/>
    <w:rsid w:val="007C12A6"/>
    <w:rsid w:val="007C1336"/>
    <w:rsid w:val="007C737E"/>
    <w:rsid w:val="007C7FF4"/>
    <w:rsid w:val="007D1DBD"/>
    <w:rsid w:val="007D43F6"/>
    <w:rsid w:val="007D4BF0"/>
    <w:rsid w:val="007D5F8D"/>
    <w:rsid w:val="007D6EBC"/>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B7A6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1D34"/>
    <w:rsid w:val="008F22FB"/>
    <w:rsid w:val="008F2843"/>
    <w:rsid w:val="008F2F69"/>
    <w:rsid w:val="008F2FDB"/>
    <w:rsid w:val="008F33CB"/>
    <w:rsid w:val="008F37CA"/>
    <w:rsid w:val="008F411C"/>
    <w:rsid w:val="008F486E"/>
    <w:rsid w:val="009000DC"/>
    <w:rsid w:val="00904567"/>
    <w:rsid w:val="00904F39"/>
    <w:rsid w:val="009060CA"/>
    <w:rsid w:val="00906A50"/>
    <w:rsid w:val="00910E8F"/>
    <w:rsid w:val="00911B4F"/>
    <w:rsid w:val="009149C5"/>
    <w:rsid w:val="0091532F"/>
    <w:rsid w:val="009158A4"/>
    <w:rsid w:val="009204AE"/>
    <w:rsid w:val="00921A70"/>
    <w:rsid w:val="00925CC0"/>
    <w:rsid w:val="009265C4"/>
    <w:rsid w:val="009278D2"/>
    <w:rsid w:val="00930134"/>
    <w:rsid w:val="009316F9"/>
    <w:rsid w:val="00932412"/>
    <w:rsid w:val="0093346A"/>
    <w:rsid w:val="00934843"/>
    <w:rsid w:val="00936165"/>
    <w:rsid w:val="00937BFE"/>
    <w:rsid w:val="00940FA6"/>
    <w:rsid w:val="00941160"/>
    <w:rsid w:val="009430A7"/>
    <w:rsid w:val="009434CF"/>
    <w:rsid w:val="0094422A"/>
    <w:rsid w:val="0094447D"/>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C64"/>
    <w:rsid w:val="00984DC4"/>
    <w:rsid w:val="0098535E"/>
    <w:rsid w:val="00986826"/>
    <w:rsid w:val="0098779E"/>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C6C42"/>
    <w:rsid w:val="009D29C5"/>
    <w:rsid w:val="009D350D"/>
    <w:rsid w:val="009D403F"/>
    <w:rsid w:val="009D48D1"/>
    <w:rsid w:val="009D4D44"/>
    <w:rsid w:val="009D5BEA"/>
    <w:rsid w:val="009D6A1E"/>
    <w:rsid w:val="009D6ADE"/>
    <w:rsid w:val="009D75CD"/>
    <w:rsid w:val="009D78F3"/>
    <w:rsid w:val="009E19EE"/>
    <w:rsid w:val="009E3F8A"/>
    <w:rsid w:val="009E4F79"/>
    <w:rsid w:val="009E58BB"/>
    <w:rsid w:val="009E6B46"/>
    <w:rsid w:val="009E6B81"/>
    <w:rsid w:val="009F057F"/>
    <w:rsid w:val="009F11A9"/>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0D90"/>
    <w:rsid w:val="00A337F1"/>
    <w:rsid w:val="00A348A5"/>
    <w:rsid w:val="00A37CC3"/>
    <w:rsid w:val="00A40034"/>
    <w:rsid w:val="00A405B9"/>
    <w:rsid w:val="00A415BA"/>
    <w:rsid w:val="00A42193"/>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4CE5"/>
    <w:rsid w:val="00AB5297"/>
    <w:rsid w:val="00AB7D85"/>
    <w:rsid w:val="00AC2C95"/>
    <w:rsid w:val="00AC3826"/>
    <w:rsid w:val="00AC4086"/>
    <w:rsid w:val="00AC6ABA"/>
    <w:rsid w:val="00AC7F3B"/>
    <w:rsid w:val="00AD023D"/>
    <w:rsid w:val="00AD214E"/>
    <w:rsid w:val="00AD2967"/>
    <w:rsid w:val="00AD2BA1"/>
    <w:rsid w:val="00AD2C25"/>
    <w:rsid w:val="00AD3B8E"/>
    <w:rsid w:val="00AE0985"/>
    <w:rsid w:val="00AE1209"/>
    <w:rsid w:val="00AE3EE0"/>
    <w:rsid w:val="00AE7099"/>
    <w:rsid w:val="00AF1328"/>
    <w:rsid w:val="00AF3355"/>
    <w:rsid w:val="00AF3E12"/>
    <w:rsid w:val="00AF478A"/>
    <w:rsid w:val="00AF5419"/>
    <w:rsid w:val="00AF5600"/>
    <w:rsid w:val="00B001B3"/>
    <w:rsid w:val="00B00FEE"/>
    <w:rsid w:val="00B01C51"/>
    <w:rsid w:val="00B02F04"/>
    <w:rsid w:val="00B03092"/>
    <w:rsid w:val="00B03906"/>
    <w:rsid w:val="00B0692A"/>
    <w:rsid w:val="00B06EAF"/>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2BC"/>
    <w:rsid w:val="00B274C3"/>
    <w:rsid w:val="00B27E89"/>
    <w:rsid w:val="00B305FD"/>
    <w:rsid w:val="00B31A37"/>
    <w:rsid w:val="00B31F08"/>
    <w:rsid w:val="00B3242E"/>
    <w:rsid w:val="00B329BB"/>
    <w:rsid w:val="00B32C49"/>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23C6"/>
    <w:rsid w:val="00B737D8"/>
    <w:rsid w:val="00B73B31"/>
    <w:rsid w:val="00B740E4"/>
    <w:rsid w:val="00B80502"/>
    <w:rsid w:val="00B80F80"/>
    <w:rsid w:val="00B81737"/>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3DDA"/>
    <w:rsid w:val="00BA5207"/>
    <w:rsid w:val="00BA7857"/>
    <w:rsid w:val="00BB022F"/>
    <w:rsid w:val="00BB1A4A"/>
    <w:rsid w:val="00BB2494"/>
    <w:rsid w:val="00BB25FF"/>
    <w:rsid w:val="00BB3229"/>
    <w:rsid w:val="00BB4541"/>
    <w:rsid w:val="00BB734C"/>
    <w:rsid w:val="00BC4937"/>
    <w:rsid w:val="00BC4BB5"/>
    <w:rsid w:val="00BC4F8B"/>
    <w:rsid w:val="00BC6669"/>
    <w:rsid w:val="00BC67EB"/>
    <w:rsid w:val="00BC6E89"/>
    <w:rsid w:val="00BC7644"/>
    <w:rsid w:val="00BC774B"/>
    <w:rsid w:val="00BD1638"/>
    <w:rsid w:val="00BD2EC5"/>
    <w:rsid w:val="00BD5277"/>
    <w:rsid w:val="00BD56C5"/>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5170"/>
    <w:rsid w:val="00C066D0"/>
    <w:rsid w:val="00C1192A"/>
    <w:rsid w:val="00C130A0"/>
    <w:rsid w:val="00C14669"/>
    <w:rsid w:val="00C1526D"/>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7C19"/>
    <w:rsid w:val="00C810D8"/>
    <w:rsid w:val="00C82147"/>
    <w:rsid w:val="00C8219D"/>
    <w:rsid w:val="00C8262E"/>
    <w:rsid w:val="00C82B3C"/>
    <w:rsid w:val="00C83289"/>
    <w:rsid w:val="00C842A4"/>
    <w:rsid w:val="00C849B6"/>
    <w:rsid w:val="00C85763"/>
    <w:rsid w:val="00C87330"/>
    <w:rsid w:val="00C87EE0"/>
    <w:rsid w:val="00C9006E"/>
    <w:rsid w:val="00C90E0F"/>
    <w:rsid w:val="00C9142A"/>
    <w:rsid w:val="00C92949"/>
    <w:rsid w:val="00C92F7F"/>
    <w:rsid w:val="00C9317D"/>
    <w:rsid w:val="00C93D66"/>
    <w:rsid w:val="00C9637E"/>
    <w:rsid w:val="00CA1D1F"/>
    <w:rsid w:val="00CA2886"/>
    <w:rsid w:val="00CA3F23"/>
    <w:rsid w:val="00CA5128"/>
    <w:rsid w:val="00CA5468"/>
    <w:rsid w:val="00CA7862"/>
    <w:rsid w:val="00CA7FA4"/>
    <w:rsid w:val="00CB2F59"/>
    <w:rsid w:val="00CB3291"/>
    <w:rsid w:val="00CB6273"/>
    <w:rsid w:val="00CB6822"/>
    <w:rsid w:val="00CB6B21"/>
    <w:rsid w:val="00CC1CD9"/>
    <w:rsid w:val="00CD2079"/>
    <w:rsid w:val="00CD31C3"/>
    <w:rsid w:val="00CD37B6"/>
    <w:rsid w:val="00CD3D90"/>
    <w:rsid w:val="00CD539C"/>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2079A"/>
    <w:rsid w:val="00D21AAC"/>
    <w:rsid w:val="00D2281A"/>
    <w:rsid w:val="00D22C54"/>
    <w:rsid w:val="00D22C86"/>
    <w:rsid w:val="00D23154"/>
    <w:rsid w:val="00D234AB"/>
    <w:rsid w:val="00D25769"/>
    <w:rsid w:val="00D279F2"/>
    <w:rsid w:val="00D3087E"/>
    <w:rsid w:val="00D3198A"/>
    <w:rsid w:val="00D31DE4"/>
    <w:rsid w:val="00D34B0A"/>
    <w:rsid w:val="00D35743"/>
    <w:rsid w:val="00D35F80"/>
    <w:rsid w:val="00D37B65"/>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1AA4"/>
    <w:rsid w:val="00D83BE3"/>
    <w:rsid w:val="00D8575F"/>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B54C0"/>
    <w:rsid w:val="00DB7973"/>
    <w:rsid w:val="00DC151C"/>
    <w:rsid w:val="00DC4F32"/>
    <w:rsid w:val="00DC546D"/>
    <w:rsid w:val="00DC552E"/>
    <w:rsid w:val="00DC5A26"/>
    <w:rsid w:val="00DC5FC1"/>
    <w:rsid w:val="00DC5FC4"/>
    <w:rsid w:val="00DD0201"/>
    <w:rsid w:val="00DD16C6"/>
    <w:rsid w:val="00DD2F36"/>
    <w:rsid w:val="00DE0976"/>
    <w:rsid w:val="00DE1A1D"/>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2FF"/>
    <w:rsid w:val="00E17872"/>
    <w:rsid w:val="00E20BB8"/>
    <w:rsid w:val="00E23AF3"/>
    <w:rsid w:val="00E25760"/>
    <w:rsid w:val="00E26346"/>
    <w:rsid w:val="00E26670"/>
    <w:rsid w:val="00E27FAA"/>
    <w:rsid w:val="00E40F04"/>
    <w:rsid w:val="00E421F5"/>
    <w:rsid w:val="00E4357D"/>
    <w:rsid w:val="00E43C23"/>
    <w:rsid w:val="00E4489B"/>
    <w:rsid w:val="00E46EE0"/>
    <w:rsid w:val="00E51ACD"/>
    <w:rsid w:val="00E51F60"/>
    <w:rsid w:val="00E526CF"/>
    <w:rsid w:val="00E52B34"/>
    <w:rsid w:val="00E52DF3"/>
    <w:rsid w:val="00E546EE"/>
    <w:rsid w:val="00E5573E"/>
    <w:rsid w:val="00E55E60"/>
    <w:rsid w:val="00E60CBA"/>
    <w:rsid w:val="00E620FD"/>
    <w:rsid w:val="00E6361B"/>
    <w:rsid w:val="00E63A3C"/>
    <w:rsid w:val="00E64067"/>
    <w:rsid w:val="00E64221"/>
    <w:rsid w:val="00E65142"/>
    <w:rsid w:val="00E67215"/>
    <w:rsid w:val="00E6779F"/>
    <w:rsid w:val="00E71027"/>
    <w:rsid w:val="00E71BE7"/>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2B1E"/>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C6D"/>
    <w:rsid w:val="00EC4C32"/>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540C"/>
    <w:rsid w:val="00F35F38"/>
    <w:rsid w:val="00F36143"/>
    <w:rsid w:val="00F400CC"/>
    <w:rsid w:val="00F406C4"/>
    <w:rsid w:val="00F40EA1"/>
    <w:rsid w:val="00F4182E"/>
    <w:rsid w:val="00F42828"/>
    <w:rsid w:val="00F429FC"/>
    <w:rsid w:val="00F466D7"/>
    <w:rsid w:val="00F47F16"/>
    <w:rsid w:val="00F501D2"/>
    <w:rsid w:val="00F512FA"/>
    <w:rsid w:val="00F5157F"/>
    <w:rsid w:val="00F55504"/>
    <w:rsid w:val="00F55C42"/>
    <w:rsid w:val="00F60166"/>
    <w:rsid w:val="00F61136"/>
    <w:rsid w:val="00F61B13"/>
    <w:rsid w:val="00F62BD9"/>
    <w:rsid w:val="00F62C26"/>
    <w:rsid w:val="00F63E14"/>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CA"/>
    <w:rsid w:val="00FD3FA4"/>
    <w:rsid w:val="00FD4828"/>
    <w:rsid w:val="00FD7188"/>
    <w:rsid w:val="00FD7941"/>
    <w:rsid w:val="00FD7A69"/>
    <w:rsid w:val="00FE26FA"/>
    <w:rsid w:val="00FE3B0A"/>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locked="1" w:uiPriority="0"/>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2B1E"/>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EA2B1E"/>
    <w:pPr>
      <w:keepNext/>
      <w:numPr>
        <w:numId w:val="16"/>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2B1E"/>
    <w:pPr>
      <w:keepNext/>
      <w:numPr>
        <w:ilvl w:val="1"/>
        <w:numId w:val="16"/>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EA2B1E"/>
    <w:pPr>
      <w:keepNext/>
      <w:numPr>
        <w:ilvl w:val="2"/>
        <w:numId w:val="17"/>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2B1E"/>
    <w:pPr>
      <w:keepNext/>
      <w:numPr>
        <w:ilvl w:val="3"/>
        <w:numId w:val="17"/>
      </w:numPr>
      <w:spacing w:before="240" w:after="60"/>
      <w:outlineLvl w:val="3"/>
    </w:pPr>
    <w:rPr>
      <w:b/>
      <w:bCs/>
      <w:sz w:val="28"/>
      <w:szCs w:val="28"/>
    </w:rPr>
  </w:style>
  <w:style w:type="paragraph" w:styleId="Heading5">
    <w:name w:val="heading 5"/>
    <w:basedOn w:val="Normal"/>
    <w:next w:val="Normal"/>
    <w:link w:val="Heading5Char"/>
    <w:uiPriority w:val="99"/>
    <w:qFormat/>
    <w:rsid w:val="00EA2B1E"/>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2B1E"/>
    <w:pPr>
      <w:spacing w:before="240" w:after="60"/>
      <w:outlineLvl w:val="5"/>
    </w:pPr>
    <w:rPr>
      <w:b/>
      <w:bCs/>
      <w:sz w:val="22"/>
      <w:szCs w:val="22"/>
    </w:rPr>
  </w:style>
  <w:style w:type="paragraph" w:styleId="Heading7">
    <w:name w:val="heading 7"/>
    <w:basedOn w:val="Normal"/>
    <w:next w:val="Normal"/>
    <w:link w:val="Heading7Char"/>
    <w:uiPriority w:val="99"/>
    <w:qFormat/>
    <w:rsid w:val="00EA2B1E"/>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2B1E"/>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2B1E"/>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04479E"/>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04479E"/>
    <w:rPr>
      <w:rFonts w:ascii="Cambria" w:hAnsi="Cambria" w:cs="Cambria"/>
      <w:b/>
      <w:bCs/>
      <w:sz w:val="26"/>
      <w:szCs w:val="26"/>
    </w:rPr>
  </w:style>
  <w:style w:type="character" w:customStyle="1" w:styleId="Heading4Char">
    <w:name w:val="Heading 4 Char"/>
    <w:basedOn w:val="DefaultParagraphFont"/>
    <w:link w:val="Heading4"/>
    <w:uiPriority w:val="99"/>
    <w:rsid w:val="0004479E"/>
    <w:rPr>
      <w:b/>
      <w:bCs/>
      <w:sz w:val="28"/>
      <w:szCs w:val="28"/>
    </w:rPr>
  </w:style>
  <w:style w:type="character" w:customStyle="1" w:styleId="Heading5Char">
    <w:name w:val="Heading 5 Char"/>
    <w:basedOn w:val="DefaultParagraphFont"/>
    <w:link w:val="Heading5"/>
    <w:uiPriority w:val="9"/>
    <w:semiHidden/>
    <w:rsid w:val="0004479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04479E"/>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04479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04479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04479E"/>
    <w:rPr>
      <w:rFonts w:asciiTheme="majorHAnsi" w:eastAsiaTheme="majorEastAsia" w:hAnsiTheme="majorHAnsi" w:cstheme="majorBidi"/>
    </w:rPr>
  </w:style>
  <w:style w:type="paragraph" w:styleId="Header">
    <w:name w:val="header"/>
    <w:aliases w:val="Heder,Titul"/>
    <w:basedOn w:val="Normal"/>
    <w:link w:val="HeaderChar"/>
    <w:uiPriority w:val="99"/>
    <w:rsid w:val="00EA2B1E"/>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EA2B1E"/>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04479E"/>
    <w:rPr>
      <w:sz w:val="24"/>
      <w:szCs w:val="24"/>
    </w:rPr>
  </w:style>
  <w:style w:type="paragraph" w:customStyle="1" w:styleId="ConsNormal">
    <w:name w:val="ConsNormal"/>
    <w:uiPriority w:val="99"/>
    <w:rsid w:val="00EA2B1E"/>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2B1E"/>
    <w:pPr>
      <w:ind w:firstLine="720"/>
      <w:jc w:val="both"/>
    </w:pPr>
    <w:rPr>
      <w:color w:val="000000"/>
    </w:rPr>
  </w:style>
  <w:style w:type="character" w:customStyle="1" w:styleId="BodyTextIndentChar">
    <w:name w:val="Body Text Indent Char"/>
    <w:basedOn w:val="DefaultParagraphFont"/>
    <w:link w:val="BodyTextIndent"/>
    <w:uiPriority w:val="99"/>
    <w:semiHidden/>
    <w:rsid w:val="0004479E"/>
    <w:rPr>
      <w:sz w:val="24"/>
      <w:szCs w:val="24"/>
    </w:rPr>
  </w:style>
  <w:style w:type="paragraph" w:customStyle="1" w:styleId="ConsTitle">
    <w:name w:val="ConsTitle"/>
    <w:uiPriority w:val="99"/>
    <w:rsid w:val="00EA2B1E"/>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A2B1E"/>
    <w:rPr>
      <w:sz w:val="24"/>
      <w:szCs w:val="24"/>
    </w:rPr>
  </w:style>
  <w:style w:type="character" w:styleId="PageNumber">
    <w:name w:val="page number"/>
    <w:basedOn w:val="DefaultParagraphFont"/>
    <w:uiPriority w:val="99"/>
    <w:semiHidden/>
    <w:rsid w:val="00EA2B1E"/>
  </w:style>
  <w:style w:type="character" w:styleId="CommentReference">
    <w:name w:val="annotation reference"/>
    <w:basedOn w:val="DefaultParagraphFont"/>
    <w:uiPriority w:val="99"/>
    <w:semiHidden/>
    <w:rsid w:val="00EA2B1E"/>
    <w:rPr>
      <w:sz w:val="16"/>
      <w:szCs w:val="16"/>
    </w:rPr>
  </w:style>
  <w:style w:type="paragraph" w:styleId="CommentText">
    <w:name w:val="annotation text"/>
    <w:basedOn w:val="Normal"/>
    <w:link w:val="CommentTextChar"/>
    <w:uiPriority w:val="99"/>
    <w:semiHidden/>
    <w:rsid w:val="00EA2B1E"/>
    <w:rPr>
      <w:sz w:val="20"/>
      <w:szCs w:val="20"/>
    </w:rPr>
  </w:style>
  <w:style w:type="character" w:customStyle="1" w:styleId="CommentTextChar">
    <w:name w:val="Comment Text Char"/>
    <w:basedOn w:val="DefaultParagraphFont"/>
    <w:link w:val="CommentText"/>
    <w:uiPriority w:val="99"/>
    <w:semiHidden/>
    <w:rsid w:val="0004479E"/>
    <w:rPr>
      <w:sz w:val="20"/>
      <w:szCs w:val="20"/>
    </w:rPr>
  </w:style>
  <w:style w:type="character" w:customStyle="1" w:styleId="a2">
    <w:name w:val="Текст примечания Знак"/>
    <w:basedOn w:val="DefaultParagraphFont"/>
    <w:uiPriority w:val="99"/>
    <w:rsid w:val="00EA2B1E"/>
  </w:style>
  <w:style w:type="paragraph" w:styleId="CommentSubject">
    <w:name w:val="annotation subject"/>
    <w:basedOn w:val="CommentText"/>
    <w:next w:val="CommentText"/>
    <w:link w:val="CommentSubjectChar"/>
    <w:uiPriority w:val="99"/>
    <w:semiHidden/>
    <w:rsid w:val="00EA2B1E"/>
    <w:rPr>
      <w:b/>
      <w:bCs/>
    </w:rPr>
  </w:style>
  <w:style w:type="character" w:customStyle="1" w:styleId="CommentSubjectChar">
    <w:name w:val="Comment Subject Char"/>
    <w:basedOn w:val="CommentTextChar"/>
    <w:link w:val="CommentSubject"/>
    <w:uiPriority w:val="99"/>
    <w:semiHidden/>
    <w:rsid w:val="0004479E"/>
    <w:rPr>
      <w:b/>
      <w:bCs/>
    </w:rPr>
  </w:style>
  <w:style w:type="character" w:customStyle="1" w:styleId="a3">
    <w:name w:val="Тема примечания Знак"/>
    <w:uiPriority w:val="99"/>
    <w:rsid w:val="00EA2B1E"/>
    <w:rPr>
      <w:b/>
      <w:bCs/>
    </w:rPr>
  </w:style>
  <w:style w:type="paragraph" w:styleId="BalloonText">
    <w:name w:val="Balloon Text"/>
    <w:basedOn w:val="Normal"/>
    <w:link w:val="BalloonTextChar"/>
    <w:uiPriority w:val="99"/>
    <w:semiHidden/>
    <w:rsid w:val="00EA2B1E"/>
    <w:rPr>
      <w:rFonts w:ascii="Tahoma" w:hAnsi="Tahoma" w:cs="Tahoma"/>
      <w:sz w:val="16"/>
      <w:szCs w:val="16"/>
    </w:rPr>
  </w:style>
  <w:style w:type="character" w:customStyle="1" w:styleId="BalloonTextChar">
    <w:name w:val="Balloon Text Char"/>
    <w:basedOn w:val="DefaultParagraphFont"/>
    <w:link w:val="BalloonText"/>
    <w:uiPriority w:val="99"/>
    <w:semiHidden/>
    <w:rsid w:val="0004479E"/>
    <w:rPr>
      <w:sz w:val="0"/>
      <w:szCs w:val="0"/>
    </w:rPr>
  </w:style>
  <w:style w:type="character" w:customStyle="1" w:styleId="a4">
    <w:name w:val="Текст выноски Знак"/>
    <w:uiPriority w:val="99"/>
    <w:rsid w:val="00EA2B1E"/>
    <w:rPr>
      <w:rFonts w:ascii="Tahoma" w:hAnsi="Tahoma" w:cs="Tahoma"/>
      <w:sz w:val="16"/>
      <w:szCs w:val="16"/>
    </w:rPr>
  </w:style>
  <w:style w:type="paragraph" w:styleId="BodyTextIndent2">
    <w:name w:val="Body Text Indent 2"/>
    <w:basedOn w:val="Normal"/>
    <w:link w:val="BodyTextIndent2Char"/>
    <w:uiPriority w:val="99"/>
    <w:rsid w:val="00EA2B1E"/>
    <w:pPr>
      <w:ind w:firstLine="720"/>
      <w:jc w:val="both"/>
    </w:pPr>
  </w:style>
  <w:style w:type="character" w:customStyle="1" w:styleId="BodyTextIndent2Char">
    <w:name w:val="Body Text Indent 2 Char"/>
    <w:basedOn w:val="DefaultParagraphFont"/>
    <w:link w:val="BodyTextIndent2"/>
    <w:uiPriority w:val="99"/>
    <w:semiHidden/>
    <w:rsid w:val="0004479E"/>
    <w:rPr>
      <w:sz w:val="24"/>
      <w:szCs w:val="24"/>
    </w:rPr>
  </w:style>
  <w:style w:type="paragraph" w:styleId="BodyTextIndent3">
    <w:name w:val="Body Text Indent 3"/>
    <w:basedOn w:val="Normal"/>
    <w:link w:val="BodyTextIndent3Char"/>
    <w:uiPriority w:val="99"/>
    <w:semiHidden/>
    <w:rsid w:val="00EA2B1E"/>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rsid w:val="0004479E"/>
    <w:rPr>
      <w:sz w:val="16"/>
      <w:szCs w:val="16"/>
    </w:rPr>
  </w:style>
  <w:style w:type="character" w:customStyle="1" w:styleId="labelheaderlevel21">
    <w:name w:val="label_header_level_21"/>
    <w:uiPriority w:val="99"/>
    <w:rsid w:val="00EA2B1E"/>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2B1E"/>
    <w:pPr>
      <w:spacing w:before="100" w:beforeAutospacing="1" w:after="100" w:afterAutospacing="1"/>
    </w:pPr>
  </w:style>
  <w:style w:type="paragraph" w:styleId="List2">
    <w:name w:val="List 2"/>
    <w:basedOn w:val="Normal"/>
    <w:uiPriority w:val="99"/>
    <w:semiHidden/>
    <w:rsid w:val="00EA2B1E"/>
    <w:pPr>
      <w:ind w:left="566" w:hanging="283"/>
    </w:pPr>
  </w:style>
  <w:style w:type="paragraph" w:customStyle="1" w:styleId="a5">
    <w:name w:val="Знак"/>
    <w:basedOn w:val="Normal"/>
    <w:uiPriority w:val="99"/>
    <w:rsid w:val="00EA2B1E"/>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EA2B1E"/>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EA2B1E"/>
    <w:pPr>
      <w:keepNext/>
      <w:jc w:val="center"/>
    </w:pPr>
  </w:style>
  <w:style w:type="paragraph" w:styleId="BodyText2">
    <w:name w:val="Body Text 2"/>
    <w:basedOn w:val="Normal"/>
    <w:link w:val="BodyText2Char"/>
    <w:uiPriority w:val="99"/>
    <w:rsid w:val="00EA2B1E"/>
    <w:pPr>
      <w:spacing w:after="120" w:line="480" w:lineRule="auto"/>
    </w:pPr>
  </w:style>
  <w:style w:type="character" w:customStyle="1" w:styleId="BodyText2Char">
    <w:name w:val="Body Text 2 Char"/>
    <w:basedOn w:val="DefaultParagraphFont"/>
    <w:link w:val="BodyText2"/>
    <w:uiPriority w:val="99"/>
    <w:locked/>
    <w:rsid w:val="00BF0BBE"/>
    <w:rPr>
      <w:sz w:val="24"/>
      <w:szCs w:val="24"/>
    </w:rPr>
  </w:style>
  <w:style w:type="paragraph" w:styleId="BodyText3">
    <w:name w:val="Body Text 3"/>
    <w:basedOn w:val="Normal"/>
    <w:link w:val="BodyText3Char"/>
    <w:uiPriority w:val="99"/>
    <w:semiHidden/>
    <w:rsid w:val="00EA2B1E"/>
    <w:pPr>
      <w:spacing w:after="120"/>
    </w:pPr>
    <w:rPr>
      <w:sz w:val="16"/>
      <w:szCs w:val="16"/>
    </w:rPr>
  </w:style>
  <w:style w:type="character" w:customStyle="1" w:styleId="BodyText3Char">
    <w:name w:val="Body Text 3 Char"/>
    <w:basedOn w:val="DefaultParagraphFont"/>
    <w:link w:val="BodyText3"/>
    <w:uiPriority w:val="99"/>
    <w:semiHidden/>
    <w:locked/>
    <w:rsid w:val="00BF0BBE"/>
    <w:rPr>
      <w:sz w:val="16"/>
      <w:szCs w:val="16"/>
    </w:rPr>
  </w:style>
  <w:style w:type="paragraph" w:customStyle="1" w:styleId="10">
    <w:name w:val="заголовок 1"/>
    <w:basedOn w:val="Normal"/>
    <w:next w:val="Normal"/>
    <w:uiPriority w:val="99"/>
    <w:rsid w:val="00EA2B1E"/>
    <w:pPr>
      <w:keepNext/>
      <w:widowControl w:val="0"/>
      <w:jc w:val="center"/>
    </w:pPr>
    <w:rPr>
      <w:b/>
      <w:bCs/>
      <w:sz w:val="22"/>
      <w:szCs w:val="22"/>
    </w:rPr>
  </w:style>
  <w:style w:type="paragraph" w:customStyle="1" w:styleId="20">
    <w:name w:val="çàãîëîâîê 2"/>
    <w:basedOn w:val="Normal"/>
    <w:next w:val="Normal"/>
    <w:uiPriority w:val="99"/>
    <w:rsid w:val="00EA2B1E"/>
    <w:pPr>
      <w:keepNext/>
      <w:jc w:val="both"/>
    </w:pPr>
    <w:rPr>
      <w:lang w:val="en-GB"/>
    </w:rPr>
  </w:style>
  <w:style w:type="paragraph" w:customStyle="1" w:styleId="a7">
    <w:name w:val="Таблица шапка"/>
    <w:basedOn w:val="Normal"/>
    <w:uiPriority w:val="99"/>
    <w:rsid w:val="00EA2B1E"/>
    <w:pPr>
      <w:keepNext/>
      <w:spacing w:before="40" w:after="40"/>
      <w:ind w:left="57" w:right="57"/>
    </w:pPr>
    <w:rPr>
      <w:sz w:val="22"/>
      <w:szCs w:val="22"/>
    </w:rPr>
  </w:style>
  <w:style w:type="paragraph" w:customStyle="1" w:styleId="a8">
    <w:name w:val="Таблица текст"/>
    <w:basedOn w:val="Normal"/>
    <w:uiPriority w:val="99"/>
    <w:rsid w:val="00EA2B1E"/>
    <w:pPr>
      <w:spacing w:before="40" w:after="40"/>
      <w:ind w:left="57" w:right="57"/>
    </w:pPr>
  </w:style>
  <w:style w:type="paragraph" w:customStyle="1" w:styleId="a0">
    <w:name w:val="Пункт"/>
    <w:basedOn w:val="Normal"/>
    <w:uiPriority w:val="99"/>
    <w:rsid w:val="00EA2B1E"/>
    <w:pPr>
      <w:numPr>
        <w:ilvl w:val="2"/>
        <w:numId w:val="16"/>
      </w:numPr>
      <w:spacing w:line="360" w:lineRule="auto"/>
      <w:jc w:val="both"/>
    </w:pPr>
    <w:rPr>
      <w:sz w:val="28"/>
      <w:szCs w:val="28"/>
    </w:rPr>
  </w:style>
  <w:style w:type="paragraph" w:styleId="HTMLPreformatted">
    <w:name w:val="HTML Preformatted"/>
    <w:basedOn w:val="Normal"/>
    <w:link w:val="HTMLPreformattedChar"/>
    <w:uiPriority w:val="99"/>
    <w:semiHidden/>
    <w:rsid w:val="00EA2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4479E"/>
    <w:rPr>
      <w:rFonts w:ascii="Courier New" w:hAnsi="Courier New" w:cs="Courier New"/>
      <w:sz w:val="20"/>
      <w:szCs w:val="20"/>
    </w:rPr>
  </w:style>
  <w:style w:type="character" w:customStyle="1" w:styleId="HTML">
    <w:name w:val="Стандартный HTML Знак"/>
    <w:uiPriority w:val="99"/>
    <w:rsid w:val="00EA2B1E"/>
    <w:rPr>
      <w:rFonts w:ascii="Courier New" w:hAnsi="Courier New" w:cs="Courier New"/>
    </w:rPr>
  </w:style>
  <w:style w:type="character" w:customStyle="1" w:styleId="a9">
    <w:name w:val="Нижний колонтитул Знак"/>
    <w:uiPriority w:val="99"/>
    <w:rsid w:val="00EA2B1E"/>
    <w:rPr>
      <w:rFonts w:ascii="Courier New" w:hAnsi="Courier New" w:cs="Courier New"/>
    </w:rPr>
  </w:style>
  <w:style w:type="character" w:styleId="Hyperlink">
    <w:name w:val="Hyperlink"/>
    <w:basedOn w:val="DefaultParagraphFont"/>
    <w:uiPriority w:val="99"/>
    <w:rsid w:val="00EA2B1E"/>
    <w:rPr>
      <w:color w:val="0000FF"/>
      <w:u w:val="single"/>
    </w:rPr>
  </w:style>
  <w:style w:type="paragraph" w:styleId="BodyText">
    <w:name w:val="Body Text"/>
    <w:basedOn w:val="Normal"/>
    <w:link w:val="BodyTextChar"/>
    <w:uiPriority w:val="99"/>
    <w:semiHidden/>
    <w:rsid w:val="00EA2B1E"/>
    <w:pPr>
      <w:spacing w:after="120"/>
    </w:pPr>
  </w:style>
  <w:style w:type="character" w:customStyle="1" w:styleId="BodyTextChar">
    <w:name w:val="Body Text Char"/>
    <w:basedOn w:val="DefaultParagraphFont"/>
    <w:link w:val="BodyText"/>
    <w:uiPriority w:val="99"/>
    <w:semiHidden/>
    <w:rsid w:val="0004479E"/>
    <w:rPr>
      <w:sz w:val="24"/>
      <w:szCs w:val="24"/>
    </w:rPr>
  </w:style>
  <w:style w:type="character" w:customStyle="1" w:styleId="aa">
    <w:name w:val="Основной текст Знак"/>
    <w:uiPriority w:val="99"/>
    <w:rsid w:val="00EA2B1E"/>
    <w:rPr>
      <w:sz w:val="24"/>
      <w:szCs w:val="24"/>
    </w:rPr>
  </w:style>
  <w:style w:type="paragraph" w:styleId="FootnoteText">
    <w:name w:val="footnote text"/>
    <w:basedOn w:val="Normal"/>
    <w:link w:val="FootnoteTextChar"/>
    <w:uiPriority w:val="99"/>
    <w:semiHidden/>
    <w:rsid w:val="00EA2B1E"/>
    <w:pPr>
      <w:spacing w:line="360" w:lineRule="auto"/>
      <w:ind w:firstLine="567"/>
      <w:jc w:val="both"/>
    </w:pPr>
  </w:style>
  <w:style w:type="character" w:customStyle="1" w:styleId="FootnoteTextChar">
    <w:name w:val="Footnote Text Char"/>
    <w:basedOn w:val="DefaultParagraphFont"/>
    <w:link w:val="FootnoteText"/>
    <w:uiPriority w:val="99"/>
    <w:semiHidden/>
    <w:rsid w:val="0004479E"/>
    <w:rPr>
      <w:sz w:val="20"/>
      <w:szCs w:val="20"/>
    </w:rPr>
  </w:style>
  <w:style w:type="character" w:customStyle="1" w:styleId="ab">
    <w:name w:val="Текст сноски Знак"/>
    <w:uiPriority w:val="99"/>
    <w:rsid w:val="00EA2B1E"/>
    <w:rPr>
      <w:snapToGrid w:val="0"/>
      <w:sz w:val="24"/>
      <w:szCs w:val="24"/>
    </w:rPr>
  </w:style>
  <w:style w:type="character" w:customStyle="1" w:styleId="21">
    <w:name w:val="Заголовок 2 Знак"/>
    <w:uiPriority w:val="99"/>
    <w:rsid w:val="00EA2B1E"/>
    <w:rPr>
      <w:rFonts w:ascii="Arial" w:hAnsi="Arial" w:cs="Arial"/>
      <w:b/>
      <w:bCs/>
      <w:i/>
      <w:iCs/>
      <w:sz w:val="28"/>
      <w:szCs w:val="28"/>
    </w:rPr>
  </w:style>
  <w:style w:type="character" w:customStyle="1" w:styleId="FontStyle15">
    <w:name w:val="Font Style15"/>
    <w:uiPriority w:val="99"/>
    <w:rsid w:val="00EA2B1E"/>
    <w:rPr>
      <w:rFonts w:ascii="Times New Roman" w:hAnsi="Times New Roman" w:cs="Times New Roman"/>
      <w:sz w:val="26"/>
      <w:szCs w:val="26"/>
    </w:rPr>
  </w:style>
  <w:style w:type="character" w:customStyle="1" w:styleId="40">
    <w:name w:val="Заголовок 4 Знак"/>
    <w:uiPriority w:val="99"/>
    <w:rsid w:val="00EA2B1E"/>
    <w:rPr>
      <w:rFonts w:eastAsia="Times New Roman"/>
      <w:b/>
      <w:bCs/>
      <w:sz w:val="28"/>
      <w:szCs w:val="28"/>
    </w:rPr>
  </w:style>
  <w:style w:type="character" w:customStyle="1" w:styleId="5">
    <w:name w:val="Заголовок 5 Знак"/>
    <w:uiPriority w:val="99"/>
    <w:rsid w:val="00EA2B1E"/>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EA2B1E"/>
    <w:rPr>
      <w:sz w:val="24"/>
      <w:szCs w:val="24"/>
    </w:rPr>
  </w:style>
  <w:style w:type="character" w:customStyle="1" w:styleId="8">
    <w:name w:val="Заголовок 8 Знак"/>
    <w:uiPriority w:val="99"/>
    <w:rsid w:val="00EA2B1E"/>
    <w:rPr>
      <w:i/>
      <w:iCs/>
      <w:sz w:val="24"/>
      <w:szCs w:val="24"/>
    </w:rPr>
  </w:style>
  <w:style w:type="character" w:customStyle="1" w:styleId="9">
    <w:name w:val="Заголовок 9 Знак"/>
    <w:uiPriority w:val="99"/>
    <w:rsid w:val="00EA2B1E"/>
    <w:rPr>
      <w:rFonts w:ascii="Arial" w:hAnsi="Arial" w:cs="Arial"/>
      <w:sz w:val="22"/>
      <w:szCs w:val="22"/>
    </w:rPr>
  </w:style>
  <w:style w:type="paragraph" w:customStyle="1" w:styleId="22">
    <w:name w:val="Уровень2"/>
    <w:basedOn w:val="Normal"/>
    <w:uiPriority w:val="99"/>
    <w:rsid w:val="00EA2B1E"/>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EA2B1E"/>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EA2B1E"/>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Normal"/>
    <w:uiPriority w:val="99"/>
    <w:rsid w:val="00EA2B1E"/>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EA2B1E"/>
    <w:pPr>
      <w:numPr>
        <w:numId w:val="11"/>
      </w:numPr>
      <w:jc w:val="both"/>
    </w:pPr>
  </w:style>
  <w:style w:type="paragraph" w:customStyle="1" w:styleId="31">
    <w:name w:val="Стиль3"/>
    <w:basedOn w:val="BodyTextIndent2"/>
    <w:uiPriority w:val="99"/>
    <w:rsid w:val="00EA2B1E"/>
    <w:pPr>
      <w:widowControl w:val="0"/>
      <w:tabs>
        <w:tab w:val="num" w:pos="1307"/>
      </w:tabs>
      <w:adjustRightInd w:val="0"/>
      <w:ind w:left="1080" w:firstLine="0"/>
      <w:textAlignment w:val="baseline"/>
    </w:pPr>
  </w:style>
  <w:style w:type="paragraph" w:customStyle="1" w:styleId="1-3">
    <w:name w:val="Текст1-3"/>
    <w:basedOn w:val="Normal"/>
    <w:uiPriority w:val="99"/>
    <w:rsid w:val="00EA2B1E"/>
    <w:pPr>
      <w:spacing w:after="60" w:line="288" w:lineRule="auto"/>
      <w:jc w:val="both"/>
    </w:pPr>
  </w:style>
  <w:style w:type="paragraph" w:customStyle="1" w:styleId="aHeader">
    <w:name w:val="a_Header"/>
    <w:basedOn w:val="Normal"/>
    <w:uiPriority w:val="99"/>
    <w:rsid w:val="00EA2B1E"/>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2B1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4479E"/>
    <w:rPr>
      <w:rFonts w:ascii="Courier New" w:hAnsi="Courier New" w:cs="Courier New"/>
      <w:sz w:val="20"/>
      <w:szCs w:val="20"/>
    </w:rPr>
  </w:style>
  <w:style w:type="character" w:customStyle="1" w:styleId="ad">
    <w:name w:val="Текст Знак"/>
    <w:uiPriority w:val="99"/>
    <w:rsid w:val="00EA2B1E"/>
    <w:rPr>
      <w:rFonts w:ascii="Courier New" w:hAnsi="Courier New" w:cs="Courier New"/>
      <w:snapToGrid w:val="0"/>
    </w:rPr>
  </w:style>
  <w:style w:type="paragraph" w:styleId="BlockText">
    <w:name w:val="Block Text"/>
    <w:basedOn w:val="Normal"/>
    <w:uiPriority w:val="99"/>
    <w:semiHidden/>
    <w:rsid w:val="00EA2B1E"/>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3">
    <w:name w:val="Основной текст с отступом 2 Знак"/>
    <w:uiPriority w:val="99"/>
    <w:rsid w:val="00EA2B1E"/>
    <w:rPr>
      <w:sz w:val="24"/>
      <w:szCs w:val="24"/>
    </w:rPr>
  </w:style>
  <w:style w:type="character" w:customStyle="1" w:styleId="32">
    <w:name w:val="Заголовок 3 Знак"/>
    <w:uiPriority w:val="99"/>
    <w:semiHidden/>
    <w:rsid w:val="00EA2B1E"/>
    <w:rPr>
      <w:rFonts w:ascii="Cambria" w:hAnsi="Cambria" w:cs="Cambria"/>
      <w:b/>
      <w:bCs/>
      <w:sz w:val="26"/>
      <w:szCs w:val="26"/>
    </w:rPr>
  </w:style>
  <w:style w:type="paragraph" w:styleId="DocumentMap">
    <w:name w:val="Document Map"/>
    <w:basedOn w:val="Normal"/>
    <w:link w:val="DocumentMapChar"/>
    <w:uiPriority w:val="99"/>
    <w:semiHidden/>
    <w:rsid w:val="00EA2B1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4479E"/>
    <w:rPr>
      <w:sz w:val="0"/>
      <w:szCs w:val="0"/>
    </w:rPr>
  </w:style>
  <w:style w:type="character" w:customStyle="1" w:styleId="ae">
    <w:name w:val="Схема документа Знак"/>
    <w:uiPriority w:val="99"/>
    <w:rsid w:val="00EA2B1E"/>
    <w:rPr>
      <w:rFonts w:ascii="Tahoma" w:hAnsi="Tahoma" w:cs="Tahoma"/>
      <w:sz w:val="24"/>
      <w:szCs w:val="24"/>
      <w:shd w:val="clear" w:color="auto" w:fill="000080"/>
    </w:rPr>
  </w:style>
  <w:style w:type="paragraph" w:styleId="TOC1">
    <w:name w:val="toc 1"/>
    <w:basedOn w:val="Normal"/>
    <w:next w:val="Normal"/>
    <w:autoRedefine/>
    <w:uiPriority w:val="99"/>
    <w:semiHidden/>
    <w:rsid w:val="00B737D8"/>
    <w:pPr>
      <w:tabs>
        <w:tab w:val="left" w:pos="0"/>
        <w:tab w:val="right" w:leader="dot" w:pos="9923"/>
      </w:tabs>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EA2B1E"/>
    <w:pPr>
      <w:ind w:left="720"/>
    </w:pPr>
  </w:style>
  <w:style w:type="paragraph" w:styleId="TOC5">
    <w:name w:val="toc 5"/>
    <w:basedOn w:val="Normal"/>
    <w:next w:val="Normal"/>
    <w:autoRedefine/>
    <w:uiPriority w:val="99"/>
    <w:semiHidden/>
    <w:rsid w:val="00EA2B1E"/>
    <w:pPr>
      <w:ind w:left="960"/>
    </w:pPr>
  </w:style>
  <w:style w:type="paragraph" w:styleId="TOC6">
    <w:name w:val="toc 6"/>
    <w:basedOn w:val="Normal"/>
    <w:next w:val="Normal"/>
    <w:autoRedefine/>
    <w:uiPriority w:val="99"/>
    <w:semiHidden/>
    <w:rsid w:val="00EA2B1E"/>
    <w:pPr>
      <w:ind w:left="1200"/>
    </w:pPr>
  </w:style>
  <w:style w:type="paragraph" w:styleId="TOC7">
    <w:name w:val="toc 7"/>
    <w:basedOn w:val="Normal"/>
    <w:next w:val="Normal"/>
    <w:autoRedefine/>
    <w:uiPriority w:val="99"/>
    <w:semiHidden/>
    <w:rsid w:val="00EA2B1E"/>
    <w:pPr>
      <w:ind w:left="1440"/>
    </w:pPr>
  </w:style>
  <w:style w:type="paragraph" w:styleId="TOC8">
    <w:name w:val="toc 8"/>
    <w:basedOn w:val="Normal"/>
    <w:next w:val="Normal"/>
    <w:autoRedefine/>
    <w:uiPriority w:val="99"/>
    <w:semiHidden/>
    <w:rsid w:val="00EA2B1E"/>
    <w:pPr>
      <w:ind w:left="1680"/>
    </w:pPr>
  </w:style>
  <w:style w:type="paragraph" w:styleId="TOC9">
    <w:name w:val="toc 9"/>
    <w:basedOn w:val="Normal"/>
    <w:next w:val="Normal"/>
    <w:autoRedefine/>
    <w:uiPriority w:val="99"/>
    <w:semiHidden/>
    <w:rsid w:val="00EA2B1E"/>
    <w:pPr>
      <w:ind w:left="1920"/>
    </w:pPr>
  </w:style>
  <w:style w:type="paragraph" w:customStyle="1" w:styleId="af">
    <w:name w:val="Подраздел"/>
    <w:basedOn w:val="Normal"/>
    <w:uiPriority w:val="99"/>
    <w:rsid w:val="00EA2B1E"/>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EA2B1E"/>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2B1E"/>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4">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4"/>
      </w:numPr>
      <w:tabs>
        <w:tab w:val="clear" w:pos="720"/>
        <w:tab w:val="num" w:pos="360"/>
      </w:tabs>
      <w:ind w:left="360"/>
    </w:pPr>
  </w:style>
  <w:style w:type="paragraph" w:customStyle="1" w:styleId="ConsNonformat">
    <w:name w:val="ConsNonformat"/>
    <w:uiPriority w:val="99"/>
    <w:pPr>
      <w:widowControl w:val="0"/>
    </w:pPr>
    <w:rPr>
      <w:rFonts w:ascii="Courier New" w:hAnsi="Courier New" w:cs="Courier New"/>
      <w:sz w:val="20"/>
      <w:szCs w:val="20"/>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auto"/>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9"/>
      </w:numPr>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2"/>
    <w:uiPriority w:val="99"/>
    <w:pPr>
      <w:spacing w:before="120" w:after="120" w:line="360" w:lineRule="auto"/>
      <w:ind w:firstLine="851"/>
      <w:jc w:val="both"/>
    </w:pPr>
    <w:rPr>
      <w:rFonts w:ascii="Arial" w:hAnsi="Arial" w:cs="Arial"/>
    </w:rPr>
  </w:style>
  <w:style w:type="character" w:customStyle="1" w:styleId="12">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1"/>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8"/>
      </w:numPr>
      <w:tabs>
        <w:tab w:val="clear" w:pos="360"/>
        <w:tab w:val="num" w:pos="643"/>
      </w:tabs>
      <w:ind w:left="643"/>
    </w:pPr>
  </w:style>
  <w:style w:type="paragraph" w:customStyle="1" w:styleId="ConsPlusNonformat">
    <w:name w:val="ConsPlusNonformat"/>
    <w:uiPriority w:val="99"/>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3">
    <w:name w:val="Обычный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3"/>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rsid w:val="0004479E"/>
    <w:rPr>
      <w:sz w:val="20"/>
      <w:szCs w:val="20"/>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0">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eastAsia="Times New Roman"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paragraph" w:customStyle="1" w:styleId="afe">
    <w:name w:val="Таблица"/>
    <w:uiPriority w:val="99"/>
    <w:rsid w:val="0098535E"/>
    <w:pPr>
      <w:suppressAutoHyphens/>
      <w:spacing w:line="276" w:lineRule="auto"/>
    </w:pPr>
    <w:rPr>
      <w:sz w:val="24"/>
      <w:szCs w:val="24"/>
      <w:lang w:eastAsia="ar-SA"/>
    </w:rPr>
  </w:style>
  <w:style w:type="paragraph" w:customStyle="1" w:styleId="-">
    <w:name w:val="Контракт-раздел"/>
    <w:basedOn w:val="Normal"/>
    <w:next w:val="Normal"/>
    <w:uiPriority w:val="99"/>
    <w:rsid w:val="00BF0BBE"/>
    <w:pPr>
      <w:keepNext/>
      <w:numPr>
        <w:numId w:val="42"/>
      </w:numPr>
      <w:tabs>
        <w:tab w:val="left" w:pos="540"/>
      </w:tabs>
      <w:suppressAutoHyphens/>
      <w:spacing w:before="360" w:after="120"/>
      <w:jc w:val="center"/>
      <w:outlineLvl w:val="3"/>
    </w:pPr>
    <w:rPr>
      <w:b/>
      <w:bCs/>
      <w:caps/>
      <w:smallCaps/>
    </w:rPr>
  </w:style>
  <w:style w:type="paragraph" w:customStyle="1" w:styleId="-0">
    <w:name w:val="Контракт-пункт"/>
    <w:basedOn w:val="Normal"/>
    <w:uiPriority w:val="99"/>
    <w:rsid w:val="00BF0BBE"/>
    <w:pPr>
      <w:numPr>
        <w:ilvl w:val="1"/>
        <w:numId w:val="42"/>
      </w:numPr>
      <w:jc w:val="both"/>
    </w:pPr>
  </w:style>
  <w:style w:type="paragraph" w:customStyle="1" w:styleId="-1">
    <w:name w:val="Контракт-подпункт"/>
    <w:basedOn w:val="Normal"/>
    <w:uiPriority w:val="99"/>
    <w:rsid w:val="00BF0BBE"/>
    <w:pPr>
      <w:numPr>
        <w:ilvl w:val="2"/>
        <w:numId w:val="42"/>
      </w:numPr>
      <w:jc w:val="both"/>
    </w:pPr>
  </w:style>
  <w:style w:type="paragraph" w:customStyle="1" w:styleId="-2">
    <w:name w:val="Контракт-подподпункт"/>
    <w:basedOn w:val="Normal"/>
    <w:uiPriority w:val="99"/>
    <w:rsid w:val="00BF0BBE"/>
    <w:pPr>
      <w:numPr>
        <w:ilvl w:val="3"/>
        <w:numId w:val="42"/>
      </w:numPr>
      <w:jc w:val="both"/>
    </w:pPr>
  </w:style>
  <w:style w:type="paragraph" w:customStyle="1" w:styleId="Style1">
    <w:name w:val="Style1"/>
    <w:basedOn w:val="Normal"/>
    <w:uiPriority w:val="99"/>
    <w:rsid w:val="00BF0BBE"/>
    <w:pPr>
      <w:widowControl w:val="0"/>
      <w:autoSpaceDE w:val="0"/>
      <w:autoSpaceDN w:val="0"/>
      <w:adjustRightInd w:val="0"/>
    </w:pPr>
  </w:style>
  <w:style w:type="paragraph" w:customStyle="1" w:styleId="Style2">
    <w:name w:val="Style2"/>
    <w:basedOn w:val="Normal"/>
    <w:uiPriority w:val="99"/>
    <w:rsid w:val="00BF0BBE"/>
    <w:pPr>
      <w:widowControl w:val="0"/>
      <w:autoSpaceDE w:val="0"/>
      <w:autoSpaceDN w:val="0"/>
      <w:adjustRightInd w:val="0"/>
      <w:spacing w:line="278" w:lineRule="exact"/>
      <w:ind w:hanging="1142"/>
    </w:pPr>
  </w:style>
  <w:style w:type="paragraph" w:customStyle="1" w:styleId="Style3">
    <w:name w:val="Style3"/>
    <w:basedOn w:val="Normal"/>
    <w:uiPriority w:val="99"/>
    <w:rsid w:val="00BF0BBE"/>
    <w:pPr>
      <w:widowControl w:val="0"/>
      <w:autoSpaceDE w:val="0"/>
      <w:autoSpaceDN w:val="0"/>
      <w:adjustRightInd w:val="0"/>
      <w:spacing w:line="274" w:lineRule="exact"/>
      <w:jc w:val="center"/>
    </w:pPr>
  </w:style>
  <w:style w:type="paragraph" w:customStyle="1" w:styleId="Style4">
    <w:name w:val="Style4"/>
    <w:basedOn w:val="Normal"/>
    <w:uiPriority w:val="99"/>
    <w:rsid w:val="00BF0BBE"/>
    <w:pPr>
      <w:widowControl w:val="0"/>
      <w:autoSpaceDE w:val="0"/>
      <w:autoSpaceDN w:val="0"/>
      <w:adjustRightInd w:val="0"/>
    </w:pPr>
  </w:style>
  <w:style w:type="paragraph" w:customStyle="1" w:styleId="Style5">
    <w:name w:val="Style5"/>
    <w:basedOn w:val="Normal"/>
    <w:uiPriority w:val="99"/>
    <w:rsid w:val="00BF0BBE"/>
    <w:pPr>
      <w:widowControl w:val="0"/>
      <w:autoSpaceDE w:val="0"/>
      <w:autoSpaceDN w:val="0"/>
      <w:adjustRightInd w:val="0"/>
    </w:pPr>
  </w:style>
  <w:style w:type="paragraph" w:customStyle="1" w:styleId="Style7">
    <w:name w:val="Style7"/>
    <w:basedOn w:val="Normal"/>
    <w:uiPriority w:val="99"/>
    <w:rsid w:val="00BF0BBE"/>
    <w:pPr>
      <w:widowControl w:val="0"/>
      <w:autoSpaceDE w:val="0"/>
      <w:autoSpaceDN w:val="0"/>
      <w:adjustRightInd w:val="0"/>
      <w:spacing w:line="269" w:lineRule="exact"/>
      <w:jc w:val="both"/>
    </w:pPr>
  </w:style>
  <w:style w:type="paragraph" w:customStyle="1" w:styleId="Style8">
    <w:name w:val="Style8"/>
    <w:basedOn w:val="Normal"/>
    <w:uiPriority w:val="99"/>
    <w:rsid w:val="00BF0BBE"/>
    <w:pPr>
      <w:widowControl w:val="0"/>
      <w:autoSpaceDE w:val="0"/>
      <w:autoSpaceDN w:val="0"/>
      <w:adjustRightInd w:val="0"/>
      <w:spacing w:line="274" w:lineRule="exact"/>
    </w:pPr>
  </w:style>
  <w:style w:type="paragraph" w:customStyle="1" w:styleId="Style9">
    <w:name w:val="Style9"/>
    <w:basedOn w:val="Normal"/>
    <w:uiPriority w:val="99"/>
    <w:rsid w:val="00BF0BBE"/>
    <w:pPr>
      <w:widowControl w:val="0"/>
      <w:autoSpaceDE w:val="0"/>
      <w:autoSpaceDN w:val="0"/>
      <w:adjustRightInd w:val="0"/>
    </w:pPr>
  </w:style>
  <w:style w:type="paragraph" w:customStyle="1" w:styleId="Style10">
    <w:name w:val="Style10"/>
    <w:basedOn w:val="Normal"/>
    <w:uiPriority w:val="99"/>
    <w:rsid w:val="00BF0BBE"/>
    <w:pPr>
      <w:widowControl w:val="0"/>
      <w:autoSpaceDE w:val="0"/>
      <w:autoSpaceDN w:val="0"/>
      <w:adjustRightInd w:val="0"/>
      <w:spacing w:line="276" w:lineRule="exact"/>
      <w:ind w:firstLine="701"/>
      <w:jc w:val="both"/>
    </w:pPr>
  </w:style>
  <w:style w:type="paragraph" w:customStyle="1" w:styleId="Style11">
    <w:name w:val="Style11"/>
    <w:basedOn w:val="Normal"/>
    <w:uiPriority w:val="99"/>
    <w:rsid w:val="00BF0BBE"/>
    <w:pPr>
      <w:widowControl w:val="0"/>
      <w:autoSpaceDE w:val="0"/>
      <w:autoSpaceDN w:val="0"/>
      <w:adjustRightInd w:val="0"/>
    </w:pPr>
  </w:style>
  <w:style w:type="character" w:customStyle="1" w:styleId="FontStyle13">
    <w:name w:val="Font Style13"/>
    <w:uiPriority w:val="99"/>
    <w:rsid w:val="00BF0BBE"/>
    <w:rPr>
      <w:rFonts w:ascii="Times New Roman" w:hAnsi="Times New Roman" w:cs="Times New Roman"/>
      <w:sz w:val="26"/>
      <w:szCs w:val="26"/>
    </w:rPr>
  </w:style>
  <w:style w:type="character" w:customStyle="1" w:styleId="FontStyle14">
    <w:name w:val="Font Style14"/>
    <w:uiPriority w:val="99"/>
    <w:rsid w:val="00BF0BBE"/>
    <w:rPr>
      <w:rFonts w:ascii="Times New Roman" w:hAnsi="Times New Roman" w:cs="Times New Roman"/>
      <w:b/>
      <w:bCs/>
      <w:sz w:val="22"/>
      <w:szCs w:val="22"/>
    </w:rPr>
  </w:style>
  <w:style w:type="character" w:customStyle="1" w:styleId="FontStyle16">
    <w:name w:val="Font Style16"/>
    <w:uiPriority w:val="99"/>
    <w:rsid w:val="00BF0BBE"/>
    <w:rPr>
      <w:rFonts w:ascii="Times New Roman" w:hAnsi="Times New Roman" w:cs="Times New Roman"/>
      <w:i/>
      <w:iCs/>
      <w:spacing w:val="-30"/>
      <w:sz w:val="28"/>
      <w:szCs w:val="28"/>
    </w:rPr>
  </w:style>
  <w:style w:type="character" w:customStyle="1" w:styleId="FontStyle17">
    <w:name w:val="Font Style17"/>
    <w:uiPriority w:val="99"/>
    <w:rsid w:val="00BF0BBE"/>
    <w:rPr>
      <w:rFonts w:ascii="Times New Roman" w:hAnsi="Times New Roman" w:cs="Times New Roman"/>
      <w:sz w:val="34"/>
      <w:szCs w:val="34"/>
    </w:rPr>
  </w:style>
  <w:style w:type="paragraph" w:styleId="NoSpacing">
    <w:name w:val="No Spacing"/>
    <w:uiPriority w:val="99"/>
    <w:qFormat/>
    <w:rsid w:val="00BF0BBE"/>
    <w:rPr>
      <w:sz w:val="24"/>
      <w:szCs w:val="24"/>
    </w:rPr>
  </w:style>
  <w:style w:type="paragraph" w:styleId="Title">
    <w:name w:val="Title"/>
    <w:basedOn w:val="Normal"/>
    <w:link w:val="TitleChar"/>
    <w:uiPriority w:val="99"/>
    <w:qFormat/>
    <w:rsid w:val="001E7F52"/>
    <w:pPr>
      <w:jc w:val="center"/>
    </w:pPr>
    <w:rPr>
      <w:b/>
      <w:bCs/>
      <w:caps/>
      <w:sz w:val="34"/>
      <w:szCs w:val="34"/>
    </w:rPr>
  </w:style>
  <w:style w:type="character" w:customStyle="1" w:styleId="TitleChar">
    <w:name w:val="Title Char"/>
    <w:basedOn w:val="DefaultParagraphFont"/>
    <w:link w:val="Title"/>
    <w:uiPriority w:val="99"/>
    <w:locked/>
    <w:rsid w:val="001E7F52"/>
    <w:rPr>
      <w:b/>
      <w:bCs/>
      <w:caps/>
      <w:sz w:val="34"/>
      <w:szCs w:val="34"/>
    </w:rPr>
  </w:style>
  <w:style w:type="character" w:customStyle="1" w:styleId="ListParagraphChar1">
    <w:name w:val="List Paragraph Char1"/>
    <w:link w:val="ListParagraph"/>
    <w:uiPriority w:val="99"/>
    <w:locked/>
    <w:rsid w:val="00427814"/>
    <w:rPr>
      <w:rFonts w:ascii="Calibri" w:eastAsia="Times New Roman" w:hAnsi="Calibri" w:cs="Calibri"/>
      <w:sz w:val="22"/>
      <w:szCs w:val="22"/>
      <w:lang w:eastAsia="en-US"/>
    </w:rPr>
  </w:style>
  <w:style w:type="paragraph" w:customStyle="1" w:styleId="15">
    <w:name w:val="Знак Знак Знак1 Знак"/>
    <w:basedOn w:val="Normal"/>
    <w:uiPriority w:val="99"/>
    <w:rsid w:val="005102CE"/>
    <w:pPr>
      <w:spacing w:after="160" w:line="240" w:lineRule="exact"/>
    </w:pPr>
    <w:rPr>
      <w:rFonts w:ascii="Verdana" w:hAnsi="Verdana" w:cs="Verdana"/>
      <w:sz w:val="20"/>
      <w:szCs w:val="20"/>
      <w:lang w:val="en-US" w:eastAsia="en-US"/>
    </w:rPr>
  </w:style>
  <w:style w:type="paragraph" w:styleId="NoteHeading">
    <w:name w:val="Note Heading"/>
    <w:aliases w:val="скобки"/>
    <w:basedOn w:val="Normal"/>
    <w:next w:val="Normal"/>
    <w:link w:val="NoteHeadingChar"/>
    <w:uiPriority w:val="99"/>
    <w:rsid w:val="005102CE"/>
    <w:pPr>
      <w:spacing w:before="60"/>
      <w:ind w:firstLine="709"/>
      <w:jc w:val="center"/>
    </w:pPr>
    <w:rPr>
      <w:sz w:val="20"/>
      <w:szCs w:val="20"/>
    </w:rPr>
  </w:style>
  <w:style w:type="character" w:customStyle="1" w:styleId="NoteHeadingChar">
    <w:name w:val="Note Heading Char"/>
    <w:aliases w:val="скобки Char"/>
    <w:basedOn w:val="DefaultParagraphFont"/>
    <w:link w:val="NoteHeading"/>
    <w:uiPriority w:val="99"/>
    <w:locked/>
    <w:rsid w:val="005102CE"/>
    <w:rPr>
      <w:sz w:val="24"/>
      <w:szCs w:val="24"/>
    </w:rPr>
  </w:style>
  <w:style w:type="paragraph" w:customStyle="1" w:styleId="6">
    <w:name w:val="Стиль6"/>
    <w:autoRedefine/>
    <w:uiPriority w:val="99"/>
    <w:rsid w:val="007A4F42"/>
    <w:pPr>
      <w:framePr w:hSpace="180" w:wrap="auto" w:vAnchor="text" w:hAnchor="margin" w:xAlign="center" w:y="109"/>
      <w:tabs>
        <w:tab w:val="left" w:pos="1390"/>
        <w:tab w:val="center" w:pos="3852"/>
      </w:tabs>
    </w:pPr>
    <w:rPr>
      <w:color w:val="000000"/>
      <w:sz w:val="24"/>
      <w:szCs w:val="24"/>
    </w:rPr>
  </w:style>
  <w:style w:type="character" w:customStyle="1" w:styleId="FontStyle72">
    <w:name w:val="Font Style72"/>
    <w:basedOn w:val="DefaultParagraphFont"/>
    <w:uiPriority w:val="99"/>
    <w:rsid w:val="00CE33D1"/>
    <w:rPr>
      <w:rFonts w:ascii="Times New Roman" w:hAnsi="Times New Roman" w:cs="Times New Roman"/>
      <w:sz w:val="24"/>
      <w:szCs w:val="24"/>
    </w:rPr>
  </w:style>
  <w:style w:type="character" w:customStyle="1" w:styleId="FontStyle74">
    <w:name w:val="Font Style74"/>
    <w:basedOn w:val="DefaultParagraphFont"/>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
    <w:name w:val="....... (...)"/>
    <w:basedOn w:val="Normal"/>
    <w:next w:val="Normal"/>
    <w:uiPriority w:val="99"/>
    <w:rsid w:val="00D44A9A"/>
    <w:pPr>
      <w:autoSpaceDE w:val="0"/>
      <w:autoSpaceDN w:val="0"/>
      <w:adjustRightInd w:val="0"/>
    </w:pPr>
    <w:rPr>
      <w:lang w:eastAsia="en-US"/>
    </w:rPr>
  </w:style>
  <w:style w:type="paragraph" w:customStyle="1" w:styleId="Default">
    <w:name w:val="Default"/>
    <w:uiPriority w:val="99"/>
    <w:rsid w:val="001A584C"/>
    <w:pPr>
      <w:autoSpaceDE w:val="0"/>
      <w:autoSpaceDN w:val="0"/>
      <w:adjustRightInd w:val="0"/>
    </w:pPr>
    <w:rPr>
      <w:color w:val="000000"/>
      <w:sz w:val="24"/>
      <w:szCs w:val="24"/>
    </w:rPr>
  </w:style>
  <w:style w:type="paragraph" w:customStyle="1" w:styleId="16">
    <w:name w:val="Абзац списка1"/>
    <w:basedOn w:val="Normal"/>
    <w:link w:val="ListParagraphChar"/>
    <w:uiPriority w:val="99"/>
    <w:rsid w:val="007427CE"/>
    <w:pPr>
      <w:spacing w:after="200" w:line="276" w:lineRule="auto"/>
      <w:ind w:left="720"/>
    </w:pPr>
    <w:rPr>
      <w:rFonts w:ascii="Calibri" w:hAnsi="Calibri" w:cs="Calibri"/>
      <w:sz w:val="20"/>
      <w:szCs w:val="20"/>
    </w:rPr>
  </w:style>
  <w:style w:type="character" w:customStyle="1" w:styleId="ListParagraphChar">
    <w:name w:val="List Paragraph Char"/>
    <w:link w:val="16"/>
    <w:uiPriority w:val="99"/>
    <w:locked/>
    <w:rsid w:val="007427CE"/>
    <w:rPr>
      <w:rFonts w:ascii="Calibri" w:hAnsi="Calibri" w:cs="Calibri"/>
      <w:lang w:eastAsia="ru-RU"/>
    </w:rPr>
  </w:style>
  <w:style w:type="character" w:customStyle="1" w:styleId="topheader1">
    <w:name w:val="top_header1"/>
    <w:basedOn w:val="DefaultParagraphFont"/>
    <w:uiPriority w:val="99"/>
    <w:rsid w:val="00645C78"/>
    <w:rPr>
      <w:rFonts w:ascii="Tahoma" w:hAnsi="Tahoma" w:cs="Tahoma"/>
      <w:color w:val="FFFFFF"/>
      <w:sz w:val="43"/>
      <w:szCs w:val="43"/>
    </w:rPr>
  </w:style>
  <w:style w:type="numbering" w:customStyle="1" w:styleId="1">
    <w:name w:val="Стиль1"/>
    <w:rsid w:val="0004479E"/>
    <w:pPr>
      <w:numPr>
        <w:numId w:val="26"/>
      </w:numPr>
    </w:pPr>
  </w:style>
  <w:style w:type="numbering" w:customStyle="1" w:styleId="2">
    <w:name w:val="Стиль2"/>
    <w:rsid w:val="0004479E"/>
    <w:pPr>
      <w:numPr>
        <w:numId w:val="27"/>
      </w:numPr>
    </w:pPr>
  </w:style>
</w:styles>
</file>

<file path=word/webSettings.xml><?xml version="1.0" encoding="utf-8"?>
<w:webSettings xmlns:r="http://schemas.openxmlformats.org/officeDocument/2006/relationships" xmlns:w="http://schemas.openxmlformats.org/wordprocessingml/2006/main">
  <w:divs>
    <w:div w:id="906838445">
      <w:marLeft w:val="0"/>
      <w:marRight w:val="0"/>
      <w:marTop w:val="0"/>
      <w:marBottom w:val="0"/>
      <w:divBdr>
        <w:top w:val="none" w:sz="0" w:space="0" w:color="auto"/>
        <w:left w:val="none" w:sz="0" w:space="0" w:color="auto"/>
        <w:bottom w:val="none" w:sz="0" w:space="0" w:color="auto"/>
        <w:right w:val="none" w:sz="0" w:space="0" w:color="auto"/>
      </w:divBdr>
    </w:div>
    <w:div w:id="906838446">
      <w:marLeft w:val="0"/>
      <w:marRight w:val="0"/>
      <w:marTop w:val="0"/>
      <w:marBottom w:val="0"/>
      <w:divBdr>
        <w:top w:val="none" w:sz="0" w:space="0" w:color="auto"/>
        <w:left w:val="none" w:sz="0" w:space="0" w:color="auto"/>
        <w:bottom w:val="none" w:sz="0" w:space="0" w:color="auto"/>
        <w:right w:val="none" w:sz="0" w:space="0" w:color="auto"/>
      </w:divBdr>
    </w:div>
    <w:div w:id="906838447">
      <w:marLeft w:val="0"/>
      <w:marRight w:val="0"/>
      <w:marTop w:val="0"/>
      <w:marBottom w:val="0"/>
      <w:divBdr>
        <w:top w:val="none" w:sz="0" w:space="0" w:color="auto"/>
        <w:left w:val="none" w:sz="0" w:space="0" w:color="auto"/>
        <w:bottom w:val="none" w:sz="0" w:space="0" w:color="auto"/>
        <w:right w:val="none" w:sz="0" w:space="0" w:color="auto"/>
      </w:divBdr>
    </w:div>
    <w:div w:id="906838448">
      <w:marLeft w:val="0"/>
      <w:marRight w:val="0"/>
      <w:marTop w:val="0"/>
      <w:marBottom w:val="0"/>
      <w:divBdr>
        <w:top w:val="none" w:sz="0" w:space="0" w:color="auto"/>
        <w:left w:val="none" w:sz="0" w:space="0" w:color="auto"/>
        <w:bottom w:val="none" w:sz="0" w:space="0" w:color="auto"/>
        <w:right w:val="none" w:sz="0" w:space="0" w:color="auto"/>
      </w:divBdr>
    </w:div>
    <w:div w:id="906838449">
      <w:marLeft w:val="0"/>
      <w:marRight w:val="0"/>
      <w:marTop w:val="0"/>
      <w:marBottom w:val="0"/>
      <w:divBdr>
        <w:top w:val="none" w:sz="0" w:space="0" w:color="auto"/>
        <w:left w:val="none" w:sz="0" w:space="0" w:color="auto"/>
        <w:bottom w:val="none" w:sz="0" w:space="0" w:color="auto"/>
        <w:right w:val="none" w:sz="0" w:space="0" w:color="auto"/>
      </w:divBdr>
    </w:div>
    <w:div w:id="906838450">
      <w:marLeft w:val="0"/>
      <w:marRight w:val="0"/>
      <w:marTop w:val="0"/>
      <w:marBottom w:val="0"/>
      <w:divBdr>
        <w:top w:val="none" w:sz="0" w:space="0" w:color="auto"/>
        <w:left w:val="none" w:sz="0" w:space="0" w:color="auto"/>
        <w:bottom w:val="none" w:sz="0" w:space="0" w:color="auto"/>
        <w:right w:val="none" w:sz="0" w:space="0" w:color="auto"/>
      </w:divBdr>
    </w:div>
    <w:div w:id="9068384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arbitration@tvel.ru" TargetMode="Externa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mailto:mitukevich@seversk.tomsknet.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0707@rosatom.ru"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1055;&#1056;&#1054;&#1045;&#1050;&#1058;"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48</Pages>
  <Words>15854</Words>
  <Characters>-32766</Characters>
  <Application>Microsoft Office Outlook</Application>
  <DocSecurity>0</DocSecurity>
  <Lines>0</Lines>
  <Paragraphs>0</Paragraphs>
  <ScaleCrop>false</ScaleCrop>
  <Company>ОАО СХК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yaamitukevich</cp:lastModifiedBy>
  <cp:revision>5</cp:revision>
  <cp:lastPrinted>2014-02-25T01:32:00Z</cp:lastPrinted>
  <dcterms:created xsi:type="dcterms:W3CDTF">2014-02-24T15:51:00Z</dcterms:created>
  <dcterms:modified xsi:type="dcterms:W3CDTF">2014-02-25T01:33:00Z</dcterms:modified>
</cp:coreProperties>
</file>