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AC0" w:rsidRPr="00BE1E9A" w:rsidRDefault="00E80AC0" w:rsidP="00015797">
      <w:pPr>
        <w:jc w:val="center"/>
        <w:outlineLvl w:val="0"/>
        <w:rPr>
          <w:rFonts w:ascii="Times New Roman" w:hAnsi="Times New Roman" w:cs="Times New Roman"/>
        </w:rPr>
      </w:pPr>
      <w:r w:rsidRPr="00BE1E9A">
        <w:rPr>
          <w:rFonts w:ascii="Times New Roman" w:hAnsi="Times New Roman" w:cs="Times New Roman"/>
        </w:rPr>
        <w:t>ИЗВЕЩЕНИЕ О ПРОДЛЕНИИ СРОКА ПОДАЧИ ЗАЯВОК</w:t>
      </w:r>
    </w:p>
    <w:p w:rsidR="00E80AC0" w:rsidRPr="00BE1E9A" w:rsidRDefault="00E80AC0" w:rsidP="0001579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BE1E9A">
        <w:rPr>
          <w:rFonts w:ascii="Times New Roman" w:hAnsi="Times New Roman" w:cs="Times New Roman"/>
        </w:rPr>
        <w:t>224/67-03/13-133/2 ОЗЦЭ</w:t>
      </w:r>
    </w:p>
    <w:p w:rsidR="00E80AC0" w:rsidRPr="00BE1E9A" w:rsidRDefault="00E80AC0" w:rsidP="0001579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80AC0" w:rsidRPr="00801685" w:rsidRDefault="00E80AC0" w:rsidP="00015797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E80AC0" w:rsidRPr="00801685" w:rsidRDefault="00E80AC0" w:rsidP="00015797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E80AC0" w:rsidRPr="00801685" w:rsidRDefault="00E80AC0" w:rsidP="0001579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E80AC0" w:rsidRPr="007A5739" w:rsidRDefault="00E80AC0" w:rsidP="0001579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80AC0" w:rsidRPr="00EB1E7D" w:rsidRDefault="00E80AC0" w:rsidP="00015797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>
        <w:rPr>
          <w:rFonts w:ascii="Times New Roman" w:hAnsi="Times New Roman" w:cs="Times New Roman"/>
        </w:rPr>
        <w:t xml:space="preserve">помещений в зданиях 25 (ТФК-2), 221 (ТФК-3) </w:t>
      </w:r>
      <w:r w:rsidRPr="00EB1E7D">
        <w:rPr>
          <w:rFonts w:ascii="Times New Roman" w:hAnsi="Times New Roman" w:cs="Times New Roman"/>
        </w:rPr>
        <w:t>для нужд ФГУП «ГНЦ РФ-ФЭИ».</w:t>
      </w:r>
    </w:p>
    <w:p w:rsidR="00E80AC0" w:rsidRPr="00801685" w:rsidRDefault="00E80AC0" w:rsidP="0001579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80AC0" w:rsidRPr="00801685" w:rsidRDefault="00E80AC0" w:rsidP="0001579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0AC0" w:rsidRPr="00801685" w:rsidRDefault="00E80AC0" w:rsidP="0001579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0AC0" w:rsidRPr="00801685" w:rsidRDefault="00E80AC0" w:rsidP="0001579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0AC0" w:rsidRPr="00566174" w:rsidRDefault="00E80AC0" w:rsidP="00015797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3 385 149,21</w:t>
      </w:r>
      <w:r w:rsidRPr="00566174">
        <w:t xml:space="preserve"> руб. (</w:t>
      </w:r>
      <w:r>
        <w:t>три миллиона триста восемьдесят пять тысяч сто сорок девять рублей 21</w:t>
      </w:r>
      <w:r w:rsidRPr="00566174"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80AC0" w:rsidRPr="00801685" w:rsidRDefault="00E80AC0" w:rsidP="0001579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80AC0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80AC0" w:rsidRPr="00B05E50" w:rsidRDefault="00E80AC0" w:rsidP="00B05E5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05E5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05E5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05E50">
        <w:rPr>
          <w:rFonts w:ascii="Times New Roman" w:hAnsi="Times New Roman" w:cs="Times New Roman"/>
          <w:b/>
          <w:bCs/>
        </w:rPr>
        <w:t>:</w:t>
      </w:r>
    </w:p>
    <w:p w:rsidR="00E80AC0" w:rsidRPr="00B05E50" w:rsidRDefault="00E80AC0" w:rsidP="00B05E5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B05E5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05E50">
        <w:rPr>
          <w:rFonts w:ascii="Times New Roman" w:hAnsi="Times New Roman" w:cs="Times New Roman"/>
          <w:color w:val="0000FF"/>
        </w:rPr>
        <w:t xml:space="preserve"> </w:t>
      </w:r>
      <w:r w:rsidRPr="00B05E5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05E50">
        <w:rPr>
          <w:rFonts w:ascii="Times New Roman" w:hAnsi="Times New Roman" w:cs="Times New Roman"/>
          <w:spacing w:val="-6"/>
        </w:rPr>
        <w:t>на участие в запросе цен</w:t>
      </w:r>
      <w:r w:rsidRPr="00B05E50">
        <w:rPr>
          <w:rFonts w:ascii="Times New Roman" w:hAnsi="Times New Roman" w:cs="Times New Roman"/>
        </w:rPr>
        <w:t xml:space="preserve"> продлевается на 4 рабочих дня.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80AC0" w:rsidRPr="00801685" w:rsidRDefault="00E80AC0" w:rsidP="00015797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5D5325">
        <w:rPr>
          <w:rFonts w:ascii="Times New Roman" w:hAnsi="Times New Roman" w:cs="Times New Roman"/>
          <w:spacing w:val="-6"/>
          <w:highlight w:val="yellow"/>
        </w:rPr>
        <w:t>«07»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5D5325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5D5325">
        <w:rPr>
          <w:rFonts w:ascii="Times New Roman" w:hAnsi="Times New Roman" w:cs="Times New Roman"/>
          <w:spacing w:val="-6"/>
          <w:highlight w:val="yellow"/>
        </w:rPr>
        <w:t>«07»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5D5325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80AC0" w:rsidRPr="00801685" w:rsidRDefault="00E80AC0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80AC0" w:rsidRDefault="00E80AC0" w:rsidP="00015797">
      <w:pPr>
        <w:jc w:val="both"/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80AC0" w:rsidSect="006F1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20E"/>
    <w:rsid w:val="00015797"/>
    <w:rsid w:val="00116488"/>
    <w:rsid w:val="004653C3"/>
    <w:rsid w:val="00566174"/>
    <w:rsid w:val="005B6B78"/>
    <w:rsid w:val="005D5325"/>
    <w:rsid w:val="006F1665"/>
    <w:rsid w:val="007A5739"/>
    <w:rsid w:val="00801685"/>
    <w:rsid w:val="008E3C0C"/>
    <w:rsid w:val="00A6215E"/>
    <w:rsid w:val="00B05E50"/>
    <w:rsid w:val="00B34081"/>
    <w:rsid w:val="00B9620E"/>
    <w:rsid w:val="00BE1E9A"/>
    <w:rsid w:val="00C572F3"/>
    <w:rsid w:val="00D42E6F"/>
    <w:rsid w:val="00E80AC0"/>
    <w:rsid w:val="00EB1E7D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797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15797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BE1E9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730</Words>
  <Characters>4167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2013-05-17T13:32:00Z</dcterms:created>
  <dcterms:modified xsi:type="dcterms:W3CDTF">2013-05-23T07:41:00Z</dcterms:modified>
</cp:coreProperties>
</file>