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000" w:rsidRPr="00786B5D" w:rsidRDefault="00ED7000" w:rsidP="003608C3">
      <w:pPr>
        <w:jc w:val="center"/>
        <w:outlineLvl w:val="0"/>
        <w:rPr>
          <w:rFonts w:ascii="Times New Roman" w:hAnsi="Times New Roman" w:cs="Times New Roman"/>
        </w:rPr>
      </w:pPr>
      <w:r w:rsidRPr="00786B5D">
        <w:rPr>
          <w:rFonts w:ascii="Times New Roman" w:hAnsi="Times New Roman" w:cs="Times New Roman"/>
        </w:rPr>
        <w:t>ИЗВЕЩЕНИЕ О ПРОДЛЕНИИ СРОКА ПОДАЧИ ЗАЯВОК</w:t>
      </w:r>
    </w:p>
    <w:p w:rsidR="00ED7000" w:rsidRPr="00786B5D" w:rsidRDefault="00ED7000" w:rsidP="003608C3">
      <w:pPr>
        <w:jc w:val="center"/>
        <w:outlineLvl w:val="0"/>
        <w:rPr>
          <w:rFonts w:ascii="Times New Roman" w:hAnsi="Times New Roman" w:cs="Times New Roman"/>
        </w:rPr>
      </w:pPr>
      <w:r w:rsidRPr="00786B5D">
        <w:rPr>
          <w:rFonts w:ascii="Times New Roman" w:hAnsi="Times New Roman" w:cs="Times New Roman"/>
        </w:rPr>
        <w:t>№ 224/67-03/13-297/2 ОЗЦЭ</w:t>
      </w:r>
      <w:bookmarkStart w:id="0" w:name="_GoBack"/>
      <w:bookmarkEnd w:id="0"/>
    </w:p>
    <w:p w:rsidR="00ED7000" w:rsidRPr="00A6215E" w:rsidRDefault="00ED7000" w:rsidP="003608C3">
      <w:pPr>
        <w:jc w:val="center"/>
        <w:outlineLvl w:val="0"/>
        <w:rPr>
          <w:rFonts w:ascii="Times New Roman" w:hAnsi="Times New Roman" w:cs="Times New Roman"/>
        </w:rPr>
      </w:pP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D7000" w:rsidRPr="00A6215E" w:rsidRDefault="00ED7000" w:rsidP="003608C3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D7000" w:rsidRDefault="00ED7000" w:rsidP="003608C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D7000" w:rsidRPr="006F3094" w:rsidRDefault="00ED7000" w:rsidP="003608C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8B0FCA">
        <w:rPr>
          <w:rFonts w:ascii="Times New Roman" w:hAnsi="Times New Roman" w:cs="Times New Roman"/>
        </w:rPr>
        <w:t>Панкова</w:t>
      </w:r>
      <w:r>
        <w:rPr>
          <w:rFonts w:ascii="Times New Roman" w:hAnsi="Times New Roman" w:cs="Times New Roman"/>
        </w:rPr>
        <w:t xml:space="preserve"> Вера Николаевна,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ED7000" w:rsidRPr="00807470" w:rsidRDefault="00ED7000" w:rsidP="003608C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D7000" w:rsidRPr="00A6215E" w:rsidRDefault="00ED7000" w:rsidP="003608C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молока питьевого пастеризованного</w:t>
      </w:r>
      <w:r w:rsidRPr="00623CD7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ED7000" w:rsidRPr="00A6215E" w:rsidRDefault="00ED7000" w:rsidP="003608C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ED7000" w:rsidRPr="00C573AC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 xml:space="preserve">249033, г. Обнинск, </w:t>
      </w:r>
      <w:r>
        <w:rPr>
          <w:rFonts w:ascii="Times New Roman" w:hAnsi="Times New Roman" w:cs="Times New Roman"/>
        </w:rPr>
        <w:t>Пионерский пр., д.23.</w:t>
      </w:r>
    </w:p>
    <w:p w:rsidR="00ED7000" w:rsidRPr="00C573AC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D7000" w:rsidRPr="00A6215E" w:rsidRDefault="00ED7000" w:rsidP="003608C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D7000" w:rsidRPr="00A6215E" w:rsidRDefault="00ED7000" w:rsidP="003608C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7000" w:rsidRPr="00A6215E" w:rsidRDefault="00ED7000" w:rsidP="003608C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7000" w:rsidRPr="00745446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81 200,00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восемьдесят одна тысяча двести </w:t>
      </w:r>
      <w:r w:rsidRPr="00B3568E">
        <w:rPr>
          <w:rFonts w:ascii="Times New Roman" w:hAnsi="Times New Roman" w:cs="Times New Roman"/>
        </w:rPr>
        <w:t>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НДС</w:t>
      </w:r>
      <w:r w:rsidRPr="005F45CD">
        <w:rPr>
          <w:rFonts w:ascii="Times New Roman" w:hAnsi="Times New Roman" w:cs="Times New Roman"/>
        </w:rPr>
        <w:t xml:space="preserve">. 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</w:t>
      </w:r>
      <w:r>
        <w:rPr>
          <w:rFonts w:ascii="Times New Roman" w:hAnsi="Times New Roman" w:cs="Times New Roman"/>
        </w:rPr>
        <w:t>Пионерский пр., 23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D7000" w:rsidRPr="00745446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D7000" w:rsidRPr="00A6215E" w:rsidRDefault="00ED7000" w:rsidP="003608C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D7000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D7000" w:rsidRPr="00B80F5C" w:rsidRDefault="00ED7000" w:rsidP="00B80F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80F5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80F5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80F5C">
        <w:rPr>
          <w:rFonts w:ascii="Times New Roman" w:hAnsi="Times New Roman" w:cs="Times New Roman"/>
          <w:b/>
          <w:bCs/>
        </w:rPr>
        <w:t>:</w:t>
      </w:r>
    </w:p>
    <w:p w:rsidR="00ED7000" w:rsidRPr="00B80F5C" w:rsidRDefault="00ED7000" w:rsidP="00B80F5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80F5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80F5C">
        <w:rPr>
          <w:rFonts w:ascii="Times New Roman" w:hAnsi="Times New Roman" w:cs="Times New Roman"/>
          <w:color w:val="0000FF"/>
        </w:rPr>
        <w:t xml:space="preserve"> </w:t>
      </w:r>
      <w:r w:rsidRPr="00B80F5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80F5C">
        <w:rPr>
          <w:rFonts w:ascii="Times New Roman" w:hAnsi="Times New Roman" w:cs="Times New Roman"/>
          <w:spacing w:val="-6"/>
        </w:rPr>
        <w:t>на участие в запросе цен</w:t>
      </w:r>
      <w:r w:rsidRPr="00B80F5C">
        <w:rPr>
          <w:rFonts w:ascii="Times New Roman" w:hAnsi="Times New Roman" w:cs="Times New Roman"/>
        </w:rPr>
        <w:t xml:space="preserve"> продлевается на 4 рабочих дня.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D7000" w:rsidRPr="00A6215E" w:rsidRDefault="00ED7000" w:rsidP="003608C3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>
        <w:rPr>
          <w:rFonts w:ascii="Times New Roman" w:hAnsi="Times New Roman" w:cs="Times New Roman"/>
          <w:spacing w:val="-6"/>
          <w:highlight w:val="yellow"/>
        </w:rPr>
        <w:t>«12</w:t>
      </w:r>
      <w:r w:rsidRPr="003262C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3262C2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B853D2">
        <w:rPr>
          <w:rFonts w:ascii="Times New Roman" w:hAnsi="Times New Roman" w:cs="Times New Roman"/>
        </w:rPr>
        <w:t>Здание ГК, каб. 231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3A64C2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B853D2">
        <w:rPr>
          <w:rFonts w:ascii="Times New Roman" w:hAnsi="Times New Roman" w:cs="Times New Roman"/>
        </w:rPr>
        <w:t>Здание ГК, каб. 231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200B5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13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D7000" w:rsidRPr="00D55FE5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D7000" w:rsidRPr="00A6215E" w:rsidRDefault="00ED7000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D7000" w:rsidRPr="00A6215E" w:rsidRDefault="00ED7000" w:rsidP="003608C3">
      <w:pPr>
        <w:jc w:val="center"/>
        <w:rPr>
          <w:rFonts w:ascii="Times New Roman" w:hAnsi="Times New Roman" w:cs="Times New Roman"/>
          <w:color w:val="000000"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 w:rsidP="003608C3">
      <w:pPr>
        <w:jc w:val="center"/>
        <w:rPr>
          <w:rFonts w:ascii="Times New Roman" w:hAnsi="Times New Roman" w:cs="Times New Roman"/>
          <w:b/>
          <w:bCs/>
        </w:rPr>
      </w:pPr>
    </w:p>
    <w:p w:rsidR="00ED7000" w:rsidRDefault="00ED7000"/>
    <w:sectPr w:rsidR="00ED7000" w:rsidSect="00771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5AE"/>
    <w:rsid w:val="000520CC"/>
    <w:rsid w:val="000648DD"/>
    <w:rsid w:val="001624DB"/>
    <w:rsid w:val="00200B55"/>
    <w:rsid w:val="003262C2"/>
    <w:rsid w:val="003608C3"/>
    <w:rsid w:val="0036723D"/>
    <w:rsid w:val="003912F8"/>
    <w:rsid w:val="003A64C2"/>
    <w:rsid w:val="003D771F"/>
    <w:rsid w:val="00454708"/>
    <w:rsid w:val="004E5D69"/>
    <w:rsid w:val="00520DB2"/>
    <w:rsid w:val="00572F1D"/>
    <w:rsid w:val="005F45CD"/>
    <w:rsid w:val="006064B1"/>
    <w:rsid w:val="00623CD7"/>
    <w:rsid w:val="006A7D5D"/>
    <w:rsid w:val="006F3094"/>
    <w:rsid w:val="00745446"/>
    <w:rsid w:val="007718BB"/>
    <w:rsid w:val="00786B5D"/>
    <w:rsid w:val="00801685"/>
    <w:rsid w:val="00807470"/>
    <w:rsid w:val="00887A00"/>
    <w:rsid w:val="008B0FCA"/>
    <w:rsid w:val="008E3C0C"/>
    <w:rsid w:val="0091736A"/>
    <w:rsid w:val="00917EFE"/>
    <w:rsid w:val="0098233B"/>
    <w:rsid w:val="00A6215E"/>
    <w:rsid w:val="00A755AE"/>
    <w:rsid w:val="00B15C4C"/>
    <w:rsid w:val="00B3568E"/>
    <w:rsid w:val="00B80F5C"/>
    <w:rsid w:val="00B853D2"/>
    <w:rsid w:val="00C572F3"/>
    <w:rsid w:val="00C573AC"/>
    <w:rsid w:val="00D14104"/>
    <w:rsid w:val="00D42E6F"/>
    <w:rsid w:val="00D55FE5"/>
    <w:rsid w:val="00D822F8"/>
    <w:rsid w:val="00DA6B67"/>
    <w:rsid w:val="00ED7000"/>
    <w:rsid w:val="00F63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8C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786B5D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733</Words>
  <Characters>4183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2013-08-30T10:52:00Z</dcterms:created>
  <dcterms:modified xsi:type="dcterms:W3CDTF">2013-09-05T07:20:00Z</dcterms:modified>
</cp:coreProperties>
</file>