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83" w:rsidRDefault="00DF0483" w:rsidP="00DE24B4">
      <w:pPr>
        <w:jc w:val="center"/>
        <w:rPr>
          <w:b/>
          <w:bCs/>
        </w:rPr>
      </w:pPr>
      <w:r w:rsidRPr="00AA0D7B">
        <w:rPr>
          <w:b/>
          <w:bCs/>
        </w:rPr>
        <w:t xml:space="preserve">ДОГОВОР </w:t>
      </w:r>
      <w:r>
        <w:rPr>
          <w:b/>
          <w:bCs/>
        </w:rPr>
        <w:t xml:space="preserve">№ </w:t>
      </w:r>
    </w:p>
    <w:p w:rsidR="00DF0483" w:rsidRPr="000526AD" w:rsidRDefault="00DF0483" w:rsidP="00DE24B4">
      <w:pPr>
        <w:jc w:val="center"/>
      </w:pPr>
      <w:r w:rsidRPr="000526AD">
        <w:t xml:space="preserve">на </w:t>
      </w:r>
      <w:r>
        <w:t xml:space="preserve">выполнение работ по </w:t>
      </w:r>
      <w:r w:rsidRPr="000526AD">
        <w:t>инженерны</w:t>
      </w:r>
      <w:r>
        <w:t>м</w:t>
      </w:r>
      <w:r w:rsidRPr="000526AD">
        <w:t xml:space="preserve"> изыскани</w:t>
      </w:r>
      <w:r>
        <w:t>ям</w:t>
      </w:r>
      <w:r w:rsidRPr="000526AD">
        <w:t xml:space="preserve"> </w:t>
      </w:r>
    </w:p>
    <w:p w:rsidR="00DF0483" w:rsidRDefault="00DF0483" w:rsidP="00FF6371">
      <w:pPr>
        <w:ind w:firstLine="708"/>
        <w:jc w:val="both"/>
      </w:pPr>
    </w:p>
    <w:p w:rsidR="00DF0483" w:rsidRPr="00487214" w:rsidRDefault="00DF0483" w:rsidP="00FF6371">
      <w:pPr>
        <w:ind w:firstLine="708"/>
        <w:jc w:val="both"/>
      </w:pPr>
    </w:p>
    <w:p w:rsidR="00DF0483" w:rsidRPr="009048F5" w:rsidRDefault="00DF0483" w:rsidP="00E41FEF">
      <w:pPr>
        <w:shd w:val="clear" w:color="auto" w:fill="FFFFFF"/>
        <w:rPr>
          <w:sz w:val="22"/>
          <w:szCs w:val="22"/>
        </w:rPr>
      </w:pPr>
      <w:r w:rsidRPr="00207AC1">
        <w:rPr>
          <w:sz w:val="22"/>
          <w:szCs w:val="22"/>
        </w:rPr>
        <w:t>г. Са</w:t>
      </w:r>
      <w:r>
        <w:rPr>
          <w:sz w:val="22"/>
          <w:szCs w:val="22"/>
        </w:rPr>
        <w:t>ров</w:t>
      </w:r>
      <w:r w:rsidRPr="00207AC1">
        <w:rPr>
          <w:sz w:val="22"/>
          <w:szCs w:val="22"/>
        </w:rPr>
        <w:tab/>
      </w:r>
      <w:r w:rsidRPr="00207AC1">
        <w:rPr>
          <w:sz w:val="22"/>
          <w:szCs w:val="22"/>
        </w:rPr>
        <w:tab/>
      </w:r>
      <w:r w:rsidRPr="00207AC1">
        <w:rPr>
          <w:sz w:val="22"/>
          <w:szCs w:val="22"/>
        </w:rPr>
        <w:tab/>
      </w:r>
      <w:r w:rsidRPr="00207AC1">
        <w:rPr>
          <w:sz w:val="22"/>
          <w:szCs w:val="22"/>
        </w:rPr>
        <w:tab/>
      </w:r>
      <w:r w:rsidRPr="00207AC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048F5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048F5">
        <w:rPr>
          <w:sz w:val="22"/>
          <w:szCs w:val="22"/>
        </w:rPr>
        <w:t>"</w:t>
      </w:r>
      <w:r>
        <w:rPr>
          <w:sz w:val="22"/>
          <w:szCs w:val="22"/>
        </w:rPr>
        <w:t>_____</w:t>
      </w:r>
      <w:r w:rsidRPr="009048F5">
        <w:rPr>
          <w:sz w:val="22"/>
          <w:szCs w:val="22"/>
        </w:rPr>
        <w:t>"</w:t>
      </w:r>
      <w:r>
        <w:rPr>
          <w:sz w:val="22"/>
          <w:szCs w:val="22"/>
        </w:rPr>
        <w:t>____________</w:t>
      </w:r>
      <w:r w:rsidRPr="009048F5">
        <w:rPr>
          <w:sz w:val="22"/>
          <w:szCs w:val="22"/>
        </w:rPr>
        <w:t>201</w:t>
      </w:r>
      <w:r>
        <w:rPr>
          <w:sz w:val="22"/>
          <w:szCs w:val="22"/>
        </w:rPr>
        <w:t>3</w:t>
      </w:r>
      <w:r w:rsidRPr="009048F5">
        <w:rPr>
          <w:sz w:val="22"/>
          <w:szCs w:val="22"/>
        </w:rPr>
        <w:t xml:space="preserve"> г.</w:t>
      </w:r>
    </w:p>
    <w:p w:rsidR="00DF0483" w:rsidRPr="0039712C" w:rsidRDefault="00DF0483" w:rsidP="00E41FEF">
      <w:pPr>
        <w:shd w:val="clear" w:color="auto" w:fill="FFFFFF"/>
        <w:rPr>
          <w:b/>
          <w:bCs/>
        </w:rPr>
      </w:pPr>
      <w:r w:rsidRPr="001750D5">
        <w:tab/>
      </w:r>
      <w:r w:rsidRPr="001750D5">
        <w:tab/>
      </w:r>
      <w:r w:rsidRPr="001750D5">
        <w:tab/>
      </w:r>
      <w:r w:rsidRPr="001750D5">
        <w:tab/>
      </w:r>
    </w:p>
    <w:p w:rsidR="00DF0483" w:rsidRPr="0039712C" w:rsidRDefault="00DF0483" w:rsidP="00E41FEF">
      <w:pPr>
        <w:ind w:firstLine="709"/>
        <w:jc w:val="both"/>
      </w:pPr>
      <w:r w:rsidRPr="00445FDA">
        <w:rPr>
          <w:b/>
          <w:bCs/>
        </w:rPr>
        <w:t>Федеральное государственное унитарное предприятие «Российский федеральный ядерный центр - Всероссийский научно-исследовательский институт экспериментальной физики» (ФГУП «РФЯЦ-ВНИИЭФ»),</w:t>
      </w:r>
      <w:r w:rsidRPr="00B71618">
        <w:t xml:space="preserve"> именуемое в дальнейшем «Заказчик», в лице Зам</w:t>
      </w:r>
      <w:r>
        <w:t xml:space="preserve">естителя директора по капитальному строительству Колесникова </w:t>
      </w:r>
      <w:r w:rsidRPr="003A0CBE">
        <w:t>Сергея Николаевича</w:t>
      </w:r>
      <w:r w:rsidRPr="003A0CBE">
        <w:rPr>
          <w:noProof/>
        </w:rPr>
        <w:t>,</w:t>
      </w:r>
      <w:r w:rsidRPr="003A0CBE">
        <w:t xml:space="preserve"> действующего на основании  доверенности № 2095/12д от 29.12.2012г., с одной стороны</w:t>
      </w:r>
      <w:r>
        <w:t>, и _________</w:t>
      </w:r>
      <w:r w:rsidRPr="0039712C">
        <w:t xml:space="preserve">именуемое в дальнейшем </w:t>
      </w:r>
      <w:r w:rsidRPr="00C56B8D">
        <w:rPr>
          <w:b/>
          <w:bCs/>
        </w:rPr>
        <w:t>«Исполнитель»</w:t>
      </w:r>
      <w:r w:rsidRPr="0039712C">
        <w:t>,</w:t>
      </w:r>
      <w:r>
        <w:t xml:space="preserve"> в лице ________,</w:t>
      </w:r>
      <w:r w:rsidRPr="0039712C">
        <w:t xml:space="preserve"> действующего на основании Устава, </w:t>
      </w:r>
      <w:r>
        <w:t xml:space="preserve">с другой стороны, </w:t>
      </w:r>
      <w:r w:rsidRPr="0039712C">
        <w:t xml:space="preserve">в дальнейшем именуемые </w:t>
      </w:r>
      <w:r w:rsidRPr="00445FDA">
        <w:rPr>
          <w:b/>
          <w:bCs/>
        </w:rPr>
        <w:t>«Стороны»,</w:t>
      </w:r>
      <w:r w:rsidRPr="0039712C">
        <w:t xml:space="preserve"> заключили между собой  договор о нижеследующем:</w:t>
      </w:r>
    </w:p>
    <w:p w:rsidR="00DF0483" w:rsidRPr="0039712C" w:rsidRDefault="00DF0483" w:rsidP="00E41FEF">
      <w:pPr>
        <w:jc w:val="both"/>
      </w:pPr>
    </w:p>
    <w:p w:rsidR="00DF0483" w:rsidRPr="0039712C" w:rsidRDefault="00DF0483" w:rsidP="00E41FEF">
      <w:pPr>
        <w:jc w:val="center"/>
      </w:pPr>
      <w:r w:rsidRPr="0039712C">
        <w:t>1. ПРЕДМЕТ ДОГОВОРА.</w:t>
      </w:r>
    </w:p>
    <w:p w:rsidR="00DF0483" w:rsidRPr="0039712C" w:rsidRDefault="00DF0483" w:rsidP="00E41FEF">
      <w:pPr>
        <w:jc w:val="both"/>
      </w:pPr>
    </w:p>
    <w:p w:rsidR="00DF0483" w:rsidRPr="00B71618" w:rsidRDefault="00DF0483" w:rsidP="00B71618">
      <w:pPr>
        <w:ind w:firstLine="708"/>
        <w:jc w:val="both"/>
        <w:rPr>
          <w:b/>
          <w:bCs/>
        </w:rPr>
      </w:pPr>
      <w:r w:rsidRPr="0039712C">
        <w:t>1.1. Заказчик поручает, а Исполнитель принимает на себя о</w:t>
      </w:r>
      <w:r>
        <w:t>бязательства по выполнению работ для нужд ФГУП «РФЯЦ-ВНИИЭФ</w:t>
      </w:r>
      <w:r w:rsidRPr="008606EC">
        <w:t>»  п</w:t>
      </w:r>
      <w:r>
        <w:t>о проведению инженерных изысканий для спецводосборника № 2 (СВС-2) (1 этап)</w:t>
      </w:r>
      <w:r>
        <w:rPr>
          <w:b/>
          <w:bCs/>
        </w:rPr>
        <w:t>.</w:t>
      </w:r>
    </w:p>
    <w:p w:rsidR="00DF0483" w:rsidRPr="004E30AD" w:rsidRDefault="00DF0483" w:rsidP="004E30AD">
      <w:pPr>
        <w:ind w:firstLine="708"/>
        <w:jc w:val="both"/>
        <w:rPr>
          <w:b/>
          <w:bCs/>
        </w:rPr>
      </w:pPr>
      <w:r w:rsidRPr="0039712C">
        <w:t xml:space="preserve">1.2. Основанием для выполнения данной работы является Протокол № </w:t>
      </w:r>
      <w:r>
        <w:t xml:space="preserve"> ____ от _____</w:t>
      </w:r>
      <w:r w:rsidRPr="0039712C">
        <w:t xml:space="preserve"> </w:t>
      </w:r>
      <w:r>
        <w:t xml:space="preserve">очного </w:t>
      </w:r>
      <w:r w:rsidRPr="0039712C">
        <w:t xml:space="preserve">заседания </w:t>
      </w:r>
      <w:r>
        <w:t xml:space="preserve"> закупочной </w:t>
      </w:r>
      <w:r w:rsidRPr="0039712C">
        <w:t>комиссии п</w:t>
      </w:r>
      <w:r>
        <w:t xml:space="preserve">о рассмотрению </w:t>
      </w:r>
      <w:r w:rsidRPr="0039712C">
        <w:t xml:space="preserve">заявок </w:t>
      </w:r>
      <w:r>
        <w:t xml:space="preserve">и подведению итогов </w:t>
      </w:r>
      <w:r w:rsidRPr="0039712C">
        <w:t xml:space="preserve">по </w:t>
      </w:r>
      <w:r>
        <w:t>открытому запросу цен на право заключения договора на выполнение работ по теме:  «Проведение инженерных изысканий для спецводосборника № 2 (СВС-2) (1 этап)</w:t>
      </w:r>
      <w:r>
        <w:rPr>
          <w:b/>
          <w:bCs/>
        </w:rPr>
        <w:t xml:space="preserve"> </w:t>
      </w:r>
      <w:r w:rsidRPr="00E77E2C">
        <w:t xml:space="preserve">(закупка № </w:t>
      </w:r>
      <w:r>
        <w:t>____ на официальном сайте госзакупок)</w:t>
      </w:r>
      <w:r w:rsidRPr="00E77E2C">
        <w:t>.</w:t>
      </w:r>
    </w:p>
    <w:p w:rsidR="00DF0483" w:rsidRPr="00E77E2C" w:rsidRDefault="00DF0483" w:rsidP="00E41FEF">
      <w:pPr>
        <w:ind w:firstLine="708"/>
        <w:jc w:val="both"/>
      </w:pPr>
    </w:p>
    <w:p w:rsidR="00DF0483" w:rsidRPr="003D71ED" w:rsidRDefault="00DF0483" w:rsidP="004E30AD">
      <w:pPr>
        <w:ind w:firstLine="360"/>
        <w:jc w:val="both"/>
      </w:pPr>
      <w:r>
        <w:t xml:space="preserve">    </w:t>
      </w:r>
      <w:r w:rsidRPr="009E60EC">
        <w:t>1.3. Сроки выполнения работ</w:t>
      </w:r>
      <w:r>
        <w:t>:</w:t>
      </w:r>
    </w:p>
    <w:p w:rsidR="00DF0483" w:rsidRPr="009E60EC" w:rsidRDefault="00DF0483" w:rsidP="00E41FEF">
      <w:pPr>
        <w:ind w:firstLine="708"/>
        <w:jc w:val="both"/>
      </w:pPr>
      <w:r w:rsidRPr="009E60EC">
        <w:t>- начало:</w:t>
      </w:r>
      <w:r w:rsidRPr="009E60EC">
        <w:tab/>
      </w:r>
      <w:r w:rsidRPr="009E60EC">
        <w:tab/>
        <w:t>- с даты подписания Договора</w:t>
      </w:r>
    </w:p>
    <w:p w:rsidR="00DF0483" w:rsidRDefault="00DF0483" w:rsidP="00E41FEF">
      <w:pPr>
        <w:jc w:val="both"/>
      </w:pPr>
      <w:r w:rsidRPr="009E60EC">
        <w:t xml:space="preserve">          - окончание:</w:t>
      </w:r>
      <w:r w:rsidRPr="009E60EC">
        <w:tab/>
      </w:r>
      <w:r w:rsidRPr="009E60EC">
        <w:tab/>
        <w:t xml:space="preserve">- </w:t>
      </w:r>
      <w:r>
        <w:t>30.12</w:t>
      </w:r>
      <w:r w:rsidRPr="009E60EC">
        <w:t>.201</w:t>
      </w:r>
      <w:r>
        <w:t>3</w:t>
      </w:r>
      <w:r w:rsidRPr="009E60EC">
        <w:t>г.</w:t>
      </w:r>
    </w:p>
    <w:p w:rsidR="00DF0483" w:rsidRDefault="00DF0483" w:rsidP="00E41FEF">
      <w:pPr>
        <w:jc w:val="right"/>
        <w:rPr>
          <w:sz w:val="20"/>
          <w:szCs w:val="20"/>
        </w:rPr>
      </w:pPr>
    </w:p>
    <w:p w:rsidR="00DF0483" w:rsidRPr="009E60EC" w:rsidRDefault="00DF0483" w:rsidP="00B71618">
      <w:pPr>
        <w:ind w:firstLine="708"/>
        <w:jc w:val="both"/>
        <w:rPr>
          <w:b/>
          <w:bCs/>
        </w:rPr>
      </w:pPr>
      <w:r w:rsidRPr="009E60EC">
        <w:t xml:space="preserve">1.4 Заказчик обязуется передать Исполнителю исходные данные, необходимые для проведения </w:t>
      </w:r>
      <w:r>
        <w:t>работ</w:t>
      </w:r>
      <w:r w:rsidRPr="009E60EC">
        <w:t>. До получения исходных данных исполнитель к работе не приступает. Задержка с выдачей исходных данных влечет за собой изменение сроков начала и окончания работ.</w:t>
      </w:r>
    </w:p>
    <w:p w:rsidR="00DF0483" w:rsidRDefault="00DF0483" w:rsidP="00E41FEF">
      <w:pPr>
        <w:jc w:val="center"/>
      </w:pPr>
    </w:p>
    <w:p w:rsidR="00DF0483" w:rsidRPr="00771EAB" w:rsidRDefault="00DF0483" w:rsidP="00E41FEF">
      <w:pPr>
        <w:jc w:val="center"/>
      </w:pPr>
      <w:r w:rsidRPr="0039712C">
        <w:t>2. СТОИМОСТЬ РАБОТ И ПОРЯДОК РАСЧЕТОВ.</w:t>
      </w:r>
    </w:p>
    <w:p w:rsidR="00DF0483" w:rsidRPr="00771EAB" w:rsidRDefault="00DF0483" w:rsidP="00E41FEF">
      <w:pPr>
        <w:jc w:val="center"/>
      </w:pPr>
    </w:p>
    <w:p w:rsidR="00DF0483" w:rsidRPr="004E30AD" w:rsidRDefault="00DF0483" w:rsidP="004E30AD">
      <w:pPr>
        <w:ind w:firstLine="708"/>
        <w:jc w:val="both"/>
        <w:rPr>
          <w:b/>
          <w:bCs/>
        </w:rPr>
      </w:pPr>
      <w:r w:rsidRPr="0039712C">
        <w:t>2.1. За выполнение работ по</w:t>
      </w:r>
      <w:r>
        <w:t xml:space="preserve"> «Проведению инженерных изысканий для спецводосборника № 2 (СВС-2) (1 этап)»</w:t>
      </w:r>
      <w:r w:rsidRPr="00B5668A">
        <w:t>,</w:t>
      </w:r>
      <w:r w:rsidRPr="0039712C">
        <w:t xml:space="preserve"> согласно настояще</w:t>
      </w:r>
      <w:r w:rsidRPr="005D26A3">
        <w:t>му</w:t>
      </w:r>
      <w:r w:rsidRPr="0039712C">
        <w:t xml:space="preserve"> договор</w:t>
      </w:r>
      <w:r w:rsidRPr="005D26A3">
        <w:t xml:space="preserve">у, </w:t>
      </w:r>
      <w:r w:rsidRPr="0039712C">
        <w:t>Заказчик перечисляет Исполнителю в соответствии с Протоколом соглашения о договорной цене (приложение № 1 к договору):</w:t>
      </w:r>
      <w:r>
        <w:t xml:space="preserve"> </w:t>
      </w:r>
      <w:r>
        <w:rPr>
          <w:u w:val="single"/>
        </w:rPr>
        <w:t xml:space="preserve">__ </w:t>
      </w:r>
      <w:r w:rsidRPr="00CC73D6">
        <w:t>руб.</w:t>
      </w:r>
      <w:r>
        <w:rPr>
          <w:u w:val="single"/>
        </w:rPr>
        <w:t xml:space="preserve"> __</w:t>
      </w:r>
      <w:r w:rsidRPr="00CC73D6">
        <w:t>коп.</w:t>
      </w:r>
      <w:r>
        <w:t xml:space="preserve"> (</w:t>
      </w:r>
      <w:r>
        <w:rPr>
          <w:u w:val="single"/>
        </w:rPr>
        <w:t>____</w:t>
      </w:r>
      <w:r>
        <w:t>руб.</w:t>
      </w:r>
      <w:r w:rsidRPr="00CC73D6">
        <w:rPr>
          <w:u w:val="single"/>
        </w:rPr>
        <w:t xml:space="preserve"> </w:t>
      </w:r>
      <w:r>
        <w:rPr>
          <w:u w:val="single"/>
        </w:rPr>
        <w:t>___</w:t>
      </w:r>
      <w:r w:rsidRPr="00CC73D6">
        <w:rPr>
          <w:u w:val="single"/>
        </w:rPr>
        <w:t xml:space="preserve"> </w:t>
      </w:r>
      <w:r>
        <w:t>коп.</w:t>
      </w:r>
      <w:r w:rsidRPr="006D1931">
        <w:t>)</w:t>
      </w:r>
      <w:r>
        <w:t xml:space="preserve">, кроме того НДС (18%) </w:t>
      </w:r>
      <w:r>
        <w:rPr>
          <w:u w:val="single"/>
        </w:rPr>
        <w:t xml:space="preserve">__ </w:t>
      </w:r>
      <w:r>
        <w:t>руб.</w:t>
      </w:r>
      <w:r w:rsidRPr="00CC73D6">
        <w:rPr>
          <w:u w:val="single"/>
        </w:rPr>
        <w:t xml:space="preserve"> </w:t>
      </w:r>
      <w:r>
        <w:rPr>
          <w:u w:val="single"/>
        </w:rPr>
        <w:t>__</w:t>
      </w:r>
      <w:r w:rsidRPr="00170DD1">
        <w:t xml:space="preserve"> копе</w:t>
      </w:r>
      <w:r>
        <w:t>ек</w:t>
      </w:r>
      <w:r w:rsidRPr="00170DD1">
        <w:t xml:space="preserve">. </w:t>
      </w:r>
      <w:r>
        <w:t xml:space="preserve"> </w:t>
      </w:r>
      <w:r w:rsidRPr="00170DD1">
        <w:t>(</w:t>
      </w:r>
      <w:r>
        <w:rPr>
          <w:u w:val="single"/>
        </w:rPr>
        <w:t>____</w:t>
      </w:r>
      <w:r>
        <w:t xml:space="preserve">руб. </w:t>
      </w:r>
      <w:r>
        <w:rPr>
          <w:u w:val="single"/>
        </w:rPr>
        <w:t>___</w:t>
      </w:r>
      <w:r>
        <w:t xml:space="preserve"> коп.).</w:t>
      </w:r>
    </w:p>
    <w:p w:rsidR="00DF0483" w:rsidRPr="006D1931" w:rsidRDefault="00DF0483" w:rsidP="00CC73D6">
      <w:pPr>
        <w:autoSpaceDE w:val="0"/>
        <w:autoSpaceDN w:val="0"/>
        <w:adjustRightInd w:val="0"/>
        <w:ind w:firstLine="708"/>
        <w:jc w:val="both"/>
      </w:pPr>
      <w:r w:rsidRPr="00170DD1">
        <w:t>Всего:</w:t>
      </w:r>
      <w:r>
        <w:t xml:space="preserve"> </w:t>
      </w:r>
      <w:r>
        <w:rPr>
          <w:b/>
          <w:bCs/>
        </w:rPr>
        <w:t>___</w:t>
      </w:r>
      <w:r>
        <w:t>руб.</w:t>
      </w:r>
      <w:r>
        <w:rPr>
          <w:b/>
          <w:bCs/>
        </w:rPr>
        <w:t>__</w:t>
      </w:r>
      <w:r>
        <w:t xml:space="preserve">коп. ( </w:t>
      </w:r>
      <w:r>
        <w:rPr>
          <w:b/>
          <w:bCs/>
        </w:rPr>
        <w:t>___</w:t>
      </w:r>
      <w:r>
        <w:t xml:space="preserve"> </w:t>
      </w:r>
      <w:r w:rsidRPr="006D1931">
        <w:t>рубл</w:t>
      </w:r>
      <w:r>
        <w:t>ей</w:t>
      </w:r>
      <w:r w:rsidRPr="006D1931">
        <w:t xml:space="preserve"> </w:t>
      </w:r>
      <w:r>
        <w:rPr>
          <w:b/>
          <w:bCs/>
        </w:rPr>
        <w:t>___</w:t>
      </w:r>
      <w:r>
        <w:t>коп.</w:t>
      </w:r>
      <w:r w:rsidRPr="006D1931">
        <w:t>)</w:t>
      </w:r>
    </w:p>
    <w:p w:rsidR="00DF0483" w:rsidRPr="00A5126A" w:rsidRDefault="00DF0483" w:rsidP="00E41FEF">
      <w:pPr>
        <w:ind w:firstLine="708"/>
        <w:jc w:val="both"/>
      </w:pPr>
      <w:r w:rsidRPr="00A5126A">
        <w:t>2.2. Оплата производится Заказчиком по результатам выполненных работ без  авансового платежа.</w:t>
      </w:r>
    </w:p>
    <w:p w:rsidR="00DF0483" w:rsidRPr="00A5126A" w:rsidRDefault="00DF0483" w:rsidP="00E41FEF">
      <w:pPr>
        <w:ind w:firstLine="708"/>
      </w:pPr>
      <w:r w:rsidRPr="00A5126A">
        <w:t xml:space="preserve">2.3. Стороны  устанавливают следующий срок оплаты работ: </w:t>
      </w:r>
    </w:p>
    <w:p w:rsidR="00DF0483" w:rsidRPr="00A5126A" w:rsidRDefault="00DF0483" w:rsidP="00E41FEF">
      <w:pPr>
        <w:jc w:val="both"/>
      </w:pPr>
      <w:r w:rsidRPr="00A5126A">
        <w:t xml:space="preserve">               - Заказчик оплачивает  выполненные работы в </w:t>
      </w:r>
      <w:r w:rsidRPr="000526AD">
        <w:t>течение 15-ти дней</w:t>
      </w:r>
      <w:r w:rsidRPr="00C957E2">
        <w:rPr>
          <w:color w:val="FF0000"/>
        </w:rPr>
        <w:t xml:space="preserve"> </w:t>
      </w:r>
      <w:r w:rsidRPr="00A5126A">
        <w:t>с даты подписания Заказчиком акта сдачи-приемки выполненных работ, определяемой в соответствии с п. 3.2 настоящего договора. Исполнитель не позднее 5-ти календарных дней со дня подписания акта сдачи-приемки выполненных работ направляет Заказчику счет-фактуру, оформленную в соответствии со ст. 168, п. 5.1 ст. 169 НК РФ.</w:t>
      </w:r>
    </w:p>
    <w:p w:rsidR="00DF0483" w:rsidRPr="00A5126A" w:rsidRDefault="00DF0483" w:rsidP="00E41FEF">
      <w:pPr>
        <w:ind w:right="-6" w:firstLine="708"/>
        <w:jc w:val="both"/>
      </w:pPr>
      <w:r w:rsidRPr="00A5126A">
        <w:t>2.4</w:t>
      </w:r>
      <w:r>
        <w:t>.</w:t>
      </w:r>
      <w:r w:rsidRPr="00A5126A">
        <w:t xml:space="preserve"> Оплата  работ осуществляется перечислением денежных средств на указанный Исполнителем расчетный счет и другими способами, соответствующими  действующему законодательству РФ.</w:t>
      </w:r>
    </w:p>
    <w:p w:rsidR="00DF0483" w:rsidRPr="0039712C" w:rsidRDefault="00DF0483" w:rsidP="00E41FEF">
      <w:pPr>
        <w:ind w:right="-6" w:firstLine="708"/>
        <w:jc w:val="both"/>
      </w:pPr>
      <w:r w:rsidRPr="00A5126A">
        <w:t>2.5. Датой оплаты считается дата списания денежных средств с расчетного счёта Заказчика.</w:t>
      </w:r>
    </w:p>
    <w:p w:rsidR="00DF0483" w:rsidRPr="0039712C" w:rsidRDefault="00DF0483" w:rsidP="00E41FEF">
      <w:pPr>
        <w:jc w:val="both"/>
      </w:pPr>
    </w:p>
    <w:p w:rsidR="00DF0483" w:rsidRDefault="00DF0483" w:rsidP="00E41FEF">
      <w:pPr>
        <w:jc w:val="center"/>
      </w:pPr>
    </w:p>
    <w:p w:rsidR="00DF0483" w:rsidRPr="0039712C" w:rsidRDefault="00DF0483" w:rsidP="00E41FEF">
      <w:pPr>
        <w:jc w:val="center"/>
      </w:pPr>
      <w:r w:rsidRPr="0039712C">
        <w:t>3. ПОРЯДОК СДАЧИ И ПРИЕМКИ РЕЗУЛЬТАТОВ РАБОТ.</w:t>
      </w:r>
    </w:p>
    <w:p w:rsidR="00DF0483" w:rsidRPr="0039712C" w:rsidRDefault="00DF0483" w:rsidP="00E41FEF">
      <w:pPr>
        <w:jc w:val="center"/>
      </w:pPr>
    </w:p>
    <w:p w:rsidR="00DF0483" w:rsidRPr="0039712C" w:rsidRDefault="00DF0483" w:rsidP="00E41FEF">
      <w:pPr>
        <w:ind w:firstLine="708"/>
        <w:jc w:val="both"/>
      </w:pPr>
      <w:r w:rsidRPr="0039712C">
        <w:t>3.1. При завершении работ в срок Исполнитель предоставляет Заказчику готовую документацию</w:t>
      </w:r>
      <w:r>
        <w:t xml:space="preserve">, указанную в п.1.3 настоящего договора </w:t>
      </w:r>
      <w:r w:rsidRPr="0039712C">
        <w:t xml:space="preserve"> </w:t>
      </w:r>
      <w:r>
        <w:t>(</w:t>
      </w:r>
      <w:r w:rsidRPr="0039712C">
        <w:t xml:space="preserve">в </w:t>
      </w:r>
      <w:r>
        <w:t>3</w:t>
      </w:r>
      <w:r w:rsidRPr="0039712C">
        <w:t>-х э</w:t>
      </w:r>
      <w:r>
        <w:t xml:space="preserve">кземплярах </w:t>
      </w:r>
      <w:r w:rsidRPr="0039712C">
        <w:t xml:space="preserve">на бумажном носителе </w:t>
      </w:r>
      <w:r>
        <w:t xml:space="preserve">и на </w:t>
      </w:r>
      <w:r w:rsidRPr="0039712C">
        <w:t xml:space="preserve">электронном </w:t>
      </w:r>
      <w:r>
        <w:t>носителе)</w:t>
      </w:r>
      <w:r w:rsidRPr="0039712C">
        <w:t>.</w:t>
      </w:r>
    </w:p>
    <w:p w:rsidR="00DF0483" w:rsidRPr="0039712C" w:rsidRDefault="00DF0483" w:rsidP="00E41FEF">
      <w:pPr>
        <w:jc w:val="both"/>
      </w:pPr>
      <w:r>
        <w:tab/>
      </w:r>
      <w:r w:rsidRPr="0039712C">
        <w:t>Исполнитель в  течение 3-х рабочих дней с момента окончания выполнения работ, но не позднее, чем на 2-й рабочий день месяца, следующего за отчетным, обязан предоставить Заказчику акты сдачи-приемки выполненных работ в двух экземплярах. В случае отсутствия технической возможности предоставления оригиналов актов сдачи-приемки выполненных работ в указанный срок, Исполнитель обязан предоставить факсовые (сканированные) копии документов в течение 1-го рабочего дня с момента окончания работ с последующим предоставлением оригиналов актов сдачи-приемки выполненных работ</w:t>
      </w:r>
      <w:r>
        <w:t>.</w:t>
      </w:r>
      <w:r w:rsidRPr="0039712C">
        <w:t xml:space="preserve"> Счет-фактура направляется Заказчику в течение пяти дней со дня оформления акта сдачи-приемки выполненных работ.</w:t>
      </w:r>
    </w:p>
    <w:p w:rsidR="00DF0483" w:rsidRPr="0039712C" w:rsidRDefault="00DF0483" w:rsidP="00E41FEF">
      <w:pPr>
        <w:ind w:firstLine="708"/>
        <w:jc w:val="both"/>
      </w:pPr>
      <w:r w:rsidRPr="0039712C">
        <w:t>Оплата дополнительных экземпляров готовой документации сверх указанных в п.3.1 производится за счет Заказчика по отдельному договору.</w:t>
      </w:r>
    </w:p>
    <w:p w:rsidR="00DF0483" w:rsidRDefault="00DF0483" w:rsidP="00E41FEF">
      <w:pPr>
        <w:ind w:firstLine="708"/>
        <w:jc w:val="both"/>
      </w:pPr>
      <w:r w:rsidRPr="0039712C">
        <w:t xml:space="preserve">3.2. Заказчик в течение 5 рабочих дней со дня получения акта сдачи-приемки выполненных работ обязан подписать его и направить Исполнителю с сопроводительным письмом или направить мотивированный отказ. </w:t>
      </w:r>
    </w:p>
    <w:p w:rsidR="00DF0483" w:rsidRPr="0039712C" w:rsidRDefault="00DF0483" w:rsidP="00E41FEF">
      <w:pPr>
        <w:ind w:firstLine="708"/>
        <w:jc w:val="both"/>
      </w:pPr>
      <w:r w:rsidRPr="0039712C">
        <w:t>3.3</w:t>
      </w:r>
      <w:r>
        <w:t>.</w:t>
      </w:r>
      <w:r w:rsidRPr="0039712C">
        <w:t xml:space="preserve"> Если в процессе выполнения работ выясняется нецелесообразность их дальнейшего проведения, Заказчик обязан письменно поставить об этом в известность Исполнителя, который в течение 10 дней со дня получения письменного уведомления должен составить двусторонний акт на прекращение работ и направить его Заказчику для оформления. Заказчик оформляет акт на прекращение работ не позднее 10 дней со дня его получения.</w:t>
      </w:r>
    </w:p>
    <w:p w:rsidR="00DF0483" w:rsidRDefault="00DF0483" w:rsidP="00E41FEF">
      <w:pPr>
        <w:ind w:firstLine="708"/>
        <w:jc w:val="both"/>
      </w:pPr>
      <w:r w:rsidRPr="0039712C">
        <w:t>3.</w:t>
      </w:r>
      <w:r>
        <w:t>4</w:t>
      </w:r>
      <w:r w:rsidRPr="0039712C">
        <w:t>. При расторжении договора по инициативе Заказчика последний оплачивает работы в соответствии со ст. 717 ГК РФ.</w:t>
      </w:r>
    </w:p>
    <w:p w:rsidR="00DF0483" w:rsidRPr="0039712C" w:rsidRDefault="00DF0483" w:rsidP="00E41FEF">
      <w:pPr>
        <w:ind w:firstLine="708"/>
        <w:jc w:val="both"/>
      </w:pPr>
      <w:r w:rsidRPr="0039712C">
        <w:t>3.</w:t>
      </w:r>
      <w:r>
        <w:t>5</w:t>
      </w:r>
      <w:r w:rsidRPr="0039712C">
        <w:t>. Дополнения и изменения к настоящему договору вносятся по согласованию Сторон и оформляются дополнительными соглашениями, которые подписываются Заказчиком и Исполнителем и считаются неотъемлемыми частями настоящего договора.</w:t>
      </w:r>
    </w:p>
    <w:p w:rsidR="00DF0483" w:rsidRDefault="00DF0483" w:rsidP="00E41FEF">
      <w:pPr>
        <w:ind w:firstLine="708"/>
        <w:jc w:val="right"/>
        <w:rPr>
          <w:sz w:val="20"/>
          <w:szCs w:val="20"/>
        </w:rPr>
      </w:pPr>
    </w:p>
    <w:p w:rsidR="00DF0483" w:rsidRDefault="00DF0483" w:rsidP="00E41FEF">
      <w:pPr>
        <w:ind w:firstLine="708"/>
        <w:jc w:val="right"/>
        <w:rPr>
          <w:sz w:val="20"/>
          <w:szCs w:val="20"/>
        </w:rPr>
      </w:pPr>
    </w:p>
    <w:p w:rsidR="00DF0483" w:rsidRPr="0039712C" w:rsidRDefault="00DF0483" w:rsidP="00E41FEF">
      <w:pPr>
        <w:ind w:firstLine="708"/>
        <w:jc w:val="center"/>
      </w:pPr>
      <w:r w:rsidRPr="0039712C">
        <w:t>4. ПРАВА СТОРОН НА РЕЗУЛЬТАТЫ, ПОЛУЧЕННЫЕ В ПРОЦЕССЕ</w:t>
      </w:r>
    </w:p>
    <w:p w:rsidR="00DF0483" w:rsidRPr="0039712C" w:rsidRDefault="00DF0483" w:rsidP="00E41FEF">
      <w:pPr>
        <w:ind w:firstLine="708"/>
        <w:jc w:val="center"/>
      </w:pPr>
      <w:r w:rsidRPr="0039712C">
        <w:t>РАЗРАБОТКИ ДОКУМЕНТАЦИИ.</w:t>
      </w:r>
    </w:p>
    <w:p w:rsidR="00DF0483" w:rsidRPr="0039712C" w:rsidRDefault="00DF0483" w:rsidP="00E41FEF">
      <w:pPr>
        <w:ind w:firstLine="708"/>
        <w:jc w:val="center"/>
      </w:pPr>
    </w:p>
    <w:p w:rsidR="00DF0483" w:rsidRPr="0039712C" w:rsidRDefault="00DF0483" w:rsidP="00431D62">
      <w:pPr>
        <w:ind w:firstLine="708"/>
        <w:jc w:val="both"/>
      </w:pPr>
      <w:r w:rsidRPr="0039712C">
        <w:t xml:space="preserve">4.1. Использование  отчетной документации осуществляется Заказчиком при проектировании следующих объектов: </w:t>
      </w:r>
      <w:r>
        <w:t xml:space="preserve">«Проектирование реконструкции спецводосборника № 2 (СВС-2) с целью вывода его из эксплуатации». </w:t>
      </w:r>
      <w:r w:rsidRPr="0039712C">
        <w:t xml:space="preserve">Технические документы, подготовленные Исполнителем для данных объектов, могут быть использованы Заказчиком только при проектировании данных объектов. </w:t>
      </w:r>
    </w:p>
    <w:p w:rsidR="00DF0483" w:rsidRPr="0039712C" w:rsidRDefault="00DF0483" w:rsidP="00E41FEF">
      <w:pPr>
        <w:ind w:firstLine="708"/>
        <w:jc w:val="both"/>
      </w:pPr>
      <w:r w:rsidRPr="0039712C">
        <w:t>4.2. Заказчик получает право на использование в своей деятельности готовой отчетной документации, разработанной Исполнителем по настоящему договору, с момента подписания акта сдачи-приемки выполненных работ.</w:t>
      </w:r>
    </w:p>
    <w:p w:rsidR="00DF0483" w:rsidRPr="0039712C" w:rsidRDefault="00DF0483" w:rsidP="00E41FEF">
      <w:pPr>
        <w:ind w:firstLine="708"/>
        <w:jc w:val="both"/>
      </w:pPr>
      <w:r w:rsidRPr="0039712C">
        <w:t>4.3. Отчетные документы, подготовленные Исполнителем в соответствии с условиями настоящего договора, не могут быть использованы Заказчиком на других объектах, кроме объектов, перечисленных в пункте 4.1.</w:t>
      </w:r>
    </w:p>
    <w:p w:rsidR="00DF0483" w:rsidRDefault="00DF0483" w:rsidP="00E41FEF">
      <w:pPr>
        <w:ind w:firstLine="708"/>
        <w:jc w:val="both"/>
      </w:pPr>
      <w:r w:rsidRPr="0039712C">
        <w:t>4.4</w:t>
      </w:r>
      <w:r>
        <w:t>.</w:t>
      </w:r>
      <w:r w:rsidRPr="0039712C">
        <w:t xml:space="preserve"> Заказчику запрещается передача третьим лицам, а также воспроизведение в целом или по частям любых документов, разработанных Исполнителем, без предварительного письменного согласия Исполнителя.</w:t>
      </w:r>
    </w:p>
    <w:p w:rsidR="00DF0483" w:rsidRPr="0039712C" w:rsidRDefault="00DF0483" w:rsidP="00E41FEF">
      <w:pPr>
        <w:ind w:firstLine="708"/>
        <w:jc w:val="both"/>
      </w:pPr>
      <w:r w:rsidRPr="00770D5B">
        <w:t xml:space="preserve">4.5 </w:t>
      </w:r>
      <w:r w:rsidRPr="0039712C">
        <w:t>Представление или рассылка Заказчиком отчетных документов, подготовленных Исполнителем по настоящему договору, в ответ на официальные запросы государственных органов управления и других организаций Российской Федерации, связанных с проектированием,  строительством и эксплуатацией объектов, указанных в п. 4.1, а также с экспертизой проектной документации не рассматриваются как ущемление прав Исполнителя.</w:t>
      </w:r>
    </w:p>
    <w:p w:rsidR="00DF0483" w:rsidRPr="0039712C" w:rsidRDefault="00DF0483" w:rsidP="00E41FEF">
      <w:pPr>
        <w:ind w:firstLine="708"/>
        <w:jc w:val="both"/>
      </w:pPr>
      <w:r w:rsidRPr="0039712C">
        <w:t>4</w:t>
      </w:r>
      <w:r>
        <w:t xml:space="preserve">.6. </w:t>
      </w:r>
      <w:r w:rsidRPr="0039712C">
        <w:t>В рекламных объявлениях, различных публикациях, фотографиях и в подобных материалах, подготавливаемых Заказчиком по объектам, перечисленным в п.4.1 должен быть указан Исполнитель.</w:t>
      </w:r>
    </w:p>
    <w:p w:rsidR="00DF0483" w:rsidRPr="00771EAB" w:rsidRDefault="00DF0483" w:rsidP="00E41FEF">
      <w:pPr>
        <w:ind w:firstLine="708"/>
        <w:jc w:val="both"/>
      </w:pPr>
      <w:r w:rsidRPr="0039712C">
        <w:t>4.</w:t>
      </w:r>
      <w:r>
        <w:t>7.</w:t>
      </w:r>
      <w:r w:rsidRPr="0039712C">
        <w:t xml:space="preserve"> Настоящий договор не предусматривает передачу Заказчику прав интеллектуальной собственности на разработанную Исполнителем в соответствии с ним отчетную документацию.</w:t>
      </w:r>
    </w:p>
    <w:p w:rsidR="00DF0483" w:rsidRPr="00771EAB" w:rsidRDefault="00DF0483" w:rsidP="00E41FEF">
      <w:pPr>
        <w:ind w:firstLine="708"/>
        <w:jc w:val="both"/>
      </w:pPr>
    </w:p>
    <w:p w:rsidR="00DF0483" w:rsidRPr="00771EAB" w:rsidRDefault="00DF0483" w:rsidP="00E41FEF">
      <w:pPr>
        <w:ind w:firstLine="708"/>
        <w:jc w:val="center"/>
      </w:pPr>
      <w:r w:rsidRPr="0039712C">
        <w:t>5. ОТВЕТСТВЕННОСТЬ СТОРОН.</w:t>
      </w:r>
    </w:p>
    <w:p w:rsidR="00DF0483" w:rsidRPr="00771EAB" w:rsidRDefault="00DF0483" w:rsidP="00E41FEF">
      <w:pPr>
        <w:ind w:firstLine="708"/>
        <w:jc w:val="both"/>
      </w:pPr>
    </w:p>
    <w:p w:rsidR="00DF0483" w:rsidRDefault="00DF0483" w:rsidP="00431D62">
      <w:pPr>
        <w:ind w:firstLine="708"/>
        <w:jc w:val="both"/>
      </w:pPr>
      <w:r w:rsidRPr="0039712C">
        <w:t>5.1.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Российской Федерации.</w:t>
      </w:r>
    </w:p>
    <w:p w:rsidR="00DF0483" w:rsidRPr="0039712C" w:rsidRDefault="00DF0483" w:rsidP="00431D62">
      <w:pPr>
        <w:ind w:firstLine="708"/>
        <w:jc w:val="both"/>
      </w:pPr>
      <w:r w:rsidRPr="0039712C">
        <w:t>5.2. За нарушение сроков выполнения Работ (п. 1.3 договора) Заказчик вправе требовать с Исполнителя уплаты неустойки (пени) в размере 0,1 процентов от стоимости не выполненных в срок Работ за каждый день просрочки.</w:t>
      </w:r>
    </w:p>
    <w:p w:rsidR="00DF0483" w:rsidRPr="0039712C" w:rsidRDefault="00DF0483" w:rsidP="00E41FEF">
      <w:pPr>
        <w:shd w:val="clear" w:color="auto" w:fill="FFFFFF"/>
        <w:tabs>
          <w:tab w:val="left" w:pos="0"/>
        </w:tabs>
        <w:jc w:val="both"/>
      </w:pPr>
      <w:r>
        <w:tab/>
      </w:r>
      <w:r w:rsidRPr="0039712C">
        <w:t>5.3. За нарушение сроков оплаты (п.  2.3 договора) Исполнитель вправе требовать с Заказчика</w:t>
      </w:r>
      <w:r>
        <w:t xml:space="preserve"> </w:t>
      </w:r>
      <w:r w:rsidRPr="0039712C">
        <w:t>уплаты неустойки (пени) в размере 0,1 процентов от неуплаченной суммы за каждый день просрочки.</w:t>
      </w:r>
    </w:p>
    <w:p w:rsidR="00DF0483" w:rsidRPr="0039712C" w:rsidRDefault="00DF0483" w:rsidP="008D0E34">
      <w:pPr>
        <w:widowControl w:val="0"/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720"/>
        <w:jc w:val="both"/>
      </w:pPr>
      <w:r w:rsidRPr="0039712C">
        <w:t>Уплата неустойки не освобождает Стороны от исполнения своих обязательств по договору.</w:t>
      </w:r>
    </w:p>
    <w:p w:rsidR="00DF0483" w:rsidRDefault="00DF0483" w:rsidP="00E41FEF">
      <w:pPr>
        <w:ind w:firstLine="708"/>
        <w:jc w:val="center"/>
      </w:pPr>
    </w:p>
    <w:p w:rsidR="00DF0483" w:rsidRPr="00771EAB" w:rsidRDefault="00DF0483" w:rsidP="00E41FEF">
      <w:pPr>
        <w:ind w:firstLine="708"/>
        <w:jc w:val="center"/>
      </w:pPr>
      <w:r w:rsidRPr="0039712C">
        <w:t>6. КОНФИДЕНЦИАЛЬНОСТЬ.</w:t>
      </w:r>
    </w:p>
    <w:p w:rsidR="00DF0483" w:rsidRPr="00771EAB" w:rsidRDefault="00DF0483" w:rsidP="00E41FEF">
      <w:pPr>
        <w:ind w:firstLine="708"/>
        <w:jc w:val="both"/>
      </w:pPr>
    </w:p>
    <w:p w:rsidR="00DF0483" w:rsidRDefault="00DF0483" w:rsidP="00E41FEF">
      <w:pPr>
        <w:ind w:firstLine="708"/>
        <w:jc w:val="both"/>
      </w:pPr>
      <w:r w:rsidRPr="0039712C">
        <w:t xml:space="preserve">6.1. Стороны обязуются принять необходимые меры для сохранения конфиденциальной информации, полученной Сторонами друг от друга по настоящему договору и определяемую </w:t>
      </w:r>
      <w:r>
        <w:t>с</w:t>
      </w:r>
      <w:r w:rsidRPr="0039712C">
        <w:t>ообщающей Стороной как конфиденциальная информация, в момент раскрытия или передачи другой Стороне.</w:t>
      </w:r>
    </w:p>
    <w:p w:rsidR="00DF0483" w:rsidRPr="0039712C" w:rsidRDefault="00DF0483" w:rsidP="00E41FEF">
      <w:pPr>
        <w:ind w:firstLine="708"/>
        <w:jc w:val="both"/>
      </w:pPr>
      <w:r w:rsidRPr="0039712C">
        <w:t xml:space="preserve">6.2. Разглашение конфиденциальной информации (полное или частичное), а также ознакомление с ней третьих лиц Стороной, которой эта информация получена от другой </w:t>
      </w:r>
      <w:r>
        <w:t>С</w:t>
      </w:r>
      <w:r w:rsidRPr="0039712C">
        <w:t>тороны</w:t>
      </w:r>
      <w:r>
        <w:t>,</w:t>
      </w:r>
      <w:r w:rsidRPr="0039712C">
        <w:t xml:space="preserve"> осуществляется в каждом конкретном случае с письменного разрешения Стороны, от которой получена конфиденциальная информация.</w:t>
      </w:r>
    </w:p>
    <w:p w:rsidR="00DF0483" w:rsidRPr="0039712C" w:rsidRDefault="00DF0483" w:rsidP="00E41FEF">
      <w:pPr>
        <w:ind w:firstLine="708"/>
        <w:jc w:val="right"/>
      </w:pPr>
    </w:p>
    <w:p w:rsidR="00DF0483" w:rsidRDefault="00DF0483" w:rsidP="00E41FEF">
      <w:pPr>
        <w:ind w:firstLine="708"/>
        <w:jc w:val="center"/>
      </w:pPr>
    </w:p>
    <w:p w:rsidR="00DF0483" w:rsidRPr="00771EAB" w:rsidRDefault="00DF0483" w:rsidP="00E41FEF">
      <w:pPr>
        <w:ind w:firstLine="708"/>
        <w:jc w:val="center"/>
      </w:pPr>
      <w:r w:rsidRPr="0039712C">
        <w:t>7. ФОРС-МАЖОР</w:t>
      </w:r>
    </w:p>
    <w:p w:rsidR="00DF0483" w:rsidRPr="00771EAB" w:rsidRDefault="00DF0483" w:rsidP="00E41FEF">
      <w:pPr>
        <w:ind w:firstLine="708"/>
        <w:jc w:val="center"/>
      </w:pPr>
    </w:p>
    <w:p w:rsidR="00DF0483" w:rsidRDefault="00DF0483" w:rsidP="00E41FEF">
      <w:pPr>
        <w:ind w:firstLine="708"/>
        <w:jc w:val="both"/>
      </w:pPr>
      <w:r w:rsidRPr="0039712C">
        <w:t xml:space="preserve">7.1. Стороны освобождаются от ответственности за неисполнение или ненадлежащие исполнение обязательств по настоящему договору, если исполнение оказалось невозможным вследствие действия обстоятельств непреодолимой силы: наводнения, землетрясения и иных </w:t>
      </w:r>
      <w:r>
        <w:t>с</w:t>
      </w:r>
      <w:r w:rsidRPr="0039712C">
        <w:t>тихийных бедствий, войн, эпидемий, решений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настоящему договору.</w:t>
      </w:r>
    </w:p>
    <w:p w:rsidR="00DF0483" w:rsidRPr="00771EAB" w:rsidRDefault="00DF0483" w:rsidP="00E41FEF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</w:pPr>
      <w:r>
        <w:tab/>
      </w:r>
      <w:r w:rsidRPr="0039712C">
        <w:t>В случае наступления обстоятельств непреодолимой силы сроки выполнения обязательств по настоящему договору отодвигаются соразмерно времени ее действия. Сторона, которая не может выполнить свои обязательства, обязана известить другую Сторону о возникновении, продолжительности и окончании действия обстоятельств непреодолимой силы не позднее 7 (семи) дней после начала их действия. Сторона, ссылающаяся на действие непреодолимой силы, обязана представить для подтверждения документ, выданный Торгово-промышленной палатой или иным компетентным органом.</w:t>
      </w:r>
    </w:p>
    <w:p w:rsidR="00DF0483" w:rsidRPr="00771EAB" w:rsidRDefault="00DF0483" w:rsidP="00E41FEF">
      <w:pPr>
        <w:ind w:firstLine="708"/>
        <w:jc w:val="both"/>
      </w:pPr>
    </w:p>
    <w:p w:rsidR="00DF0483" w:rsidRPr="00771EAB" w:rsidRDefault="00DF0483" w:rsidP="00E41FEF">
      <w:pPr>
        <w:ind w:firstLine="708"/>
        <w:jc w:val="center"/>
      </w:pPr>
      <w:r w:rsidRPr="0039712C">
        <w:t>8. ПРОЧИЕ УСЛОВИЯ</w:t>
      </w:r>
    </w:p>
    <w:p w:rsidR="00DF0483" w:rsidRPr="00771EAB" w:rsidRDefault="00DF0483" w:rsidP="00E41FEF">
      <w:pPr>
        <w:ind w:firstLine="708"/>
        <w:jc w:val="both"/>
      </w:pPr>
    </w:p>
    <w:p w:rsidR="00DF0483" w:rsidRPr="0039712C" w:rsidRDefault="00DF0483" w:rsidP="00E41FEF">
      <w:pPr>
        <w:ind w:firstLine="708"/>
        <w:jc w:val="both"/>
      </w:pPr>
      <w:r w:rsidRPr="0039712C">
        <w:t xml:space="preserve">8.1. Заказчик в течение </w:t>
      </w:r>
      <w:r>
        <w:t>15</w:t>
      </w:r>
      <w:r w:rsidRPr="0039712C">
        <w:t xml:space="preserve"> дней со дня получения договора обязан подписать его и возвратить Исполнителю или сообщить в этот же срок об отказе оформить договор. Задержка с оформлением договора влечет за собой изменение сроков начала и окончания работ.</w:t>
      </w:r>
    </w:p>
    <w:p w:rsidR="00DF0483" w:rsidRPr="0039712C" w:rsidRDefault="00DF0483" w:rsidP="00E41FEF">
      <w:pPr>
        <w:ind w:firstLine="708"/>
        <w:jc w:val="both"/>
      </w:pPr>
      <w:r w:rsidRPr="0039712C">
        <w:t>8.2. Исполнитель вправе с письменного согласия Заказчика привлекать к исполнению своих обязательств субподрядчиков. Привлечение субподрядных организаций по настоящему договору производится Исполнителем по результатам проведения процедур закупок в соответствии с "Единым отраслевым стандартом закупок Госкорпорации "Росатом", утвержденным решением наблюдательного совета Госкорпорации «Росатом» от 07 февраля 2012 года № 37.</w:t>
      </w:r>
    </w:p>
    <w:p w:rsidR="00DF0483" w:rsidRPr="0039712C" w:rsidRDefault="00DF0483" w:rsidP="00E41FEF">
      <w:pPr>
        <w:ind w:firstLine="708"/>
        <w:jc w:val="both"/>
      </w:pPr>
      <w:r w:rsidRPr="0039712C">
        <w:t>8.3. Документы, переданные по факсимильной связи, в обязательном порядке дублируются направлением оригиналов почтой.</w:t>
      </w:r>
    </w:p>
    <w:p w:rsidR="00DF0483" w:rsidRPr="0039712C" w:rsidRDefault="00DF0483" w:rsidP="00E41FEF">
      <w:pPr>
        <w:ind w:firstLine="708"/>
        <w:jc w:val="both"/>
      </w:pPr>
      <w:r w:rsidRPr="0039712C">
        <w:t>8.4. Все исправления по тексту настоящего договора имеют юридическую силу только в том случае, если они удостоверены подписями Сторон.</w:t>
      </w:r>
    </w:p>
    <w:p w:rsidR="00DF0483" w:rsidRPr="0039712C" w:rsidRDefault="00DF0483" w:rsidP="00E41FEF">
      <w:pPr>
        <w:widowControl w:val="0"/>
        <w:shd w:val="clear" w:color="auto" w:fill="FFFFFF"/>
        <w:tabs>
          <w:tab w:val="left" w:pos="0"/>
          <w:tab w:val="left" w:pos="994"/>
        </w:tabs>
        <w:autoSpaceDE w:val="0"/>
        <w:autoSpaceDN w:val="0"/>
        <w:adjustRightInd w:val="0"/>
        <w:jc w:val="both"/>
      </w:pPr>
      <w:r>
        <w:t xml:space="preserve">          8.5. </w:t>
      </w:r>
      <w:r w:rsidRPr="0039712C">
        <w:t>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DF0483" w:rsidRDefault="00DF0483" w:rsidP="00E41FEF">
      <w:pPr>
        <w:widowControl w:val="0"/>
        <w:shd w:val="clear" w:color="auto" w:fill="FFFFFF"/>
        <w:tabs>
          <w:tab w:val="left" w:pos="0"/>
          <w:tab w:val="left" w:pos="994"/>
        </w:tabs>
        <w:autoSpaceDE w:val="0"/>
        <w:autoSpaceDN w:val="0"/>
        <w:adjustRightInd w:val="0"/>
        <w:ind w:left="720"/>
        <w:jc w:val="both"/>
      </w:pPr>
      <w:r>
        <w:t xml:space="preserve">8.6.  </w:t>
      </w:r>
      <w:r w:rsidRPr="0039712C">
        <w:t>Споры, не урегулированные путем переговоров, пер</w:t>
      </w:r>
      <w:r>
        <w:t>едаются на рассмотрение суда по  м</w:t>
      </w:r>
      <w:r w:rsidRPr="0039712C">
        <w:t xml:space="preserve">есту нахождения </w:t>
      </w:r>
      <w:r>
        <w:t>ответчика</w:t>
      </w:r>
      <w:r w:rsidRPr="0039712C">
        <w:t>.</w:t>
      </w:r>
    </w:p>
    <w:p w:rsidR="00DF0483" w:rsidRPr="00A0626C" w:rsidRDefault="00DF0483" w:rsidP="00E41FEF">
      <w:pPr>
        <w:widowControl w:val="0"/>
        <w:shd w:val="clear" w:color="auto" w:fill="FFFFFF"/>
        <w:tabs>
          <w:tab w:val="left" w:pos="0"/>
          <w:tab w:val="left" w:pos="994"/>
        </w:tabs>
        <w:autoSpaceDE w:val="0"/>
        <w:autoSpaceDN w:val="0"/>
        <w:adjustRightInd w:val="0"/>
        <w:spacing w:line="302" w:lineRule="exact"/>
        <w:ind w:firstLine="720"/>
        <w:jc w:val="both"/>
        <w:rPr>
          <w:color w:val="000000"/>
        </w:rPr>
      </w:pPr>
      <w:r>
        <w:t xml:space="preserve">8.7. </w:t>
      </w:r>
      <w:r w:rsidRPr="00A0626C">
        <w:t xml:space="preserve">Исполнитель гарантирует Заказчику, что сведения в отношении всей цепочки собственников и руководителей, включая бенефициаров  (в том числе конечных) Исполнителя, направленные с адресa электронной почты Исполнителя </w:t>
      </w:r>
      <w:hyperlink r:id="rId7" w:history="1">
        <w:r w:rsidRPr="00FB15D9">
          <w:rPr>
            <w:rStyle w:val="Hyperlink"/>
          </w:rPr>
          <w:t>________</w:t>
        </w:r>
      </w:hyperlink>
      <w:r w:rsidRPr="00A0626C">
        <w:rPr>
          <w:color w:val="000000"/>
        </w:rPr>
        <w:t xml:space="preserve"> </w:t>
      </w:r>
      <w:r w:rsidRPr="00A0626C">
        <w:t xml:space="preserve">на адрес электронной почты Заказчика </w:t>
      </w:r>
      <w:hyperlink r:id="rId8" w:history="1">
        <w:r w:rsidRPr="0039600E">
          <w:rPr>
            <w:rStyle w:val="Hyperlink"/>
            <w:lang w:val="en-US"/>
          </w:rPr>
          <w:t>avang</w:t>
        </w:r>
        <w:r w:rsidRPr="0039600E">
          <w:rPr>
            <w:rStyle w:val="Hyperlink"/>
          </w:rPr>
          <w:t>@</w:t>
        </w:r>
        <w:r w:rsidRPr="0039600E">
          <w:rPr>
            <w:rStyle w:val="Hyperlink"/>
            <w:lang w:val="en-US"/>
          </w:rPr>
          <w:t>avangard</w:t>
        </w:r>
        <w:r w:rsidRPr="0039600E">
          <w:rPr>
            <w:rStyle w:val="Hyperlink"/>
          </w:rPr>
          <w:t>.</w:t>
        </w:r>
        <w:r w:rsidRPr="0039600E">
          <w:rPr>
            <w:rStyle w:val="Hyperlink"/>
            <w:lang w:val="en-US"/>
          </w:rPr>
          <w:t>vniief</w:t>
        </w:r>
        <w:r w:rsidRPr="0039600E">
          <w:rPr>
            <w:rStyle w:val="Hyperlink"/>
          </w:rPr>
          <w:t>.</w:t>
        </w:r>
        <w:r w:rsidRPr="0039600E">
          <w:rPr>
            <w:rStyle w:val="Hyperlink"/>
            <w:lang w:val="en-US"/>
          </w:rPr>
          <w:t>ru</w:t>
        </w:r>
      </w:hyperlink>
      <w:r w:rsidRPr="00A0626C">
        <w:t xml:space="preserve"> (далее – Сведения), являются полными, точными и достоверными.</w:t>
      </w:r>
    </w:p>
    <w:p w:rsidR="00DF0483" w:rsidRPr="00A0626C" w:rsidRDefault="00DF0483" w:rsidP="00E41FEF">
      <w:pPr>
        <w:jc w:val="both"/>
      </w:pPr>
      <w:r w:rsidRPr="00A0626C">
        <w:t>    При изменении Сведений Исполнитель обязан не позднее 5 (пяти) дней с мо</w:t>
      </w:r>
      <w:r>
        <w:t xml:space="preserve">мента таких изменений направить </w:t>
      </w:r>
      <w:r w:rsidRPr="00C32989">
        <w:t>Заказчику</w:t>
      </w:r>
      <w:r w:rsidRPr="00A0626C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DF0483" w:rsidRPr="00A0626C" w:rsidRDefault="00DF0483" w:rsidP="00E41FEF">
      <w:pPr>
        <w:jc w:val="both"/>
      </w:pPr>
      <w:r w:rsidRPr="00A0626C">
        <w:t xml:space="preserve">   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922042">
        <w:t>Заказчик</w:t>
      </w:r>
      <w:r>
        <w:t>у</w:t>
      </w:r>
      <w:r w:rsidRPr="00922042">
        <w:t>,</w:t>
      </w:r>
      <w:r w:rsidRPr="00A0626C">
        <w:t xml:space="preserve"> а также на раскрытие Заказчиком Сведений, полностью или частично, компетентным органам государственной власти, в том числе:</w:t>
      </w:r>
    </w:p>
    <w:p w:rsidR="00DF0483" w:rsidRPr="00A0626C" w:rsidRDefault="00DF0483" w:rsidP="00E41FEF">
      <w:pPr>
        <w:jc w:val="both"/>
      </w:pPr>
      <w:r w:rsidRPr="00A0626C">
        <w:t>   Федеральной налоговой службе Российской Федерации, Минэнерго России, Росфинмониторингу, Правительству Российской Федерации и последующую обработку Сведений такими органами (далее – Раскрытие). Исполнитель освобождает Заказчика от  любой ответственности в связи с Раскрытием, в том числе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DF0483" w:rsidRPr="00A0626C" w:rsidRDefault="00DF0483" w:rsidP="00E41FEF">
      <w:pPr>
        <w:jc w:val="both"/>
      </w:pPr>
      <w:r w:rsidRPr="00A0626C">
        <w:t>   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F0483" w:rsidRPr="00A0626C" w:rsidRDefault="00DF0483" w:rsidP="00E41FEF">
      <w:pPr>
        <w:jc w:val="both"/>
      </w:pPr>
      <w:r w:rsidRPr="00A0626C">
        <w:t>   Если специальной нормой части второй Гражданского кодекса Российской Федерации не установлено иное, отказ от предоставления, несвоевременное и(или) недостоверное и(или) неполное предоставление Сведений (в том числе, уведомление 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</w:p>
    <w:p w:rsidR="00DF0483" w:rsidRPr="00A0626C" w:rsidRDefault="00DF0483" w:rsidP="00E41FEF">
      <w:pPr>
        <w:jc w:val="both"/>
      </w:pPr>
      <w:r w:rsidRPr="00A0626C">
        <w:t>   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 </w:t>
      </w:r>
    </w:p>
    <w:p w:rsidR="00DF0483" w:rsidRPr="0039712C" w:rsidRDefault="00DF0483" w:rsidP="00E41FEF">
      <w:pPr>
        <w:ind w:firstLine="708"/>
        <w:jc w:val="both"/>
      </w:pPr>
      <w:r w:rsidRPr="0039712C">
        <w:t>8</w:t>
      </w:r>
      <w:r>
        <w:t>.8</w:t>
      </w:r>
      <w:r w:rsidRPr="0039712C">
        <w:t>. В случаях, не предусмотренных настоящим договором, Стороны   руководствуются действующим законодательством Российской Федерации.</w:t>
      </w:r>
    </w:p>
    <w:p w:rsidR="00DF0483" w:rsidRPr="0039712C" w:rsidRDefault="00DF0483" w:rsidP="00E41FEF">
      <w:pPr>
        <w:ind w:firstLine="708"/>
        <w:jc w:val="both"/>
      </w:pPr>
    </w:p>
    <w:p w:rsidR="00DF0483" w:rsidRPr="00771EAB" w:rsidRDefault="00DF0483" w:rsidP="00E41FEF">
      <w:pPr>
        <w:ind w:firstLine="708"/>
        <w:jc w:val="center"/>
      </w:pPr>
      <w:r w:rsidRPr="0039712C">
        <w:t>9. СРОК ДЕЙСТВИЯ ДОГОВОРА И ЮРИДИЧЕСКИЕ АДРЕСА СТОРОН.</w:t>
      </w:r>
    </w:p>
    <w:p w:rsidR="00DF0483" w:rsidRPr="00771EAB" w:rsidRDefault="00DF0483" w:rsidP="00E41FEF">
      <w:pPr>
        <w:ind w:firstLine="708"/>
        <w:jc w:val="both"/>
      </w:pPr>
    </w:p>
    <w:p w:rsidR="00DF0483" w:rsidRPr="0053560D" w:rsidRDefault="00DF0483" w:rsidP="00E41FEF">
      <w:pPr>
        <w:ind w:firstLine="708"/>
        <w:jc w:val="both"/>
      </w:pPr>
      <w:r w:rsidRPr="0039712C">
        <w:t xml:space="preserve">9.1. Настоящий договор вступает в силу с момента подписания его обеими сторонами и </w:t>
      </w:r>
      <w:r w:rsidRPr="0053560D">
        <w:t>действует до окончания выполнения обязательств Сторонами, подписавшими договор.</w:t>
      </w:r>
    </w:p>
    <w:p w:rsidR="00DF0483" w:rsidRPr="0039712C" w:rsidRDefault="00DF0483" w:rsidP="00E41FEF">
      <w:pPr>
        <w:ind w:firstLine="708"/>
        <w:jc w:val="both"/>
      </w:pPr>
      <w:r w:rsidRPr="0039712C">
        <w:t>9.2. Юридические адреса Сторон и банковские реквизиты:</w:t>
      </w:r>
    </w:p>
    <w:p w:rsidR="00DF0483" w:rsidRPr="000701C5" w:rsidRDefault="00DF0483" w:rsidP="00E41FEF">
      <w:pPr>
        <w:ind w:firstLine="708"/>
        <w:jc w:val="both"/>
        <w:rPr>
          <w:b/>
          <w:bCs/>
        </w:rPr>
      </w:pPr>
      <w:r w:rsidRPr="000701C5">
        <w:rPr>
          <w:b/>
          <w:bCs/>
        </w:rPr>
        <w:t>Заказчика: ФГУП «РФЯЦ-ВНИИЭФ»</w:t>
      </w:r>
    </w:p>
    <w:p w:rsidR="00DF0483" w:rsidRPr="0039712C" w:rsidRDefault="00DF0483" w:rsidP="00E41FEF">
      <w:pPr>
        <w:ind w:firstLine="708"/>
        <w:jc w:val="both"/>
      </w:pPr>
      <w:r w:rsidRPr="005D26A3">
        <w:t>Почтовый</w:t>
      </w:r>
      <w:r>
        <w:t xml:space="preserve"> адрес: пр.</w:t>
      </w:r>
      <w:r w:rsidRPr="0039712C">
        <w:t xml:space="preserve"> Мира, 37, г.Са</w:t>
      </w:r>
      <w:r>
        <w:t>ров, Нижегородской обл., 607188</w:t>
      </w:r>
      <w:r w:rsidRPr="0039712C">
        <w:t>,</w:t>
      </w:r>
    </w:p>
    <w:p w:rsidR="00DF0483" w:rsidRDefault="00DF0483" w:rsidP="00E41FEF">
      <w:pPr>
        <w:ind w:firstLine="708"/>
        <w:jc w:val="both"/>
      </w:pPr>
      <w:r w:rsidRPr="0039712C">
        <w:t>телефакс - 8(83130) 2-56-82</w:t>
      </w:r>
    </w:p>
    <w:p w:rsidR="00DF0483" w:rsidRDefault="00DF0483" w:rsidP="00E41FEF">
      <w:pPr>
        <w:ind w:firstLine="708"/>
        <w:jc w:val="both"/>
      </w:pPr>
      <w:r w:rsidRPr="0039712C">
        <w:t>ИНН 5254001230, КПП 525350001</w:t>
      </w:r>
      <w:r>
        <w:t xml:space="preserve">, </w:t>
      </w:r>
      <w:r w:rsidRPr="0039712C">
        <w:t>ОКОНХ 95120, ОКПО 07623615</w:t>
      </w:r>
    </w:p>
    <w:p w:rsidR="00DF0483" w:rsidRDefault="00DF0483" w:rsidP="00E41FEF">
      <w:pPr>
        <w:ind w:firstLine="708"/>
        <w:jc w:val="both"/>
      </w:pPr>
      <w:r w:rsidRPr="0039712C">
        <w:t xml:space="preserve">р/сч. 40502810600000123002 в ОАО АКБ «Саровбизнесбанк» </w:t>
      </w:r>
    </w:p>
    <w:p w:rsidR="00DF0483" w:rsidRPr="00771EAB" w:rsidRDefault="00DF0483" w:rsidP="00E41FEF">
      <w:pPr>
        <w:ind w:firstLine="708"/>
        <w:jc w:val="both"/>
      </w:pPr>
      <w:r w:rsidRPr="0039712C">
        <w:t xml:space="preserve">г. Саров Нижегородской обл., к/сч. 30101810200000000721, БИК 042204721, </w:t>
      </w:r>
    </w:p>
    <w:p w:rsidR="00DF0483" w:rsidRDefault="00DF0483" w:rsidP="00E41FEF">
      <w:pPr>
        <w:pBdr>
          <w:bottom w:val="double" w:sz="6" w:space="21" w:color="auto"/>
        </w:pBdr>
        <w:tabs>
          <w:tab w:val="left" w:pos="0"/>
          <w:tab w:val="left" w:pos="567"/>
          <w:tab w:val="left" w:pos="851"/>
        </w:tabs>
        <w:ind w:left="708"/>
      </w:pPr>
      <w:r w:rsidRPr="000701C5">
        <w:rPr>
          <w:b/>
          <w:bCs/>
        </w:rPr>
        <w:t xml:space="preserve">Исполнителя: </w:t>
      </w:r>
      <w:r>
        <w:rPr>
          <w:b/>
          <w:bCs/>
        </w:rPr>
        <w:t>____________</w:t>
      </w:r>
    </w:p>
    <w:p w:rsidR="00DF0483" w:rsidRDefault="00DF0483" w:rsidP="00E41FEF">
      <w:pPr>
        <w:pBdr>
          <w:bottom w:val="double" w:sz="6" w:space="21" w:color="auto"/>
        </w:pBdr>
        <w:tabs>
          <w:tab w:val="left" w:pos="0"/>
          <w:tab w:val="left" w:pos="567"/>
          <w:tab w:val="left" w:pos="851"/>
        </w:tabs>
        <w:ind w:left="567"/>
      </w:pPr>
      <w:bookmarkStart w:id="0" w:name="_GoBack"/>
      <w:bookmarkEnd w:id="0"/>
      <w:r>
        <w:tab/>
      </w:r>
      <w:r w:rsidRPr="0039712C">
        <w:t>9.3. Стороны принимают на себя обязательства немедленно извещать друг друга в случае изменения реквизитов.</w:t>
      </w:r>
    </w:p>
    <w:p w:rsidR="00DF0483" w:rsidRPr="0039712C" w:rsidRDefault="00DF0483" w:rsidP="00E41FEF">
      <w:pPr>
        <w:ind w:firstLine="708"/>
        <w:jc w:val="both"/>
      </w:pPr>
    </w:p>
    <w:p w:rsidR="00DF0483" w:rsidRPr="0039712C" w:rsidRDefault="00DF0483" w:rsidP="00E41FEF">
      <w:pPr>
        <w:ind w:firstLine="708"/>
        <w:jc w:val="both"/>
      </w:pPr>
    </w:p>
    <w:p w:rsidR="00DF0483" w:rsidRPr="0039712C" w:rsidRDefault="00DF0483" w:rsidP="00E41FEF">
      <w:pPr>
        <w:ind w:firstLine="708"/>
        <w:jc w:val="center"/>
      </w:pPr>
      <w:r w:rsidRPr="0039712C">
        <w:t>10. ЗАКЛЮЧИТЕЛЬНЫЕ ПОЛОЖЕНИЯ.</w:t>
      </w:r>
    </w:p>
    <w:p w:rsidR="00DF0483" w:rsidRPr="0039712C" w:rsidRDefault="00DF0483" w:rsidP="00E41FEF">
      <w:pPr>
        <w:ind w:firstLine="708"/>
        <w:jc w:val="both"/>
      </w:pPr>
    </w:p>
    <w:p w:rsidR="00DF0483" w:rsidRPr="002A71C1" w:rsidRDefault="00DF0483" w:rsidP="002A71C1">
      <w:pPr>
        <w:jc w:val="both"/>
        <w:rPr>
          <w:sz w:val="22"/>
          <w:szCs w:val="22"/>
        </w:rPr>
      </w:pPr>
    </w:p>
    <w:p w:rsidR="00DF0483" w:rsidRPr="002A71C1" w:rsidRDefault="00DF0483" w:rsidP="002A71C1">
      <w:pPr>
        <w:ind w:left="708" w:firstLine="708"/>
        <w:jc w:val="both"/>
      </w:pPr>
      <w:r>
        <w:t xml:space="preserve"> К настоящему договору </w:t>
      </w:r>
      <w:r w:rsidRPr="002A71C1">
        <w:t>прилагаются:</w:t>
      </w:r>
    </w:p>
    <w:p w:rsidR="00DF0483" w:rsidRPr="002A71C1" w:rsidRDefault="00DF0483" w:rsidP="002A71C1">
      <w:pPr>
        <w:ind w:firstLine="708"/>
        <w:jc w:val="both"/>
      </w:pPr>
      <w:r>
        <w:t xml:space="preserve">1. Календарный план </w:t>
      </w:r>
      <w:r w:rsidRPr="002A71C1">
        <w:t xml:space="preserve"> </w:t>
      </w:r>
      <w:r w:rsidRPr="002A71C1">
        <w:tab/>
      </w:r>
      <w:r w:rsidRPr="002A71C1">
        <w:tab/>
      </w:r>
      <w:r w:rsidRPr="002A71C1">
        <w:tab/>
      </w:r>
      <w:r w:rsidRPr="002A71C1">
        <w:tab/>
      </w:r>
      <w:r w:rsidRPr="002A71C1">
        <w:tab/>
      </w:r>
      <w:r>
        <w:tab/>
      </w:r>
      <w:r w:rsidRPr="002A71C1">
        <w:t>- приложение №</w:t>
      </w:r>
      <w:r>
        <w:t xml:space="preserve"> 1.</w:t>
      </w:r>
    </w:p>
    <w:p w:rsidR="00DF0483" w:rsidRPr="002A71C1" w:rsidRDefault="00DF0483" w:rsidP="002A71C1">
      <w:pPr>
        <w:ind w:firstLine="708"/>
        <w:jc w:val="both"/>
      </w:pPr>
      <w:r>
        <w:t xml:space="preserve">2. Смета </w:t>
      </w:r>
      <w:r w:rsidRPr="002A71C1">
        <w:t xml:space="preserve"> </w:t>
      </w:r>
      <w:r w:rsidRPr="002A71C1">
        <w:tab/>
      </w:r>
      <w:r w:rsidRPr="002A71C1">
        <w:tab/>
      </w:r>
      <w:r w:rsidRPr="002A71C1">
        <w:tab/>
      </w:r>
      <w:r w:rsidRPr="002A71C1">
        <w:tab/>
      </w:r>
      <w:r w:rsidRPr="002A71C1">
        <w:tab/>
      </w:r>
      <w:r w:rsidRPr="002A71C1">
        <w:tab/>
      </w:r>
      <w:r w:rsidRPr="002A71C1">
        <w:tab/>
      </w:r>
      <w:r>
        <w:tab/>
      </w:r>
      <w:r w:rsidRPr="002A71C1">
        <w:t xml:space="preserve">- приложение № </w:t>
      </w:r>
      <w:r>
        <w:t>2</w:t>
      </w:r>
      <w:r w:rsidRPr="002A71C1">
        <w:t>.</w:t>
      </w:r>
    </w:p>
    <w:p w:rsidR="00DF0483" w:rsidRPr="002A71C1" w:rsidRDefault="00DF0483" w:rsidP="002A71C1">
      <w:pPr>
        <w:ind w:firstLine="708"/>
        <w:jc w:val="both"/>
      </w:pPr>
      <w:r>
        <w:t>3</w:t>
      </w:r>
      <w:r w:rsidRPr="002A71C1">
        <w:t>. Техническое задание</w:t>
      </w:r>
      <w:r w:rsidRPr="002A71C1">
        <w:tab/>
      </w:r>
      <w:r w:rsidRPr="002A71C1">
        <w:tab/>
      </w:r>
      <w:r w:rsidRPr="002A71C1">
        <w:tab/>
      </w:r>
      <w:r w:rsidRPr="002A71C1">
        <w:tab/>
      </w:r>
      <w:r w:rsidRPr="002A71C1">
        <w:tab/>
      </w:r>
      <w:r w:rsidRPr="002A71C1">
        <w:tab/>
        <w:t xml:space="preserve">- приложение № </w:t>
      </w:r>
      <w:r>
        <w:t>3</w:t>
      </w:r>
      <w:r w:rsidRPr="002A71C1">
        <w:t>.</w:t>
      </w:r>
    </w:p>
    <w:p w:rsidR="00DF0483" w:rsidRPr="0039712C" w:rsidRDefault="00DF0483" w:rsidP="002A71C1">
      <w:pPr>
        <w:jc w:val="both"/>
      </w:pPr>
    </w:p>
    <w:tbl>
      <w:tblPr>
        <w:tblW w:w="0" w:type="auto"/>
        <w:tblInd w:w="-106" w:type="dxa"/>
        <w:tblLook w:val="01E0"/>
      </w:tblPr>
      <w:tblGrid>
        <w:gridCol w:w="4785"/>
        <w:gridCol w:w="4785"/>
      </w:tblGrid>
      <w:tr w:rsidR="00DF0483" w:rsidRPr="0039712C">
        <w:tc>
          <w:tcPr>
            <w:tcW w:w="4785" w:type="dxa"/>
          </w:tcPr>
          <w:p w:rsidR="00DF0483" w:rsidRPr="0039712C" w:rsidRDefault="00DF0483" w:rsidP="00621BD3"/>
        </w:tc>
        <w:tc>
          <w:tcPr>
            <w:tcW w:w="4785" w:type="dxa"/>
          </w:tcPr>
          <w:p w:rsidR="00DF0483" w:rsidRPr="0039712C" w:rsidRDefault="00DF0483" w:rsidP="00621BD3">
            <w:pPr>
              <w:ind w:firstLine="795"/>
              <w:jc w:val="both"/>
            </w:pPr>
          </w:p>
        </w:tc>
      </w:tr>
      <w:tr w:rsidR="00DF0483" w:rsidRPr="0039712C">
        <w:tc>
          <w:tcPr>
            <w:tcW w:w="4785" w:type="dxa"/>
          </w:tcPr>
          <w:p w:rsidR="00DF0483" w:rsidRDefault="00DF0483" w:rsidP="00621BD3">
            <w:pPr>
              <w:ind w:firstLine="795"/>
              <w:jc w:val="both"/>
              <w:rPr>
                <w:b/>
                <w:bCs/>
              </w:rPr>
            </w:pPr>
            <w:r w:rsidRPr="006F52F7">
              <w:rPr>
                <w:b/>
                <w:bCs/>
              </w:rPr>
              <w:t xml:space="preserve">ЗАКАЗЧИК: </w:t>
            </w:r>
          </w:p>
          <w:p w:rsidR="00DF0483" w:rsidRPr="006F52F7" w:rsidRDefault="00DF0483" w:rsidP="00621BD3">
            <w:pPr>
              <w:ind w:firstLine="795"/>
              <w:jc w:val="both"/>
              <w:rPr>
                <w:b/>
                <w:bCs/>
              </w:rPr>
            </w:pPr>
            <w:r w:rsidRPr="006F52F7">
              <w:rPr>
                <w:b/>
                <w:bCs/>
              </w:rPr>
              <w:t>ФГУП «РФЯЦ-ВНИИЭФ»</w:t>
            </w:r>
          </w:p>
          <w:p w:rsidR="00DF0483" w:rsidRDefault="00DF0483" w:rsidP="00621BD3">
            <w:pPr>
              <w:ind w:firstLine="795"/>
              <w:jc w:val="both"/>
            </w:pPr>
          </w:p>
          <w:p w:rsidR="00DF0483" w:rsidRPr="0039712C" w:rsidRDefault="00DF0483" w:rsidP="00621BD3">
            <w:pPr>
              <w:ind w:firstLine="795"/>
              <w:jc w:val="both"/>
            </w:pPr>
            <w:r w:rsidRPr="0039712C">
              <w:t>Заместитель директора</w:t>
            </w:r>
          </w:p>
          <w:p w:rsidR="00DF0483" w:rsidRPr="0039712C" w:rsidRDefault="00DF0483" w:rsidP="00621BD3">
            <w:pPr>
              <w:ind w:firstLine="795"/>
              <w:jc w:val="both"/>
            </w:pPr>
            <w:r>
              <w:t>п</w:t>
            </w:r>
            <w:r w:rsidRPr="0039712C">
              <w:t xml:space="preserve">о </w:t>
            </w:r>
            <w:r>
              <w:t>капитальному строительству</w:t>
            </w:r>
          </w:p>
          <w:p w:rsidR="00DF0483" w:rsidRPr="0039712C" w:rsidRDefault="00DF0483" w:rsidP="00621BD3">
            <w:pPr>
              <w:ind w:firstLine="795"/>
              <w:jc w:val="both"/>
            </w:pPr>
          </w:p>
          <w:p w:rsidR="00DF0483" w:rsidRDefault="00DF0483" w:rsidP="00621BD3">
            <w:pPr>
              <w:ind w:firstLine="795"/>
              <w:jc w:val="both"/>
            </w:pPr>
          </w:p>
          <w:p w:rsidR="00DF0483" w:rsidRPr="0039712C" w:rsidRDefault="00DF0483" w:rsidP="00C957E2">
            <w:pPr>
              <w:ind w:firstLine="795"/>
              <w:jc w:val="both"/>
            </w:pPr>
            <w:r>
              <w:t>___________</w:t>
            </w:r>
            <w:r w:rsidRPr="0039712C">
              <w:t xml:space="preserve">_____ </w:t>
            </w:r>
            <w:r>
              <w:t>С.Н. Колесников</w:t>
            </w:r>
          </w:p>
        </w:tc>
        <w:tc>
          <w:tcPr>
            <w:tcW w:w="4785" w:type="dxa"/>
          </w:tcPr>
          <w:p w:rsidR="00DF0483" w:rsidRDefault="00DF0483" w:rsidP="00621BD3">
            <w:pPr>
              <w:ind w:firstLine="885"/>
              <w:jc w:val="both"/>
              <w:rPr>
                <w:b/>
                <w:bCs/>
              </w:rPr>
            </w:pPr>
            <w:r w:rsidRPr="006F52F7">
              <w:rPr>
                <w:b/>
                <w:bCs/>
              </w:rPr>
              <w:t xml:space="preserve">ИСПОЛНИТЕЛЬ: </w:t>
            </w:r>
          </w:p>
          <w:p w:rsidR="00DF0483" w:rsidRPr="006F52F7" w:rsidRDefault="00DF0483" w:rsidP="00621BD3">
            <w:pPr>
              <w:ind w:firstLine="885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</w:t>
            </w:r>
          </w:p>
          <w:p w:rsidR="00DF0483" w:rsidRDefault="00DF0483" w:rsidP="00621BD3">
            <w:pPr>
              <w:ind w:firstLine="885"/>
              <w:jc w:val="both"/>
            </w:pPr>
          </w:p>
          <w:p w:rsidR="00DF0483" w:rsidRPr="0039712C" w:rsidRDefault="00DF0483" w:rsidP="00621BD3">
            <w:pPr>
              <w:ind w:firstLine="885"/>
              <w:jc w:val="both"/>
            </w:pPr>
            <w:r w:rsidRPr="0039712C">
              <w:t>Генеральный директор</w:t>
            </w:r>
          </w:p>
          <w:p w:rsidR="00DF0483" w:rsidRPr="0039712C" w:rsidRDefault="00DF0483" w:rsidP="00621BD3">
            <w:pPr>
              <w:ind w:firstLine="795"/>
              <w:jc w:val="both"/>
            </w:pPr>
          </w:p>
          <w:p w:rsidR="00DF0483" w:rsidRPr="0039712C" w:rsidRDefault="00DF0483" w:rsidP="00621BD3">
            <w:pPr>
              <w:ind w:firstLine="795"/>
              <w:jc w:val="both"/>
            </w:pPr>
          </w:p>
          <w:p w:rsidR="00DF0483" w:rsidRDefault="00DF0483" w:rsidP="00621BD3">
            <w:pPr>
              <w:ind w:firstLine="885"/>
              <w:jc w:val="both"/>
            </w:pPr>
          </w:p>
          <w:p w:rsidR="00DF0483" w:rsidRPr="0039712C" w:rsidRDefault="00DF0483" w:rsidP="00621BD3">
            <w:pPr>
              <w:ind w:firstLine="885"/>
              <w:jc w:val="both"/>
            </w:pPr>
            <w:r w:rsidRPr="0039712C">
              <w:t xml:space="preserve">_________________ </w:t>
            </w:r>
            <w:r>
              <w:t>__________</w:t>
            </w:r>
          </w:p>
        </w:tc>
      </w:tr>
      <w:tr w:rsidR="00DF0483" w:rsidRPr="0039712C">
        <w:tc>
          <w:tcPr>
            <w:tcW w:w="4785" w:type="dxa"/>
          </w:tcPr>
          <w:p w:rsidR="00DF0483" w:rsidRPr="0039712C" w:rsidRDefault="00DF0483" w:rsidP="00621BD3">
            <w:pPr>
              <w:jc w:val="both"/>
            </w:pPr>
          </w:p>
        </w:tc>
        <w:tc>
          <w:tcPr>
            <w:tcW w:w="4785" w:type="dxa"/>
          </w:tcPr>
          <w:p w:rsidR="00DF0483" w:rsidRPr="00B6088D" w:rsidRDefault="00DF0483" w:rsidP="00621BD3">
            <w:pPr>
              <w:ind w:firstLine="795"/>
              <w:jc w:val="both"/>
              <w:rPr>
                <w:sz w:val="18"/>
                <w:szCs w:val="18"/>
              </w:rPr>
            </w:pPr>
            <w:r>
              <w:t xml:space="preserve">                                     </w:t>
            </w:r>
            <w:r>
              <w:rPr>
                <w:sz w:val="18"/>
                <w:szCs w:val="18"/>
              </w:rPr>
              <w:t>(Ф.И.О)</w:t>
            </w:r>
          </w:p>
        </w:tc>
      </w:tr>
    </w:tbl>
    <w:p w:rsidR="00DF0483" w:rsidRDefault="00DF0483" w:rsidP="00E41FEF"/>
    <w:p w:rsidR="00DF0483" w:rsidRPr="00E41FEF" w:rsidRDefault="00DF0483" w:rsidP="00E41FEF"/>
    <w:sectPr w:rsidR="00DF0483" w:rsidRPr="00E41FEF" w:rsidSect="0092377D">
      <w:headerReference w:type="default" r:id="rId9"/>
      <w:footerReference w:type="default" r:id="rId10"/>
      <w:footerReference w:type="first" r:id="rId11"/>
      <w:pgSz w:w="11906" w:h="16838"/>
      <w:pgMar w:top="545" w:right="707" w:bottom="993" w:left="1134" w:header="426" w:footer="20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483" w:rsidRDefault="00DF0483" w:rsidP="00D56E1B">
      <w:r>
        <w:separator/>
      </w:r>
    </w:p>
  </w:endnote>
  <w:endnote w:type="continuationSeparator" w:id="1">
    <w:p w:rsidR="00DF0483" w:rsidRDefault="00DF0483" w:rsidP="00D56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483" w:rsidRPr="007E51FE" w:rsidRDefault="00DF0483" w:rsidP="007E51FE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483" w:rsidRPr="0092377D" w:rsidRDefault="00DF0483" w:rsidP="0092377D">
    <w:pPr>
      <w:pStyle w:val="Footer"/>
      <w:jc w:val="center"/>
      <w:rPr>
        <w:i/>
        <w:iCs/>
        <w:color w:val="FF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483" w:rsidRDefault="00DF0483" w:rsidP="00D56E1B">
      <w:r>
        <w:separator/>
      </w:r>
    </w:p>
  </w:footnote>
  <w:footnote w:type="continuationSeparator" w:id="1">
    <w:p w:rsidR="00DF0483" w:rsidRDefault="00DF0483" w:rsidP="00D56E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483" w:rsidRPr="007E51FE" w:rsidRDefault="00DF0483">
    <w:pPr>
      <w:pStyle w:val="Header"/>
      <w:jc w:val="right"/>
      <w:rPr>
        <w:i/>
        <w:iCs/>
      </w:rPr>
    </w:pPr>
    <w:r w:rsidRPr="007E51FE">
      <w:rPr>
        <w:i/>
        <w:iCs/>
        <w:sz w:val="20"/>
        <w:szCs w:val="20"/>
      </w:rPr>
      <w:t xml:space="preserve">Лист № </w:t>
    </w:r>
    <w:r w:rsidRPr="007E51FE">
      <w:rPr>
        <w:i/>
        <w:iCs/>
        <w:sz w:val="22"/>
        <w:szCs w:val="22"/>
      </w:rPr>
      <w:fldChar w:fldCharType="begin"/>
    </w:r>
    <w:r w:rsidRPr="007E51FE">
      <w:rPr>
        <w:i/>
        <w:iCs/>
        <w:sz w:val="22"/>
        <w:szCs w:val="22"/>
      </w:rPr>
      <w:instrText>PAGE   \* MERGEFORMAT</w:instrText>
    </w:r>
    <w:r w:rsidRPr="007E51FE">
      <w:rPr>
        <w:i/>
        <w:iCs/>
        <w:sz w:val="22"/>
        <w:szCs w:val="22"/>
      </w:rPr>
      <w:fldChar w:fldCharType="separate"/>
    </w:r>
    <w:r>
      <w:rPr>
        <w:i/>
        <w:iCs/>
        <w:noProof/>
        <w:sz w:val="22"/>
        <w:szCs w:val="22"/>
      </w:rPr>
      <w:t>2</w:t>
    </w:r>
    <w:r w:rsidRPr="007E51FE">
      <w:rPr>
        <w:i/>
        <w:iCs/>
        <w:sz w:val="22"/>
        <w:szCs w:val="22"/>
      </w:rPr>
      <w:fldChar w:fldCharType="end"/>
    </w:r>
    <w:r w:rsidRPr="007E51FE">
      <w:rPr>
        <w:i/>
        <w:iCs/>
        <w:sz w:val="20"/>
        <w:szCs w:val="20"/>
      </w:rPr>
      <w:t xml:space="preserve"> договора № </w:t>
    </w:r>
    <w:r>
      <w:rPr>
        <w:i/>
        <w:iCs/>
        <w:sz w:val="20"/>
        <w:szCs w:val="20"/>
      </w:rPr>
      <w:t>____________</w:t>
    </w:r>
    <w:r w:rsidRPr="007E51FE">
      <w:rPr>
        <w:i/>
        <w:iCs/>
        <w:sz w:val="20"/>
        <w:szCs w:val="20"/>
      </w:rPr>
      <w:t xml:space="preserve">   от ___.___.201</w:t>
    </w:r>
    <w:r>
      <w:rPr>
        <w:i/>
        <w:iCs/>
        <w:sz w:val="20"/>
        <w:szCs w:val="20"/>
      </w:rPr>
      <w:t>3</w:t>
    </w:r>
    <w:r w:rsidRPr="007E51FE">
      <w:rPr>
        <w:i/>
        <w:iCs/>
        <w:sz w:val="20"/>
        <w:szCs w:val="20"/>
      </w:rPr>
      <w:t>. г</w:t>
    </w:r>
    <w:r>
      <w:rPr>
        <w:i/>
        <w:iCs/>
        <w:sz w:val="20"/>
        <w:szCs w:val="20"/>
      </w:rPr>
      <w:t>.</w:t>
    </w:r>
  </w:p>
  <w:p w:rsidR="00DF0483" w:rsidRDefault="00DF048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F55"/>
    <w:multiLevelType w:val="multilevel"/>
    <w:tmpl w:val="5BC27F7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8242EB2"/>
    <w:multiLevelType w:val="singleLevel"/>
    <w:tmpl w:val="3732C3B6"/>
    <w:lvl w:ilvl="0">
      <w:start w:val="1"/>
      <w:numFmt w:val="decimal"/>
      <w:lvlText w:val="6.%1."/>
      <w:legacy w:legacy="1" w:legacySpace="0" w:legacyIndent="442"/>
      <w:lvlJc w:val="left"/>
      <w:rPr>
        <w:rFonts w:ascii="Times New Roman" w:hAnsi="Times New Roman" w:hint="default"/>
      </w:rPr>
    </w:lvl>
  </w:abstractNum>
  <w:abstractNum w:abstractNumId="2">
    <w:nsid w:val="37125DE8"/>
    <w:multiLevelType w:val="hybridMultilevel"/>
    <w:tmpl w:val="DEE0F620"/>
    <w:lvl w:ilvl="0" w:tplc="04190001">
      <w:start w:val="1"/>
      <w:numFmt w:val="bullet"/>
      <w:lvlText w:val=""/>
      <w:lvlJc w:val="left"/>
      <w:pPr>
        <w:tabs>
          <w:tab w:val="num" w:pos="1490"/>
        </w:tabs>
        <w:ind w:left="14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cs="Wingdings" w:hint="default"/>
      </w:rPr>
    </w:lvl>
  </w:abstractNum>
  <w:abstractNum w:abstractNumId="3">
    <w:nsid w:val="3B020302"/>
    <w:multiLevelType w:val="singleLevel"/>
    <w:tmpl w:val="3D3C9EE6"/>
    <w:lvl w:ilvl="0">
      <w:start w:val="1"/>
      <w:numFmt w:val="decimal"/>
      <w:lvlText w:val="5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4">
    <w:nsid w:val="44483059"/>
    <w:multiLevelType w:val="singleLevel"/>
    <w:tmpl w:val="E6108B88"/>
    <w:lvl w:ilvl="0">
      <w:start w:val="3"/>
      <w:numFmt w:val="decimal"/>
      <w:lvlText w:val="4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5">
    <w:nsid w:val="55642801"/>
    <w:multiLevelType w:val="multilevel"/>
    <w:tmpl w:val="C8CA75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6205353A"/>
    <w:multiLevelType w:val="multilevel"/>
    <w:tmpl w:val="9696668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696C219D"/>
    <w:multiLevelType w:val="singleLevel"/>
    <w:tmpl w:val="6D469F58"/>
    <w:lvl w:ilvl="0">
      <w:start w:val="1"/>
      <w:numFmt w:val="decimal"/>
      <w:lvlText w:val="7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8">
    <w:nsid w:val="6F974CBC"/>
    <w:multiLevelType w:val="hybridMultilevel"/>
    <w:tmpl w:val="C37AB9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50D5"/>
    <w:rsid w:val="0001673E"/>
    <w:rsid w:val="000257A7"/>
    <w:rsid w:val="00027465"/>
    <w:rsid w:val="00036096"/>
    <w:rsid w:val="000526AD"/>
    <w:rsid w:val="000701C5"/>
    <w:rsid w:val="000765CA"/>
    <w:rsid w:val="000B2511"/>
    <w:rsid w:val="000B6A7C"/>
    <w:rsid w:val="000E4276"/>
    <w:rsid w:val="00101E31"/>
    <w:rsid w:val="001277AB"/>
    <w:rsid w:val="0014745C"/>
    <w:rsid w:val="00170DD1"/>
    <w:rsid w:val="001750D5"/>
    <w:rsid w:val="00193323"/>
    <w:rsid w:val="001D5193"/>
    <w:rsid w:val="001F1570"/>
    <w:rsid w:val="001F6D60"/>
    <w:rsid w:val="002042BD"/>
    <w:rsid w:val="00207AC1"/>
    <w:rsid w:val="002122CA"/>
    <w:rsid w:val="002129DC"/>
    <w:rsid w:val="00223453"/>
    <w:rsid w:val="002246B7"/>
    <w:rsid w:val="00231889"/>
    <w:rsid w:val="002378B1"/>
    <w:rsid w:val="0024121F"/>
    <w:rsid w:val="00242FD3"/>
    <w:rsid w:val="00265BA7"/>
    <w:rsid w:val="00272657"/>
    <w:rsid w:val="00284AB5"/>
    <w:rsid w:val="002872A6"/>
    <w:rsid w:val="002908F4"/>
    <w:rsid w:val="002936ED"/>
    <w:rsid w:val="002A5B09"/>
    <w:rsid w:val="002A71C1"/>
    <w:rsid w:val="002C71BE"/>
    <w:rsid w:val="002D5E1A"/>
    <w:rsid w:val="002E420E"/>
    <w:rsid w:val="00333E63"/>
    <w:rsid w:val="00357F49"/>
    <w:rsid w:val="0038563F"/>
    <w:rsid w:val="0039600E"/>
    <w:rsid w:val="0039712C"/>
    <w:rsid w:val="003A0CBE"/>
    <w:rsid w:val="003A7A4D"/>
    <w:rsid w:val="003B1BE6"/>
    <w:rsid w:val="003B2C63"/>
    <w:rsid w:val="003B5057"/>
    <w:rsid w:val="003C7A6C"/>
    <w:rsid w:val="003D71ED"/>
    <w:rsid w:val="003F56F4"/>
    <w:rsid w:val="0041574E"/>
    <w:rsid w:val="00431D62"/>
    <w:rsid w:val="00436203"/>
    <w:rsid w:val="00445FDA"/>
    <w:rsid w:val="00487214"/>
    <w:rsid w:val="004A498D"/>
    <w:rsid w:val="004B5960"/>
    <w:rsid w:val="004C304D"/>
    <w:rsid w:val="004D4E45"/>
    <w:rsid w:val="004E30AD"/>
    <w:rsid w:val="00502E88"/>
    <w:rsid w:val="00503141"/>
    <w:rsid w:val="00514864"/>
    <w:rsid w:val="0053560D"/>
    <w:rsid w:val="005641C5"/>
    <w:rsid w:val="00596E00"/>
    <w:rsid w:val="005A3CF3"/>
    <w:rsid w:val="005A6927"/>
    <w:rsid w:val="005B6C21"/>
    <w:rsid w:val="005D26A3"/>
    <w:rsid w:val="00621BD3"/>
    <w:rsid w:val="006332D3"/>
    <w:rsid w:val="0065011A"/>
    <w:rsid w:val="00674509"/>
    <w:rsid w:val="00696E11"/>
    <w:rsid w:val="006A4D74"/>
    <w:rsid w:val="006A7D58"/>
    <w:rsid w:val="006B2046"/>
    <w:rsid w:val="006D1931"/>
    <w:rsid w:val="006E7467"/>
    <w:rsid w:val="006F5282"/>
    <w:rsid w:val="006F52F7"/>
    <w:rsid w:val="007034F5"/>
    <w:rsid w:val="00705D15"/>
    <w:rsid w:val="00734039"/>
    <w:rsid w:val="00740A1F"/>
    <w:rsid w:val="0075255B"/>
    <w:rsid w:val="00770D5B"/>
    <w:rsid w:val="00771EAB"/>
    <w:rsid w:val="007822EF"/>
    <w:rsid w:val="007B6906"/>
    <w:rsid w:val="007D5E9D"/>
    <w:rsid w:val="007E51FE"/>
    <w:rsid w:val="007E6B9B"/>
    <w:rsid w:val="007E6FB3"/>
    <w:rsid w:val="007F2ED8"/>
    <w:rsid w:val="007F6D3C"/>
    <w:rsid w:val="008012CD"/>
    <w:rsid w:val="0080562D"/>
    <w:rsid w:val="008233A5"/>
    <w:rsid w:val="0082526B"/>
    <w:rsid w:val="00832530"/>
    <w:rsid w:val="00836554"/>
    <w:rsid w:val="00843CFE"/>
    <w:rsid w:val="008606EC"/>
    <w:rsid w:val="008939F7"/>
    <w:rsid w:val="008947DC"/>
    <w:rsid w:val="008B3034"/>
    <w:rsid w:val="008D0E34"/>
    <w:rsid w:val="008F776B"/>
    <w:rsid w:val="009022A7"/>
    <w:rsid w:val="009048F5"/>
    <w:rsid w:val="00922042"/>
    <w:rsid w:val="0092377D"/>
    <w:rsid w:val="00930226"/>
    <w:rsid w:val="00932144"/>
    <w:rsid w:val="009377FC"/>
    <w:rsid w:val="00946104"/>
    <w:rsid w:val="00953E89"/>
    <w:rsid w:val="009B340E"/>
    <w:rsid w:val="009E60EC"/>
    <w:rsid w:val="00A0626C"/>
    <w:rsid w:val="00A113E3"/>
    <w:rsid w:val="00A35F2D"/>
    <w:rsid w:val="00A5126A"/>
    <w:rsid w:val="00A7509F"/>
    <w:rsid w:val="00A8031A"/>
    <w:rsid w:val="00A935C4"/>
    <w:rsid w:val="00AA0D7B"/>
    <w:rsid w:val="00AB5EEF"/>
    <w:rsid w:val="00AB627A"/>
    <w:rsid w:val="00AB69A0"/>
    <w:rsid w:val="00AC1650"/>
    <w:rsid w:val="00AD5766"/>
    <w:rsid w:val="00AE47F5"/>
    <w:rsid w:val="00B3060F"/>
    <w:rsid w:val="00B32433"/>
    <w:rsid w:val="00B32B37"/>
    <w:rsid w:val="00B4270C"/>
    <w:rsid w:val="00B472CB"/>
    <w:rsid w:val="00B5668A"/>
    <w:rsid w:val="00B6088D"/>
    <w:rsid w:val="00B71618"/>
    <w:rsid w:val="00B81FFE"/>
    <w:rsid w:val="00BA3F6D"/>
    <w:rsid w:val="00BC2BFC"/>
    <w:rsid w:val="00BC3315"/>
    <w:rsid w:val="00BD2B5A"/>
    <w:rsid w:val="00C1617E"/>
    <w:rsid w:val="00C22620"/>
    <w:rsid w:val="00C22909"/>
    <w:rsid w:val="00C23E70"/>
    <w:rsid w:val="00C272D6"/>
    <w:rsid w:val="00C304E1"/>
    <w:rsid w:val="00C32989"/>
    <w:rsid w:val="00C366F1"/>
    <w:rsid w:val="00C430A0"/>
    <w:rsid w:val="00C56B8D"/>
    <w:rsid w:val="00C731AE"/>
    <w:rsid w:val="00C864F8"/>
    <w:rsid w:val="00C957E2"/>
    <w:rsid w:val="00CC0989"/>
    <w:rsid w:val="00CC4BA5"/>
    <w:rsid w:val="00CC73D6"/>
    <w:rsid w:val="00CE7CD2"/>
    <w:rsid w:val="00D24D54"/>
    <w:rsid w:val="00D34363"/>
    <w:rsid w:val="00D40891"/>
    <w:rsid w:val="00D541E8"/>
    <w:rsid w:val="00D5549D"/>
    <w:rsid w:val="00D56E1B"/>
    <w:rsid w:val="00D63C9B"/>
    <w:rsid w:val="00D643A0"/>
    <w:rsid w:val="00D742D7"/>
    <w:rsid w:val="00D81504"/>
    <w:rsid w:val="00D95416"/>
    <w:rsid w:val="00DA6727"/>
    <w:rsid w:val="00DC69BB"/>
    <w:rsid w:val="00DE0823"/>
    <w:rsid w:val="00DE24B4"/>
    <w:rsid w:val="00DF02A8"/>
    <w:rsid w:val="00DF0483"/>
    <w:rsid w:val="00E346B2"/>
    <w:rsid w:val="00E41C4A"/>
    <w:rsid w:val="00E41FEF"/>
    <w:rsid w:val="00E636DB"/>
    <w:rsid w:val="00E75D61"/>
    <w:rsid w:val="00E77E2C"/>
    <w:rsid w:val="00E94959"/>
    <w:rsid w:val="00EC07C4"/>
    <w:rsid w:val="00EC5722"/>
    <w:rsid w:val="00EC613A"/>
    <w:rsid w:val="00EC6BAF"/>
    <w:rsid w:val="00ED76F6"/>
    <w:rsid w:val="00EE5705"/>
    <w:rsid w:val="00F03146"/>
    <w:rsid w:val="00F3045C"/>
    <w:rsid w:val="00F5641B"/>
    <w:rsid w:val="00F64BD1"/>
    <w:rsid w:val="00F870D3"/>
    <w:rsid w:val="00FA1109"/>
    <w:rsid w:val="00FA1B1C"/>
    <w:rsid w:val="00FB15D9"/>
    <w:rsid w:val="00FD7393"/>
    <w:rsid w:val="00FF6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EA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41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1C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D56E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56E1B"/>
  </w:style>
  <w:style w:type="paragraph" w:styleId="Footer">
    <w:name w:val="footer"/>
    <w:basedOn w:val="Normal"/>
    <w:link w:val="FooterChar"/>
    <w:uiPriority w:val="99"/>
    <w:rsid w:val="00D56E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56E1B"/>
  </w:style>
  <w:style w:type="character" w:styleId="Hyperlink">
    <w:name w:val="Hyperlink"/>
    <w:basedOn w:val="DefaultParagraphFont"/>
    <w:uiPriority w:val="99"/>
    <w:rsid w:val="007E6FB3"/>
    <w:rPr>
      <w:color w:val="0000FF"/>
      <w:u w:val="single"/>
    </w:rPr>
  </w:style>
  <w:style w:type="character" w:styleId="PageNumber">
    <w:name w:val="page number"/>
    <w:basedOn w:val="DefaultParagraphFont"/>
    <w:uiPriority w:val="99"/>
    <w:rsid w:val="00AD57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576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vang@avangard.vniief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________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326</TotalTime>
  <Pages>5</Pages>
  <Words>2118</Words>
  <Characters>12079</Characters>
  <Application>Microsoft Office Outlook</Application>
  <DocSecurity>0</DocSecurity>
  <Lines>0</Lines>
  <Paragraphs>0</Paragraphs>
  <ScaleCrop>false</ScaleCrop>
  <Company>Саров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Ершова Ася Евгеньевна</dc:creator>
  <cp:keywords/>
  <dc:description/>
  <cp:lastModifiedBy>Тягельская</cp:lastModifiedBy>
  <cp:revision>22</cp:revision>
  <cp:lastPrinted>2013-11-13T17:50:00Z</cp:lastPrinted>
  <dcterms:created xsi:type="dcterms:W3CDTF">2012-11-02T17:36:00Z</dcterms:created>
  <dcterms:modified xsi:type="dcterms:W3CDTF">2013-11-25T05:38:00Z</dcterms:modified>
</cp:coreProperties>
</file>