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7B29C9" w:rsidRPr="005942D4">
        <w:tc>
          <w:tcPr>
            <w:tcW w:w="4001" w:type="dxa"/>
            <w:gridSpan w:val="2"/>
          </w:tcPr>
          <w:p w:rsidR="007B29C9" w:rsidRPr="005942D4" w:rsidRDefault="007B29C9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7B29C9" w:rsidRPr="005942D4" w:rsidRDefault="007B29C9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B29C9" w:rsidRPr="005942D4" w:rsidRDefault="007B29C9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7B29C9" w:rsidRPr="005942D4">
        <w:tc>
          <w:tcPr>
            <w:tcW w:w="4140" w:type="dxa"/>
            <w:gridSpan w:val="3"/>
          </w:tcPr>
          <w:p w:rsidR="007B29C9" w:rsidRPr="005942D4" w:rsidRDefault="007B29C9" w:rsidP="00C4519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7B29C9" w:rsidRPr="005942D4" w:rsidRDefault="007B29C9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B29C9" w:rsidRPr="005942D4" w:rsidRDefault="007B29C9" w:rsidP="00C4519B">
            <w:pPr>
              <w:snapToGrid w:val="0"/>
              <w:spacing w:beforeAutospacing="1" w:afterAutospacing="1"/>
            </w:pPr>
            <w:r w:rsidRPr="005942D4">
              <w:rPr>
                <w:lang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7B29C9" w:rsidRPr="005942D4">
        <w:tc>
          <w:tcPr>
            <w:tcW w:w="1971" w:type="dxa"/>
          </w:tcPr>
          <w:p w:rsidR="007B29C9" w:rsidRPr="005942D4" w:rsidRDefault="007B29C9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B29C9" w:rsidRPr="005942D4" w:rsidRDefault="007B29C9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7B29C9" w:rsidRPr="005942D4" w:rsidRDefault="007B29C9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7B29C9" w:rsidRPr="005942D4" w:rsidRDefault="007B29C9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7B29C9" w:rsidRPr="005942D4" w:rsidRDefault="007B29C9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7B29C9" w:rsidRPr="005942D4">
        <w:tc>
          <w:tcPr>
            <w:tcW w:w="1971" w:type="dxa"/>
          </w:tcPr>
          <w:p w:rsidR="007B29C9" w:rsidRPr="005942D4" w:rsidRDefault="007B29C9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B29C9" w:rsidRPr="005942D4" w:rsidRDefault="007B29C9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7B29C9" w:rsidRPr="005942D4" w:rsidRDefault="007B29C9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B29C9" w:rsidRPr="005942D4" w:rsidRDefault="007B29C9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7B29C9" w:rsidRPr="005942D4" w:rsidRDefault="007B29C9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B29C9" w:rsidRPr="005942D4">
        <w:tc>
          <w:tcPr>
            <w:tcW w:w="1971" w:type="dxa"/>
          </w:tcPr>
          <w:p w:rsidR="007B29C9" w:rsidRPr="005942D4" w:rsidRDefault="007B29C9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B29C9" w:rsidRPr="005942D4" w:rsidRDefault="007B29C9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7B29C9" w:rsidRPr="005942D4" w:rsidRDefault="007B29C9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B29C9" w:rsidRPr="005942D4" w:rsidRDefault="007B29C9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7B29C9" w:rsidRPr="005942D4" w:rsidRDefault="007B29C9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B29C9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7B29C9" w:rsidRPr="005942D4" w:rsidRDefault="007B29C9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7B29C9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7B29C9" w:rsidRPr="005942D4" w:rsidRDefault="007B29C9" w:rsidP="00C4519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7B29C9" w:rsidRPr="005942D4">
        <w:trPr>
          <w:gridAfter w:val="3"/>
          <w:wAfter w:w="5847" w:type="dxa"/>
        </w:trPr>
        <w:tc>
          <w:tcPr>
            <w:tcW w:w="1971" w:type="dxa"/>
          </w:tcPr>
          <w:p w:rsidR="007B29C9" w:rsidRPr="005942D4" w:rsidRDefault="007B29C9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B29C9" w:rsidRPr="005942D4" w:rsidRDefault="007B29C9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7B29C9" w:rsidRPr="005942D4">
        <w:trPr>
          <w:gridAfter w:val="3"/>
          <w:wAfter w:w="5847" w:type="dxa"/>
        </w:trPr>
        <w:tc>
          <w:tcPr>
            <w:tcW w:w="1971" w:type="dxa"/>
          </w:tcPr>
          <w:p w:rsidR="007B29C9" w:rsidRPr="005942D4" w:rsidRDefault="007B29C9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B29C9" w:rsidRPr="005942D4" w:rsidRDefault="007B29C9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B29C9" w:rsidRPr="005942D4">
        <w:trPr>
          <w:gridAfter w:val="4"/>
          <w:wAfter w:w="5986" w:type="dxa"/>
        </w:trPr>
        <w:tc>
          <w:tcPr>
            <w:tcW w:w="1971" w:type="dxa"/>
          </w:tcPr>
          <w:p w:rsidR="007B29C9" w:rsidRPr="005942D4" w:rsidRDefault="007B29C9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B29C9" w:rsidRPr="005942D4" w:rsidRDefault="007B29C9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7B29C9" w:rsidRPr="00FC009D" w:rsidRDefault="007B29C9">
      <w:pPr>
        <w:jc w:val="center"/>
        <w:rPr>
          <w:sz w:val="28"/>
          <w:szCs w:val="28"/>
        </w:rPr>
      </w:pPr>
    </w:p>
    <w:p w:rsidR="007B29C9" w:rsidRPr="00FC009D" w:rsidRDefault="007B29C9">
      <w:pPr>
        <w:pStyle w:val="110"/>
        <w:keepNext w:val="0"/>
        <w:rPr>
          <w:sz w:val="28"/>
          <w:szCs w:val="28"/>
        </w:rPr>
      </w:pPr>
    </w:p>
    <w:p w:rsidR="007B29C9" w:rsidRPr="00FC009D" w:rsidRDefault="007B29C9">
      <w:pPr>
        <w:jc w:val="center"/>
        <w:rPr>
          <w:sz w:val="28"/>
          <w:szCs w:val="28"/>
        </w:rPr>
      </w:pPr>
    </w:p>
    <w:p w:rsidR="007B29C9" w:rsidRPr="00FC009D" w:rsidRDefault="007B29C9">
      <w:pPr>
        <w:jc w:val="center"/>
        <w:rPr>
          <w:sz w:val="28"/>
          <w:szCs w:val="28"/>
        </w:rPr>
      </w:pPr>
    </w:p>
    <w:p w:rsidR="007B29C9" w:rsidRPr="00FC009D" w:rsidRDefault="007B29C9">
      <w:pPr>
        <w:jc w:val="center"/>
        <w:rPr>
          <w:sz w:val="28"/>
          <w:szCs w:val="28"/>
        </w:rPr>
      </w:pPr>
    </w:p>
    <w:p w:rsidR="007B29C9" w:rsidRPr="00FC009D" w:rsidRDefault="007B29C9">
      <w:pPr>
        <w:jc w:val="center"/>
        <w:rPr>
          <w:sz w:val="28"/>
          <w:szCs w:val="28"/>
        </w:rPr>
      </w:pPr>
    </w:p>
    <w:p w:rsidR="007B29C9" w:rsidRDefault="007B29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668520"/>
      <w:bookmarkStart w:id="3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7B29C9" w:rsidRPr="00A32094" w:rsidRDefault="007B29C9" w:rsidP="00CA2886">
      <w:pPr>
        <w:jc w:val="center"/>
        <w:rPr>
          <w:sz w:val="28"/>
          <w:szCs w:val="28"/>
        </w:rPr>
      </w:pPr>
      <w:r w:rsidRPr="00A32094">
        <w:rPr>
          <w:sz w:val="28"/>
          <w:szCs w:val="28"/>
        </w:rPr>
        <w:t>для открытого запроса цен в электронной форме на право заключения договора</w:t>
      </w:r>
    </w:p>
    <w:p w:rsidR="007B29C9" w:rsidRPr="00FC009D" w:rsidRDefault="007B29C9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поставку инфракрасных прожекторов </w:t>
      </w:r>
      <w:r>
        <w:rPr>
          <w:spacing w:val="-6"/>
          <w:sz w:val="28"/>
          <w:szCs w:val="28"/>
        </w:rPr>
        <w:t xml:space="preserve"> </w:t>
      </w:r>
    </w:p>
    <w:p w:rsidR="007B29C9" w:rsidRPr="00FC009D" w:rsidRDefault="007B29C9" w:rsidP="00CA2886">
      <w:pPr>
        <w:jc w:val="center"/>
        <w:rPr>
          <w:sz w:val="28"/>
          <w:szCs w:val="28"/>
        </w:rPr>
      </w:pPr>
    </w:p>
    <w:p w:rsidR="007B29C9" w:rsidRPr="00563FFA" w:rsidRDefault="007B29C9" w:rsidP="00A5522E">
      <w:pPr>
        <w:jc w:val="center"/>
        <w:rPr>
          <w:sz w:val="28"/>
          <w:szCs w:val="28"/>
        </w:rPr>
      </w:pPr>
    </w:p>
    <w:p w:rsidR="007B29C9" w:rsidRDefault="007B29C9" w:rsidP="00A5522E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7B29C9" w:rsidRDefault="007B29C9" w:rsidP="00A5522E">
      <w:pPr>
        <w:jc w:val="center"/>
        <w:rPr>
          <w:sz w:val="28"/>
          <w:szCs w:val="28"/>
        </w:rPr>
      </w:pPr>
    </w:p>
    <w:p w:rsidR="007B29C9" w:rsidRDefault="007B29C9" w:rsidP="00A5522E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   </w:t>
      </w:r>
      <w:r w:rsidRPr="00DD7863">
        <w:rPr>
          <w:sz w:val="28"/>
          <w:szCs w:val="28"/>
        </w:rPr>
        <w:t>11</w:t>
      </w:r>
      <w:r w:rsidRPr="00266B57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06.</w:t>
      </w:r>
      <w:r w:rsidRPr="00266B57">
        <w:rPr>
          <w:sz w:val="28"/>
          <w:szCs w:val="28"/>
        </w:rPr>
        <w:t>201</w:t>
      </w:r>
      <w:r>
        <w:rPr>
          <w:sz w:val="28"/>
          <w:szCs w:val="28"/>
        </w:rPr>
        <w:t>5 года          №  770-15/ОЗ-</w:t>
      </w:r>
      <w:r w:rsidRPr="00DD7863">
        <w:rPr>
          <w:sz w:val="28"/>
          <w:szCs w:val="28"/>
        </w:rPr>
        <w:t>195</w:t>
      </w:r>
      <w:r>
        <w:rPr>
          <w:sz w:val="28"/>
          <w:szCs w:val="28"/>
        </w:rPr>
        <w:t>-ЗЦ-Э</w:t>
      </w:r>
    </w:p>
    <w:p w:rsidR="007B29C9" w:rsidRPr="00563FFA" w:rsidRDefault="007B29C9" w:rsidP="00A5522E">
      <w:pPr>
        <w:jc w:val="center"/>
        <w:rPr>
          <w:sz w:val="28"/>
          <w:szCs w:val="28"/>
        </w:rPr>
      </w:pPr>
    </w:p>
    <w:p w:rsidR="007B29C9" w:rsidRPr="00FC009D" w:rsidRDefault="007B29C9" w:rsidP="00CA2886">
      <w:pPr>
        <w:jc w:val="center"/>
        <w:rPr>
          <w:sz w:val="28"/>
          <w:szCs w:val="28"/>
        </w:rPr>
      </w:pPr>
    </w:p>
    <w:p w:rsidR="007B29C9" w:rsidRPr="00FC009D" w:rsidRDefault="007B29C9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7B29C9" w:rsidRPr="00FC009D" w:rsidRDefault="007B29C9" w:rsidP="00CA2886">
      <w:pPr>
        <w:jc w:val="center"/>
        <w:rPr>
          <w:sz w:val="28"/>
          <w:szCs w:val="28"/>
        </w:rPr>
      </w:pPr>
    </w:p>
    <w:p w:rsidR="007B29C9" w:rsidRPr="00FC009D" w:rsidRDefault="007B29C9" w:rsidP="00CA2886">
      <w:pPr>
        <w:jc w:val="center"/>
        <w:rPr>
          <w:sz w:val="28"/>
          <w:szCs w:val="28"/>
        </w:rPr>
      </w:pPr>
    </w:p>
    <w:p w:rsidR="007B29C9" w:rsidRPr="00FC009D" w:rsidRDefault="007B29C9" w:rsidP="00CA2886">
      <w:pPr>
        <w:jc w:val="center"/>
        <w:rPr>
          <w:sz w:val="28"/>
          <w:szCs w:val="28"/>
        </w:rPr>
      </w:pPr>
    </w:p>
    <w:p w:rsidR="007B29C9" w:rsidRPr="00FC009D" w:rsidRDefault="007B29C9" w:rsidP="00CA2886">
      <w:pPr>
        <w:jc w:val="center"/>
        <w:rPr>
          <w:sz w:val="28"/>
          <w:szCs w:val="28"/>
        </w:rPr>
      </w:pPr>
    </w:p>
    <w:p w:rsidR="007B29C9" w:rsidRPr="00FC009D" w:rsidRDefault="007B29C9" w:rsidP="00CA2886">
      <w:pPr>
        <w:jc w:val="center"/>
        <w:rPr>
          <w:sz w:val="28"/>
          <w:szCs w:val="28"/>
        </w:rPr>
      </w:pPr>
    </w:p>
    <w:p w:rsidR="007B29C9" w:rsidRPr="00FC009D" w:rsidRDefault="007B29C9" w:rsidP="00CA2886">
      <w:pPr>
        <w:jc w:val="center"/>
        <w:rPr>
          <w:sz w:val="28"/>
          <w:szCs w:val="28"/>
        </w:rPr>
      </w:pPr>
    </w:p>
    <w:p w:rsidR="007B29C9" w:rsidRPr="00FC009D" w:rsidRDefault="007B29C9" w:rsidP="00CA2886">
      <w:pPr>
        <w:jc w:val="center"/>
        <w:rPr>
          <w:sz w:val="28"/>
          <w:szCs w:val="28"/>
        </w:rPr>
      </w:pPr>
    </w:p>
    <w:p w:rsidR="007B29C9" w:rsidRPr="00FC009D" w:rsidRDefault="007B29C9" w:rsidP="00CA2886">
      <w:pPr>
        <w:jc w:val="center"/>
        <w:rPr>
          <w:sz w:val="28"/>
          <w:szCs w:val="28"/>
        </w:rPr>
      </w:pPr>
    </w:p>
    <w:p w:rsidR="007B29C9" w:rsidRPr="00FC009D" w:rsidRDefault="007B29C9" w:rsidP="00CA2886">
      <w:pPr>
        <w:jc w:val="center"/>
      </w:pPr>
    </w:p>
    <w:p w:rsidR="007B29C9" w:rsidRPr="00FC009D" w:rsidRDefault="007B29C9" w:rsidP="00CA2886">
      <w:pPr>
        <w:pStyle w:val="110"/>
        <w:keepNext w:val="0"/>
        <w:rPr>
          <w:b/>
          <w:bCs/>
          <w:sz w:val="28"/>
          <w:szCs w:val="28"/>
        </w:rPr>
      </w:pPr>
      <w:bookmarkStart w:id="4" w:name="_GoBack"/>
      <w:bookmarkEnd w:id="4"/>
      <w:r w:rsidRPr="00FC009D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7B29C9" w:rsidRPr="00FC009D" w:rsidRDefault="007B29C9" w:rsidP="00CA2886">
      <w:pPr>
        <w:sectPr w:rsidR="007B29C9" w:rsidRPr="00FC009D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7B29C9" w:rsidRPr="00F74A75" w:rsidRDefault="007B29C9" w:rsidP="00C87330">
      <w:pPr>
        <w:pStyle w:val="12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18668521"/>
      <w:r w:rsidRPr="00FC009D">
        <w:rPr>
          <w:b w:val="0"/>
          <w:bCs w:val="0"/>
          <w:sz w:val="28"/>
          <w:szCs w:val="28"/>
        </w:rPr>
        <w:t>СОДЕРЖАНИЕ</w:t>
      </w:r>
      <w:bookmarkEnd w:id="3"/>
      <w:bookmarkEnd w:id="5"/>
      <w:bookmarkEnd w:id="6"/>
      <w:bookmarkEnd w:id="7"/>
    </w:p>
    <w:p w:rsidR="007B29C9" w:rsidRPr="00CF2AAA" w:rsidRDefault="007B29C9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7B29C9" w:rsidRDefault="007B29C9">
      <w:pPr>
        <w:pStyle w:val="TOC1"/>
        <w:rPr>
          <w:rFonts w:ascii="Calibri" w:eastAsia="MS Mincho" w:hAnsi="Calibri"/>
          <w:sz w:val="22"/>
          <w:szCs w:val="22"/>
        </w:rPr>
      </w:pPr>
      <w:r w:rsidRPr="003B1D17">
        <w:fldChar w:fldCharType="begin"/>
      </w:r>
      <w:r w:rsidRPr="003B1D17">
        <w:instrText xml:space="preserve"> TOC \o "1-3" \h \z \u </w:instrText>
      </w:r>
      <w:r w:rsidRPr="003B1D17">
        <w:fldChar w:fldCharType="separate"/>
      </w:r>
      <w:hyperlink w:anchor="_Toc418668520" w:history="1">
        <w:r w:rsidRPr="00833DC0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_Toc418668520 \h </w:instrText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7B29C9" w:rsidRDefault="007B29C9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1" w:history="1">
        <w:r w:rsidRPr="00833DC0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_Toc418668521 \h </w:instrText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7B29C9" w:rsidRDefault="007B29C9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2" w:history="1">
        <w:r w:rsidRPr="00833DC0">
          <w:rPr>
            <w:rStyle w:val="Hyperlink"/>
          </w:rPr>
          <w:t>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_Toc418668522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B29C9" w:rsidRDefault="007B29C9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3" w:history="1">
        <w:r w:rsidRPr="00833DC0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_Toc418668523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7B29C9" w:rsidRDefault="007B29C9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4" w:history="1">
        <w:r w:rsidRPr="00833DC0">
          <w:rPr>
            <w:rStyle w:val="Hyperlink"/>
          </w:rPr>
          <w:t>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_Toc418668524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7B29C9" w:rsidRDefault="007B29C9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5" w:history="1">
        <w:r w:rsidRPr="00833DC0">
          <w:rPr>
            <w:rStyle w:val="Hyperlink"/>
          </w:rPr>
          <w:t>2.1.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_Toc418668525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7B29C9" w:rsidRDefault="007B29C9">
      <w:pPr>
        <w:pStyle w:val="TOC1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18668526" w:history="1">
        <w:r w:rsidRPr="00833DC0">
          <w:rPr>
            <w:rStyle w:val="Hyperlink"/>
          </w:rPr>
          <w:t>2.1.1.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_Toc418668526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7B29C9" w:rsidRDefault="007B29C9">
      <w:pPr>
        <w:pStyle w:val="TOC1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18668527" w:history="1">
        <w:r w:rsidRPr="00833DC0">
          <w:rPr>
            <w:rStyle w:val="Hyperlink"/>
          </w:rPr>
          <w:t>2.1.2.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_Toc418668527 \h </w:instrText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7B29C9" w:rsidRDefault="007B29C9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8" w:history="1">
        <w:r w:rsidRPr="00833DC0">
          <w:rPr>
            <w:rStyle w:val="Hyperlink"/>
          </w:rPr>
          <w:t>2.2.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_Toc418668528 \h </w:instrText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7B29C9" w:rsidRDefault="007B29C9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9" w:history="1">
        <w:r w:rsidRPr="00833DC0">
          <w:rPr>
            <w:rStyle w:val="Hyperlink"/>
          </w:rPr>
          <w:t>3.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_Toc418668529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7B29C9" w:rsidRDefault="007B29C9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0" w:history="1">
        <w:r w:rsidRPr="00833DC0">
          <w:rPr>
            <w:rStyle w:val="Hyperlink"/>
          </w:rPr>
          <w:t>4.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_Toc418668530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7B29C9" w:rsidRDefault="007B29C9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1" w:history="1">
        <w:r w:rsidRPr="00833DC0">
          <w:rPr>
            <w:rStyle w:val="Hyperlink"/>
          </w:rPr>
          <w:t>4.1.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_Toc418668531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7B29C9" w:rsidRPr="00D70DCF" w:rsidRDefault="007B29C9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2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З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аявка на участие в закупке (форма 1)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_Toc418668532 \h </w:instrText>
        </w:r>
        <w:r w:rsidRPr="00DD7863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10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7B29C9" w:rsidRPr="00D70DCF" w:rsidRDefault="007B29C9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3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С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ведения о принадлежности к субъектам малого и среднего предпринимательства (форма 1.1)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_Toc418668533 \h </w:instrText>
        </w:r>
        <w:r w:rsidRPr="00DD7863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15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7B29C9" w:rsidRPr="00D70DCF" w:rsidRDefault="007B29C9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4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С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ведения о цепочке собственников, включая бенефициаров (в том числе конечных) (форма 1.2)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_Toc418668534 \h </w:instrText>
        </w:r>
        <w:r w:rsidRPr="00DD7863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17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7B29C9" w:rsidRPr="005C1E93" w:rsidRDefault="007B29C9" w:rsidP="006F1D98">
      <w:pPr>
        <w:pStyle w:val="TOC2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8586796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_Toc418586796 \h </w:instrText>
        </w:r>
        <w:r w:rsidRPr="00DD7863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21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7B29C9" w:rsidRDefault="007B29C9" w:rsidP="002230A2">
      <w:pPr>
        <w:pStyle w:val="TOC1"/>
        <w:tabs>
          <w:tab w:val="clear" w:pos="9923"/>
          <w:tab w:val="right" w:pos="9922"/>
        </w:tabs>
        <w:rPr>
          <w:rFonts w:ascii="Calibri" w:eastAsia="MS Mincho" w:hAnsi="Calibri"/>
          <w:sz w:val="22"/>
          <w:szCs w:val="22"/>
        </w:rPr>
      </w:pPr>
      <w:hyperlink w:anchor="_ЧАСТЬ_2" w:history="1">
        <w:r>
          <w:rPr>
            <w:rStyle w:val="Hyperlink"/>
            <w:b/>
            <w:bCs/>
          </w:rPr>
          <w:t>ЧАСТЬ</w:t>
        </w:r>
      </w:hyperlink>
      <w:r>
        <w:t xml:space="preserve"> </w:t>
      </w:r>
      <w:r w:rsidRPr="002230A2">
        <w:rPr>
          <w:b/>
          <w:bCs/>
        </w:rPr>
        <w:t>2</w:t>
      </w:r>
      <w:r>
        <w:rPr>
          <w:b/>
          <w:bCs/>
        </w:rPr>
        <w:t xml:space="preserve"> </w:t>
      </w:r>
      <w:r>
        <w:rPr>
          <w:b/>
          <w:bCs/>
        </w:rPr>
        <w:tab/>
      </w:r>
      <w:r w:rsidRPr="002230A2">
        <w:t>23</w:t>
      </w:r>
    </w:p>
    <w:p w:rsidR="007B29C9" w:rsidRDefault="007B29C9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6" w:history="1">
        <w:r w:rsidRPr="00833DC0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_Toc418668536 \h </w:instrText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7B29C9" w:rsidRPr="00AA3DA4" w:rsidRDefault="007B29C9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3B1D17">
        <w:fldChar w:fldCharType="end"/>
      </w:r>
    </w:p>
    <w:p w:rsidR="007B29C9" w:rsidRPr="00F74A75" w:rsidRDefault="007B29C9" w:rsidP="005D6E3F">
      <w:pPr>
        <w:rPr>
          <w:sz w:val="28"/>
          <w:szCs w:val="28"/>
        </w:rPr>
      </w:pPr>
    </w:p>
    <w:p w:rsidR="007B29C9" w:rsidRDefault="007B29C9" w:rsidP="00600E86"/>
    <w:p w:rsidR="007B29C9" w:rsidRPr="00FC009D" w:rsidRDefault="007B29C9" w:rsidP="00600E86">
      <w:pPr>
        <w:sectPr w:rsidR="007B29C9" w:rsidRPr="00FC009D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7B29C9" w:rsidRDefault="007B29C9" w:rsidP="004B3019">
      <w:pPr>
        <w:rPr>
          <w:sz w:val="28"/>
          <w:szCs w:val="28"/>
        </w:rPr>
      </w:pPr>
      <w:bookmarkStart w:id="8" w:name="_Toc397064010"/>
    </w:p>
    <w:p w:rsidR="007B29C9" w:rsidRPr="00FC009D" w:rsidRDefault="007B29C9" w:rsidP="00EB4E95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668522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>
        <w:rPr>
          <w:sz w:val="28"/>
          <w:szCs w:val="28"/>
        </w:rPr>
        <w:t>ЗАКУПКИ</w:t>
      </w:r>
      <w:bookmarkEnd w:id="11"/>
    </w:p>
    <w:p w:rsidR="007B29C9" w:rsidRPr="00347B82" w:rsidRDefault="007B29C9" w:rsidP="00347B82">
      <w:pPr>
        <w:rPr>
          <w:sz w:val="28"/>
          <w:szCs w:val="28"/>
        </w:rPr>
      </w:pPr>
    </w:p>
    <w:p w:rsidR="007B29C9" w:rsidRPr="004923FA" w:rsidRDefault="007B29C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23FA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923FA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7B29C9" w:rsidRPr="005C0EFF" w:rsidRDefault="007B29C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Закупка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 w:rsidRPr="005C0EFF">
        <w:rPr>
          <w:rFonts w:ascii="Times New Roman" w:hAnsi="Times New Roman" w:cs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 w:cs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стандарт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</w:t>
      </w:r>
      <w:r>
        <w:rPr>
          <w:rFonts w:ascii="Times New Roman" w:hAnsi="Times New Roman" w:cs="Times New Roman"/>
          <w:sz w:val="28"/>
          <w:szCs w:val="28"/>
        </w:rPr>
        <w:t>2015 г. № 72), с учетом приказа</w:t>
      </w:r>
      <w:r w:rsidRPr="004B0F9E">
        <w:rPr>
          <w:rFonts w:ascii="Times New Roman" w:hAnsi="Times New Roman" w:cs="Times New Roman"/>
          <w:sz w:val="28"/>
          <w:szCs w:val="28"/>
        </w:rPr>
        <w:t xml:space="preserve"> генерального директора Госкорпорации «Росатом» от 29.04.2015 г.  № 1/431-П</w:t>
      </w:r>
      <w:r>
        <w:rPr>
          <w:rFonts w:ascii="Times New Roman" w:hAnsi="Times New Roman" w:cs="Times New Roman"/>
          <w:b/>
          <w:bCs/>
          <w:i/>
          <w:iCs/>
        </w:rPr>
        <w:t>.</w:t>
      </w:r>
    </w:p>
    <w:p w:rsidR="007B29C9" w:rsidRDefault="007B29C9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Заказчика </w:t>
      </w:r>
      <w:r w:rsidRPr="004923FA">
        <w:rPr>
          <w:sz w:val="28"/>
          <w:szCs w:val="28"/>
          <w:lang w:eastAsia="en-US"/>
        </w:rPr>
        <w:t>распространяется</w:t>
      </w:r>
      <w:r>
        <w:rPr>
          <w:sz w:val="28"/>
          <w:szCs w:val="28"/>
          <w:lang w:eastAsia="en-US"/>
        </w:rPr>
        <w:t xml:space="preserve"> действие </w:t>
      </w:r>
      <w:r w:rsidRPr="00B34CAB">
        <w:rPr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  <w:lang w:eastAsia="en-US"/>
        </w:rPr>
        <w:t>.</w:t>
      </w:r>
    </w:p>
    <w:p w:rsidR="007B29C9" w:rsidRPr="005C0EFF" w:rsidRDefault="007B29C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Предмет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поставку </w:t>
      </w:r>
      <w:r w:rsidRPr="00494550">
        <w:rPr>
          <w:rFonts w:ascii="Times New Roman" w:hAnsi="Times New Roman" w:cs="Times New Roman"/>
          <w:spacing w:val="-6"/>
          <w:sz w:val="28"/>
          <w:szCs w:val="28"/>
        </w:rPr>
        <w:t>инфракрасных прожекторов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7B29C9" w:rsidRPr="00C01FAD" w:rsidRDefault="007B29C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01FAD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01FAD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B29C9" w:rsidRPr="00563F70" w:rsidRDefault="007B29C9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7B29C9" w:rsidRPr="00563F70" w:rsidRDefault="007B29C9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7B29C9" w:rsidRPr="00563FFA" w:rsidRDefault="007B29C9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7B29C9" w:rsidRPr="005C0EFF" w:rsidRDefault="007B29C9" w:rsidP="00C01F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7B29C9" w:rsidRPr="00EC5CDB" w:rsidRDefault="007B29C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 w:rsidRPr="00C01FAD">
        <w:rPr>
          <w:rFonts w:ascii="Times New Roman" w:hAnsi="Times New Roman" w:cs="Times New Roman"/>
          <w:sz w:val="28"/>
          <w:szCs w:val="28"/>
        </w:rPr>
        <w:t>1 (один)</w:t>
      </w:r>
      <w:r w:rsidRPr="00EC5C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29C9" w:rsidRPr="005C0EFF" w:rsidRDefault="007B29C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Pr="00494550">
        <w:rPr>
          <w:rFonts w:ascii="Times New Roman" w:hAnsi="Times New Roman" w:cs="Times New Roman"/>
          <w:sz w:val="28"/>
          <w:szCs w:val="28"/>
        </w:rPr>
        <w:t>инфракрасных прожекторов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B29C9" w:rsidRDefault="007B29C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C01FAD">
        <w:rPr>
          <w:sz w:val="28"/>
          <w:szCs w:val="28"/>
        </w:rPr>
        <w:t>поставки товара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7B29C9" w:rsidRDefault="007B29C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поставки - </w:t>
      </w:r>
      <w:r w:rsidRPr="00C01FAD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 xml:space="preserve">. </w:t>
      </w:r>
    </w:p>
    <w:p w:rsidR="007B29C9" w:rsidRPr="005C0EFF" w:rsidRDefault="007B29C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C01FAD">
        <w:rPr>
          <w:sz w:val="28"/>
          <w:szCs w:val="28"/>
        </w:rPr>
        <w:t>Окончание поставки</w:t>
      </w:r>
      <w:r>
        <w:rPr>
          <w:sz w:val="28"/>
          <w:szCs w:val="28"/>
        </w:rPr>
        <w:t xml:space="preserve"> – не позднее 10 дней </w:t>
      </w:r>
      <w:r w:rsidRPr="00C01FAD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7B29C9" w:rsidRDefault="007B29C9" w:rsidP="00CD52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>
        <w:rPr>
          <w:sz w:val="28"/>
          <w:szCs w:val="28"/>
        </w:rPr>
        <w:t>поставки товара: г. Москва, ул. Генерала Белова, д.14, силами и средствами Поставщика.</w:t>
      </w:r>
    </w:p>
    <w:p w:rsidR="007B29C9" w:rsidRPr="00563FFA" w:rsidRDefault="007B29C9" w:rsidP="00C01F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7B29C9" w:rsidRPr="00C36048" w:rsidRDefault="007B29C9" w:rsidP="000129E6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</w:p>
    <w:p w:rsidR="007B29C9" w:rsidRDefault="007B29C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29C9" w:rsidRDefault="007B29C9" w:rsidP="00B15DE5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01FAD">
        <w:rPr>
          <w:rFonts w:ascii="Times New Roman" w:hAnsi="Times New Roman" w:cs="Times New Roman"/>
          <w:sz w:val="28"/>
          <w:szCs w:val="28"/>
        </w:rPr>
        <w:t>Порядок оплаты – безналичный расчет.</w:t>
      </w:r>
      <w:r w:rsidRPr="00C01FAD">
        <w:rPr>
          <w:rFonts w:ascii="Times New Roman" w:hAnsi="Times New Roman" w:cs="Times New Roman"/>
        </w:rPr>
        <w:t xml:space="preserve"> </w:t>
      </w:r>
      <w:r w:rsidRPr="00C01FAD">
        <w:rPr>
          <w:rFonts w:ascii="Times New Roman" w:hAnsi="Times New Roman" w:cs="Times New Roman"/>
          <w:sz w:val="28"/>
          <w:szCs w:val="28"/>
        </w:rPr>
        <w:t xml:space="preserve">100% оплата производится в течение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C01F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дней </w:t>
      </w:r>
      <w:r w:rsidRPr="00C01FAD">
        <w:rPr>
          <w:rFonts w:ascii="Times New Roman" w:hAnsi="Times New Roman" w:cs="Times New Roman"/>
          <w:sz w:val="28"/>
          <w:szCs w:val="28"/>
        </w:rPr>
        <w:t xml:space="preserve">с момента фактической приемки товара на </w:t>
      </w:r>
      <w:r>
        <w:rPr>
          <w:rFonts w:ascii="Times New Roman" w:hAnsi="Times New Roman" w:cs="Times New Roman"/>
          <w:sz w:val="28"/>
          <w:szCs w:val="28"/>
        </w:rPr>
        <w:t>складе</w:t>
      </w:r>
      <w:r w:rsidRPr="00C01FAD">
        <w:rPr>
          <w:rFonts w:ascii="Times New Roman" w:hAnsi="Times New Roman" w:cs="Times New Roman"/>
          <w:sz w:val="28"/>
          <w:szCs w:val="28"/>
        </w:rPr>
        <w:t xml:space="preserve"> Заказчика (при наличии всех необходимых документов: паспор</w:t>
      </w:r>
      <w:r>
        <w:rPr>
          <w:rFonts w:ascii="Times New Roman" w:hAnsi="Times New Roman" w:cs="Times New Roman"/>
          <w:sz w:val="28"/>
          <w:szCs w:val="28"/>
        </w:rPr>
        <w:t xml:space="preserve">та, сертификаты, счета-фактуры, ТТН </w:t>
      </w:r>
      <w:r w:rsidRPr="00C01FAD">
        <w:rPr>
          <w:rFonts w:ascii="Times New Roman" w:hAnsi="Times New Roman" w:cs="Times New Roman"/>
          <w:sz w:val="28"/>
          <w:szCs w:val="28"/>
        </w:rPr>
        <w:t>и т.д.)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B29C9" w:rsidRDefault="007B29C9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</w:t>
      </w:r>
      <w:r w:rsidRPr="00590C50">
        <w:rPr>
          <w:b/>
          <w:bCs/>
          <w:sz w:val="28"/>
          <w:szCs w:val="28"/>
        </w:rPr>
        <w:t>не допускаются</w:t>
      </w:r>
      <w:r>
        <w:t>.</w:t>
      </w:r>
    </w:p>
    <w:p w:rsidR="007B29C9" w:rsidRPr="005C0EFF" w:rsidRDefault="007B29C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7B29C9" w:rsidRPr="005C0EFF" w:rsidRDefault="007B29C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971 000 (Девятьсот семьдесят одна тысяча) рублей 00 копеек</w:t>
      </w:r>
      <w:r w:rsidRPr="004456D3">
        <w:rPr>
          <w:rFonts w:ascii="Times New Roman" w:hAnsi="Times New Roman" w:cs="Times New Roman"/>
          <w:sz w:val="28"/>
          <w:szCs w:val="28"/>
        </w:rPr>
        <w:t>, включая НДС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15DE5">
        <w:rPr>
          <w:rFonts w:ascii="Times New Roman" w:hAnsi="Times New Roman" w:cs="Times New Roman"/>
          <w:sz w:val="28"/>
          <w:szCs w:val="28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Цена договора включает в себя: стоимость товара,</w:t>
      </w:r>
      <w:r>
        <w:rPr>
          <w:rFonts w:ascii="Times New Roman" w:hAnsi="Times New Roman" w:cs="Times New Roman"/>
          <w:sz w:val="28"/>
          <w:szCs w:val="28"/>
        </w:rPr>
        <w:t xml:space="preserve"> упаковку, </w:t>
      </w:r>
      <w:r w:rsidRPr="006B1CA7">
        <w:rPr>
          <w:rFonts w:ascii="Times New Roman" w:hAnsi="Times New Roman" w:cs="Times New Roman"/>
          <w:sz w:val="28"/>
          <w:szCs w:val="28"/>
        </w:rPr>
        <w:t>расходы Поставщика на доставку товара  до склада Заказчика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C25E6">
        <w:rPr>
          <w:rFonts w:ascii="Times New Roman" w:hAnsi="Times New Roman" w:cs="Times New Roman"/>
          <w:sz w:val="28"/>
          <w:szCs w:val="28"/>
        </w:rPr>
        <w:t>страхование, полный комплект документации, налоги и другие обязательные платежи.</w:t>
      </w:r>
    </w:p>
    <w:p w:rsidR="007B29C9" w:rsidRPr="00594882" w:rsidRDefault="007B29C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882">
        <w:rPr>
          <w:rFonts w:ascii="Times New Roman" w:hAnsi="Times New Roman" w:cs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 w:cs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 w:cs="Times New Roman"/>
          <w:sz w:val="28"/>
          <w:szCs w:val="28"/>
        </w:rPr>
        <w:t>русский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B29C9" w:rsidRPr="00594882" w:rsidRDefault="007B29C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4282D">
        <w:rPr>
          <w:rFonts w:ascii="Times New Roman" w:hAnsi="Times New Roman" w:cs="Times New Roman"/>
          <w:sz w:val="28"/>
          <w:szCs w:val="28"/>
        </w:rPr>
        <w:t>российский рубль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7B29C9" w:rsidRPr="005C0EFF" w:rsidRDefault="007B29C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 w:cs="Times New Roman"/>
          <w:sz w:val="28"/>
          <w:szCs w:val="28"/>
        </w:rPr>
        <w:t xml:space="preserve">закупке: </w:t>
      </w:r>
      <w:r w:rsidRPr="0014282D">
        <w:rPr>
          <w:rFonts w:ascii="Times New Roman" w:hAnsi="Times New Roman" w:cs="Times New Roman"/>
          <w:b/>
          <w:bCs/>
          <w:sz w:val="28"/>
          <w:szCs w:val="28"/>
        </w:rPr>
        <w:t>не требуется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B29C9" w:rsidRPr="005C0EFF" w:rsidRDefault="007B29C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 w:cs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 w:cs="Times New Roman"/>
          <w:sz w:val="28"/>
          <w:szCs w:val="28"/>
        </w:rPr>
        <w:t>закупку</w:t>
      </w:r>
      <w:r w:rsidRPr="005C0EFF">
        <w:rPr>
          <w:rFonts w:ascii="Times New Roman" w:hAnsi="Times New Roman" w:cs="Times New Roman"/>
          <w:sz w:val="28"/>
          <w:szCs w:val="28"/>
        </w:rPr>
        <w:t>:</w:t>
      </w:r>
    </w:p>
    <w:p w:rsidR="007B29C9" w:rsidRPr="005C0EFF" w:rsidRDefault="007B29C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334EF8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1" w:history="1">
        <w:r w:rsidRPr="00334EF8">
          <w:rPr>
            <w:rStyle w:val="Hyperlink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7B29C9" w:rsidRPr="005C0EFF" w:rsidRDefault="007B29C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B29C9" w:rsidRPr="005C0EFF" w:rsidRDefault="007B29C9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7B29C9" w:rsidRDefault="007B29C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13D60">
        <w:rPr>
          <w:rFonts w:ascii="Times New Roman" w:hAnsi="Times New Roman" w:cs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B13D60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B29C9" w:rsidRDefault="007B29C9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7B29C9" w:rsidRPr="005C0EFF" w:rsidRDefault="007B29C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2" w:history="1">
        <w:r w:rsidRPr="005C0EFF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7B29C9" w:rsidRPr="005C0EFF" w:rsidRDefault="007B29C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7B29C9" w:rsidRPr="005C0EFF" w:rsidRDefault="007B29C9" w:rsidP="00EB4E95">
      <w:pPr>
        <w:pStyle w:val="ListParagraph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C0EFF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7B29C9" w:rsidRPr="005C0EFF" w:rsidRDefault="007B29C9" w:rsidP="00EB4E95">
      <w:pPr>
        <w:pStyle w:val="ListParagraph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ЭТП </w:t>
      </w:r>
      <w:r w:rsidRPr="00334EF8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334EF8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</w:p>
    <w:p w:rsidR="007B29C9" w:rsidRPr="00DD7863" w:rsidRDefault="007B29C9" w:rsidP="00DD7863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DD7863">
        <w:rPr>
          <w:rFonts w:ascii="Times New Roman" w:hAnsi="Times New Roman" w:cs="Times New Roman"/>
          <w:sz w:val="28"/>
          <w:szCs w:val="28"/>
        </w:rPr>
        <w:t xml:space="preserve">Срок окончания подачи заявок на участие в закупке (открытия доступа к поданным заявкам): 10-00 (время московское) «22» </w:t>
      </w:r>
      <w:r>
        <w:rPr>
          <w:rFonts w:ascii="Times New Roman" w:hAnsi="Times New Roman" w:cs="Times New Roman"/>
          <w:sz w:val="28"/>
          <w:szCs w:val="28"/>
        </w:rPr>
        <w:t>июня</w:t>
      </w:r>
      <w:r w:rsidRPr="00DD7863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DD7863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7B29C9" w:rsidRDefault="007B29C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 w:cs="Times New Roman"/>
          <w:sz w:val="28"/>
          <w:szCs w:val="28"/>
        </w:rPr>
        <w:t>дата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</w:p>
    <w:p w:rsidR="007B29C9" w:rsidRPr="00563FFA" w:rsidRDefault="007B29C9" w:rsidP="006739C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24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7B29C9" w:rsidRDefault="007B29C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заключения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договора</w:t>
      </w:r>
      <w:r>
        <w:rPr>
          <w:rFonts w:ascii="Times New Roman" w:hAnsi="Times New Roman" w:cs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позднее</w:t>
      </w:r>
      <w:r w:rsidRPr="005C0EFF">
        <w:rPr>
          <w:rFonts w:ascii="Times New Roman" w:hAnsi="Times New Roman" w:cs="Times New Roman"/>
          <w:sz w:val="28"/>
          <w:szCs w:val="28"/>
        </w:rPr>
        <w:t> </w:t>
      </w:r>
      <w:r w:rsidRPr="00117DD4">
        <w:rPr>
          <w:rFonts w:ascii="Times New Roman" w:hAnsi="Times New Roman" w:cs="Times New Roman"/>
          <w:sz w:val="28"/>
          <w:szCs w:val="28"/>
        </w:rPr>
        <w:t>20 (двадцати) рабочих</w:t>
      </w:r>
      <w:r w:rsidRPr="005C0EFF">
        <w:rPr>
          <w:rFonts w:ascii="Times New Roman" w:hAnsi="Times New Roman" w:cs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A4DA1">
        <w:rPr>
          <w:rFonts w:ascii="Times New Roman" w:hAnsi="Times New Roman" w:cs="Times New Roman"/>
          <w:sz w:val="28"/>
          <w:szCs w:val="28"/>
        </w:rPr>
        <w:t>, за исключением следующих случаев: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29C9" w:rsidRDefault="007B29C9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2CE7">
        <w:rPr>
          <w:sz w:val="28"/>
          <w:szCs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  <w:szCs w:val="28"/>
        </w:rPr>
        <w:t>требуется</w:t>
      </w:r>
      <w:r w:rsidRPr="00B62CE7">
        <w:rPr>
          <w:sz w:val="28"/>
          <w:szCs w:val="28"/>
        </w:rPr>
        <w:t xml:space="preserve"> более длительный срок</w:t>
      </w:r>
      <w:r>
        <w:rPr>
          <w:sz w:val="28"/>
          <w:szCs w:val="28"/>
        </w:rPr>
        <w:t>;</w:t>
      </w:r>
    </w:p>
    <w:p w:rsidR="007B29C9" w:rsidRDefault="007B29C9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7B29C9" w:rsidRDefault="007B29C9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7B29C9" w:rsidRDefault="007B29C9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</w:t>
      </w:r>
      <w:r>
        <w:rPr>
          <w:spacing w:val="-6"/>
          <w:sz w:val="28"/>
          <w:szCs w:val="28"/>
          <w:lang w:eastAsia="en-US"/>
        </w:rPr>
        <w:t xml:space="preserve">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7B29C9" w:rsidRDefault="007B29C9" w:rsidP="00FC72B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7B29C9" w:rsidRDefault="007B29C9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>5 (пяти)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B29C9" w:rsidRPr="003651B9" w:rsidRDefault="007B29C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Обеспечение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26333">
        <w:rPr>
          <w:rFonts w:ascii="Times New Roman" w:hAnsi="Times New Roman" w:cs="Times New Roman"/>
          <w:b/>
          <w:bCs/>
          <w:spacing w:val="-6"/>
          <w:sz w:val="28"/>
          <w:szCs w:val="28"/>
        </w:rPr>
        <w:t>не требуется</w:t>
      </w:r>
      <w:r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7B29C9" w:rsidRDefault="007B29C9" w:rsidP="00EB4E95">
      <w:pPr>
        <w:numPr>
          <w:ilvl w:val="0"/>
          <w:numId w:val="27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>
        <w:rPr>
          <w:b/>
          <w:bCs/>
          <w:i/>
          <w:iCs/>
        </w:rPr>
        <w:t xml:space="preserve"> </w:t>
      </w:r>
      <w:r w:rsidRPr="009E2559">
        <w:rPr>
          <w:sz w:val="28"/>
          <w:szCs w:val="28"/>
        </w:rPr>
        <w:t>запроса цен</w:t>
      </w:r>
      <w:r w:rsidRPr="004A7987">
        <w:rPr>
          <w:b/>
          <w:bCs/>
          <w:i/>
          <w:iCs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7B29C9" w:rsidRDefault="007B29C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 w:cs="Times New Roman"/>
          <w:sz w:val="28"/>
          <w:szCs w:val="28"/>
        </w:rPr>
        <w:t>организатора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от проведения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по решению заказчика в указанных ниже случаях, </w:t>
      </w:r>
    </w:p>
    <w:p w:rsidR="007B29C9" w:rsidRDefault="007B29C9" w:rsidP="00A4214D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4214D">
        <w:rPr>
          <w:rFonts w:ascii="Times New Roman" w:hAnsi="Times New Roman" w:cs="Times New Roman"/>
          <w:sz w:val="28"/>
          <w:szCs w:val="28"/>
        </w:rPr>
        <w:t xml:space="preserve">в любое время вплоть до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A4214D">
        <w:rPr>
          <w:rFonts w:ascii="Times New Roman" w:hAnsi="Times New Roman" w:cs="Times New Roman"/>
          <w:sz w:val="28"/>
          <w:szCs w:val="28"/>
        </w:rPr>
        <w:t>,</w:t>
      </w:r>
    </w:p>
    <w:p w:rsidR="007B29C9" w:rsidRPr="00A4214D" w:rsidRDefault="007B29C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 закупки:</w:t>
      </w:r>
    </w:p>
    <w:p w:rsidR="007B29C9" w:rsidRPr="005C0EFF" w:rsidRDefault="007B29C9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B29C9" w:rsidRPr="005C0EFF" w:rsidRDefault="007B29C9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B29C9" w:rsidRPr="005C0EFF" w:rsidRDefault="007B29C9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B29C9" w:rsidRDefault="007B29C9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7B29C9" w:rsidRDefault="007B29C9" w:rsidP="00EB4E95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 w:cs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CD6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CD6C43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29C9" w:rsidRDefault="007B29C9" w:rsidP="00CD6C43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C43">
        <w:rPr>
          <w:rFonts w:ascii="Times New Roman" w:hAnsi="Times New Roman" w:cs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7B29C9" w:rsidRPr="008A0248" w:rsidRDefault="007B29C9" w:rsidP="00391B01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6C1B">
        <w:rPr>
          <w:rFonts w:ascii="Times New Roman" w:hAnsi="Times New Roman" w:cs="Times New Roman"/>
          <w:b/>
          <w:bCs/>
          <w:sz w:val="28"/>
          <w:szCs w:val="28"/>
        </w:rPr>
        <w:t>По факту нарушения процедуры закупки можно обращаться</w:t>
      </w:r>
      <w:r w:rsidRPr="008A0248">
        <w:rPr>
          <w:rFonts w:ascii="Times New Roman" w:hAnsi="Times New Roman" w:cs="Times New Roman"/>
          <w:sz w:val="28"/>
          <w:szCs w:val="28"/>
        </w:rPr>
        <w:t xml:space="preserve">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16" w:history="1"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7B29C9" w:rsidRDefault="007B29C9" w:rsidP="00CD6C43">
      <w:pPr>
        <w:pStyle w:val="NormalWeb"/>
        <w:spacing w:before="0" w:beforeAutospacing="0" w:after="0" w:afterAutospacing="0"/>
        <w:ind w:right="153"/>
        <w:jc w:val="both"/>
      </w:pPr>
    </w:p>
    <w:p w:rsidR="007B29C9" w:rsidRDefault="007B29C9" w:rsidP="00CD6C43">
      <w:pPr>
        <w:pStyle w:val="NormalWeb"/>
        <w:spacing w:before="0" w:beforeAutospacing="0" w:after="0" w:afterAutospacing="0"/>
        <w:ind w:right="153"/>
        <w:jc w:val="both"/>
        <w:sectPr w:rsidR="007B29C9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7B29C9" w:rsidRPr="00FC009D" w:rsidRDefault="007B29C9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3" w:name="_Toc398564571"/>
      <w:bookmarkStart w:id="14" w:name="_Toc399408081"/>
      <w:bookmarkStart w:id="15" w:name="_Toc418668523"/>
      <w:r w:rsidRPr="00FC009D">
        <w:rPr>
          <w:b/>
          <w:bCs/>
          <w:sz w:val="28"/>
          <w:szCs w:val="28"/>
        </w:rPr>
        <w:t>ЧАСТЬ 1</w:t>
      </w:r>
      <w:bookmarkEnd w:id="13"/>
      <w:bookmarkEnd w:id="14"/>
      <w:bookmarkEnd w:id="15"/>
    </w:p>
    <w:p w:rsidR="007B29C9" w:rsidRDefault="007B29C9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7B29C9" w:rsidRDefault="007B29C9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7B29C9" w:rsidRDefault="007B29C9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7B29C9" w:rsidRPr="003841A6" w:rsidRDefault="007B29C9" w:rsidP="00EB4E95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66852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6"/>
      <w:bookmarkEnd w:id="17"/>
      <w:bookmarkEnd w:id="18"/>
    </w:p>
    <w:p w:rsidR="007B29C9" w:rsidRPr="003841A6" w:rsidRDefault="007B29C9" w:rsidP="00EB4E95">
      <w:pPr>
        <w:pStyle w:val="Heading1"/>
        <w:numPr>
          <w:ilvl w:val="1"/>
          <w:numId w:val="2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66852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39"/>
      <w:bookmarkEnd w:id="40"/>
      <w:bookmarkEnd w:id="41"/>
    </w:p>
    <w:p w:rsidR="007B29C9" w:rsidRPr="00703F4C" w:rsidRDefault="007B29C9" w:rsidP="00EB4E95">
      <w:pPr>
        <w:pStyle w:val="Heading1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8668526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2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851"/>
        <w:gridCol w:w="6377"/>
        <w:gridCol w:w="8218"/>
      </w:tblGrid>
      <w:tr w:rsidR="007B29C9" w:rsidRPr="00CE4D26">
        <w:trPr>
          <w:trHeight w:val="440"/>
          <w:tblHeader/>
        </w:trPr>
        <w:tc>
          <w:tcPr>
            <w:tcW w:w="851" w:type="dxa"/>
            <w:gridSpan w:val="2"/>
            <w:tcBorders>
              <w:left w:val="single" w:sz="4" w:space="0" w:color="808080"/>
            </w:tcBorders>
            <w:vAlign w:val="center"/>
          </w:tcPr>
          <w:p w:rsidR="007B29C9" w:rsidRPr="00CE4D26" w:rsidRDefault="007B29C9" w:rsidP="00CE4D26">
            <w:pPr>
              <w:jc w:val="center"/>
            </w:pPr>
            <w:r w:rsidRPr="00CE4D26">
              <w:t>№ п/п</w:t>
            </w:r>
          </w:p>
        </w:tc>
        <w:tc>
          <w:tcPr>
            <w:tcW w:w="6379" w:type="dxa"/>
            <w:tcBorders>
              <w:right w:val="single" w:sz="4" w:space="0" w:color="808080"/>
            </w:tcBorders>
            <w:vAlign w:val="center"/>
          </w:tcPr>
          <w:p w:rsidR="007B29C9" w:rsidRPr="00CE4D26" w:rsidRDefault="007B29C9" w:rsidP="00CE4D26">
            <w:pPr>
              <w:ind w:right="153"/>
              <w:jc w:val="center"/>
            </w:pPr>
            <w:r w:rsidRPr="00CE4D2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7B29C9" w:rsidRPr="00CE4D26" w:rsidRDefault="007B29C9" w:rsidP="00CE4D26">
            <w:pPr>
              <w:ind w:right="153"/>
              <w:jc w:val="center"/>
            </w:pPr>
            <w:r w:rsidRPr="00CE4D26">
              <w:t>Документы, подтверждающие соответствие установленным требованиям</w:t>
            </w:r>
          </w:p>
        </w:tc>
      </w:tr>
      <w:tr w:rsidR="007B29C9" w:rsidRPr="00CE4D26">
        <w:trPr>
          <w:trHeight w:val="367"/>
        </w:trPr>
        <w:tc>
          <w:tcPr>
            <w:tcW w:w="851" w:type="dxa"/>
            <w:gridSpan w:val="2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7B29C9" w:rsidRPr="00CE4D26" w:rsidRDefault="007B29C9" w:rsidP="00EB4E95">
            <w:pPr>
              <w:numPr>
                <w:ilvl w:val="0"/>
                <w:numId w:val="36"/>
              </w:numPr>
              <w:tabs>
                <w:tab w:val="num" w:pos="426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7B29C9" w:rsidRPr="00CE4D26" w:rsidRDefault="007B29C9" w:rsidP="00CE4D26">
            <w:pPr>
              <w:ind w:right="153"/>
              <w:jc w:val="both"/>
            </w:pPr>
            <w:r w:rsidRPr="00CE4D2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B29C9" w:rsidRPr="00CE4D26">
        <w:trPr>
          <w:trHeight w:val="1514"/>
        </w:trPr>
        <w:tc>
          <w:tcPr>
            <w:tcW w:w="851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7B29C9" w:rsidRPr="00CE4D26" w:rsidRDefault="007B29C9" w:rsidP="00EB4E95">
            <w:pPr>
              <w:numPr>
                <w:ilvl w:val="0"/>
                <w:numId w:val="38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3" w:name="_Ref405790941"/>
          </w:p>
        </w:tc>
        <w:bookmarkEnd w:id="43"/>
        <w:tc>
          <w:tcPr>
            <w:tcW w:w="6379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7B29C9" w:rsidRPr="00CE4D26" w:rsidRDefault="007B29C9" w:rsidP="00CE4D26">
            <w:pPr>
              <w:ind w:right="153" w:firstLine="495"/>
              <w:jc w:val="both"/>
            </w:pPr>
            <w:r w:rsidRPr="00CE4D2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B29C9" w:rsidRPr="00CE4D26" w:rsidRDefault="007B29C9" w:rsidP="00CE4D26">
            <w:pPr>
              <w:ind w:right="153" w:firstLine="495"/>
              <w:jc w:val="both"/>
            </w:pPr>
            <w:r w:rsidRPr="00CE4D2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7B29C9" w:rsidRPr="00CE4D26" w:rsidRDefault="007B29C9" w:rsidP="00EB4E95">
            <w:pPr>
              <w:numPr>
                <w:ilvl w:val="0"/>
                <w:numId w:val="37"/>
              </w:numPr>
              <w:tabs>
                <w:tab w:val="left" w:pos="300"/>
              </w:tabs>
              <w:ind w:left="0" w:right="153" w:firstLine="493"/>
              <w:jc w:val="both"/>
            </w:pPr>
            <w:bookmarkStart w:id="44" w:name="_Ref405791406"/>
            <w:r w:rsidRPr="00CE4D26">
              <w:t>копии документов о государственной регистрации из следующих:</w:t>
            </w:r>
            <w:bookmarkEnd w:id="44"/>
          </w:p>
          <w:p w:rsidR="007B29C9" w:rsidRPr="00CE4D26" w:rsidRDefault="007B29C9" w:rsidP="00EB4E95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B29C9" w:rsidRPr="00CE4D26" w:rsidRDefault="007B29C9" w:rsidP="00EB4E95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индивидуальных предпринимателей</w:t>
            </w:r>
            <w:r w:rsidRPr="00CE4D26" w:rsidDel="007B2165">
              <w:t xml:space="preserve"> </w:t>
            </w:r>
            <w:r w:rsidRPr="00CE4D2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B29C9" w:rsidRPr="00CE4D26" w:rsidRDefault="007B29C9" w:rsidP="00EB4E95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иных физических лиц – копии документов, удостоверяющих личность;</w:t>
            </w:r>
          </w:p>
          <w:p w:rsidR="007B29C9" w:rsidRPr="00CE4D26" w:rsidRDefault="007B29C9" w:rsidP="00EB4E95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иностранных лиц:</w:t>
            </w:r>
          </w:p>
          <w:p w:rsidR="007B29C9" w:rsidRPr="00CE4D26" w:rsidRDefault="007B29C9" w:rsidP="00EB4E95">
            <w:pPr>
              <w:numPr>
                <w:ilvl w:val="0"/>
                <w:numId w:val="39"/>
              </w:numPr>
              <w:tabs>
                <w:tab w:val="left" w:pos="300"/>
              </w:tabs>
              <w:ind w:left="0" w:right="153" w:firstLine="493"/>
              <w:jc w:val="both"/>
              <w:rPr>
                <w:b/>
                <w:bCs/>
                <w:caps/>
                <w:sz w:val="22"/>
                <w:szCs w:val="22"/>
              </w:rPr>
            </w:pPr>
            <w:r w:rsidRPr="00CE4D26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7B29C9" w:rsidRPr="00CE4D26" w:rsidRDefault="007B29C9" w:rsidP="00EB4E95">
            <w:pPr>
              <w:numPr>
                <w:ilvl w:val="0"/>
                <w:numId w:val="39"/>
              </w:numPr>
              <w:tabs>
                <w:tab w:val="left" w:pos="300"/>
              </w:tabs>
              <w:ind w:left="0" w:right="153" w:firstLine="493"/>
              <w:jc w:val="both"/>
              <w:rPr>
                <w:sz w:val="22"/>
                <w:szCs w:val="22"/>
              </w:rPr>
            </w:pPr>
            <w:r w:rsidRPr="00CE4D26">
              <w:t>краткая пояснительная записка, содержащая:</w:t>
            </w:r>
          </w:p>
          <w:p w:rsidR="007B29C9" w:rsidRPr="00CE4D26" w:rsidRDefault="007B29C9" w:rsidP="00EB4E95">
            <w:pPr>
              <w:numPr>
                <w:ilvl w:val="0"/>
                <w:numId w:val="40"/>
              </w:numPr>
              <w:tabs>
                <w:tab w:val="left" w:pos="300"/>
              </w:tabs>
              <w:ind w:left="0" w:right="153" w:firstLine="493"/>
              <w:jc w:val="both"/>
              <w:rPr>
                <w:sz w:val="22"/>
                <w:szCs w:val="22"/>
              </w:rPr>
            </w:pPr>
            <w:r w:rsidRPr="00CE4D26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7B29C9" w:rsidRPr="00CE4D26" w:rsidRDefault="007B29C9" w:rsidP="00EB4E95">
            <w:pPr>
              <w:numPr>
                <w:ilvl w:val="0"/>
                <w:numId w:val="40"/>
              </w:numPr>
              <w:tabs>
                <w:tab w:val="left" w:pos="300"/>
              </w:tabs>
              <w:ind w:left="0" w:right="153" w:firstLine="493"/>
              <w:jc w:val="both"/>
              <w:rPr>
                <w:sz w:val="22"/>
                <w:szCs w:val="22"/>
              </w:rPr>
            </w:pPr>
            <w:r w:rsidRPr="00CE4D26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B29C9" w:rsidRPr="00CE4D26">
        <w:trPr>
          <w:trHeight w:val="24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B29C9" w:rsidRPr="00CE4D26" w:rsidRDefault="007B29C9" w:rsidP="00EB4E95">
            <w:pPr>
              <w:numPr>
                <w:ilvl w:val="2"/>
                <w:numId w:val="3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B29C9" w:rsidRPr="00CE4D26" w:rsidRDefault="007B29C9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7B29C9" w:rsidRPr="00CE4D26" w:rsidRDefault="007B29C9" w:rsidP="00EB4E95">
            <w:pPr>
              <w:numPr>
                <w:ilvl w:val="0"/>
                <w:numId w:val="37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E4D26" w:rsidDel="00BA2715">
              <w:t xml:space="preserve"> </w:t>
            </w:r>
            <w:r w:rsidRPr="00CE4D26"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7B29C9" w:rsidRPr="00CE4D26">
        <w:trPr>
          <w:trHeight w:val="7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B29C9" w:rsidRPr="00CE4D26" w:rsidRDefault="007B29C9" w:rsidP="00EB4E95">
            <w:pPr>
              <w:numPr>
                <w:ilvl w:val="2"/>
                <w:numId w:val="3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B29C9" w:rsidRPr="00CE4D26" w:rsidRDefault="007B29C9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7B29C9" w:rsidRPr="00CE4D26" w:rsidRDefault="007B29C9" w:rsidP="00EB4E95">
            <w:pPr>
              <w:numPr>
                <w:ilvl w:val="0"/>
                <w:numId w:val="37"/>
              </w:numPr>
              <w:tabs>
                <w:tab w:val="left" w:pos="300"/>
              </w:tabs>
              <w:ind w:left="0" w:right="153" w:firstLine="493"/>
              <w:jc w:val="both"/>
            </w:pPr>
            <w:bookmarkStart w:id="45" w:name="_Ref405791408"/>
            <w:r w:rsidRPr="00CE4D26"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7B29C9" w:rsidRPr="00CE4D26">
        <w:trPr>
          <w:trHeight w:val="24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B29C9" w:rsidRPr="00CE4D26" w:rsidRDefault="007B29C9" w:rsidP="00EB4E95">
            <w:pPr>
              <w:numPr>
                <w:ilvl w:val="2"/>
                <w:numId w:val="3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B29C9" w:rsidRPr="00CE4D26" w:rsidRDefault="007B29C9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7B29C9" w:rsidRPr="00CE4D26" w:rsidRDefault="007B29C9" w:rsidP="00EB4E95">
            <w:pPr>
              <w:numPr>
                <w:ilvl w:val="0"/>
                <w:numId w:val="37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B29C9" w:rsidRPr="00CE4D26">
        <w:trPr>
          <w:trHeight w:val="30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B29C9" w:rsidRPr="00CE4D26" w:rsidRDefault="007B29C9" w:rsidP="00EB4E95">
            <w:pPr>
              <w:numPr>
                <w:ilvl w:val="2"/>
                <w:numId w:val="3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B29C9" w:rsidRPr="00CE4D26" w:rsidRDefault="007B29C9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7B29C9" w:rsidRPr="00CE4D26" w:rsidRDefault="007B29C9" w:rsidP="00EB4E95">
            <w:pPr>
              <w:numPr>
                <w:ilvl w:val="0"/>
                <w:numId w:val="37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B29C9" w:rsidRPr="00CE4D26" w:rsidRDefault="007B29C9" w:rsidP="00EB4E95">
            <w:pPr>
              <w:numPr>
                <w:ilvl w:val="0"/>
                <w:numId w:val="34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B29C9" w:rsidRPr="00CE4D26" w:rsidRDefault="007B29C9" w:rsidP="00EB4E95">
            <w:pPr>
              <w:numPr>
                <w:ilvl w:val="0"/>
                <w:numId w:val="34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B29C9" w:rsidRPr="00CE4D26" w:rsidRDefault="007B29C9" w:rsidP="00E253D0">
            <w:pPr>
              <w:tabs>
                <w:tab w:val="left" w:pos="353"/>
              </w:tabs>
              <w:ind w:right="153" w:firstLine="493"/>
              <w:jc w:val="both"/>
            </w:pPr>
            <w:r w:rsidRPr="00CE4D2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B29C9" w:rsidRPr="00CE4D26">
        <w:trPr>
          <w:trHeight w:val="699"/>
        </w:trPr>
        <w:tc>
          <w:tcPr>
            <w:tcW w:w="851" w:type="dxa"/>
            <w:gridSpan w:val="2"/>
            <w:vAlign w:val="center"/>
          </w:tcPr>
          <w:p w:rsidR="007B29C9" w:rsidRPr="00CE4D26" w:rsidRDefault="007B29C9" w:rsidP="00EB4E95">
            <w:pPr>
              <w:numPr>
                <w:ilvl w:val="0"/>
                <w:numId w:val="38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6" w:name="_Ref405791536"/>
          </w:p>
        </w:tc>
        <w:bookmarkEnd w:id="46"/>
        <w:tc>
          <w:tcPr>
            <w:tcW w:w="6379" w:type="dxa"/>
            <w:vAlign w:val="center"/>
          </w:tcPr>
          <w:p w:rsidR="007B29C9" w:rsidRPr="00CE4D26" w:rsidRDefault="007B29C9" w:rsidP="00CE4D26">
            <w:pPr>
              <w:ind w:right="153"/>
              <w:jc w:val="both"/>
            </w:pPr>
            <w:r w:rsidRPr="00CE4D2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7B29C9" w:rsidRPr="00CE4D26" w:rsidRDefault="007B29C9" w:rsidP="00EB4E95">
            <w:pPr>
              <w:numPr>
                <w:ilvl w:val="0"/>
                <w:numId w:val="37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подтверждение:</w:t>
            </w:r>
          </w:p>
          <w:p w:rsidR="007B29C9" w:rsidRPr="00CE4D26" w:rsidRDefault="007B29C9" w:rsidP="00EB4E95">
            <w:pPr>
              <w:numPr>
                <w:ilvl w:val="0"/>
                <w:numId w:val="34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 ненахождении участника закупки в процессе ликвидации (для юридического лица);</w:t>
            </w:r>
          </w:p>
          <w:p w:rsidR="007B29C9" w:rsidRPr="00CE4D26" w:rsidRDefault="007B29C9" w:rsidP="00EB4E95">
            <w:pPr>
              <w:numPr>
                <w:ilvl w:val="0"/>
                <w:numId w:val="34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B29C9" w:rsidRPr="00CE4D26" w:rsidRDefault="007B29C9" w:rsidP="00EB4E95">
            <w:pPr>
              <w:numPr>
                <w:ilvl w:val="0"/>
                <w:numId w:val="34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B29C9" w:rsidRPr="00CE4D26" w:rsidRDefault="007B29C9" w:rsidP="00EB4E95">
            <w:pPr>
              <w:numPr>
                <w:ilvl w:val="0"/>
                <w:numId w:val="34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 неприостановлении деятельности участника закупки.</w:t>
            </w:r>
          </w:p>
        </w:tc>
      </w:tr>
      <w:tr w:rsidR="007B29C9" w:rsidRPr="00CE4D26">
        <w:trPr>
          <w:trHeight w:val="440"/>
        </w:trPr>
        <w:tc>
          <w:tcPr>
            <w:tcW w:w="851" w:type="dxa"/>
            <w:gridSpan w:val="2"/>
            <w:vAlign w:val="center"/>
          </w:tcPr>
          <w:p w:rsidR="007B29C9" w:rsidRPr="00CE4D26" w:rsidRDefault="007B29C9" w:rsidP="00EB4E95">
            <w:pPr>
              <w:numPr>
                <w:ilvl w:val="0"/>
                <w:numId w:val="38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7" w:name="_Ref405791537"/>
          </w:p>
        </w:tc>
        <w:bookmarkEnd w:id="47"/>
        <w:tc>
          <w:tcPr>
            <w:tcW w:w="6379" w:type="dxa"/>
          </w:tcPr>
          <w:p w:rsidR="007B29C9" w:rsidRPr="00CE4D26" w:rsidRDefault="007B29C9" w:rsidP="00CE4D26">
            <w:pPr>
              <w:ind w:right="153"/>
              <w:jc w:val="both"/>
            </w:pPr>
            <w:r w:rsidRPr="00CE4D2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7B29C9" w:rsidRPr="00CE4D26" w:rsidRDefault="007B29C9" w:rsidP="00EB4E95">
            <w:pPr>
              <w:numPr>
                <w:ilvl w:val="0"/>
                <w:numId w:val="33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  <w:rPr>
                <w:sz w:val="22"/>
                <w:szCs w:val="22"/>
              </w:rPr>
            </w:pPr>
          </w:p>
        </w:tc>
      </w:tr>
      <w:tr w:rsidR="007B29C9" w:rsidRPr="00CE4D26">
        <w:trPr>
          <w:gridBefore w:val="1"/>
          <w:trHeight w:val="440"/>
        </w:trPr>
        <w:tc>
          <w:tcPr>
            <w:tcW w:w="851" w:type="dxa"/>
            <w:vAlign w:val="center"/>
          </w:tcPr>
          <w:p w:rsidR="007B29C9" w:rsidRPr="00CE4D26" w:rsidRDefault="007B29C9" w:rsidP="00EB4E95">
            <w:pPr>
              <w:numPr>
                <w:ilvl w:val="0"/>
                <w:numId w:val="38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8" w:name="_Ref407691222"/>
          </w:p>
        </w:tc>
        <w:bookmarkEnd w:id="48"/>
        <w:tc>
          <w:tcPr>
            <w:tcW w:w="6379" w:type="dxa"/>
          </w:tcPr>
          <w:p w:rsidR="007B29C9" w:rsidRPr="00CE4D26" w:rsidRDefault="007B29C9" w:rsidP="00CE4D26">
            <w:pPr>
              <w:ind w:right="153"/>
              <w:jc w:val="both"/>
            </w:pPr>
            <w:r w:rsidRPr="00CE4D2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B29C9" w:rsidRPr="00CE4D26" w:rsidRDefault="007B29C9" w:rsidP="00CE4D26">
            <w:pPr>
              <w:ind w:right="153"/>
              <w:jc w:val="both"/>
            </w:pPr>
            <w:r w:rsidRPr="00CE4D2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7B29C9" w:rsidRPr="00CE4D26" w:rsidRDefault="007B29C9" w:rsidP="00EB4E95">
            <w:pPr>
              <w:numPr>
                <w:ilvl w:val="0"/>
                <w:numId w:val="37"/>
              </w:numPr>
              <w:tabs>
                <w:tab w:val="left" w:pos="300"/>
              </w:tabs>
              <w:ind w:left="0" w:right="153" w:firstLine="493"/>
              <w:jc w:val="both"/>
              <w:rPr>
                <w:sz w:val="22"/>
                <w:szCs w:val="22"/>
              </w:rPr>
            </w:pPr>
            <w:r w:rsidRPr="00CE4D26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7B29C9" w:rsidRPr="00CE4D26">
        <w:trPr>
          <w:gridBefore w:val="1"/>
          <w:trHeight w:val="70"/>
        </w:trPr>
        <w:tc>
          <w:tcPr>
            <w:tcW w:w="851" w:type="dxa"/>
            <w:vAlign w:val="center"/>
          </w:tcPr>
          <w:p w:rsidR="007B29C9" w:rsidRPr="00CE4D26" w:rsidRDefault="007B29C9" w:rsidP="00EB4E95">
            <w:pPr>
              <w:numPr>
                <w:ilvl w:val="0"/>
                <w:numId w:val="38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9" w:name="_Ref405792235"/>
          </w:p>
        </w:tc>
        <w:bookmarkEnd w:id="49"/>
        <w:tc>
          <w:tcPr>
            <w:tcW w:w="6379" w:type="dxa"/>
          </w:tcPr>
          <w:p w:rsidR="007B29C9" w:rsidRPr="00CE4D26" w:rsidRDefault="007B29C9" w:rsidP="00CE4D26">
            <w:pPr>
              <w:tabs>
                <w:tab w:val="left" w:pos="778"/>
              </w:tabs>
              <w:ind w:right="153"/>
              <w:jc w:val="both"/>
            </w:pPr>
            <w:r w:rsidRPr="00CE4D26">
              <w:t>отсутствие сведений об участнике закупки в следующих реестрах недобросовестных поставщиков:</w:t>
            </w:r>
          </w:p>
          <w:p w:rsidR="007B29C9" w:rsidRPr="00CE4D26" w:rsidRDefault="007B29C9" w:rsidP="00EB4E95">
            <w:pPr>
              <w:numPr>
                <w:ilvl w:val="0"/>
                <w:numId w:val="35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B29C9" w:rsidRPr="00CE4D26" w:rsidRDefault="007B29C9" w:rsidP="00EB4E95">
            <w:pPr>
              <w:numPr>
                <w:ilvl w:val="0"/>
                <w:numId w:val="35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B29C9" w:rsidRPr="00CE4D26" w:rsidRDefault="007B29C9" w:rsidP="00EB4E95">
            <w:pPr>
              <w:numPr>
                <w:ilvl w:val="0"/>
                <w:numId w:val="35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7B29C9" w:rsidRPr="00CE4D26" w:rsidRDefault="007B29C9" w:rsidP="00CE4D26">
            <w:pPr>
              <w:jc w:val="both"/>
            </w:pPr>
            <w:r w:rsidRPr="00CE4D2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B29C9" w:rsidRPr="009312BD" w:rsidRDefault="007B29C9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7B29C9" w:rsidRDefault="007B29C9" w:rsidP="00EB4E95">
      <w:pPr>
        <w:pStyle w:val="Heading1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8668527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B29C9" w:rsidRP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B29C9" w:rsidRPr="00703F4C" w:rsidRDefault="007B29C9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703F4C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B29C9" w:rsidRPr="00703F4C" w:rsidRDefault="007B29C9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Требование</w:t>
            </w:r>
          </w:p>
        </w:tc>
        <w:tc>
          <w:tcPr>
            <w:tcW w:w="2431" w:type="pct"/>
            <w:vAlign w:val="center"/>
          </w:tcPr>
          <w:p w:rsidR="007B29C9" w:rsidRPr="00703F4C" w:rsidRDefault="007B29C9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Документ, подтверждающий соответствие требованиям</w:t>
            </w:r>
          </w:p>
        </w:tc>
      </w:tr>
      <w:tr w:rsidR="007B29C9" w:rsidRP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7B29C9" w:rsidRPr="00C20EDB" w:rsidRDefault="007B29C9" w:rsidP="00EB4E95">
            <w:pPr>
              <w:widowControl w:val="0"/>
              <w:numPr>
                <w:ilvl w:val="0"/>
                <w:numId w:val="3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7B29C9" w:rsidRPr="00703F4C" w:rsidRDefault="007B29C9" w:rsidP="006C2D59">
            <w:pPr>
              <w:widowControl w:val="0"/>
              <w:shd w:val="clear" w:color="auto" w:fill="FFFFFF"/>
              <w:ind w:left="-57" w:right="-57"/>
              <w:jc w:val="both"/>
            </w:pPr>
            <w:r>
              <w:t>Продукция</w:t>
            </w:r>
            <w:r w:rsidRPr="00C20EDB">
              <w:t xml:space="preserve"> </w:t>
            </w:r>
            <w:r>
              <w:t>должна</w:t>
            </w:r>
            <w:r w:rsidRPr="00C20EDB"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7B29C9" w:rsidRDefault="007B29C9" w:rsidP="00584ADF">
            <w:pPr>
              <w:widowControl w:val="0"/>
              <w:shd w:val="clear" w:color="auto" w:fill="FFFFFF"/>
              <w:jc w:val="both"/>
            </w:pPr>
            <w:r w:rsidRPr="00703F4C">
              <w:t>Техническое предложение</w:t>
            </w:r>
            <w: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7B29C9" w:rsidRPr="00703F4C" w:rsidRDefault="007B29C9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</w:pPr>
          </w:p>
        </w:tc>
      </w:tr>
      <w:tr w:rsidR="007B29C9" w:rsidRP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7B29C9" w:rsidRPr="00C20EDB" w:rsidRDefault="007B29C9" w:rsidP="00EB4E95">
            <w:pPr>
              <w:widowControl w:val="0"/>
              <w:numPr>
                <w:ilvl w:val="0"/>
                <w:numId w:val="3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7B29C9" w:rsidRPr="00703F4C" w:rsidRDefault="007B29C9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703F4C">
              <w:t xml:space="preserve">Срок представляемой гарантии качества </w:t>
            </w:r>
            <w:r>
              <w:t>продукции</w:t>
            </w:r>
          </w:p>
        </w:tc>
        <w:tc>
          <w:tcPr>
            <w:tcW w:w="2431" w:type="pct"/>
            <w:vMerge/>
          </w:tcPr>
          <w:p w:rsidR="007B29C9" w:rsidRPr="00703F4C" w:rsidRDefault="007B29C9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7B29C9" w:rsidRPr="00703F4C" w:rsidRDefault="007B29C9" w:rsidP="00703F4C"/>
    <w:p w:rsidR="007B29C9" w:rsidRPr="00EA3525" w:rsidRDefault="007B29C9" w:rsidP="00EB4E95">
      <w:pPr>
        <w:pStyle w:val="Heading1"/>
        <w:numPr>
          <w:ilvl w:val="1"/>
          <w:numId w:val="28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8668528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7B29C9" w:rsidRPr="0072366F" w:rsidRDefault="007B29C9" w:rsidP="00F73FC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4"/>
    </w:p>
    <w:p w:rsidR="007B29C9" w:rsidRPr="00EA3525" w:rsidRDefault="007B29C9" w:rsidP="00F73FC4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7B29C9" w:rsidRPr="00DF4E46" w:rsidRDefault="007B29C9" w:rsidP="00EB4E95">
      <w:pPr>
        <w:numPr>
          <w:ilvl w:val="0"/>
          <w:numId w:val="31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7B29C9" w:rsidRPr="00DF4E46" w:rsidRDefault="007B29C9" w:rsidP="00EB4E95">
      <w:pPr>
        <w:numPr>
          <w:ilvl w:val="0"/>
          <w:numId w:val="31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7B29C9" w:rsidRPr="00DF4E46" w:rsidRDefault="007B29C9" w:rsidP="00EB4E95">
      <w:pPr>
        <w:numPr>
          <w:ilvl w:val="0"/>
          <w:numId w:val="31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7B29C9" w:rsidRPr="00EA3525" w:rsidRDefault="007B29C9" w:rsidP="00F73FC4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график оплаты с указанием следующей информации:</w:t>
      </w:r>
    </w:p>
    <w:p w:rsidR="007B29C9" w:rsidRPr="00EA3525" w:rsidRDefault="007B29C9" w:rsidP="00F73FC4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 xml:space="preserve">ы (сроки) </w:t>
      </w:r>
      <w:r w:rsidRPr="00EA3525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7B29C9" w:rsidRPr="00EA3525" w:rsidRDefault="007B29C9" w:rsidP="00F73FC4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размеры авансовых платежей, в</w:t>
      </w:r>
      <w:r>
        <w:rPr>
          <w:b/>
          <w:bCs/>
          <w:i/>
          <w:iCs/>
        </w:rPr>
        <w:t xml:space="preserve"> </w:t>
      </w:r>
      <w:r w:rsidRPr="00EA3525">
        <w:rPr>
          <w:b/>
          <w:bCs/>
          <w:i/>
          <w:iCs/>
        </w:rPr>
        <w:t>рублях</w:t>
      </w:r>
      <w:r>
        <w:rPr>
          <w:b/>
          <w:bCs/>
          <w:i/>
          <w:iCs/>
        </w:rPr>
        <w:t xml:space="preserve"> с НДС </w:t>
      </w:r>
      <w:r w:rsidRPr="00E43F2E">
        <w:rPr>
          <w:b/>
          <w:bCs/>
          <w:i/>
          <w:iCs/>
        </w:rPr>
        <w:t>(при наличии авансов в условиях платежей)</w:t>
      </w:r>
      <w:r w:rsidRPr="00EA3525">
        <w:rPr>
          <w:b/>
          <w:bCs/>
          <w:i/>
          <w:iCs/>
        </w:rPr>
        <w:t>;</w:t>
      </w:r>
    </w:p>
    <w:p w:rsidR="007B29C9" w:rsidRPr="00EA3525" w:rsidRDefault="007B29C9" w:rsidP="00F73FC4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>ы (сроки)</w:t>
      </w:r>
      <w:r w:rsidRPr="00EA3525">
        <w:rPr>
          <w:b/>
          <w:bCs/>
          <w:i/>
          <w:iCs/>
        </w:rPr>
        <w:t xml:space="preserve"> остальных платежей;</w:t>
      </w:r>
    </w:p>
    <w:p w:rsidR="007B29C9" w:rsidRDefault="007B29C9" w:rsidP="00F73FC4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 остальных платежей, в рублях</w:t>
      </w:r>
      <w:r w:rsidRPr="00D568B6">
        <w:rPr>
          <w:b/>
          <w:bCs/>
          <w:i/>
          <w:iCs/>
        </w:rPr>
        <w:t xml:space="preserve"> с НДС</w:t>
      </w:r>
      <w:r w:rsidRPr="00EA3525">
        <w:rPr>
          <w:b/>
          <w:bCs/>
          <w:i/>
          <w:iCs/>
        </w:rPr>
        <w:t>.</w:t>
      </w:r>
    </w:p>
    <w:p w:rsidR="007B29C9" w:rsidRDefault="007B29C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(сроки)</w:t>
      </w:r>
      <w:r w:rsidRPr="00D568B6">
        <w:rPr>
          <w:b/>
          <w:bCs/>
          <w:i/>
          <w:iCs/>
        </w:rPr>
        <w:t xml:space="preserve"> должны быть рассчитаны исходя из условий </w:t>
      </w:r>
      <w:r>
        <w:rPr>
          <w:b/>
          <w:bCs/>
          <w:i/>
          <w:iCs/>
        </w:rPr>
        <w:t>закупочной</w:t>
      </w:r>
      <w:r w:rsidRPr="00D568B6">
        <w:rPr>
          <w:b/>
          <w:bCs/>
          <w:i/>
          <w:iCs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bCs/>
          <w:i/>
          <w:iCs/>
        </w:rPr>
        <w:t>закупки</w:t>
      </w:r>
      <w:r w:rsidRPr="00D568B6">
        <w:rPr>
          <w:b/>
          <w:bCs/>
          <w:i/>
          <w:iCs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7B29C9" w:rsidRDefault="007B29C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2C5FFB">
        <w:rPr>
          <w:b/>
          <w:bCs/>
          <w:i/>
          <w:iCs/>
        </w:rPr>
        <w:t xml:space="preserve">В </w:t>
      </w:r>
      <w:r>
        <w:rPr>
          <w:b/>
          <w:bCs/>
          <w:i/>
          <w:iCs/>
        </w:rPr>
        <w:t>случае</w:t>
      </w:r>
      <w:r w:rsidRPr="002C5FFB">
        <w:rPr>
          <w:b/>
          <w:bCs/>
          <w:i/>
          <w:iCs/>
        </w:rPr>
        <w:t xml:space="preserve"> отсутстви</w:t>
      </w:r>
      <w:r>
        <w:rPr>
          <w:b/>
          <w:bCs/>
          <w:i/>
          <w:iCs/>
        </w:rPr>
        <w:t>я</w:t>
      </w:r>
      <w:r w:rsidRPr="002C5FFB">
        <w:rPr>
          <w:b/>
          <w:bCs/>
          <w:i/>
          <w:iCs/>
        </w:rPr>
        <w:t xml:space="preserve"> авансовых платежей, поля с информацией об авансовых платежах не заполняются</w:t>
      </w:r>
      <w:r>
        <w:rPr>
          <w:b/>
          <w:bCs/>
          <w:i/>
          <w:iCs/>
        </w:rPr>
        <w:t>.</w:t>
      </w:r>
    </w:p>
    <w:p w:rsidR="007B29C9" w:rsidRPr="00563FFA" w:rsidRDefault="007B29C9" w:rsidP="002C2D0A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5"/>
    </w:p>
    <w:p w:rsidR="007B29C9" w:rsidRPr="00563FFA" w:rsidRDefault="007B29C9" w:rsidP="00EB4E95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4.1</w:t>
        </w:r>
      </w:fldSimple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Hyperlink"/>
          </w:rPr>
          <w:t>Форма1</w:t>
        </w:r>
      </w:hyperlink>
      <w:r>
        <w:rPr>
          <w:color w:val="0000FF"/>
          <w:u w:val="single"/>
        </w:rPr>
        <w:t>)</w:t>
      </w:r>
      <w:r w:rsidRPr="00563FFA">
        <w:t>;</w:t>
      </w:r>
      <w:bookmarkEnd w:id="56"/>
    </w:p>
    <w:p w:rsidR="007B29C9" w:rsidRDefault="007B29C9" w:rsidP="00EB4E95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fldSimple w:instr=" REF _Ref401131967 \r \h  \* MERGEFORMAT ">
        <w:r>
          <w:t>4.1</w:t>
        </w:r>
      </w:fldSimple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Hyperlink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7B29C9" w:rsidRDefault="007B29C9" w:rsidP="002C2D0A">
      <w:pPr>
        <w:pStyle w:val="Times12"/>
        <w:ind w:firstLine="0"/>
      </w:pPr>
      <w:r>
        <w:t xml:space="preserve">            3) </w:t>
      </w: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7B29C9" w:rsidRDefault="007B29C9" w:rsidP="005D6E3F">
      <w:pPr>
        <w:pStyle w:val="Times12"/>
        <w:ind w:firstLine="0"/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7B29C9" w:rsidRDefault="007B29C9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7B29C9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B29C9" w:rsidRPr="00FC009D" w:rsidRDefault="007B29C9" w:rsidP="00EB4E95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866852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7B29C9" w:rsidRDefault="007B29C9" w:rsidP="003D5380">
      <w:pPr>
        <w:ind w:right="153" w:firstLine="636"/>
        <w:jc w:val="both"/>
        <w:rPr>
          <w:b/>
          <w:bCs/>
          <w:i/>
          <w:iCs/>
        </w:rPr>
      </w:pPr>
    </w:p>
    <w:p w:rsidR="007B29C9" w:rsidRDefault="007B29C9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7B29C9" w:rsidRDefault="007B29C9" w:rsidP="003D5380">
      <w:pPr>
        <w:ind w:right="153" w:firstLine="636"/>
        <w:jc w:val="both"/>
        <w:rPr>
          <w:b/>
          <w:bCs/>
          <w:i/>
          <w:iCs/>
        </w:rPr>
      </w:pPr>
    </w:p>
    <w:p w:rsidR="007B29C9" w:rsidRPr="00FC009D" w:rsidRDefault="007B29C9" w:rsidP="00EB4E95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866853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7B29C9" w:rsidRDefault="007B29C9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7B29C9" w:rsidRPr="0086357F" w:rsidRDefault="007B29C9" w:rsidP="00EB4E95">
      <w:pPr>
        <w:pStyle w:val="Heading1"/>
        <w:numPr>
          <w:ilvl w:val="0"/>
          <w:numId w:val="3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1" w:name="_Ref401131967"/>
      <w:bookmarkStart w:id="72" w:name="_Toc41866853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1"/>
      <w:bookmarkEnd w:id="72"/>
    </w:p>
    <w:p w:rsidR="007B29C9" w:rsidRDefault="007B29C9" w:rsidP="00144C23">
      <w:pPr>
        <w:pStyle w:val="Times12"/>
        <w:ind w:right="-29"/>
        <w:rPr>
          <w:b/>
          <w:bCs/>
          <w:i/>
          <w:iCs/>
        </w:rPr>
      </w:pPr>
    </w:p>
    <w:p w:rsidR="007B29C9" w:rsidRDefault="007B29C9" w:rsidP="009D43FD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 1.</w:t>
      </w:r>
    </w:p>
    <w:p w:rsidR="007B29C9" w:rsidRPr="00FC009D" w:rsidRDefault="007B29C9" w:rsidP="009D43FD">
      <w:pPr>
        <w:pStyle w:val="Times12"/>
        <w:jc w:val="right"/>
        <w:rPr>
          <w:sz w:val="28"/>
          <w:szCs w:val="28"/>
        </w:rPr>
      </w:pPr>
    </w:p>
    <w:p w:rsidR="007B29C9" w:rsidRPr="00FC009D" w:rsidRDefault="007B29C9" w:rsidP="009D43FD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7B29C9" w:rsidRPr="00FC009D" w:rsidRDefault="007B29C9" w:rsidP="009D43FD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7B29C9" w:rsidRPr="00FC009D" w:rsidRDefault="007B29C9" w:rsidP="009D43FD">
      <w:pPr>
        <w:pStyle w:val="Times12"/>
        <w:spacing w:before="120"/>
        <w:ind w:firstLine="0"/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7B29C9" w:rsidRPr="00FC009D" w:rsidRDefault="007B29C9" w:rsidP="009D43FD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3" w:name="_Письмо_о_подач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668532"/>
      <w:bookmarkEnd w:id="73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7B29C9" w:rsidRPr="00FC009D" w:rsidRDefault="007B29C9" w:rsidP="009D43FD">
      <w:pPr>
        <w:tabs>
          <w:tab w:val="left" w:pos="7938"/>
        </w:tabs>
        <w:ind w:firstLine="4820"/>
        <w:jc w:val="center"/>
        <w:rPr>
          <w:b/>
          <w:bCs/>
        </w:rPr>
      </w:pPr>
    </w:p>
    <w:p w:rsidR="007B29C9" w:rsidRPr="00FC009D" w:rsidRDefault="007B29C9" w:rsidP="009D43FD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bCs/>
          <w:i/>
          <w:iCs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7B29C9" w:rsidRDefault="007B29C9" w:rsidP="009D43FD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7B29C9" w:rsidRPr="00FC009D" w:rsidRDefault="007B29C9" w:rsidP="009D43FD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7B29C9" w:rsidRPr="00FC009D" w:rsidRDefault="007B29C9" w:rsidP="009D43FD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7B29C9" w:rsidRPr="00FC009D" w:rsidRDefault="007B29C9" w:rsidP="009D43FD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7B29C9" w:rsidRPr="00FC009D" w:rsidRDefault="007B29C9" w:rsidP="009D43FD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7B29C9" w:rsidRPr="00FC009D" w:rsidRDefault="007B29C9" w:rsidP="009D43F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7B29C9" w:rsidRPr="00FC009D" w:rsidRDefault="007B29C9" w:rsidP="009D43FD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7B29C9" w:rsidRPr="00FC009D" w:rsidRDefault="007B29C9" w:rsidP="009D43FD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7B29C9" w:rsidRPr="00FC009D" w:rsidRDefault="007B29C9" w:rsidP="009D43FD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7B29C9" w:rsidRPr="00FC009D" w:rsidRDefault="007B29C9" w:rsidP="009D43FD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7B29C9" w:rsidRPr="00FC009D" w:rsidRDefault="007B29C9" w:rsidP="009D43FD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7B29C9" w:rsidRPr="00FC009D" w:rsidRDefault="007B29C9" w:rsidP="009D43F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7B29C9" w:rsidRPr="00FC009D">
        <w:trPr>
          <w:cantSplit/>
          <w:tblHeader/>
        </w:trPr>
        <w:tc>
          <w:tcPr>
            <w:tcW w:w="709" w:type="dxa"/>
            <w:vAlign w:val="center"/>
          </w:tcPr>
          <w:p w:rsidR="007B29C9" w:rsidRPr="00FC009D" w:rsidRDefault="007B29C9" w:rsidP="00C4519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7B29C9" w:rsidRPr="00FC009D" w:rsidRDefault="007B29C9" w:rsidP="00C4519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B29C9" w:rsidRPr="00FC009D" w:rsidRDefault="007B29C9" w:rsidP="00C4519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B29C9" w:rsidRPr="00FC009D">
        <w:trPr>
          <w:cantSplit/>
        </w:trPr>
        <w:tc>
          <w:tcPr>
            <w:tcW w:w="709" w:type="dxa"/>
            <w:vAlign w:val="center"/>
          </w:tcPr>
          <w:p w:rsidR="007B29C9" w:rsidRPr="00FC009D" w:rsidRDefault="007B29C9" w:rsidP="009D43FD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B29C9" w:rsidRPr="00FC009D" w:rsidRDefault="007B29C9" w:rsidP="00C4519B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B29C9" w:rsidRPr="00FC009D" w:rsidRDefault="007B29C9" w:rsidP="00C4519B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7B29C9" w:rsidRPr="00FC009D">
        <w:trPr>
          <w:cantSplit/>
        </w:trPr>
        <w:tc>
          <w:tcPr>
            <w:tcW w:w="709" w:type="dxa"/>
            <w:vAlign w:val="center"/>
          </w:tcPr>
          <w:p w:rsidR="007B29C9" w:rsidRPr="00FC009D" w:rsidRDefault="007B29C9" w:rsidP="009D43FD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B29C9" w:rsidRPr="00FC009D" w:rsidRDefault="007B29C9" w:rsidP="00C4519B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B29C9" w:rsidRPr="00FC009D" w:rsidRDefault="007B29C9" w:rsidP="00C4519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7B29C9" w:rsidRPr="00FC009D">
        <w:trPr>
          <w:cantSplit/>
        </w:trPr>
        <w:tc>
          <w:tcPr>
            <w:tcW w:w="709" w:type="dxa"/>
            <w:vAlign w:val="center"/>
          </w:tcPr>
          <w:p w:rsidR="007B29C9" w:rsidRPr="00FC009D" w:rsidRDefault="007B29C9" w:rsidP="009D43FD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B29C9" w:rsidRPr="00FC009D" w:rsidRDefault="007B29C9" w:rsidP="00C4519B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7B29C9" w:rsidRPr="00FC009D" w:rsidRDefault="007B29C9" w:rsidP="00C4519B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7B29C9" w:rsidRPr="00FC009D">
        <w:trPr>
          <w:cantSplit/>
        </w:trPr>
        <w:tc>
          <w:tcPr>
            <w:tcW w:w="709" w:type="dxa"/>
            <w:vAlign w:val="center"/>
          </w:tcPr>
          <w:p w:rsidR="007B29C9" w:rsidRPr="00FC009D" w:rsidRDefault="007B29C9" w:rsidP="009D43FD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B29C9" w:rsidRPr="00FC009D" w:rsidRDefault="007B29C9" w:rsidP="00C4519B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B29C9" w:rsidRPr="00FC009D" w:rsidRDefault="007B29C9" w:rsidP="00C4519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7B29C9" w:rsidRPr="00FC009D" w:rsidRDefault="007B29C9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B29C9" w:rsidRDefault="007B29C9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bCs/>
          <w:i/>
          <w:iCs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bCs/>
          <w:i/>
          <w:iCs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B29C9" w:rsidRDefault="007B29C9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7B29C9" w:rsidRDefault="007B29C9" w:rsidP="009D43FD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7B29C9" w:rsidRPr="00100970" w:rsidRDefault="007B29C9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B29C9" w:rsidRPr="00FC009D" w:rsidRDefault="007B29C9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B29C9" w:rsidRDefault="007B29C9" w:rsidP="009D43FD">
      <w:pPr>
        <w:pStyle w:val="NormalWeb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B29C9" w:rsidRPr="00FC009D" w:rsidRDefault="007B29C9" w:rsidP="009D43FD">
      <w:pPr>
        <w:pStyle w:val="NormalWeb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B29C9" w:rsidRDefault="007B29C9" w:rsidP="009D43FD">
      <w:pPr>
        <w:pStyle w:val="NormalWeb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7B29C9" w:rsidRDefault="007B29C9" w:rsidP="009D43FD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7B29C9" w:rsidRPr="00FC009D" w:rsidRDefault="007B29C9" w:rsidP="009D43FD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7B29C9" w:rsidRDefault="007B29C9" w:rsidP="009D43FD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7B29C9" w:rsidRPr="00FC009D" w:rsidRDefault="007B29C9" w:rsidP="009D43FD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</w:p>
    <w:p w:rsidR="007B29C9" w:rsidRDefault="007B29C9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7B29C9" w:rsidRPr="00C35EF7" w:rsidRDefault="007B29C9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B29C9" w:rsidRDefault="007B29C9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7B29C9" w:rsidRPr="00FC009D" w:rsidRDefault="007B29C9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B29C9" w:rsidRDefault="007B29C9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7B29C9" w:rsidRPr="00FC009D" w:rsidRDefault="007B29C9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B29C9" w:rsidRPr="00FC009D" w:rsidRDefault="007B29C9" w:rsidP="009D43FD">
      <w:pPr>
        <w:pStyle w:val="NormalWeb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B29C9" w:rsidRDefault="007B29C9" w:rsidP="009D43FD">
      <w:pPr>
        <w:pStyle w:val="NormalWeb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B29C9" w:rsidRPr="00DF05AF" w:rsidRDefault="007B29C9" w:rsidP="009D43FD">
      <w:pPr>
        <w:pStyle w:val="NormalWeb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7B29C9" w:rsidRDefault="007B29C9" w:rsidP="009D43FD">
      <w:pPr>
        <w:pStyle w:val="NormalWeb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7B29C9" w:rsidRDefault="007B29C9" w:rsidP="009D43FD">
      <w:pPr>
        <w:pStyle w:val="NormalWeb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7B29C9" w:rsidRPr="00914AB9" w:rsidRDefault="007B29C9" w:rsidP="009D43FD">
      <w:pPr>
        <w:pStyle w:val="NormalWeb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7B29C9" w:rsidRDefault="007B29C9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7B29C9" w:rsidRDefault="007B29C9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7B29C9" w:rsidRDefault="007B29C9" w:rsidP="009D43FD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7B29C9" w:rsidRPr="00881537" w:rsidRDefault="007B29C9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7B29C9" w:rsidRDefault="007B29C9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7B29C9" w:rsidRDefault="007B29C9" w:rsidP="009D43FD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7B29C9" w:rsidRPr="001205C1" w:rsidRDefault="007B29C9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7B29C9" w:rsidRPr="00FC009D" w:rsidRDefault="007B29C9" w:rsidP="009D43FD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B29C9" w:rsidRDefault="007B29C9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B29C9" w:rsidRPr="002C5C15" w:rsidRDefault="007B29C9" w:rsidP="009D43FD">
      <w:pPr>
        <w:pStyle w:val="NormalWeb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B29C9" w:rsidRPr="002C5C15" w:rsidRDefault="007B29C9" w:rsidP="009D43FD">
      <w:pPr>
        <w:pStyle w:val="NormalWeb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B29C9" w:rsidRPr="00FC009D" w:rsidRDefault="007B29C9" w:rsidP="009D43FD">
      <w:pPr>
        <w:pStyle w:val="NormalWeb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B29C9" w:rsidRPr="00FC009D" w:rsidRDefault="007B29C9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B29C9" w:rsidRPr="00FC009D" w:rsidRDefault="007B29C9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7B29C9" w:rsidRPr="00FC009D" w:rsidRDefault="007B29C9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7B29C9" w:rsidRPr="00FC009D">
        <w:trPr>
          <w:tblHeader/>
        </w:trPr>
        <w:tc>
          <w:tcPr>
            <w:tcW w:w="1091" w:type="dxa"/>
            <w:vAlign w:val="center"/>
          </w:tcPr>
          <w:p w:rsidR="007B29C9" w:rsidRPr="00FC009D" w:rsidRDefault="007B29C9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7B29C9" w:rsidRPr="00FC009D" w:rsidRDefault="007B29C9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7B29C9" w:rsidRPr="00FC009D" w:rsidRDefault="007B29C9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B29C9" w:rsidRPr="00FC009D" w:rsidRDefault="007B29C9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7B29C9" w:rsidRPr="00FC009D">
        <w:tc>
          <w:tcPr>
            <w:tcW w:w="1091" w:type="dxa"/>
            <w:vAlign w:val="center"/>
          </w:tcPr>
          <w:p w:rsidR="007B29C9" w:rsidRPr="00FC009D" w:rsidRDefault="007B29C9" w:rsidP="009D43FD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7B29C9" w:rsidRPr="00FC009D" w:rsidRDefault="007B29C9" w:rsidP="00C4519B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B29C9" w:rsidRPr="00FC009D" w:rsidRDefault="007B29C9" w:rsidP="00C4519B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7B29C9" w:rsidRPr="00FC009D">
        <w:tc>
          <w:tcPr>
            <w:tcW w:w="1091" w:type="dxa"/>
            <w:vAlign w:val="center"/>
          </w:tcPr>
          <w:p w:rsidR="007B29C9" w:rsidRPr="0083031A" w:rsidRDefault="007B29C9" w:rsidP="009D43FD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B29C9" w:rsidRPr="0083031A" w:rsidRDefault="007B29C9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7B29C9" w:rsidRPr="00FC009D" w:rsidRDefault="007B29C9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7B29C9" w:rsidRPr="00FC009D">
        <w:tc>
          <w:tcPr>
            <w:tcW w:w="1091" w:type="dxa"/>
            <w:vAlign w:val="center"/>
          </w:tcPr>
          <w:p w:rsidR="007B29C9" w:rsidRPr="0083031A" w:rsidRDefault="007B29C9" w:rsidP="009D43FD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B29C9" w:rsidRPr="0083031A" w:rsidRDefault="007B29C9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7B29C9" w:rsidRPr="00FC009D" w:rsidRDefault="007B29C9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7B29C9" w:rsidRPr="00FC009D">
        <w:tc>
          <w:tcPr>
            <w:tcW w:w="1091" w:type="dxa"/>
            <w:vAlign w:val="center"/>
          </w:tcPr>
          <w:p w:rsidR="007B29C9" w:rsidRPr="0083031A" w:rsidRDefault="007B29C9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B29C9" w:rsidRPr="0083031A" w:rsidRDefault="007B29C9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7B29C9" w:rsidRPr="00FC009D" w:rsidRDefault="007B29C9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7B29C9" w:rsidRPr="00FC009D">
        <w:tc>
          <w:tcPr>
            <w:tcW w:w="1091" w:type="dxa"/>
            <w:vAlign w:val="center"/>
          </w:tcPr>
          <w:p w:rsidR="007B29C9" w:rsidRPr="0083031A" w:rsidRDefault="007B29C9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B29C9" w:rsidRPr="0083031A" w:rsidRDefault="007B29C9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7B29C9" w:rsidRPr="00FC009D" w:rsidRDefault="007B29C9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7B29C9" w:rsidRPr="00FC009D">
        <w:tc>
          <w:tcPr>
            <w:tcW w:w="1091" w:type="dxa"/>
            <w:vAlign w:val="center"/>
          </w:tcPr>
          <w:p w:rsidR="007B29C9" w:rsidRPr="0083031A" w:rsidRDefault="007B29C9" w:rsidP="00C4519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B29C9" w:rsidRPr="0083031A" w:rsidRDefault="007B29C9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7B29C9" w:rsidRPr="00FC009D" w:rsidRDefault="007B29C9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7B29C9" w:rsidRPr="00FC009D">
        <w:tc>
          <w:tcPr>
            <w:tcW w:w="1091" w:type="dxa"/>
            <w:vAlign w:val="center"/>
          </w:tcPr>
          <w:p w:rsidR="007B29C9" w:rsidRPr="0083031A" w:rsidRDefault="007B29C9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B29C9" w:rsidRPr="0083031A" w:rsidRDefault="007B29C9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7B29C9" w:rsidRPr="0083031A" w:rsidRDefault="007B29C9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7B29C9" w:rsidRPr="00FC009D" w:rsidRDefault="007B29C9" w:rsidP="009D43FD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B29C9" w:rsidRPr="00FC009D" w:rsidRDefault="007B29C9" w:rsidP="009D43FD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B29C9" w:rsidRPr="00FC009D" w:rsidRDefault="007B29C9" w:rsidP="009D43FD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7B29C9" w:rsidRPr="00FC009D" w:rsidRDefault="007B29C9" w:rsidP="009D43FD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7B29C9" w:rsidRPr="00FC009D" w:rsidRDefault="007B29C9" w:rsidP="009D43FD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7B29C9" w:rsidRPr="00FC009D" w:rsidRDefault="007B29C9" w:rsidP="009D43FD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7B29C9" w:rsidRPr="00FC009D" w:rsidRDefault="007B29C9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7B29C9" w:rsidRPr="00FC009D" w:rsidRDefault="007B29C9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7B29C9" w:rsidRPr="00FC009D" w:rsidRDefault="007B29C9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7B29C9" w:rsidRPr="00FC009D" w:rsidRDefault="007B29C9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B29C9" w:rsidRPr="00FC009D" w:rsidRDefault="007B29C9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поставки товара/ выполнения работ/ оказания услуг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B29C9" w:rsidRPr="009449E0" w:rsidRDefault="007B29C9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7B29C9" w:rsidRDefault="007B29C9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7B29C9" w:rsidRPr="007639FA" w:rsidRDefault="007B29C9" w:rsidP="009D43FD">
      <w:pPr>
        <w:pStyle w:val="Times12"/>
        <w:tabs>
          <w:tab w:val="left" w:pos="1134"/>
        </w:tabs>
        <w:ind w:left="709" w:firstLine="0"/>
        <w:rPr>
          <w:b/>
          <w:bCs/>
          <w:i/>
          <w:iCs/>
        </w:rPr>
      </w:pPr>
      <w:r w:rsidRPr="007639FA">
        <w:rPr>
          <w:b/>
          <w:bCs/>
          <w:i/>
          <w:iCs/>
        </w:rPr>
        <w:t xml:space="preserve">[далее устанавливается для закупок, проводимых </w:t>
      </w:r>
      <w:r>
        <w:rPr>
          <w:b/>
          <w:bCs/>
          <w:i/>
          <w:iCs/>
        </w:rPr>
        <w:t>в электронной форме</w:t>
      </w:r>
      <w:r w:rsidRPr="007639FA">
        <w:rPr>
          <w:b/>
          <w:bCs/>
          <w:i/>
          <w:iCs/>
        </w:rPr>
        <w:t>]</w:t>
      </w:r>
    </w:p>
    <w:p w:rsidR="007B29C9" w:rsidRPr="00100970" w:rsidRDefault="007B29C9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79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79"/>
    </w:p>
    <w:p w:rsidR="007B29C9" w:rsidRPr="00100970" w:rsidRDefault="007B29C9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80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0"/>
    </w:p>
    <w:p w:rsidR="007B29C9" w:rsidRPr="00100970" w:rsidRDefault="007B29C9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7B29C9" w:rsidRDefault="007B29C9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1"/>
    </w:p>
    <w:p w:rsidR="007B29C9" w:rsidRPr="00A356CF" w:rsidRDefault="007B29C9" w:rsidP="009D43FD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7B29C9" w:rsidRDefault="007B29C9" w:rsidP="00144C23">
      <w:pPr>
        <w:pStyle w:val="Times12"/>
        <w:ind w:right="-29"/>
        <w:rPr>
          <w:b/>
          <w:bCs/>
          <w:i/>
          <w:iCs/>
        </w:rPr>
      </w:pPr>
    </w:p>
    <w:p w:rsidR="007B29C9" w:rsidRDefault="007B29C9" w:rsidP="00144C23">
      <w:pPr>
        <w:pStyle w:val="Times12"/>
        <w:ind w:right="-29"/>
        <w:rPr>
          <w:b/>
          <w:bCs/>
          <w:i/>
          <w:iCs/>
        </w:rPr>
      </w:pPr>
    </w:p>
    <w:p w:rsidR="007B29C9" w:rsidRDefault="007B29C9" w:rsidP="00144C23">
      <w:pPr>
        <w:pStyle w:val="Times12"/>
        <w:ind w:right="-29"/>
        <w:rPr>
          <w:b/>
          <w:bCs/>
          <w:i/>
          <w:iCs/>
        </w:rPr>
      </w:pPr>
    </w:p>
    <w:p w:rsidR="007B29C9" w:rsidRPr="00FC009D" w:rsidRDefault="007B29C9" w:rsidP="00144C23">
      <w:pPr>
        <w:pStyle w:val="Times12"/>
        <w:ind w:right="-29"/>
        <w:rPr>
          <w:b/>
          <w:bCs/>
          <w:i/>
          <w:iCs/>
        </w:rPr>
      </w:pPr>
    </w:p>
    <w:p w:rsidR="007B29C9" w:rsidRPr="00FC009D" w:rsidRDefault="007B29C9" w:rsidP="00A478D9">
      <w:pPr>
        <w:jc w:val="right"/>
        <w:rPr>
          <w:sz w:val="28"/>
          <w:szCs w:val="28"/>
        </w:rPr>
      </w:pPr>
      <w:bookmarkStart w:id="82" w:name="_Справка_об_участии_в_судебных_разби"/>
      <w:bookmarkStart w:id="83" w:name="_Справка_об_участии"/>
      <w:bookmarkStart w:id="84" w:name="_Ref401060816"/>
      <w:bookmarkEnd w:id="82"/>
      <w:bookmarkEnd w:id="83"/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B29C9" w:rsidRPr="0022001A" w:rsidRDefault="007B29C9" w:rsidP="00A478D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7B29C9" w:rsidRPr="0022001A" w:rsidRDefault="007B29C9" w:rsidP="00A478D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7B29C9" w:rsidRPr="00FC009D" w:rsidRDefault="007B29C9" w:rsidP="00A478D9">
      <w:pPr>
        <w:jc w:val="right"/>
        <w:rPr>
          <w:b/>
          <w:bCs/>
          <w:sz w:val="22"/>
          <w:szCs w:val="22"/>
        </w:rPr>
      </w:pPr>
    </w:p>
    <w:p w:rsidR="007B29C9" w:rsidRPr="00B03ADB" w:rsidRDefault="007B29C9" w:rsidP="00A478D9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7B29C9" w:rsidRDefault="007B29C9" w:rsidP="00A478D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7B29C9" w:rsidRPr="00FC009D" w:rsidRDefault="007B29C9" w:rsidP="00A478D9">
      <w:pPr>
        <w:jc w:val="right"/>
        <w:rPr>
          <w:b/>
          <w:bCs/>
          <w:i/>
          <w:iCs/>
        </w:rPr>
      </w:pPr>
    </w:p>
    <w:p w:rsidR="007B29C9" w:rsidRPr="00936804" w:rsidDel="00EC0238" w:rsidRDefault="007B29C9" w:rsidP="00A478D9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8" w:name="_СВЕДЕНИЯ_О_ПРИНАДЛЕЖНОСТИ_1"/>
      <w:bookmarkStart w:id="89" w:name="_Toc402520353"/>
      <w:bookmarkStart w:id="90" w:name="_Toc412201948"/>
      <w:bookmarkStart w:id="91" w:name="_Toc418584578"/>
      <w:bookmarkStart w:id="92" w:name="_Toc418668533"/>
      <w:bookmarkEnd w:id="88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9"/>
      <w:bookmarkEnd w:id="90"/>
      <w:bookmarkEnd w:id="91"/>
      <w:bookmarkEnd w:id="92"/>
    </w:p>
    <w:p w:rsidR="007B29C9" w:rsidRPr="00FC009D" w:rsidRDefault="007B29C9" w:rsidP="00A478D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B29C9" w:rsidRDefault="007B29C9" w:rsidP="00A478D9">
      <w:pPr>
        <w:jc w:val="both"/>
        <w:rPr>
          <w:lang w:eastAsia="en-US"/>
        </w:rPr>
      </w:pPr>
    </w:p>
    <w:p w:rsidR="007B29C9" w:rsidDel="00EC0238" w:rsidRDefault="007B29C9" w:rsidP="00A478D9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7B29C9" w:rsidRPr="002B303E" w:rsidDel="00EC0238" w:rsidRDefault="007B29C9" w:rsidP="00A478D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7B29C9" w:rsidRPr="002B303E" w:rsidDel="00EC0238">
        <w:trPr>
          <w:tblHeader/>
        </w:trPr>
        <w:tc>
          <w:tcPr>
            <w:tcW w:w="540" w:type="dxa"/>
            <w:vAlign w:val="center"/>
          </w:tcPr>
          <w:p w:rsidR="007B29C9" w:rsidRPr="005F6473" w:rsidDel="00EC0238" w:rsidRDefault="007B29C9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7B29C9" w:rsidRPr="005F6473" w:rsidDel="00EC0238" w:rsidRDefault="007B29C9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7B29C9" w:rsidRPr="005F6473" w:rsidDel="00EC0238" w:rsidRDefault="007B29C9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7B29C9" w:rsidRPr="005F6473" w:rsidDel="00EC0238" w:rsidRDefault="007B29C9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7B29C9" w:rsidRPr="005F6473" w:rsidDel="00EC0238" w:rsidRDefault="007B29C9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7B29C9" w:rsidRPr="002B303E" w:rsidDel="00EC0238">
        <w:trPr>
          <w:tblHeader/>
        </w:trPr>
        <w:tc>
          <w:tcPr>
            <w:tcW w:w="540" w:type="dxa"/>
            <w:vAlign w:val="center"/>
          </w:tcPr>
          <w:p w:rsidR="007B29C9" w:rsidRPr="002B303E" w:rsidDel="00EC0238" w:rsidRDefault="007B29C9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7B29C9" w:rsidRPr="005F6473" w:rsidDel="00EC0238" w:rsidRDefault="007B29C9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7B29C9" w:rsidRPr="005F6473" w:rsidDel="00EC0238" w:rsidRDefault="007B29C9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7B29C9" w:rsidRPr="005F6473" w:rsidDel="00EC0238" w:rsidRDefault="007B29C9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7B29C9" w:rsidRPr="005F6473" w:rsidDel="00EC0238" w:rsidRDefault="007B29C9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7B29C9" w:rsidRPr="002B303E" w:rsidDel="00EC0238">
        <w:tc>
          <w:tcPr>
            <w:tcW w:w="540" w:type="dxa"/>
          </w:tcPr>
          <w:p w:rsidR="007B29C9" w:rsidRPr="002B303E" w:rsidDel="00EC0238" w:rsidRDefault="007B29C9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7B29C9" w:rsidRPr="002B303E" w:rsidDel="00EC0238" w:rsidRDefault="007B29C9" w:rsidP="00C4519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7B29C9" w:rsidRPr="002B303E" w:rsidDel="00EC0238" w:rsidRDefault="007B29C9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B29C9" w:rsidRPr="002B303E" w:rsidDel="00EC0238" w:rsidRDefault="007B29C9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7B29C9" w:rsidRPr="005F6473" w:rsidDel="00EC0238" w:rsidRDefault="007B29C9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7B29C9" w:rsidRPr="005F6473" w:rsidDel="00EC0238" w:rsidRDefault="007B29C9" w:rsidP="00C4519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7B29C9" w:rsidRPr="002B303E" w:rsidDel="00EC0238">
        <w:tc>
          <w:tcPr>
            <w:tcW w:w="540" w:type="dxa"/>
          </w:tcPr>
          <w:p w:rsidR="007B29C9" w:rsidRPr="002B303E" w:rsidDel="00EC0238" w:rsidRDefault="007B29C9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7B29C9" w:rsidRPr="002B303E" w:rsidDel="00EC0238" w:rsidRDefault="007B29C9" w:rsidP="00C4519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7B29C9" w:rsidRPr="002B303E" w:rsidDel="00EC0238" w:rsidRDefault="007B29C9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7B29C9" w:rsidRPr="005F6473" w:rsidDel="00EC0238" w:rsidRDefault="007B29C9" w:rsidP="00C4519B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7B29C9" w:rsidRPr="005F6473" w:rsidDel="00EC0238" w:rsidRDefault="007B29C9" w:rsidP="00C4519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7B29C9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7B29C9" w:rsidRPr="002B303E" w:rsidDel="00EC0238" w:rsidRDefault="007B29C9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7B29C9" w:rsidRPr="002B303E" w:rsidDel="00EC0238" w:rsidRDefault="007B29C9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7B29C9" w:rsidRPr="002B303E" w:rsidDel="00EC0238" w:rsidRDefault="007B29C9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7B29C9" w:rsidRPr="002B303E" w:rsidDel="00EC0238" w:rsidRDefault="007B29C9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7B29C9" w:rsidRPr="002B303E" w:rsidDel="00EC0238" w:rsidRDefault="007B29C9" w:rsidP="00C4519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7B29C9" w:rsidRPr="002B303E" w:rsidDel="00EC0238" w:rsidRDefault="007B29C9" w:rsidP="00C4519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7B29C9" w:rsidRPr="002B303E" w:rsidDel="00EC0238">
        <w:trPr>
          <w:trHeight w:val="1903"/>
        </w:trPr>
        <w:tc>
          <w:tcPr>
            <w:tcW w:w="540" w:type="dxa"/>
            <w:vMerge/>
          </w:tcPr>
          <w:p w:rsidR="007B29C9" w:rsidRPr="002B303E" w:rsidDel="00EC0238" w:rsidRDefault="007B29C9" w:rsidP="00C4519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7B29C9" w:rsidRPr="002B303E" w:rsidDel="00EC0238" w:rsidRDefault="007B29C9" w:rsidP="00C4519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7B29C9" w:rsidRPr="005F6473" w:rsidDel="00EC0238" w:rsidRDefault="007B29C9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7B29C9" w:rsidRPr="005F6473" w:rsidDel="00EC0238" w:rsidRDefault="007B29C9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7B29C9" w:rsidRPr="002B303E" w:rsidDel="00EC0238" w:rsidRDefault="007B29C9" w:rsidP="00C4519B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7B29C9" w:rsidRPr="002B303E" w:rsidDel="00EC0238" w:rsidRDefault="007B29C9" w:rsidP="00C4519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7B29C9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7B29C9" w:rsidRPr="002B303E" w:rsidDel="00EC0238" w:rsidRDefault="007B29C9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7B29C9" w:rsidRPr="005F6473" w:rsidDel="00EC0238" w:rsidRDefault="007B29C9" w:rsidP="00C4519B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7B29C9" w:rsidRPr="005F6473" w:rsidDel="00EC0238" w:rsidRDefault="007B29C9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7B29C9" w:rsidRPr="00241B8D" w:rsidDel="00EC0238" w:rsidRDefault="007B29C9" w:rsidP="00C4519B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7B29C9" w:rsidRPr="00241B8D" w:rsidDel="00EC0238" w:rsidRDefault="007B29C9" w:rsidP="00C4519B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7B29C9" w:rsidRPr="002B303E" w:rsidDel="00EC0238">
        <w:trPr>
          <w:trHeight w:val="1267"/>
        </w:trPr>
        <w:tc>
          <w:tcPr>
            <w:tcW w:w="540" w:type="dxa"/>
            <w:vMerge/>
          </w:tcPr>
          <w:p w:rsidR="007B29C9" w:rsidRPr="002B303E" w:rsidDel="00EC0238" w:rsidRDefault="007B29C9" w:rsidP="00C4519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7B29C9" w:rsidRPr="002B303E" w:rsidDel="00EC0238" w:rsidRDefault="007B29C9" w:rsidP="00C4519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7B29C9" w:rsidRPr="005F6473" w:rsidDel="00EC0238" w:rsidRDefault="007B29C9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7B29C9" w:rsidRPr="005F6473" w:rsidDel="00EC0238" w:rsidRDefault="007B29C9" w:rsidP="00C4519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</w:tcPr>
          <w:p w:rsidR="007B29C9" w:rsidRPr="002B303E" w:rsidDel="00EC0238" w:rsidRDefault="007B29C9" w:rsidP="00C4519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</w:tbl>
    <w:p w:rsidR="007B29C9" w:rsidRPr="00012898" w:rsidDel="00EC0238" w:rsidRDefault="007B29C9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B29C9" w:rsidRPr="008B0FDE" w:rsidDel="00EC0238" w:rsidRDefault="007B29C9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7B29C9" w:rsidRPr="008B0FDE" w:rsidDel="00EC0238" w:rsidRDefault="007B29C9" w:rsidP="00A478D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7B29C9" w:rsidDel="00EC0238" w:rsidRDefault="007B29C9" w:rsidP="00A478D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7B29C9" w:rsidRPr="00FC009D" w:rsidDel="00EC0238" w:rsidRDefault="007B29C9" w:rsidP="00A478D9">
      <w:pPr>
        <w:jc w:val="center"/>
        <w:rPr>
          <w:b/>
          <w:bCs/>
        </w:rPr>
      </w:pPr>
    </w:p>
    <w:p w:rsidR="007B29C9" w:rsidRPr="00FC009D" w:rsidDel="00EC0238" w:rsidRDefault="007B29C9" w:rsidP="00A478D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7B29C9" w:rsidRDefault="007B29C9" w:rsidP="00A478D9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7B29C9" w:rsidRPr="00FC009D" w:rsidDel="00EC0238" w:rsidRDefault="007B29C9" w:rsidP="00A478D9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7B29C9" w:rsidRPr="00FC009D" w:rsidDel="00EC0238" w:rsidRDefault="007B29C9" w:rsidP="00A478D9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7B29C9" w:rsidRPr="0076483D" w:rsidDel="00EC0238" w:rsidRDefault="007B29C9" w:rsidP="00A478D9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7B29C9" w:rsidRPr="00770FB1" w:rsidDel="00EC0238" w:rsidRDefault="007B29C9" w:rsidP="00A478D9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7B29C9" w:rsidDel="00EC0238" w:rsidRDefault="007B29C9" w:rsidP="00A478D9">
      <w:pPr>
        <w:pStyle w:val="Times12"/>
        <w:tabs>
          <w:tab w:val="left" w:pos="1134"/>
        </w:tabs>
      </w:pPr>
    </w:p>
    <w:p w:rsidR="007B29C9" w:rsidRDefault="007B29C9" w:rsidP="00A478D9">
      <w:pPr>
        <w:pStyle w:val="Heading1"/>
        <w:numPr>
          <w:ilvl w:val="0"/>
          <w:numId w:val="0"/>
        </w:numPr>
        <w:tabs>
          <w:tab w:val="left" w:pos="709"/>
        </w:tabs>
        <w:ind w:left="142"/>
        <w:jc w:val="both"/>
        <w:rPr>
          <w:sz w:val="28"/>
          <w:szCs w:val="28"/>
        </w:rPr>
      </w:pPr>
    </w:p>
    <w:p w:rsidR="007B29C9" w:rsidRDefault="007B29C9" w:rsidP="00A478D9"/>
    <w:p w:rsidR="007B29C9" w:rsidRDefault="007B29C9" w:rsidP="00A478D9"/>
    <w:p w:rsidR="007B29C9" w:rsidRDefault="007B29C9" w:rsidP="00A478D9"/>
    <w:p w:rsidR="007B29C9" w:rsidRDefault="007B29C9" w:rsidP="00A478D9"/>
    <w:p w:rsidR="007B29C9" w:rsidRDefault="007B29C9" w:rsidP="00A478D9"/>
    <w:p w:rsidR="007B29C9" w:rsidRDefault="007B29C9" w:rsidP="00A478D9"/>
    <w:p w:rsidR="007B29C9" w:rsidRDefault="007B29C9" w:rsidP="00A478D9"/>
    <w:p w:rsidR="007B29C9" w:rsidRPr="00A478D9" w:rsidRDefault="007B29C9" w:rsidP="00A478D9"/>
    <w:bookmarkEnd w:id="69"/>
    <w:bookmarkEnd w:id="70"/>
    <w:bookmarkEnd w:id="84"/>
    <w:p w:rsidR="007B29C9" w:rsidRDefault="007B29C9" w:rsidP="00EA3525">
      <w:pPr>
        <w:pStyle w:val="Times12"/>
        <w:ind w:left="5387" w:firstLine="0"/>
        <w:jc w:val="left"/>
      </w:pPr>
    </w:p>
    <w:p w:rsidR="007B29C9" w:rsidRDefault="007B29C9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  <w:sectPr w:rsidR="007B29C9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B29C9" w:rsidRPr="00A478D9" w:rsidRDefault="007B29C9" w:rsidP="00A478D9">
      <w:pPr>
        <w:pStyle w:val="Times12"/>
        <w:ind w:left="2977" w:right="2806" w:firstLine="0"/>
        <w:jc w:val="center"/>
        <w:rPr>
          <w:b/>
          <w:bCs/>
          <w:i/>
          <w:iCs/>
          <w:color w:val="FF0000"/>
        </w:rPr>
      </w:pPr>
      <w:r w:rsidRPr="00A478D9">
        <w:rPr>
          <w:b/>
          <w:bCs/>
          <w:i/>
          <w:iCs/>
          <w:color w:val="FF0000"/>
        </w:rPr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7B29C9" w:rsidRPr="00FC009D" w:rsidRDefault="007B29C9" w:rsidP="00A478D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B29C9" w:rsidRPr="00FC009D" w:rsidRDefault="007B29C9" w:rsidP="00A478D9">
      <w:pPr>
        <w:pStyle w:val="Times12"/>
        <w:ind w:left="10065" w:firstLine="0"/>
        <w:jc w:val="left"/>
      </w:pPr>
    </w:p>
    <w:p w:rsidR="007B29C9" w:rsidRPr="00FC009D" w:rsidRDefault="007B29C9" w:rsidP="00A478D9">
      <w:pPr>
        <w:jc w:val="right"/>
        <w:rPr>
          <w:b/>
          <w:bCs/>
          <w:sz w:val="22"/>
          <w:szCs w:val="22"/>
        </w:rPr>
      </w:pPr>
    </w:p>
    <w:p w:rsidR="007B29C9" w:rsidRPr="00FC009D" w:rsidRDefault="007B29C9" w:rsidP="00A478D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3" w:name="_СВЕДЕНИЯ_О_ПРИНАДЛЕЖНОСТИ"/>
      <w:bookmarkStart w:id="94" w:name="_СВЕДЕНИЯ_О_ЦЕПОЧКЕ"/>
      <w:bookmarkStart w:id="95" w:name="_Toc402520354"/>
      <w:bookmarkStart w:id="96" w:name="_Toc412201949"/>
      <w:bookmarkStart w:id="97" w:name="_Toc418586795"/>
      <w:bookmarkStart w:id="98" w:name="_Toc418668534"/>
      <w:bookmarkEnd w:id="93"/>
      <w:bookmarkEnd w:id="94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5"/>
      <w:bookmarkEnd w:id="96"/>
      <w:bookmarkEnd w:id="97"/>
      <w:bookmarkEnd w:id="98"/>
    </w:p>
    <w:p w:rsidR="007B29C9" w:rsidRPr="00FC009D" w:rsidRDefault="007B29C9" w:rsidP="00A478D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B29C9" w:rsidRPr="00FC009D" w:rsidRDefault="007B29C9" w:rsidP="00A478D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B29C9" w:rsidRPr="00FC009D" w:rsidRDefault="007B29C9" w:rsidP="00A478D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B29C9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7B29C9" w:rsidRPr="00FC009D" w:rsidRDefault="007B29C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7B29C9" w:rsidRPr="00FC009D" w:rsidRDefault="007B29C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7B29C9" w:rsidRPr="00FC009D" w:rsidRDefault="007B29C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7B29C9" w:rsidRPr="00FC009D" w:rsidRDefault="007B29C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B29C9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7B29C9" w:rsidRPr="00FC009D" w:rsidRDefault="007B29C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7B29C9" w:rsidRPr="00FC009D" w:rsidRDefault="007B29C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7B29C9" w:rsidRPr="00FC009D" w:rsidRDefault="007B29C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7B29C9" w:rsidRPr="00FC009D" w:rsidRDefault="007B29C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7B29C9" w:rsidRPr="00FC009D" w:rsidRDefault="007B29C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7B29C9" w:rsidRPr="00FC009D" w:rsidRDefault="007B29C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7B29C9" w:rsidRPr="00FC009D" w:rsidRDefault="007B29C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7B29C9" w:rsidRPr="00FC009D" w:rsidRDefault="007B29C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7B29C9" w:rsidRPr="00FC009D" w:rsidRDefault="007B29C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7B29C9" w:rsidRPr="00FC009D" w:rsidRDefault="007B29C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7B29C9" w:rsidRPr="00FC009D" w:rsidRDefault="007B29C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7B29C9" w:rsidRPr="00FC009D" w:rsidRDefault="007B29C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7B29C9" w:rsidRPr="00FC009D" w:rsidRDefault="007B29C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</w:tr>
      <w:tr w:rsidR="007B29C9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7B29C9" w:rsidRPr="00FC009D" w:rsidRDefault="007B29C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7B29C9" w:rsidRPr="00FC009D" w:rsidRDefault="007B29C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7B29C9" w:rsidRPr="00FC009D" w:rsidRDefault="007B29C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7B29C9" w:rsidRPr="00FC009D" w:rsidRDefault="007B29C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7B29C9" w:rsidRPr="00FC009D" w:rsidRDefault="007B29C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7B29C9" w:rsidRPr="00FC009D" w:rsidRDefault="007B29C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7B29C9" w:rsidRPr="00FC009D" w:rsidRDefault="007B29C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7B29C9" w:rsidRPr="00FC009D" w:rsidRDefault="007B29C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7B29C9" w:rsidRPr="00FC009D" w:rsidRDefault="007B29C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7B29C9" w:rsidRPr="00FC009D" w:rsidRDefault="007B29C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7B29C9" w:rsidRPr="00FC009D" w:rsidRDefault="007B29C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7B29C9" w:rsidRPr="00FC009D" w:rsidRDefault="007B29C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B29C9" w:rsidRPr="00FC009D" w:rsidRDefault="007B29C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7B29C9" w:rsidRPr="00FC009D" w:rsidRDefault="007B29C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7B29C9" w:rsidRPr="00FC009D" w:rsidRDefault="007B29C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7B29C9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7B29C9" w:rsidRPr="00FC009D" w:rsidRDefault="007B29C9" w:rsidP="00C451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B29C9" w:rsidRPr="00FC009D" w:rsidRDefault="007B29C9" w:rsidP="00C451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</w:tr>
      <w:tr w:rsidR="007B29C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</w:tr>
      <w:tr w:rsidR="007B29C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7B29C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</w:tr>
      <w:tr w:rsidR="007B29C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B29C9" w:rsidRPr="00FC009D" w:rsidRDefault="007B29C9" w:rsidP="00C4519B">
            <w:pPr>
              <w:rPr>
                <w:sz w:val="20"/>
                <w:szCs w:val="20"/>
              </w:rPr>
            </w:pPr>
          </w:p>
        </w:tc>
      </w:tr>
    </w:tbl>
    <w:p w:rsidR="007B29C9" w:rsidRPr="00FC009D" w:rsidRDefault="007B29C9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B29C9" w:rsidRPr="00FC009D" w:rsidRDefault="007B29C9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B29C9" w:rsidRPr="00FC009D" w:rsidRDefault="007B29C9" w:rsidP="00A478D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7B29C9" w:rsidRPr="00FC009D" w:rsidRDefault="007B29C9" w:rsidP="00A478D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7B29C9" w:rsidRPr="00FC009D" w:rsidRDefault="007B29C9" w:rsidP="00A478D9">
      <w:pPr>
        <w:jc w:val="center"/>
        <w:rPr>
          <w:b/>
          <w:bCs/>
        </w:rPr>
      </w:pPr>
    </w:p>
    <w:p w:rsidR="007B29C9" w:rsidRPr="00FC009D" w:rsidRDefault="007B29C9" w:rsidP="00A478D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7B29C9" w:rsidRPr="00FC009D" w:rsidRDefault="007B29C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7B29C9" w:rsidRPr="00FC009D" w:rsidRDefault="007B29C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7B29C9" w:rsidRPr="00FC009D" w:rsidRDefault="007B29C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7B29C9" w:rsidRPr="00FC009D" w:rsidRDefault="007B29C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B29C9" w:rsidRPr="00FC009D" w:rsidRDefault="007B29C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B29C9" w:rsidRPr="00FC009D" w:rsidRDefault="007B29C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7B29C9" w:rsidRPr="00FC009D" w:rsidRDefault="007B29C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B29C9" w:rsidRPr="00FC009D" w:rsidRDefault="007B29C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7B29C9" w:rsidRPr="00FC009D" w:rsidRDefault="007B29C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B29C9" w:rsidRPr="00FC009D" w:rsidRDefault="007B29C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7B29C9" w:rsidRPr="00FC009D" w:rsidRDefault="007B29C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7B29C9" w:rsidRPr="00FC009D" w:rsidRDefault="007B29C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B29C9" w:rsidRPr="00FC009D" w:rsidRDefault="007B29C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7B29C9" w:rsidRPr="00FC009D" w:rsidRDefault="007B29C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7B29C9" w:rsidRPr="00FC009D" w:rsidRDefault="007B29C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B29C9" w:rsidRPr="00FC009D" w:rsidRDefault="007B29C9" w:rsidP="00A478D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B29C9" w:rsidRPr="00FC009D" w:rsidRDefault="007B29C9" w:rsidP="00A478D9">
      <w:pPr>
        <w:pStyle w:val="Times12"/>
        <w:ind w:firstLine="0"/>
        <w:jc w:val="left"/>
      </w:pPr>
    </w:p>
    <w:p w:rsidR="007B29C9" w:rsidRPr="00023AED" w:rsidRDefault="007B29C9" w:rsidP="00A478D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t>ОБРАЗЕЦ ЗАПОЛНЕНИЯ ТАБЛИЦЫ СВЕДЕНИЙ О ЦЕПОЧКЕ СОБСТВЕННИКОВ</w:t>
      </w:r>
    </w:p>
    <w:p w:rsidR="007B29C9" w:rsidRPr="00023AED" w:rsidRDefault="007B29C9" w:rsidP="00A478D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B29C9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7B29C9" w:rsidRPr="00023AED" w:rsidRDefault="007B29C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7B29C9" w:rsidRPr="00023AED" w:rsidRDefault="007B29C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7B29C9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7B29C9" w:rsidRPr="00023AED" w:rsidRDefault="007B29C9" w:rsidP="00C4519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7B29C9" w:rsidRPr="00023AED" w:rsidRDefault="007B29C9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7B29C9" w:rsidRPr="00023AED" w:rsidRDefault="007B29C9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7B29C9" w:rsidRPr="00023AED" w:rsidRDefault="007B29C9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7B29C9" w:rsidRPr="00023AED" w:rsidRDefault="007B29C9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7B29C9" w:rsidRPr="00023AED" w:rsidRDefault="007B29C9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7B29C9" w:rsidRPr="00023AED" w:rsidRDefault="007B29C9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B29C9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7B29C9" w:rsidRPr="00023AED" w:rsidRDefault="007B29C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7B29C9" w:rsidRPr="00023AED" w:rsidRDefault="007B29C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7B29C9" w:rsidRPr="00023AED" w:rsidRDefault="007B29C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7B29C9" w:rsidRPr="00023AED" w:rsidRDefault="007B29C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7B29C9" w:rsidRPr="00023AED" w:rsidRDefault="007B29C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7B29C9" w:rsidRPr="00023AED" w:rsidRDefault="007B29C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7B29C9" w:rsidRPr="00023AED" w:rsidRDefault="007B29C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B29C9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7B29C9" w:rsidRPr="00023AED" w:rsidRDefault="007B29C9" w:rsidP="00C4519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7B29C9" w:rsidRPr="00023AED" w:rsidRDefault="007B29C9" w:rsidP="00C4519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B29C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</w:tr>
      <w:tr w:rsidR="007B29C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7B29C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</w:tr>
      <w:tr w:rsidR="007B29C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</w:tr>
      <w:tr w:rsidR="007B29C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</w:tr>
      <w:tr w:rsidR="007B29C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</w:tr>
      <w:tr w:rsidR="007B29C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</w:tr>
      <w:tr w:rsidR="007B29C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</w:tr>
      <w:tr w:rsidR="007B29C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</w:tr>
      <w:tr w:rsidR="007B29C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</w:tr>
      <w:tr w:rsidR="007B29C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</w:tr>
      <w:tr w:rsidR="007B29C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</w:tr>
      <w:tr w:rsidR="007B29C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</w:tr>
      <w:tr w:rsidR="007B29C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</w:p>
        </w:tc>
      </w:tr>
    </w:tbl>
    <w:p w:rsidR="007B29C9" w:rsidRPr="00023AED" w:rsidRDefault="007B29C9" w:rsidP="00A478D9">
      <w:pPr>
        <w:overflowPunct w:val="0"/>
        <w:autoSpaceDE w:val="0"/>
        <w:autoSpaceDN w:val="0"/>
        <w:adjustRightInd w:val="0"/>
        <w:sectPr w:rsidR="007B29C9" w:rsidRPr="00023AED" w:rsidSect="00C4519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B29C9" w:rsidRPr="00023AED" w:rsidRDefault="007B29C9" w:rsidP="00A478D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B29C9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7B29C9" w:rsidRPr="00023AED" w:rsidRDefault="007B29C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7B29C9" w:rsidRPr="00023AED" w:rsidRDefault="007B29C9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B29C9" w:rsidRPr="00023AED">
        <w:trPr>
          <w:trHeight w:val="1590"/>
        </w:trPr>
        <w:tc>
          <w:tcPr>
            <w:tcW w:w="851" w:type="dxa"/>
            <w:vAlign w:val="center"/>
          </w:tcPr>
          <w:p w:rsidR="007B29C9" w:rsidRPr="00023AED" w:rsidRDefault="007B29C9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7B29C9" w:rsidRPr="00023AED" w:rsidRDefault="007B29C9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7B29C9" w:rsidRPr="00023AED" w:rsidRDefault="007B29C9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7B29C9" w:rsidRPr="00023AED" w:rsidRDefault="007B29C9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7B29C9" w:rsidRPr="00023AED" w:rsidRDefault="007B29C9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7B29C9" w:rsidRPr="00023AED" w:rsidRDefault="007B29C9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7B29C9" w:rsidRPr="00023AED" w:rsidRDefault="007B29C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7B29C9" w:rsidRPr="00023AED" w:rsidRDefault="007B29C9" w:rsidP="00C4519B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B29C9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7B29C9" w:rsidRPr="00023AED" w:rsidRDefault="007B29C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7B29C9" w:rsidRPr="00023AED" w:rsidRDefault="007B29C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7B29C9" w:rsidRPr="00023AED" w:rsidRDefault="007B29C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7B29C9" w:rsidRPr="00023AED" w:rsidRDefault="007B29C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7B29C9" w:rsidRPr="00023AED" w:rsidRDefault="007B29C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B29C9" w:rsidRPr="00023AED" w:rsidRDefault="007B29C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7B29C9" w:rsidRPr="00023AED" w:rsidRDefault="007B29C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7B29C9" w:rsidRPr="00023AED" w:rsidRDefault="007B29C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B29C9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B29C9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7B29C9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B29C9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B29C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7B29C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B29C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B29C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B29C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7B29C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B29C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B29C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B29C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B29C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B29C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B29C9" w:rsidRPr="00023AED" w:rsidRDefault="007B29C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B29C9" w:rsidRDefault="007B29C9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  <w:sectPr w:rsidR="007B29C9" w:rsidSect="00A478D9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7B29C9" w:rsidRPr="00FC009D" w:rsidRDefault="007B29C9" w:rsidP="00E10747">
      <w:pPr>
        <w:pStyle w:val="Times12"/>
        <w:jc w:val="right"/>
        <w:rPr>
          <w:sz w:val="28"/>
          <w:szCs w:val="28"/>
        </w:rPr>
      </w:pPr>
      <w:bookmarkStart w:id="99" w:name="_Toc418668535"/>
      <w:r>
        <w:rPr>
          <w:sz w:val="28"/>
          <w:szCs w:val="28"/>
        </w:rPr>
        <w:t>Форма 2</w:t>
      </w:r>
      <w:r w:rsidRPr="00FC009D">
        <w:rPr>
          <w:sz w:val="28"/>
          <w:szCs w:val="28"/>
        </w:rPr>
        <w:t>.</w:t>
      </w:r>
    </w:p>
    <w:p w:rsidR="007B29C9" w:rsidRPr="00FC009D" w:rsidRDefault="007B29C9" w:rsidP="00E10747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7B29C9" w:rsidRPr="00FC009D" w:rsidRDefault="007B29C9" w:rsidP="00E10747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7B29C9" w:rsidRPr="00FC009D" w:rsidRDefault="007B29C9" w:rsidP="00E10747">
      <w:pPr>
        <w:pStyle w:val="Times12"/>
        <w:jc w:val="center"/>
        <w:rPr>
          <w:b/>
          <w:bCs/>
          <w:snapToGrid w:val="0"/>
        </w:rPr>
      </w:pPr>
    </w:p>
    <w:p w:rsidR="007B29C9" w:rsidRPr="00B03ADB" w:rsidRDefault="007B29C9" w:rsidP="00E1074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7B29C9" w:rsidRPr="00FC009D" w:rsidRDefault="007B29C9" w:rsidP="00E10747">
      <w:pPr>
        <w:widowControl w:val="0"/>
        <w:autoSpaceDE w:val="0"/>
        <w:autoSpaceDN w:val="0"/>
        <w:adjustRightInd w:val="0"/>
        <w:jc w:val="center"/>
      </w:pPr>
    </w:p>
    <w:p w:rsidR="007B29C9" w:rsidRPr="00FC009D" w:rsidRDefault="007B29C9" w:rsidP="00E10747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0" w:name="_Техническое_предложение__Форма"/>
      <w:bookmarkStart w:id="101" w:name="_Toc235439567"/>
      <w:bookmarkStart w:id="102" w:name="_Toc390267515"/>
      <w:bookmarkStart w:id="103" w:name="_Toc412201950"/>
      <w:bookmarkStart w:id="104" w:name="_Ref418089088"/>
      <w:bookmarkStart w:id="105" w:name="_Toc418586796"/>
      <w:bookmarkEnd w:id="100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1"/>
      <w:bookmarkEnd w:id="102"/>
      <w:bookmarkEnd w:id="103"/>
      <w:bookmarkEnd w:id="104"/>
      <w:bookmarkEnd w:id="105"/>
    </w:p>
    <w:p w:rsidR="007B29C9" w:rsidRPr="00FC009D" w:rsidRDefault="007B29C9" w:rsidP="00E10747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7B29C9" w:rsidRPr="00927CFA" w:rsidRDefault="007B29C9" w:rsidP="00E10747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7B29C9" w:rsidRPr="00FC009D" w:rsidRDefault="007B29C9" w:rsidP="00E10747">
      <w:pPr>
        <w:pStyle w:val="Times12"/>
        <w:rPr>
          <w:i/>
          <w:iCs/>
          <w:sz w:val="22"/>
          <w:szCs w:val="22"/>
        </w:rPr>
      </w:pPr>
    </w:p>
    <w:p w:rsidR="007B29C9" w:rsidRPr="00FC009D" w:rsidRDefault="007B29C9" w:rsidP="00E10747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7B29C9" w:rsidRPr="00FC009D" w:rsidRDefault="007B29C9" w:rsidP="00E1074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B29C9" w:rsidRPr="00102E0C" w:rsidRDefault="007B29C9" w:rsidP="00E1074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7B29C9" w:rsidRPr="00102E0C" w:rsidRDefault="007B29C9" w:rsidP="00E10747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7B29C9" w:rsidRPr="00102E0C" w:rsidRDefault="007B29C9" w:rsidP="00E10747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7B29C9" w:rsidRPr="00FC009D" w:rsidRDefault="007B29C9" w:rsidP="00E10747">
      <w:pPr>
        <w:jc w:val="center"/>
        <w:rPr>
          <w:b/>
          <w:bCs/>
        </w:rPr>
      </w:pPr>
    </w:p>
    <w:p w:rsidR="007B29C9" w:rsidRPr="00FC009D" w:rsidRDefault="007B29C9" w:rsidP="00E10747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7B29C9" w:rsidRPr="00FC009D" w:rsidRDefault="007B29C9" w:rsidP="00E1074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7B29C9" w:rsidRPr="00FC009D" w:rsidRDefault="007B29C9" w:rsidP="00E1074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7B29C9" w:rsidRPr="00102E0C" w:rsidRDefault="007B29C9" w:rsidP="00E1074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7B29C9" w:rsidRPr="00FC009D" w:rsidRDefault="007B29C9" w:rsidP="00E1074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7B29C9" w:rsidRPr="00FC009D" w:rsidRDefault="007B29C9" w:rsidP="00E1074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7B29C9" w:rsidRPr="00FC009D" w:rsidRDefault="007B29C9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7B29C9" w:rsidRPr="00FC009D" w:rsidRDefault="007B29C9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B29C9" w:rsidRPr="00FC009D" w:rsidRDefault="007B29C9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B29C9" w:rsidRPr="00FC009D" w:rsidRDefault="007B29C9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7B29C9" w:rsidRPr="00FC009D" w:rsidRDefault="007B29C9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7B29C9" w:rsidRDefault="007B29C9" w:rsidP="00E10747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7B29C9" w:rsidRPr="00FC009D" w:rsidRDefault="007B29C9" w:rsidP="00E10747">
      <w:pPr>
        <w:spacing w:before="60" w:after="60"/>
        <w:ind w:firstLine="709"/>
        <w:jc w:val="both"/>
        <w:rPr>
          <w:i/>
          <w:iCs/>
        </w:rPr>
      </w:pPr>
      <w:r w:rsidRPr="00FC009D">
        <w:rPr>
          <w:i/>
          <w:iCs/>
        </w:rPr>
        <w:t xml:space="preserve">В случае представления в составе заявки участника </w:t>
      </w:r>
      <w:r>
        <w:rPr>
          <w:i/>
          <w:iCs/>
        </w:rPr>
        <w:t>закупки</w:t>
      </w:r>
      <w:r w:rsidRPr="00FC009D">
        <w:rPr>
          <w:i/>
          <w:iCs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i/>
          <w:iCs/>
        </w:rPr>
        <w:t>дение выполнения требований ИТТ.</w:t>
      </w:r>
    </w:p>
    <w:p w:rsidR="007B29C9" w:rsidRPr="00FC009D" w:rsidRDefault="007B29C9" w:rsidP="00E10747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B29C9" w:rsidRPr="00FC009D" w:rsidRDefault="007B29C9" w:rsidP="00E10747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2"/>
        <w:gridCol w:w="1134"/>
        <w:gridCol w:w="1"/>
        <w:gridCol w:w="1632"/>
        <w:gridCol w:w="3830"/>
        <w:gridCol w:w="2051"/>
        <w:gridCol w:w="280"/>
      </w:tblGrid>
      <w:tr w:rsidR="007B29C9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9C9" w:rsidRPr="00FC009D" w:rsidRDefault="007B29C9" w:rsidP="00C4519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9C9" w:rsidRPr="00FC009D" w:rsidRDefault="007B29C9" w:rsidP="00C4519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9C9" w:rsidRPr="00FC009D" w:rsidRDefault="007B29C9" w:rsidP="00C4519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9C9" w:rsidRPr="00FC009D" w:rsidRDefault="007B29C9" w:rsidP="00C4519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9C9" w:rsidRPr="00FC009D" w:rsidRDefault="007B29C9" w:rsidP="00C4519B">
            <w:pPr>
              <w:jc w:val="center"/>
            </w:pPr>
            <w:r w:rsidRPr="00FC009D">
              <w:t>Ссылки на ПП</w:t>
            </w:r>
          </w:p>
        </w:tc>
      </w:tr>
      <w:tr w:rsidR="007B29C9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B29C9" w:rsidRPr="00FC009D" w:rsidRDefault="007B29C9" w:rsidP="00C4519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B29C9" w:rsidRPr="00FC009D" w:rsidRDefault="007B29C9" w:rsidP="00C4519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B29C9" w:rsidRPr="00FC009D" w:rsidRDefault="007B29C9" w:rsidP="00C4519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B29C9" w:rsidRPr="00FC009D" w:rsidRDefault="007B29C9" w:rsidP="00C4519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9C9" w:rsidRPr="00FC009D" w:rsidRDefault="007B29C9" w:rsidP="00C4519B">
            <w:pPr>
              <w:jc w:val="center"/>
            </w:pPr>
          </w:p>
        </w:tc>
      </w:tr>
      <w:tr w:rsidR="007B29C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7B29C9" w:rsidRPr="00FC009D" w:rsidRDefault="007B29C9" w:rsidP="00C4519B"/>
          <w:p w:rsidR="007B29C9" w:rsidRPr="00FC009D" w:rsidRDefault="007B29C9" w:rsidP="00C4519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B29C9" w:rsidRPr="00FC009D" w:rsidRDefault="007B29C9" w:rsidP="00C4519B"/>
          <w:p w:rsidR="007B29C9" w:rsidRPr="00FC009D" w:rsidRDefault="007B29C9" w:rsidP="00C4519B">
            <w:r w:rsidRPr="00FC009D">
              <w:t>порядковый номер</w:t>
            </w:r>
          </w:p>
        </w:tc>
      </w:tr>
      <w:tr w:rsidR="007B29C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7B29C9" w:rsidRPr="00FC009D" w:rsidRDefault="007B29C9" w:rsidP="00C4519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7B29C9" w:rsidRPr="00FC009D" w:rsidRDefault="007B29C9" w:rsidP="00C4519B">
            <w:r w:rsidRPr="00FC009D">
              <w:t xml:space="preserve">номер пункта Технических требований </w:t>
            </w:r>
          </w:p>
        </w:tc>
      </w:tr>
      <w:tr w:rsidR="007B29C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7B29C9" w:rsidRPr="00FC009D" w:rsidRDefault="007B29C9" w:rsidP="00C4519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B29C9" w:rsidRPr="00FC009D" w:rsidRDefault="007B29C9" w:rsidP="00C4519B"/>
        </w:tc>
      </w:tr>
      <w:tr w:rsidR="007B29C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7B29C9" w:rsidRPr="00FC009D" w:rsidRDefault="007B29C9" w:rsidP="00C4519B"/>
        </w:tc>
        <w:tc>
          <w:tcPr>
            <w:tcW w:w="7513" w:type="dxa"/>
            <w:gridSpan w:val="3"/>
          </w:tcPr>
          <w:p w:rsidR="007B29C9" w:rsidRPr="00FC009D" w:rsidRDefault="007B29C9" w:rsidP="00C4519B">
            <w:r w:rsidRPr="00FC009D">
              <w:t>"да" - будет выполнен полностью</w:t>
            </w:r>
          </w:p>
        </w:tc>
      </w:tr>
      <w:tr w:rsidR="007B29C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7B29C9" w:rsidRPr="00FC009D" w:rsidRDefault="007B29C9" w:rsidP="00C4519B"/>
        </w:tc>
        <w:tc>
          <w:tcPr>
            <w:tcW w:w="7513" w:type="dxa"/>
            <w:gridSpan w:val="3"/>
          </w:tcPr>
          <w:p w:rsidR="007B29C9" w:rsidRPr="00FC009D" w:rsidRDefault="007B29C9" w:rsidP="00C4519B">
            <w:r w:rsidRPr="00FC009D">
              <w:t>"нет" - не будет выполнен</w:t>
            </w:r>
          </w:p>
        </w:tc>
      </w:tr>
      <w:tr w:rsidR="007B29C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7B29C9" w:rsidRPr="00FC009D" w:rsidRDefault="007B29C9" w:rsidP="00C4519B"/>
        </w:tc>
        <w:tc>
          <w:tcPr>
            <w:tcW w:w="7513" w:type="dxa"/>
            <w:gridSpan w:val="3"/>
          </w:tcPr>
          <w:p w:rsidR="007B29C9" w:rsidRPr="00FC009D" w:rsidRDefault="007B29C9" w:rsidP="00C4519B">
            <w:r w:rsidRPr="00FC009D">
              <w:t>"частично" – выполняется с "такими-то" ограничениями</w:t>
            </w:r>
          </w:p>
        </w:tc>
      </w:tr>
      <w:tr w:rsidR="007B29C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7B29C9" w:rsidRPr="00FC009D" w:rsidRDefault="007B29C9" w:rsidP="00C4519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B29C9" w:rsidRPr="00FC009D" w:rsidRDefault="007B29C9" w:rsidP="00C4519B">
            <w:r w:rsidRPr="00FC009D">
              <w:t>необходимые пояснения</w:t>
            </w:r>
          </w:p>
        </w:tc>
      </w:tr>
      <w:tr w:rsidR="007B29C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7B29C9" w:rsidRPr="00FC009D" w:rsidRDefault="007B29C9" w:rsidP="00C4519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B29C9" w:rsidRPr="00FC009D" w:rsidRDefault="007B29C9" w:rsidP="00C4519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B29C9" w:rsidRPr="00FC009D" w:rsidRDefault="007B29C9" w:rsidP="00E10747">
      <w:pPr>
        <w:shd w:val="clear" w:color="auto" w:fill="FFFFFF"/>
        <w:tabs>
          <w:tab w:val="left" w:pos="1080"/>
        </w:tabs>
        <w:suppressAutoHyphens/>
        <w:ind w:firstLine="540"/>
      </w:pPr>
    </w:p>
    <w:p w:rsidR="007B29C9" w:rsidRPr="00FC009D" w:rsidRDefault="007B29C9" w:rsidP="00E10747">
      <w:pPr>
        <w:shd w:val="clear" w:color="auto" w:fill="FFFFFF"/>
        <w:tabs>
          <w:tab w:val="left" w:pos="1080"/>
        </w:tabs>
        <w:suppressAutoHyphens/>
        <w:ind w:firstLine="540"/>
      </w:pPr>
    </w:p>
    <w:p w:rsidR="007B29C9" w:rsidRPr="00FC009D" w:rsidRDefault="007B29C9" w:rsidP="00E1074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B29C9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7B29C9" w:rsidRPr="00FC009D" w:rsidRDefault="007B29C9" w:rsidP="00C4519B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7B29C9" w:rsidRPr="00FC009D" w:rsidRDefault="007B29C9" w:rsidP="00C4519B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7B29C9" w:rsidRPr="00FC009D" w:rsidRDefault="007B29C9" w:rsidP="00C4519B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7B29C9" w:rsidRPr="00FC009D" w:rsidRDefault="007B29C9" w:rsidP="00C4519B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7B29C9" w:rsidRPr="00FC009D">
        <w:trPr>
          <w:trHeight w:val="371"/>
        </w:trPr>
        <w:tc>
          <w:tcPr>
            <w:tcW w:w="600" w:type="dxa"/>
          </w:tcPr>
          <w:p w:rsidR="007B29C9" w:rsidRPr="00FC009D" w:rsidRDefault="007B29C9" w:rsidP="00C4519B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7B29C9" w:rsidRPr="00FC009D" w:rsidRDefault="007B29C9" w:rsidP="00C4519B"/>
        </w:tc>
        <w:tc>
          <w:tcPr>
            <w:tcW w:w="1440" w:type="dxa"/>
          </w:tcPr>
          <w:p w:rsidR="007B29C9" w:rsidRPr="00FC009D" w:rsidRDefault="007B29C9" w:rsidP="00C4519B"/>
        </w:tc>
        <w:tc>
          <w:tcPr>
            <w:tcW w:w="2880" w:type="dxa"/>
          </w:tcPr>
          <w:p w:rsidR="007B29C9" w:rsidRPr="00FC009D" w:rsidRDefault="007B29C9" w:rsidP="00C4519B">
            <w:pPr>
              <w:ind w:firstLine="16"/>
              <w:jc w:val="center"/>
            </w:pPr>
          </w:p>
        </w:tc>
      </w:tr>
      <w:tr w:rsidR="007B29C9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7B29C9" w:rsidRPr="00FC009D" w:rsidRDefault="007B29C9" w:rsidP="00C4519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7B29C9" w:rsidRPr="00FC009D" w:rsidRDefault="007B29C9" w:rsidP="00C4519B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7B29C9" w:rsidRPr="00FC009D" w:rsidRDefault="007B29C9" w:rsidP="00C4519B"/>
        </w:tc>
        <w:tc>
          <w:tcPr>
            <w:tcW w:w="2880" w:type="dxa"/>
            <w:tcBorders>
              <w:bottom w:val="double" w:sz="4" w:space="0" w:color="auto"/>
            </w:tcBorders>
          </w:tcPr>
          <w:p w:rsidR="007B29C9" w:rsidRPr="00FC009D" w:rsidRDefault="007B29C9" w:rsidP="00C4519B">
            <w:pPr>
              <w:ind w:firstLine="16"/>
              <w:jc w:val="center"/>
            </w:pPr>
          </w:p>
        </w:tc>
      </w:tr>
    </w:tbl>
    <w:p w:rsidR="007B29C9" w:rsidRPr="00FC009D" w:rsidRDefault="007B29C9" w:rsidP="00E1074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B29C9" w:rsidRPr="00FC009D" w:rsidRDefault="007B29C9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7B29C9" w:rsidRPr="00FC009D" w:rsidRDefault="007B29C9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B29C9" w:rsidRPr="00FC009D" w:rsidRDefault="007B29C9" w:rsidP="00E10747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7B29C9" w:rsidRDefault="007B29C9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</w:p>
    <w:p w:rsidR="007B29C9" w:rsidRDefault="007B29C9" w:rsidP="00E10747"/>
    <w:p w:rsidR="007B29C9" w:rsidRDefault="007B29C9" w:rsidP="00E10747"/>
    <w:p w:rsidR="007B29C9" w:rsidRDefault="007B29C9" w:rsidP="00E10747"/>
    <w:p w:rsidR="007B29C9" w:rsidRDefault="007B29C9" w:rsidP="00E10747"/>
    <w:p w:rsidR="007B29C9" w:rsidRDefault="007B29C9" w:rsidP="00E10747"/>
    <w:p w:rsidR="007B29C9" w:rsidRDefault="007B29C9" w:rsidP="00E10747"/>
    <w:p w:rsidR="007B29C9" w:rsidRDefault="007B29C9" w:rsidP="00E10747"/>
    <w:p w:rsidR="007B29C9" w:rsidRDefault="007B29C9" w:rsidP="00E10747"/>
    <w:p w:rsidR="007B29C9" w:rsidRDefault="007B29C9" w:rsidP="00E10747"/>
    <w:p w:rsidR="007B29C9" w:rsidRDefault="007B29C9" w:rsidP="00E10747"/>
    <w:p w:rsidR="007B29C9" w:rsidRDefault="007B29C9" w:rsidP="00E10747"/>
    <w:p w:rsidR="007B29C9" w:rsidRDefault="007B29C9" w:rsidP="00E10747"/>
    <w:p w:rsidR="007B29C9" w:rsidRDefault="007B29C9" w:rsidP="00E10747"/>
    <w:p w:rsidR="007B29C9" w:rsidRDefault="007B29C9" w:rsidP="00E10747"/>
    <w:p w:rsidR="007B29C9" w:rsidRDefault="007B29C9" w:rsidP="00E10747"/>
    <w:p w:rsidR="007B29C9" w:rsidRDefault="007B29C9" w:rsidP="00E10747"/>
    <w:p w:rsidR="007B29C9" w:rsidRDefault="007B29C9" w:rsidP="00E10747"/>
    <w:p w:rsidR="007B29C9" w:rsidRDefault="007B29C9" w:rsidP="00E10747"/>
    <w:p w:rsidR="007B29C9" w:rsidRDefault="007B29C9" w:rsidP="00E10747"/>
    <w:p w:rsidR="007B29C9" w:rsidRDefault="007B29C9" w:rsidP="00E10747"/>
    <w:p w:rsidR="007B29C9" w:rsidRDefault="007B29C9" w:rsidP="00E10747"/>
    <w:p w:rsidR="007B29C9" w:rsidRDefault="007B29C9" w:rsidP="00E10747"/>
    <w:p w:rsidR="007B29C9" w:rsidRDefault="007B29C9" w:rsidP="00E10747"/>
    <w:p w:rsidR="007B29C9" w:rsidRDefault="007B29C9" w:rsidP="00E10747"/>
    <w:p w:rsidR="007B29C9" w:rsidRDefault="007B29C9" w:rsidP="00E10747"/>
    <w:p w:rsidR="007B29C9" w:rsidRDefault="007B29C9" w:rsidP="00E10747"/>
    <w:bookmarkStart w:id="106" w:name="_ЧАСТЬ_2"/>
    <w:bookmarkEnd w:id="106"/>
    <w:p w:rsidR="007B29C9" w:rsidRPr="00BD6884" w:rsidRDefault="007B29C9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r w:rsidRPr="00BD6884">
        <w:rPr>
          <w:b/>
          <w:bCs/>
          <w:sz w:val="28"/>
          <w:szCs w:val="28"/>
        </w:rPr>
        <w:fldChar w:fldCharType="begin"/>
      </w:r>
      <w:r w:rsidRPr="00BD6884">
        <w:rPr>
          <w:b/>
          <w:bCs/>
          <w:sz w:val="28"/>
          <w:szCs w:val="28"/>
        </w:rPr>
        <w:instrText xml:space="preserve"> HYPERLINK  \l "_ЧАСТЬ_2" </w:instrText>
      </w:r>
      <w:r w:rsidRPr="00DD7863">
        <w:rPr>
          <w:b/>
          <w:bCs/>
          <w:sz w:val="28"/>
          <w:szCs w:val="28"/>
        </w:rPr>
      </w:r>
      <w:r w:rsidRPr="00BD6884">
        <w:rPr>
          <w:b/>
          <w:bCs/>
          <w:sz w:val="28"/>
          <w:szCs w:val="28"/>
        </w:rPr>
        <w:fldChar w:fldCharType="separate"/>
      </w:r>
      <w:bookmarkStart w:id="107" w:name="_Ref418673225"/>
      <w:r w:rsidRPr="00BD6884">
        <w:rPr>
          <w:rStyle w:val="Hyperlink"/>
          <w:b/>
          <w:bCs/>
          <w:color w:val="auto"/>
          <w:sz w:val="28"/>
          <w:szCs w:val="28"/>
          <w:u w:val="none"/>
        </w:rPr>
        <w:t>ЧАСТЬ 2</w:t>
      </w:r>
      <w:bookmarkEnd w:id="99"/>
      <w:bookmarkEnd w:id="107"/>
      <w:r w:rsidRPr="00BD6884">
        <w:rPr>
          <w:b/>
          <w:bCs/>
          <w:sz w:val="28"/>
          <w:szCs w:val="28"/>
        </w:rPr>
        <w:fldChar w:fldCharType="end"/>
      </w:r>
    </w:p>
    <w:p w:rsidR="007B29C9" w:rsidRDefault="007B29C9" w:rsidP="00EA3525">
      <w:pPr>
        <w:pStyle w:val="Times12"/>
        <w:ind w:left="5387" w:firstLine="0"/>
        <w:jc w:val="left"/>
      </w:pPr>
    </w:p>
    <w:p w:rsidR="007B29C9" w:rsidRDefault="007B29C9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8" w:name="_Ref317259044"/>
      <w:bookmarkStart w:id="109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08"/>
      <w:bookmarkEnd w:id="109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B29C9" w:rsidRPr="00DF507B" w:rsidRDefault="007B29C9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B29C9" w:rsidRPr="00FC009D" w:rsidRDefault="007B29C9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0" w:name="_Toc418668536"/>
      <w:r>
        <w:rPr>
          <w:b/>
          <w:bCs/>
          <w:sz w:val="28"/>
          <w:szCs w:val="28"/>
        </w:rPr>
        <w:t>ЧАСТЬ 3</w:t>
      </w:r>
      <w:bookmarkEnd w:id="110"/>
    </w:p>
    <w:p w:rsidR="007B29C9" w:rsidRPr="00186EE7" w:rsidRDefault="007B29C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r w:rsidRPr="00DB66F3">
        <w:rPr>
          <w:b/>
          <w:bCs/>
          <w:i/>
          <w:iCs/>
          <w:sz w:val="28"/>
          <w:szCs w:val="28"/>
        </w:rPr>
        <w:t>Word</w:t>
      </w:r>
      <w:r w:rsidRPr="00DB66F3">
        <w:rPr>
          <w:sz w:val="28"/>
          <w:szCs w:val="28"/>
        </w:rPr>
        <w:t>.</w:t>
      </w:r>
    </w:p>
    <w:p w:rsidR="007B29C9" w:rsidRDefault="007B29C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7B29C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29C9" w:rsidRDefault="007B29C9">
      <w:r>
        <w:separator/>
      </w:r>
    </w:p>
  </w:endnote>
  <w:endnote w:type="continuationSeparator" w:id="0">
    <w:p w:rsidR="007B29C9" w:rsidRDefault="007B29C9">
      <w:r>
        <w:continuationSeparator/>
      </w:r>
    </w:p>
  </w:endnote>
  <w:endnote w:type="continuationNotice" w:id="1">
    <w:p w:rsidR="007B29C9" w:rsidRDefault="007B29C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9C9" w:rsidRPr="00FE6219" w:rsidRDefault="007B29C9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9C9" w:rsidRPr="00FE6219" w:rsidRDefault="007B29C9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29C9" w:rsidRDefault="007B29C9">
      <w:r>
        <w:separator/>
      </w:r>
    </w:p>
  </w:footnote>
  <w:footnote w:type="continuationSeparator" w:id="0">
    <w:p w:rsidR="007B29C9" w:rsidRDefault="007B29C9">
      <w:r>
        <w:continuationSeparator/>
      </w:r>
    </w:p>
  </w:footnote>
  <w:footnote w:type="continuationNotice" w:id="1">
    <w:p w:rsidR="007B29C9" w:rsidRDefault="007B29C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9C9" w:rsidRPr="00157639" w:rsidRDefault="007B29C9" w:rsidP="0027633A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7B29C9" w:rsidRPr="00157639" w:rsidRDefault="007B29C9" w:rsidP="0027633A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7B29C9" w:rsidRPr="00157639" w:rsidRDefault="007B29C9" w:rsidP="0027633A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7B29C9" w:rsidRPr="00157639" w:rsidRDefault="007B29C9" w:rsidP="0027633A">
    <w:pPr>
      <w:jc w:val="center"/>
      <w:rPr>
        <w:b/>
        <w:bCs/>
        <w:caps/>
      </w:rPr>
    </w:pPr>
  </w:p>
  <w:p w:rsidR="007B29C9" w:rsidRPr="00157639" w:rsidRDefault="007B29C9" w:rsidP="0027633A">
    <w:pPr>
      <w:spacing w:beforeAutospacing="1" w:after="100" w:afterAutospacing="1"/>
      <w:jc w:val="both"/>
      <w:rPr>
        <w:sz w:val="22"/>
        <w:szCs w:val="22"/>
        <w:lang/>
      </w:rPr>
    </w:pPr>
    <w:r>
      <w:rPr>
        <w:noProof/>
      </w:rPr>
      <w:pict>
        <v:line id="_x0000_s2049" style="position:absolute;left:0;text-align:left;z-index:251660288" from="7.25pt,3.15pt" to="484.85pt,3.15pt" strokeweight="1.59mm">
          <v:stroke joinstyle="miter"/>
        </v:line>
      </w:pict>
    </w:r>
    <w:r w:rsidRPr="00157639">
      <w:rPr>
        <w:sz w:val="22"/>
        <w:szCs w:val="22"/>
        <w:lang/>
      </w:rPr>
      <w:t xml:space="preserve"> </w:t>
    </w:r>
  </w:p>
  <w:p w:rsidR="007B29C9" w:rsidRPr="0027633A" w:rsidRDefault="007B29C9">
    <w:pPr>
      <w:pStyle w:val="Header"/>
      <w:rPr>
        <w:lang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9C9" w:rsidRPr="00F429FC" w:rsidRDefault="007B29C9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5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9C9" w:rsidRPr="00F429FC" w:rsidRDefault="007B29C9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8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9">
    <w:nsid w:val="66C017C0"/>
    <w:multiLevelType w:val="hybridMultilevel"/>
    <w:tmpl w:val="3BDCED4A"/>
    <w:lvl w:ilvl="0" w:tplc="D6F86078">
      <w:start w:val="1"/>
      <w:numFmt w:val="decimal"/>
      <w:lvlText w:val="4.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4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36"/>
  </w:num>
  <w:num w:numId="10">
    <w:abstractNumId w:val="26"/>
  </w:num>
  <w:num w:numId="11">
    <w:abstractNumId w:val="24"/>
  </w:num>
  <w:num w:numId="12">
    <w:abstractNumId w:val="1"/>
  </w:num>
  <w:num w:numId="13">
    <w:abstractNumId w:val="0"/>
  </w:num>
  <w:num w:numId="14">
    <w:abstractNumId w:val="21"/>
  </w:num>
  <w:num w:numId="15">
    <w:abstractNumId w:val="19"/>
  </w:num>
  <w:num w:numId="16">
    <w:abstractNumId w:val="3"/>
  </w:num>
  <w:num w:numId="17">
    <w:abstractNumId w:val="11"/>
  </w:num>
  <w:num w:numId="18">
    <w:abstractNumId w:val="2"/>
  </w:num>
  <w:num w:numId="19">
    <w:abstractNumId w:val="9"/>
  </w:num>
  <w:num w:numId="20">
    <w:abstractNumId w:val="15"/>
  </w:num>
  <w:num w:numId="21">
    <w:abstractNumId w:val="33"/>
  </w:num>
  <w:num w:numId="22">
    <w:abstractNumId w:val="25"/>
  </w:num>
  <w:num w:numId="23">
    <w:abstractNumId w:val="14"/>
  </w:num>
  <w:num w:numId="24">
    <w:abstractNumId w:val="39"/>
  </w:num>
  <w:num w:numId="25">
    <w:abstractNumId w:val="22"/>
  </w:num>
  <w:num w:numId="26">
    <w:abstractNumId w:val="37"/>
  </w:num>
  <w:num w:numId="27">
    <w:abstractNumId w:val="23"/>
  </w:num>
  <w:num w:numId="28">
    <w:abstractNumId w:val="30"/>
  </w:num>
  <w:num w:numId="29">
    <w:abstractNumId w:val="12"/>
  </w:num>
  <w:num w:numId="30">
    <w:abstractNumId w:val="29"/>
  </w:num>
  <w:num w:numId="31">
    <w:abstractNumId w:val="39"/>
  </w:num>
  <w:num w:numId="32">
    <w:abstractNumId w:val="34"/>
  </w:num>
  <w:num w:numId="33">
    <w:abstractNumId w:val="7"/>
  </w:num>
  <w:num w:numId="34">
    <w:abstractNumId w:val="32"/>
  </w:num>
  <w:num w:numId="35">
    <w:abstractNumId w:val="5"/>
  </w:num>
  <w:num w:numId="36">
    <w:abstractNumId w:val="38"/>
  </w:num>
  <w:num w:numId="37">
    <w:abstractNumId w:val="20"/>
  </w:num>
  <w:num w:numId="38">
    <w:abstractNumId w:val="8"/>
  </w:num>
  <w:num w:numId="39">
    <w:abstractNumId w:val="17"/>
  </w:num>
  <w:num w:numId="40">
    <w:abstractNumId w:val="16"/>
  </w:num>
  <w:num w:numId="41">
    <w:abstractNumId w:val="40"/>
  </w:num>
  <w:num w:numId="42">
    <w:abstractNumId w:val="13"/>
  </w:num>
  <w:num w:numId="43">
    <w:abstractNumId w:val="35"/>
  </w:num>
  <w:num w:numId="44">
    <w:abstractNumId w:val="18"/>
  </w:num>
  <w:num w:numId="45">
    <w:abstractNumId w:val="4"/>
  </w:num>
  <w:num w:numId="46">
    <w:abstractNumId w:val="28"/>
  </w:num>
  <w:num w:numId="47">
    <w:abstractNumId w:val="27"/>
  </w:num>
  <w:num w:numId="48">
    <w:abstractNumId w:val="6"/>
  </w:num>
  <w:num w:numId="49">
    <w:abstractNumId w:val="10"/>
  </w:num>
  <w:num w:numId="50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AED"/>
    <w:rsid w:val="0002404A"/>
    <w:rsid w:val="00026CCB"/>
    <w:rsid w:val="000272AF"/>
    <w:rsid w:val="0002786D"/>
    <w:rsid w:val="00027AE0"/>
    <w:rsid w:val="00027DE8"/>
    <w:rsid w:val="00030F49"/>
    <w:rsid w:val="0003114E"/>
    <w:rsid w:val="000316C6"/>
    <w:rsid w:val="00033B70"/>
    <w:rsid w:val="00035143"/>
    <w:rsid w:val="00035643"/>
    <w:rsid w:val="0003613C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668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122"/>
    <w:rsid w:val="00093C94"/>
    <w:rsid w:val="000945DD"/>
    <w:rsid w:val="00094D62"/>
    <w:rsid w:val="00095F70"/>
    <w:rsid w:val="00096DC9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BB9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07F11"/>
    <w:rsid w:val="00110379"/>
    <w:rsid w:val="0011038C"/>
    <w:rsid w:val="00110DFA"/>
    <w:rsid w:val="00111BA4"/>
    <w:rsid w:val="00112323"/>
    <w:rsid w:val="001150D8"/>
    <w:rsid w:val="00116088"/>
    <w:rsid w:val="00116368"/>
    <w:rsid w:val="00117DD4"/>
    <w:rsid w:val="001205C1"/>
    <w:rsid w:val="001209EA"/>
    <w:rsid w:val="0012137B"/>
    <w:rsid w:val="00121396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82D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6F4C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E36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99B"/>
    <w:rsid w:val="001B4E72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C78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0F79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0A2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3D4"/>
    <w:rsid w:val="002464D8"/>
    <w:rsid w:val="002465F6"/>
    <w:rsid w:val="00247766"/>
    <w:rsid w:val="0025028E"/>
    <w:rsid w:val="00250406"/>
    <w:rsid w:val="00250DB8"/>
    <w:rsid w:val="0025196D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9C2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33A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619A"/>
    <w:rsid w:val="002C0E1F"/>
    <w:rsid w:val="002C21CC"/>
    <w:rsid w:val="002C2B00"/>
    <w:rsid w:val="002C2D0A"/>
    <w:rsid w:val="002C4259"/>
    <w:rsid w:val="002C4414"/>
    <w:rsid w:val="002C48C5"/>
    <w:rsid w:val="002C4D45"/>
    <w:rsid w:val="002C57D9"/>
    <w:rsid w:val="002C5C15"/>
    <w:rsid w:val="002C5F3A"/>
    <w:rsid w:val="002C5FFB"/>
    <w:rsid w:val="002C6A8B"/>
    <w:rsid w:val="002C7077"/>
    <w:rsid w:val="002C7173"/>
    <w:rsid w:val="002D0554"/>
    <w:rsid w:val="002D0BE1"/>
    <w:rsid w:val="002D176D"/>
    <w:rsid w:val="002D3705"/>
    <w:rsid w:val="002D4606"/>
    <w:rsid w:val="002D5062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8F8"/>
    <w:rsid w:val="002F081A"/>
    <w:rsid w:val="002F0913"/>
    <w:rsid w:val="002F21D9"/>
    <w:rsid w:val="002F552B"/>
    <w:rsid w:val="002F704A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6E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E3D"/>
    <w:rsid w:val="003260B3"/>
    <w:rsid w:val="00326333"/>
    <w:rsid w:val="00326C48"/>
    <w:rsid w:val="00327639"/>
    <w:rsid w:val="00327EBB"/>
    <w:rsid w:val="00330613"/>
    <w:rsid w:val="0033184B"/>
    <w:rsid w:val="00331BA8"/>
    <w:rsid w:val="003324CB"/>
    <w:rsid w:val="003336CC"/>
    <w:rsid w:val="00334EF8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F38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4EC"/>
    <w:rsid w:val="00386828"/>
    <w:rsid w:val="00386C50"/>
    <w:rsid w:val="00387ED1"/>
    <w:rsid w:val="003904DA"/>
    <w:rsid w:val="00390623"/>
    <w:rsid w:val="00391B01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C0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2BA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6929"/>
    <w:rsid w:val="00427865"/>
    <w:rsid w:val="0043025A"/>
    <w:rsid w:val="004304B8"/>
    <w:rsid w:val="00431009"/>
    <w:rsid w:val="0043151B"/>
    <w:rsid w:val="00431E0E"/>
    <w:rsid w:val="00432AC0"/>
    <w:rsid w:val="004335F0"/>
    <w:rsid w:val="004344C8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4CA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9D9"/>
    <w:rsid w:val="0047403E"/>
    <w:rsid w:val="00474975"/>
    <w:rsid w:val="0047567D"/>
    <w:rsid w:val="00475C2C"/>
    <w:rsid w:val="00475C30"/>
    <w:rsid w:val="004773B2"/>
    <w:rsid w:val="0048246A"/>
    <w:rsid w:val="00482B9C"/>
    <w:rsid w:val="00483438"/>
    <w:rsid w:val="00483C33"/>
    <w:rsid w:val="00484DC2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3FA"/>
    <w:rsid w:val="0049249C"/>
    <w:rsid w:val="0049396B"/>
    <w:rsid w:val="00494550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4871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085"/>
    <w:rsid w:val="004E7F3A"/>
    <w:rsid w:val="004F04EC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3F70"/>
    <w:rsid w:val="00563FFA"/>
    <w:rsid w:val="0056542A"/>
    <w:rsid w:val="00570391"/>
    <w:rsid w:val="00570BFF"/>
    <w:rsid w:val="00570CBD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0C50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887"/>
    <w:rsid w:val="005B3145"/>
    <w:rsid w:val="005B44F0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16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683"/>
    <w:rsid w:val="00600E86"/>
    <w:rsid w:val="0060110F"/>
    <w:rsid w:val="0060117D"/>
    <w:rsid w:val="00601291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1DA9"/>
    <w:rsid w:val="0062378E"/>
    <w:rsid w:val="00624786"/>
    <w:rsid w:val="006267FE"/>
    <w:rsid w:val="00626E55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62F6"/>
    <w:rsid w:val="0066630D"/>
    <w:rsid w:val="00667182"/>
    <w:rsid w:val="006704C6"/>
    <w:rsid w:val="006708B5"/>
    <w:rsid w:val="00671936"/>
    <w:rsid w:val="00671FDB"/>
    <w:rsid w:val="0067329D"/>
    <w:rsid w:val="0067380D"/>
    <w:rsid w:val="006739CD"/>
    <w:rsid w:val="00673DFC"/>
    <w:rsid w:val="00674280"/>
    <w:rsid w:val="00674E6B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BE4"/>
    <w:rsid w:val="006A7E58"/>
    <w:rsid w:val="006B034F"/>
    <w:rsid w:val="006B0AF6"/>
    <w:rsid w:val="006B0D0B"/>
    <w:rsid w:val="006B1CA7"/>
    <w:rsid w:val="006B20CC"/>
    <w:rsid w:val="006B23C5"/>
    <w:rsid w:val="006B26CC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98"/>
    <w:rsid w:val="006F1DFC"/>
    <w:rsid w:val="006F2D16"/>
    <w:rsid w:val="006F2F43"/>
    <w:rsid w:val="006F31FB"/>
    <w:rsid w:val="006F3DAC"/>
    <w:rsid w:val="006F6161"/>
    <w:rsid w:val="006F7BAB"/>
    <w:rsid w:val="006F7C4E"/>
    <w:rsid w:val="00700C97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734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9FA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658"/>
    <w:rsid w:val="00787BF1"/>
    <w:rsid w:val="00790502"/>
    <w:rsid w:val="00790634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165"/>
    <w:rsid w:val="007B277F"/>
    <w:rsid w:val="007B2967"/>
    <w:rsid w:val="007B29C9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FBE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3ADB"/>
    <w:rsid w:val="00833DC0"/>
    <w:rsid w:val="00834060"/>
    <w:rsid w:val="00834659"/>
    <w:rsid w:val="0083518C"/>
    <w:rsid w:val="008353FC"/>
    <w:rsid w:val="00836B0F"/>
    <w:rsid w:val="00836D2D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2665"/>
    <w:rsid w:val="0086357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0FA5"/>
    <w:rsid w:val="008916AF"/>
    <w:rsid w:val="00891AA2"/>
    <w:rsid w:val="00891D06"/>
    <w:rsid w:val="00892256"/>
    <w:rsid w:val="00894FCC"/>
    <w:rsid w:val="0089519D"/>
    <w:rsid w:val="008952CB"/>
    <w:rsid w:val="0089590F"/>
    <w:rsid w:val="008960E6"/>
    <w:rsid w:val="008961E3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A765F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0FC8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EDA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191D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01E1"/>
    <w:rsid w:val="009211D1"/>
    <w:rsid w:val="0092139C"/>
    <w:rsid w:val="00923855"/>
    <w:rsid w:val="00923B4A"/>
    <w:rsid w:val="00924804"/>
    <w:rsid w:val="00925B43"/>
    <w:rsid w:val="00926242"/>
    <w:rsid w:val="009265D2"/>
    <w:rsid w:val="009278D2"/>
    <w:rsid w:val="009279F6"/>
    <w:rsid w:val="00927AAF"/>
    <w:rsid w:val="00927AED"/>
    <w:rsid w:val="00927CFA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2C2D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1057"/>
    <w:rsid w:val="00953477"/>
    <w:rsid w:val="00954E81"/>
    <w:rsid w:val="00955EB5"/>
    <w:rsid w:val="0095711F"/>
    <w:rsid w:val="00957B7B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87FA0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9E3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5C3"/>
    <w:rsid w:val="009C5F84"/>
    <w:rsid w:val="009C61E7"/>
    <w:rsid w:val="009C7110"/>
    <w:rsid w:val="009D2544"/>
    <w:rsid w:val="009D2C70"/>
    <w:rsid w:val="009D350D"/>
    <w:rsid w:val="009D403F"/>
    <w:rsid w:val="009D43FD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559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4D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094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7CE"/>
    <w:rsid w:val="00A43937"/>
    <w:rsid w:val="00A43962"/>
    <w:rsid w:val="00A44380"/>
    <w:rsid w:val="00A46310"/>
    <w:rsid w:val="00A467D6"/>
    <w:rsid w:val="00A46D79"/>
    <w:rsid w:val="00A470A6"/>
    <w:rsid w:val="00A4754C"/>
    <w:rsid w:val="00A478D9"/>
    <w:rsid w:val="00A47C3C"/>
    <w:rsid w:val="00A508FA"/>
    <w:rsid w:val="00A520CB"/>
    <w:rsid w:val="00A52F3D"/>
    <w:rsid w:val="00A54A94"/>
    <w:rsid w:val="00A5522E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474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776BE"/>
    <w:rsid w:val="00A80925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5D8F"/>
    <w:rsid w:val="00A8648A"/>
    <w:rsid w:val="00A86549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1A8F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F52"/>
    <w:rsid w:val="00AD6F5B"/>
    <w:rsid w:val="00AD6F69"/>
    <w:rsid w:val="00AD716A"/>
    <w:rsid w:val="00AE0985"/>
    <w:rsid w:val="00AE2915"/>
    <w:rsid w:val="00AE2F18"/>
    <w:rsid w:val="00AE35D2"/>
    <w:rsid w:val="00AE3E73"/>
    <w:rsid w:val="00AE43CB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527C"/>
    <w:rsid w:val="00AF6714"/>
    <w:rsid w:val="00AF6C55"/>
    <w:rsid w:val="00B018BA"/>
    <w:rsid w:val="00B02943"/>
    <w:rsid w:val="00B02F01"/>
    <w:rsid w:val="00B03906"/>
    <w:rsid w:val="00B03ADB"/>
    <w:rsid w:val="00B04815"/>
    <w:rsid w:val="00B06A01"/>
    <w:rsid w:val="00B106C2"/>
    <w:rsid w:val="00B106F2"/>
    <w:rsid w:val="00B10D28"/>
    <w:rsid w:val="00B113F1"/>
    <w:rsid w:val="00B12FB7"/>
    <w:rsid w:val="00B130FC"/>
    <w:rsid w:val="00B13723"/>
    <w:rsid w:val="00B13D60"/>
    <w:rsid w:val="00B1482B"/>
    <w:rsid w:val="00B14BD7"/>
    <w:rsid w:val="00B15A9F"/>
    <w:rsid w:val="00B15DE5"/>
    <w:rsid w:val="00B16151"/>
    <w:rsid w:val="00B164E2"/>
    <w:rsid w:val="00B16F53"/>
    <w:rsid w:val="00B17064"/>
    <w:rsid w:val="00B1763B"/>
    <w:rsid w:val="00B20C8B"/>
    <w:rsid w:val="00B21E08"/>
    <w:rsid w:val="00B22F40"/>
    <w:rsid w:val="00B24165"/>
    <w:rsid w:val="00B24392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B78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79A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C1B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DF3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31FE"/>
    <w:rsid w:val="00BC4BB5"/>
    <w:rsid w:val="00BC4D6B"/>
    <w:rsid w:val="00BC4F8B"/>
    <w:rsid w:val="00BC5310"/>
    <w:rsid w:val="00BC5E7A"/>
    <w:rsid w:val="00BC66E3"/>
    <w:rsid w:val="00BC68E7"/>
    <w:rsid w:val="00BC6E89"/>
    <w:rsid w:val="00BC7644"/>
    <w:rsid w:val="00BC7849"/>
    <w:rsid w:val="00BD057D"/>
    <w:rsid w:val="00BD1ED3"/>
    <w:rsid w:val="00BD369E"/>
    <w:rsid w:val="00BD378F"/>
    <w:rsid w:val="00BD3C76"/>
    <w:rsid w:val="00BD6884"/>
    <w:rsid w:val="00BD6905"/>
    <w:rsid w:val="00BD6A19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11C"/>
    <w:rsid w:val="00BF5DCE"/>
    <w:rsid w:val="00BF7D12"/>
    <w:rsid w:val="00C0122E"/>
    <w:rsid w:val="00C017B7"/>
    <w:rsid w:val="00C01EAB"/>
    <w:rsid w:val="00C01FAD"/>
    <w:rsid w:val="00C04EB4"/>
    <w:rsid w:val="00C05770"/>
    <w:rsid w:val="00C057A1"/>
    <w:rsid w:val="00C07672"/>
    <w:rsid w:val="00C10208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D2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3A8"/>
    <w:rsid w:val="00C334A3"/>
    <w:rsid w:val="00C34419"/>
    <w:rsid w:val="00C34C59"/>
    <w:rsid w:val="00C35577"/>
    <w:rsid w:val="00C357D7"/>
    <w:rsid w:val="00C35999"/>
    <w:rsid w:val="00C35EE5"/>
    <w:rsid w:val="00C35EF7"/>
    <w:rsid w:val="00C36048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19B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B51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F6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3E5"/>
    <w:rsid w:val="00CA761C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2DD"/>
    <w:rsid w:val="00CD5882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26"/>
    <w:rsid w:val="00CE5235"/>
    <w:rsid w:val="00CE57A3"/>
    <w:rsid w:val="00CE5D38"/>
    <w:rsid w:val="00CE6E2B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73E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27C6D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1E31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8B6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0DCF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109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20E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5EEB"/>
    <w:rsid w:val="00DD6BF6"/>
    <w:rsid w:val="00DD6CBC"/>
    <w:rsid w:val="00DD77FB"/>
    <w:rsid w:val="00DD7863"/>
    <w:rsid w:val="00DE0B73"/>
    <w:rsid w:val="00DE419C"/>
    <w:rsid w:val="00DE4871"/>
    <w:rsid w:val="00DE5685"/>
    <w:rsid w:val="00DE56F3"/>
    <w:rsid w:val="00DF05AF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747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3D0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2E"/>
    <w:rsid w:val="00E43FC6"/>
    <w:rsid w:val="00E44F7D"/>
    <w:rsid w:val="00E454FB"/>
    <w:rsid w:val="00E455A6"/>
    <w:rsid w:val="00E4774F"/>
    <w:rsid w:val="00E50268"/>
    <w:rsid w:val="00E5027E"/>
    <w:rsid w:val="00E5135A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A48"/>
    <w:rsid w:val="00E61FA4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129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9B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0D8F"/>
    <w:rsid w:val="00EB13B6"/>
    <w:rsid w:val="00EB1F47"/>
    <w:rsid w:val="00EB247C"/>
    <w:rsid w:val="00EB29B7"/>
    <w:rsid w:val="00EB3229"/>
    <w:rsid w:val="00EB3E51"/>
    <w:rsid w:val="00EB452A"/>
    <w:rsid w:val="00EB4E95"/>
    <w:rsid w:val="00EB50AF"/>
    <w:rsid w:val="00EB6A53"/>
    <w:rsid w:val="00EB72B5"/>
    <w:rsid w:val="00EB7A60"/>
    <w:rsid w:val="00EB7BB8"/>
    <w:rsid w:val="00EC01D0"/>
    <w:rsid w:val="00EC0238"/>
    <w:rsid w:val="00EC02F0"/>
    <w:rsid w:val="00EC14CD"/>
    <w:rsid w:val="00EC1A60"/>
    <w:rsid w:val="00EC1EEB"/>
    <w:rsid w:val="00EC2C6D"/>
    <w:rsid w:val="00EC3767"/>
    <w:rsid w:val="00EC5239"/>
    <w:rsid w:val="00EC5CDB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84C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A1C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4A07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9C9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847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4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5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613543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613543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613543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354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3543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3543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3543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613543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13543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3543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543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13543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4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13543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13543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3543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13543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13543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  <w:tabs>
        <w:tab w:val="clear" w:pos="643"/>
        <w:tab w:val="num" w:pos="926"/>
      </w:tabs>
      <w:ind w:left="926"/>
    </w:pPr>
  </w:style>
  <w:style w:type="paragraph" w:styleId="ListNumber3">
    <w:name w:val="List Number 3"/>
    <w:basedOn w:val="Normal"/>
    <w:uiPriority w:val="99"/>
    <w:pPr>
      <w:numPr>
        <w:numId w:val="9"/>
      </w:numPr>
      <w:tabs>
        <w:tab w:val="num" w:pos="926"/>
      </w:tabs>
      <w:ind w:left="926"/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7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  <w:tabs>
        <w:tab w:val="clear" w:pos="1134"/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Основной шрифт1"/>
    <w:uiPriority w:val="99"/>
    <w:semiHidden/>
  </w:style>
  <w:style w:type="character" w:customStyle="1" w:styleId="af9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a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b">
    <w:name w:val="Примечание"/>
    <w:basedOn w:val="Normal"/>
    <w:link w:val="a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c">
    <w:name w:val="Примечание Знак"/>
    <w:link w:val="afb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150">
    <w:name w:val="Знак Знак15"/>
    <w:basedOn w:val="Normal"/>
    <w:uiPriority w:val="99"/>
    <w:rsid w:val="00A3209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21">
    <w:name w:val="Стиль21"/>
    <w:rsid w:val="00613543"/>
    <w:pPr>
      <w:numPr>
        <w:numId w:val="23"/>
      </w:numPr>
    </w:pPr>
  </w:style>
  <w:style w:type="numbering" w:customStyle="1" w:styleId="1">
    <w:name w:val="Стиль1"/>
    <w:rsid w:val="00613543"/>
    <w:pPr>
      <w:numPr>
        <w:numId w:val="20"/>
      </w:numPr>
    </w:pPr>
  </w:style>
  <w:style w:type="numbering" w:customStyle="1" w:styleId="11">
    <w:name w:val="Стиль11"/>
    <w:rsid w:val="00613543"/>
    <w:pPr>
      <w:numPr>
        <w:numId w:val="22"/>
      </w:numPr>
    </w:pPr>
  </w:style>
  <w:style w:type="numbering" w:customStyle="1" w:styleId="2">
    <w:name w:val="Стиль2"/>
    <w:rsid w:val="00613543"/>
    <w:pPr>
      <w:numPr>
        <w:numId w:val="2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61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3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13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613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3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3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3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3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3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3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138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61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3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3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3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253</TotalTime>
  <Pages>23</Pages>
  <Words>6738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125</cp:revision>
  <cp:lastPrinted>2015-06-16T12:26:00Z</cp:lastPrinted>
  <dcterms:created xsi:type="dcterms:W3CDTF">2015-03-27T22:07:00Z</dcterms:created>
  <dcterms:modified xsi:type="dcterms:W3CDTF">2015-06-16T12:26:00Z</dcterms:modified>
</cp:coreProperties>
</file>