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384D79" w:rsidRPr="0047164A" w:rsidRDefault="00384D79" w:rsidP="00384D7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47164A">
        <w:rPr>
          <w:b/>
          <w:sz w:val="28"/>
          <w:szCs w:val="28"/>
          <w:lang w:val="ru-RU"/>
        </w:rPr>
        <w:t>открыт</w:t>
      </w:r>
      <w:r>
        <w:rPr>
          <w:b/>
          <w:sz w:val="28"/>
          <w:szCs w:val="28"/>
          <w:lang w:val="ru-RU"/>
        </w:rPr>
        <w:t>ый</w:t>
      </w:r>
      <w:r w:rsidRPr="0047164A">
        <w:rPr>
          <w:b/>
          <w:sz w:val="28"/>
          <w:szCs w:val="28"/>
          <w:lang w:val="ru-RU"/>
        </w:rPr>
        <w:t xml:space="preserve"> запрос цен в электронной форме на </w:t>
      </w:r>
      <w:r w:rsidRPr="0047164A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5E3DC0">
        <w:rPr>
          <w:b/>
          <w:bCs/>
          <w:sz w:val="28"/>
          <w:szCs w:val="28"/>
        </w:rPr>
        <w:t>постав</w:t>
      </w:r>
      <w:r w:rsidRPr="005E3DC0">
        <w:rPr>
          <w:b/>
          <w:bCs/>
          <w:sz w:val="28"/>
          <w:szCs w:val="28"/>
          <w:lang w:val="ru-RU"/>
        </w:rPr>
        <w:t>ку</w:t>
      </w:r>
      <w:r w:rsidRPr="005E3DC0">
        <w:rPr>
          <w:b/>
          <w:bCs/>
          <w:sz w:val="28"/>
          <w:szCs w:val="28"/>
        </w:rPr>
        <w:t xml:space="preserve"> лечебно-профилактического питания для работников Нижегородского отделения филиала «Приволжский территориальный округ» ФГУП «РосРАО»</w:t>
      </w:r>
    </w:p>
    <w:p w:rsidR="00F51249" w:rsidRDefault="00F51249" w:rsidP="00F5124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</w:t>
      </w:r>
      <w:r w:rsidRPr="00F01406">
        <w:rPr>
          <w:color w:val="000000"/>
          <w:sz w:val="28"/>
          <w:szCs w:val="28"/>
        </w:rPr>
        <w:t>ехническо</w:t>
      </w:r>
      <w:r>
        <w:rPr>
          <w:color w:val="000000"/>
          <w:sz w:val="28"/>
          <w:szCs w:val="28"/>
        </w:rPr>
        <w:t>е</w:t>
      </w:r>
      <w:r w:rsidRPr="00F01406">
        <w:rPr>
          <w:color w:val="000000"/>
          <w:sz w:val="28"/>
          <w:szCs w:val="28"/>
        </w:rPr>
        <w:t xml:space="preserve"> задани</w:t>
      </w:r>
      <w:r>
        <w:rPr>
          <w:color w:val="000000"/>
          <w:sz w:val="28"/>
          <w:szCs w:val="28"/>
        </w:rPr>
        <w:t>е</w:t>
      </w:r>
      <w:r w:rsidRPr="00F01406">
        <w:rPr>
          <w:color w:val="000000"/>
          <w:sz w:val="28"/>
          <w:szCs w:val="28"/>
        </w:rPr>
        <w:t xml:space="preserve"> </w:t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на оказание услуг</w:t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394BBA" w:rsidRDefault="007E44DE" w:rsidP="007E44DE">
      <w:pPr>
        <w:jc w:val="center"/>
        <w:rPr>
          <w:sz w:val="28"/>
          <w:szCs w:val="28"/>
        </w:rPr>
      </w:pPr>
      <w:r w:rsidRPr="00F01406">
        <w:rPr>
          <w:color w:val="000000"/>
          <w:sz w:val="28"/>
          <w:szCs w:val="28"/>
        </w:rPr>
        <w:t>Предмет закупки</w:t>
      </w:r>
      <w:r>
        <w:rPr>
          <w:color w:val="000000"/>
          <w:sz w:val="28"/>
          <w:szCs w:val="28"/>
        </w:rPr>
        <w:t xml:space="preserve"> </w:t>
      </w:r>
      <w:r w:rsidRPr="00031C21">
        <w:rPr>
          <w:color w:val="000000"/>
          <w:sz w:val="28"/>
          <w:szCs w:val="28"/>
          <w:u w:val="single"/>
        </w:rPr>
        <w:t xml:space="preserve">Поставка </w:t>
      </w:r>
      <w:r w:rsidRPr="00203B5F">
        <w:rPr>
          <w:color w:val="000000"/>
          <w:sz w:val="28"/>
          <w:szCs w:val="28"/>
          <w:u w:val="single"/>
        </w:rPr>
        <w:t xml:space="preserve">лечебно-профилактического питания для </w:t>
      </w:r>
      <w:r w:rsidRPr="00394BBA">
        <w:rPr>
          <w:sz w:val="28"/>
          <w:szCs w:val="28"/>
          <w:u w:val="single"/>
        </w:rPr>
        <w:t>работников Нижегородского отделения филиала «Приволжский</w:t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  <w:u w:val="single"/>
        </w:rPr>
      </w:pPr>
      <w:r w:rsidRPr="00203B5F">
        <w:rPr>
          <w:color w:val="000000"/>
          <w:sz w:val="28"/>
          <w:szCs w:val="28"/>
          <w:u w:val="single"/>
        </w:rPr>
        <w:t>территориальный округ»</w:t>
      </w:r>
      <w:r>
        <w:rPr>
          <w:color w:val="000000"/>
          <w:sz w:val="28"/>
          <w:szCs w:val="28"/>
          <w:u w:val="single"/>
        </w:rPr>
        <w:t xml:space="preserve"> </w:t>
      </w:r>
      <w:r w:rsidRPr="00203B5F">
        <w:rPr>
          <w:color w:val="000000"/>
          <w:sz w:val="28"/>
          <w:szCs w:val="28"/>
          <w:u w:val="single"/>
        </w:rPr>
        <w:t>ФГУП «РосРАО»</w:t>
      </w: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(Лот 1)</w:t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Нижний Новгород</w:t>
      </w:r>
    </w:p>
    <w:p w:rsidR="007E44DE" w:rsidRPr="007E44DE" w:rsidRDefault="007E44DE" w:rsidP="007E44DE">
      <w:pPr>
        <w:jc w:val="center"/>
        <w:rPr>
          <w:b/>
          <w:i/>
          <w:color w:val="000000"/>
        </w:rPr>
      </w:pPr>
      <w:r>
        <w:rPr>
          <w:color w:val="000000"/>
          <w:sz w:val="28"/>
          <w:szCs w:val="28"/>
        </w:rPr>
        <w:t xml:space="preserve"> </w:t>
      </w:r>
      <w:r w:rsidRPr="00F01406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br w:type="page"/>
      </w:r>
      <w:bookmarkStart w:id="2" w:name="_Toc341885285"/>
      <w:r w:rsidRPr="007E44DE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7E44DE" w:rsidRPr="007E44DE" w:rsidRDefault="007E44DE" w:rsidP="007E44DE">
      <w:pPr>
        <w:jc w:val="center"/>
        <w:rPr>
          <w:b/>
          <w:i/>
          <w:color w:val="000000"/>
        </w:rPr>
      </w:pPr>
      <w:r w:rsidRPr="007E44DE">
        <w:rPr>
          <w:b/>
          <w:i/>
          <w:color w:val="000000"/>
        </w:rPr>
        <w:t>для закупки которых применяется настоящее типовое техническое задание</w:t>
      </w:r>
    </w:p>
    <w:p w:rsidR="007E44DE" w:rsidRPr="007E44DE" w:rsidRDefault="007E44DE" w:rsidP="007E44DE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7E44DE" w:rsidRPr="007E44DE" w:rsidTr="005A56A5">
        <w:tc>
          <w:tcPr>
            <w:tcW w:w="1384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b/>
                <w:i/>
                <w:color w:val="000000"/>
              </w:rPr>
            </w:pPr>
            <w:r w:rsidRPr="007E44DE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b/>
                <w:i/>
                <w:color w:val="000000"/>
              </w:rPr>
            </w:pPr>
            <w:r w:rsidRPr="007E44DE">
              <w:rPr>
                <w:b/>
                <w:i/>
                <w:color w:val="000000"/>
              </w:rPr>
              <w:t>Вид услуги</w:t>
            </w:r>
          </w:p>
        </w:tc>
      </w:tr>
      <w:tr w:rsidR="007E44DE" w:rsidRPr="007E44DE" w:rsidTr="005A56A5">
        <w:tc>
          <w:tcPr>
            <w:tcW w:w="1384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5220019</w:t>
            </w:r>
          </w:p>
        </w:tc>
        <w:tc>
          <w:tcPr>
            <w:tcW w:w="8187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Услуги предприятий общественного питания прочие</w:t>
            </w:r>
          </w:p>
        </w:tc>
      </w:tr>
      <w:bookmarkEnd w:id="2"/>
    </w:tbl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br w:type="page"/>
      </w:r>
      <w:bookmarkStart w:id="3" w:name="_Toc341885286"/>
      <w:r w:rsidRPr="007E44DE">
        <w:rPr>
          <w:color w:val="000000"/>
        </w:rPr>
        <w:lastRenderedPageBreak/>
        <w:t>Техническое задание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 xml:space="preserve"> на оказание услуг 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СОДЕРЖАНИЕ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rPr>
          <w:color w:val="000000"/>
        </w:rPr>
      </w:pP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РАЗДЕЛ 1. НАИМЕНОВАНИЕ УСЛУГИ</w:t>
      </w: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РАЗДЕЛ 2. ОПИСАНИЕ УСЛУГ</w:t>
      </w:r>
    </w:p>
    <w:p w:rsidR="007E44DE" w:rsidRPr="007E44DE" w:rsidRDefault="007E44DE" w:rsidP="007E44DE">
      <w:pPr>
        <w:ind w:left="851"/>
        <w:rPr>
          <w:color w:val="000000"/>
        </w:rPr>
      </w:pPr>
      <w:r w:rsidRPr="007E44DE">
        <w:rPr>
          <w:color w:val="000000"/>
        </w:rPr>
        <w:t>Подраздел 2.1 Состав (перечень) оказываемых услуг</w:t>
      </w:r>
    </w:p>
    <w:p w:rsidR="007E44DE" w:rsidRPr="007E44DE" w:rsidRDefault="007E44DE" w:rsidP="007E44DE">
      <w:pPr>
        <w:ind w:left="851"/>
        <w:rPr>
          <w:color w:val="000000"/>
        </w:rPr>
      </w:pPr>
      <w:r w:rsidRPr="007E44DE">
        <w:rPr>
          <w:color w:val="000000"/>
        </w:rPr>
        <w:t>Подраздел 2.2 Описание оказываемых услуг</w:t>
      </w:r>
    </w:p>
    <w:p w:rsidR="007E44DE" w:rsidRPr="007E44DE" w:rsidRDefault="007E44DE" w:rsidP="007E44DE">
      <w:pPr>
        <w:ind w:left="2552" w:hanging="1701"/>
        <w:rPr>
          <w:color w:val="000000"/>
        </w:rPr>
      </w:pPr>
      <w:r w:rsidRPr="007E44D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РАЗДЕЛ 3. ТРЕБОВАНИЯ К УСЛУГАМ</w:t>
      </w:r>
    </w:p>
    <w:p w:rsidR="007E44DE" w:rsidRPr="007E44DE" w:rsidRDefault="007E44DE" w:rsidP="007E44DE">
      <w:pPr>
        <w:ind w:left="851"/>
        <w:rPr>
          <w:color w:val="000000"/>
        </w:rPr>
      </w:pPr>
      <w:r w:rsidRPr="007E44DE">
        <w:rPr>
          <w:color w:val="000000"/>
        </w:rPr>
        <w:t>Подраздел 3.1 Общие требования</w:t>
      </w:r>
    </w:p>
    <w:p w:rsidR="007E44DE" w:rsidRPr="007E44DE" w:rsidRDefault="007E44DE" w:rsidP="007E44DE">
      <w:pPr>
        <w:ind w:left="851"/>
        <w:rPr>
          <w:color w:val="000000"/>
        </w:rPr>
      </w:pPr>
      <w:r w:rsidRPr="007E44DE">
        <w:rPr>
          <w:color w:val="000000"/>
        </w:rPr>
        <w:t>Подраздел 3.2 Требования к качеству оказываемых услуг</w:t>
      </w:r>
    </w:p>
    <w:p w:rsidR="007E44DE" w:rsidRPr="007E44DE" w:rsidRDefault="007E44DE" w:rsidP="007E44DE">
      <w:pPr>
        <w:ind w:left="2552" w:hanging="1701"/>
        <w:rPr>
          <w:color w:val="000000"/>
        </w:rPr>
      </w:pPr>
      <w:r w:rsidRPr="007E44DE">
        <w:rPr>
          <w:color w:val="000000"/>
        </w:rPr>
        <w:t>Подраздел 3.3 Требования к гарантийным обязательствам оказываемых услуг</w:t>
      </w:r>
    </w:p>
    <w:p w:rsidR="007E44DE" w:rsidRPr="007E44DE" w:rsidRDefault="007E44DE" w:rsidP="007E44DE">
      <w:pPr>
        <w:ind w:left="851"/>
        <w:rPr>
          <w:color w:val="000000"/>
        </w:rPr>
      </w:pPr>
      <w:r w:rsidRPr="007E44DE">
        <w:rPr>
          <w:color w:val="000000"/>
        </w:rPr>
        <w:t>Подраздел 3.4 Требования к конфиденциальности</w:t>
      </w: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РАЗДЕЛ 4. ПЕРЕЧЕНЬ ПРИНЯТЫХ СОКРАЩЕНИЙ</w:t>
      </w: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РАЗДЕЛ 5. ПЕРЕЧЕНЬ ПРИЛОЖЕНИЙ</w:t>
      </w:r>
    </w:p>
    <w:p w:rsidR="007E44DE" w:rsidRPr="007E44DE" w:rsidRDefault="007E44DE" w:rsidP="007E44DE">
      <w:pPr>
        <w:jc w:val="center"/>
      </w:pPr>
      <w:r w:rsidRPr="007E44DE">
        <w:rPr>
          <w:i/>
          <w:color w:val="000000"/>
        </w:rPr>
        <w:br w:type="page"/>
      </w:r>
      <w:r w:rsidRPr="007E44DE">
        <w:lastRenderedPageBreak/>
        <w:t>РАЗДЕЛ 1. НАИМЕНОВАНИЕ УСЛУГИ</w:t>
      </w:r>
    </w:p>
    <w:bookmarkEnd w:id="3"/>
    <w:p w:rsidR="007E44DE" w:rsidRPr="007E44DE" w:rsidRDefault="007E44DE" w:rsidP="007E44DE">
      <w:pPr>
        <w:jc w:val="both"/>
        <w:rPr>
          <w:bCs/>
        </w:rPr>
      </w:pPr>
      <w:r w:rsidRPr="007E44DE">
        <w:rPr>
          <w:bCs/>
        </w:rPr>
        <w:t>Поставка лечебно-профилактического питания для работников Нижегородского отделения филиала «Приволжский территориальный округ» ФГУП «РосРАО».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2. ОПИСАНИЕ УСЛУГИ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 xml:space="preserve">Подраздел 2.1 Состав (перечень) оказываемых услуг </w:t>
      </w:r>
    </w:p>
    <w:p w:rsidR="007E44DE" w:rsidRPr="007E44DE" w:rsidRDefault="007E44DE" w:rsidP="007E44DE">
      <w:pPr>
        <w:jc w:val="both"/>
      </w:pPr>
      <w:r w:rsidRPr="007E44DE">
        <w:t>Организовать и обеспечить работников Нижегородского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</w:r>
    </w:p>
    <w:p w:rsidR="007E44DE" w:rsidRPr="007E44DE" w:rsidRDefault="007E44DE" w:rsidP="007E44DE">
      <w:pPr>
        <w:jc w:val="both"/>
        <w:rPr>
          <w:color w:val="000000"/>
        </w:rPr>
      </w:pPr>
    </w:p>
    <w:p w:rsidR="007E44DE" w:rsidRPr="007E44DE" w:rsidRDefault="007E44DE" w:rsidP="007E44DE">
      <w:pPr>
        <w:jc w:val="center"/>
      </w:pPr>
      <w:r w:rsidRPr="007E44DE">
        <w:t>Подраздел 2.2 Описание оказываемых услуг</w:t>
      </w:r>
    </w:p>
    <w:p w:rsidR="007E44DE" w:rsidRPr="007E44DE" w:rsidRDefault="007E44DE" w:rsidP="007E44DE">
      <w:pPr>
        <w:jc w:val="both"/>
      </w:pPr>
      <w:r w:rsidRPr="007E44DE">
        <w:t xml:space="preserve">Организовать предоставление лечебно-профилактического питания работникам Заказчика в обеденный перерыв, установленный локально-нормативным актом </w:t>
      </w:r>
      <w:proofErr w:type="gramStart"/>
      <w:r w:rsidRPr="007E44DE">
        <w:t>Заказчика,  в</w:t>
      </w:r>
      <w:proofErr w:type="gramEnd"/>
      <w:r w:rsidRPr="007E44DE">
        <w:t xml:space="preserve"> пластиковой посуде одноразового использования.</w:t>
      </w:r>
    </w:p>
    <w:p w:rsidR="007E44DE" w:rsidRPr="007E44DE" w:rsidRDefault="007E44DE" w:rsidP="007E44DE">
      <w:pPr>
        <w:jc w:val="both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Доля/объем отдельных услуг в общем объеме закупок не определена.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3. ТРЕБОВАНИЯ К УСЛУГАМ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3.1 Общие требования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Обеспечить приготовление блюд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питания») (Приложение 1).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В соответствии с картотекой блюд должны составляться недельные меню-раскладки на каждый день.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Осуществлять ежедневную уборку и санитарную уборку предприятия питания своими силами и за свой счет.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Услуги оказываются Исполнителем из его продуктов питания, его силами и средствами.</w:t>
      </w:r>
    </w:p>
    <w:p w:rsidR="007E44DE" w:rsidRPr="007E44DE" w:rsidRDefault="007E44DE" w:rsidP="007E44DE">
      <w:pPr>
        <w:ind w:firstLine="708"/>
        <w:jc w:val="both"/>
        <w:rPr>
          <w:color w:val="000000"/>
          <w:u w:val="single"/>
        </w:rPr>
      </w:pPr>
    </w:p>
    <w:p w:rsidR="007E44DE" w:rsidRPr="007E44DE" w:rsidRDefault="007E44DE" w:rsidP="007E44DE">
      <w:pPr>
        <w:ind w:firstLine="708"/>
        <w:jc w:val="both"/>
        <w:rPr>
          <w:color w:val="000000"/>
          <w:u w:val="single"/>
        </w:rPr>
      </w:pPr>
      <w:r w:rsidRPr="007E44DE">
        <w:rPr>
          <w:color w:val="000000"/>
          <w:u w:val="single"/>
        </w:rPr>
        <w:t>Место оказания услуг:</w:t>
      </w:r>
    </w:p>
    <w:p w:rsidR="007E44DE" w:rsidRPr="007E44DE" w:rsidRDefault="007E44DE" w:rsidP="007E44DE">
      <w:pPr>
        <w:ind w:firstLine="708"/>
        <w:jc w:val="both"/>
      </w:pPr>
      <w:r w:rsidRPr="007E44DE">
        <w:t>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7E44DE" w:rsidRPr="007E44DE" w:rsidRDefault="007E44DE" w:rsidP="007E44DE">
      <w:pPr>
        <w:ind w:firstLine="708"/>
        <w:jc w:val="both"/>
      </w:pPr>
    </w:p>
    <w:p w:rsidR="007E44DE" w:rsidRPr="007E44DE" w:rsidRDefault="007E44DE" w:rsidP="007E44DE">
      <w:pPr>
        <w:ind w:firstLine="708"/>
        <w:jc w:val="both"/>
        <w:rPr>
          <w:u w:val="single"/>
        </w:rPr>
      </w:pPr>
      <w:r w:rsidRPr="007E44DE">
        <w:rPr>
          <w:u w:val="single"/>
        </w:rPr>
        <w:t>Сроки и график оказания услуг:</w:t>
      </w:r>
    </w:p>
    <w:p w:rsidR="007E44DE" w:rsidRPr="007E44DE" w:rsidRDefault="007E44DE" w:rsidP="007E44DE">
      <w:pPr>
        <w:ind w:firstLine="708"/>
        <w:jc w:val="both"/>
      </w:pPr>
      <w:r w:rsidRPr="007E44DE">
        <w:t xml:space="preserve">Дата начала оказания </w:t>
      </w:r>
      <w:proofErr w:type="gramStart"/>
      <w:r w:rsidRPr="007E44DE">
        <w:t>услуг  –</w:t>
      </w:r>
      <w:proofErr w:type="gramEnd"/>
      <w:r w:rsidRPr="007E44DE">
        <w:t xml:space="preserve">  09.01.2014, дата окончания оказания услуг  – 31.12.2014.</w:t>
      </w:r>
    </w:p>
    <w:p w:rsidR="007E44DE" w:rsidRPr="007E44DE" w:rsidRDefault="007E44DE" w:rsidP="007E44DE">
      <w:pPr>
        <w:ind w:firstLine="708"/>
        <w:jc w:val="both"/>
      </w:pPr>
    </w:p>
    <w:p w:rsidR="007E44DE" w:rsidRPr="007E44DE" w:rsidRDefault="007E44DE" w:rsidP="007E44DE">
      <w:pPr>
        <w:ind w:firstLine="708"/>
        <w:jc w:val="both"/>
      </w:pPr>
      <w:r w:rsidRPr="007E44DE">
        <w:rPr>
          <w:u w:val="single"/>
        </w:rPr>
        <w:t>Среднее количество рационов лечебно-профилактического питания</w:t>
      </w:r>
      <w:r w:rsidRPr="007E44DE">
        <w:t xml:space="preserve"> – 1555 шт.</w:t>
      </w:r>
    </w:p>
    <w:p w:rsidR="007E44DE" w:rsidRPr="007E44DE" w:rsidRDefault="007E44DE" w:rsidP="007E44DE">
      <w:pPr>
        <w:tabs>
          <w:tab w:val="left" w:pos="567"/>
        </w:tabs>
        <w:jc w:val="both"/>
      </w:pPr>
      <w:r w:rsidRPr="007E44DE">
        <w:t>Количество рационов лечебно-профилактического питания, может корректироваться в зависимости от численности персонала, занятого на работах с вредными условиями труда.</w:t>
      </w:r>
    </w:p>
    <w:p w:rsidR="007E44DE" w:rsidRPr="007E44DE" w:rsidRDefault="007E44DE" w:rsidP="007E44DE">
      <w:pPr>
        <w:jc w:val="both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3.2 Требования к качеству оказываемых услуг</w:t>
      </w:r>
    </w:p>
    <w:p w:rsidR="007E44DE" w:rsidRPr="007E44DE" w:rsidRDefault="007E44DE" w:rsidP="007E44DE">
      <w:pPr>
        <w:tabs>
          <w:tab w:val="left" w:pos="1276"/>
        </w:tabs>
        <w:autoSpaceDE w:val="0"/>
        <w:ind w:firstLine="567"/>
        <w:jc w:val="both"/>
        <w:rPr>
          <w:b/>
        </w:rPr>
      </w:pPr>
      <w:r w:rsidRPr="007E44DE">
        <w:lastRenderedPageBreak/>
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Федеральным законом от </w:t>
      </w:r>
      <w:proofErr w:type="gramStart"/>
      <w:r w:rsidRPr="007E44DE">
        <w:t>21.11.2011  №</w:t>
      </w:r>
      <w:proofErr w:type="gramEnd"/>
      <w:r w:rsidRPr="007E44DE">
        <w:t>323-ФЗ «Об основах охраны здоровья граждан в Российской Федерации»;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Федеральным законом от 02.01.2000 №29-ФЗ «О качестве и безопасности пищевых продуктов»;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Федеральным законом от 30.03.1999 №52–ФЗ «О санитарно-эпидемиологическом благополучии населения»;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</w:t>
      </w:r>
      <w:proofErr w:type="gramStart"/>
      <w:r w:rsidRPr="007E44DE">
        <w:t>Федеральным  законом</w:t>
      </w:r>
      <w:proofErr w:type="gramEnd"/>
      <w:r w:rsidRPr="007E44DE">
        <w:t xml:space="preserve"> от 10.01.2002 № 7–ФЗ «Об охране окружающей среды»; 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Федеральным законом от </w:t>
      </w:r>
      <w:proofErr w:type="gramStart"/>
      <w:r w:rsidRPr="007E44DE">
        <w:t>27.10.2008  №</w:t>
      </w:r>
      <w:proofErr w:type="gramEnd"/>
      <w:r w:rsidRPr="007E44DE">
        <w:t>178 – ФЗ «Технический регламент на соковую продукцию из фруктов и овощей»;</w:t>
      </w:r>
    </w:p>
    <w:p w:rsidR="007E44DE" w:rsidRPr="007E44DE" w:rsidRDefault="007E44DE" w:rsidP="007E44DE">
      <w:pPr>
        <w:tabs>
          <w:tab w:val="left" w:pos="1560"/>
        </w:tabs>
        <w:autoSpaceDE w:val="0"/>
        <w:ind w:firstLine="567"/>
        <w:jc w:val="both"/>
        <w:rPr>
          <w:spacing w:val="-8"/>
        </w:rPr>
      </w:pPr>
      <w:r w:rsidRPr="007E44DE">
        <w:rPr>
          <w:spacing w:val="-8"/>
        </w:rPr>
        <w:t xml:space="preserve">- Приказом </w:t>
      </w:r>
      <w:r w:rsidRPr="007E44DE">
        <w:t>Министерства здравоохранения и социального развития РФ</w:t>
      </w:r>
      <w:r w:rsidRPr="007E44DE">
        <w:rPr>
          <w:spacing w:val="-8"/>
        </w:rPr>
        <w:t xml:space="preserve"> от </w:t>
      </w:r>
      <w:proofErr w:type="gramStart"/>
      <w:r w:rsidRPr="007E44DE">
        <w:rPr>
          <w:spacing w:val="-8"/>
        </w:rPr>
        <w:t>16.02.2009  №</w:t>
      </w:r>
      <w:proofErr w:type="gramEnd"/>
      <w:r w:rsidRPr="007E44DE">
        <w:rPr>
          <w:spacing w:val="-8"/>
        </w:rPr>
        <w:t xml:space="preserve"> 46Н </w:t>
      </w:r>
      <w:r w:rsidRPr="007E44DE">
        <w:rPr>
          <w:color w:val="000000"/>
        </w:rPr>
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7E44DE">
        <w:rPr>
          <w:spacing w:val="-8"/>
        </w:rPr>
        <w:t>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ГОСТ Р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ГОСТ Р 50935-2007 «Услуги общественного питания. Требования к персоналу»;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СанПиН 2.3.6.1079-01 «Санитарно-эпидемиологические требования к организациям общественного питания, изготовлению и </w:t>
      </w:r>
      <w:proofErr w:type="spellStart"/>
      <w:r w:rsidRPr="007E44DE">
        <w:t>оборотоспособности</w:t>
      </w:r>
      <w:proofErr w:type="spellEnd"/>
      <w:r w:rsidRPr="007E44DE">
        <w:t xml:space="preserve"> в них пищевых продуктов и продовольственного сырья»;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СанПиН 2.3.2. 1078-01 «Гигиенические требования безопасности и пищевой ценности пищевых продуктов»;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СанПиН 2.3.2.1324-03 «Гигиенические требования к срокам годности и условиям хранения пищевых продуктов».</w:t>
      </w:r>
    </w:p>
    <w:p w:rsidR="007E44DE" w:rsidRPr="007E44DE" w:rsidRDefault="007E44DE" w:rsidP="007E44DE">
      <w:pPr>
        <w:ind w:firstLine="567"/>
        <w:jc w:val="both"/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3.3 Требования к конфиденциальности</w:t>
      </w:r>
    </w:p>
    <w:p w:rsidR="007E44DE" w:rsidRPr="007E44DE" w:rsidRDefault="007E44DE" w:rsidP="007E44DE">
      <w:pPr>
        <w:pStyle w:val="-"/>
        <w:numPr>
          <w:ilvl w:val="0"/>
          <w:numId w:val="0"/>
        </w:numPr>
        <w:spacing w:line="264" w:lineRule="auto"/>
      </w:pPr>
      <w:r w:rsidRPr="007E44DE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7E44DE">
        <w:rPr>
          <w:lang w:eastAsia="ar-SA"/>
        </w:rPr>
        <w:t xml:space="preserve"> </w:t>
      </w:r>
      <w:r w:rsidRPr="007E44DE">
        <w:t xml:space="preserve">Стороны должны сохранять информацию, составляющую коммерческую тайну, строго конфиденциальной. </w:t>
      </w:r>
    </w:p>
    <w:p w:rsidR="007E44DE" w:rsidRPr="007E44DE" w:rsidRDefault="007E44DE" w:rsidP="007E44DE">
      <w:pPr>
        <w:ind w:firstLine="567"/>
        <w:jc w:val="center"/>
        <w:rPr>
          <w:color w:val="000000"/>
        </w:rPr>
      </w:pPr>
    </w:p>
    <w:p w:rsidR="007E44DE" w:rsidRPr="007E44DE" w:rsidRDefault="007E44DE" w:rsidP="007E44DE">
      <w:pPr>
        <w:ind w:firstLine="567"/>
        <w:jc w:val="center"/>
        <w:rPr>
          <w:color w:val="000000"/>
        </w:rPr>
      </w:pPr>
      <w:r w:rsidRPr="007E44DE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7E44DE" w:rsidRPr="007E44DE" w:rsidRDefault="007E44DE" w:rsidP="007E44DE">
      <w:pPr>
        <w:ind w:firstLine="567"/>
        <w:jc w:val="both"/>
      </w:pPr>
      <w:proofErr w:type="gramStart"/>
      <w:r w:rsidRPr="007E44DE">
        <w:t>Исполнитель  обязан</w:t>
      </w:r>
      <w:proofErr w:type="gramEnd"/>
      <w:r w:rsidRPr="007E44DE">
        <w:t xml:space="preserve">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</w:r>
    </w:p>
    <w:p w:rsidR="007E44DE" w:rsidRPr="007E44DE" w:rsidRDefault="007E44DE" w:rsidP="007E44DE">
      <w:pPr>
        <w:ind w:firstLine="567"/>
        <w:jc w:val="both"/>
      </w:pPr>
      <w:r w:rsidRPr="007E44DE">
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4. ПЕРЕЧЕНЬ ПРИНЯТЫХ СОКРАЩЕНИЙ</w:t>
      </w:r>
    </w:p>
    <w:p w:rsidR="007E44DE" w:rsidRPr="007E44DE" w:rsidRDefault="007E44DE" w:rsidP="007E44DE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Расшифровка сокращения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E44DE">
              <w:rPr>
                <w:color w:val="000000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E44DE"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Федеральный закон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E44DE">
              <w:t>ГОСТ 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</w:rPr>
            </w:pPr>
            <w:r w:rsidRPr="007E44DE">
              <w:rPr>
                <w:i/>
              </w:rPr>
              <w:t>Государственный стандарт Российской федерации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</w:pPr>
            <w:r w:rsidRPr="007E44DE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</w:rPr>
            </w:pPr>
            <w:r w:rsidRPr="007E44DE">
              <w:rPr>
                <w:i/>
                <w:color w:val="000000"/>
              </w:rPr>
              <w:t>Санитарно-эпидемиологические правила и нормативы</w:t>
            </w:r>
          </w:p>
        </w:tc>
      </w:tr>
    </w:tbl>
    <w:p w:rsidR="007E44DE" w:rsidRPr="007E44DE" w:rsidRDefault="007E44DE" w:rsidP="007E44DE">
      <w:pPr>
        <w:ind w:firstLine="567"/>
        <w:jc w:val="both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5. ПЕРЕЧЕНЬ ПРИЛОЖЕНИЙ</w:t>
      </w:r>
    </w:p>
    <w:p w:rsidR="007E44DE" w:rsidRPr="007E44DE" w:rsidRDefault="007E44DE" w:rsidP="007E44DE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E44DE" w:rsidRPr="007E44DE" w:rsidTr="005A56A5">
        <w:tc>
          <w:tcPr>
            <w:tcW w:w="1682" w:type="dxa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Номер страницы</w:t>
            </w:r>
          </w:p>
        </w:tc>
      </w:tr>
      <w:tr w:rsidR="007E44DE" w:rsidRPr="007E44DE" w:rsidTr="005A56A5">
        <w:tc>
          <w:tcPr>
            <w:tcW w:w="1682" w:type="dxa"/>
            <w:vAlign w:val="center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7E44DE" w:rsidRPr="007E44DE" w:rsidRDefault="007E44DE" w:rsidP="005A56A5">
            <w:pPr>
              <w:jc w:val="center"/>
              <w:rPr>
                <w:color w:val="000000" w:themeColor="text1"/>
              </w:rPr>
            </w:pPr>
            <w:r w:rsidRPr="007E44DE">
              <w:rPr>
                <w:color w:val="000000" w:themeColor="text1"/>
              </w:rPr>
              <w:t>7</w:t>
            </w:r>
          </w:p>
        </w:tc>
      </w:tr>
    </w:tbl>
    <w:p w:rsidR="007E44DE" w:rsidRPr="007E44DE" w:rsidRDefault="007E44DE" w:rsidP="007E44DE"/>
    <w:p w:rsidR="007E44DE" w:rsidRDefault="007E44DE" w:rsidP="007E44DE"/>
    <w:p w:rsidR="007E44DE" w:rsidRDefault="007E44DE" w:rsidP="007E44DE">
      <w:pPr>
        <w:tabs>
          <w:tab w:val="num" w:pos="900"/>
          <w:tab w:val="left" w:pos="1080"/>
        </w:tabs>
        <w:jc w:val="both"/>
      </w:pPr>
    </w:p>
    <w:p w:rsidR="007E44DE" w:rsidRPr="00CB7DFA" w:rsidRDefault="007E44DE" w:rsidP="007E44DE">
      <w:pPr>
        <w:tabs>
          <w:tab w:val="num" w:pos="900"/>
          <w:tab w:val="left" w:pos="1080"/>
        </w:tabs>
        <w:jc w:val="both"/>
      </w:pPr>
    </w:p>
    <w:p w:rsidR="007E44DE" w:rsidRPr="00CB7DFA" w:rsidRDefault="007E44DE" w:rsidP="007E44DE">
      <w:pPr>
        <w:tabs>
          <w:tab w:val="num" w:pos="900"/>
          <w:tab w:val="left" w:pos="1080"/>
        </w:tabs>
        <w:jc w:val="both"/>
      </w:pPr>
    </w:p>
    <w:p w:rsidR="007E44DE" w:rsidRDefault="007E44DE" w:rsidP="007E44DE"/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 w:type="page"/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444A78">
        <w:rPr>
          <w:bCs/>
          <w:sz w:val="20"/>
          <w:szCs w:val="20"/>
        </w:rPr>
        <w:lastRenderedPageBreak/>
        <w:t>Приложение №1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РАЦИОНЫ</w:t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ЛЕЧЕБНО-ПРОФИЛАКТИЧЕСКОГО ПИТАНИЯ</w:t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Рацион N 1</w:t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лечебно-профилактического питания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Дневная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Наименование продукта  │ Дневная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в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норма в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граммах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граммах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│Бобовые                    │    10    │Картофель               │   160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Дополнительно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выдается: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│Витамин C (аскорбиновая   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│  150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мг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кислота)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Химический состав продуктов (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округленно)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│Белки, г                              │                59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│Жиры, г                               │                51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│Углеводы, г                           │               159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7E44DE" w:rsidRDefault="007E44DE" w:rsidP="007E44DE">
      <w:pPr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Калорийность - 1380 ккал.</w:t>
      </w:r>
    </w:p>
    <w:p w:rsidR="007E44DE" w:rsidRDefault="007E44DE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</w:t>
      </w:r>
      <w:r w:rsidRPr="00F01406">
        <w:rPr>
          <w:color w:val="000000"/>
          <w:sz w:val="28"/>
          <w:szCs w:val="28"/>
        </w:rPr>
        <w:t>ехническо</w:t>
      </w:r>
      <w:r>
        <w:rPr>
          <w:color w:val="000000"/>
          <w:sz w:val="28"/>
          <w:szCs w:val="28"/>
        </w:rPr>
        <w:t>е</w:t>
      </w:r>
      <w:r w:rsidRPr="00F01406">
        <w:rPr>
          <w:color w:val="000000"/>
          <w:sz w:val="28"/>
          <w:szCs w:val="28"/>
        </w:rPr>
        <w:t xml:space="preserve"> задани</w:t>
      </w:r>
      <w:r>
        <w:rPr>
          <w:color w:val="000000"/>
          <w:sz w:val="28"/>
          <w:szCs w:val="28"/>
        </w:rPr>
        <w:t>е</w:t>
      </w:r>
      <w:r w:rsidRPr="00F01406">
        <w:rPr>
          <w:color w:val="000000"/>
          <w:sz w:val="28"/>
          <w:szCs w:val="28"/>
        </w:rPr>
        <w:t xml:space="preserve"> </w:t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на оказание услуг</w:t>
      </w: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Pr="00C25690" w:rsidRDefault="007E44DE" w:rsidP="007E44DE">
      <w:pPr>
        <w:jc w:val="center"/>
        <w:rPr>
          <w:sz w:val="28"/>
          <w:szCs w:val="28"/>
          <w:u w:val="single"/>
        </w:rPr>
      </w:pPr>
      <w:r w:rsidRPr="00C25690">
        <w:rPr>
          <w:sz w:val="28"/>
          <w:szCs w:val="28"/>
        </w:rPr>
        <w:t xml:space="preserve">Предмет закупки   </w:t>
      </w:r>
      <w:r w:rsidRPr="00C25690">
        <w:rPr>
          <w:sz w:val="28"/>
          <w:szCs w:val="28"/>
          <w:u w:val="single"/>
        </w:rPr>
        <w:t>Поставка лечебно-профилактического питания для работников ПХРО Нижегородского отделения филиала «Приволжский</w:t>
      </w:r>
    </w:p>
    <w:p w:rsidR="007E44DE" w:rsidRPr="00C25690" w:rsidRDefault="007E44DE" w:rsidP="007E44DE">
      <w:pPr>
        <w:jc w:val="center"/>
        <w:rPr>
          <w:sz w:val="28"/>
          <w:szCs w:val="28"/>
          <w:u w:val="single"/>
        </w:rPr>
      </w:pPr>
      <w:r w:rsidRPr="00C25690">
        <w:rPr>
          <w:sz w:val="28"/>
          <w:szCs w:val="28"/>
          <w:u w:val="single"/>
        </w:rPr>
        <w:t>территориальный округ» ФГУП «РосРАО»</w:t>
      </w:r>
    </w:p>
    <w:p w:rsidR="007E44DE" w:rsidRPr="00C25690" w:rsidRDefault="007E44DE" w:rsidP="007E44DE">
      <w:pPr>
        <w:jc w:val="center"/>
        <w:rPr>
          <w:sz w:val="28"/>
          <w:szCs w:val="28"/>
        </w:rPr>
      </w:pPr>
    </w:p>
    <w:p w:rsidR="007E44DE" w:rsidRPr="00F01406" w:rsidRDefault="007E44DE" w:rsidP="007E44D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(Лот 2)</w:t>
      </w: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Pr="00F01406" w:rsidRDefault="007E44DE" w:rsidP="007E44DE">
      <w:pPr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</w:p>
    <w:p w:rsidR="007E44DE" w:rsidRDefault="007E44DE" w:rsidP="007E44D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Нижний Новгород</w:t>
      </w:r>
    </w:p>
    <w:p w:rsidR="007E44DE" w:rsidRPr="007E44DE" w:rsidRDefault="007E44DE" w:rsidP="007E44DE">
      <w:pPr>
        <w:jc w:val="center"/>
        <w:rPr>
          <w:b/>
          <w:i/>
          <w:color w:val="000000"/>
        </w:rPr>
      </w:pPr>
      <w:r>
        <w:rPr>
          <w:color w:val="000000"/>
          <w:sz w:val="28"/>
          <w:szCs w:val="28"/>
        </w:rPr>
        <w:t xml:space="preserve"> </w:t>
      </w:r>
      <w:r w:rsidRPr="00F01406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13</w:t>
      </w:r>
      <w:r w:rsidRPr="00F01406">
        <w:rPr>
          <w:color w:val="000000"/>
          <w:sz w:val="28"/>
          <w:szCs w:val="28"/>
        </w:rPr>
        <w:br w:type="page"/>
      </w:r>
      <w:r w:rsidRPr="007E44DE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7E44DE" w:rsidRPr="007E44DE" w:rsidRDefault="007E44DE" w:rsidP="007E44DE">
      <w:pPr>
        <w:jc w:val="center"/>
        <w:rPr>
          <w:b/>
          <w:i/>
          <w:color w:val="000000"/>
        </w:rPr>
      </w:pPr>
      <w:r w:rsidRPr="007E44DE">
        <w:rPr>
          <w:b/>
          <w:i/>
          <w:color w:val="000000"/>
        </w:rPr>
        <w:t>для закупки которых применяется настоящее типовое техническое задание</w:t>
      </w:r>
    </w:p>
    <w:p w:rsidR="007E44DE" w:rsidRPr="007E44DE" w:rsidRDefault="007E44DE" w:rsidP="007E44DE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7E44DE" w:rsidRPr="007E44DE" w:rsidTr="005A56A5">
        <w:tc>
          <w:tcPr>
            <w:tcW w:w="1384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b/>
                <w:i/>
                <w:color w:val="000000"/>
              </w:rPr>
            </w:pPr>
            <w:r w:rsidRPr="007E44DE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b/>
                <w:i/>
                <w:color w:val="000000"/>
              </w:rPr>
            </w:pPr>
            <w:r w:rsidRPr="007E44DE">
              <w:rPr>
                <w:b/>
                <w:i/>
                <w:color w:val="000000"/>
              </w:rPr>
              <w:t>Вид услуги</w:t>
            </w:r>
          </w:p>
        </w:tc>
      </w:tr>
      <w:tr w:rsidR="007E44DE" w:rsidRPr="007E44DE" w:rsidTr="005A56A5">
        <w:tc>
          <w:tcPr>
            <w:tcW w:w="1384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5220019</w:t>
            </w:r>
          </w:p>
        </w:tc>
        <w:tc>
          <w:tcPr>
            <w:tcW w:w="8187" w:type="dxa"/>
            <w:shd w:val="clear" w:color="auto" w:fill="auto"/>
          </w:tcPr>
          <w:p w:rsidR="007E44DE" w:rsidRPr="007E44DE" w:rsidRDefault="007E44DE" w:rsidP="005A56A5">
            <w:pPr>
              <w:jc w:val="center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Услуги предприятий общественного питания прочие</w:t>
            </w:r>
          </w:p>
        </w:tc>
      </w:tr>
    </w:tbl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br w:type="page"/>
      </w:r>
      <w:r w:rsidRPr="007E44DE">
        <w:rPr>
          <w:color w:val="000000"/>
        </w:rPr>
        <w:lastRenderedPageBreak/>
        <w:t>Техническое задание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 xml:space="preserve"> на оказание услуг 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СОДЕРЖАНИЕ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rPr>
          <w:color w:val="000000"/>
        </w:rPr>
      </w:pPr>
    </w:p>
    <w:p w:rsidR="007E44DE" w:rsidRPr="007E44DE" w:rsidRDefault="007E44DE" w:rsidP="007E44DE">
      <w:r w:rsidRPr="007E44DE">
        <w:t>РАЗДЕЛ 1. НАИМЕНОВАНИЕ УСЛУГИ</w:t>
      </w:r>
    </w:p>
    <w:p w:rsidR="007E44DE" w:rsidRPr="007E44DE" w:rsidRDefault="007E44DE" w:rsidP="007E44DE">
      <w:r w:rsidRPr="007E44DE">
        <w:t>РАЗДЕЛ 2. ОПИСАНИЕ УСЛУГ</w:t>
      </w:r>
    </w:p>
    <w:p w:rsidR="007E44DE" w:rsidRPr="007E44DE" w:rsidRDefault="007E44DE" w:rsidP="007E44DE">
      <w:pPr>
        <w:ind w:left="851"/>
      </w:pPr>
      <w:r w:rsidRPr="007E44DE">
        <w:t>Подраздел 2.1 Состав (перечень) оказываемых услуг</w:t>
      </w:r>
    </w:p>
    <w:p w:rsidR="007E44DE" w:rsidRPr="007E44DE" w:rsidRDefault="007E44DE" w:rsidP="007E44DE">
      <w:pPr>
        <w:ind w:left="851"/>
      </w:pPr>
      <w:r w:rsidRPr="007E44DE">
        <w:t>Подраздел 2.2 Описание оказываемых услуг</w:t>
      </w:r>
    </w:p>
    <w:p w:rsidR="007E44DE" w:rsidRPr="007E44DE" w:rsidRDefault="007E44DE" w:rsidP="007E44DE">
      <w:pPr>
        <w:ind w:left="2552" w:hanging="1701"/>
      </w:pPr>
      <w:r w:rsidRPr="007E44DE">
        <w:t>Подраздел 2.3 Объем оказываемых услуг либо доля оказываемых услуг в общем объеме закупки</w:t>
      </w:r>
    </w:p>
    <w:p w:rsidR="007E44DE" w:rsidRPr="007E44DE" w:rsidRDefault="007E44DE" w:rsidP="007E44DE">
      <w:r w:rsidRPr="007E44DE">
        <w:t>РАЗДЕЛ 3. ТРЕБОВАНИЯ К УСЛУГАМ</w:t>
      </w:r>
    </w:p>
    <w:p w:rsidR="007E44DE" w:rsidRPr="007E44DE" w:rsidRDefault="007E44DE" w:rsidP="007E44DE">
      <w:pPr>
        <w:ind w:left="851"/>
      </w:pPr>
      <w:r w:rsidRPr="007E44DE">
        <w:t>Подраздел 3.1 Общие требования</w:t>
      </w:r>
    </w:p>
    <w:p w:rsidR="007E44DE" w:rsidRPr="007E44DE" w:rsidRDefault="007E44DE" w:rsidP="007E44DE">
      <w:pPr>
        <w:ind w:left="851"/>
      </w:pPr>
      <w:r w:rsidRPr="007E44DE">
        <w:t>Подраздел 3.2 Требования к качеству оказываемых услуг</w:t>
      </w:r>
    </w:p>
    <w:p w:rsidR="007E44DE" w:rsidRPr="007E44DE" w:rsidRDefault="007E44DE" w:rsidP="007E44DE">
      <w:pPr>
        <w:ind w:left="2552" w:hanging="1701"/>
      </w:pPr>
      <w:r w:rsidRPr="007E44DE">
        <w:t>Подраздел 3.3 Требования к гарантийным обязательствам оказываемых услуг</w:t>
      </w:r>
    </w:p>
    <w:p w:rsidR="007E44DE" w:rsidRPr="007E44DE" w:rsidRDefault="007E44DE" w:rsidP="007E44DE">
      <w:pPr>
        <w:ind w:left="851"/>
      </w:pPr>
      <w:r w:rsidRPr="007E44DE">
        <w:t>Подраздел 3.4 Требования к конфиденциальности</w:t>
      </w:r>
    </w:p>
    <w:p w:rsidR="007E44DE" w:rsidRPr="007E44DE" w:rsidRDefault="007E44DE" w:rsidP="007E44DE">
      <w:r w:rsidRPr="007E44DE">
        <w:t>РАЗДЕЛ 4. ПЕРЕЧЕНЬ ПРИНЯТЫХ СОКРАЩЕНИЙ</w:t>
      </w:r>
    </w:p>
    <w:p w:rsidR="007E44DE" w:rsidRPr="007E44DE" w:rsidRDefault="007E44DE" w:rsidP="007E44DE">
      <w:r w:rsidRPr="007E44DE">
        <w:t>РАЗДЕЛ 5. ПЕРЕЧЕНЬ ПРИЛОЖЕНИЙ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i/>
          <w:color w:val="000000"/>
        </w:rPr>
        <w:br w:type="page"/>
      </w:r>
      <w:r w:rsidRPr="007E44DE">
        <w:rPr>
          <w:color w:val="000000"/>
        </w:rPr>
        <w:lastRenderedPageBreak/>
        <w:t>РАЗДЕЛ 1. НАИМЕНОВАНИЕ УСЛУГИ</w:t>
      </w:r>
    </w:p>
    <w:p w:rsidR="007E44DE" w:rsidRPr="007E44DE" w:rsidRDefault="007E44DE" w:rsidP="007E44DE">
      <w:pPr>
        <w:jc w:val="both"/>
        <w:rPr>
          <w:bCs/>
        </w:rPr>
      </w:pPr>
      <w:r w:rsidRPr="007E44DE">
        <w:rPr>
          <w:bCs/>
        </w:rPr>
        <w:t>Поставка лечебно-профилактического питания для работников ПХРО Нижегородского отделения филиала «Приволжский территориальный округ» ФГУП «РосРАО».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2. ОПИСАНИЕ УСЛУГИ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 xml:space="preserve">Подраздел 2.1 Состав (перечень) оказываемых услуг </w:t>
      </w:r>
    </w:p>
    <w:p w:rsidR="007E44DE" w:rsidRPr="007E44DE" w:rsidRDefault="007E44DE" w:rsidP="007E44DE">
      <w:pPr>
        <w:jc w:val="both"/>
      </w:pPr>
      <w:r w:rsidRPr="007E44DE">
        <w:t xml:space="preserve">Организовать и обеспечить работников ПХРО Нижегородского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 </w:t>
      </w:r>
    </w:p>
    <w:p w:rsidR="007E44DE" w:rsidRPr="007E44DE" w:rsidRDefault="007E44DE" w:rsidP="007E44DE">
      <w:pPr>
        <w:jc w:val="both"/>
        <w:rPr>
          <w:color w:val="000000"/>
        </w:rPr>
      </w:pPr>
    </w:p>
    <w:p w:rsidR="007E44DE" w:rsidRPr="007E44DE" w:rsidRDefault="007E44DE" w:rsidP="007E44DE">
      <w:pPr>
        <w:jc w:val="center"/>
      </w:pPr>
      <w:r w:rsidRPr="007E44DE">
        <w:t>Подраздел 2.2 Описание оказываемых услуг</w:t>
      </w:r>
    </w:p>
    <w:p w:rsidR="007E44DE" w:rsidRPr="007E44DE" w:rsidRDefault="007E44DE" w:rsidP="007E44DE">
      <w:pPr>
        <w:jc w:val="both"/>
      </w:pPr>
      <w:r w:rsidRPr="007E44DE">
        <w:t xml:space="preserve">Организовать предоставление лечебно-профилактического питания работникам Заказчика в обеденный перерыв, установленный локально-нормативным актом </w:t>
      </w:r>
      <w:proofErr w:type="gramStart"/>
      <w:r w:rsidRPr="007E44DE">
        <w:t>Заказчика,  в</w:t>
      </w:r>
      <w:proofErr w:type="gramEnd"/>
      <w:r w:rsidRPr="007E44DE">
        <w:t xml:space="preserve"> пластиковой посуде одноразового использования. </w:t>
      </w:r>
    </w:p>
    <w:p w:rsidR="007E44DE" w:rsidRPr="007E44DE" w:rsidRDefault="007E44DE" w:rsidP="007E44DE">
      <w:pPr>
        <w:jc w:val="both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E44DE" w:rsidRPr="007E44DE" w:rsidRDefault="007E44DE" w:rsidP="007E44DE">
      <w:pPr>
        <w:rPr>
          <w:color w:val="000000"/>
        </w:rPr>
      </w:pPr>
      <w:r w:rsidRPr="007E44DE">
        <w:rPr>
          <w:color w:val="000000"/>
        </w:rPr>
        <w:t>Доля/объем отдельных услуг в общем объеме закупок не определена.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3. ТРЕБОВАНИЯ К УСЛУГАМ</w:t>
      </w: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3.1 Общие требования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Обеспечить приготовление блюд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питания») (Приложение 1).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В соответствии с картотекой блюд должны составляться недельные меню-раскладки на каждый день.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Осуществлять ежедневную уборку и санитарную уборку предприятия питания своими силами и за свой счет.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</w:r>
    </w:p>
    <w:p w:rsidR="007E44DE" w:rsidRPr="007E44DE" w:rsidRDefault="007E44DE" w:rsidP="007E44DE">
      <w:pPr>
        <w:ind w:firstLine="708"/>
        <w:jc w:val="both"/>
        <w:rPr>
          <w:color w:val="000000"/>
        </w:rPr>
      </w:pPr>
      <w:r w:rsidRPr="007E44DE">
        <w:rPr>
          <w:color w:val="000000"/>
        </w:rPr>
        <w:t>Услуги оказываются Исполнителем из его продуктов питания, его силами и средствами.</w:t>
      </w:r>
    </w:p>
    <w:p w:rsidR="007E44DE" w:rsidRPr="007E44DE" w:rsidRDefault="007E44DE" w:rsidP="007E44DE">
      <w:pPr>
        <w:ind w:firstLine="708"/>
        <w:jc w:val="both"/>
        <w:rPr>
          <w:color w:val="000000"/>
          <w:u w:val="single"/>
        </w:rPr>
      </w:pPr>
    </w:p>
    <w:p w:rsidR="007E44DE" w:rsidRPr="007E44DE" w:rsidRDefault="007E44DE" w:rsidP="007E44DE">
      <w:pPr>
        <w:ind w:firstLine="708"/>
        <w:jc w:val="both"/>
        <w:rPr>
          <w:color w:val="000000"/>
          <w:u w:val="single"/>
        </w:rPr>
      </w:pPr>
      <w:r w:rsidRPr="007E44DE">
        <w:rPr>
          <w:color w:val="000000"/>
          <w:u w:val="single"/>
        </w:rPr>
        <w:t>Место оказания услуг:</w:t>
      </w:r>
    </w:p>
    <w:p w:rsidR="007E44DE" w:rsidRPr="007E44DE" w:rsidRDefault="007E44DE" w:rsidP="007E44DE">
      <w:pPr>
        <w:ind w:firstLine="708"/>
        <w:jc w:val="both"/>
      </w:pPr>
      <w:r w:rsidRPr="007E44DE">
        <w:t>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</w:t>
      </w:r>
    </w:p>
    <w:p w:rsidR="007E44DE" w:rsidRPr="007E44DE" w:rsidRDefault="007E44DE" w:rsidP="007E44DE">
      <w:pPr>
        <w:ind w:firstLine="708"/>
        <w:jc w:val="both"/>
      </w:pPr>
    </w:p>
    <w:p w:rsidR="007E44DE" w:rsidRPr="007E44DE" w:rsidRDefault="007E44DE" w:rsidP="007E44DE">
      <w:pPr>
        <w:ind w:firstLine="708"/>
        <w:jc w:val="both"/>
        <w:rPr>
          <w:u w:val="single"/>
        </w:rPr>
      </w:pPr>
      <w:r w:rsidRPr="007E44DE">
        <w:rPr>
          <w:u w:val="single"/>
        </w:rPr>
        <w:t>Сроки и график оказания услуг:</w:t>
      </w:r>
    </w:p>
    <w:p w:rsidR="007E44DE" w:rsidRPr="007E44DE" w:rsidRDefault="007E44DE" w:rsidP="007E44DE">
      <w:pPr>
        <w:jc w:val="both"/>
      </w:pPr>
      <w:r w:rsidRPr="007E44DE">
        <w:t xml:space="preserve">Дата начала оказания </w:t>
      </w:r>
      <w:proofErr w:type="gramStart"/>
      <w:r w:rsidRPr="007E44DE">
        <w:t>услуг  –</w:t>
      </w:r>
      <w:proofErr w:type="gramEnd"/>
      <w:r w:rsidRPr="007E44DE">
        <w:t xml:space="preserve">  09.01.2014, дата окончания оказания услуг  – 31.12.2014.</w:t>
      </w:r>
    </w:p>
    <w:p w:rsidR="007E44DE" w:rsidRPr="007E44DE" w:rsidRDefault="007E44DE" w:rsidP="007E44DE">
      <w:pPr>
        <w:ind w:firstLine="708"/>
        <w:jc w:val="both"/>
      </w:pPr>
    </w:p>
    <w:p w:rsidR="007E44DE" w:rsidRPr="007E44DE" w:rsidRDefault="007E44DE" w:rsidP="007E44DE">
      <w:pPr>
        <w:ind w:firstLine="708"/>
        <w:jc w:val="both"/>
      </w:pPr>
    </w:p>
    <w:p w:rsidR="007E44DE" w:rsidRPr="007E44DE" w:rsidRDefault="007E44DE" w:rsidP="007E44DE">
      <w:pPr>
        <w:ind w:firstLine="708"/>
        <w:jc w:val="both"/>
      </w:pPr>
      <w:r w:rsidRPr="007E44DE">
        <w:rPr>
          <w:u w:val="single"/>
        </w:rPr>
        <w:t>Среднее количество рационов лечебно-профилактического питания</w:t>
      </w:r>
      <w:r w:rsidRPr="007E44DE">
        <w:t xml:space="preserve"> – 895 шт.</w:t>
      </w:r>
    </w:p>
    <w:p w:rsidR="007E44DE" w:rsidRPr="007E44DE" w:rsidRDefault="007E44DE" w:rsidP="007E44DE">
      <w:pPr>
        <w:tabs>
          <w:tab w:val="left" w:pos="567"/>
        </w:tabs>
        <w:jc w:val="both"/>
      </w:pPr>
      <w:r w:rsidRPr="007E44DE">
        <w:t>Количество рационов лечебно-профилактического питания, может корректироваться в зависимости от численности персонала, занятого на работах с вредными условиями труда.</w:t>
      </w:r>
    </w:p>
    <w:p w:rsidR="007E44DE" w:rsidRPr="007E44DE" w:rsidRDefault="007E44DE" w:rsidP="007E44DE">
      <w:pPr>
        <w:jc w:val="both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3.2 Требования к качеству оказываемых услуг</w:t>
      </w:r>
    </w:p>
    <w:p w:rsidR="007E44DE" w:rsidRPr="007E44DE" w:rsidRDefault="007E44DE" w:rsidP="007E44DE">
      <w:pPr>
        <w:tabs>
          <w:tab w:val="left" w:pos="1276"/>
        </w:tabs>
        <w:autoSpaceDE w:val="0"/>
        <w:ind w:firstLine="567"/>
        <w:jc w:val="both"/>
        <w:rPr>
          <w:b/>
        </w:rPr>
      </w:pPr>
      <w:r w:rsidRPr="007E44DE">
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Федеральным законом от </w:t>
      </w:r>
      <w:proofErr w:type="gramStart"/>
      <w:r w:rsidRPr="007E44DE">
        <w:t>21.11.2011  №</w:t>
      </w:r>
      <w:proofErr w:type="gramEnd"/>
      <w:r w:rsidRPr="007E44DE">
        <w:t>323-ФЗ «Об основах охраны здоровья граждан в Российской Федерации»;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Федеральным законом от 02.01.2000 №29-ФЗ «О качестве и безопасности пищевых продуктов»;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Федеральным законом от 30.03.1999 №52–ФЗ «О санитарно-эпидемиологическом благополучии населения»;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</w:t>
      </w:r>
      <w:proofErr w:type="gramStart"/>
      <w:r w:rsidRPr="007E44DE">
        <w:t>Федеральным  законом</w:t>
      </w:r>
      <w:proofErr w:type="gramEnd"/>
      <w:r w:rsidRPr="007E44DE">
        <w:t xml:space="preserve"> от 10.01.2002 № 7–ФЗ «Об охране окружающей среды»; 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Федеральным законом от </w:t>
      </w:r>
      <w:proofErr w:type="gramStart"/>
      <w:r w:rsidRPr="007E44DE">
        <w:t>27.10.2008  №</w:t>
      </w:r>
      <w:proofErr w:type="gramEnd"/>
      <w:r w:rsidRPr="007E44DE">
        <w:t>178 – ФЗ «Технический регламент на соковую продукцию из фруктов и овощей»;</w:t>
      </w:r>
    </w:p>
    <w:p w:rsidR="007E44DE" w:rsidRPr="007E44DE" w:rsidRDefault="007E44DE" w:rsidP="007E44DE">
      <w:pPr>
        <w:tabs>
          <w:tab w:val="left" w:pos="1560"/>
        </w:tabs>
        <w:autoSpaceDE w:val="0"/>
        <w:ind w:firstLine="567"/>
        <w:jc w:val="both"/>
        <w:rPr>
          <w:spacing w:val="-8"/>
        </w:rPr>
      </w:pPr>
      <w:r w:rsidRPr="007E44DE">
        <w:rPr>
          <w:spacing w:val="-8"/>
        </w:rPr>
        <w:t xml:space="preserve">- Приказом </w:t>
      </w:r>
      <w:r w:rsidRPr="007E44DE">
        <w:t>Министерства здравоохранения и социального развития РФ</w:t>
      </w:r>
      <w:r w:rsidRPr="007E44DE">
        <w:rPr>
          <w:spacing w:val="-8"/>
        </w:rPr>
        <w:t xml:space="preserve"> от </w:t>
      </w:r>
      <w:proofErr w:type="gramStart"/>
      <w:r w:rsidRPr="007E44DE">
        <w:rPr>
          <w:spacing w:val="-8"/>
        </w:rPr>
        <w:t>16.02.2009  №</w:t>
      </w:r>
      <w:proofErr w:type="gramEnd"/>
      <w:r w:rsidRPr="007E44DE">
        <w:rPr>
          <w:spacing w:val="-8"/>
        </w:rPr>
        <w:t xml:space="preserve"> 46Н </w:t>
      </w:r>
      <w:r w:rsidRPr="007E44DE">
        <w:rPr>
          <w:color w:val="000000"/>
        </w:rPr>
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7E44DE">
        <w:rPr>
          <w:spacing w:val="-8"/>
        </w:rPr>
        <w:t>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ГОСТ Р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ГОСТ Р 50935-2007 «Услуги общественного питания. Требования к персоналу»;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 xml:space="preserve">- СанПиН 2.3.6.1079-01 «Санитарно-эпидемиологические требования к организациям общественного питания, изготовлению и </w:t>
      </w:r>
      <w:proofErr w:type="spellStart"/>
      <w:r w:rsidRPr="007E44DE">
        <w:t>оборотоспособности</w:t>
      </w:r>
      <w:proofErr w:type="spellEnd"/>
      <w:r w:rsidRPr="007E44DE">
        <w:t xml:space="preserve"> в них пищевых продуктов и продовольственного сырья»;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СанПиН 2.3.2. 1078-01 «Гигиенические требования безопасности и пищевой ценности пищевых продуктов»;</w:t>
      </w:r>
    </w:p>
    <w:p w:rsidR="007E44DE" w:rsidRPr="007E44DE" w:rsidRDefault="007E44DE" w:rsidP="007E44DE">
      <w:pPr>
        <w:autoSpaceDE w:val="0"/>
        <w:ind w:firstLine="567"/>
        <w:jc w:val="both"/>
      </w:pPr>
      <w:r w:rsidRPr="007E44DE">
        <w:t>- СанПиН 2.3.2.1324-03 «Гигиенические требования к срокам годности и условиям хранения пищевых продуктов».</w:t>
      </w:r>
    </w:p>
    <w:p w:rsidR="007E44DE" w:rsidRPr="007E44DE" w:rsidRDefault="007E44DE" w:rsidP="007E44DE">
      <w:pPr>
        <w:ind w:firstLine="567"/>
        <w:jc w:val="both"/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Подраздел 3.3 Требования к конфиденциальности</w:t>
      </w:r>
    </w:p>
    <w:p w:rsidR="007E44DE" w:rsidRPr="007E44DE" w:rsidRDefault="007E44DE" w:rsidP="007E44DE">
      <w:pPr>
        <w:pStyle w:val="-"/>
        <w:numPr>
          <w:ilvl w:val="0"/>
          <w:numId w:val="0"/>
        </w:numPr>
        <w:spacing w:line="264" w:lineRule="auto"/>
      </w:pPr>
      <w:r w:rsidRPr="007E44DE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7E44DE">
        <w:rPr>
          <w:lang w:eastAsia="ar-SA"/>
        </w:rPr>
        <w:t xml:space="preserve"> </w:t>
      </w:r>
      <w:r w:rsidRPr="007E44DE">
        <w:t xml:space="preserve">Стороны должны сохранять информацию, составляющую коммерческую тайну, строго конфиденциальной. </w:t>
      </w:r>
    </w:p>
    <w:p w:rsidR="007E44DE" w:rsidRPr="007E44DE" w:rsidRDefault="007E44DE" w:rsidP="007E44DE">
      <w:pPr>
        <w:ind w:firstLine="567"/>
        <w:jc w:val="center"/>
        <w:rPr>
          <w:color w:val="000000"/>
        </w:rPr>
      </w:pPr>
    </w:p>
    <w:p w:rsidR="007E44DE" w:rsidRPr="007E44DE" w:rsidRDefault="007E44DE" w:rsidP="007E44DE">
      <w:pPr>
        <w:ind w:firstLine="567"/>
        <w:jc w:val="center"/>
        <w:rPr>
          <w:color w:val="000000"/>
        </w:rPr>
      </w:pPr>
      <w:r w:rsidRPr="007E44DE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7E44DE" w:rsidRPr="007E44DE" w:rsidRDefault="007E44DE" w:rsidP="007E44DE">
      <w:pPr>
        <w:jc w:val="both"/>
      </w:pPr>
      <w:proofErr w:type="gramStart"/>
      <w:r w:rsidRPr="007E44DE">
        <w:t>Исполнитель  обязан</w:t>
      </w:r>
      <w:proofErr w:type="gramEnd"/>
      <w:r w:rsidRPr="007E44DE">
        <w:t xml:space="preserve">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</w:r>
    </w:p>
    <w:p w:rsidR="007E44DE" w:rsidRPr="007E44DE" w:rsidRDefault="007E44DE" w:rsidP="007E44DE">
      <w:pPr>
        <w:ind w:firstLine="567"/>
        <w:jc w:val="both"/>
      </w:pPr>
      <w:r w:rsidRPr="007E44DE">
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</w:r>
    </w:p>
    <w:p w:rsidR="007E44DE" w:rsidRPr="007E44DE" w:rsidRDefault="007E44DE" w:rsidP="007E44DE">
      <w:pPr>
        <w:jc w:val="center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4. ПЕРЕЧЕНЬ ПРИНЯТЫХ СОКРАЩЕНИЙ</w:t>
      </w:r>
    </w:p>
    <w:p w:rsidR="007E44DE" w:rsidRPr="007E44DE" w:rsidRDefault="007E44DE" w:rsidP="007E44DE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Расшифровка сокращения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E44DE">
              <w:rPr>
                <w:color w:val="000000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E44DE"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  <w:color w:val="000000"/>
              </w:rPr>
            </w:pPr>
            <w:r w:rsidRPr="007E44DE">
              <w:rPr>
                <w:i/>
                <w:color w:val="000000"/>
              </w:rPr>
              <w:t>Федеральный закон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E44DE">
              <w:t>ГОСТ 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</w:rPr>
            </w:pPr>
            <w:r w:rsidRPr="007E44DE">
              <w:rPr>
                <w:i/>
              </w:rPr>
              <w:t>Государственный стандарт Российской федерации</w:t>
            </w:r>
          </w:p>
        </w:tc>
      </w:tr>
      <w:tr w:rsidR="007E44DE" w:rsidRPr="007E44DE" w:rsidTr="005A5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autoSpaceDE w:val="0"/>
              <w:autoSpaceDN w:val="0"/>
              <w:adjustRightInd w:val="0"/>
            </w:pPr>
            <w:r w:rsidRPr="007E44DE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E" w:rsidRPr="007E44DE" w:rsidRDefault="007E44DE" w:rsidP="005A56A5">
            <w:pPr>
              <w:jc w:val="both"/>
              <w:rPr>
                <w:i/>
              </w:rPr>
            </w:pPr>
            <w:r w:rsidRPr="007E44DE">
              <w:rPr>
                <w:i/>
                <w:color w:val="000000"/>
              </w:rPr>
              <w:t>Санитарно-эпидемиологические правила и нормативы</w:t>
            </w:r>
          </w:p>
        </w:tc>
      </w:tr>
    </w:tbl>
    <w:p w:rsidR="007E44DE" w:rsidRPr="007E44DE" w:rsidRDefault="007E44DE" w:rsidP="007E44DE">
      <w:pPr>
        <w:ind w:firstLine="567"/>
        <w:jc w:val="both"/>
        <w:rPr>
          <w:color w:val="000000"/>
        </w:rPr>
      </w:pPr>
    </w:p>
    <w:p w:rsidR="007E44DE" w:rsidRPr="007E44DE" w:rsidRDefault="007E44DE" w:rsidP="007E44DE">
      <w:pPr>
        <w:jc w:val="center"/>
        <w:rPr>
          <w:color w:val="000000"/>
        </w:rPr>
      </w:pPr>
      <w:r w:rsidRPr="007E44DE">
        <w:rPr>
          <w:color w:val="000000"/>
        </w:rPr>
        <w:t>РАЗДЕЛ 5. ПЕРЕЧЕНЬ ПРИЛОЖЕНИЙ</w:t>
      </w:r>
    </w:p>
    <w:p w:rsidR="007E44DE" w:rsidRPr="007E44DE" w:rsidRDefault="007E44DE" w:rsidP="007E44DE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E44DE" w:rsidRPr="007E44DE" w:rsidTr="005A56A5">
        <w:tc>
          <w:tcPr>
            <w:tcW w:w="1682" w:type="dxa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Номер страницы</w:t>
            </w:r>
          </w:p>
        </w:tc>
      </w:tr>
      <w:tr w:rsidR="007E44DE" w:rsidRPr="007E44DE" w:rsidTr="005A56A5">
        <w:tc>
          <w:tcPr>
            <w:tcW w:w="1682" w:type="dxa"/>
            <w:vAlign w:val="center"/>
          </w:tcPr>
          <w:p w:rsidR="007E44DE" w:rsidRPr="007E44DE" w:rsidRDefault="007E44DE" w:rsidP="005A56A5">
            <w:pPr>
              <w:jc w:val="center"/>
              <w:rPr>
                <w:color w:val="000000"/>
              </w:rPr>
            </w:pPr>
            <w:r w:rsidRPr="007E44DE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7E44DE" w:rsidRPr="007E44DE" w:rsidRDefault="007E44DE" w:rsidP="005A56A5">
            <w:pPr>
              <w:jc w:val="both"/>
              <w:rPr>
                <w:color w:val="000000"/>
              </w:rPr>
            </w:pPr>
            <w:r w:rsidRPr="007E44DE">
              <w:rPr>
                <w:color w:val="000000"/>
              </w:rPr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7E44DE" w:rsidRPr="007E44DE" w:rsidRDefault="007E44DE" w:rsidP="005A56A5">
            <w:pPr>
              <w:jc w:val="center"/>
              <w:rPr>
                <w:color w:val="000000" w:themeColor="text1"/>
              </w:rPr>
            </w:pPr>
            <w:r w:rsidRPr="007E44DE">
              <w:rPr>
                <w:color w:val="000000" w:themeColor="text1"/>
              </w:rPr>
              <w:t>7</w:t>
            </w:r>
          </w:p>
        </w:tc>
      </w:tr>
    </w:tbl>
    <w:p w:rsidR="007E44DE" w:rsidRDefault="007E44DE" w:rsidP="007E44DE"/>
    <w:p w:rsidR="007E44DE" w:rsidRDefault="007E44DE" w:rsidP="007E44DE"/>
    <w:p w:rsidR="007E44DE" w:rsidRDefault="007E44DE" w:rsidP="007E44DE">
      <w:pPr>
        <w:tabs>
          <w:tab w:val="num" w:pos="900"/>
          <w:tab w:val="left" w:pos="1080"/>
        </w:tabs>
        <w:jc w:val="both"/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7E44DE" w:rsidRDefault="007E44D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 w:type="page"/>
      </w:r>
      <w:bookmarkStart w:id="4" w:name="_GoBack"/>
      <w:bookmarkEnd w:id="4"/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444A78">
        <w:rPr>
          <w:bCs/>
          <w:sz w:val="20"/>
          <w:szCs w:val="20"/>
        </w:rPr>
        <w:lastRenderedPageBreak/>
        <w:t>Приложение №1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РАЦИОНЫ</w:t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ЛЕЧЕБНО-ПРОФИЛАКТИЧЕСКОГО ПИТАНИЯ</w:t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Рацион N 1</w:t>
      </w:r>
    </w:p>
    <w:p w:rsidR="007E44DE" w:rsidRPr="00444A78" w:rsidRDefault="007E44DE" w:rsidP="007E44D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лечебно-профилактического питания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Дневная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Наименование продукта  │ Дневная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в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норма в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граммах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граммах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│Бобовые                    │    10    │Картофель               │   160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Дополнительно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выдается: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│Витамин C (аскорбиновая   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│  150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мг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кислота)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│          │                        │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Химический состав продуктов (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округленно)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│Белки, г                              │                59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│Жиры, г                               │                51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│Углеводы, г                           │               159                │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7E44DE" w:rsidRPr="00924E6A" w:rsidRDefault="007E44DE" w:rsidP="007E44DE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7E44DE" w:rsidRPr="00444A78" w:rsidRDefault="007E44DE" w:rsidP="007E44DE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44A78">
        <w:rPr>
          <w:sz w:val="20"/>
          <w:szCs w:val="20"/>
        </w:rPr>
        <w:t>Калорийность - 1380 ккал.</w:t>
      </w:r>
    </w:p>
    <w:p w:rsidR="00F51249" w:rsidRPr="00C44BE6" w:rsidRDefault="00F51249" w:rsidP="007E44DE">
      <w:pPr>
        <w:jc w:val="center"/>
      </w:pPr>
    </w:p>
    <w:sectPr w:rsidR="00F5124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D79" w:rsidRDefault="00384D79">
      <w:r>
        <w:separator/>
      </w:r>
    </w:p>
  </w:endnote>
  <w:endnote w:type="continuationSeparator" w:id="0">
    <w:p w:rsidR="00384D79" w:rsidRDefault="0038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D79" w:rsidRDefault="00384D7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84D79" w:rsidRDefault="00384D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D79" w:rsidRDefault="00384D7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84D79" w:rsidRPr="00270579" w:rsidRDefault="00384D7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D79" w:rsidRPr="00C030AA" w:rsidRDefault="00384D7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450C34">
          <w:rPr>
            <w:rFonts w:ascii="Times New Roman" w:hAnsi="Times New Roman"/>
            <w:noProof/>
          </w:rPr>
          <w:t>15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450C34">
          <w:rPr>
            <w:rFonts w:ascii="Times New Roman" w:hAnsi="Times New Roman"/>
            <w:noProof/>
          </w:rPr>
          <w:t>15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384D79" w:rsidRPr="007E44DE" w:rsidRDefault="00384D79" w:rsidP="00FA3425">
    <w:pPr>
      <w:pStyle w:val="a8"/>
      <w:jc w:val="center"/>
      <w:rPr>
        <w:rFonts w:ascii="Times New Roman" w:hAnsi="Times New Roman" w:cs="Times New Roman"/>
        <w:sz w:val="18"/>
        <w:szCs w:val="18"/>
      </w:rPr>
    </w:pPr>
    <w:r w:rsidRPr="007E44DE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384D79" w:rsidRPr="007E44DE" w:rsidRDefault="00384D79" w:rsidP="00F51249">
    <w:pPr>
      <w:pStyle w:val="af2"/>
      <w:widowControl w:val="0"/>
      <w:spacing w:before="0" w:beforeAutospacing="0" w:after="0" w:afterAutospacing="0"/>
      <w:jc w:val="center"/>
      <w:rPr>
        <w:sz w:val="16"/>
        <w:szCs w:val="16"/>
      </w:rPr>
    </w:pPr>
    <w:r w:rsidRPr="007E44DE">
      <w:rPr>
        <w:sz w:val="18"/>
        <w:szCs w:val="18"/>
        <w:lang w:val="ru-RU"/>
      </w:rPr>
      <w:t xml:space="preserve">открытому запросу цен в электронной форме на </w:t>
    </w:r>
    <w:r w:rsidRPr="007E44DE">
      <w:rPr>
        <w:bCs/>
        <w:color w:val="000000"/>
        <w:sz w:val="18"/>
        <w:szCs w:val="18"/>
      </w:rPr>
      <w:t xml:space="preserve">право заключения договора на </w:t>
    </w:r>
    <w:r w:rsidR="007E44DE" w:rsidRPr="007E44DE">
      <w:rPr>
        <w:bCs/>
        <w:sz w:val="18"/>
        <w:szCs w:val="18"/>
      </w:rPr>
      <w:t>постав</w:t>
    </w:r>
    <w:r w:rsidR="007E44DE" w:rsidRPr="007E44DE">
      <w:rPr>
        <w:bCs/>
        <w:sz w:val="18"/>
        <w:szCs w:val="18"/>
        <w:lang w:val="ru-RU"/>
      </w:rPr>
      <w:t>ку</w:t>
    </w:r>
    <w:r w:rsidR="007E44DE" w:rsidRPr="007E44DE">
      <w:rPr>
        <w:bCs/>
        <w:sz w:val="18"/>
        <w:szCs w:val="18"/>
      </w:rPr>
      <w:t xml:space="preserve"> лечебно-профилактического питания для работников Нижегородского отделения филиала «Приволжский территориальный округ» ФГУП «РосРАО»</w:t>
    </w:r>
  </w:p>
  <w:p w:rsidR="00384D79" w:rsidRPr="002B0A70" w:rsidRDefault="00384D79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D79" w:rsidRDefault="00384D79">
      <w:r>
        <w:separator/>
      </w:r>
    </w:p>
  </w:footnote>
  <w:footnote w:type="continuationSeparator" w:id="0">
    <w:p w:rsidR="00384D79" w:rsidRDefault="00384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D79" w:rsidRPr="00723913" w:rsidRDefault="00384D7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384D79" w:rsidRPr="00723913" w:rsidRDefault="00384D7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384D79" w:rsidRPr="00723913" w:rsidRDefault="00384D7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D79" w:rsidRPr="00723913" w:rsidRDefault="00384D7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1F110E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A60A3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45A3E7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D51F6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BF36A6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B257DD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8F7674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EEB518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0"/>
  </w:num>
  <w:num w:numId="12">
    <w:abstractNumId w:val="6"/>
  </w:num>
  <w:num w:numId="13">
    <w:abstractNumId w:val="18"/>
  </w:num>
  <w:num w:numId="14">
    <w:abstractNumId w:val="9"/>
  </w:num>
  <w:num w:numId="15">
    <w:abstractNumId w:val="4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6"/>
  </w:num>
  <w:num w:numId="21">
    <w:abstractNumId w:val="23"/>
  </w:num>
  <w:num w:numId="22">
    <w:abstractNumId w:val="22"/>
  </w:num>
  <w:num w:numId="23">
    <w:abstractNumId w:val="15"/>
  </w:num>
  <w:num w:numId="24">
    <w:abstractNumId w:val="10"/>
  </w:num>
  <w:num w:numId="25">
    <w:abstractNumId w:val="5"/>
  </w:num>
  <w:num w:numId="26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4D79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0C34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44DE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0D3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249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F5124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7CD987E-5931-4EA7-9866-DE50E927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15</Pages>
  <Words>2206</Words>
  <Characters>18688</Characters>
  <Application>Microsoft Office Word</Application>
  <DocSecurity>0</DocSecurity>
  <Lines>155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20853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11</cp:revision>
  <cp:lastPrinted>2013-05-13T10:31:00Z</cp:lastPrinted>
  <dcterms:created xsi:type="dcterms:W3CDTF">2013-12-04T11:06:00Z</dcterms:created>
  <dcterms:modified xsi:type="dcterms:W3CDTF">2014-01-17T10:47:00Z</dcterms:modified>
</cp:coreProperties>
</file>