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26" w:rsidRPr="00331F42" w:rsidRDefault="00072126" w:rsidP="003A6A1B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072126" w:rsidRPr="00331F42" w:rsidRDefault="00072126" w:rsidP="003A6A1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224/11.02-04/14-321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072126" w:rsidRPr="00550519" w:rsidRDefault="00072126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072126" w:rsidRPr="00345001" w:rsidRDefault="00072126" w:rsidP="003A6A1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AF6713">
        <w:rPr>
          <w:rFonts w:ascii="Times New Roman" w:hAnsi="Times New Roman" w:cs="Times New Roman"/>
          <w:spacing w:val="-6"/>
        </w:rPr>
        <w:t>запорной арматуры</w:t>
      </w:r>
      <w:r w:rsidRPr="00471513"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072126" w:rsidRPr="00331F42" w:rsidRDefault="00072126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72126" w:rsidRPr="00331F42" w:rsidRDefault="00072126" w:rsidP="003A6A1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72126" w:rsidRPr="00331F42" w:rsidRDefault="00072126" w:rsidP="003A6A1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72126" w:rsidRPr="009E2171" w:rsidRDefault="00072126" w:rsidP="003A6A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AF6713">
        <w:rPr>
          <w:rFonts w:ascii="Times New Roman" w:hAnsi="Times New Roman" w:cs="Times New Roman"/>
          <w:color w:val="000000"/>
        </w:rPr>
        <w:t>Павлова Юлия Викторовна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AF6713">
        <w:rPr>
          <w:rFonts w:ascii="Times New Roman" w:hAnsi="Times New Roman" w:cs="Times New Roman"/>
          <w:color w:val="000000"/>
          <w:lang w:val="en-US"/>
        </w:rPr>
        <w:t>yupavlova</w:t>
      </w:r>
      <w:r w:rsidRPr="00AF6713">
        <w:rPr>
          <w:rFonts w:ascii="Times New Roman" w:hAnsi="Times New Roman" w:cs="Times New Roman"/>
          <w:color w:val="000000"/>
        </w:rPr>
        <w:t>@</w:t>
      </w:r>
      <w:r w:rsidRPr="00AF6713">
        <w:rPr>
          <w:rFonts w:ascii="Times New Roman" w:hAnsi="Times New Roman" w:cs="Times New Roman"/>
          <w:color w:val="000000"/>
          <w:lang w:val="en-US"/>
        </w:rPr>
        <w:t>ippe</w:t>
      </w:r>
      <w:r w:rsidRPr="00AF6713">
        <w:rPr>
          <w:rFonts w:ascii="Times New Roman" w:hAnsi="Times New Roman" w:cs="Times New Roman"/>
          <w:color w:val="000000"/>
        </w:rPr>
        <w:t>.</w:t>
      </w:r>
      <w:r w:rsidRPr="00AF6713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072126" w:rsidRPr="00550519" w:rsidRDefault="00072126" w:rsidP="003A6A1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072126" w:rsidRPr="00345001" w:rsidRDefault="00072126" w:rsidP="003A6A1B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AF6713">
        <w:rPr>
          <w:rFonts w:ascii="Times New Roman" w:hAnsi="Times New Roman" w:cs="Times New Roman"/>
        </w:rPr>
        <w:t>запорной арматуры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072126" w:rsidRDefault="00072126" w:rsidP="003A6A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72126" w:rsidRDefault="00072126" w:rsidP="003A6A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AF6713">
        <w:rPr>
          <w:rFonts w:ascii="Times New Roman" w:hAnsi="Times New Roman" w:cs="Times New Roman"/>
        </w:rPr>
        <w:t>26 декабря 2014 года.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072126" w:rsidRPr="00C573AC" w:rsidRDefault="00072126" w:rsidP="003A6A1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072126" w:rsidRPr="00331F42" w:rsidRDefault="00072126" w:rsidP="003A6A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72126" w:rsidRPr="00331F42" w:rsidRDefault="00072126" w:rsidP="003A6A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2126" w:rsidRPr="00331F42" w:rsidRDefault="00072126" w:rsidP="003A6A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126" w:rsidRPr="00331F42" w:rsidRDefault="00072126" w:rsidP="003A6A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2126" w:rsidRPr="006316AA" w:rsidRDefault="00072126" w:rsidP="003A6A1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0D73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6316AA">
        <w:rPr>
          <w:rFonts w:ascii="Times New Roman" w:hAnsi="Times New Roman" w:cs="Times New Roman"/>
        </w:rPr>
        <w:t>828</w:t>
      </w:r>
      <w:r>
        <w:rPr>
          <w:rFonts w:ascii="Times New Roman" w:hAnsi="Times New Roman" w:cs="Times New Roman"/>
        </w:rPr>
        <w:t> </w:t>
      </w:r>
      <w:r w:rsidRPr="006316AA">
        <w:rPr>
          <w:rFonts w:ascii="Times New Roman" w:hAnsi="Times New Roman" w:cs="Times New Roman"/>
        </w:rPr>
        <w:t>481</w:t>
      </w:r>
      <w:r>
        <w:rPr>
          <w:rFonts w:ascii="Times New Roman" w:hAnsi="Times New Roman" w:cs="Times New Roman"/>
        </w:rPr>
        <w:t>,91</w:t>
      </w:r>
      <w:r w:rsidRPr="006316AA">
        <w:rPr>
          <w:rFonts w:ascii="Times New Roman" w:hAnsi="Times New Roman" w:cs="Times New Roman"/>
        </w:rPr>
        <w:t xml:space="preserve"> (Восемьсот двадцать восемь тысяч четыреста восемьдесят один руб</w:t>
      </w:r>
      <w:r>
        <w:rPr>
          <w:rFonts w:ascii="Times New Roman" w:hAnsi="Times New Roman" w:cs="Times New Roman"/>
        </w:rPr>
        <w:t>ль</w:t>
      </w:r>
      <w:r w:rsidRPr="006316AA">
        <w:rPr>
          <w:rFonts w:ascii="Times New Roman" w:hAnsi="Times New Roman" w:cs="Times New Roman"/>
        </w:rPr>
        <w:t xml:space="preserve"> 91</w:t>
      </w:r>
      <w:r w:rsidRPr="00300D73">
        <w:rPr>
          <w:rFonts w:ascii="Times New Roman" w:hAnsi="Times New Roman" w:cs="Times New Roman"/>
        </w:rPr>
        <w:t xml:space="preserve"> коп</w:t>
      </w:r>
      <w:r w:rsidRPr="00300D73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йка</w:t>
      </w:r>
      <w:r w:rsidRPr="00300D73">
        <w:rPr>
          <w:rFonts w:ascii="Times New Roman" w:hAnsi="Times New Roman" w:cs="Times New Roman"/>
          <w:color w:val="000000"/>
        </w:rPr>
        <w:t xml:space="preserve">) рублей, включая НДС 18%. </w:t>
      </w:r>
      <w:r w:rsidRPr="006316AA">
        <w:rPr>
          <w:rFonts w:ascii="Times New Roman" w:hAnsi="Times New Roman" w:cs="Times New Roman"/>
          <w:color w:val="000000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72126" w:rsidRPr="00300D73" w:rsidRDefault="00072126" w:rsidP="003A6A1B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300D73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6316AA">
        <w:rPr>
          <w:rFonts w:ascii="Times New Roman" w:hAnsi="Times New Roman" w:cs="Times New Roman"/>
        </w:rPr>
        <w:t>702</w:t>
      </w:r>
      <w:r>
        <w:rPr>
          <w:rFonts w:ascii="Times New Roman" w:hAnsi="Times New Roman" w:cs="Times New Roman"/>
        </w:rPr>
        <w:t> </w:t>
      </w:r>
      <w:r w:rsidRPr="006316AA">
        <w:rPr>
          <w:rFonts w:ascii="Times New Roman" w:hAnsi="Times New Roman" w:cs="Times New Roman"/>
        </w:rPr>
        <w:t>103</w:t>
      </w:r>
      <w:r>
        <w:rPr>
          <w:rFonts w:ascii="Times New Roman" w:hAnsi="Times New Roman" w:cs="Times New Roman"/>
        </w:rPr>
        <w:t>,31</w:t>
      </w:r>
      <w:r w:rsidRPr="006316AA">
        <w:rPr>
          <w:rFonts w:ascii="Times New Roman" w:hAnsi="Times New Roman" w:cs="Times New Roman"/>
        </w:rPr>
        <w:t xml:space="preserve"> (Семьсот две тысячи сто три руб</w:t>
      </w:r>
      <w:r>
        <w:rPr>
          <w:rFonts w:ascii="Times New Roman" w:hAnsi="Times New Roman" w:cs="Times New Roman"/>
        </w:rPr>
        <w:t>ля</w:t>
      </w:r>
      <w:r w:rsidRPr="006316AA">
        <w:rPr>
          <w:rFonts w:ascii="Times New Roman" w:hAnsi="Times New Roman" w:cs="Times New Roman"/>
        </w:rPr>
        <w:t xml:space="preserve"> 31 </w:t>
      </w:r>
      <w:r w:rsidRPr="00300D73">
        <w:rPr>
          <w:rFonts w:ascii="Times New Roman" w:hAnsi="Times New Roman" w:cs="Times New Roman"/>
          <w:color w:val="000000"/>
        </w:rPr>
        <w:t>коп</w:t>
      </w:r>
      <w:r w:rsidRPr="00300D73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йка</w:t>
      </w:r>
      <w:r w:rsidRPr="00300D73">
        <w:rPr>
          <w:rFonts w:ascii="Times New Roman" w:hAnsi="Times New Roman" w:cs="Times New Roman"/>
        </w:rPr>
        <w:t>) рублей</w:t>
      </w:r>
      <w:r w:rsidRPr="00300D73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72126" w:rsidRPr="00D37E19" w:rsidRDefault="00072126" w:rsidP="003A6A1B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72126" w:rsidRPr="00331F42" w:rsidRDefault="00072126" w:rsidP="003A6A1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72126" w:rsidRDefault="00072126" w:rsidP="001D5DA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072126" w:rsidRDefault="00072126" w:rsidP="001D5DA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072126" w:rsidRPr="00331F42" w:rsidRDefault="00072126" w:rsidP="003A6A1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72126" w:rsidRPr="00331F42" w:rsidRDefault="00072126" w:rsidP="003A6A1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06» октября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072126" w:rsidRPr="00331F4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 w:rsidRPr="003A6A1B">
        <w:rPr>
          <w:rFonts w:ascii="Times New Roman" w:hAnsi="Times New Roman" w:cs="Times New Roman"/>
          <w:spacing w:val="-6"/>
          <w:highlight w:val="yellow"/>
        </w:rPr>
        <w:t>10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72126" w:rsidRPr="00331F4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3A6A1B">
        <w:rPr>
          <w:rFonts w:ascii="Times New Roman" w:hAnsi="Times New Roman" w:cs="Times New Roman"/>
          <w:spacing w:val="-6"/>
          <w:highlight w:val="yellow"/>
        </w:rPr>
        <w:t>10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72126" w:rsidRPr="00331F4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072126" w:rsidRPr="00331F4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072126" w:rsidRPr="00E8713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72126" w:rsidRPr="00E8713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72126" w:rsidRPr="00E8713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2126" w:rsidRPr="00E8713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2126" w:rsidRPr="00E87132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2126" w:rsidRPr="00A6215E" w:rsidRDefault="00072126" w:rsidP="003A6A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72126" w:rsidRDefault="00072126">
      <w:pPr>
        <w:rPr>
          <w:rFonts w:cs="Times New Roman"/>
        </w:rPr>
      </w:pPr>
    </w:p>
    <w:sectPr w:rsidR="00072126" w:rsidSect="00461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199"/>
    <w:rsid w:val="00072126"/>
    <w:rsid w:val="000E1028"/>
    <w:rsid w:val="00170CEF"/>
    <w:rsid w:val="001D5DAB"/>
    <w:rsid w:val="001F4D81"/>
    <w:rsid w:val="00227A02"/>
    <w:rsid w:val="00300D73"/>
    <w:rsid w:val="00331F42"/>
    <w:rsid w:val="00345001"/>
    <w:rsid w:val="003A6A1B"/>
    <w:rsid w:val="0046165B"/>
    <w:rsid w:val="00471513"/>
    <w:rsid w:val="00536BA0"/>
    <w:rsid w:val="00550519"/>
    <w:rsid w:val="005A326A"/>
    <w:rsid w:val="006316AA"/>
    <w:rsid w:val="0065610C"/>
    <w:rsid w:val="006B38F4"/>
    <w:rsid w:val="007027F2"/>
    <w:rsid w:val="007757DE"/>
    <w:rsid w:val="008930FD"/>
    <w:rsid w:val="008C2DA9"/>
    <w:rsid w:val="008E3C0C"/>
    <w:rsid w:val="00913199"/>
    <w:rsid w:val="009E2171"/>
    <w:rsid w:val="00A6215E"/>
    <w:rsid w:val="00AF2D02"/>
    <w:rsid w:val="00AF6713"/>
    <w:rsid w:val="00BA02D4"/>
    <w:rsid w:val="00C572F3"/>
    <w:rsid w:val="00C573AC"/>
    <w:rsid w:val="00CA0665"/>
    <w:rsid w:val="00D2148B"/>
    <w:rsid w:val="00D37E19"/>
    <w:rsid w:val="00D42E6F"/>
    <w:rsid w:val="00D745EE"/>
    <w:rsid w:val="00DA43C4"/>
    <w:rsid w:val="00DF1C25"/>
    <w:rsid w:val="00E87132"/>
    <w:rsid w:val="00F0368B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A1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61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0BE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799</Words>
  <Characters>4558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2014-09-29T12:05:00Z</cp:lastPrinted>
  <dcterms:created xsi:type="dcterms:W3CDTF">2014-09-23T10:37:00Z</dcterms:created>
  <dcterms:modified xsi:type="dcterms:W3CDTF">2014-09-29T12:09:00Z</dcterms:modified>
</cp:coreProperties>
</file>