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9.xml" ContentType="application/vnd.openxmlformats-officedocument.wordprocessingml.footer+xml"/>
  <Default Extension="jpeg" ContentType="image/jpe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8533"/>
      </w:tblGrid>
      <w:tr w:rsidR="001512C9">
        <w:trPr>
          <w:trHeight w:val="499"/>
        </w:trPr>
        <w:tc>
          <w:tcPr>
            <w:tcW w:w="9667" w:type="dxa"/>
            <w:gridSpan w:val="2"/>
            <w:tcBorders>
              <w:bottom w:val="single" w:sz="6" w:space="0" w:color="auto"/>
            </w:tcBorders>
          </w:tcPr>
          <w:p w:rsidR="001512C9" w:rsidRPr="00351D0B" w:rsidRDefault="00526C2B" w:rsidP="00A63D1E">
            <w:pPr>
              <w:pStyle w:val="ab"/>
              <w:spacing w:after="120"/>
              <w:rPr>
                <w:caps w:val="0"/>
              </w:rPr>
            </w:pPr>
            <w:r w:rsidRPr="00526C2B">
              <w:rPr>
                <w:rFonts w:ascii="Arial" w:hAnsi="Arial" w:cs="Arial"/>
                <w:sz w:val="20"/>
              </w:rPr>
              <w:t xml:space="preserve"> </w:t>
            </w:r>
            <w:r w:rsidR="00107DF0" w:rsidRPr="00107DF0">
              <w:rPr>
                <w:rFonts w:ascii="Arial" w:hAnsi="Arial" w:cs="Arial"/>
                <w:sz w:val="20"/>
              </w:rPr>
              <w:t xml:space="preserve">  </w:t>
            </w:r>
            <w:r w:rsidR="00431CCC" w:rsidRPr="00431CCC">
              <w:rPr>
                <w:rFonts w:ascii="Arial" w:hAnsi="Arial" w:cs="Arial"/>
                <w:sz w:val="20"/>
              </w:rPr>
              <w:t xml:space="preserve"> </w:t>
            </w:r>
            <w:r w:rsidR="00373B0D" w:rsidRPr="00373B0D">
              <w:rPr>
                <w:rFonts w:ascii="Arial" w:hAnsi="Arial" w:cs="Arial"/>
                <w:sz w:val="20"/>
              </w:rPr>
              <w:t xml:space="preserve"> </w:t>
            </w:r>
            <w:r w:rsidR="001512C9" w:rsidRPr="00351D0B">
              <w:rPr>
                <w:rFonts w:ascii="Arial" w:hAnsi="Arial" w:cs="Arial"/>
                <w:sz w:val="20"/>
              </w:rPr>
              <w:t>ГОСУДАРСТВЕННАЯ КОРПОРАЦИЯ ПО АТОМНОЙ ЭНЕРГИИ «РОСАТОМ»</w:t>
            </w:r>
          </w:p>
        </w:tc>
      </w:tr>
      <w:tr w:rsidR="001512C9">
        <w:trPr>
          <w:trHeight w:hRule="exact" w:val="1320"/>
        </w:trPr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512C9" w:rsidRDefault="00D346DC" w:rsidP="00A63D1E">
            <w:pPr>
              <w:spacing w:before="40" w:line="120" w:lineRule="exact"/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7" o:spid="_x0000_s1030" type="#_x0000_t75" alt="Vnipiet_logo_serye" style="position:absolute;left:0;text-align:left;margin-left:.85pt;margin-top:9.85pt;width:43.95pt;height:45.35pt;z-index:5;visibility:visible;mso-position-horizontal-relative:text;mso-position-vertical-relative:text">
                  <v:imagedata r:id="rId8" o:title="Vnipiet_logo_serye"/>
                </v:shape>
              </w:pict>
            </w:r>
          </w:p>
        </w:tc>
        <w:tc>
          <w:tcPr>
            <w:tcW w:w="85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512C9" w:rsidRPr="00351D0B" w:rsidRDefault="001512C9" w:rsidP="00A63D1E">
            <w:pPr>
              <w:pStyle w:val="ab"/>
              <w:spacing w:before="0" w:line="240" w:lineRule="atLeast"/>
              <w:jc w:val="left"/>
              <w:rPr>
                <w:rFonts w:ascii="Arial CYR" w:hAnsi="Arial CYR" w:cs="Arial CYR"/>
                <w:b w:val="0"/>
                <w:sz w:val="20"/>
              </w:rPr>
            </w:pPr>
            <w:r w:rsidRPr="00351D0B">
              <w:rPr>
                <w:rFonts w:ascii="Arial CYR" w:hAnsi="Arial CYR"/>
                <w:b w:val="0"/>
                <w:sz w:val="18"/>
                <w:szCs w:val="18"/>
              </w:rPr>
              <w:t>открытое Акционерное общество</w:t>
            </w:r>
          </w:p>
          <w:p w:rsidR="001512C9" w:rsidRPr="00351D0B" w:rsidRDefault="001512C9" w:rsidP="00A63D1E">
            <w:pPr>
              <w:pStyle w:val="ab"/>
              <w:spacing w:before="60" w:line="240" w:lineRule="atLeast"/>
              <w:jc w:val="left"/>
            </w:pPr>
            <w:r w:rsidRPr="00351D0B">
              <w:rPr>
                <w:rFonts w:ascii="Arial CYR" w:hAnsi="Arial CYR" w:cs="Arial CYR"/>
                <w:sz w:val="20"/>
              </w:rPr>
              <w:t>«</w:t>
            </w:r>
            <w:r w:rsidRPr="00351D0B">
              <w:rPr>
                <w:rFonts w:ascii="Arial CYR" w:hAnsi="Arial CYR"/>
                <w:sz w:val="20"/>
              </w:rPr>
              <w:t>вОСТОЧНО</w:t>
            </w:r>
            <w:r w:rsidRPr="00351D0B">
              <w:rPr>
                <w:rFonts w:ascii="Arial CYR" w:hAnsi="Arial CYR" w:cs="Arial CYR"/>
                <w:sz w:val="20"/>
              </w:rPr>
              <w:t>-ЕВРОПЕЙСКИЙ ГОЛОВНОЙ НАУЧНО-ИССЛЕДОВАТЕЛЬСКИЙ И ПРОЕКТНЫЙ ИНСТИТУТ ЭНЕРГЕТИЧЕСКИХ ТЕХНОЛОГИЙ»</w:t>
            </w:r>
          </w:p>
        </w:tc>
      </w:tr>
    </w:tbl>
    <w:p w:rsidR="00B30617" w:rsidRPr="00C36384" w:rsidRDefault="00B30617">
      <w:pPr>
        <w:pStyle w:val="ab"/>
        <w:spacing w:before="0" w:line="20" w:lineRule="atLeast"/>
        <w:jc w:val="left"/>
      </w:pPr>
    </w:p>
    <w:tbl>
      <w:tblPr>
        <w:tblW w:w="4769" w:type="dxa"/>
        <w:tblInd w:w="5211" w:type="dxa"/>
        <w:tblLook w:val="01E0"/>
      </w:tblPr>
      <w:tblGrid>
        <w:gridCol w:w="4769"/>
      </w:tblGrid>
      <w:tr w:rsidR="00A30E3F">
        <w:trPr>
          <w:trHeight w:hRule="exact" w:val="284"/>
        </w:trPr>
        <w:tc>
          <w:tcPr>
            <w:tcW w:w="4769" w:type="dxa"/>
            <w:vAlign w:val="center"/>
          </w:tcPr>
          <w:p w:rsidR="00A30E3F" w:rsidRPr="00C46909" w:rsidRDefault="00A30E3F" w:rsidP="00323354">
            <w:pPr>
              <w:jc w:val="center"/>
              <w:rPr>
                <w:szCs w:val="24"/>
              </w:rPr>
            </w:pPr>
          </w:p>
        </w:tc>
      </w:tr>
      <w:tr w:rsidR="00A30E3F">
        <w:trPr>
          <w:trHeight w:hRule="exact" w:val="519"/>
          <w:hidden/>
        </w:trPr>
        <w:tc>
          <w:tcPr>
            <w:tcW w:w="4769" w:type="dxa"/>
            <w:vAlign w:val="center"/>
          </w:tcPr>
          <w:p w:rsidR="00A30E3F" w:rsidRPr="00B11CF7" w:rsidRDefault="00806733" w:rsidP="00323354">
            <w:pPr>
              <w:rPr>
                <w:vanish/>
                <w:sz w:val="14"/>
                <w:szCs w:val="14"/>
              </w:rPr>
            </w:pPr>
            <w:r w:rsidRPr="00B11CF7">
              <w:rPr>
                <w:vanish/>
                <w:sz w:val="14"/>
                <w:szCs w:val="14"/>
              </w:rPr>
              <w:t>с</w:t>
            </w:r>
            <w:r w:rsidR="00A30E3F" w:rsidRPr="00B11CF7">
              <w:rPr>
                <w:vanish/>
                <w:sz w:val="14"/>
                <w:szCs w:val="14"/>
              </w:rPr>
              <w:t>татус конфиденциальности</w:t>
            </w:r>
          </w:p>
          <w:p w:rsidR="00A30E3F" w:rsidRPr="00634F7E" w:rsidRDefault="00A30E3F" w:rsidP="00323354">
            <w:pPr>
              <w:rPr>
                <w:vanish/>
                <w:sz w:val="14"/>
                <w:szCs w:val="14"/>
              </w:rPr>
            </w:pPr>
            <w:r w:rsidRPr="00B11CF7">
              <w:rPr>
                <w:vanish/>
                <w:sz w:val="14"/>
                <w:szCs w:val="14"/>
              </w:rPr>
              <w:t xml:space="preserve">(шрифт </w:t>
            </w:r>
            <w:r w:rsidRPr="00B11CF7">
              <w:rPr>
                <w:vanish/>
                <w:sz w:val="14"/>
                <w:szCs w:val="14"/>
                <w:lang w:val="en-US"/>
              </w:rPr>
              <w:t>Times</w:t>
            </w:r>
            <w:r w:rsidRPr="00B11CF7">
              <w:rPr>
                <w:vanish/>
                <w:sz w:val="14"/>
                <w:szCs w:val="14"/>
              </w:rPr>
              <w:t xml:space="preserve"> </w:t>
            </w:r>
            <w:r w:rsidRPr="00B11CF7">
              <w:rPr>
                <w:vanish/>
                <w:sz w:val="14"/>
                <w:szCs w:val="14"/>
                <w:lang w:val="en-US"/>
              </w:rPr>
              <w:t>New</w:t>
            </w:r>
            <w:r w:rsidRPr="00B11CF7">
              <w:rPr>
                <w:vanish/>
                <w:sz w:val="14"/>
                <w:szCs w:val="14"/>
              </w:rPr>
              <w:t xml:space="preserve"> </w:t>
            </w:r>
            <w:r w:rsidRPr="00B11CF7">
              <w:rPr>
                <w:vanish/>
                <w:sz w:val="14"/>
                <w:szCs w:val="14"/>
                <w:lang w:val="en-US"/>
              </w:rPr>
              <w:t>Roman</w:t>
            </w:r>
            <w:r w:rsidR="009E557D" w:rsidRPr="00B11CF7">
              <w:rPr>
                <w:vanish/>
                <w:sz w:val="14"/>
                <w:szCs w:val="14"/>
              </w:rPr>
              <w:t>, строчные буквы</w:t>
            </w:r>
            <w:r w:rsidRPr="00B11CF7">
              <w:rPr>
                <w:vanish/>
                <w:sz w:val="14"/>
                <w:szCs w:val="14"/>
              </w:rPr>
              <w:t xml:space="preserve"> с первой прописной, 12 пт)</w:t>
            </w:r>
          </w:p>
        </w:tc>
      </w:tr>
    </w:tbl>
    <w:p w:rsidR="00B30617" w:rsidRPr="00352C81" w:rsidRDefault="00D346DC">
      <w:pPr>
        <w:pStyle w:val="ab"/>
        <w:spacing w:before="0" w:line="20" w:lineRule="atLeast"/>
        <w:jc w:val="left"/>
      </w:pPr>
      <w:r>
        <w:rPr>
          <w:noProof/>
        </w:rPr>
        <w:pict>
          <v:rect id="_x0000_s1035" style="position:absolute;margin-left:137.1pt;margin-top:202.15pt;width:339.05pt;height:455.75pt;z-index:10;mso-position-horizontal-relative:page;mso-position-vertical-relative:page" filled="f" stroked="f">
            <v:textbox style="mso-next-textbox:#_x0000_s1035" inset="1pt,1pt,1pt,1pt">
              <w:txbxContent>
                <w:tbl>
                  <w:tblPr>
                    <w:tblW w:w="0" w:type="auto"/>
                    <w:jc w:val="center"/>
                    <w:tblLayout w:type="fixed"/>
                    <w:tblCellMar>
                      <w:left w:w="71" w:type="dxa"/>
                      <w:right w:w="71" w:type="dxa"/>
                    </w:tblCellMar>
                    <w:tblLook w:val="0000"/>
                  </w:tblPr>
                  <w:tblGrid>
                    <w:gridCol w:w="52"/>
                    <w:gridCol w:w="5173"/>
                    <w:gridCol w:w="1560"/>
                  </w:tblGrid>
                  <w:tr w:rsidR="00533C5C" w:rsidTr="00B55FE5">
                    <w:trPr>
                      <w:gridBefore w:val="1"/>
                      <w:wBefore w:w="52" w:type="dxa"/>
                      <w:trHeight w:hRule="exact" w:val="467"/>
                      <w:jc w:val="center"/>
                    </w:trPr>
                    <w:tc>
                      <w:tcPr>
                        <w:tcW w:w="6733" w:type="dxa"/>
                        <w:gridSpan w:val="2"/>
                      </w:tcPr>
                      <w:p w:rsidR="00533C5C" w:rsidRPr="0019678F" w:rsidRDefault="00533C5C" w:rsidP="00F73E6E">
                        <w:pPr>
                          <w:jc w:val="center"/>
                        </w:pPr>
                        <w:r w:rsidRPr="0019678F">
                          <w:t>Открытое акционерное общество</w:t>
                        </w: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hRule="exact" w:val="688"/>
                      <w:jc w:val="center"/>
                    </w:trPr>
                    <w:tc>
                      <w:tcPr>
                        <w:tcW w:w="6733" w:type="dxa"/>
                        <w:gridSpan w:val="2"/>
                      </w:tcPr>
                      <w:p w:rsidR="00533C5C" w:rsidRPr="0019678F" w:rsidRDefault="00533C5C" w:rsidP="00F73E6E">
                        <w:pPr>
                          <w:jc w:val="center"/>
                        </w:pPr>
                        <w:bookmarkStart w:id="0" w:name="n2"/>
                        <w:r w:rsidRPr="0019678F">
                          <w:t>«Восточно-европейский головной научно-исследовательский</w:t>
                        </w:r>
                        <w:bookmarkStart w:id="1" w:name="n10"/>
                        <w:bookmarkEnd w:id="0"/>
                        <w:r w:rsidRPr="0019678F">
                          <w:t xml:space="preserve"> и проектный институт энергетических технологий»</w:t>
                        </w:r>
                        <w:bookmarkEnd w:id="1"/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hRule="exact" w:val="379"/>
                      <w:jc w:val="center"/>
                    </w:trPr>
                    <w:tc>
                      <w:tcPr>
                        <w:tcW w:w="6733" w:type="dxa"/>
                        <w:gridSpan w:val="2"/>
                      </w:tcPr>
                      <w:p w:rsidR="00533C5C" w:rsidRDefault="00533C5C" w:rsidP="00B55FE5">
                        <w:pPr>
                          <w:jc w:val="center"/>
                        </w:pPr>
                        <w:r w:rsidRPr="0019678F">
                          <w:t>(ОАО «Головной институт «ВНИПИЭТ»)</w:t>
                        </w: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val="524"/>
                      <w:jc w:val="center"/>
                    </w:trPr>
                    <w:tc>
                      <w:tcPr>
                        <w:tcW w:w="6733" w:type="dxa"/>
                        <w:gridSpan w:val="2"/>
                      </w:tcPr>
                      <w:p w:rsidR="00533C5C" w:rsidRPr="0019678F" w:rsidRDefault="00533C5C" w:rsidP="00F73E6E">
                        <w:pPr>
                          <w:jc w:val="center"/>
                        </w:pP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hRule="exact" w:val="379"/>
                      <w:jc w:val="center"/>
                    </w:trPr>
                    <w:tc>
                      <w:tcPr>
                        <w:tcW w:w="6733" w:type="dxa"/>
                        <w:gridSpan w:val="2"/>
                      </w:tcPr>
                      <w:p w:rsidR="00533C5C" w:rsidRPr="001512C9" w:rsidRDefault="00DF1B6C" w:rsidP="001512C9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16"/>
                            <w:szCs w:val="16"/>
                          </w:rPr>
                        </w:pPr>
                        <w:r w:rsidRPr="00DF1B6C">
                          <w:rPr>
                            <w:b/>
                          </w:rPr>
                          <w:t xml:space="preserve">(Приложение </w:t>
                        </w:r>
                        <w:r w:rsidR="004B3C1A">
                          <w:rPr>
                            <w:b/>
                          </w:rPr>
                          <w:t xml:space="preserve">№ </w:t>
                        </w:r>
                        <w:r w:rsidRPr="00DF1B6C">
                          <w:rPr>
                            <w:b/>
                          </w:rPr>
                          <w:t>1-1 к техническому заданию)</w:t>
                        </w:r>
                        <w:r w:rsidR="00533C5C" w:rsidRPr="00F0701D">
                          <w:rPr>
                            <w:vanish/>
                            <w:sz w:val="14"/>
                            <w:szCs w:val="16"/>
                          </w:rPr>
                          <w:t>наименование работы в соответствии с заданием на проектирование, при отсутствии, в соответс</w:t>
                        </w:r>
                        <w:r w:rsidR="00533C5C">
                          <w:rPr>
                            <w:vanish/>
                            <w:sz w:val="14"/>
                            <w:szCs w:val="16"/>
                          </w:rPr>
                          <w:t>твии</w:t>
                        </w:r>
                        <w:r w:rsidR="00533C5C" w:rsidRPr="00F0701D">
                          <w:rPr>
                            <w:vanish/>
                            <w:sz w:val="14"/>
                            <w:szCs w:val="16"/>
                          </w:rPr>
                          <w:t xml:space="preserve"> с наименованием работ по договору (шрифт Times New Roman, строчные буквы с первой </w:t>
                        </w:r>
                        <w:r w:rsidR="00533C5C">
                          <w:rPr>
                            <w:vanish/>
                            <w:sz w:val="14"/>
                            <w:szCs w:val="16"/>
                          </w:rPr>
                          <w:t>п</w:t>
                        </w:r>
                        <w:r w:rsidR="00533C5C" w:rsidRPr="00F0701D">
                          <w:rPr>
                            <w:vanish/>
                            <w:sz w:val="14"/>
                            <w:szCs w:val="16"/>
                          </w:rPr>
                          <w:t>рописной, 11</w:t>
                        </w:r>
                        <w:r w:rsidR="00533C5C">
                          <w:rPr>
                            <w:vanish/>
                            <w:sz w:val="14"/>
                            <w:szCs w:val="16"/>
                          </w:rPr>
                          <w:t>-14</w:t>
                        </w:r>
                        <w:r w:rsidR="00533C5C" w:rsidRPr="00F0701D">
                          <w:rPr>
                            <w:vanish/>
                            <w:sz w:val="14"/>
                            <w:szCs w:val="16"/>
                          </w:rPr>
                          <w:t xml:space="preserve"> пт)</w:t>
                        </w: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hRule="exact" w:val="524"/>
                      <w:jc w:val="center"/>
                    </w:trPr>
                    <w:tc>
                      <w:tcPr>
                        <w:tcW w:w="6733" w:type="dxa"/>
                        <w:gridSpan w:val="2"/>
                      </w:tcPr>
                      <w:p w:rsidR="00533C5C" w:rsidRPr="00012922" w:rsidRDefault="00533C5C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i/>
                            <w:caps/>
                            <w:szCs w:val="28"/>
                          </w:rPr>
                        </w:pPr>
                        <w:r w:rsidRPr="00012922">
                          <w:rPr>
                            <w:i/>
                            <w:szCs w:val="28"/>
                          </w:rPr>
                          <w:t>ПРОЕКТНАЯ ДОКУМЕНТАЦИЯ</w:t>
                        </w: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hRule="exact" w:val="233"/>
                      <w:jc w:val="center"/>
                      <w:hidden/>
                    </w:trPr>
                    <w:tc>
                      <w:tcPr>
                        <w:tcW w:w="6733" w:type="dxa"/>
                        <w:gridSpan w:val="2"/>
                      </w:tcPr>
                      <w:p w:rsidR="00533C5C" w:rsidRPr="00FC00C9" w:rsidRDefault="00533C5C" w:rsidP="00FC00C9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vanish/>
                            <w:szCs w:val="28"/>
                          </w:rPr>
                        </w:pP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>вид документации (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шрифт Times New Roman, прописные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 xml:space="preserve"> буквы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,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14 пт, курсив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>)</w:t>
                        </w: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val="292"/>
                      <w:jc w:val="center"/>
                    </w:trPr>
                    <w:tc>
                      <w:tcPr>
                        <w:tcW w:w="6733" w:type="dxa"/>
                        <w:gridSpan w:val="2"/>
                      </w:tcPr>
                      <w:p w:rsidR="00533C5C" w:rsidRPr="00DF1B6C" w:rsidRDefault="00533C5C" w:rsidP="008E5AF1">
                        <w:pPr>
                          <w:pStyle w:val="141"/>
                          <w:spacing w:line="200" w:lineRule="atLeast"/>
                          <w:ind w:firstLine="0"/>
                          <w:jc w:val="center"/>
                          <w:rPr>
                            <w:b/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hRule="exact" w:val="379"/>
                      <w:jc w:val="center"/>
                      <w:hidden/>
                    </w:trPr>
                    <w:tc>
                      <w:tcPr>
                        <w:tcW w:w="6733" w:type="dxa"/>
                        <w:gridSpan w:val="2"/>
                      </w:tcPr>
                      <w:p w:rsidR="00533C5C" w:rsidRPr="003E28EE" w:rsidRDefault="00533C5C" w:rsidP="00584A6B">
                        <w:pPr>
                          <w:pStyle w:val="a8"/>
                          <w:rPr>
                            <w:vanish/>
                            <w:sz w:val="14"/>
                            <w:szCs w:val="16"/>
                          </w:rPr>
                        </w:pPr>
                        <w:r w:rsidRPr="003E28EE">
                          <w:rPr>
                            <w:vanish/>
                            <w:sz w:val="14"/>
                            <w:szCs w:val="16"/>
                          </w:rPr>
                          <w:t>наименование по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драздела проектной документации</w:t>
                        </w:r>
                      </w:p>
                      <w:p w:rsidR="00533C5C" w:rsidRPr="00F90C2F" w:rsidRDefault="00533C5C" w:rsidP="00F341D9">
                        <w:pPr>
                          <w:pStyle w:val="141"/>
                          <w:ind w:firstLine="0"/>
                          <w:jc w:val="center"/>
                          <w:rPr>
                            <w:vanish/>
                            <w:sz w:val="16"/>
                            <w:szCs w:val="16"/>
                          </w:rPr>
                        </w:pPr>
                        <w:r w:rsidRPr="003E28EE">
                          <w:rPr>
                            <w:vanish/>
                            <w:sz w:val="14"/>
                            <w:szCs w:val="16"/>
                          </w:rPr>
                          <w:t>(шрифт Times New Roman, строчные буквы с первой прописной,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 xml:space="preserve"> 11-14</w:t>
                        </w:r>
                        <w:r w:rsidRPr="003E28EE">
                          <w:rPr>
                            <w:vanish/>
                            <w:sz w:val="14"/>
                            <w:szCs w:val="16"/>
                          </w:rPr>
                          <w:t xml:space="preserve"> пт)</w:t>
                        </w: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hRule="exact" w:val="379"/>
                      <w:jc w:val="center"/>
                    </w:trPr>
                    <w:tc>
                      <w:tcPr>
                        <w:tcW w:w="6733" w:type="dxa"/>
                        <w:gridSpan w:val="2"/>
                        <w:vAlign w:val="center"/>
                      </w:tcPr>
                      <w:p w:rsidR="00533C5C" w:rsidRPr="007D0CB1" w:rsidRDefault="00533C5C" w:rsidP="007D0CB1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2"/>
                          </w:rPr>
                        </w:pPr>
                        <w:r w:rsidRPr="00460E04">
                          <w:rPr>
                            <w:sz w:val="24"/>
                            <w:szCs w:val="24"/>
                          </w:rPr>
                          <w:t>ОТОПЛЕНИЕ, ВЕНТИЛЯЦИЯ И</w:t>
                        </w:r>
                      </w:p>
                    </w:tc>
                  </w:tr>
                  <w:tr w:rsidR="00533C5C" w:rsidTr="00137390">
                    <w:trPr>
                      <w:gridBefore w:val="1"/>
                      <w:wBefore w:w="52" w:type="dxa"/>
                      <w:trHeight w:hRule="exact" w:val="717"/>
                      <w:jc w:val="center"/>
                    </w:trPr>
                    <w:tc>
                      <w:tcPr>
                        <w:tcW w:w="6733" w:type="dxa"/>
                        <w:gridSpan w:val="2"/>
                        <w:vAlign w:val="center"/>
                      </w:tcPr>
                      <w:p w:rsidR="00533C5C" w:rsidRDefault="00533C5C" w:rsidP="00431CCC">
                        <w:pPr>
                          <w:pStyle w:val="141"/>
                          <w:ind w:firstLin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460E04">
                          <w:rPr>
                            <w:sz w:val="24"/>
                            <w:szCs w:val="24"/>
                          </w:rPr>
                          <w:t>КОНДИЦИОНИРОВАНИЕ ВОЗДУХА</w:t>
                        </w:r>
                        <w:r>
                          <w:rPr>
                            <w:sz w:val="24"/>
                            <w:szCs w:val="24"/>
                          </w:rPr>
                          <w:t>, ТЕПЛОВЫЕ СЕТИ</w:t>
                        </w:r>
                      </w:p>
                      <w:p w:rsidR="00533C5C" w:rsidRPr="007D0CB1" w:rsidRDefault="00533C5C" w:rsidP="00431CCC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2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(Шифр ИКС)</w:t>
                        </w: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hRule="exact" w:val="350"/>
                      <w:jc w:val="center"/>
                    </w:trPr>
                    <w:tc>
                      <w:tcPr>
                        <w:tcW w:w="6733" w:type="dxa"/>
                        <w:gridSpan w:val="2"/>
                        <w:vAlign w:val="center"/>
                      </w:tcPr>
                      <w:p w:rsidR="00533C5C" w:rsidRPr="007D0CB1" w:rsidRDefault="00533C5C" w:rsidP="007D0CB1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2"/>
                          </w:rPr>
                        </w:pP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hRule="exact" w:val="233"/>
                      <w:jc w:val="center"/>
                      <w:hidden/>
                    </w:trPr>
                    <w:tc>
                      <w:tcPr>
                        <w:tcW w:w="6733" w:type="dxa"/>
                        <w:gridSpan w:val="2"/>
                        <w:vAlign w:val="center"/>
                      </w:tcPr>
                      <w:p w:rsidR="00533C5C" w:rsidRPr="003E28EE" w:rsidRDefault="00533C5C" w:rsidP="00F625BA">
                        <w:pPr>
                          <w:pStyle w:val="141"/>
                          <w:ind w:firstLine="0"/>
                          <w:jc w:val="center"/>
                          <w:rPr>
                            <w:sz w:val="14"/>
                          </w:rPr>
                        </w:pPr>
                        <w:r w:rsidRPr="003E28EE">
                          <w:rPr>
                            <w:vanish/>
                            <w:sz w:val="14"/>
                            <w:szCs w:val="16"/>
                          </w:rPr>
                          <w:t>наименование документа (ш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рифт Times New Roman, прописные буквы, 12 пт</w:t>
                        </w:r>
                        <w:r w:rsidRPr="003E28EE">
                          <w:rPr>
                            <w:vanish/>
                            <w:sz w:val="14"/>
                            <w:szCs w:val="16"/>
                          </w:rPr>
                          <w:t>)</w:t>
                        </w:r>
                      </w:p>
                    </w:tc>
                  </w:tr>
                  <w:tr w:rsidR="00533C5C" w:rsidTr="00B55FE5">
                    <w:trPr>
                      <w:gridBefore w:val="1"/>
                      <w:wBefore w:w="52" w:type="dxa"/>
                      <w:trHeight w:hRule="exact" w:val="467"/>
                      <w:jc w:val="center"/>
                    </w:trPr>
                    <w:tc>
                      <w:tcPr>
                        <w:tcW w:w="6733" w:type="dxa"/>
                        <w:gridSpan w:val="2"/>
                      </w:tcPr>
                      <w:p w:rsidR="00533C5C" w:rsidRPr="003E63C1" w:rsidRDefault="00533C5C">
                        <w:pPr>
                          <w:pStyle w:val="141"/>
                          <w:spacing w:before="120"/>
                          <w:ind w:firstLine="0"/>
                          <w:jc w:val="center"/>
                        </w:pPr>
                      </w:p>
                    </w:tc>
                  </w:tr>
                  <w:tr w:rsidR="00533C5C" w:rsidTr="00B55FE5">
                    <w:trPr>
                      <w:gridAfter w:val="1"/>
                      <w:wAfter w:w="1560" w:type="dxa"/>
                      <w:trHeight w:hRule="exact" w:val="233"/>
                      <w:jc w:val="center"/>
                      <w:hidden/>
                    </w:trPr>
                    <w:tc>
                      <w:tcPr>
                        <w:tcW w:w="5225" w:type="dxa"/>
                        <w:gridSpan w:val="2"/>
                        <w:tcMar>
                          <w:left w:w="0" w:type="dxa"/>
                          <w:right w:w="0" w:type="dxa"/>
                        </w:tcMar>
                      </w:tcPr>
                      <w:p w:rsidR="00533C5C" w:rsidRPr="00D3684E" w:rsidRDefault="00533C5C">
                        <w:pPr>
                          <w:pStyle w:val="141"/>
                          <w:ind w:firstLine="0"/>
                          <w:jc w:val="center"/>
                          <w:rPr>
                            <w:b/>
                            <w:vanish/>
                            <w:sz w:val="14"/>
                            <w:szCs w:val="16"/>
                          </w:rPr>
                        </w:pP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>вид документа (шрифт Times New Roman, строчные буквы с первой прописной, 14</w:t>
                        </w:r>
                        <w:r w:rsidRPr="00D3684E">
                          <w:rPr>
                            <w:b/>
                            <w:caps/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>пт)</w:t>
                        </w:r>
                      </w:p>
                    </w:tc>
                  </w:tr>
                  <w:tr w:rsidR="00533C5C" w:rsidTr="00B55FE5">
                    <w:trPr>
                      <w:gridAfter w:val="1"/>
                      <w:wAfter w:w="1560" w:type="dxa"/>
                      <w:trHeight w:hRule="exact" w:val="583"/>
                      <w:jc w:val="center"/>
                    </w:trPr>
                    <w:tc>
                      <w:tcPr>
                        <w:tcW w:w="5225" w:type="dxa"/>
                        <w:gridSpan w:val="2"/>
                        <w:vAlign w:val="center"/>
                      </w:tcPr>
                      <w:p w:rsidR="00533C5C" w:rsidRPr="00D3684E" w:rsidRDefault="00533C5C" w:rsidP="00137390">
                        <w:pPr>
                          <w:pStyle w:val="141"/>
                          <w:spacing w:before="80" w:line="220" w:lineRule="exact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>
                          <w:rPr>
                            <w:szCs w:val="28"/>
                          </w:rPr>
                          <w:t xml:space="preserve">                       0708-ОВ  </w:t>
                        </w:r>
                      </w:p>
                    </w:tc>
                  </w:tr>
                  <w:tr w:rsidR="00533C5C" w:rsidRPr="00D3684E" w:rsidTr="00B55FE5">
                    <w:trPr>
                      <w:gridAfter w:val="1"/>
                      <w:wAfter w:w="1560" w:type="dxa"/>
                      <w:trHeight w:hRule="exact" w:val="233"/>
                      <w:jc w:val="center"/>
                      <w:hidden/>
                    </w:trPr>
                    <w:tc>
                      <w:tcPr>
                        <w:tcW w:w="5225" w:type="dxa"/>
                        <w:gridSpan w:val="2"/>
                      </w:tcPr>
                      <w:p w:rsidR="00533C5C" w:rsidRPr="00D3684E" w:rsidRDefault="00533C5C" w:rsidP="00D97834">
                        <w:pPr>
                          <w:pStyle w:val="a8"/>
                          <w:rPr>
                            <w:vanish/>
                            <w:sz w:val="16"/>
                            <w:szCs w:val="16"/>
                          </w:rPr>
                        </w:pP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>обозначение документа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 xml:space="preserve">(шрифт 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Times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New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Roman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, 14 пт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>)</w:t>
                        </w:r>
                      </w:p>
                    </w:tc>
                  </w:tr>
                  <w:tr w:rsidR="00533C5C" w:rsidTr="00B55FE5">
                    <w:trPr>
                      <w:gridAfter w:val="1"/>
                      <w:wAfter w:w="1560" w:type="dxa"/>
                      <w:trHeight w:hRule="exact" w:val="408"/>
                      <w:jc w:val="center"/>
                    </w:trPr>
                    <w:tc>
                      <w:tcPr>
                        <w:tcW w:w="5225" w:type="dxa"/>
                        <w:gridSpan w:val="2"/>
                      </w:tcPr>
                      <w:p w:rsidR="00533C5C" w:rsidRPr="00A47011" w:rsidRDefault="00533C5C" w:rsidP="00D97834">
                        <w:pPr>
                          <w:pStyle w:val="141"/>
                          <w:spacing w:before="80" w:line="220" w:lineRule="exact"/>
                          <w:ind w:firstLine="0"/>
                          <w:jc w:val="center"/>
                        </w:pPr>
                      </w:p>
                    </w:tc>
                  </w:tr>
                  <w:tr w:rsidR="00533C5C" w:rsidTr="00B55FE5">
                    <w:trPr>
                      <w:gridAfter w:val="1"/>
                      <w:wAfter w:w="1560" w:type="dxa"/>
                      <w:trHeight w:hRule="exact" w:val="233"/>
                      <w:jc w:val="center"/>
                      <w:hidden/>
                    </w:trPr>
                    <w:tc>
                      <w:tcPr>
                        <w:tcW w:w="5225" w:type="dxa"/>
                        <w:gridSpan w:val="2"/>
                      </w:tcPr>
                      <w:p w:rsidR="00533C5C" w:rsidRPr="00D3684E" w:rsidRDefault="00533C5C" w:rsidP="00D97834">
                        <w:pPr>
                          <w:pStyle w:val="a8"/>
                          <w:rPr>
                            <w:vanish/>
                            <w:sz w:val="14"/>
                            <w:szCs w:val="16"/>
                          </w:rPr>
                        </w:pP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>номер тома</w:t>
                        </w:r>
                      </w:p>
                    </w:tc>
                  </w:tr>
                  <w:tr w:rsidR="00533C5C" w:rsidTr="00137390">
                    <w:trPr>
                      <w:gridAfter w:val="1"/>
                      <w:wAfter w:w="1560" w:type="dxa"/>
                      <w:trHeight w:hRule="exact" w:val="408"/>
                      <w:jc w:val="center"/>
                    </w:trPr>
                    <w:tc>
                      <w:tcPr>
                        <w:tcW w:w="5225" w:type="dxa"/>
                        <w:gridSpan w:val="2"/>
                      </w:tcPr>
                      <w:p w:rsidR="00533C5C" w:rsidRPr="001A652D" w:rsidRDefault="00533C5C" w:rsidP="00137390">
                        <w:pPr>
                          <w:pStyle w:val="141"/>
                          <w:spacing w:before="120" w:line="220" w:lineRule="exact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>
                          <w:rPr>
                            <w:szCs w:val="28"/>
                          </w:rPr>
                          <w:t xml:space="preserve">                      инв. № 12-05315</w:t>
                        </w:r>
                      </w:p>
                    </w:tc>
                  </w:tr>
                  <w:tr w:rsidR="00533C5C" w:rsidTr="00B55FE5">
                    <w:trPr>
                      <w:gridAfter w:val="1"/>
                      <w:wAfter w:w="1560" w:type="dxa"/>
                      <w:trHeight w:hRule="exact" w:val="233"/>
                      <w:jc w:val="center"/>
                      <w:hidden/>
                    </w:trPr>
                    <w:tc>
                      <w:tcPr>
                        <w:tcW w:w="5225" w:type="dxa"/>
                        <w:gridSpan w:val="2"/>
                      </w:tcPr>
                      <w:p w:rsidR="00533C5C" w:rsidRPr="00FC00C9" w:rsidRDefault="00533C5C" w:rsidP="00FC00C9">
                        <w:pPr>
                          <w:pStyle w:val="a8"/>
                          <w:rPr>
                            <w:vanish/>
                            <w:sz w:val="16"/>
                            <w:szCs w:val="16"/>
                          </w:rPr>
                        </w:pPr>
                        <w:r w:rsidRPr="00620C2F">
                          <w:rPr>
                            <w:vanish/>
                            <w:sz w:val="14"/>
                            <w:szCs w:val="16"/>
                          </w:rPr>
                          <w:t xml:space="preserve">инв. № документа </w:t>
                        </w:r>
                        <w:r w:rsidRPr="0041458D">
                          <w:rPr>
                            <w:vanish/>
                            <w:sz w:val="14"/>
                            <w:szCs w:val="16"/>
                          </w:rPr>
                          <w:t xml:space="preserve">(шрифт </w:t>
                        </w:r>
                        <w:r w:rsidRPr="0041458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Times</w:t>
                        </w:r>
                        <w:r w:rsidRPr="0041458D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 w:rsidRPr="0041458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New</w:t>
                        </w:r>
                        <w:r w:rsidRPr="0041458D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 w:rsidRPr="0041458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Roman</w:t>
                        </w:r>
                        <w:r w:rsidRPr="0041458D">
                          <w:rPr>
                            <w:vanish/>
                            <w:sz w:val="14"/>
                            <w:szCs w:val="16"/>
                          </w:rPr>
                          <w:t>, 14 пт)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 xml:space="preserve">  </w:t>
                        </w:r>
                      </w:p>
                    </w:tc>
                  </w:tr>
                </w:tbl>
                <w:p w:rsidR="00533C5C" w:rsidRDefault="00533C5C" w:rsidP="006152A0"/>
              </w:txbxContent>
            </v:textbox>
            <w10:wrap anchorx="page" anchory="page"/>
          </v:rect>
        </w:pict>
      </w:r>
    </w:p>
    <w:p w:rsidR="006152A0" w:rsidRPr="00352C81" w:rsidRDefault="006152A0">
      <w:pPr>
        <w:pStyle w:val="ab"/>
        <w:spacing w:before="0" w:line="20" w:lineRule="atLeast"/>
        <w:jc w:val="left"/>
      </w:pPr>
    </w:p>
    <w:p w:rsidR="006152A0" w:rsidRPr="00352C81" w:rsidRDefault="006152A0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D346DC">
      <w:pPr>
        <w:pStyle w:val="ab"/>
        <w:spacing w:before="0" w:line="20" w:lineRule="atLeast"/>
        <w:jc w:val="left"/>
      </w:pPr>
      <w:r>
        <w:rPr>
          <w:noProof/>
        </w:rPr>
        <w:pict>
          <v:rect id="_x0000_s1026" style="position:absolute;margin-left:295.2pt;margin-top:11in;width:33.55pt;height:12.65pt;z-index:1;mso-position-horizontal-relative:page;mso-position-vertical-relative:page" o:allowincell="f" filled="f" stroked="f">
            <v:textbox inset="0,0,0,0">
              <w:txbxContent>
                <w:p w:rsidR="00533C5C" w:rsidRPr="00F44124" w:rsidRDefault="00533C5C" w:rsidP="008E16B0">
                  <w:pPr>
                    <w:pStyle w:val="ab"/>
                    <w:spacing w:before="0"/>
                  </w:pPr>
                  <w:r w:rsidRPr="00F44124">
                    <w:rPr>
                      <w:b w:val="0"/>
                      <w:lang w:val="en-US"/>
                    </w:rPr>
                    <w:t>20</w:t>
                  </w:r>
                  <w:bookmarkStart w:id="2" w:name="god"/>
                  <w:r w:rsidRPr="00F44124">
                    <w:rPr>
                      <w:b w:val="0"/>
                      <w:lang w:val="en-US"/>
                    </w:rPr>
                    <w:t>1</w:t>
                  </w:r>
                  <w:r>
                    <w:rPr>
                      <w:b w:val="0"/>
                    </w:rPr>
                    <w:t>2</w:t>
                  </w:r>
                  <w:r w:rsidRPr="00F44124">
                    <w:rPr>
                      <w:b w:val="0"/>
                    </w:rPr>
                    <w:t xml:space="preserve"> </w:t>
                  </w:r>
                  <w:bookmarkEnd w:id="2"/>
                </w:p>
                <w:p w:rsidR="00533C5C" w:rsidRPr="008E16B0" w:rsidRDefault="00533C5C" w:rsidP="008E16B0"/>
              </w:txbxContent>
            </v:textbox>
            <w10:wrap anchorx="page" anchory="page"/>
            <w10:anchorlock/>
          </v:rect>
        </w:pict>
      </w: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Default="00B30617">
      <w:pPr>
        <w:pStyle w:val="ab"/>
        <w:spacing w:before="0" w:line="20" w:lineRule="atLeast"/>
        <w:jc w:val="left"/>
      </w:pPr>
    </w:p>
    <w:p w:rsidR="00A52725" w:rsidRDefault="00A52725">
      <w:pPr>
        <w:pStyle w:val="ab"/>
        <w:spacing w:before="0" w:line="20" w:lineRule="atLeast"/>
        <w:jc w:val="left"/>
      </w:pPr>
    </w:p>
    <w:p w:rsidR="00A52725" w:rsidRDefault="00A52725">
      <w:pPr>
        <w:pStyle w:val="ab"/>
        <w:spacing w:before="0" w:line="20" w:lineRule="atLeast"/>
        <w:jc w:val="left"/>
      </w:pPr>
    </w:p>
    <w:p w:rsidR="00A52725" w:rsidRDefault="00A52725">
      <w:pPr>
        <w:pStyle w:val="ab"/>
        <w:spacing w:before="0" w:line="20" w:lineRule="atLeast"/>
        <w:jc w:val="left"/>
      </w:pPr>
    </w:p>
    <w:p w:rsidR="00A52725" w:rsidRDefault="00A52725">
      <w:pPr>
        <w:pStyle w:val="ab"/>
        <w:spacing w:before="0" w:line="20" w:lineRule="atLeast"/>
        <w:jc w:val="left"/>
      </w:pPr>
    </w:p>
    <w:p w:rsidR="00A52725" w:rsidRDefault="00D346DC">
      <w:pPr>
        <w:pStyle w:val="ab"/>
        <w:spacing w:before="0" w:line="20" w:lineRule="atLeast"/>
        <w:jc w:val="left"/>
      </w:pPr>
      <w:r>
        <w:rPr>
          <w:noProof/>
        </w:rPr>
        <w:pict>
          <v:rect id="_x0000_s1033" style="position:absolute;margin-left:20.35pt;margin-top:13.15pt;width:175.05pt;height:63.2pt;z-index:8" stroked="f">
            <v:fill opacity="58982f"/>
            <v:textbox style="mso-next-textbox:#_x0000_s1033" inset="0,0,0,0">
              <w:txbxContent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/>
                  </w:tblPr>
                  <w:tblGrid>
                    <w:gridCol w:w="567"/>
                    <w:gridCol w:w="851"/>
                    <w:gridCol w:w="1134"/>
                    <w:gridCol w:w="851"/>
                  </w:tblGrid>
                  <w:tr w:rsidR="00533C5C">
                    <w:trPr>
                      <w:trHeight w:hRule="exact" w:val="284"/>
                    </w:trPr>
                    <w:tc>
                      <w:tcPr>
                        <w:tcW w:w="567" w:type="dxa"/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33C5C" w:rsidRPr="006E0983" w:rsidRDefault="00533C5C" w:rsidP="00592CE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6E0983">
                          <w:rPr>
                            <w:sz w:val="22"/>
                            <w:szCs w:val="22"/>
                          </w:rPr>
                          <w:t>Изм</w:t>
                        </w:r>
                        <w:proofErr w:type="spellEnd"/>
                      </w:p>
                    </w:tc>
                    <w:tc>
                      <w:tcPr>
                        <w:tcW w:w="851" w:type="dxa"/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33C5C" w:rsidRPr="006E0983" w:rsidRDefault="00533C5C" w:rsidP="00592CE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6E0983">
                          <w:rPr>
                            <w:sz w:val="22"/>
                            <w:szCs w:val="22"/>
                          </w:rPr>
                          <w:t>№ док.</w:t>
                        </w:r>
                      </w:p>
                    </w:tc>
                    <w:tc>
                      <w:tcPr>
                        <w:tcW w:w="1134" w:type="dxa"/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33C5C" w:rsidRPr="006E0983" w:rsidRDefault="00533C5C" w:rsidP="00592CE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6E0983">
                          <w:rPr>
                            <w:sz w:val="22"/>
                            <w:szCs w:val="22"/>
                          </w:rPr>
                          <w:t>Подпись</w:t>
                        </w:r>
                      </w:p>
                    </w:tc>
                    <w:tc>
                      <w:tcPr>
                        <w:tcW w:w="851" w:type="dxa"/>
                        <w:shd w:val="clear" w:color="auto" w:fill="auto"/>
                        <w:tcMar>
                          <w:left w:w="0" w:type="dxa"/>
                          <w:right w:w="0" w:type="dxa"/>
                        </w:tcMar>
                      </w:tcPr>
                      <w:p w:rsidR="00533C5C" w:rsidRPr="006E0983" w:rsidRDefault="00533C5C" w:rsidP="00592CEE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6E0983">
                          <w:rPr>
                            <w:sz w:val="22"/>
                            <w:szCs w:val="22"/>
                          </w:rPr>
                          <w:t>Дата</w:t>
                        </w:r>
                      </w:p>
                    </w:tc>
                  </w:tr>
                  <w:tr w:rsidR="00533C5C">
                    <w:trPr>
                      <w:trHeight w:hRule="exact" w:val="284"/>
                    </w:trPr>
                    <w:tc>
                      <w:tcPr>
                        <w:tcW w:w="567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  <w:tc>
                      <w:tcPr>
                        <w:tcW w:w="851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  <w:tc>
                      <w:tcPr>
                        <w:tcW w:w="1134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  <w:tc>
                      <w:tcPr>
                        <w:tcW w:w="851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</w:tr>
                  <w:tr w:rsidR="00533C5C">
                    <w:trPr>
                      <w:trHeight w:hRule="exact" w:val="284"/>
                    </w:trPr>
                    <w:tc>
                      <w:tcPr>
                        <w:tcW w:w="567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  <w:tc>
                      <w:tcPr>
                        <w:tcW w:w="851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  <w:tc>
                      <w:tcPr>
                        <w:tcW w:w="1134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  <w:tc>
                      <w:tcPr>
                        <w:tcW w:w="851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</w:tr>
                  <w:tr w:rsidR="00533C5C">
                    <w:trPr>
                      <w:trHeight w:hRule="exact" w:val="284"/>
                    </w:trPr>
                    <w:tc>
                      <w:tcPr>
                        <w:tcW w:w="567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  <w:tc>
                      <w:tcPr>
                        <w:tcW w:w="851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  <w:tc>
                      <w:tcPr>
                        <w:tcW w:w="1134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  <w:tc>
                      <w:tcPr>
                        <w:tcW w:w="851" w:type="dxa"/>
                        <w:shd w:val="clear" w:color="auto" w:fill="auto"/>
                        <w:vAlign w:val="center"/>
                      </w:tcPr>
                      <w:p w:rsidR="00533C5C" w:rsidRDefault="00533C5C" w:rsidP="003F1D29">
                        <w:pPr>
                          <w:jc w:val="center"/>
                        </w:pPr>
                      </w:p>
                    </w:tc>
                  </w:tr>
                </w:tbl>
                <w:p w:rsidR="00533C5C" w:rsidRDefault="00533C5C" w:rsidP="00A52725"/>
              </w:txbxContent>
            </v:textbox>
          </v:rect>
        </w:pict>
      </w:r>
    </w:p>
    <w:p w:rsidR="00A52725" w:rsidRDefault="00A52725">
      <w:pPr>
        <w:pStyle w:val="ab"/>
        <w:spacing w:before="0" w:line="20" w:lineRule="atLeast"/>
        <w:jc w:val="left"/>
      </w:pPr>
    </w:p>
    <w:p w:rsidR="00A52725" w:rsidRDefault="00A52725">
      <w:pPr>
        <w:pStyle w:val="ab"/>
        <w:spacing w:before="0" w:line="20" w:lineRule="atLeast"/>
        <w:jc w:val="left"/>
      </w:pPr>
    </w:p>
    <w:p w:rsidR="00A52725" w:rsidRPr="00C36384" w:rsidRDefault="00A52725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exact"/>
        <w:jc w:val="left"/>
      </w:pPr>
      <w:r w:rsidRPr="00C36384">
        <w:br w:type="page"/>
      </w:r>
      <w:r w:rsidR="00D077E5">
        <w:lastRenderedPageBreak/>
        <w:t xml:space="preserve"> </w:t>
      </w:r>
    </w:p>
    <w:tbl>
      <w:tblPr>
        <w:tblW w:w="9981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8847"/>
      </w:tblGrid>
      <w:tr w:rsidR="00600425">
        <w:trPr>
          <w:trHeight w:val="499"/>
        </w:trPr>
        <w:tc>
          <w:tcPr>
            <w:tcW w:w="9981" w:type="dxa"/>
            <w:gridSpan w:val="2"/>
            <w:tcBorders>
              <w:bottom w:val="single" w:sz="6" w:space="0" w:color="auto"/>
            </w:tcBorders>
          </w:tcPr>
          <w:p w:rsidR="00600425" w:rsidRPr="00351D0B" w:rsidRDefault="00600425" w:rsidP="00600425">
            <w:pPr>
              <w:pStyle w:val="ab"/>
              <w:spacing w:after="120"/>
              <w:ind w:left="1191"/>
              <w:jc w:val="left"/>
              <w:rPr>
                <w:caps w:val="0"/>
              </w:rPr>
            </w:pPr>
            <w:r w:rsidRPr="00351D0B">
              <w:rPr>
                <w:rFonts w:ascii="Arial" w:hAnsi="Arial" w:cs="Arial"/>
                <w:sz w:val="20"/>
              </w:rPr>
              <w:t>ГОСУДАРСТВЕННАЯ КОРПОРАЦИЯ ПО АТОМНОЙ ЭНЕРГИИ «РОСАТОМ»</w:t>
            </w:r>
          </w:p>
        </w:tc>
      </w:tr>
      <w:tr w:rsidR="00600425">
        <w:trPr>
          <w:trHeight w:hRule="exact" w:val="1320"/>
        </w:trPr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0425" w:rsidRDefault="00D346DC" w:rsidP="00A63D1E">
            <w:pPr>
              <w:spacing w:before="40" w:line="120" w:lineRule="exact"/>
              <w:jc w:val="center"/>
            </w:pPr>
            <w:r>
              <w:rPr>
                <w:noProof/>
              </w:rPr>
              <w:pict>
                <v:shape id="Рисунок 8" o:spid="_x0000_s1031" type="#_x0000_t75" alt="Vnipiet_logo_serye" style="position:absolute;left:0;text-align:left;margin-left:.85pt;margin-top:9.85pt;width:43.95pt;height:45.35pt;z-index:6;visibility:visible;mso-position-horizontal-relative:text;mso-position-vertical-relative:text">
                  <v:imagedata r:id="rId8" o:title="Vnipiet_logo_serye"/>
                </v:shape>
              </w:pict>
            </w:r>
          </w:p>
        </w:tc>
        <w:tc>
          <w:tcPr>
            <w:tcW w:w="88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0425" w:rsidRPr="00351D0B" w:rsidRDefault="00600425" w:rsidP="00A63D1E">
            <w:pPr>
              <w:pStyle w:val="ab"/>
              <w:spacing w:before="0" w:line="240" w:lineRule="atLeast"/>
              <w:jc w:val="left"/>
              <w:rPr>
                <w:rFonts w:ascii="Arial CYR" w:hAnsi="Arial CYR" w:cs="Arial CYR"/>
                <w:b w:val="0"/>
                <w:sz w:val="20"/>
              </w:rPr>
            </w:pPr>
            <w:r w:rsidRPr="00351D0B">
              <w:rPr>
                <w:rFonts w:ascii="Arial CYR" w:hAnsi="Arial CYR"/>
                <w:b w:val="0"/>
                <w:sz w:val="18"/>
                <w:szCs w:val="18"/>
              </w:rPr>
              <w:t>открытое Акционерное общество</w:t>
            </w:r>
          </w:p>
          <w:p w:rsidR="00600425" w:rsidRPr="00351D0B" w:rsidRDefault="00600425" w:rsidP="00A63D1E">
            <w:pPr>
              <w:pStyle w:val="ab"/>
              <w:spacing w:before="60" w:line="240" w:lineRule="atLeast"/>
              <w:jc w:val="left"/>
            </w:pPr>
            <w:r w:rsidRPr="00351D0B">
              <w:rPr>
                <w:rFonts w:ascii="Arial CYR" w:hAnsi="Arial CYR" w:cs="Arial CYR"/>
                <w:sz w:val="20"/>
              </w:rPr>
              <w:t>«</w:t>
            </w:r>
            <w:r w:rsidRPr="00351D0B">
              <w:rPr>
                <w:rFonts w:ascii="Arial CYR" w:hAnsi="Arial CYR"/>
                <w:sz w:val="20"/>
              </w:rPr>
              <w:t>вОСТОЧНО</w:t>
            </w:r>
            <w:r w:rsidRPr="00351D0B">
              <w:rPr>
                <w:rFonts w:ascii="Arial CYR" w:hAnsi="Arial CYR" w:cs="Arial CYR"/>
                <w:sz w:val="20"/>
              </w:rPr>
              <w:t>-ЕВРОПЕЙСКИЙ ГОЛОВНОЙ НАУЧНО-ИССЛЕДОВАТЕЛЬСКИЙ И ПРОЕКТНЫЙ ИНСТИТУТ ЭНЕРГЕТИЧЕСКИХ ТЕХНОЛОГИЙ»</w:t>
            </w:r>
          </w:p>
        </w:tc>
      </w:tr>
    </w:tbl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 w:rsidP="00137390">
      <w:pPr>
        <w:pStyle w:val="ab"/>
        <w:tabs>
          <w:tab w:val="left" w:pos="6230"/>
        </w:tabs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D346DC">
      <w:pPr>
        <w:pStyle w:val="ab"/>
        <w:spacing w:before="0" w:line="20" w:lineRule="atLeast"/>
        <w:jc w:val="left"/>
      </w:pPr>
      <w:r>
        <w:pict>
          <v:rect id="_x0000_s1028" style="position:absolute;margin-left:148.05pt;margin-top:247.4pt;width:363.1pt;height:298.65pt;z-index:3;mso-position-horizontal-relative:page;mso-position-vertical-relative:page" filled="f" stroked="f">
            <v:textbox style="mso-next-textbox:#_x0000_s1028" inset="1pt,1pt,1pt,1pt">
              <w:txbxContent>
                <w:tbl>
                  <w:tblPr>
                    <w:tblW w:w="6804" w:type="dxa"/>
                    <w:tblInd w:w="355" w:type="dxa"/>
                    <w:tblLayout w:type="fixed"/>
                    <w:tblCellMar>
                      <w:left w:w="71" w:type="dxa"/>
                      <w:right w:w="71" w:type="dxa"/>
                    </w:tblCellMar>
                    <w:tblLook w:val="0000"/>
                  </w:tblPr>
                  <w:tblGrid>
                    <w:gridCol w:w="5475"/>
                    <w:gridCol w:w="1329"/>
                  </w:tblGrid>
                  <w:tr w:rsidR="00533C5C" w:rsidTr="00137390">
                    <w:trPr>
                      <w:trHeight w:hRule="exact" w:val="454"/>
                    </w:trPr>
                    <w:tc>
                      <w:tcPr>
                        <w:tcW w:w="6804" w:type="dxa"/>
                        <w:gridSpan w:val="2"/>
                      </w:tcPr>
                      <w:p w:rsidR="00533C5C" w:rsidRPr="0019678F" w:rsidRDefault="00533C5C" w:rsidP="00F73E6E">
                        <w:pPr>
                          <w:jc w:val="center"/>
                        </w:pPr>
                        <w:r w:rsidRPr="0019678F">
                          <w:t>Открытое акционерное общество</w:t>
                        </w:r>
                      </w:p>
                    </w:tc>
                  </w:tr>
                  <w:tr w:rsidR="00533C5C" w:rsidTr="00137390">
                    <w:trPr>
                      <w:trHeight w:hRule="exact" w:val="816"/>
                    </w:trPr>
                    <w:tc>
                      <w:tcPr>
                        <w:tcW w:w="6804" w:type="dxa"/>
                        <w:gridSpan w:val="2"/>
                      </w:tcPr>
                      <w:p w:rsidR="00533C5C" w:rsidRPr="0019678F" w:rsidRDefault="00533C5C" w:rsidP="00F73E6E">
                        <w:pPr>
                          <w:jc w:val="center"/>
                        </w:pPr>
                        <w:r w:rsidRPr="0019678F">
                          <w:t>«Восточно-европейский головной научно-исследовательский и проектный институт энергетических технологий»</w:t>
                        </w:r>
                      </w:p>
                    </w:tc>
                  </w:tr>
                  <w:tr w:rsidR="00533C5C" w:rsidTr="00137390">
                    <w:trPr>
                      <w:trHeight w:hRule="exact" w:val="369"/>
                    </w:trPr>
                    <w:tc>
                      <w:tcPr>
                        <w:tcW w:w="6804" w:type="dxa"/>
                        <w:gridSpan w:val="2"/>
                      </w:tcPr>
                      <w:p w:rsidR="00533C5C" w:rsidRDefault="00533C5C" w:rsidP="00F73E6E">
                        <w:pPr>
                          <w:jc w:val="center"/>
                        </w:pPr>
                        <w:r w:rsidRPr="0019678F">
                          <w:t>(ОАО «Головной институт «ВНИПИЭТ»)</w:t>
                        </w:r>
                      </w:p>
                    </w:tc>
                  </w:tr>
                  <w:tr w:rsidR="00533C5C" w:rsidTr="00137390">
                    <w:trPr>
                      <w:trHeight w:val="397"/>
                    </w:trPr>
                    <w:tc>
                      <w:tcPr>
                        <w:tcW w:w="6804" w:type="dxa"/>
                        <w:gridSpan w:val="2"/>
                      </w:tcPr>
                      <w:p w:rsidR="00533C5C" w:rsidRPr="0019678F" w:rsidRDefault="00533C5C" w:rsidP="00F73E6E">
                        <w:pPr>
                          <w:jc w:val="center"/>
                        </w:pPr>
                      </w:p>
                    </w:tc>
                  </w:tr>
                  <w:tr w:rsidR="00533C5C" w:rsidTr="00137390">
                    <w:trPr>
                      <w:trHeight w:hRule="exact" w:val="369"/>
                      <w:hidden/>
                    </w:trPr>
                    <w:tc>
                      <w:tcPr>
                        <w:tcW w:w="6804" w:type="dxa"/>
                        <w:gridSpan w:val="2"/>
                      </w:tcPr>
                      <w:p w:rsidR="00533C5C" w:rsidRPr="001512C9" w:rsidRDefault="00533C5C" w:rsidP="00F73E6E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16"/>
                            <w:szCs w:val="16"/>
                          </w:rPr>
                        </w:pP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>наименование работы в соответствии с заданием на проектирование, при отсутствии, в соответс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твии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 xml:space="preserve"> с наименованием работ по договору (шрифт Times New Roman, строчные буквы с первой 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п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>рописной, 11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-14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 xml:space="preserve"> пт)</w:t>
                        </w:r>
                      </w:p>
                    </w:tc>
                  </w:tr>
                  <w:tr w:rsidR="00533C5C" w:rsidTr="00137390">
                    <w:trPr>
                      <w:trHeight w:hRule="exact" w:val="510"/>
                    </w:trPr>
                    <w:tc>
                      <w:tcPr>
                        <w:tcW w:w="6804" w:type="dxa"/>
                        <w:gridSpan w:val="2"/>
                      </w:tcPr>
                      <w:p w:rsidR="00533C5C" w:rsidRPr="00012922" w:rsidRDefault="00533C5C" w:rsidP="00F73E6E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i/>
                            <w:caps/>
                            <w:szCs w:val="28"/>
                          </w:rPr>
                        </w:pPr>
                        <w:r w:rsidRPr="00012922">
                          <w:rPr>
                            <w:i/>
                            <w:szCs w:val="28"/>
                          </w:rPr>
                          <w:t>ПРОЕКТНАЯ ДОКУМЕНТАЦИЯ</w:t>
                        </w:r>
                      </w:p>
                    </w:tc>
                  </w:tr>
                  <w:tr w:rsidR="00533C5C" w:rsidTr="00137390">
                    <w:trPr>
                      <w:trHeight w:hRule="exact" w:val="77"/>
                      <w:hidden/>
                    </w:trPr>
                    <w:tc>
                      <w:tcPr>
                        <w:tcW w:w="6804" w:type="dxa"/>
                        <w:gridSpan w:val="2"/>
                      </w:tcPr>
                      <w:p w:rsidR="00533C5C" w:rsidRPr="00FC00C9" w:rsidRDefault="00533C5C" w:rsidP="00F73E6E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vanish/>
                            <w:szCs w:val="28"/>
                          </w:rPr>
                        </w:pP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>вид документации (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шрифт Times New Roman, прописные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 xml:space="preserve"> буквы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,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14 пт, курсив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>)</w:t>
                        </w:r>
                      </w:p>
                    </w:tc>
                  </w:tr>
                  <w:tr w:rsidR="00533C5C" w:rsidTr="00137390">
                    <w:trPr>
                      <w:trHeight w:hRule="exact" w:val="77"/>
                      <w:hidden/>
                    </w:trPr>
                    <w:tc>
                      <w:tcPr>
                        <w:tcW w:w="6804" w:type="dxa"/>
                        <w:gridSpan w:val="2"/>
                      </w:tcPr>
                      <w:p w:rsidR="00533C5C" w:rsidRPr="003E28EE" w:rsidRDefault="00533C5C" w:rsidP="00F73E6E">
                        <w:pPr>
                          <w:pStyle w:val="a8"/>
                          <w:rPr>
                            <w:vanish/>
                            <w:sz w:val="14"/>
                            <w:szCs w:val="16"/>
                          </w:rPr>
                        </w:pPr>
                        <w:r w:rsidRPr="003E28EE">
                          <w:rPr>
                            <w:vanish/>
                            <w:sz w:val="14"/>
                            <w:szCs w:val="16"/>
                          </w:rPr>
                          <w:t>наименование по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драздела проектной документации</w:t>
                        </w:r>
                      </w:p>
                      <w:p w:rsidR="00533C5C" w:rsidRPr="00F90C2F" w:rsidRDefault="00533C5C" w:rsidP="00F73E6E">
                        <w:pPr>
                          <w:pStyle w:val="141"/>
                          <w:ind w:firstLine="0"/>
                          <w:jc w:val="center"/>
                          <w:rPr>
                            <w:vanish/>
                            <w:sz w:val="16"/>
                            <w:szCs w:val="16"/>
                          </w:rPr>
                        </w:pPr>
                        <w:r w:rsidRPr="003E28EE">
                          <w:rPr>
                            <w:vanish/>
                            <w:sz w:val="14"/>
                            <w:szCs w:val="16"/>
                          </w:rPr>
                          <w:t>(шрифт Times New Roman, строчные буквы с первой прописной,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 xml:space="preserve"> 11-14</w:t>
                        </w:r>
                        <w:r w:rsidRPr="003E28EE">
                          <w:rPr>
                            <w:vanish/>
                            <w:sz w:val="14"/>
                            <w:szCs w:val="16"/>
                          </w:rPr>
                          <w:t xml:space="preserve"> пт)</w:t>
                        </w:r>
                      </w:p>
                    </w:tc>
                  </w:tr>
                  <w:tr w:rsidR="00533C5C" w:rsidTr="00137390">
                    <w:trPr>
                      <w:trHeight w:hRule="exact" w:val="369"/>
                    </w:trPr>
                    <w:tc>
                      <w:tcPr>
                        <w:tcW w:w="6804" w:type="dxa"/>
                        <w:gridSpan w:val="2"/>
                        <w:vAlign w:val="center"/>
                      </w:tcPr>
                      <w:p w:rsidR="00533C5C" w:rsidRPr="007D0CB1" w:rsidRDefault="00533C5C" w:rsidP="00F73E6E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2"/>
                          </w:rPr>
                        </w:pPr>
                        <w:r w:rsidRPr="00460E04">
                          <w:rPr>
                            <w:sz w:val="24"/>
                            <w:szCs w:val="24"/>
                          </w:rPr>
                          <w:t>ОТОПЛЕНИЕ, ВЕНТИЛЯЦИЯ И</w:t>
                        </w:r>
                      </w:p>
                    </w:tc>
                  </w:tr>
                  <w:tr w:rsidR="00533C5C" w:rsidTr="00137390">
                    <w:trPr>
                      <w:trHeight w:hRule="exact" w:val="762"/>
                    </w:trPr>
                    <w:tc>
                      <w:tcPr>
                        <w:tcW w:w="6804" w:type="dxa"/>
                        <w:gridSpan w:val="2"/>
                        <w:vAlign w:val="center"/>
                      </w:tcPr>
                      <w:p w:rsidR="00533C5C" w:rsidRDefault="00533C5C" w:rsidP="00431CCC">
                        <w:pPr>
                          <w:pStyle w:val="141"/>
                          <w:ind w:firstLine="0"/>
                          <w:jc w:val="center"/>
                          <w:rPr>
                            <w:sz w:val="24"/>
                            <w:szCs w:val="24"/>
                          </w:rPr>
                        </w:pPr>
                        <w:r w:rsidRPr="00460E04">
                          <w:rPr>
                            <w:sz w:val="24"/>
                            <w:szCs w:val="24"/>
                          </w:rPr>
                          <w:t>КОНДИЦИОНИРОВАНИЕ ВОЗДУХА</w:t>
                        </w:r>
                        <w:r>
                          <w:rPr>
                            <w:sz w:val="24"/>
                            <w:szCs w:val="24"/>
                          </w:rPr>
                          <w:t>, ТЕПЛОВЫЕ СЕТИ</w:t>
                        </w:r>
                      </w:p>
                      <w:p w:rsidR="00533C5C" w:rsidRPr="007D0CB1" w:rsidRDefault="00533C5C" w:rsidP="00431CCC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24"/>
                            <w:szCs w:val="22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(Шифр ИКС)</w:t>
                        </w:r>
                      </w:p>
                    </w:tc>
                  </w:tr>
                  <w:tr w:rsidR="00533C5C" w:rsidTr="00137390">
                    <w:trPr>
                      <w:trHeight w:hRule="exact" w:val="227"/>
                      <w:hidden/>
                    </w:trPr>
                    <w:tc>
                      <w:tcPr>
                        <w:tcW w:w="6804" w:type="dxa"/>
                        <w:gridSpan w:val="2"/>
                        <w:vAlign w:val="center"/>
                      </w:tcPr>
                      <w:p w:rsidR="00533C5C" w:rsidRPr="003E28EE" w:rsidRDefault="00533C5C" w:rsidP="00F73E6E">
                        <w:pPr>
                          <w:pStyle w:val="141"/>
                          <w:ind w:firstLine="0"/>
                          <w:jc w:val="center"/>
                          <w:rPr>
                            <w:sz w:val="14"/>
                          </w:rPr>
                        </w:pPr>
                        <w:r w:rsidRPr="003E28EE">
                          <w:rPr>
                            <w:vanish/>
                            <w:sz w:val="14"/>
                            <w:szCs w:val="16"/>
                          </w:rPr>
                          <w:t>наименование документа (ш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рифт Times New Roman, прописные буквы, 12 пт</w:t>
                        </w:r>
                        <w:r w:rsidRPr="003E28EE">
                          <w:rPr>
                            <w:vanish/>
                            <w:sz w:val="14"/>
                            <w:szCs w:val="16"/>
                          </w:rPr>
                          <w:t>)</w:t>
                        </w:r>
                      </w:p>
                    </w:tc>
                  </w:tr>
                  <w:tr w:rsidR="00533C5C" w:rsidTr="00137390">
                    <w:trPr>
                      <w:gridAfter w:val="1"/>
                      <w:wAfter w:w="1329" w:type="dxa"/>
                      <w:trHeight w:hRule="exact" w:val="227"/>
                      <w:hidden/>
                    </w:trPr>
                    <w:tc>
                      <w:tcPr>
                        <w:tcW w:w="5475" w:type="dxa"/>
                      </w:tcPr>
                      <w:p w:rsidR="00533C5C" w:rsidRPr="00D3684E" w:rsidRDefault="00533C5C" w:rsidP="00F73E6E">
                        <w:pPr>
                          <w:pStyle w:val="141"/>
                          <w:ind w:firstLine="0"/>
                          <w:jc w:val="center"/>
                          <w:rPr>
                            <w:b/>
                            <w:vanish/>
                            <w:sz w:val="14"/>
                            <w:szCs w:val="16"/>
                          </w:rPr>
                        </w:pP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>вид документа (шрифт Times New Roman, строчные буквы с первой прописной, 14</w:t>
                        </w:r>
                        <w:r w:rsidRPr="00D3684E">
                          <w:rPr>
                            <w:b/>
                            <w:caps/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>пт)</w:t>
                        </w:r>
                      </w:p>
                    </w:tc>
                  </w:tr>
                  <w:tr w:rsidR="00533C5C" w:rsidTr="00137390">
                    <w:trPr>
                      <w:gridAfter w:val="1"/>
                      <w:wAfter w:w="1329" w:type="dxa"/>
                      <w:trHeight w:hRule="exact" w:val="454"/>
                    </w:trPr>
                    <w:tc>
                      <w:tcPr>
                        <w:tcW w:w="5475" w:type="dxa"/>
                        <w:tcMar>
                          <w:left w:w="0" w:type="dxa"/>
                          <w:right w:w="0" w:type="dxa"/>
                        </w:tcMar>
                        <w:vAlign w:val="center"/>
                      </w:tcPr>
                      <w:p w:rsidR="00533C5C" w:rsidRPr="00D3684E" w:rsidRDefault="00533C5C" w:rsidP="00137390">
                        <w:pPr>
                          <w:pStyle w:val="141"/>
                          <w:spacing w:before="80" w:line="220" w:lineRule="exact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>
                          <w:rPr>
                            <w:szCs w:val="28"/>
                          </w:rPr>
                          <w:t xml:space="preserve">                   0708-ОВ</w:t>
                        </w:r>
                      </w:p>
                    </w:tc>
                  </w:tr>
                  <w:tr w:rsidR="00533C5C" w:rsidRPr="003165A6" w:rsidTr="00137390">
                    <w:trPr>
                      <w:gridAfter w:val="1"/>
                      <w:wAfter w:w="1329" w:type="dxa"/>
                      <w:trHeight w:hRule="exact" w:val="227"/>
                      <w:hidden/>
                    </w:trPr>
                    <w:tc>
                      <w:tcPr>
                        <w:tcW w:w="5475" w:type="dxa"/>
                        <w:tcMar>
                          <w:left w:w="0" w:type="dxa"/>
                          <w:right w:w="0" w:type="dxa"/>
                        </w:tcMar>
                      </w:tcPr>
                      <w:p w:rsidR="00533C5C" w:rsidRPr="00D3684E" w:rsidRDefault="00533C5C" w:rsidP="00F73E6E">
                        <w:pPr>
                          <w:pStyle w:val="a8"/>
                          <w:rPr>
                            <w:vanish/>
                            <w:sz w:val="16"/>
                            <w:szCs w:val="16"/>
                          </w:rPr>
                        </w:pP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>обозначение документа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 xml:space="preserve">(шрифт 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Times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New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Roman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, 14 пт</w:t>
                        </w:r>
                        <w:r w:rsidRPr="00D3684E">
                          <w:rPr>
                            <w:vanish/>
                            <w:sz w:val="14"/>
                            <w:szCs w:val="16"/>
                          </w:rPr>
                          <w:t>)</w:t>
                        </w:r>
                      </w:p>
                    </w:tc>
                  </w:tr>
                  <w:tr w:rsidR="00533C5C" w:rsidTr="00137390">
                    <w:trPr>
                      <w:gridAfter w:val="1"/>
                      <w:wAfter w:w="1329" w:type="dxa"/>
                      <w:trHeight w:hRule="exact" w:val="787"/>
                    </w:trPr>
                    <w:tc>
                      <w:tcPr>
                        <w:tcW w:w="5475" w:type="dxa"/>
                      </w:tcPr>
                      <w:p w:rsidR="00533C5C" w:rsidRPr="00137390" w:rsidRDefault="00533C5C" w:rsidP="00F73E6E">
                        <w:pPr>
                          <w:pStyle w:val="141"/>
                          <w:spacing w:before="80" w:line="220" w:lineRule="exact"/>
                          <w:ind w:firstLine="0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szCs w:val="28"/>
                          </w:rPr>
                          <w:t xml:space="preserve">                   инв. № 12-05315</w:t>
                        </w:r>
                      </w:p>
                    </w:tc>
                  </w:tr>
                  <w:tr w:rsidR="00533C5C" w:rsidTr="00137390">
                    <w:trPr>
                      <w:gridAfter w:val="1"/>
                      <w:wAfter w:w="1329" w:type="dxa"/>
                      <w:trHeight w:hRule="exact" w:val="227"/>
                    </w:trPr>
                    <w:tc>
                      <w:tcPr>
                        <w:tcW w:w="5475" w:type="dxa"/>
                      </w:tcPr>
                      <w:p w:rsidR="00533C5C" w:rsidRPr="001A5DAA" w:rsidRDefault="00533C5C" w:rsidP="00A63D1E">
                        <w:pPr>
                          <w:pStyle w:val="a8"/>
                          <w:rPr>
                            <w:sz w:val="14"/>
                            <w:szCs w:val="16"/>
                          </w:rPr>
                        </w:pPr>
                      </w:p>
                    </w:tc>
                  </w:tr>
                </w:tbl>
                <w:p w:rsidR="00533C5C" w:rsidRDefault="00533C5C" w:rsidP="00F84A2B"/>
              </w:txbxContent>
            </v:textbox>
            <w10:wrap anchorx="page" anchory="page"/>
          </v:rect>
        </w:pict>
      </w: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D346DC">
      <w:pPr>
        <w:pStyle w:val="ab"/>
        <w:spacing w:before="0" w:line="20" w:lineRule="atLeast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margin-left:17pt;margin-top:399.15pt;width:56.7pt;height:184.25pt;z-index:7;mso-position-horizontal-relative:page;mso-position-vertical-relative:page" o:allowincell="f" filled="f">
            <v:textbox style="mso-next-textbox:#_x0000_s1032" inset="0,0,0,0">
              <w:txbxContent>
                <w:tbl>
                  <w:tblPr>
                    <w:tblW w:w="0" w:type="auto"/>
                    <w:tblInd w:w="91" w:type="dxa"/>
                    <w:tblBorders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284"/>
                    <w:gridCol w:w="283"/>
                    <w:gridCol w:w="284"/>
                    <w:gridCol w:w="284"/>
                  </w:tblGrid>
                  <w:tr w:rsidR="00533C5C">
                    <w:trPr>
                      <w:cantSplit/>
                      <w:trHeight w:val="556"/>
                    </w:trPr>
                    <w:tc>
                      <w:tcPr>
                        <w:tcW w:w="284" w:type="dxa"/>
                        <w:vMerge w:val="restart"/>
                        <w:textDirection w:val="btLr"/>
                        <w:vAlign w:val="center"/>
                      </w:tcPr>
                      <w:p w:rsidR="00533C5C" w:rsidRPr="00E74E97" w:rsidRDefault="00533C5C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  <w:r w:rsidRPr="00E74E97">
                          <w:rPr>
                            <w:sz w:val="20"/>
                          </w:rPr>
                          <w:t>Согласовано</w:t>
                        </w: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533C5C" w:rsidRPr="00E74E97" w:rsidRDefault="00533C5C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533C5C" w:rsidRPr="00E74E97" w:rsidRDefault="00533C5C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533C5C" w:rsidRPr="00E74E97" w:rsidRDefault="00533C5C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</w:tr>
                  <w:tr w:rsidR="00533C5C">
                    <w:trPr>
                      <w:cantSplit/>
                      <w:trHeight w:val="825"/>
                    </w:trPr>
                    <w:tc>
                      <w:tcPr>
                        <w:tcW w:w="284" w:type="dxa"/>
                        <w:vMerge/>
                        <w:textDirection w:val="btLr"/>
                      </w:tcPr>
                      <w:p w:rsidR="00533C5C" w:rsidRPr="00E74E97" w:rsidRDefault="00533C5C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533C5C" w:rsidRPr="00E74E97" w:rsidRDefault="00533C5C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533C5C" w:rsidRPr="00E74E97" w:rsidRDefault="00533C5C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533C5C" w:rsidRPr="00E74E97" w:rsidRDefault="00533C5C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</w:tr>
                  <w:tr w:rsidR="00533C5C">
                    <w:trPr>
                      <w:cantSplit/>
                      <w:trHeight w:val="1134"/>
                    </w:trPr>
                    <w:tc>
                      <w:tcPr>
                        <w:tcW w:w="284" w:type="dxa"/>
                        <w:vMerge/>
                        <w:textDirection w:val="btLr"/>
                      </w:tcPr>
                      <w:p w:rsidR="00533C5C" w:rsidRPr="00E74E97" w:rsidRDefault="00533C5C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533C5C" w:rsidRPr="00120543" w:rsidRDefault="00533C5C" w:rsidP="008E5AF1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sz w:val="20"/>
                          </w:rPr>
                          <w:t>Наумов</w:t>
                        </w: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533C5C" w:rsidRDefault="00533C5C" w:rsidP="008E5AF1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533C5C" w:rsidRDefault="00533C5C" w:rsidP="008E5AF1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</w:tr>
                  <w:tr w:rsidR="00533C5C">
                    <w:trPr>
                      <w:cantSplit/>
                      <w:trHeight w:val="1132"/>
                    </w:trPr>
                    <w:tc>
                      <w:tcPr>
                        <w:tcW w:w="284" w:type="dxa"/>
                        <w:vMerge/>
                        <w:textDirection w:val="btLr"/>
                      </w:tcPr>
                      <w:p w:rsidR="00533C5C" w:rsidRPr="00E74E97" w:rsidRDefault="00533C5C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533C5C" w:rsidRPr="00922F84" w:rsidRDefault="00533C5C" w:rsidP="008E5AF1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  <w:r w:rsidRPr="00F141B5">
                          <w:rPr>
                            <w:sz w:val="16"/>
                            <w:szCs w:val="16"/>
                          </w:rPr>
                          <w:t xml:space="preserve">Гл.спец по </w:t>
                        </w:r>
                        <w:r>
                          <w:rPr>
                            <w:sz w:val="16"/>
                            <w:szCs w:val="16"/>
                          </w:rPr>
                          <w:t>ПБ</w:t>
                        </w: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533C5C" w:rsidRPr="00922F84" w:rsidRDefault="00533C5C" w:rsidP="008E5AF1">
                        <w:pPr>
                          <w:pStyle w:val="a6"/>
                          <w:ind w:left="57"/>
                          <w:jc w:val="left"/>
                          <w:rPr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533C5C" w:rsidRPr="00F141B5" w:rsidRDefault="00533C5C" w:rsidP="008E5AF1">
                        <w:pPr>
                          <w:pStyle w:val="a6"/>
                          <w:ind w:left="57"/>
                          <w:jc w:val="left"/>
                          <w:rPr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533C5C" w:rsidRDefault="00533C5C" w:rsidP="000F4A97"/>
              </w:txbxContent>
            </v:textbox>
            <w10:wrap anchorx="page" anchory="page"/>
            <w10:anchorlock/>
          </v:shape>
        </w:pict>
      </w: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59793B" w:rsidRDefault="00986E35" w:rsidP="00986E35">
      <w:pPr>
        <w:pStyle w:val="ab"/>
        <w:tabs>
          <w:tab w:val="left" w:pos="929"/>
        </w:tabs>
        <w:spacing w:before="0" w:line="20" w:lineRule="atLeast"/>
        <w:jc w:val="left"/>
      </w:pPr>
      <w:r>
        <w:tab/>
      </w:r>
    </w:p>
    <w:p w:rsidR="00533C5C" w:rsidRPr="0059793B" w:rsidRDefault="00533C5C" w:rsidP="00986E35">
      <w:pPr>
        <w:pStyle w:val="ab"/>
        <w:tabs>
          <w:tab w:val="left" w:pos="929"/>
        </w:tabs>
        <w:spacing w:before="0" w:line="20" w:lineRule="atLeast"/>
        <w:jc w:val="left"/>
      </w:pPr>
    </w:p>
    <w:p w:rsidR="00533C5C" w:rsidRPr="0059793B" w:rsidRDefault="00533C5C" w:rsidP="00986E35">
      <w:pPr>
        <w:pStyle w:val="ab"/>
        <w:tabs>
          <w:tab w:val="left" w:pos="929"/>
        </w:tabs>
        <w:spacing w:before="0" w:line="20" w:lineRule="atLeast"/>
        <w:jc w:val="left"/>
      </w:pPr>
    </w:p>
    <w:p w:rsidR="00533C5C" w:rsidRPr="0059793B" w:rsidRDefault="00533C5C" w:rsidP="00986E35">
      <w:pPr>
        <w:pStyle w:val="ab"/>
        <w:tabs>
          <w:tab w:val="left" w:pos="929"/>
        </w:tabs>
        <w:spacing w:before="0" w:line="20" w:lineRule="atLeast"/>
        <w:jc w:val="left"/>
      </w:pPr>
    </w:p>
    <w:p w:rsidR="00533C5C" w:rsidRPr="0059793B" w:rsidRDefault="00533C5C" w:rsidP="00986E35">
      <w:pPr>
        <w:pStyle w:val="ab"/>
        <w:tabs>
          <w:tab w:val="left" w:pos="929"/>
        </w:tabs>
        <w:spacing w:before="0" w:line="20" w:lineRule="atLeast"/>
        <w:jc w:val="left"/>
      </w:pPr>
    </w:p>
    <w:p w:rsidR="00533C5C" w:rsidRPr="0059793B" w:rsidRDefault="00533C5C" w:rsidP="00986E35">
      <w:pPr>
        <w:pStyle w:val="ab"/>
        <w:tabs>
          <w:tab w:val="left" w:pos="929"/>
        </w:tabs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p w:rsidR="00B30617" w:rsidRPr="00C36384" w:rsidRDefault="00B30617">
      <w:pPr>
        <w:pStyle w:val="ab"/>
        <w:spacing w:before="0" w:line="20" w:lineRule="atLeast"/>
        <w:jc w:val="left"/>
      </w:pPr>
    </w:p>
    <w:tbl>
      <w:tblPr>
        <w:tblpPr w:leftFromText="180" w:rightFromText="180" w:vertAnchor="text" w:horzAnchor="margin" w:tblpX="284" w:tblpY="-68"/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60"/>
        <w:gridCol w:w="965"/>
        <w:gridCol w:w="144"/>
        <w:gridCol w:w="1177"/>
        <w:gridCol w:w="245"/>
        <w:gridCol w:w="2307"/>
      </w:tblGrid>
      <w:tr w:rsidR="00F8573B" w:rsidTr="00F8573B">
        <w:trPr>
          <w:trHeight w:hRule="exact" w:val="852"/>
        </w:trPr>
        <w:tc>
          <w:tcPr>
            <w:tcW w:w="4660" w:type="dxa"/>
          </w:tcPr>
          <w:p w:rsidR="00F8573B" w:rsidRDefault="00F8573B" w:rsidP="00F8573B">
            <w:pPr>
              <w:pStyle w:val="a9"/>
              <w:spacing w:before="0" w:after="0" w:line="240" w:lineRule="auto"/>
            </w:pPr>
            <w:r>
              <w:t>И.о. директора  Дирекции по проектированию</w:t>
            </w:r>
          </w:p>
          <w:p w:rsidR="00F8573B" w:rsidRPr="003165A6" w:rsidRDefault="00F8573B" w:rsidP="00F8573B">
            <w:pPr>
              <w:pStyle w:val="a9"/>
              <w:spacing w:before="0" w:after="0" w:line="240" w:lineRule="auto"/>
            </w:pPr>
            <w:r>
              <w:t>ядерно-энергетических производств «</w:t>
            </w:r>
            <w:proofErr w:type="spellStart"/>
            <w:r>
              <w:t>Головнойинстит</w:t>
            </w:r>
            <w:proofErr w:type="spellEnd"/>
            <w:r>
              <w:t>«</w:t>
            </w:r>
            <w:proofErr w:type="spellStart"/>
            <w:r>
              <w:t>ВНИПИЭТпроектированию</w:t>
            </w:r>
            <w:proofErr w:type="spellEnd"/>
            <w:r>
              <w:t>)</w:t>
            </w:r>
          </w:p>
        </w:tc>
        <w:tc>
          <w:tcPr>
            <w:tcW w:w="2286" w:type="dxa"/>
            <w:gridSpan w:val="3"/>
            <w:tcBorders>
              <w:bottom w:val="single" w:sz="4" w:space="0" w:color="auto"/>
            </w:tcBorders>
            <w:vAlign w:val="bottom"/>
          </w:tcPr>
          <w:p w:rsidR="00F8573B" w:rsidRPr="00944194" w:rsidRDefault="00F8573B" w:rsidP="00F8573B">
            <w:pPr>
              <w:pStyle w:val="a9"/>
              <w:spacing w:before="0" w:after="0" w:line="240" w:lineRule="auto"/>
              <w:jc w:val="center"/>
              <w:rPr>
                <w:vanish/>
                <w:szCs w:val="24"/>
              </w:rPr>
            </w:pPr>
          </w:p>
        </w:tc>
        <w:tc>
          <w:tcPr>
            <w:tcW w:w="245" w:type="dxa"/>
          </w:tcPr>
          <w:p w:rsidR="00F8573B" w:rsidRPr="00DC57A0" w:rsidRDefault="00F8573B" w:rsidP="00F8573B">
            <w:pPr>
              <w:pStyle w:val="a9"/>
              <w:spacing w:before="220"/>
            </w:pPr>
          </w:p>
        </w:tc>
        <w:tc>
          <w:tcPr>
            <w:tcW w:w="2307" w:type="dxa"/>
            <w:vAlign w:val="bottom"/>
          </w:tcPr>
          <w:p w:rsidR="00F8573B" w:rsidRPr="003E62AA" w:rsidRDefault="00F8573B" w:rsidP="00F8573B">
            <w:pPr>
              <w:pStyle w:val="a9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В.Ю. Ямов</w:t>
            </w:r>
          </w:p>
        </w:tc>
      </w:tr>
      <w:tr w:rsidR="00F8573B" w:rsidTr="00F8573B">
        <w:trPr>
          <w:trHeight w:hRule="exact" w:val="240"/>
        </w:trPr>
        <w:tc>
          <w:tcPr>
            <w:tcW w:w="4660" w:type="dxa"/>
          </w:tcPr>
          <w:p w:rsidR="00F8573B" w:rsidRPr="003165A6" w:rsidRDefault="00F8573B" w:rsidP="00F8573B">
            <w:pPr>
              <w:pStyle w:val="a9"/>
              <w:spacing w:before="220"/>
            </w:pPr>
          </w:p>
        </w:tc>
        <w:tc>
          <w:tcPr>
            <w:tcW w:w="2286" w:type="dxa"/>
            <w:gridSpan w:val="3"/>
            <w:tcBorders>
              <w:top w:val="single" w:sz="4" w:space="0" w:color="auto"/>
            </w:tcBorders>
          </w:tcPr>
          <w:p w:rsidR="00F8573B" w:rsidRPr="00D64FA6" w:rsidRDefault="00F8573B" w:rsidP="00F8573B">
            <w:pPr>
              <w:pStyle w:val="a9"/>
              <w:spacing w:before="0" w:after="0" w:line="240" w:lineRule="auto"/>
              <w:jc w:val="center"/>
              <w:rPr>
                <w:sz w:val="14"/>
                <w:szCs w:val="16"/>
                <w:lang w:val="en-US"/>
              </w:rPr>
            </w:pPr>
            <w:r w:rsidRPr="00D64FA6">
              <w:rPr>
                <w:sz w:val="14"/>
                <w:szCs w:val="16"/>
              </w:rPr>
              <w:t>подпись</w:t>
            </w:r>
          </w:p>
        </w:tc>
        <w:tc>
          <w:tcPr>
            <w:tcW w:w="245" w:type="dxa"/>
          </w:tcPr>
          <w:p w:rsidR="00F8573B" w:rsidRPr="00D64FA6" w:rsidRDefault="00F8573B" w:rsidP="00F8573B">
            <w:pPr>
              <w:pStyle w:val="a9"/>
              <w:pBdr>
                <w:bottom w:val="single" w:sz="6" w:space="1" w:color="auto"/>
              </w:pBdr>
              <w:spacing w:before="220"/>
              <w:rPr>
                <w:sz w:val="14"/>
                <w:szCs w:val="16"/>
                <w:lang w:val="en-US"/>
              </w:rPr>
            </w:pPr>
          </w:p>
        </w:tc>
        <w:tc>
          <w:tcPr>
            <w:tcW w:w="2307" w:type="dxa"/>
          </w:tcPr>
          <w:p w:rsidR="00F8573B" w:rsidRPr="005468D9" w:rsidRDefault="00F8573B" w:rsidP="00F8573B">
            <w:pPr>
              <w:pStyle w:val="a9"/>
              <w:spacing w:before="0" w:after="0" w:line="240" w:lineRule="auto"/>
              <w:jc w:val="center"/>
              <w:rPr>
                <w:vanish/>
                <w:sz w:val="14"/>
                <w:szCs w:val="16"/>
                <w:lang w:val="en-US"/>
              </w:rPr>
            </w:pPr>
            <w:r w:rsidRPr="005468D9">
              <w:rPr>
                <w:vanish/>
                <w:sz w:val="14"/>
                <w:szCs w:val="16"/>
              </w:rPr>
              <w:t>инициалы, фамилия</w:t>
            </w:r>
          </w:p>
        </w:tc>
      </w:tr>
      <w:tr w:rsidR="00F8573B" w:rsidTr="00F8573B">
        <w:trPr>
          <w:trHeight w:hRule="exact" w:val="400"/>
        </w:trPr>
        <w:tc>
          <w:tcPr>
            <w:tcW w:w="4660" w:type="dxa"/>
          </w:tcPr>
          <w:p w:rsidR="00F8573B" w:rsidRDefault="00F8573B" w:rsidP="00F8573B">
            <w:pPr>
              <w:pStyle w:val="a9"/>
              <w:spacing w:before="160"/>
              <w:jc w:val="right"/>
            </w:pPr>
            <w:r>
              <w:t>«</w:t>
            </w:r>
          </w:p>
        </w:tc>
        <w:tc>
          <w:tcPr>
            <w:tcW w:w="965" w:type="dxa"/>
            <w:tcBorders>
              <w:bottom w:val="single" w:sz="4" w:space="0" w:color="auto"/>
            </w:tcBorders>
          </w:tcPr>
          <w:p w:rsidR="00F8573B" w:rsidRPr="00D647E9" w:rsidRDefault="00F8573B" w:rsidP="00F8573B">
            <w:pPr>
              <w:pStyle w:val="a9"/>
              <w:spacing w:before="160"/>
              <w:jc w:val="center"/>
            </w:pPr>
          </w:p>
        </w:tc>
        <w:tc>
          <w:tcPr>
            <w:tcW w:w="144" w:type="dxa"/>
          </w:tcPr>
          <w:p w:rsidR="00F8573B" w:rsidRDefault="00F8573B" w:rsidP="00F8573B">
            <w:pPr>
              <w:pStyle w:val="a9"/>
              <w:spacing w:before="160"/>
            </w:pPr>
            <w:r>
              <w:t>»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:rsidR="00F8573B" w:rsidRPr="00D647E9" w:rsidRDefault="00F8573B" w:rsidP="00F8573B">
            <w:pPr>
              <w:pStyle w:val="a9"/>
              <w:spacing w:before="160"/>
            </w:pPr>
          </w:p>
        </w:tc>
        <w:tc>
          <w:tcPr>
            <w:tcW w:w="2552" w:type="dxa"/>
            <w:gridSpan w:val="2"/>
          </w:tcPr>
          <w:p w:rsidR="00F8573B" w:rsidRDefault="00F8573B" w:rsidP="00F8573B">
            <w:pPr>
              <w:pStyle w:val="a9"/>
              <w:spacing w:before="160"/>
              <w:rPr>
                <w:lang w:val="en-US"/>
              </w:rPr>
            </w:pPr>
            <w:r>
              <w:t>20</w:t>
            </w:r>
            <w:fldSimple w:instr=" REF  god  \* MERGEFORMAT ">
              <w:r w:rsidR="00B726E6" w:rsidRPr="00B726E6">
                <w:t xml:space="preserve">12 </w:t>
              </w:r>
            </w:fldSimple>
            <w:r>
              <w:t>г.</w:t>
            </w:r>
          </w:p>
        </w:tc>
      </w:tr>
      <w:tr w:rsidR="00F8573B" w:rsidTr="00F8573B">
        <w:trPr>
          <w:trHeight w:hRule="exact" w:val="510"/>
        </w:trPr>
        <w:tc>
          <w:tcPr>
            <w:tcW w:w="4660" w:type="dxa"/>
          </w:tcPr>
          <w:p w:rsidR="00F8573B" w:rsidRPr="00546158" w:rsidRDefault="00F8573B" w:rsidP="00F8573B">
            <w:pPr>
              <w:pStyle w:val="a9"/>
              <w:spacing w:before="220"/>
            </w:pPr>
            <w:r>
              <w:t>Главный инженер проекта</w:t>
            </w:r>
          </w:p>
        </w:tc>
        <w:tc>
          <w:tcPr>
            <w:tcW w:w="2286" w:type="dxa"/>
            <w:gridSpan w:val="3"/>
            <w:tcBorders>
              <w:bottom w:val="single" w:sz="4" w:space="0" w:color="auto"/>
            </w:tcBorders>
            <w:vAlign w:val="bottom"/>
          </w:tcPr>
          <w:p w:rsidR="00F8573B" w:rsidRPr="00D0463D" w:rsidRDefault="00F8573B" w:rsidP="00F8573B">
            <w:pPr>
              <w:pStyle w:val="a9"/>
              <w:spacing w:before="0" w:after="0" w:line="240" w:lineRule="auto"/>
              <w:jc w:val="center"/>
              <w:rPr>
                <w:szCs w:val="24"/>
              </w:rPr>
            </w:pPr>
          </w:p>
        </w:tc>
        <w:tc>
          <w:tcPr>
            <w:tcW w:w="245" w:type="dxa"/>
          </w:tcPr>
          <w:p w:rsidR="00F8573B" w:rsidRDefault="00F8573B" w:rsidP="00F8573B">
            <w:pPr>
              <w:pStyle w:val="a9"/>
              <w:pBdr>
                <w:bottom w:val="single" w:sz="6" w:space="1" w:color="auto"/>
              </w:pBdr>
              <w:spacing w:before="220"/>
              <w:rPr>
                <w:lang w:val="en-US"/>
              </w:rPr>
            </w:pPr>
          </w:p>
        </w:tc>
        <w:tc>
          <w:tcPr>
            <w:tcW w:w="2307" w:type="dxa"/>
            <w:vAlign w:val="bottom"/>
          </w:tcPr>
          <w:p w:rsidR="00F8573B" w:rsidRPr="005468D9" w:rsidRDefault="00F8573B" w:rsidP="00F8573B">
            <w:pPr>
              <w:pStyle w:val="a9"/>
              <w:spacing w:before="0" w:after="0" w:line="240" w:lineRule="auto"/>
              <w:rPr>
                <w:szCs w:val="24"/>
              </w:rPr>
            </w:pPr>
            <w:proofErr w:type="spellStart"/>
            <w:r>
              <w:rPr>
                <w:szCs w:val="24"/>
              </w:rPr>
              <w:t>Е.В.Строминов</w:t>
            </w:r>
            <w:proofErr w:type="spellEnd"/>
          </w:p>
        </w:tc>
      </w:tr>
      <w:tr w:rsidR="00F8573B" w:rsidTr="00F8573B">
        <w:trPr>
          <w:trHeight w:hRule="exact" w:val="240"/>
        </w:trPr>
        <w:tc>
          <w:tcPr>
            <w:tcW w:w="4660" w:type="dxa"/>
          </w:tcPr>
          <w:p w:rsidR="00F8573B" w:rsidRDefault="00F8573B" w:rsidP="00F8573B">
            <w:pPr>
              <w:pStyle w:val="a9"/>
              <w:spacing w:before="220"/>
              <w:rPr>
                <w:lang w:val="en-US"/>
              </w:rPr>
            </w:pPr>
          </w:p>
        </w:tc>
        <w:tc>
          <w:tcPr>
            <w:tcW w:w="2286" w:type="dxa"/>
            <w:gridSpan w:val="3"/>
            <w:tcBorders>
              <w:top w:val="single" w:sz="4" w:space="0" w:color="auto"/>
            </w:tcBorders>
          </w:tcPr>
          <w:p w:rsidR="00F8573B" w:rsidRPr="00D64FA6" w:rsidRDefault="00F8573B" w:rsidP="00F8573B">
            <w:pPr>
              <w:pStyle w:val="a9"/>
              <w:spacing w:before="0" w:after="0" w:line="240" w:lineRule="auto"/>
              <w:jc w:val="center"/>
              <w:rPr>
                <w:sz w:val="14"/>
                <w:szCs w:val="16"/>
                <w:lang w:val="en-US"/>
              </w:rPr>
            </w:pPr>
            <w:r w:rsidRPr="00D64FA6">
              <w:rPr>
                <w:sz w:val="14"/>
                <w:szCs w:val="16"/>
              </w:rPr>
              <w:t>подпись</w:t>
            </w:r>
          </w:p>
        </w:tc>
        <w:tc>
          <w:tcPr>
            <w:tcW w:w="245" w:type="dxa"/>
          </w:tcPr>
          <w:p w:rsidR="00F8573B" w:rsidRPr="00D64FA6" w:rsidRDefault="00F8573B" w:rsidP="00F8573B">
            <w:pPr>
              <w:pStyle w:val="a9"/>
              <w:pBdr>
                <w:bottom w:val="single" w:sz="6" w:space="1" w:color="auto"/>
              </w:pBdr>
              <w:spacing w:before="220"/>
              <w:rPr>
                <w:sz w:val="14"/>
                <w:lang w:val="en-US"/>
              </w:rPr>
            </w:pPr>
          </w:p>
        </w:tc>
        <w:tc>
          <w:tcPr>
            <w:tcW w:w="2307" w:type="dxa"/>
          </w:tcPr>
          <w:p w:rsidR="00F8573B" w:rsidRPr="005468D9" w:rsidRDefault="00F8573B" w:rsidP="00F8573B">
            <w:pPr>
              <w:pStyle w:val="a9"/>
              <w:spacing w:before="0" w:after="0" w:line="240" w:lineRule="auto"/>
              <w:jc w:val="center"/>
              <w:rPr>
                <w:vanish/>
                <w:sz w:val="14"/>
                <w:szCs w:val="16"/>
                <w:lang w:val="en-US"/>
              </w:rPr>
            </w:pPr>
            <w:r w:rsidRPr="005468D9">
              <w:rPr>
                <w:vanish/>
                <w:sz w:val="14"/>
                <w:szCs w:val="16"/>
              </w:rPr>
              <w:t>инициалы, фамилия</w:t>
            </w:r>
          </w:p>
        </w:tc>
      </w:tr>
      <w:tr w:rsidR="00F8573B" w:rsidTr="00F8573B">
        <w:trPr>
          <w:trHeight w:hRule="exact" w:val="400"/>
        </w:trPr>
        <w:tc>
          <w:tcPr>
            <w:tcW w:w="4660" w:type="dxa"/>
          </w:tcPr>
          <w:p w:rsidR="00F8573B" w:rsidRDefault="00F8573B" w:rsidP="00F8573B">
            <w:pPr>
              <w:pStyle w:val="a9"/>
              <w:spacing w:before="160"/>
              <w:jc w:val="right"/>
            </w:pPr>
            <w:r>
              <w:t>«</w:t>
            </w:r>
          </w:p>
        </w:tc>
        <w:tc>
          <w:tcPr>
            <w:tcW w:w="965" w:type="dxa"/>
            <w:tcBorders>
              <w:bottom w:val="single" w:sz="4" w:space="0" w:color="auto"/>
            </w:tcBorders>
          </w:tcPr>
          <w:p w:rsidR="00F8573B" w:rsidRDefault="00F8573B" w:rsidP="00F8573B">
            <w:pPr>
              <w:pStyle w:val="a9"/>
              <w:spacing w:before="160"/>
              <w:jc w:val="center"/>
              <w:rPr>
                <w:lang w:val="en-US"/>
              </w:rPr>
            </w:pPr>
          </w:p>
        </w:tc>
        <w:tc>
          <w:tcPr>
            <w:tcW w:w="144" w:type="dxa"/>
          </w:tcPr>
          <w:p w:rsidR="00F8573B" w:rsidRDefault="00F8573B" w:rsidP="00F8573B">
            <w:pPr>
              <w:pStyle w:val="a9"/>
              <w:spacing w:before="160"/>
            </w:pPr>
            <w:r>
              <w:t>»</w:t>
            </w:r>
          </w:p>
        </w:tc>
        <w:tc>
          <w:tcPr>
            <w:tcW w:w="1177" w:type="dxa"/>
            <w:tcBorders>
              <w:bottom w:val="single" w:sz="4" w:space="0" w:color="auto"/>
            </w:tcBorders>
          </w:tcPr>
          <w:p w:rsidR="00F8573B" w:rsidRDefault="00F8573B" w:rsidP="00F8573B">
            <w:pPr>
              <w:pStyle w:val="a9"/>
              <w:spacing w:before="160"/>
              <w:rPr>
                <w:lang w:val="en-US"/>
              </w:rPr>
            </w:pPr>
          </w:p>
        </w:tc>
        <w:tc>
          <w:tcPr>
            <w:tcW w:w="2552" w:type="dxa"/>
            <w:gridSpan w:val="2"/>
          </w:tcPr>
          <w:p w:rsidR="00F8573B" w:rsidRDefault="00F8573B" w:rsidP="00F8573B">
            <w:pPr>
              <w:pStyle w:val="a9"/>
              <w:spacing w:before="160"/>
              <w:rPr>
                <w:lang w:val="en-US"/>
              </w:rPr>
            </w:pPr>
            <w:r>
              <w:t>20</w:t>
            </w:r>
            <w:fldSimple w:instr=" REF  god  \* MERGEFORMAT ">
              <w:r w:rsidR="00B726E6" w:rsidRPr="00B726E6">
                <w:t xml:space="preserve">12 </w:t>
              </w:r>
            </w:fldSimple>
            <w:r>
              <w:t>г.</w:t>
            </w:r>
          </w:p>
        </w:tc>
      </w:tr>
    </w:tbl>
    <w:p w:rsidR="00B30617" w:rsidRPr="00C36384" w:rsidRDefault="00B30617">
      <w:pPr>
        <w:pStyle w:val="ab"/>
        <w:spacing w:before="0" w:line="20" w:lineRule="atLeast"/>
        <w:jc w:val="left"/>
      </w:pPr>
    </w:p>
    <w:tbl>
      <w:tblPr>
        <w:tblpPr w:leftFromText="180" w:rightFromText="180" w:vertAnchor="text" w:horzAnchor="margin" w:tblpX="289" w:tblpY="-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851"/>
        <w:gridCol w:w="1134"/>
        <w:gridCol w:w="851"/>
      </w:tblGrid>
      <w:tr w:rsidR="00F8573B" w:rsidTr="0023706C">
        <w:trPr>
          <w:trHeight w:hRule="exact" w:val="284"/>
        </w:trPr>
        <w:tc>
          <w:tcPr>
            <w:tcW w:w="567" w:type="dxa"/>
            <w:shd w:val="clear" w:color="auto" w:fill="auto"/>
            <w:tcMar>
              <w:left w:w="0" w:type="dxa"/>
              <w:right w:w="0" w:type="dxa"/>
            </w:tcMar>
          </w:tcPr>
          <w:p w:rsidR="00F8573B" w:rsidRPr="006E0983" w:rsidRDefault="00F8573B" w:rsidP="0023706C">
            <w:pPr>
              <w:jc w:val="center"/>
              <w:rPr>
                <w:sz w:val="22"/>
                <w:szCs w:val="22"/>
              </w:rPr>
            </w:pPr>
            <w:proofErr w:type="spellStart"/>
            <w:r w:rsidRPr="006E0983">
              <w:rPr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F8573B" w:rsidRPr="006E0983" w:rsidRDefault="00F8573B" w:rsidP="0023706C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№ док.</w:t>
            </w:r>
          </w:p>
        </w:tc>
        <w:tc>
          <w:tcPr>
            <w:tcW w:w="1134" w:type="dxa"/>
            <w:shd w:val="clear" w:color="auto" w:fill="auto"/>
            <w:tcMar>
              <w:left w:w="0" w:type="dxa"/>
              <w:right w:w="0" w:type="dxa"/>
            </w:tcMar>
          </w:tcPr>
          <w:p w:rsidR="00F8573B" w:rsidRPr="006E0983" w:rsidRDefault="00F8573B" w:rsidP="0023706C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Подпись</w:t>
            </w:r>
          </w:p>
        </w:tc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F8573B" w:rsidRPr="006E0983" w:rsidRDefault="00F8573B" w:rsidP="0023706C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Дата</w:t>
            </w:r>
          </w:p>
        </w:tc>
      </w:tr>
      <w:tr w:rsidR="00F8573B" w:rsidTr="0023706C">
        <w:trPr>
          <w:trHeight w:hRule="exact" w:val="284"/>
        </w:trPr>
        <w:tc>
          <w:tcPr>
            <w:tcW w:w="567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</w:tr>
      <w:tr w:rsidR="00F8573B" w:rsidTr="0023706C">
        <w:trPr>
          <w:trHeight w:hRule="exact" w:val="284"/>
        </w:trPr>
        <w:tc>
          <w:tcPr>
            <w:tcW w:w="567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</w:tr>
      <w:tr w:rsidR="00F8573B" w:rsidTr="0023706C">
        <w:trPr>
          <w:trHeight w:hRule="exact" w:val="284"/>
        </w:trPr>
        <w:tc>
          <w:tcPr>
            <w:tcW w:w="567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F8573B" w:rsidRDefault="00F8573B" w:rsidP="0023706C">
            <w:pPr>
              <w:jc w:val="center"/>
            </w:pPr>
          </w:p>
        </w:tc>
      </w:tr>
    </w:tbl>
    <w:p w:rsidR="00B30617" w:rsidRDefault="00B30617">
      <w:pPr>
        <w:pStyle w:val="ab"/>
        <w:spacing w:before="0" w:line="20" w:lineRule="atLeast"/>
        <w:jc w:val="left"/>
      </w:pPr>
    </w:p>
    <w:p w:rsidR="00B30617" w:rsidRDefault="00B30617">
      <w:pPr>
        <w:pStyle w:val="ab"/>
        <w:spacing w:before="0" w:line="20" w:lineRule="atLeast"/>
        <w:jc w:val="left"/>
      </w:pPr>
    </w:p>
    <w:p w:rsidR="00B30617" w:rsidRDefault="00B30617">
      <w:pPr>
        <w:pStyle w:val="ab"/>
        <w:spacing w:before="0" w:line="20" w:lineRule="atLeast"/>
        <w:jc w:val="left"/>
      </w:pPr>
    </w:p>
    <w:p w:rsidR="0078378A" w:rsidRDefault="0078378A">
      <w:pPr>
        <w:pStyle w:val="ab"/>
        <w:spacing w:before="0" w:line="20" w:lineRule="atLeast"/>
        <w:jc w:val="left"/>
      </w:pPr>
    </w:p>
    <w:p w:rsidR="00B30617" w:rsidRDefault="00D346DC">
      <w:pPr>
        <w:pStyle w:val="ab"/>
        <w:spacing w:before="0" w:line="20" w:lineRule="atLeast"/>
        <w:jc w:val="left"/>
      </w:pPr>
      <w:r>
        <w:rPr>
          <w:noProof/>
        </w:rPr>
        <w:pict>
          <v:rect id="_x0000_s1027" style="position:absolute;margin-left:307.2pt;margin-top:804pt;width:33.55pt;height:12.65pt;z-index:2;mso-position-horizontal-relative:page;mso-position-vertical-relative:page" o:allowincell="f" filled="f" stroked="f">
            <v:textbox style="mso-next-textbox:#_x0000_s1027" inset="0,0,0,0">
              <w:txbxContent>
                <w:p w:rsidR="00533C5C" w:rsidRPr="003E63C1" w:rsidRDefault="00533C5C">
                  <w:pPr>
                    <w:pStyle w:val="ab"/>
                    <w:spacing w:before="0"/>
                    <w:rPr>
                      <w:rFonts w:ascii="Arial CYR" w:hAnsi="Arial CYR"/>
                    </w:rPr>
                  </w:pPr>
                  <w:r>
                    <w:rPr>
                      <w:b w:val="0"/>
                      <w:lang w:val="en-US"/>
                    </w:rPr>
                    <w:t>20</w:t>
                  </w:r>
                  <w:fldSimple w:instr=" REF  god  \* MERGEFORMAT ">
                    <w:r w:rsidR="00B726E6" w:rsidRPr="00B726E6">
                      <w:rPr>
                        <w:b w:val="0"/>
                      </w:rPr>
                      <w:t>1</w:t>
                    </w:r>
                    <w:r w:rsidR="00B726E6">
                      <w:rPr>
                        <w:b w:val="0"/>
                      </w:rPr>
                      <w:t>2</w:t>
                    </w:r>
                    <w:r w:rsidR="00B726E6" w:rsidRPr="00F44124">
                      <w:rPr>
                        <w:b w:val="0"/>
                      </w:rPr>
                      <w:t xml:space="preserve"> </w:t>
                    </w:r>
                  </w:fldSimple>
                </w:p>
              </w:txbxContent>
            </v:textbox>
            <w10:wrap anchorx="page" anchory="page"/>
            <w10:anchorlock/>
          </v:rect>
        </w:pict>
      </w:r>
    </w:p>
    <w:p w:rsidR="003E63C1" w:rsidRDefault="00D346DC" w:rsidP="00F8573B">
      <w:pPr>
        <w:pStyle w:val="ab"/>
        <w:spacing w:before="0" w:line="20" w:lineRule="atLeast"/>
        <w:jc w:val="left"/>
      </w:pPr>
      <w:r>
        <w:rPr>
          <w:noProof/>
        </w:rPr>
        <w:pict>
          <v:rect id="_x0000_s1034" style="position:absolute;margin-left:20.35pt;margin-top:123.75pt;width:175.05pt;height:63.2pt;z-index:9" stroked="f">
            <v:fill opacity="58982f"/>
            <v:textbox style="mso-next-textbox:#_x0000_s1034" inset="0,0,0,0">
              <w:txbxContent>
                <w:p w:rsidR="00533C5C" w:rsidRDefault="00533C5C" w:rsidP="00A52725"/>
              </w:txbxContent>
            </v:textbox>
          </v:rect>
        </w:pict>
      </w:r>
    </w:p>
    <w:p w:rsidR="004F37B8" w:rsidRDefault="00D346DC" w:rsidP="000F4A97">
      <w:pPr>
        <w:tabs>
          <w:tab w:val="left" w:pos="5820"/>
        </w:tabs>
      </w:pPr>
      <w:r>
        <w:pict>
          <v:rect id="_x0000_s1029" style="position:absolute;margin-left:346.05pt;margin-top:756.2pt;width:221.65pt;height:36.05pt;z-index:4;mso-position-horizontal-relative:page;mso-position-vertical-relative:page" filled="f" stroked="f">
            <v:textbox style="mso-next-textbox:#_x0000_s1029" inset="0,0,0,0">
              <w:txbxContent>
                <w:p w:rsidR="00533C5C" w:rsidRDefault="00533C5C" w:rsidP="003E63C1">
                  <w:pPr>
                    <w:pStyle w:val="ab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Не подлежит размножению и передаче</w:t>
                  </w:r>
                </w:p>
                <w:p w:rsidR="00533C5C" w:rsidRPr="00B32C78" w:rsidRDefault="00533C5C" w:rsidP="003E63C1">
                  <w:pPr>
                    <w:pStyle w:val="ab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другим организациям без согласия</w:t>
                  </w:r>
                </w:p>
                <w:p w:rsidR="00533C5C" w:rsidRDefault="00533C5C" w:rsidP="003E63C1">
                  <w:pPr>
                    <w:pStyle w:val="ab"/>
                    <w:spacing w:before="0" w:line="240" w:lineRule="exact"/>
                    <w:jc w:val="left"/>
                    <w:rPr>
                      <w:b w:val="0"/>
                      <w:caps w:val="0"/>
                      <w:sz w:val="22"/>
                    </w:rPr>
                  </w:pPr>
                  <w:r>
                    <w:rPr>
                      <w:b w:val="0"/>
                      <w:caps w:val="0"/>
                      <w:sz w:val="22"/>
                    </w:rPr>
                    <w:t>ОАО «Головной институт «ВНИПИЭТ»</w:t>
                  </w:r>
                </w:p>
              </w:txbxContent>
            </v:textbox>
            <w10:wrap anchorx="page" anchory="page"/>
            <w10:anchorlock/>
          </v:rect>
        </w:pict>
      </w:r>
      <w:r w:rsidR="000F4A97">
        <w:tab/>
      </w:r>
    </w:p>
    <w:p w:rsidR="004F37B8" w:rsidRDefault="004F37B8" w:rsidP="000F4A97">
      <w:pPr>
        <w:tabs>
          <w:tab w:val="left" w:pos="5820"/>
        </w:tabs>
        <w:sectPr w:rsidR="004F37B8" w:rsidSect="00E47803">
          <w:headerReference w:type="default" r:id="rId9"/>
          <w:footerReference w:type="default" r:id="rId10"/>
          <w:pgSz w:w="11906" w:h="16838" w:code="9"/>
          <w:pgMar w:top="794" w:right="454" w:bottom="397" w:left="1474" w:header="0" w:footer="0" w:gutter="0"/>
          <w:pgNumType w:start="1"/>
          <w:cols w:space="720"/>
          <w:titlePg/>
        </w:sectPr>
      </w:pPr>
    </w:p>
    <w:tbl>
      <w:tblPr>
        <w:tblpPr w:leftFromText="180" w:rightFromText="180" w:vertAnchor="text" w:horzAnchor="margin" w:tblpX="108" w:tblpY="-59"/>
        <w:tblW w:w="99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9"/>
        <w:gridCol w:w="3379"/>
        <w:gridCol w:w="3217"/>
      </w:tblGrid>
      <w:tr w:rsidR="00527238" w:rsidTr="00AF166A">
        <w:trPr>
          <w:trHeight w:val="572"/>
        </w:trPr>
        <w:tc>
          <w:tcPr>
            <w:tcW w:w="3379" w:type="dxa"/>
            <w:vAlign w:val="center"/>
          </w:tcPr>
          <w:p w:rsidR="00527238" w:rsidRPr="00AF166A" w:rsidRDefault="00527238" w:rsidP="00AF166A">
            <w:pPr>
              <w:pStyle w:val="141"/>
              <w:ind w:firstLine="0"/>
              <w:jc w:val="center"/>
              <w:rPr>
                <w:sz w:val="24"/>
                <w:szCs w:val="24"/>
              </w:rPr>
            </w:pPr>
            <w:bookmarkStart w:id="3" w:name="section10"/>
            <w:r w:rsidRPr="00AF166A">
              <w:rPr>
                <w:sz w:val="24"/>
                <w:szCs w:val="24"/>
              </w:rPr>
              <w:t>Обозначение</w:t>
            </w:r>
          </w:p>
        </w:tc>
        <w:tc>
          <w:tcPr>
            <w:tcW w:w="3379" w:type="dxa"/>
            <w:vAlign w:val="center"/>
          </w:tcPr>
          <w:p w:rsidR="00527238" w:rsidRPr="00AF166A" w:rsidRDefault="00527238" w:rsidP="00AF166A">
            <w:pPr>
              <w:pStyle w:val="141"/>
              <w:ind w:firstLine="0"/>
              <w:jc w:val="center"/>
              <w:rPr>
                <w:sz w:val="24"/>
                <w:szCs w:val="24"/>
              </w:rPr>
            </w:pPr>
            <w:r w:rsidRPr="00AF166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17" w:type="dxa"/>
            <w:vAlign w:val="center"/>
          </w:tcPr>
          <w:p w:rsidR="00527238" w:rsidRPr="00AF166A" w:rsidRDefault="00527238" w:rsidP="00AF166A">
            <w:pPr>
              <w:pStyle w:val="141"/>
              <w:ind w:firstLine="0"/>
              <w:jc w:val="center"/>
              <w:rPr>
                <w:sz w:val="24"/>
                <w:szCs w:val="24"/>
              </w:rPr>
            </w:pPr>
            <w:r w:rsidRPr="00AF166A">
              <w:rPr>
                <w:sz w:val="24"/>
                <w:szCs w:val="24"/>
              </w:rPr>
              <w:t>Примечание</w:t>
            </w:r>
          </w:p>
        </w:tc>
      </w:tr>
      <w:tr w:rsidR="00AA4AD8" w:rsidTr="00AF166A">
        <w:trPr>
          <w:trHeight w:val="572"/>
        </w:trPr>
        <w:tc>
          <w:tcPr>
            <w:tcW w:w="3379" w:type="dxa"/>
            <w:vAlign w:val="center"/>
          </w:tcPr>
          <w:p w:rsidR="00AA4AD8" w:rsidRPr="00AF166A" w:rsidRDefault="00AA4AD8" w:rsidP="00AF166A">
            <w:pPr>
              <w:pStyle w:val="141"/>
              <w:ind w:firstLine="0"/>
              <w:jc w:val="center"/>
              <w:rPr>
                <w:sz w:val="24"/>
                <w:szCs w:val="24"/>
              </w:rPr>
            </w:pPr>
            <w:r w:rsidRPr="00AF166A">
              <w:rPr>
                <w:sz w:val="24"/>
                <w:szCs w:val="24"/>
              </w:rPr>
              <w:t>0708-ОВ</w:t>
            </w:r>
          </w:p>
        </w:tc>
        <w:tc>
          <w:tcPr>
            <w:tcW w:w="3379" w:type="dxa"/>
            <w:vAlign w:val="center"/>
          </w:tcPr>
          <w:p w:rsidR="00AA4AD8" w:rsidRPr="00AF166A" w:rsidRDefault="00AA4AD8" w:rsidP="00AF166A">
            <w:pPr>
              <w:pStyle w:val="141"/>
              <w:ind w:firstLine="0"/>
              <w:jc w:val="left"/>
              <w:rPr>
                <w:sz w:val="24"/>
                <w:szCs w:val="24"/>
              </w:rPr>
            </w:pPr>
            <w:r w:rsidRPr="00AF166A">
              <w:rPr>
                <w:sz w:val="24"/>
                <w:szCs w:val="24"/>
              </w:rPr>
              <w:t>Отопление, вентиляция и кондиционирование воздуха, тепловые сети</w:t>
            </w:r>
          </w:p>
        </w:tc>
        <w:tc>
          <w:tcPr>
            <w:tcW w:w="3217" w:type="dxa"/>
            <w:vAlign w:val="center"/>
          </w:tcPr>
          <w:p w:rsidR="00AA4AD8" w:rsidRPr="00AF166A" w:rsidRDefault="00AA4AD8" w:rsidP="00AF166A">
            <w:pPr>
              <w:pStyle w:val="141"/>
              <w:ind w:firstLine="0"/>
              <w:jc w:val="left"/>
              <w:rPr>
                <w:sz w:val="24"/>
                <w:szCs w:val="24"/>
              </w:rPr>
            </w:pPr>
            <w:r w:rsidRPr="00AF166A">
              <w:rPr>
                <w:sz w:val="24"/>
                <w:szCs w:val="24"/>
              </w:rPr>
              <w:t>Стр. 3</w:t>
            </w: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  <w:vAlign w:val="center"/>
          </w:tcPr>
          <w:p w:rsidR="00AA4AD8" w:rsidRPr="00AF166A" w:rsidRDefault="00AA4AD8" w:rsidP="00AF166A">
            <w:pPr>
              <w:pStyle w:val="141"/>
              <w:ind w:firstLine="0"/>
              <w:jc w:val="center"/>
              <w:rPr>
                <w:caps/>
                <w:sz w:val="24"/>
                <w:szCs w:val="22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  <w:tr w:rsidR="00AA4AD8" w:rsidTr="00AF166A">
        <w:trPr>
          <w:trHeight w:val="572"/>
        </w:trPr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379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  <w:tc>
          <w:tcPr>
            <w:tcW w:w="3217" w:type="dxa"/>
          </w:tcPr>
          <w:p w:rsidR="00AA4AD8" w:rsidRPr="00AF166A" w:rsidRDefault="00AA4AD8" w:rsidP="00AF166A">
            <w:pPr>
              <w:rPr>
                <w:b/>
                <w:kern w:val="32"/>
                <w:sz w:val="28"/>
                <w:szCs w:val="28"/>
              </w:rPr>
            </w:pPr>
          </w:p>
        </w:tc>
      </w:tr>
    </w:tbl>
    <w:p w:rsidR="008E1E02" w:rsidRDefault="008E1E02">
      <w:pPr>
        <w:rPr>
          <w:b/>
          <w:kern w:val="32"/>
          <w:sz w:val="28"/>
          <w:szCs w:val="28"/>
        </w:rPr>
      </w:pPr>
    </w:p>
    <w:p w:rsidR="008E1E02" w:rsidRDefault="008E1E02">
      <w:pPr>
        <w:rPr>
          <w:b/>
          <w:kern w:val="32"/>
          <w:sz w:val="28"/>
          <w:szCs w:val="28"/>
        </w:rPr>
      </w:pPr>
    </w:p>
    <w:p w:rsidR="006D2F8B" w:rsidRPr="000C4352" w:rsidRDefault="008E1E02" w:rsidP="008E1E02">
      <w:pPr>
        <w:pStyle w:val="141"/>
        <w:ind w:firstLine="0"/>
        <w:jc w:val="left"/>
        <w:rPr>
          <w:b/>
          <w:kern w:val="32"/>
          <w:szCs w:val="28"/>
          <w:lang w:val="en-US"/>
        </w:rPr>
        <w:sectPr w:rsidR="006D2F8B" w:rsidRPr="000C4352" w:rsidSect="00A902AE">
          <w:headerReference w:type="default" r:id="rId11"/>
          <w:footerReference w:type="default" r:id="rId12"/>
          <w:headerReference w:type="first" r:id="rId13"/>
          <w:footerReference w:type="first" r:id="rId14"/>
          <w:pgSz w:w="11907" w:h="16840" w:code="9"/>
          <w:pgMar w:top="397" w:right="454" w:bottom="397" w:left="1474" w:header="397" w:footer="57" w:gutter="0"/>
          <w:pgNumType w:start="2"/>
          <w:cols w:space="720"/>
          <w:titlePg/>
        </w:sectPr>
      </w:pPr>
      <w:r w:rsidRPr="008E1E02">
        <w:rPr>
          <w:sz w:val="24"/>
          <w:szCs w:val="24"/>
        </w:rPr>
        <w:t xml:space="preserve">Всего листов </w:t>
      </w:r>
      <w:r w:rsidR="000C4352">
        <w:rPr>
          <w:sz w:val="24"/>
          <w:szCs w:val="24"/>
          <w:lang w:val="en-US"/>
        </w:rPr>
        <w:t>30</w:t>
      </w:r>
    </w:p>
    <w:p w:rsidR="0031405B" w:rsidRDefault="0031405B" w:rsidP="0031405B">
      <w:pPr>
        <w:pStyle w:val="a1"/>
        <w:ind w:firstLine="0"/>
        <w:jc w:val="center"/>
        <w:rPr>
          <w:b/>
          <w:kern w:val="32"/>
          <w:sz w:val="28"/>
          <w:szCs w:val="28"/>
        </w:rPr>
      </w:pPr>
      <w:r w:rsidRPr="00381A3E">
        <w:rPr>
          <w:b/>
          <w:kern w:val="32"/>
          <w:sz w:val="28"/>
          <w:szCs w:val="28"/>
        </w:rPr>
        <w:t>Содержание</w:t>
      </w:r>
    </w:p>
    <w:bookmarkEnd w:id="3"/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r w:rsidRPr="00D346DC">
        <w:fldChar w:fldCharType="begin"/>
      </w:r>
      <w:r w:rsidR="00DC287E">
        <w:instrText xml:space="preserve"> TOC \o "1-3" \h \z \u </w:instrText>
      </w:r>
      <w:r w:rsidRPr="00D346DC">
        <w:fldChar w:fldCharType="separate"/>
      </w:r>
      <w:hyperlink w:anchor="_Toc339020376" w:history="1">
        <w:r w:rsidR="00C016DD" w:rsidRPr="009A40EF">
          <w:rPr>
            <w:rStyle w:val="af0"/>
            <w:noProof/>
          </w:rPr>
          <w:t>1 Общая часть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78" w:history="1">
        <w:r w:rsidR="00C016DD" w:rsidRPr="009A40EF">
          <w:rPr>
            <w:rStyle w:val="af0"/>
            <w:noProof/>
          </w:rPr>
          <w:t>2 Исходные данные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79" w:history="1">
        <w:r w:rsidR="00C016DD" w:rsidRPr="009A40EF">
          <w:rPr>
            <w:rStyle w:val="af0"/>
            <w:noProof/>
          </w:rPr>
          <w:t>3 Краткая характеристика эксплуатируемых систем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80" w:history="1">
        <w:r w:rsidR="00C016DD" w:rsidRPr="009A40EF">
          <w:rPr>
            <w:rStyle w:val="af0"/>
            <w:noProof/>
          </w:rPr>
          <w:t>4 Тепловые сети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81" w:history="1">
        <w:r w:rsidR="00C016DD" w:rsidRPr="009A40EF">
          <w:rPr>
            <w:rStyle w:val="af0"/>
            <w:noProof/>
          </w:rPr>
          <w:t>5 Основные решения, принятые по отоплению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82" w:history="1">
        <w:r w:rsidR="00C016DD" w:rsidRPr="009A40EF">
          <w:rPr>
            <w:rStyle w:val="af0"/>
            <w:noProof/>
          </w:rPr>
          <w:t>6 Основные решения, принятые по вентиляции и кондиционированию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83" w:history="1">
        <w:r w:rsidR="00C016DD" w:rsidRPr="009A40EF">
          <w:rPr>
            <w:rStyle w:val="af0"/>
            <w:noProof/>
          </w:rPr>
          <w:t>7 Мероприятия по противопожарной безопасности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84" w:history="1">
        <w:r w:rsidR="00C016DD" w:rsidRPr="009A40EF">
          <w:rPr>
            <w:rStyle w:val="af0"/>
            <w:noProof/>
          </w:rPr>
          <w:t>8 КИП и автоматика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85" w:history="1">
        <w:r w:rsidR="00C016DD" w:rsidRPr="009A40EF">
          <w:rPr>
            <w:rStyle w:val="af0"/>
            <w:noProof/>
          </w:rPr>
          <w:t>9 Мероприятия по снижению уровня шума и вибрации от работы вентиляционных установок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86" w:history="1">
        <w:r w:rsidR="00C016DD" w:rsidRPr="009A40EF">
          <w:rPr>
            <w:rStyle w:val="af0"/>
            <w:noProof/>
          </w:rPr>
          <w:t>10 Размещение оборудования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87" w:history="1">
        <w:r w:rsidR="00C016DD" w:rsidRPr="009A40EF">
          <w:rPr>
            <w:rStyle w:val="af0"/>
            <w:noProof/>
          </w:rPr>
          <w:t>11 Сводные данные по проекту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88" w:history="1">
        <w:r w:rsidR="00C016DD" w:rsidRPr="009A40EF">
          <w:rPr>
            <w:rStyle w:val="af0"/>
            <w:bCs/>
            <w:noProof/>
          </w:rPr>
          <w:t>Приложение А (справочное) Перечень основных нормативных документов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89" w:history="1">
        <w:r w:rsidR="00C016DD" w:rsidRPr="009A40EF">
          <w:rPr>
            <w:rStyle w:val="af0"/>
            <w:bCs/>
            <w:noProof/>
          </w:rPr>
          <w:t xml:space="preserve">Приложение Б  (обязательное)  Воздухообмены основных производственных </w:t>
        </w:r>
        <w:r w:rsidR="00745817">
          <w:rPr>
            <w:rStyle w:val="af0"/>
            <w:bCs/>
            <w:noProof/>
          </w:rPr>
          <w:t xml:space="preserve"> </w:t>
        </w:r>
        <w:r w:rsidR="00C016DD" w:rsidRPr="009A40EF">
          <w:rPr>
            <w:rStyle w:val="af0"/>
            <w:bCs/>
            <w:noProof/>
          </w:rPr>
          <w:t>помещений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90" w:history="1">
        <w:r w:rsidR="00C016DD" w:rsidRPr="009A40EF">
          <w:rPr>
            <w:rStyle w:val="af0"/>
            <w:bCs/>
            <w:noProof/>
          </w:rPr>
          <w:t>Приложение В  (обязательное)  Характеристика систем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91" w:history="1">
        <w:r w:rsidR="00C016DD" w:rsidRPr="009A40EF">
          <w:rPr>
            <w:rStyle w:val="af0"/>
            <w:noProof/>
          </w:rPr>
          <w:t xml:space="preserve">Приложение Г  (обязательное)  </w:t>
        </w:r>
        <w:r w:rsidR="00C016DD" w:rsidRPr="009A40EF">
          <w:rPr>
            <w:rStyle w:val="af0"/>
            <w:bCs/>
            <w:noProof/>
          </w:rPr>
          <w:t>Принципиальная схема вентиляции и кондиционирования помещений 128 и 309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92" w:history="1">
        <w:r w:rsidR="00C016DD" w:rsidRPr="009A40EF">
          <w:rPr>
            <w:rStyle w:val="af0"/>
            <w:noProof/>
          </w:rPr>
          <w:t xml:space="preserve">Приложение Д  (обязательное)  </w:t>
        </w:r>
        <w:r w:rsidR="00C016DD" w:rsidRPr="009A40EF">
          <w:rPr>
            <w:rStyle w:val="af0"/>
            <w:bCs/>
            <w:noProof/>
          </w:rPr>
          <w:t>Принципиальная схема вентиляции и кондиционирования помещений 349 и 303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93" w:history="1">
        <w:r w:rsidR="00C016DD" w:rsidRPr="009A40EF">
          <w:rPr>
            <w:rStyle w:val="af0"/>
            <w:noProof/>
          </w:rPr>
          <w:t xml:space="preserve">Приложение Д  (обязательное)  </w:t>
        </w:r>
        <w:r w:rsidR="00C016DD" w:rsidRPr="009A40EF">
          <w:rPr>
            <w:rStyle w:val="af0"/>
            <w:bCs/>
            <w:noProof/>
          </w:rPr>
          <w:t>Принципиальная схема вентиляции и кондиционирования помещений 349 и 303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C016DD" w:rsidRDefault="00D346DC">
      <w:pPr>
        <w:pStyle w:val="11"/>
        <w:rPr>
          <w:rFonts w:ascii="Calibri" w:hAnsi="Calibri"/>
          <w:noProof/>
          <w:sz w:val="22"/>
          <w:szCs w:val="22"/>
        </w:rPr>
      </w:pPr>
      <w:hyperlink w:anchor="_Toc339020394" w:history="1">
        <w:r w:rsidR="00C016DD" w:rsidRPr="009A40EF">
          <w:rPr>
            <w:rStyle w:val="af0"/>
            <w:bCs/>
            <w:noProof/>
          </w:rPr>
          <w:t xml:space="preserve">Приложение </w:t>
        </w:r>
        <w:r w:rsidR="00C016DD" w:rsidRPr="009A40EF">
          <w:rPr>
            <w:rStyle w:val="af0"/>
            <w:bCs/>
            <w:noProof/>
            <w:lang w:val="en-US"/>
          </w:rPr>
          <w:t>E</w:t>
        </w:r>
        <w:r w:rsidR="00C016DD" w:rsidRPr="009A40EF">
          <w:rPr>
            <w:rStyle w:val="af0"/>
            <w:noProof/>
          </w:rPr>
          <w:t xml:space="preserve">  </w:t>
        </w:r>
        <w:r w:rsidR="00C016DD" w:rsidRPr="009A40EF">
          <w:rPr>
            <w:rStyle w:val="af0"/>
            <w:bCs/>
            <w:noProof/>
          </w:rPr>
          <w:t>(обязательное)</w:t>
        </w:r>
        <w:r w:rsidR="00C016DD" w:rsidRPr="009A40EF">
          <w:rPr>
            <w:rStyle w:val="af0"/>
            <w:noProof/>
          </w:rPr>
          <w:t xml:space="preserve">  </w:t>
        </w:r>
        <w:r w:rsidR="00C016DD" w:rsidRPr="009A40EF">
          <w:rPr>
            <w:rStyle w:val="af0"/>
            <w:bCs/>
            <w:noProof/>
          </w:rPr>
          <w:t>Ведомость оборудования</w:t>
        </w:r>
        <w:r w:rsidR="00C016DD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016DD">
          <w:rPr>
            <w:noProof/>
            <w:webHidden/>
          </w:rPr>
          <w:instrText xml:space="preserve"> PAGEREF _Toc339020394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726E6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0750E1" w:rsidRPr="000E3FD5" w:rsidRDefault="00D346DC" w:rsidP="000750E1">
      <w:pPr>
        <w:pStyle w:val="1"/>
        <w:tabs>
          <w:tab w:val="right" w:leader="dot" w:pos="9356"/>
        </w:tabs>
        <w:ind w:left="567" w:right="340"/>
        <w:rPr>
          <w:sz w:val="28"/>
          <w:szCs w:val="28"/>
        </w:rPr>
      </w:pPr>
      <w:r>
        <w:fldChar w:fldCharType="end"/>
      </w:r>
      <w:r w:rsidR="0059682C">
        <w:t xml:space="preserve"> </w:t>
      </w:r>
      <w:r w:rsidR="00076D59" w:rsidRPr="00282A7E">
        <w:br w:type="page"/>
      </w:r>
      <w:bookmarkStart w:id="5" w:name="_Toc332640592"/>
      <w:bookmarkStart w:id="6" w:name="_Toc337026272"/>
      <w:bookmarkStart w:id="7" w:name="_Toc337108595"/>
      <w:bookmarkStart w:id="8" w:name="_Toc337122357"/>
      <w:bookmarkStart w:id="9" w:name="_Toc339020376"/>
      <w:bookmarkStart w:id="10" w:name="_Toc339020377"/>
      <w:bookmarkStart w:id="11" w:name="_Toc286403429"/>
      <w:r w:rsidR="000750E1" w:rsidRPr="000E3FD5">
        <w:rPr>
          <w:sz w:val="28"/>
          <w:szCs w:val="28"/>
        </w:rPr>
        <w:t>1 Общая часть</w:t>
      </w:r>
      <w:bookmarkEnd w:id="5"/>
      <w:bookmarkEnd w:id="6"/>
      <w:bookmarkEnd w:id="7"/>
      <w:bookmarkEnd w:id="8"/>
      <w:bookmarkEnd w:id="9"/>
      <w:bookmarkEnd w:id="10"/>
    </w:p>
    <w:p w:rsidR="000750E1" w:rsidRPr="000E3FD5" w:rsidRDefault="000750E1" w:rsidP="000750E1">
      <w:pPr>
        <w:spacing w:line="360" w:lineRule="auto"/>
        <w:ind w:left="567" w:right="340" w:firstLine="567"/>
        <w:jc w:val="both"/>
        <w:rPr>
          <w:szCs w:val="24"/>
        </w:rPr>
      </w:pPr>
      <w:r w:rsidRPr="00C32803">
        <w:rPr>
          <w:szCs w:val="24"/>
        </w:rPr>
        <w:t>Настоящий раздел - "Отопление, вентиляция и кондиционирование" главного корпуса помещений серверной 128 и помещений кроссовых 309, 349 и лабораторного корпуса серверной 303 разработан на основании: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 w:rsidRPr="0016789A">
        <w:t>приказ</w:t>
      </w:r>
      <w:r>
        <w:t>а</w:t>
      </w:r>
      <w:r w:rsidRPr="0016789A">
        <w:t xml:space="preserve"> </w:t>
      </w:r>
      <w:r w:rsidR="00D97834">
        <w:t xml:space="preserve">№ </w:t>
      </w:r>
      <w:r w:rsidRPr="0016789A">
        <w:t>180 от 28.03.2012 «О разработке проекта информационно-коммуникативной системы»</w:t>
      </w:r>
      <w:r>
        <w:t>;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 w:rsidRPr="0016789A">
        <w:t>договор</w:t>
      </w:r>
      <w:r>
        <w:t>а</w:t>
      </w:r>
      <w:r w:rsidRPr="0016789A">
        <w:t xml:space="preserve"> №</w:t>
      </w:r>
      <w:r w:rsidR="00D97834">
        <w:t xml:space="preserve"> </w:t>
      </w:r>
      <w:r w:rsidRPr="0016789A">
        <w:t>670/0708/200 от 16.0</w:t>
      </w:r>
      <w:r>
        <w:t>4.2012, этап 2;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>Технического задания Инв. № 58415/ДСП;</w:t>
      </w:r>
    </w:p>
    <w:p w:rsidR="000750E1" w:rsidRDefault="00C87AA6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>а</w:t>
      </w:r>
      <w:r w:rsidR="000750E1">
        <w:t>рхитектурно-строительных чертежей;</w:t>
      </w:r>
    </w:p>
    <w:p w:rsidR="000750E1" w:rsidRPr="000E3FD5" w:rsidRDefault="000750E1" w:rsidP="000750E1">
      <w:pPr>
        <w:pStyle w:val="1"/>
        <w:tabs>
          <w:tab w:val="right" w:leader="dot" w:pos="9356"/>
        </w:tabs>
        <w:ind w:left="567" w:right="340"/>
        <w:rPr>
          <w:sz w:val="28"/>
          <w:szCs w:val="28"/>
        </w:rPr>
      </w:pPr>
      <w:bookmarkStart w:id="12" w:name="_Toc225667551"/>
      <w:bookmarkStart w:id="13" w:name="_Toc332286877"/>
      <w:bookmarkStart w:id="14" w:name="_Toc332287402"/>
      <w:bookmarkStart w:id="15" w:name="_Toc332640593"/>
      <w:r>
        <w:rPr>
          <w:sz w:val="28"/>
          <w:szCs w:val="28"/>
        </w:rPr>
        <w:tab/>
      </w:r>
      <w:bookmarkStart w:id="16" w:name="_Toc339020378"/>
      <w:r w:rsidRPr="000E3FD5">
        <w:rPr>
          <w:sz w:val="28"/>
          <w:szCs w:val="28"/>
        </w:rPr>
        <w:t>2 Исходные данные</w:t>
      </w:r>
      <w:bookmarkEnd w:id="12"/>
      <w:bookmarkEnd w:id="13"/>
      <w:bookmarkEnd w:id="14"/>
      <w:bookmarkEnd w:id="15"/>
      <w:bookmarkEnd w:id="16"/>
    </w:p>
    <w:p w:rsidR="000750E1" w:rsidRPr="000E3FD5" w:rsidRDefault="000750E1" w:rsidP="000750E1">
      <w:pPr>
        <w:spacing w:line="360" w:lineRule="auto"/>
        <w:ind w:left="567" w:right="340" w:firstLine="567"/>
        <w:jc w:val="both"/>
        <w:rPr>
          <w:szCs w:val="24"/>
        </w:rPr>
      </w:pPr>
      <w:r w:rsidRPr="000E3FD5">
        <w:rPr>
          <w:szCs w:val="24"/>
        </w:rPr>
        <w:t>Расчётные параметры наружного воздуха: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 xml:space="preserve">Температура воздуха наиболее холодной пятидневки, обеспеченностью 0,92- </w:t>
      </w:r>
      <w:r w:rsidRPr="00193CA4">
        <w:t xml:space="preserve">минус 26 </w:t>
      </w:r>
      <w:r w:rsidRPr="00193CA4">
        <w:rPr>
          <w:vertAlign w:val="superscript"/>
        </w:rPr>
        <w:t>0</w:t>
      </w:r>
      <w:r w:rsidRPr="00193CA4">
        <w:t>С</w:t>
      </w:r>
      <w:r>
        <w:t>;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 xml:space="preserve">Температура наружного воздуха в теплый период года для проектирования вентиляции по параметрам «А» - плюс 20,5 </w:t>
      </w:r>
      <w:r w:rsidRPr="009518A8">
        <w:rPr>
          <w:vertAlign w:val="superscript"/>
        </w:rPr>
        <w:t>0</w:t>
      </w:r>
      <w:r>
        <w:t>С;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 xml:space="preserve">Температура наружного воздуха в теплый период года для проектирования кондиционирования по параметрам «Б» - плюс 24,6 </w:t>
      </w:r>
      <w:r w:rsidRPr="009518A8">
        <w:rPr>
          <w:vertAlign w:val="superscript"/>
        </w:rPr>
        <w:t>0</w:t>
      </w:r>
      <w:r>
        <w:t>С;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 xml:space="preserve">Температура наружного воздуха  в холодный период для проектирования кондиционирования, обеспеченностью 0,98 – минус 30 </w:t>
      </w:r>
      <w:r w:rsidRPr="009518A8">
        <w:rPr>
          <w:vertAlign w:val="superscript"/>
        </w:rPr>
        <w:t>0</w:t>
      </w:r>
      <w:r>
        <w:t>С;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 xml:space="preserve">Скорость ветра в теплый период – </w:t>
      </w:r>
      <w:r w:rsidRPr="00410D91">
        <w:t>1</w:t>
      </w:r>
      <w:r>
        <w:t xml:space="preserve"> м/с;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>Скорость ветра в холодный период – 2,8 м/с;</w:t>
      </w:r>
    </w:p>
    <w:p w:rsidR="000750E1" w:rsidRDefault="00D97834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>С</w:t>
      </w:r>
      <w:r w:rsidR="000750E1">
        <w:t xml:space="preserve">редняя температура за отопительный период - минус 1,8 </w:t>
      </w:r>
      <w:r w:rsidR="000750E1" w:rsidRPr="009518A8">
        <w:rPr>
          <w:vertAlign w:val="superscript"/>
        </w:rPr>
        <w:t>0</w:t>
      </w:r>
      <w:r w:rsidR="000750E1">
        <w:t>С;</w:t>
      </w:r>
    </w:p>
    <w:p w:rsidR="00D97834" w:rsidRPr="00D97834" w:rsidRDefault="00D97834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 w:rsidRPr="00D97834">
        <w:rPr>
          <w:szCs w:val="24"/>
        </w:rPr>
        <w:t>Продолжительность отопительно</w:t>
      </w:r>
      <w:r>
        <w:rPr>
          <w:szCs w:val="24"/>
        </w:rPr>
        <w:t>го периода составляет 220 суток.</w:t>
      </w:r>
    </w:p>
    <w:p w:rsidR="00D97834" w:rsidRDefault="00D97834" w:rsidP="00D97834">
      <w:pPr>
        <w:pStyle w:val="af2"/>
        <w:spacing w:line="360" w:lineRule="auto"/>
        <w:ind w:left="1440" w:right="340"/>
        <w:jc w:val="both"/>
      </w:pPr>
      <w:r>
        <w:rPr>
          <w:szCs w:val="24"/>
        </w:rPr>
        <w:t>По технологическому заданию:</w:t>
      </w:r>
    </w:p>
    <w:p w:rsidR="00C76F68" w:rsidRDefault="00C76F68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 xml:space="preserve">Температура в помещении – 22 </w:t>
      </w:r>
      <w:r w:rsidRPr="00C76F68">
        <w:rPr>
          <w:vertAlign w:val="superscript"/>
        </w:rPr>
        <w:t>0</w:t>
      </w:r>
      <w:r>
        <w:t>С;</w:t>
      </w:r>
    </w:p>
    <w:p w:rsidR="00C76F68" w:rsidRDefault="00C76F68" w:rsidP="0062362B">
      <w:pPr>
        <w:pStyle w:val="af2"/>
        <w:numPr>
          <w:ilvl w:val="0"/>
          <w:numId w:val="4"/>
        </w:numPr>
        <w:spacing w:line="360" w:lineRule="auto"/>
        <w:ind w:right="340"/>
        <w:jc w:val="both"/>
      </w:pPr>
      <w:r>
        <w:t xml:space="preserve">Влажность в помещении – 60%; </w:t>
      </w:r>
    </w:p>
    <w:p w:rsidR="000750E1" w:rsidRPr="00813429" w:rsidRDefault="000750E1" w:rsidP="00813429">
      <w:pPr>
        <w:pStyle w:val="af2"/>
        <w:numPr>
          <w:ilvl w:val="0"/>
          <w:numId w:val="4"/>
        </w:numPr>
        <w:spacing w:line="360" w:lineRule="auto"/>
        <w:ind w:right="340"/>
        <w:jc w:val="both"/>
        <w:rPr>
          <w:szCs w:val="24"/>
        </w:rPr>
      </w:pPr>
      <w:r w:rsidRPr="00813429">
        <w:rPr>
          <w:szCs w:val="24"/>
        </w:rPr>
        <w:t>Продолжительность отопительного периода составляет 220 суток.</w:t>
      </w:r>
    </w:p>
    <w:p w:rsidR="000750E1" w:rsidRDefault="000750E1" w:rsidP="000750E1">
      <w:pPr>
        <w:spacing w:line="360" w:lineRule="auto"/>
        <w:ind w:left="567" w:right="340" w:firstLine="567"/>
        <w:jc w:val="both"/>
        <w:rPr>
          <w:szCs w:val="24"/>
        </w:rPr>
      </w:pPr>
      <w:r w:rsidRPr="00813429">
        <w:t>Расчетные параметры внутреннего воздуха, нормируемые метеорологические</w:t>
      </w:r>
      <w:r w:rsidRPr="000E3FD5">
        <w:rPr>
          <w:szCs w:val="24"/>
        </w:rPr>
        <w:t xml:space="preserve"> условия и чистота воздуха в помещениях приняты по технологическому заданию.</w:t>
      </w:r>
    </w:p>
    <w:p w:rsidR="000750E1" w:rsidRPr="000E3FD5" w:rsidRDefault="000750E1" w:rsidP="000750E1">
      <w:pPr>
        <w:pStyle w:val="1"/>
        <w:tabs>
          <w:tab w:val="left" w:pos="709"/>
          <w:tab w:val="right" w:leader="dot" w:pos="9356"/>
        </w:tabs>
        <w:ind w:left="993" w:hanging="426"/>
        <w:rPr>
          <w:sz w:val="28"/>
          <w:szCs w:val="28"/>
        </w:rPr>
      </w:pPr>
      <w:bookmarkStart w:id="17" w:name="_Toc339020379"/>
      <w:r w:rsidRPr="000E3FD5">
        <w:rPr>
          <w:sz w:val="28"/>
          <w:szCs w:val="28"/>
        </w:rPr>
        <w:t>3 Краткая характеристика эксплуатируемых систем</w:t>
      </w:r>
      <w:bookmarkEnd w:id="17"/>
    </w:p>
    <w:p w:rsidR="000750E1" w:rsidRPr="000C006B" w:rsidRDefault="000750E1" w:rsidP="0062362B">
      <w:pPr>
        <w:numPr>
          <w:ilvl w:val="1"/>
          <w:numId w:val="5"/>
        </w:numPr>
        <w:spacing w:line="360" w:lineRule="auto"/>
        <w:jc w:val="both"/>
        <w:rPr>
          <w:b/>
        </w:rPr>
      </w:pPr>
      <w:r w:rsidRPr="000C006B">
        <w:rPr>
          <w:b/>
        </w:rPr>
        <w:t>Помещение 128 - серверная.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C87AA6">
        <w:rPr>
          <w:szCs w:val="24"/>
        </w:rPr>
        <w:t>По планам 1989</w:t>
      </w:r>
      <w:r w:rsidR="00457072" w:rsidRPr="00C87AA6">
        <w:rPr>
          <w:szCs w:val="24"/>
        </w:rPr>
        <w:t xml:space="preserve"> </w:t>
      </w:r>
      <w:r w:rsidR="00E832BC">
        <w:rPr>
          <w:szCs w:val="24"/>
        </w:rPr>
        <w:t>года</w:t>
      </w:r>
      <w:r w:rsidRPr="00C87AA6">
        <w:rPr>
          <w:szCs w:val="24"/>
        </w:rPr>
        <w:t xml:space="preserve"> помещение</w:t>
      </w:r>
      <w:r w:rsidRPr="000E3FD5">
        <w:rPr>
          <w:szCs w:val="24"/>
        </w:rPr>
        <w:t xml:space="preserve"> №</w:t>
      </w:r>
      <w:r w:rsidR="00431CCC">
        <w:rPr>
          <w:szCs w:val="24"/>
        </w:rPr>
        <w:t xml:space="preserve"> </w:t>
      </w:r>
      <w:r w:rsidRPr="000E3FD5">
        <w:rPr>
          <w:szCs w:val="24"/>
        </w:rPr>
        <w:t>1</w:t>
      </w:r>
      <w:r w:rsidR="00E832BC">
        <w:rPr>
          <w:szCs w:val="24"/>
        </w:rPr>
        <w:t>27. По техническому отчету 1989 года</w:t>
      </w:r>
      <w:r w:rsidRPr="000E3FD5">
        <w:rPr>
          <w:szCs w:val="24"/>
        </w:rPr>
        <w:t xml:space="preserve"> в помещении запроектированы: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jc w:val="both"/>
      </w:pPr>
      <w:r>
        <w:t>приточная система П4 (</w:t>
      </w:r>
      <w:r w:rsidRPr="000C25F4">
        <w:t>L</w:t>
      </w:r>
      <w:r w:rsidR="00431CCC">
        <w:t>=</w:t>
      </w:r>
      <w:r>
        <w:t>188</w:t>
      </w:r>
      <w:r w:rsidR="00431CCC">
        <w:t xml:space="preserve"> </w:t>
      </w:r>
      <w:r>
        <w:t>м</w:t>
      </w:r>
      <w:r w:rsidRPr="009873E6">
        <w:rPr>
          <w:vertAlign w:val="superscript"/>
        </w:rPr>
        <w:t>3</w:t>
      </w:r>
      <w:r>
        <w:t>/ч) – 3 воздуховода.;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jc w:val="both"/>
      </w:pPr>
      <w:r>
        <w:t>вытяжная система В22</w:t>
      </w:r>
      <w:r w:rsidR="00FA312E">
        <w:t xml:space="preserve"> </w:t>
      </w:r>
      <w:r>
        <w:t>(</w:t>
      </w:r>
      <w:r w:rsidRPr="000C25F4">
        <w:t>L</w:t>
      </w:r>
      <w:r w:rsidR="00431CCC">
        <w:t>=</w:t>
      </w:r>
      <w:r>
        <w:t>4</w:t>
      </w:r>
      <w:r w:rsidRPr="00E21963">
        <w:t>20</w:t>
      </w:r>
      <w:r w:rsidR="00431CCC">
        <w:t xml:space="preserve"> </w:t>
      </w:r>
      <w:r>
        <w:t>м</w:t>
      </w:r>
      <w:r w:rsidRPr="009873E6">
        <w:rPr>
          <w:vertAlign w:val="superscript"/>
        </w:rPr>
        <w:t>3</w:t>
      </w:r>
      <w:r>
        <w:t>/ч) – 2 воздуховода.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Для снятия тепловыделений в помещении установлен канальный кондиционер «MITSUBISHI ELECTRIC» серии PEAD-RP100Q. Размер приточного короба </w:t>
      </w:r>
      <w:r w:rsidRPr="000E3FD5">
        <w:rPr>
          <w:szCs w:val="24"/>
        </w:rPr>
        <w:br/>
        <w:t>400х800мм.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Над окнами установлены </w:t>
      </w:r>
      <w:proofErr w:type="spellStart"/>
      <w:r w:rsidRPr="000E3FD5">
        <w:rPr>
          <w:szCs w:val="24"/>
        </w:rPr>
        <w:t>сплит-системы</w:t>
      </w:r>
      <w:proofErr w:type="spellEnd"/>
      <w:r w:rsidRPr="000E3FD5">
        <w:rPr>
          <w:szCs w:val="24"/>
        </w:rPr>
        <w:t xml:space="preserve"> «</w:t>
      </w:r>
      <w:proofErr w:type="spellStart"/>
      <w:r w:rsidRPr="000E3FD5">
        <w:rPr>
          <w:szCs w:val="24"/>
        </w:rPr>
        <w:t>Panason</w:t>
      </w:r>
      <w:r w:rsidR="006E4E48">
        <w:rPr>
          <w:szCs w:val="24"/>
        </w:rPr>
        <w:t>ic</w:t>
      </w:r>
      <w:proofErr w:type="spellEnd"/>
      <w:r w:rsidR="006E4E48">
        <w:rPr>
          <w:szCs w:val="24"/>
        </w:rPr>
        <w:t xml:space="preserve">» серии CU-C18HKD - 3 штуки. </w:t>
      </w:r>
      <w:r w:rsidRPr="000E3FD5">
        <w:rPr>
          <w:szCs w:val="24"/>
        </w:rPr>
        <w:t>Наружные блоки установлены на фасаде. Системы работают как резерв канального кондиционера.</w:t>
      </w:r>
    </w:p>
    <w:p w:rsidR="000750E1" w:rsidRPr="000C006B" w:rsidRDefault="000750E1" w:rsidP="0062362B">
      <w:pPr>
        <w:numPr>
          <w:ilvl w:val="1"/>
          <w:numId w:val="5"/>
        </w:numPr>
        <w:spacing w:line="360" w:lineRule="auto"/>
        <w:jc w:val="both"/>
        <w:rPr>
          <w:b/>
        </w:rPr>
      </w:pPr>
      <w:r w:rsidRPr="000C006B">
        <w:rPr>
          <w:b/>
        </w:rPr>
        <w:t>Помещение 309 – кроссовая.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C87AA6">
        <w:rPr>
          <w:szCs w:val="24"/>
        </w:rPr>
        <w:t>По техническому отчету 1989</w:t>
      </w:r>
      <w:r w:rsidR="00457072">
        <w:rPr>
          <w:szCs w:val="24"/>
        </w:rPr>
        <w:t xml:space="preserve"> </w:t>
      </w:r>
      <w:r w:rsidR="00E832BC">
        <w:rPr>
          <w:szCs w:val="24"/>
        </w:rPr>
        <w:t>года</w:t>
      </w:r>
      <w:r w:rsidRPr="000E3FD5">
        <w:rPr>
          <w:szCs w:val="24"/>
        </w:rPr>
        <w:t xml:space="preserve"> в помещении запроектированы:</w:t>
      </w:r>
    </w:p>
    <w:p w:rsidR="000750E1" w:rsidRPr="005D06C7" w:rsidRDefault="000750E1" w:rsidP="0062362B">
      <w:pPr>
        <w:pStyle w:val="af2"/>
        <w:numPr>
          <w:ilvl w:val="0"/>
          <w:numId w:val="4"/>
        </w:numPr>
        <w:spacing w:line="360" w:lineRule="auto"/>
        <w:jc w:val="both"/>
      </w:pPr>
      <w:r w:rsidRPr="005D06C7">
        <w:t>приточная система П2 (</w:t>
      </w:r>
      <w:r w:rsidRPr="000C25F4">
        <w:t>L</w:t>
      </w:r>
      <w:r w:rsidR="00431CCC">
        <w:t>=</w:t>
      </w:r>
      <w:r w:rsidRPr="005D06C7">
        <w:t>140</w:t>
      </w:r>
      <w:r w:rsidR="00431CCC">
        <w:t xml:space="preserve"> </w:t>
      </w:r>
      <w:r w:rsidRPr="005D06C7">
        <w:t>м</w:t>
      </w:r>
      <w:r w:rsidRPr="009873E6">
        <w:rPr>
          <w:vertAlign w:val="superscript"/>
        </w:rPr>
        <w:t>3</w:t>
      </w:r>
      <w:r w:rsidRPr="005D06C7">
        <w:t>/ч) – 1 воздуховод;</w:t>
      </w:r>
    </w:p>
    <w:p w:rsidR="000750E1" w:rsidRPr="005D06C7" w:rsidRDefault="000750E1" w:rsidP="0062362B">
      <w:pPr>
        <w:pStyle w:val="af2"/>
        <w:numPr>
          <w:ilvl w:val="0"/>
          <w:numId w:val="4"/>
        </w:numPr>
        <w:spacing w:line="360" w:lineRule="auto"/>
        <w:jc w:val="both"/>
      </w:pPr>
      <w:r w:rsidRPr="005D06C7">
        <w:t>вытяжная система ВЕ3 (</w:t>
      </w:r>
      <w:r w:rsidRPr="000C25F4">
        <w:t>L</w:t>
      </w:r>
      <w:r w:rsidR="00431CCC">
        <w:t>=</w:t>
      </w:r>
      <w:r w:rsidRPr="005D06C7">
        <w:t>17</w:t>
      </w:r>
      <w:r w:rsidR="00431CCC">
        <w:t xml:space="preserve"> </w:t>
      </w:r>
      <w:r w:rsidRPr="005D06C7">
        <w:t>0м</w:t>
      </w:r>
      <w:r w:rsidRPr="009873E6">
        <w:rPr>
          <w:vertAlign w:val="superscript"/>
        </w:rPr>
        <w:t>3</w:t>
      </w:r>
      <w:r w:rsidRPr="005D06C7">
        <w:t>/ч) – 2 воздуховода.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Тепловыделения в помещении незначительные.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На торцевых стенах помещения установлены </w:t>
      </w:r>
      <w:proofErr w:type="spellStart"/>
      <w:r w:rsidRPr="000E3FD5">
        <w:rPr>
          <w:szCs w:val="24"/>
        </w:rPr>
        <w:t>сплит-системы</w:t>
      </w:r>
      <w:proofErr w:type="spellEnd"/>
      <w:r w:rsidRPr="000E3FD5">
        <w:rPr>
          <w:szCs w:val="24"/>
        </w:rPr>
        <w:t xml:space="preserve"> «</w:t>
      </w:r>
      <w:proofErr w:type="spellStart"/>
      <w:r w:rsidRPr="000E3FD5">
        <w:rPr>
          <w:szCs w:val="24"/>
        </w:rPr>
        <w:t>Panasonic</w:t>
      </w:r>
      <w:proofErr w:type="spellEnd"/>
      <w:r w:rsidRPr="000E3FD5">
        <w:rPr>
          <w:szCs w:val="24"/>
        </w:rPr>
        <w:t xml:space="preserve">» серии </w:t>
      </w:r>
      <w:r w:rsidRPr="000E3FD5">
        <w:rPr>
          <w:szCs w:val="24"/>
        </w:rPr>
        <w:br/>
        <w:t>CU-C18HKD - 2 штуки. Наружные блоки установлены на фасаде.</w:t>
      </w:r>
    </w:p>
    <w:p w:rsidR="000750E1" w:rsidRPr="000C006B" w:rsidRDefault="000750E1" w:rsidP="0062362B">
      <w:pPr>
        <w:numPr>
          <w:ilvl w:val="1"/>
          <w:numId w:val="5"/>
        </w:numPr>
        <w:spacing w:line="360" w:lineRule="auto"/>
        <w:jc w:val="both"/>
        <w:rPr>
          <w:b/>
        </w:rPr>
      </w:pPr>
      <w:r w:rsidRPr="000C006B">
        <w:rPr>
          <w:b/>
        </w:rPr>
        <w:t>Помещение 349 – кроссовая.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По техническому отчету 1989</w:t>
      </w:r>
      <w:r w:rsidR="00457072">
        <w:rPr>
          <w:szCs w:val="24"/>
        </w:rPr>
        <w:t xml:space="preserve"> </w:t>
      </w:r>
      <w:r w:rsidR="00E832BC">
        <w:rPr>
          <w:szCs w:val="24"/>
        </w:rPr>
        <w:t>года</w:t>
      </w:r>
      <w:r w:rsidRPr="000E3FD5">
        <w:rPr>
          <w:szCs w:val="24"/>
        </w:rPr>
        <w:t xml:space="preserve"> в помещении запроектированы: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jc w:val="both"/>
      </w:pPr>
      <w:r>
        <w:t>приточная система П9 (</w:t>
      </w:r>
      <w:r w:rsidRPr="000C25F4">
        <w:t>L</w:t>
      </w:r>
      <w:r w:rsidR="00431CCC">
        <w:t>=</w:t>
      </w:r>
      <w:r w:rsidRPr="00E21963">
        <w:t>0</w:t>
      </w:r>
      <w:r w:rsidR="00431CCC">
        <w:t xml:space="preserve"> </w:t>
      </w:r>
      <w:r>
        <w:t>м</w:t>
      </w:r>
      <w:r w:rsidRPr="009873E6">
        <w:rPr>
          <w:vertAlign w:val="superscript"/>
        </w:rPr>
        <w:t>3</w:t>
      </w:r>
      <w:r>
        <w:t>/ч) – 3 воздуховода;</w:t>
      </w:r>
    </w:p>
    <w:p w:rsidR="000750E1" w:rsidRDefault="000750E1" w:rsidP="0062362B">
      <w:pPr>
        <w:pStyle w:val="af2"/>
        <w:numPr>
          <w:ilvl w:val="0"/>
          <w:numId w:val="4"/>
        </w:numPr>
        <w:spacing w:line="360" w:lineRule="auto"/>
        <w:jc w:val="both"/>
      </w:pPr>
      <w:r>
        <w:t>вытяжная система ВЕ18</w:t>
      </w:r>
      <w:r w:rsidR="00E832BC">
        <w:t xml:space="preserve"> </w:t>
      </w:r>
      <w:r>
        <w:t>(</w:t>
      </w:r>
      <w:r w:rsidRPr="000C25F4">
        <w:t>L</w:t>
      </w:r>
      <w:r w:rsidR="00431CCC">
        <w:t>=</w:t>
      </w:r>
      <w:r>
        <w:t>28</w:t>
      </w:r>
      <w:r w:rsidRPr="00E21963">
        <w:t>0</w:t>
      </w:r>
      <w:r w:rsidR="00431CCC">
        <w:t xml:space="preserve"> </w:t>
      </w:r>
      <w:r>
        <w:t>м</w:t>
      </w:r>
      <w:r w:rsidRPr="009873E6">
        <w:rPr>
          <w:vertAlign w:val="superscript"/>
        </w:rPr>
        <w:t>3</w:t>
      </w:r>
      <w:r>
        <w:t>/ч) – 3 воздуховода.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Тепловыделения в помещении незначительные.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На торцевых стенах помещения установлены </w:t>
      </w:r>
      <w:proofErr w:type="spellStart"/>
      <w:r w:rsidRPr="000E3FD5">
        <w:rPr>
          <w:szCs w:val="24"/>
        </w:rPr>
        <w:t>сплит-системы</w:t>
      </w:r>
      <w:proofErr w:type="spellEnd"/>
      <w:r w:rsidRPr="000E3FD5">
        <w:rPr>
          <w:szCs w:val="24"/>
        </w:rPr>
        <w:t xml:space="preserve"> «</w:t>
      </w:r>
      <w:proofErr w:type="spellStart"/>
      <w:r w:rsidRPr="000E3FD5">
        <w:rPr>
          <w:szCs w:val="24"/>
        </w:rPr>
        <w:t>Panasonic</w:t>
      </w:r>
      <w:proofErr w:type="spellEnd"/>
      <w:r w:rsidRPr="000E3FD5">
        <w:rPr>
          <w:szCs w:val="24"/>
        </w:rPr>
        <w:t xml:space="preserve">» серии </w:t>
      </w:r>
      <w:r w:rsidRPr="000E3FD5">
        <w:rPr>
          <w:szCs w:val="24"/>
        </w:rPr>
        <w:br/>
        <w:t>CU-C18HKD - 2 штуки. Наружные блоки установлены на фасаде.</w:t>
      </w:r>
    </w:p>
    <w:p w:rsidR="000750E1" w:rsidRPr="000C006B" w:rsidRDefault="000750E1" w:rsidP="0062362B">
      <w:pPr>
        <w:numPr>
          <w:ilvl w:val="1"/>
          <w:numId w:val="5"/>
        </w:numPr>
        <w:spacing w:line="360" w:lineRule="auto"/>
        <w:jc w:val="both"/>
        <w:rPr>
          <w:b/>
        </w:rPr>
      </w:pPr>
      <w:r w:rsidRPr="000C006B">
        <w:rPr>
          <w:b/>
        </w:rPr>
        <w:t>Помещение 303 – серверная.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Приточная вентиляция в помещении отсутствует. 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Вытяжка механическая системой В8 (L</w:t>
      </w:r>
      <w:r w:rsidR="00431CCC">
        <w:rPr>
          <w:szCs w:val="24"/>
        </w:rPr>
        <w:t>=</w:t>
      </w:r>
      <w:r w:rsidRPr="000E3FD5">
        <w:rPr>
          <w:szCs w:val="24"/>
        </w:rPr>
        <w:t>320</w:t>
      </w:r>
      <w:r w:rsidR="00431CCC">
        <w:rPr>
          <w:szCs w:val="24"/>
        </w:rPr>
        <w:t xml:space="preserve"> </w:t>
      </w:r>
      <w:r w:rsidRPr="000E3FD5">
        <w:rPr>
          <w:szCs w:val="24"/>
        </w:rPr>
        <w:t>м</w:t>
      </w:r>
      <w:r w:rsidRPr="009873E6">
        <w:rPr>
          <w:szCs w:val="24"/>
          <w:vertAlign w:val="superscript"/>
        </w:rPr>
        <w:t>3</w:t>
      </w:r>
      <w:r w:rsidRPr="000E3FD5">
        <w:rPr>
          <w:szCs w:val="24"/>
        </w:rPr>
        <w:t>/ч).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Тепловыделения в помещении незначительные.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На торцевых стенах помещения установлены </w:t>
      </w:r>
      <w:proofErr w:type="spellStart"/>
      <w:r w:rsidRPr="000E3FD5">
        <w:rPr>
          <w:szCs w:val="24"/>
        </w:rPr>
        <w:t>сплит-системы</w:t>
      </w:r>
      <w:proofErr w:type="spellEnd"/>
      <w:r w:rsidRPr="000E3FD5">
        <w:rPr>
          <w:szCs w:val="24"/>
        </w:rPr>
        <w:t xml:space="preserve"> «</w:t>
      </w:r>
      <w:proofErr w:type="spellStart"/>
      <w:r w:rsidRPr="000E3FD5">
        <w:rPr>
          <w:szCs w:val="24"/>
        </w:rPr>
        <w:t>Panasonic</w:t>
      </w:r>
      <w:proofErr w:type="spellEnd"/>
      <w:r w:rsidRPr="000E3FD5">
        <w:rPr>
          <w:szCs w:val="24"/>
        </w:rPr>
        <w:t xml:space="preserve">» серии </w:t>
      </w:r>
      <w:r w:rsidRPr="000E3FD5">
        <w:rPr>
          <w:szCs w:val="24"/>
        </w:rPr>
        <w:br/>
        <w:t>CU-C18HKD - 2 штуки. Наружные блоки установлены на фасаде.</w:t>
      </w:r>
    </w:p>
    <w:p w:rsidR="000750E1" w:rsidRPr="000E3FD5" w:rsidRDefault="000750E1" w:rsidP="000750E1">
      <w:pPr>
        <w:pStyle w:val="1"/>
        <w:tabs>
          <w:tab w:val="right" w:leader="dot" w:pos="9356"/>
        </w:tabs>
        <w:ind w:left="709" w:firstLine="0"/>
        <w:rPr>
          <w:sz w:val="28"/>
          <w:szCs w:val="28"/>
        </w:rPr>
      </w:pPr>
      <w:bookmarkStart w:id="18" w:name="_Toc225667553"/>
      <w:bookmarkStart w:id="19" w:name="_Toc332286879"/>
      <w:bookmarkStart w:id="20" w:name="_Toc332287404"/>
      <w:bookmarkStart w:id="21" w:name="_Toc332640595"/>
      <w:bookmarkStart w:id="22" w:name="_Toc339020380"/>
      <w:r w:rsidRPr="000E3FD5">
        <w:rPr>
          <w:sz w:val="28"/>
          <w:szCs w:val="28"/>
        </w:rPr>
        <w:t>4 Тепловые сети</w:t>
      </w:r>
      <w:bookmarkEnd w:id="18"/>
      <w:bookmarkEnd w:id="19"/>
      <w:bookmarkEnd w:id="20"/>
      <w:bookmarkEnd w:id="21"/>
      <w:bookmarkEnd w:id="22"/>
    </w:p>
    <w:p w:rsidR="000750E1" w:rsidRDefault="000750E1" w:rsidP="000750E1">
      <w:pPr>
        <w:pStyle w:val="141"/>
        <w:spacing w:line="360" w:lineRule="auto"/>
        <w:ind w:left="709" w:right="395"/>
        <w:rPr>
          <w:sz w:val="24"/>
        </w:rPr>
      </w:pPr>
      <w:r w:rsidRPr="000E3FD5">
        <w:rPr>
          <w:sz w:val="24"/>
          <w:szCs w:val="24"/>
        </w:rPr>
        <w:t>Теплоснабжение калориферов приточных установок выполнено от</w:t>
      </w:r>
      <w:r>
        <w:rPr>
          <w:szCs w:val="24"/>
        </w:rPr>
        <w:t xml:space="preserve"> </w:t>
      </w:r>
      <w:r w:rsidRPr="000E3FD5">
        <w:rPr>
          <w:sz w:val="24"/>
          <w:szCs w:val="24"/>
        </w:rPr>
        <w:t>существующего ИТП здания.</w:t>
      </w:r>
    </w:p>
    <w:p w:rsidR="000750E1" w:rsidRDefault="000750E1" w:rsidP="006A2018">
      <w:pPr>
        <w:pStyle w:val="141"/>
        <w:spacing w:line="360" w:lineRule="auto"/>
        <w:ind w:left="709"/>
        <w:rPr>
          <w:sz w:val="24"/>
        </w:rPr>
      </w:pPr>
      <w:r>
        <w:rPr>
          <w:sz w:val="24"/>
        </w:rPr>
        <w:t>Теплоносителем является вода с температурой 95-70</w:t>
      </w:r>
      <w:r w:rsidR="00431CCC">
        <w:rPr>
          <w:sz w:val="24"/>
        </w:rPr>
        <w:t xml:space="preserve"> </w:t>
      </w:r>
      <w:r>
        <w:rPr>
          <w:sz w:val="24"/>
        </w:rPr>
        <w:t xml:space="preserve">°С. </w:t>
      </w:r>
    </w:p>
    <w:p w:rsidR="001432FD" w:rsidRPr="00C76F68" w:rsidRDefault="001432FD" w:rsidP="006A2018">
      <w:pPr>
        <w:pStyle w:val="141"/>
        <w:spacing w:line="360" w:lineRule="auto"/>
        <w:ind w:left="709"/>
        <w:rPr>
          <w:sz w:val="24"/>
        </w:rPr>
      </w:pPr>
      <w:r w:rsidRPr="00C76F68">
        <w:rPr>
          <w:sz w:val="24"/>
        </w:rPr>
        <w:t>Тепловая нагрузка для новых приточных систем</w:t>
      </w:r>
      <w:r w:rsidR="00C76F68" w:rsidRPr="00C76F68">
        <w:rPr>
          <w:sz w:val="24"/>
        </w:rPr>
        <w:t xml:space="preserve"> составляет 8,4 кВт.</w:t>
      </w:r>
    </w:p>
    <w:p w:rsidR="000750E1" w:rsidRPr="000E3FD5" w:rsidRDefault="000750E1" w:rsidP="000750E1">
      <w:pPr>
        <w:pStyle w:val="1"/>
        <w:tabs>
          <w:tab w:val="right" w:leader="dot" w:pos="9356"/>
        </w:tabs>
        <w:ind w:left="567"/>
        <w:rPr>
          <w:sz w:val="28"/>
          <w:szCs w:val="28"/>
        </w:rPr>
      </w:pPr>
      <w:bookmarkStart w:id="23" w:name="_Toc225667561"/>
      <w:bookmarkStart w:id="24" w:name="_Toc332286880"/>
      <w:bookmarkStart w:id="25" w:name="_Toc332287405"/>
      <w:bookmarkStart w:id="26" w:name="_Toc332640596"/>
      <w:r>
        <w:rPr>
          <w:sz w:val="28"/>
          <w:szCs w:val="28"/>
        </w:rPr>
        <w:tab/>
      </w:r>
      <w:bookmarkStart w:id="27" w:name="_Toc339020381"/>
      <w:r w:rsidRPr="000E3FD5">
        <w:rPr>
          <w:sz w:val="28"/>
          <w:szCs w:val="28"/>
        </w:rPr>
        <w:t>5 Основные решения, принятые по отоплению</w:t>
      </w:r>
      <w:bookmarkEnd w:id="23"/>
      <w:bookmarkEnd w:id="24"/>
      <w:bookmarkEnd w:id="25"/>
      <w:bookmarkEnd w:id="26"/>
      <w:bookmarkEnd w:id="27"/>
    </w:p>
    <w:p w:rsidR="000750E1" w:rsidRDefault="000750E1" w:rsidP="000750E1">
      <w:pPr>
        <w:pStyle w:val="141"/>
        <w:spacing w:line="360" w:lineRule="auto"/>
        <w:ind w:left="709" w:right="395"/>
        <w:rPr>
          <w:sz w:val="24"/>
        </w:rPr>
      </w:pPr>
      <w:r>
        <w:rPr>
          <w:sz w:val="24"/>
        </w:rPr>
        <w:t xml:space="preserve">В проектируемых помещениях установлено оборудование, выделяющее большое количество теплоты. На этом основании </w:t>
      </w:r>
      <w:r w:rsidRPr="00C509F0">
        <w:rPr>
          <w:sz w:val="24"/>
        </w:rPr>
        <w:t>предусм</w:t>
      </w:r>
      <w:r>
        <w:rPr>
          <w:sz w:val="24"/>
        </w:rPr>
        <w:t>а</w:t>
      </w:r>
      <w:r w:rsidRPr="00C509F0">
        <w:rPr>
          <w:sz w:val="24"/>
        </w:rPr>
        <w:t>тр</w:t>
      </w:r>
      <w:r>
        <w:rPr>
          <w:sz w:val="24"/>
        </w:rPr>
        <w:t>ивается</w:t>
      </w:r>
      <w:r w:rsidRPr="00C509F0">
        <w:rPr>
          <w:sz w:val="24"/>
        </w:rPr>
        <w:t xml:space="preserve"> </w:t>
      </w:r>
      <w:r>
        <w:rPr>
          <w:sz w:val="24"/>
        </w:rPr>
        <w:t xml:space="preserve">демонтаж </w:t>
      </w:r>
      <w:r w:rsidRPr="00C509F0">
        <w:rPr>
          <w:sz w:val="24"/>
        </w:rPr>
        <w:t>отопительных приборов</w:t>
      </w:r>
      <w:r>
        <w:rPr>
          <w:sz w:val="24"/>
        </w:rPr>
        <w:t xml:space="preserve"> с устройством перемычки  между подводками к ним. </w:t>
      </w:r>
      <w:r w:rsidR="00457072" w:rsidRPr="00C87AA6">
        <w:rPr>
          <w:sz w:val="24"/>
        </w:rPr>
        <w:t xml:space="preserve">Предусматривается </w:t>
      </w:r>
      <w:r w:rsidR="00C87AA6" w:rsidRPr="00C87AA6">
        <w:rPr>
          <w:sz w:val="24"/>
        </w:rPr>
        <w:t>з</w:t>
      </w:r>
      <w:r w:rsidRPr="00C87AA6">
        <w:rPr>
          <w:sz w:val="24"/>
        </w:rPr>
        <w:t>абетонировать</w:t>
      </w:r>
      <w:r>
        <w:rPr>
          <w:sz w:val="24"/>
        </w:rPr>
        <w:t xml:space="preserve"> транзитные</w:t>
      </w:r>
      <w:r w:rsidRPr="00C509F0">
        <w:rPr>
          <w:sz w:val="24"/>
        </w:rPr>
        <w:t xml:space="preserve"> </w:t>
      </w:r>
      <w:r>
        <w:rPr>
          <w:sz w:val="24"/>
        </w:rPr>
        <w:t xml:space="preserve">отопительные </w:t>
      </w:r>
      <w:r w:rsidRPr="00C509F0">
        <w:rPr>
          <w:sz w:val="24"/>
        </w:rPr>
        <w:t>стояк</w:t>
      </w:r>
      <w:r>
        <w:rPr>
          <w:sz w:val="24"/>
        </w:rPr>
        <w:t xml:space="preserve">и с перемычками. Резерв поступления тепла в случае остановки оборудования – подогретый приточный воздух </w:t>
      </w:r>
      <w:r w:rsidRPr="0027142B">
        <w:rPr>
          <w:sz w:val="24"/>
        </w:rPr>
        <w:t xml:space="preserve">и тепловые пушки </w:t>
      </w:r>
      <w:proofErr w:type="spellStart"/>
      <w:r w:rsidRPr="0027142B">
        <w:rPr>
          <w:sz w:val="24"/>
        </w:rPr>
        <w:t>Арктос</w:t>
      </w:r>
      <w:proofErr w:type="spellEnd"/>
      <w:r w:rsidRPr="0027142B">
        <w:rPr>
          <w:sz w:val="24"/>
        </w:rPr>
        <w:t xml:space="preserve"> ТЭВ</w:t>
      </w:r>
      <w:r w:rsidR="009F3C63" w:rsidRPr="009F3C63">
        <w:rPr>
          <w:sz w:val="24"/>
        </w:rPr>
        <w:t>3</w:t>
      </w:r>
      <w:r>
        <w:rPr>
          <w:sz w:val="24"/>
        </w:rPr>
        <w:t xml:space="preserve"> по одной в каждое помещение</w:t>
      </w:r>
      <w:r w:rsidRPr="0027142B">
        <w:rPr>
          <w:sz w:val="24"/>
        </w:rPr>
        <w:t>.</w:t>
      </w:r>
    </w:p>
    <w:p w:rsidR="006A2018" w:rsidRDefault="00813429" w:rsidP="000750E1">
      <w:pPr>
        <w:pStyle w:val="141"/>
        <w:spacing w:line="360" w:lineRule="auto"/>
        <w:ind w:left="709" w:right="395"/>
        <w:rPr>
          <w:sz w:val="24"/>
        </w:rPr>
      </w:pPr>
      <w:r>
        <w:rPr>
          <w:sz w:val="24"/>
        </w:rPr>
        <w:t>Т</w:t>
      </w:r>
      <w:r w:rsidR="006A2018">
        <w:rPr>
          <w:sz w:val="24"/>
        </w:rPr>
        <w:t xml:space="preserve">епловая нагрузка </w:t>
      </w:r>
      <w:proofErr w:type="spellStart"/>
      <w:r>
        <w:rPr>
          <w:sz w:val="24"/>
        </w:rPr>
        <w:t>электроотопления</w:t>
      </w:r>
      <w:proofErr w:type="spellEnd"/>
      <w:r>
        <w:rPr>
          <w:sz w:val="24"/>
        </w:rPr>
        <w:t xml:space="preserve"> </w:t>
      </w:r>
      <w:r w:rsidR="006A2018">
        <w:rPr>
          <w:sz w:val="24"/>
        </w:rPr>
        <w:t xml:space="preserve">составляет </w:t>
      </w:r>
      <w:r w:rsidR="006A2018" w:rsidRPr="00F44A76">
        <w:rPr>
          <w:sz w:val="24"/>
        </w:rPr>
        <w:t>12 кВт.</w:t>
      </w:r>
    </w:p>
    <w:p w:rsidR="000750E1" w:rsidRDefault="000750E1" w:rsidP="000750E1">
      <w:pPr>
        <w:pStyle w:val="1"/>
        <w:ind w:left="851"/>
        <w:rPr>
          <w:szCs w:val="24"/>
        </w:rPr>
      </w:pPr>
      <w:bookmarkStart w:id="28" w:name="_Toc225667562"/>
      <w:bookmarkStart w:id="29" w:name="_Toc332286881"/>
      <w:bookmarkStart w:id="30" w:name="_Toc332287406"/>
      <w:bookmarkStart w:id="31" w:name="_Toc332640597"/>
      <w:bookmarkStart w:id="32" w:name="_Toc339020382"/>
      <w:r w:rsidRPr="000E3FD5">
        <w:rPr>
          <w:sz w:val="28"/>
          <w:szCs w:val="28"/>
        </w:rPr>
        <w:t>6 Основные решения, принятые по вентиляции</w:t>
      </w:r>
      <w:bookmarkEnd w:id="28"/>
      <w:r w:rsidRPr="000E3FD5">
        <w:rPr>
          <w:sz w:val="28"/>
          <w:szCs w:val="28"/>
        </w:rPr>
        <w:t xml:space="preserve"> и кондиционированию</w:t>
      </w:r>
      <w:bookmarkEnd w:id="29"/>
      <w:bookmarkEnd w:id="30"/>
      <w:bookmarkEnd w:id="31"/>
      <w:bookmarkEnd w:id="32"/>
    </w:p>
    <w:p w:rsidR="000750E1" w:rsidRPr="00C87AA6" w:rsidRDefault="0076131F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C87AA6">
        <w:rPr>
          <w:szCs w:val="24"/>
        </w:rPr>
        <w:t xml:space="preserve">Для </w:t>
      </w:r>
      <w:r w:rsidR="000750E1" w:rsidRPr="00C87AA6">
        <w:rPr>
          <w:szCs w:val="24"/>
        </w:rPr>
        <w:t xml:space="preserve">проектируемых помещений принята </w:t>
      </w:r>
      <w:proofErr w:type="spellStart"/>
      <w:r w:rsidRPr="00C87AA6">
        <w:rPr>
          <w:szCs w:val="24"/>
        </w:rPr>
        <w:t>общеобменная</w:t>
      </w:r>
      <w:proofErr w:type="spellEnd"/>
      <w:r w:rsidRPr="00C87AA6">
        <w:rPr>
          <w:szCs w:val="24"/>
        </w:rPr>
        <w:t xml:space="preserve"> </w:t>
      </w:r>
      <w:r w:rsidR="000750E1" w:rsidRPr="00C87AA6">
        <w:rPr>
          <w:szCs w:val="24"/>
        </w:rPr>
        <w:t xml:space="preserve">приточно-вытяжная </w:t>
      </w:r>
      <w:r w:rsidR="00C87AA6">
        <w:rPr>
          <w:szCs w:val="24"/>
        </w:rPr>
        <w:t>в</w:t>
      </w:r>
      <w:r w:rsidRPr="00C87AA6">
        <w:rPr>
          <w:szCs w:val="24"/>
        </w:rPr>
        <w:t xml:space="preserve">ентиляция </w:t>
      </w:r>
      <w:r w:rsidR="000750E1" w:rsidRPr="00C87AA6">
        <w:rPr>
          <w:szCs w:val="24"/>
        </w:rPr>
        <w:t>с механическим побуждением.</w:t>
      </w:r>
    </w:p>
    <w:p w:rsidR="00431CCC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Для подачи приточного воздуха запроектированы новые системы, раздельные для каждого из помещений, с двухступенчатой очисткой приточного воздуха на фильтрах пре</w:t>
      </w:r>
      <w:r>
        <w:rPr>
          <w:szCs w:val="24"/>
        </w:rPr>
        <w:t xml:space="preserve">дварительной и тонкой очистки </w:t>
      </w:r>
      <w:r w:rsidRPr="000E3FD5">
        <w:rPr>
          <w:szCs w:val="24"/>
        </w:rPr>
        <w:t xml:space="preserve">и подогревом его в калориферах до температуры </w:t>
      </w:r>
    </w:p>
    <w:p w:rsidR="000750E1" w:rsidRPr="000E3FD5" w:rsidRDefault="000750E1" w:rsidP="00431CCC">
      <w:pPr>
        <w:spacing w:line="360" w:lineRule="auto"/>
        <w:ind w:right="339" w:firstLine="567"/>
        <w:jc w:val="both"/>
        <w:rPr>
          <w:szCs w:val="24"/>
        </w:rPr>
      </w:pPr>
      <w:r w:rsidRPr="000E3FD5">
        <w:rPr>
          <w:szCs w:val="24"/>
        </w:rPr>
        <w:t>15</w:t>
      </w:r>
      <w:r w:rsidR="00431CCC">
        <w:rPr>
          <w:szCs w:val="24"/>
        </w:rPr>
        <w:t xml:space="preserve"> </w:t>
      </w:r>
      <w:r w:rsidRPr="000E3FD5">
        <w:rPr>
          <w:szCs w:val="24"/>
        </w:rPr>
        <w:t xml:space="preserve">°С. 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Для удаления воздуха из помещений запроектированы новые вытяжные системы с рабочим и резервным вентилятором, отдельные для каждого помещения.</w:t>
      </w:r>
    </w:p>
    <w:p w:rsidR="000750E1" w:rsidRPr="00C87AA6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Удаление фреона и дыма, а также подача приточного воздуха после тушения пожара установками газового автоматического пожаротушения, обеспечиваются </w:t>
      </w:r>
      <w:proofErr w:type="spellStart"/>
      <w:r w:rsidRPr="000E3FD5">
        <w:rPr>
          <w:szCs w:val="24"/>
        </w:rPr>
        <w:t>общеобменными</w:t>
      </w:r>
      <w:proofErr w:type="spellEnd"/>
      <w:r w:rsidRPr="000E3FD5">
        <w:rPr>
          <w:szCs w:val="24"/>
        </w:rPr>
        <w:t xml:space="preserve"> вытяжными и приточными системами. На вытяжных и приточных воздуховодах установлены противопожарные клапаны двойного действия с пределом огнестойкости EI 15. При нормальной эксплуатации клапаны открыты</w:t>
      </w:r>
      <w:r w:rsidR="0076131F">
        <w:rPr>
          <w:szCs w:val="24"/>
        </w:rPr>
        <w:t xml:space="preserve">, </w:t>
      </w:r>
      <w:proofErr w:type="spellStart"/>
      <w:r w:rsidR="0076131F">
        <w:rPr>
          <w:szCs w:val="24"/>
        </w:rPr>
        <w:t>вентагрегаты</w:t>
      </w:r>
      <w:proofErr w:type="spellEnd"/>
      <w:r w:rsidR="0076131F">
        <w:rPr>
          <w:szCs w:val="24"/>
        </w:rPr>
        <w:t xml:space="preserve"> работают. </w:t>
      </w:r>
      <w:r w:rsidR="0076131F" w:rsidRPr="00C87AA6">
        <w:rPr>
          <w:szCs w:val="24"/>
        </w:rPr>
        <w:t>П</w:t>
      </w:r>
      <w:r w:rsidRPr="00C87AA6">
        <w:rPr>
          <w:szCs w:val="24"/>
        </w:rPr>
        <w:t xml:space="preserve">ри срабатывании </w:t>
      </w:r>
      <w:proofErr w:type="spellStart"/>
      <w:r w:rsidRPr="00C87AA6">
        <w:rPr>
          <w:szCs w:val="24"/>
        </w:rPr>
        <w:t>извещателя</w:t>
      </w:r>
      <w:proofErr w:type="spellEnd"/>
      <w:r w:rsidRPr="00C87AA6">
        <w:rPr>
          <w:szCs w:val="24"/>
        </w:rPr>
        <w:t xml:space="preserve"> автоматической установки пожарной</w:t>
      </w:r>
      <w:r w:rsidRPr="00C87AA6">
        <w:t xml:space="preserve"> </w:t>
      </w:r>
      <w:r w:rsidRPr="00C87AA6">
        <w:rPr>
          <w:szCs w:val="24"/>
        </w:rPr>
        <w:t>сигнализации клапаны закрываютс</w:t>
      </w:r>
      <w:r w:rsidR="0076131F" w:rsidRPr="00C87AA6">
        <w:rPr>
          <w:szCs w:val="24"/>
        </w:rPr>
        <w:t xml:space="preserve">я, </w:t>
      </w:r>
      <w:proofErr w:type="spellStart"/>
      <w:r w:rsidR="0076131F" w:rsidRPr="00C87AA6">
        <w:rPr>
          <w:szCs w:val="24"/>
        </w:rPr>
        <w:t>вентагрегаты</w:t>
      </w:r>
      <w:proofErr w:type="spellEnd"/>
      <w:r w:rsidR="0076131F" w:rsidRPr="00C87AA6">
        <w:rPr>
          <w:szCs w:val="24"/>
        </w:rPr>
        <w:t xml:space="preserve"> </w:t>
      </w:r>
      <w:r w:rsidR="006E4E48" w:rsidRPr="00C87AA6">
        <w:rPr>
          <w:szCs w:val="24"/>
        </w:rPr>
        <w:t>отключаются</w:t>
      </w:r>
      <w:r w:rsidR="0076131F" w:rsidRPr="00C87AA6">
        <w:rPr>
          <w:szCs w:val="24"/>
        </w:rPr>
        <w:t>.</w:t>
      </w:r>
      <w:r w:rsidRPr="00C87AA6">
        <w:rPr>
          <w:szCs w:val="24"/>
        </w:rPr>
        <w:t xml:space="preserve"> </w:t>
      </w:r>
      <w:r w:rsidR="0076131F" w:rsidRPr="00C87AA6">
        <w:rPr>
          <w:szCs w:val="24"/>
        </w:rPr>
        <w:t>П</w:t>
      </w:r>
      <w:r w:rsidRPr="00C87AA6">
        <w:rPr>
          <w:szCs w:val="24"/>
        </w:rPr>
        <w:t>осле тушения</w:t>
      </w:r>
      <w:r w:rsidRPr="00C87AA6">
        <w:t xml:space="preserve"> </w:t>
      </w:r>
      <w:r w:rsidRPr="00C87AA6">
        <w:rPr>
          <w:szCs w:val="24"/>
        </w:rPr>
        <w:t xml:space="preserve">пожара клапаны открываются, </w:t>
      </w:r>
      <w:proofErr w:type="spellStart"/>
      <w:r w:rsidRPr="00C87AA6">
        <w:rPr>
          <w:szCs w:val="24"/>
        </w:rPr>
        <w:t>вентсистемы</w:t>
      </w:r>
      <w:proofErr w:type="spellEnd"/>
      <w:r w:rsidRPr="00C87AA6">
        <w:rPr>
          <w:szCs w:val="24"/>
        </w:rPr>
        <w:t xml:space="preserve"> </w:t>
      </w:r>
      <w:r w:rsidR="006E4E48" w:rsidRPr="00C87AA6">
        <w:rPr>
          <w:szCs w:val="24"/>
        </w:rPr>
        <w:t>включаются</w:t>
      </w:r>
      <w:r w:rsidRPr="00C87AA6">
        <w:rPr>
          <w:szCs w:val="24"/>
        </w:rPr>
        <w:t>.</w:t>
      </w:r>
    </w:p>
    <w:p w:rsidR="000750E1" w:rsidRPr="00C87AA6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Удаление воздуха предусмотрено из нижней зоны (для помещения 128 дополнительно из пространства двойного пола) и из </w:t>
      </w:r>
      <w:r w:rsidRPr="00C87AA6">
        <w:rPr>
          <w:szCs w:val="24"/>
        </w:rPr>
        <w:t xml:space="preserve">верхней </w:t>
      </w:r>
      <w:r w:rsidR="0076131F" w:rsidRPr="00C87AA6">
        <w:rPr>
          <w:szCs w:val="24"/>
        </w:rPr>
        <w:t xml:space="preserve">зоны </w:t>
      </w:r>
      <w:r w:rsidRPr="00C87AA6">
        <w:rPr>
          <w:szCs w:val="24"/>
        </w:rPr>
        <w:t>над оборудованием с наибольшими тепловыделениями.</w:t>
      </w:r>
    </w:p>
    <w:p w:rsidR="000750E1" w:rsidRPr="00C87AA6" w:rsidRDefault="0076131F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C87AA6">
        <w:rPr>
          <w:szCs w:val="24"/>
        </w:rPr>
        <w:t xml:space="preserve">Расчетные </w:t>
      </w:r>
      <w:r w:rsidR="00943176" w:rsidRPr="00C87AA6">
        <w:rPr>
          <w:szCs w:val="24"/>
        </w:rPr>
        <w:t>в</w:t>
      </w:r>
      <w:r w:rsidR="000750E1" w:rsidRPr="00C87AA6">
        <w:rPr>
          <w:szCs w:val="24"/>
        </w:rPr>
        <w:t xml:space="preserve">оздухообмены </w:t>
      </w:r>
      <w:r w:rsidRPr="00C87AA6">
        <w:rPr>
          <w:szCs w:val="24"/>
        </w:rPr>
        <w:t xml:space="preserve">в помещениях </w:t>
      </w:r>
      <w:r w:rsidR="000750E1" w:rsidRPr="00C87AA6">
        <w:rPr>
          <w:szCs w:val="24"/>
        </w:rPr>
        <w:t>определены исходя из условия удаления фреона и дыма после газового пожаротушения</w:t>
      </w:r>
      <w:r w:rsidRPr="00C87AA6">
        <w:rPr>
          <w:szCs w:val="24"/>
        </w:rPr>
        <w:t xml:space="preserve"> и приведены в </w:t>
      </w:r>
      <w:r w:rsidR="001432FD" w:rsidRPr="00C87AA6">
        <w:rPr>
          <w:szCs w:val="24"/>
        </w:rPr>
        <w:t>П</w:t>
      </w:r>
      <w:r w:rsidRPr="00C87AA6">
        <w:rPr>
          <w:szCs w:val="24"/>
        </w:rPr>
        <w:t>риложении Б</w:t>
      </w:r>
      <w:r w:rsidR="000750E1" w:rsidRPr="00C87AA6">
        <w:rPr>
          <w:szCs w:val="24"/>
        </w:rPr>
        <w:t xml:space="preserve">. </w:t>
      </w:r>
    </w:p>
    <w:p w:rsidR="000750E1" w:rsidRPr="001432FD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C87AA6">
        <w:rPr>
          <w:szCs w:val="24"/>
        </w:rPr>
        <w:t>Для снятия тепловыделений от оборудования в помещениях запроектированы</w:t>
      </w:r>
      <w:r w:rsidRPr="001432FD">
        <w:rPr>
          <w:szCs w:val="24"/>
        </w:rPr>
        <w:t xml:space="preserve"> системы кондиционирования. В помещениях 128 и 303 предусмотрены к установке канальные кондиционеры «MITSUBISHI ELECTRIC» серии PEAD-RP100</w:t>
      </w:r>
      <w:r w:rsidRPr="001432FD">
        <w:rPr>
          <w:szCs w:val="24"/>
          <w:lang w:val="en-US"/>
        </w:rPr>
        <w:t>JA</w:t>
      </w:r>
      <w:r w:rsidRPr="001432FD">
        <w:rPr>
          <w:szCs w:val="24"/>
        </w:rPr>
        <w:t>Q</w:t>
      </w:r>
      <w:r w:rsidR="00943176" w:rsidRPr="001432FD">
        <w:rPr>
          <w:szCs w:val="24"/>
        </w:rPr>
        <w:t xml:space="preserve"> </w:t>
      </w:r>
      <w:r w:rsidRPr="001432FD">
        <w:rPr>
          <w:szCs w:val="24"/>
        </w:rPr>
        <w:t xml:space="preserve"> в дополнение к существующим. Увеличен резерв </w:t>
      </w:r>
      <w:proofErr w:type="spellStart"/>
      <w:r w:rsidRPr="001432FD">
        <w:rPr>
          <w:szCs w:val="24"/>
        </w:rPr>
        <w:t>сплит-систем</w:t>
      </w:r>
      <w:proofErr w:type="spellEnd"/>
      <w:r w:rsidRPr="001432FD">
        <w:rPr>
          <w:szCs w:val="24"/>
        </w:rPr>
        <w:t xml:space="preserve">  «</w:t>
      </w:r>
      <w:proofErr w:type="spellStart"/>
      <w:r w:rsidRPr="001432FD">
        <w:rPr>
          <w:szCs w:val="24"/>
        </w:rPr>
        <w:t>Panasonic</w:t>
      </w:r>
      <w:proofErr w:type="spellEnd"/>
      <w:r w:rsidRPr="001432FD">
        <w:rPr>
          <w:szCs w:val="24"/>
        </w:rPr>
        <w:t>» серии CU-C18HKD</w:t>
      </w:r>
      <w:r w:rsidR="009D6AF9">
        <w:rPr>
          <w:szCs w:val="24"/>
        </w:rPr>
        <w:t>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Вытяжные</w:t>
      </w:r>
      <w:r>
        <w:rPr>
          <w:szCs w:val="24"/>
        </w:rPr>
        <w:t xml:space="preserve"> и</w:t>
      </w:r>
      <w:r w:rsidRPr="000E3FD5">
        <w:rPr>
          <w:szCs w:val="24"/>
        </w:rPr>
        <w:t xml:space="preserve"> приточные системы</w:t>
      </w:r>
      <w:r>
        <w:rPr>
          <w:szCs w:val="24"/>
        </w:rPr>
        <w:t xml:space="preserve"> вентиляции, а так же системы</w:t>
      </w:r>
      <w:r w:rsidRPr="000E3FD5">
        <w:rPr>
          <w:szCs w:val="24"/>
        </w:rPr>
        <w:t xml:space="preserve"> кондиционирования</w:t>
      </w:r>
      <w:r>
        <w:rPr>
          <w:szCs w:val="24"/>
        </w:rPr>
        <w:t>,</w:t>
      </w:r>
      <w:r w:rsidRPr="000E3FD5">
        <w:rPr>
          <w:szCs w:val="24"/>
        </w:rPr>
        <w:t xml:space="preserve"> работающие постоянно</w:t>
      </w:r>
      <w:r w:rsidR="00E832BC">
        <w:rPr>
          <w:szCs w:val="24"/>
        </w:rPr>
        <w:t>,</w:t>
      </w:r>
      <w:r w:rsidRPr="000E3FD5">
        <w:rPr>
          <w:szCs w:val="24"/>
        </w:rPr>
        <w:t xml:space="preserve"> предусмотрены со 100% резервом по оборудованию</w:t>
      </w:r>
      <w:r>
        <w:rPr>
          <w:szCs w:val="24"/>
        </w:rPr>
        <w:t>. П</w:t>
      </w:r>
      <w:r w:rsidRPr="000E3FD5">
        <w:rPr>
          <w:szCs w:val="24"/>
        </w:rPr>
        <w:t>одключаются к тем же системам электроснабжения, от которых запитано обслуживаемое ими технологическое оборудование</w:t>
      </w:r>
      <w:r>
        <w:rPr>
          <w:szCs w:val="24"/>
        </w:rPr>
        <w:t>.</w:t>
      </w:r>
    </w:p>
    <w:p w:rsidR="000750E1" w:rsidRPr="000E3FD5" w:rsidRDefault="001432FD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C87AA6">
        <w:rPr>
          <w:szCs w:val="24"/>
        </w:rPr>
        <w:t>Конденсат от работы внутреннего (</w:t>
      </w:r>
      <w:proofErr w:type="spellStart"/>
      <w:r w:rsidRPr="00C87AA6">
        <w:rPr>
          <w:szCs w:val="24"/>
        </w:rPr>
        <w:t>воздухообрабатывающего</w:t>
      </w:r>
      <w:proofErr w:type="spellEnd"/>
      <w:r w:rsidRPr="00C87AA6">
        <w:rPr>
          <w:szCs w:val="24"/>
        </w:rPr>
        <w:t>) блока кондиционера сбрасывается</w:t>
      </w:r>
      <w:r w:rsidR="00C87AA6" w:rsidRPr="00C87AA6">
        <w:rPr>
          <w:szCs w:val="24"/>
        </w:rPr>
        <w:t xml:space="preserve"> в канализационный стояк. </w:t>
      </w:r>
      <w:r w:rsidRPr="00C87AA6">
        <w:rPr>
          <w:szCs w:val="24"/>
        </w:rPr>
        <w:t>Конденсат от работы наружного (конденсаторного) блока сбрасывается на улицу.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Воздуховоды установок систем </w:t>
      </w:r>
      <w:r>
        <w:rPr>
          <w:szCs w:val="24"/>
        </w:rPr>
        <w:t>канального</w:t>
      </w:r>
      <w:r w:rsidRPr="000E3FD5">
        <w:rPr>
          <w:szCs w:val="24"/>
        </w:rPr>
        <w:t xml:space="preserve"> кондиционирования трассируются в помещениях так, чтобы создавалось равномерное распределение температур в помещении.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9873E6">
        <w:rPr>
          <w:szCs w:val="24"/>
        </w:rPr>
        <w:t xml:space="preserve">Выброс воздуха </w:t>
      </w:r>
      <w:r w:rsidR="000E40E9">
        <w:rPr>
          <w:szCs w:val="24"/>
        </w:rPr>
        <w:t>от вытяжн</w:t>
      </w:r>
      <w:r w:rsidR="00813429">
        <w:rPr>
          <w:szCs w:val="24"/>
        </w:rPr>
        <w:t>ых</w:t>
      </w:r>
      <w:r w:rsidR="000E40E9">
        <w:rPr>
          <w:szCs w:val="24"/>
        </w:rPr>
        <w:t xml:space="preserve"> систем вентиляции </w:t>
      </w:r>
      <w:r w:rsidRPr="009873E6">
        <w:rPr>
          <w:szCs w:val="24"/>
        </w:rPr>
        <w:t>осуществляется в атмосферу</w:t>
      </w:r>
      <w:r>
        <w:rPr>
          <w:szCs w:val="24"/>
        </w:rPr>
        <w:t>.</w:t>
      </w:r>
    </w:p>
    <w:p w:rsidR="000750E1" w:rsidRPr="009873E6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9873E6">
        <w:rPr>
          <w:szCs w:val="24"/>
        </w:rPr>
        <w:t xml:space="preserve">Подбор </w:t>
      </w:r>
      <w:proofErr w:type="spellStart"/>
      <w:r w:rsidRPr="009873E6">
        <w:rPr>
          <w:szCs w:val="24"/>
        </w:rPr>
        <w:t>вентагрегатов</w:t>
      </w:r>
      <w:proofErr w:type="spellEnd"/>
      <w:r w:rsidRPr="009873E6">
        <w:rPr>
          <w:szCs w:val="24"/>
        </w:rPr>
        <w:t xml:space="preserve"> произведен на основании аэродинамического расчета сети воздуховодов. Результаты подбора приведены в таблице "Характеристика систем" Приложение </w:t>
      </w:r>
      <w:r w:rsidR="00B83435">
        <w:rPr>
          <w:szCs w:val="24"/>
        </w:rPr>
        <w:t>В</w:t>
      </w:r>
      <w:r>
        <w:rPr>
          <w:szCs w:val="24"/>
        </w:rPr>
        <w:t>.</w:t>
      </w:r>
    </w:p>
    <w:p w:rsidR="000750E1" w:rsidRPr="009873E6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9873E6">
        <w:rPr>
          <w:szCs w:val="24"/>
        </w:rPr>
        <w:t xml:space="preserve">Воздуховоды класса П изготавливаются сварными из листовой стали по ГОСТ 19904-90 толщиной 1,5 мм. 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9873E6">
        <w:rPr>
          <w:szCs w:val="24"/>
        </w:rPr>
        <w:t>Окраска воздуховодов эмалью БТ</w:t>
      </w:r>
      <w:r w:rsidR="00E832BC">
        <w:rPr>
          <w:szCs w:val="24"/>
        </w:rPr>
        <w:t xml:space="preserve"> </w:t>
      </w:r>
      <w:r w:rsidRPr="009873E6">
        <w:rPr>
          <w:szCs w:val="24"/>
        </w:rPr>
        <w:t xml:space="preserve">177 </w:t>
      </w:r>
      <w:r>
        <w:rPr>
          <w:szCs w:val="24"/>
        </w:rPr>
        <w:t xml:space="preserve">ГОСТ 5631-79 </w:t>
      </w:r>
      <w:r w:rsidRPr="009873E6">
        <w:rPr>
          <w:szCs w:val="24"/>
        </w:rPr>
        <w:t>(изнутри 2 раза, снаружи 3 раза) по грунту ГФ</w:t>
      </w:r>
      <w:r w:rsidR="00E832BC">
        <w:rPr>
          <w:szCs w:val="24"/>
        </w:rPr>
        <w:t xml:space="preserve"> </w:t>
      </w:r>
      <w:r w:rsidRPr="009873E6">
        <w:rPr>
          <w:szCs w:val="24"/>
        </w:rPr>
        <w:t>021 ГОСТ 25129-82* (1 слой).</w:t>
      </w:r>
    </w:p>
    <w:p w:rsidR="000750E1" w:rsidRDefault="000E40E9" w:rsidP="0062362B">
      <w:pPr>
        <w:numPr>
          <w:ilvl w:val="1"/>
          <w:numId w:val="6"/>
        </w:numPr>
        <w:spacing w:line="360" w:lineRule="auto"/>
        <w:ind w:left="1134" w:firstLine="0"/>
        <w:jc w:val="both"/>
        <w:rPr>
          <w:b/>
        </w:rPr>
      </w:pPr>
      <w:r>
        <w:rPr>
          <w:b/>
        </w:rPr>
        <w:t xml:space="preserve"> </w:t>
      </w:r>
      <w:r w:rsidR="000750E1" w:rsidRPr="00755EDA">
        <w:rPr>
          <w:b/>
        </w:rPr>
        <w:t>Помещение 128.</w:t>
      </w:r>
    </w:p>
    <w:p w:rsidR="000750E1" w:rsidRPr="000E40E9" w:rsidRDefault="000E40E9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Запроектирована</w:t>
      </w:r>
      <w:r>
        <w:rPr>
          <w:szCs w:val="24"/>
        </w:rPr>
        <w:t xml:space="preserve"> новая</w:t>
      </w:r>
      <w:r w:rsidR="00C76F68">
        <w:rPr>
          <w:szCs w:val="24"/>
        </w:rPr>
        <w:t xml:space="preserve"> приточная</w:t>
      </w:r>
      <w:r w:rsidRPr="000E3FD5">
        <w:rPr>
          <w:szCs w:val="24"/>
        </w:rPr>
        <w:t xml:space="preserve"> система вентиляции</w:t>
      </w:r>
      <w:r w:rsidR="000750E1" w:rsidRPr="000E3FD5">
        <w:rPr>
          <w:szCs w:val="24"/>
        </w:rPr>
        <w:t xml:space="preserve"> П54 с канальной приточной установкой Airmate-2</w:t>
      </w:r>
      <w:r w:rsidR="003225B9">
        <w:rPr>
          <w:szCs w:val="24"/>
        </w:rPr>
        <w:t>0</w:t>
      </w:r>
      <w:r w:rsidR="000750E1" w:rsidRPr="000E3FD5">
        <w:rPr>
          <w:szCs w:val="24"/>
        </w:rPr>
        <w:t xml:space="preserve">00 </w:t>
      </w:r>
      <w:r w:rsidR="003225B9">
        <w:rPr>
          <w:szCs w:val="24"/>
        </w:rPr>
        <w:t>производительностью 12</w:t>
      </w:r>
      <w:r w:rsidR="000750E1">
        <w:rPr>
          <w:szCs w:val="24"/>
        </w:rPr>
        <w:t>00</w:t>
      </w:r>
      <w:r w:rsidR="00431CCC">
        <w:rPr>
          <w:szCs w:val="24"/>
        </w:rPr>
        <w:t xml:space="preserve"> </w:t>
      </w:r>
      <w:r w:rsidR="000750E1">
        <w:rPr>
          <w:szCs w:val="24"/>
        </w:rPr>
        <w:t>м</w:t>
      </w:r>
      <w:r w:rsidR="000750E1" w:rsidRPr="00BC7206">
        <w:rPr>
          <w:szCs w:val="24"/>
          <w:vertAlign w:val="superscript"/>
        </w:rPr>
        <w:t>3</w:t>
      </w:r>
      <w:r w:rsidR="000750E1">
        <w:rPr>
          <w:szCs w:val="24"/>
        </w:rPr>
        <w:t>/ч</w:t>
      </w:r>
      <w:r w:rsidR="000750E1" w:rsidRPr="000E3FD5">
        <w:rPr>
          <w:szCs w:val="24"/>
        </w:rPr>
        <w:t xml:space="preserve"> и </w:t>
      </w:r>
      <w:r w:rsidR="000750E1" w:rsidRPr="000E40E9">
        <w:rPr>
          <w:szCs w:val="24"/>
        </w:rPr>
        <w:t>дополнительн</w:t>
      </w:r>
      <w:r w:rsidR="00326370" w:rsidRPr="000E40E9">
        <w:rPr>
          <w:szCs w:val="24"/>
        </w:rPr>
        <w:t>ым</w:t>
      </w:r>
      <w:r w:rsidR="000750E1" w:rsidRPr="000E40E9">
        <w:rPr>
          <w:szCs w:val="24"/>
        </w:rPr>
        <w:t xml:space="preserve"> панельным фильтром </w:t>
      </w:r>
      <w:proofErr w:type="spellStart"/>
      <w:r w:rsidR="000750E1" w:rsidRPr="000E40E9">
        <w:rPr>
          <w:szCs w:val="24"/>
        </w:rPr>
        <w:t>Канал-ФКП</w:t>
      </w:r>
      <w:proofErr w:type="spellEnd"/>
      <w:r w:rsidR="000750E1" w:rsidRPr="000E40E9">
        <w:rPr>
          <w:szCs w:val="24"/>
        </w:rPr>
        <w:t xml:space="preserve"> 40-20. Приточная установка</w:t>
      </w:r>
      <w:r w:rsidR="000750E1" w:rsidRPr="000E40E9">
        <w:t xml:space="preserve"> находится в помещении приточной </w:t>
      </w:r>
      <w:proofErr w:type="spellStart"/>
      <w:r w:rsidR="000750E1" w:rsidRPr="000E40E9">
        <w:t>венткамеры</w:t>
      </w:r>
      <w:proofErr w:type="spellEnd"/>
      <w:r w:rsidR="000750E1" w:rsidRPr="000E40E9">
        <w:t xml:space="preserve"> рядом с установкой</w:t>
      </w:r>
      <w:r w:rsidR="000750E1" w:rsidRPr="000E40E9">
        <w:rPr>
          <w:szCs w:val="24"/>
        </w:rPr>
        <w:t xml:space="preserve"> системы П4. Воздухораспределительные решетки расположены под потолком помещения.</w:t>
      </w:r>
    </w:p>
    <w:p w:rsidR="000750E1" w:rsidRPr="000E40E9" w:rsidRDefault="00326370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40E9">
        <w:rPr>
          <w:szCs w:val="24"/>
        </w:rPr>
        <w:t>Для удаления воздуха из помещения з</w:t>
      </w:r>
      <w:r w:rsidR="000750E1" w:rsidRPr="000E40E9">
        <w:rPr>
          <w:szCs w:val="24"/>
        </w:rPr>
        <w:t xml:space="preserve">апроектирована </w:t>
      </w:r>
      <w:r w:rsidRPr="000E40E9">
        <w:rPr>
          <w:szCs w:val="24"/>
        </w:rPr>
        <w:t xml:space="preserve">новая </w:t>
      </w:r>
      <w:r w:rsidR="000F6B96" w:rsidRPr="000E40E9">
        <w:rPr>
          <w:szCs w:val="24"/>
        </w:rPr>
        <w:t xml:space="preserve">вытяжная система </w:t>
      </w:r>
      <w:r w:rsidR="000750E1" w:rsidRPr="000E40E9">
        <w:rPr>
          <w:szCs w:val="24"/>
        </w:rPr>
        <w:t>вентиляции В54 с</w:t>
      </w:r>
      <w:r w:rsidR="00E832BC">
        <w:rPr>
          <w:szCs w:val="24"/>
        </w:rPr>
        <w:t xml:space="preserve"> двумя</w:t>
      </w:r>
      <w:r w:rsidR="000750E1" w:rsidRPr="000E40E9">
        <w:rPr>
          <w:szCs w:val="24"/>
        </w:rPr>
        <w:t xml:space="preserve"> канальным</w:t>
      </w:r>
      <w:r w:rsidR="00E832BC">
        <w:rPr>
          <w:szCs w:val="24"/>
        </w:rPr>
        <w:t>и</w:t>
      </w:r>
      <w:r w:rsidR="000750E1" w:rsidRPr="000E40E9">
        <w:rPr>
          <w:szCs w:val="24"/>
        </w:rPr>
        <w:t xml:space="preserve"> вентилятор</w:t>
      </w:r>
      <w:r w:rsidR="00E832BC">
        <w:rPr>
          <w:szCs w:val="24"/>
        </w:rPr>
        <w:t>а</w:t>
      </w:r>
      <w:r w:rsidR="000750E1" w:rsidRPr="000E40E9">
        <w:rPr>
          <w:szCs w:val="24"/>
        </w:rPr>
        <w:t>м</w:t>
      </w:r>
      <w:r w:rsidR="00E832BC">
        <w:rPr>
          <w:szCs w:val="24"/>
        </w:rPr>
        <w:t>и</w:t>
      </w:r>
      <w:r w:rsidR="000750E1" w:rsidRPr="000E40E9">
        <w:rPr>
          <w:szCs w:val="24"/>
        </w:rPr>
        <w:t xml:space="preserve"> Канал-ПКВ-60-30-4-220 напряжением </w:t>
      </w:r>
      <w:r w:rsidR="003225B9">
        <w:rPr>
          <w:szCs w:val="24"/>
        </w:rPr>
        <w:t>11</w:t>
      </w:r>
      <w:r w:rsidR="000750E1" w:rsidRPr="000E40E9">
        <w:rPr>
          <w:szCs w:val="24"/>
        </w:rPr>
        <w:t>5</w:t>
      </w:r>
      <w:r w:rsidR="00E832BC">
        <w:rPr>
          <w:szCs w:val="24"/>
        </w:rPr>
        <w:t xml:space="preserve"> </w:t>
      </w:r>
      <w:r w:rsidR="003225B9">
        <w:rPr>
          <w:szCs w:val="24"/>
        </w:rPr>
        <w:t>V производительностью 12</w:t>
      </w:r>
      <w:r w:rsidR="000750E1" w:rsidRPr="000E40E9">
        <w:rPr>
          <w:szCs w:val="24"/>
        </w:rPr>
        <w:t>00</w:t>
      </w:r>
      <w:r w:rsidR="00E832BC">
        <w:rPr>
          <w:szCs w:val="24"/>
        </w:rPr>
        <w:t xml:space="preserve"> </w:t>
      </w:r>
      <w:r w:rsidR="000750E1" w:rsidRPr="000E40E9">
        <w:rPr>
          <w:szCs w:val="24"/>
        </w:rPr>
        <w:t>м</w:t>
      </w:r>
      <w:r w:rsidR="000750E1" w:rsidRPr="000E40E9">
        <w:rPr>
          <w:szCs w:val="24"/>
          <w:vertAlign w:val="superscript"/>
        </w:rPr>
        <w:t>3</w:t>
      </w:r>
      <w:r w:rsidR="000750E1" w:rsidRPr="000E40E9">
        <w:rPr>
          <w:szCs w:val="24"/>
        </w:rPr>
        <w:t>/ч</w:t>
      </w:r>
      <w:r w:rsidR="00C76F68">
        <w:rPr>
          <w:szCs w:val="24"/>
        </w:rPr>
        <w:t xml:space="preserve"> </w:t>
      </w:r>
      <w:r w:rsidR="00E832BC">
        <w:rPr>
          <w:szCs w:val="24"/>
        </w:rPr>
        <w:t>(1 рабочий, 1 резервный)</w:t>
      </w:r>
      <w:r w:rsidR="000750E1" w:rsidRPr="000E40E9">
        <w:rPr>
          <w:szCs w:val="24"/>
        </w:rPr>
        <w:t>. Вытяжн</w:t>
      </w:r>
      <w:r w:rsidR="00E832BC">
        <w:rPr>
          <w:szCs w:val="24"/>
        </w:rPr>
        <w:t>ые</w:t>
      </w:r>
      <w:r w:rsidR="000750E1" w:rsidRPr="000E40E9">
        <w:rPr>
          <w:szCs w:val="24"/>
        </w:rPr>
        <w:t xml:space="preserve"> вентилятор</w:t>
      </w:r>
      <w:r w:rsidR="00E832BC">
        <w:rPr>
          <w:szCs w:val="24"/>
        </w:rPr>
        <w:t>ы</w:t>
      </w:r>
      <w:r w:rsidR="000750E1" w:rsidRPr="000E40E9">
        <w:rPr>
          <w:szCs w:val="24"/>
        </w:rPr>
        <w:t xml:space="preserve"> расположен</w:t>
      </w:r>
      <w:r w:rsidR="00E832BC">
        <w:rPr>
          <w:szCs w:val="24"/>
        </w:rPr>
        <w:t>ы</w:t>
      </w:r>
      <w:r w:rsidR="000750E1" w:rsidRPr="000E40E9">
        <w:rPr>
          <w:szCs w:val="24"/>
        </w:rPr>
        <w:t xml:space="preserve"> на чердаке здания главного корпуса, выброс воздуха над кровлей здания. Вытяжные устройства запроектированы из нижней и подпольной зон</w:t>
      </w:r>
      <w:r w:rsidR="000F6B96" w:rsidRPr="000E40E9">
        <w:rPr>
          <w:szCs w:val="24"/>
        </w:rPr>
        <w:t>,</w:t>
      </w:r>
      <w:r w:rsidR="000750E1" w:rsidRPr="000E40E9">
        <w:rPr>
          <w:szCs w:val="24"/>
        </w:rPr>
        <w:t xml:space="preserve"> </w:t>
      </w:r>
      <w:r w:rsidR="000F6B96" w:rsidRPr="000E40E9">
        <w:rPr>
          <w:szCs w:val="24"/>
        </w:rPr>
        <w:t>и</w:t>
      </w:r>
      <w:r w:rsidR="000750E1" w:rsidRPr="000E40E9">
        <w:rPr>
          <w:szCs w:val="24"/>
        </w:rPr>
        <w:t>з верхней зоны</w:t>
      </w:r>
      <w:r w:rsidR="000F6B96" w:rsidRPr="000E40E9">
        <w:rPr>
          <w:szCs w:val="24"/>
        </w:rPr>
        <w:t xml:space="preserve"> -</w:t>
      </w:r>
      <w:r w:rsidR="000750E1" w:rsidRPr="000E40E9">
        <w:rPr>
          <w:szCs w:val="24"/>
        </w:rPr>
        <w:t xml:space="preserve"> над оборудованием с наибольшим</w:t>
      </w:r>
      <w:r w:rsidR="000F6B96" w:rsidRPr="000E40E9">
        <w:rPr>
          <w:szCs w:val="24"/>
        </w:rPr>
        <w:t>и</w:t>
      </w:r>
      <w:r w:rsidR="000750E1" w:rsidRPr="000E40E9">
        <w:rPr>
          <w:szCs w:val="24"/>
        </w:rPr>
        <w:t xml:space="preserve"> тепловыделени</w:t>
      </w:r>
      <w:r w:rsidR="000F6B96" w:rsidRPr="000E40E9">
        <w:rPr>
          <w:szCs w:val="24"/>
        </w:rPr>
        <w:t>ями</w:t>
      </w:r>
      <w:r w:rsidR="000750E1" w:rsidRPr="000E40E9">
        <w:rPr>
          <w:szCs w:val="24"/>
        </w:rPr>
        <w:t>.</w:t>
      </w:r>
    </w:p>
    <w:p w:rsidR="000750E1" w:rsidRPr="00BD1350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40E9">
        <w:rPr>
          <w:szCs w:val="24"/>
        </w:rPr>
        <w:t>На приточных и вытяжных воздуховодах установлены противопожарные</w:t>
      </w:r>
      <w:r>
        <w:rPr>
          <w:szCs w:val="24"/>
        </w:rPr>
        <w:t xml:space="preserve"> </w:t>
      </w:r>
      <w:r w:rsidRPr="000E3FD5">
        <w:rPr>
          <w:szCs w:val="24"/>
        </w:rPr>
        <w:t>клапаны двойного действия КОМ-ДД</w:t>
      </w:r>
      <w:r w:rsidRPr="00BD1350">
        <w:rPr>
          <w:szCs w:val="24"/>
        </w:rPr>
        <w:t>-300</w:t>
      </w:r>
      <w:r>
        <w:rPr>
          <w:szCs w:val="24"/>
          <w:lang w:val="en-US"/>
        </w:rPr>
        <w:t>x</w:t>
      </w:r>
      <w:r>
        <w:rPr>
          <w:szCs w:val="24"/>
        </w:rPr>
        <w:t>20</w:t>
      </w:r>
      <w:r w:rsidRPr="00BD1350">
        <w:rPr>
          <w:szCs w:val="24"/>
        </w:rPr>
        <w:t>0</w:t>
      </w:r>
      <w:r w:rsidRPr="000E3FD5">
        <w:rPr>
          <w:szCs w:val="24"/>
        </w:rPr>
        <w:t xml:space="preserve"> с приводом BELIMO фирмы ЗАО «ВИНГС-М»</w:t>
      </w:r>
      <w:r w:rsidR="00E832BC">
        <w:rPr>
          <w:szCs w:val="24"/>
        </w:rPr>
        <w:t xml:space="preserve"> с пределом огнестойкости EI 15 (1 клапан на приточном воздуховоде, 1 – на вытяжном).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>
        <w:rPr>
          <w:szCs w:val="24"/>
        </w:rPr>
        <w:t>Запроектирована</w:t>
      </w:r>
      <w:r w:rsidRPr="009873E6">
        <w:rPr>
          <w:szCs w:val="24"/>
        </w:rPr>
        <w:t xml:space="preserve"> </w:t>
      </w:r>
      <w:r w:rsidR="004456F6">
        <w:rPr>
          <w:szCs w:val="24"/>
        </w:rPr>
        <w:t>в дополнение к существующему канальному кондиционеру новая</w:t>
      </w:r>
      <w:r w:rsidRPr="009873E6">
        <w:rPr>
          <w:szCs w:val="24"/>
        </w:rPr>
        <w:t xml:space="preserve"> </w:t>
      </w:r>
      <w:r>
        <w:rPr>
          <w:szCs w:val="24"/>
        </w:rPr>
        <w:t>система</w:t>
      </w:r>
      <w:r w:rsidRPr="009873E6">
        <w:rPr>
          <w:szCs w:val="24"/>
        </w:rPr>
        <w:t xml:space="preserve"> </w:t>
      </w:r>
      <w:r w:rsidR="006E4E48">
        <w:rPr>
          <w:szCs w:val="24"/>
        </w:rPr>
        <w:t>кондиционирования</w:t>
      </w:r>
      <w:r w:rsidR="006E4E48" w:rsidRPr="009873E6">
        <w:rPr>
          <w:szCs w:val="24"/>
        </w:rPr>
        <w:t xml:space="preserve"> </w:t>
      </w:r>
      <w:r>
        <w:rPr>
          <w:szCs w:val="24"/>
        </w:rPr>
        <w:t>К</w:t>
      </w:r>
      <w:r w:rsidRPr="009873E6">
        <w:rPr>
          <w:szCs w:val="24"/>
        </w:rPr>
        <w:t xml:space="preserve">22 </w:t>
      </w:r>
      <w:r>
        <w:rPr>
          <w:szCs w:val="24"/>
        </w:rPr>
        <w:t>с</w:t>
      </w:r>
      <w:r w:rsidRPr="009873E6">
        <w:rPr>
          <w:szCs w:val="24"/>
        </w:rPr>
        <w:t xml:space="preserve"> </w:t>
      </w:r>
      <w:r w:rsidR="006E4E48">
        <w:rPr>
          <w:szCs w:val="24"/>
        </w:rPr>
        <w:t xml:space="preserve">двумя </w:t>
      </w:r>
      <w:r>
        <w:rPr>
          <w:szCs w:val="24"/>
        </w:rPr>
        <w:t>канальным</w:t>
      </w:r>
      <w:r w:rsidR="00FA312E">
        <w:rPr>
          <w:szCs w:val="24"/>
        </w:rPr>
        <w:t>и</w:t>
      </w:r>
      <w:r w:rsidRPr="009873E6">
        <w:rPr>
          <w:szCs w:val="24"/>
        </w:rPr>
        <w:t xml:space="preserve"> </w:t>
      </w:r>
      <w:r>
        <w:rPr>
          <w:szCs w:val="24"/>
        </w:rPr>
        <w:t>кондиционер</w:t>
      </w:r>
      <w:r w:rsidR="00FA312E">
        <w:rPr>
          <w:szCs w:val="24"/>
        </w:rPr>
        <w:t>ами</w:t>
      </w:r>
      <w:r w:rsidRPr="009873E6">
        <w:rPr>
          <w:szCs w:val="24"/>
        </w:rPr>
        <w:t xml:space="preserve"> «</w:t>
      </w:r>
      <w:r w:rsidRPr="002870E0">
        <w:rPr>
          <w:szCs w:val="24"/>
          <w:lang w:val="en-US"/>
        </w:rPr>
        <w:t>MITSUBISHI</w:t>
      </w:r>
      <w:r w:rsidRPr="00C76F68">
        <w:rPr>
          <w:szCs w:val="24"/>
        </w:rPr>
        <w:t xml:space="preserve"> </w:t>
      </w:r>
      <w:r w:rsidRPr="002870E0">
        <w:rPr>
          <w:szCs w:val="24"/>
          <w:lang w:val="en-US"/>
        </w:rPr>
        <w:t>ELECTRIC</w:t>
      </w:r>
      <w:r w:rsidRPr="00C76F68">
        <w:rPr>
          <w:szCs w:val="24"/>
        </w:rPr>
        <w:t xml:space="preserve">» </w:t>
      </w:r>
      <w:r w:rsidR="00C76F68" w:rsidRPr="00C76F68">
        <w:rPr>
          <w:szCs w:val="24"/>
        </w:rPr>
        <w:t xml:space="preserve">(1 рабочий, 1 резервный) </w:t>
      </w:r>
      <w:r w:rsidR="00C76F68">
        <w:rPr>
          <w:szCs w:val="24"/>
        </w:rPr>
        <w:t xml:space="preserve">с </w:t>
      </w:r>
      <w:r w:rsidR="00C76F68" w:rsidRPr="00C76F68">
        <w:rPr>
          <w:szCs w:val="24"/>
        </w:rPr>
        <w:t xml:space="preserve">внутренним блоком </w:t>
      </w:r>
      <w:r w:rsidRPr="00C76F68">
        <w:rPr>
          <w:szCs w:val="24"/>
        </w:rPr>
        <w:t xml:space="preserve">серии </w:t>
      </w:r>
      <w:r w:rsidRPr="002870E0">
        <w:rPr>
          <w:szCs w:val="24"/>
          <w:lang w:val="en-US"/>
        </w:rPr>
        <w:t>PEAD</w:t>
      </w:r>
      <w:r w:rsidRPr="00C76F68">
        <w:rPr>
          <w:szCs w:val="24"/>
        </w:rPr>
        <w:t>-</w:t>
      </w:r>
      <w:r w:rsidRPr="002870E0">
        <w:rPr>
          <w:szCs w:val="24"/>
          <w:lang w:val="en-US"/>
        </w:rPr>
        <w:t>RP</w:t>
      </w:r>
      <w:r w:rsidRPr="00C76F68">
        <w:rPr>
          <w:szCs w:val="24"/>
        </w:rPr>
        <w:t>100</w:t>
      </w:r>
      <w:r>
        <w:rPr>
          <w:szCs w:val="24"/>
          <w:lang w:val="en-US"/>
        </w:rPr>
        <w:t>JA</w:t>
      </w:r>
      <w:r w:rsidRPr="002870E0">
        <w:rPr>
          <w:szCs w:val="24"/>
          <w:lang w:val="en-US"/>
        </w:rPr>
        <w:t>Q</w:t>
      </w:r>
      <w:r w:rsidRPr="00C76F68">
        <w:rPr>
          <w:szCs w:val="24"/>
        </w:rPr>
        <w:t xml:space="preserve"> и наружным блоком серии </w:t>
      </w:r>
      <w:r w:rsidRPr="002870E0">
        <w:rPr>
          <w:szCs w:val="24"/>
          <w:lang w:val="en-US"/>
        </w:rPr>
        <w:t>P</w:t>
      </w:r>
      <w:r>
        <w:rPr>
          <w:szCs w:val="24"/>
          <w:lang w:val="en-US"/>
        </w:rPr>
        <w:t>U</w:t>
      </w:r>
      <w:r w:rsidRPr="00C76F68">
        <w:rPr>
          <w:szCs w:val="24"/>
        </w:rPr>
        <w:t>-</w:t>
      </w:r>
      <w:r>
        <w:rPr>
          <w:szCs w:val="24"/>
          <w:lang w:val="en-US"/>
        </w:rPr>
        <w:t>P</w:t>
      </w:r>
      <w:r w:rsidRPr="00C76F68">
        <w:rPr>
          <w:szCs w:val="24"/>
        </w:rPr>
        <w:t>100</w:t>
      </w:r>
      <w:r>
        <w:rPr>
          <w:szCs w:val="24"/>
          <w:lang w:val="en-US"/>
        </w:rPr>
        <w:t>YHA</w:t>
      </w:r>
      <w:r w:rsidR="00FA312E" w:rsidRPr="00C76F68">
        <w:rPr>
          <w:szCs w:val="24"/>
        </w:rPr>
        <w:t>.</w:t>
      </w:r>
      <w:r w:rsidRPr="00C76F68">
        <w:rPr>
          <w:szCs w:val="24"/>
        </w:rPr>
        <w:t xml:space="preserve"> </w:t>
      </w:r>
      <w:r w:rsidR="00FA312E" w:rsidRPr="000E66AF">
        <w:rPr>
          <w:szCs w:val="24"/>
        </w:rPr>
        <w:t xml:space="preserve">Существующие три </w:t>
      </w:r>
      <w:proofErr w:type="spellStart"/>
      <w:r w:rsidRPr="000E66AF">
        <w:rPr>
          <w:szCs w:val="24"/>
        </w:rPr>
        <w:t>сплит-систем</w:t>
      </w:r>
      <w:r w:rsidR="00FA312E" w:rsidRPr="000E66AF">
        <w:rPr>
          <w:szCs w:val="24"/>
        </w:rPr>
        <w:t>ы</w:t>
      </w:r>
      <w:proofErr w:type="spellEnd"/>
      <w:r w:rsidRPr="000E66AF">
        <w:rPr>
          <w:szCs w:val="24"/>
        </w:rPr>
        <w:t xml:space="preserve"> «</w:t>
      </w:r>
      <w:r w:rsidRPr="002870E0">
        <w:rPr>
          <w:szCs w:val="24"/>
          <w:lang w:val="en-US"/>
        </w:rPr>
        <w:t>Panasonic</w:t>
      </w:r>
      <w:r w:rsidRPr="000E66AF">
        <w:rPr>
          <w:szCs w:val="24"/>
        </w:rPr>
        <w:t xml:space="preserve">» серии </w:t>
      </w:r>
      <w:r w:rsidRPr="002870E0">
        <w:rPr>
          <w:szCs w:val="24"/>
          <w:lang w:val="en-US"/>
        </w:rPr>
        <w:t>CU</w:t>
      </w:r>
      <w:r w:rsidRPr="000E66AF">
        <w:rPr>
          <w:szCs w:val="24"/>
        </w:rPr>
        <w:t>-</w:t>
      </w:r>
      <w:r w:rsidRPr="002870E0">
        <w:rPr>
          <w:szCs w:val="24"/>
          <w:lang w:val="en-US"/>
        </w:rPr>
        <w:t>C</w:t>
      </w:r>
      <w:r w:rsidRPr="000E66AF">
        <w:rPr>
          <w:szCs w:val="24"/>
        </w:rPr>
        <w:t>18</w:t>
      </w:r>
      <w:r w:rsidRPr="002870E0">
        <w:rPr>
          <w:szCs w:val="24"/>
          <w:lang w:val="en-US"/>
        </w:rPr>
        <w:t>HKD</w:t>
      </w:r>
      <w:r w:rsidRPr="000E66AF">
        <w:rPr>
          <w:szCs w:val="24"/>
        </w:rPr>
        <w:t xml:space="preserve"> </w:t>
      </w:r>
      <w:r w:rsidR="009D6AF9" w:rsidRPr="000E66AF">
        <w:rPr>
          <w:szCs w:val="24"/>
        </w:rPr>
        <w:t xml:space="preserve">работают в режиме: </w:t>
      </w:r>
      <w:r w:rsidR="00FA312E" w:rsidRPr="000E66AF">
        <w:rPr>
          <w:szCs w:val="24"/>
        </w:rPr>
        <w:t>две системы рабочие, одна - резервная</w:t>
      </w:r>
      <w:r w:rsidRPr="000E66AF">
        <w:rPr>
          <w:szCs w:val="24"/>
        </w:rPr>
        <w:t>.</w:t>
      </w:r>
    </w:p>
    <w:p w:rsidR="00B83435" w:rsidRDefault="00B83435" w:rsidP="00B83435">
      <w:pPr>
        <w:spacing w:line="360" w:lineRule="auto"/>
        <w:ind w:left="567" w:right="339" w:firstLine="567"/>
        <w:jc w:val="both"/>
        <w:rPr>
          <w:szCs w:val="24"/>
        </w:rPr>
      </w:pPr>
      <w:r>
        <w:rPr>
          <w:szCs w:val="24"/>
        </w:rPr>
        <w:t xml:space="preserve">Принципиальная схема вентиляции и кондиционирования </w:t>
      </w:r>
      <w:r w:rsidR="00D800F2" w:rsidRPr="00C76F68">
        <w:rPr>
          <w:szCs w:val="24"/>
        </w:rPr>
        <w:t>помещения</w:t>
      </w:r>
      <w:r w:rsidR="00D800F2">
        <w:rPr>
          <w:szCs w:val="24"/>
        </w:rPr>
        <w:t xml:space="preserve"> </w:t>
      </w:r>
      <w:r>
        <w:rPr>
          <w:szCs w:val="24"/>
        </w:rPr>
        <w:t xml:space="preserve">в </w:t>
      </w:r>
      <w:r w:rsidR="009D6AF9">
        <w:rPr>
          <w:szCs w:val="24"/>
        </w:rPr>
        <w:t>П</w:t>
      </w:r>
      <w:r>
        <w:rPr>
          <w:szCs w:val="24"/>
        </w:rPr>
        <w:t>риложении Г.</w:t>
      </w:r>
    </w:p>
    <w:p w:rsidR="000750E1" w:rsidRDefault="000750E1" w:rsidP="0062362B">
      <w:pPr>
        <w:numPr>
          <w:ilvl w:val="1"/>
          <w:numId w:val="6"/>
        </w:numPr>
        <w:spacing w:line="360" w:lineRule="auto"/>
        <w:ind w:left="1134" w:firstLine="0"/>
        <w:jc w:val="both"/>
        <w:rPr>
          <w:b/>
        </w:rPr>
      </w:pPr>
      <w:r w:rsidRPr="009873E6">
        <w:rPr>
          <w:b/>
        </w:rPr>
        <w:t xml:space="preserve"> </w:t>
      </w:r>
      <w:r w:rsidRPr="00755EDA">
        <w:rPr>
          <w:b/>
        </w:rPr>
        <w:t xml:space="preserve">Помещение </w:t>
      </w:r>
      <w:r>
        <w:rPr>
          <w:b/>
        </w:rPr>
        <w:t>309</w:t>
      </w:r>
      <w:r w:rsidRPr="00755EDA">
        <w:rPr>
          <w:b/>
        </w:rPr>
        <w:t>.</w:t>
      </w:r>
      <w:r w:rsidR="009D6AF9" w:rsidRPr="009D6AF9">
        <w:rPr>
          <w:b/>
          <w:color w:val="FF0000"/>
        </w:rPr>
        <w:t xml:space="preserve"> 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Запроектирована</w:t>
      </w:r>
      <w:r w:rsidR="00C76F68">
        <w:rPr>
          <w:szCs w:val="24"/>
        </w:rPr>
        <w:t xml:space="preserve"> новая приточная </w:t>
      </w:r>
      <w:r w:rsidRPr="000E3FD5">
        <w:rPr>
          <w:szCs w:val="24"/>
        </w:rPr>
        <w:t>система вентиляции П55 с канальной приточной установкой Airmate-1200</w:t>
      </w:r>
      <w:r>
        <w:rPr>
          <w:szCs w:val="24"/>
        </w:rPr>
        <w:t xml:space="preserve"> производительностью 900</w:t>
      </w:r>
      <w:r w:rsidR="00934B94">
        <w:rPr>
          <w:szCs w:val="24"/>
        </w:rPr>
        <w:t xml:space="preserve"> </w:t>
      </w:r>
      <w:r>
        <w:rPr>
          <w:szCs w:val="24"/>
        </w:rPr>
        <w:t>м</w:t>
      </w:r>
      <w:r w:rsidRPr="00BC7206">
        <w:rPr>
          <w:szCs w:val="24"/>
          <w:vertAlign w:val="superscript"/>
        </w:rPr>
        <w:t>3</w:t>
      </w:r>
      <w:r>
        <w:rPr>
          <w:szCs w:val="24"/>
        </w:rPr>
        <w:t>/ч</w:t>
      </w:r>
      <w:r w:rsidRPr="000E3FD5">
        <w:rPr>
          <w:szCs w:val="24"/>
        </w:rPr>
        <w:t xml:space="preserve"> и </w:t>
      </w:r>
      <w:r>
        <w:rPr>
          <w:szCs w:val="24"/>
        </w:rPr>
        <w:t xml:space="preserve">дополнительным </w:t>
      </w:r>
      <w:r w:rsidRPr="000E3FD5">
        <w:rPr>
          <w:szCs w:val="24"/>
        </w:rPr>
        <w:t xml:space="preserve">панельным фильтром </w:t>
      </w:r>
      <w:proofErr w:type="spellStart"/>
      <w:r w:rsidRPr="000E3FD5">
        <w:rPr>
          <w:szCs w:val="24"/>
        </w:rPr>
        <w:t>Канал-ФКП</w:t>
      </w:r>
      <w:proofErr w:type="spellEnd"/>
      <w:r w:rsidRPr="000E3FD5">
        <w:rPr>
          <w:szCs w:val="24"/>
        </w:rPr>
        <w:t xml:space="preserve"> 40-20. Приточная установка находится в помещении</w:t>
      </w:r>
      <w:r>
        <w:rPr>
          <w:szCs w:val="24"/>
        </w:rPr>
        <w:t xml:space="preserve"> приточной </w:t>
      </w:r>
      <w:proofErr w:type="spellStart"/>
      <w:r>
        <w:rPr>
          <w:szCs w:val="24"/>
        </w:rPr>
        <w:t>венткамеры</w:t>
      </w:r>
      <w:proofErr w:type="spellEnd"/>
      <w:r>
        <w:rPr>
          <w:szCs w:val="24"/>
        </w:rPr>
        <w:t xml:space="preserve"> рядом с установкой</w:t>
      </w:r>
      <w:r w:rsidRPr="000E3FD5">
        <w:rPr>
          <w:szCs w:val="24"/>
        </w:rPr>
        <w:t xml:space="preserve"> </w:t>
      </w:r>
      <w:r>
        <w:rPr>
          <w:szCs w:val="24"/>
        </w:rPr>
        <w:t xml:space="preserve">системы </w:t>
      </w:r>
      <w:r w:rsidRPr="000E3FD5">
        <w:rPr>
          <w:szCs w:val="24"/>
        </w:rPr>
        <w:t>П2. Воздухораспределительные решетки расположены под потолком помещения</w:t>
      </w:r>
      <w:r>
        <w:rPr>
          <w:szCs w:val="24"/>
        </w:rPr>
        <w:t>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Запроектирована </w:t>
      </w:r>
      <w:r w:rsidR="00C76F68">
        <w:rPr>
          <w:szCs w:val="24"/>
        </w:rPr>
        <w:t xml:space="preserve">новая вытяжная </w:t>
      </w:r>
      <w:r w:rsidRPr="000E3FD5">
        <w:rPr>
          <w:szCs w:val="24"/>
        </w:rPr>
        <w:t xml:space="preserve">система вентиляции В55 с </w:t>
      </w:r>
      <w:r w:rsidR="00934B94">
        <w:rPr>
          <w:szCs w:val="24"/>
        </w:rPr>
        <w:t xml:space="preserve">двумя </w:t>
      </w:r>
      <w:r w:rsidRPr="000E3FD5">
        <w:rPr>
          <w:szCs w:val="24"/>
        </w:rPr>
        <w:t>вытяжным</w:t>
      </w:r>
      <w:r w:rsidR="00934B94">
        <w:rPr>
          <w:szCs w:val="24"/>
        </w:rPr>
        <w:t>и</w:t>
      </w:r>
      <w:r w:rsidRPr="000E3FD5">
        <w:rPr>
          <w:szCs w:val="24"/>
        </w:rPr>
        <w:t xml:space="preserve"> канальным</w:t>
      </w:r>
      <w:r w:rsidR="00934B94">
        <w:rPr>
          <w:szCs w:val="24"/>
        </w:rPr>
        <w:t>и вентилятора</w:t>
      </w:r>
      <w:r w:rsidRPr="000E3FD5">
        <w:rPr>
          <w:szCs w:val="24"/>
        </w:rPr>
        <w:t>м</w:t>
      </w:r>
      <w:r w:rsidR="00934B94">
        <w:rPr>
          <w:szCs w:val="24"/>
        </w:rPr>
        <w:t>и</w:t>
      </w:r>
      <w:r w:rsidRPr="000E3FD5">
        <w:rPr>
          <w:szCs w:val="24"/>
        </w:rPr>
        <w:t xml:space="preserve"> Канал-ПКВ-40-20-4-220 </w:t>
      </w:r>
      <w:r>
        <w:rPr>
          <w:szCs w:val="24"/>
        </w:rPr>
        <w:t xml:space="preserve">напряжением </w:t>
      </w:r>
      <w:r w:rsidRPr="000F468C">
        <w:rPr>
          <w:szCs w:val="24"/>
        </w:rPr>
        <w:t>11</w:t>
      </w:r>
      <w:r>
        <w:rPr>
          <w:szCs w:val="24"/>
        </w:rPr>
        <w:t>5</w:t>
      </w:r>
      <w:r w:rsidR="00934B94">
        <w:rPr>
          <w:szCs w:val="24"/>
        </w:rPr>
        <w:t xml:space="preserve"> </w:t>
      </w:r>
      <w:r>
        <w:rPr>
          <w:szCs w:val="24"/>
        </w:rPr>
        <w:t>V</w:t>
      </w:r>
      <w:r w:rsidRPr="000F468C">
        <w:rPr>
          <w:szCs w:val="24"/>
        </w:rPr>
        <w:t xml:space="preserve"> </w:t>
      </w:r>
      <w:r>
        <w:rPr>
          <w:szCs w:val="24"/>
        </w:rPr>
        <w:t>производительностью 900</w:t>
      </w:r>
      <w:r w:rsidR="00934B94">
        <w:rPr>
          <w:szCs w:val="24"/>
        </w:rPr>
        <w:t xml:space="preserve"> </w:t>
      </w:r>
      <w:r>
        <w:rPr>
          <w:szCs w:val="24"/>
        </w:rPr>
        <w:t>м</w:t>
      </w:r>
      <w:r w:rsidRPr="00BC7206">
        <w:rPr>
          <w:szCs w:val="24"/>
          <w:vertAlign w:val="superscript"/>
        </w:rPr>
        <w:t>3</w:t>
      </w:r>
      <w:r>
        <w:rPr>
          <w:szCs w:val="24"/>
        </w:rPr>
        <w:t>/ч</w:t>
      </w:r>
      <w:r w:rsidR="00C76F68">
        <w:rPr>
          <w:szCs w:val="24"/>
        </w:rPr>
        <w:t xml:space="preserve"> </w:t>
      </w:r>
      <w:r w:rsidR="00934B94" w:rsidRPr="00C76F68">
        <w:rPr>
          <w:szCs w:val="24"/>
        </w:rPr>
        <w:t>(1 рабочий, 1 резервный)</w:t>
      </w:r>
      <w:r w:rsidR="00934B94">
        <w:rPr>
          <w:szCs w:val="24"/>
        </w:rPr>
        <w:t>. Вытяжные</w:t>
      </w:r>
      <w:r w:rsidRPr="000E3FD5">
        <w:rPr>
          <w:szCs w:val="24"/>
        </w:rPr>
        <w:t xml:space="preserve"> вентилятор</w:t>
      </w:r>
      <w:r w:rsidR="00934B94">
        <w:rPr>
          <w:szCs w:val="24"/>
        </w:rPr>
        <w:t>ы</w:t>
      </w:r>
      <w:r w:rsidRPr="000E3FD5">
        <w:rPr>
          <w:szCs w:val="24"/>
        </w:rPr>
        <w:t xml:space="preserve"> расположен</w:t>
      </w:r>
      <w:r w:rsidR="00934B94">
        <w:rPr>
          <w:szCs w:val="24"/>
        </w:rPr>
        <w:t>ы</w:t>
      </w:r>
      <w:r w:rsidRPr="000E3FD5">
        <w:rPr>
          <w:szCs w:val="24"/>
        </w:rPr>
        <w:t xml:space="preserve"> на чердаке здания главного корпуса, выброс воздуха над кровлей здания. Вытяжные устройства запроектированы из </w:t>
      </w:r>
      <w:r>
        <w:rPr>
          <w:szCs w:val="24"/>
        </w:rPr>
        <w:t>нижней</w:t>
      </w:r>
      <w:r w:rsidR="00C76F68">
        <w:rPr>
          <w:szCs w:val="24"/>
        </w:rPr>
        <w:t xml:space="preserve"> зоны</w:t>
      </w:r>
      <w:r>
        <w:rPr>
          <w:szCs w:val="24"/>
        </w:rPr>
        <w:t xml:space="preserve"> и </w:t>
      </w:r>
      <w:r w:rsidR="007A5C1C">
        <w:rPr>
          <w:szCs w:val="24"/>
        </w:rPr>
        <w:t xml:space="preserve">из </w:t>
      </w:r>
      <w:r w:rsidRPr="000E3FD5">
        <w:rPr>
          <w:szCs w:val="24"/>
        </w:rPr>
        <w:t>верхней</w:t>
      </w:r>
      <w:r>
        <w:rPr>
          <w:szCs w:val="24"/>
        </w:rPr>
        <w:t xml:space="preserve"> зон</w:t>
      </w:r>
      <w:r w:rsidR="00C76F68">
        <w:rPr>
          <w:szCs w:val="24"/>
        </w:rPr>
        <w:t>ы</w:t>
      </w:r>
      <w:r w:rsidRPr="000E3FD5">
        <w:rPr>
          <w:szCs w:val="24"/>
        </w:rPr>
        <w:t>, над оборудованием с наибольшим тепловыделением</w:t>
      </w:r>
      <w:r>
        <w:rPr>
          <w:szCs w:val="24"/>
        </w:rPr>
        <w:t>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На приточных и вытяжных воздуховодах установлены </w:t>
      </w:r>
      <w:r>
        <w:rPr>
          <w:szCs w:val="24"/>
        </w:rPr>
        <w:t xml:space="preserve">противопожарные </w:t>
      </w:r>
      <w:r w:rsidRPr="000E3FD5">
        <w:rPr>
          <w:szCs w:val="24"/>
        </w:rPr>
        <w:t>клапаны двойного действия КОМ-ДД с приводом BELIMO фирмы ЗАО «ВИНГС-М» с пределом огнестойкости EI 15</w:t>
      </w:r>
      <w:r w:rsidR="007A5C1C">
        <w:rPr>
          <w:szCs w:val="24"/>
        </w:rPr>
        <w:t xml:space="preserve">  (1 клапан на приточном воздуховоде, 1 – на вытяжном).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>
        <w:rPr>
          <w:szCs w:val="24"/>
        </w:rPr>
        <w:t>Запроектирован резерв</w:t>
      </w:r>
      <w:r w:rsidRPr="00DC76EF">
        <w:rPr>
          <w:szCs w:val="24"/>
        </w:rPr>
        <w:t xml:space="preserve"> </w:t>
      </w:r>
      <w:proofErr w:type="spellStart"/>
      <w:r>
        <w:rPr>
          <w:szCs w:val="24"/>
        </w:rPr>
        <w:t>сплит</w:t>
      </w:r>
      <w:r w:rsidRPr="00DC76EF">
        <w:rPr>
          <w:szCs w:val="24"/>
        </w:rPr>
        <w:t>-</w:t>
      </w:r>
      <w:r>
        <w:rPr>
          <w:szCs w:val="24"/>
        </w:rPr>
        <w:t>систем</w:t>
      </w:r>
      <w:proofErr w:type="spellEnd"/>
      <w:r w:rsidRPr="00DC76EF">
        <w:rPr>
          <w:szCs w:val="24"/>
        </w:rPr>
        <w:t xml:space="preserve"> </w:t>
      </w:r>
      <w:r>
        <w:rPr>
          <w:szCs w:val="24"/>
        </w:rPr>
        <w:t xml:space="preserve">К23 </w:t>
      </w:r>
      <w:r w:rsidRPr="00DC76EF">
        <w:rPr>
          <w:szCs w:val="24"/>
        </w:rPr>
        <w:t>«</w:t>
      </w:r>
      <w:r w:rsidRPr="002870E0">
        <w:rPr>
          <w:szCs w:val="24"/>
          <w:lang w:val="en-US"/>
        </w:rPr>
        <w:t>Panasonic</w:t>
      </w:r>
      <w:r w:rsidRPr="00DC76EF">
        <w:rPr>
          <w:szCs w:val="24"/>
        </w:rPr>
        <w:t xml:space="preserve">» </w:t>
      </w:r>
      <w:r w:rsidRPr="000E3FD5">
        <w:rPr>
          <w:szCs w:val="24"/>
        </w:rPr>
        <w:t>серии</w:t>
      </w:r>
      <w:r w:rsidRPr="00DC76EF">
        <w:rPr>
          <w:szCs w:val="24"/>
        </w:rPr>
        <w:t xml:space="preserve"> </w:t>
      </w:r>
      <w:r w:rsidRPr="002870E0">
        <w:rPr>
          <w:szCs w:val="24"/>
          <w:lang w:val="en-US"/>
        </w:rPr>
        <w:t>CU</w:t>
      </w:r>
      <w:r w:rsidRPr="00DC76EF">
        <w:rPr>
          <w:szCs w:val="24"/>
        </w:rPr>
        <w:t>-</w:t>
      </w:r>
      <w:r w:rsidRPr="002870E0">
        <w:rPr>
          <w:szCs w:val="24"/>
          <w:lang w:val="en-US"/>
        </w:rPr>
        <w:t>C</w:t>
      </w:r>
      <w:r w:rsidRPr="00DC76EF">
        <w:rPr>
          <w:szCs w:val="24"/>
        </w:rPr>
        <w:t>18</w:t>
      </w:r>
      <w:r w:rsidRPr="002870E0">
        <w:rPr>
          <w:szCs w:val="24"/>
          <w:lang w:val="en-US"/>
        </w:rPr>
        <w:t>HKD</w:t>
      </w:r>
      <w:r w:rsidRPr="00DC76EF">
        <w:rPr>
          <w:szCs w:val="24"/>
        </w:rPr>
        <w:t xml:space="preserve"> </w:t>
      </w:r>
      <w:r>
        <w:rPr>
          <w:szCs w:val="24"/>
        </w:rPr>
        <w:t>на</w:t>
      </w:r>
      <w:r w:rsidRPr="00DC76EF">
        <w:rPr>
          <w:szCs w:val="24"/>
        </w:rPr>
        <w:t xml:space="preserve"> </w:t>
      </w:r>
      <w:r>
        <w:rPr>
          <w:szCs w:val="24"/>
        </w:rPr>
        <w:t>один</w:t>
      </w:r>
      <w:r w:rsidRPr="00DC76EF">
        <w:rPr>
          <w:szCs w:val="24"/>
        </w:rPr>
        <w:t xml:space="preserve"> </w:t>
      </w:r>
      <w:r>
        <w:rPr>
          <w:szCs w:val="24"/>
        </w:rPr>
        <w:t xml:space="preserve">комплект, две ранее установленные </w:t>
      </w:r>
      <w:proofErr w:type="spellStart"/>
      <w:r>
        <w:rPr>
          <w:szCs w:val="24"/>
        </w:rPr>
        <w:t>сплит-системы</w:t>
      </w:r>
      <w:proofErr w:type="spellEnd"/>
      <w:r>
        <w:rPr>
          <w:szCs w:val="24"/>
        </w:rPr>
        <w:t xml:space="preserve"> работают постоянно</w:t>
      </w:r>
      <w:r w:rsidRPr="00DC76EF">
        <w:rPr>
          <w:szCs w:val="24"/>
        </w:rPr>
        <w:t>.</w:t>
      </w:r>
    </w:p>
    <w:p w:rsidR="00B83435" w:rsidRDefault="00B83435" w:rsidP="00B83435">
      <w:pPr>
        <w:spacing w:line="360" w:lineRule="auto"/>
        <w:ind w:left="567" w:right="339" w:firstLine="567"/>
        <w:jc w:val="both"/>
        <w:rPr>
          <w:szCs w:val="24"/>
        </w:rPr>
      </w:pPr>
      <w:r>
        <w:rPr>
          <w:szCs w:val="24"/>
        </w:rPr>
        <w:t xml:space="preserve">Принципиальная схема вентиляции и кондиционирования </w:t>
      </w:r>
      <w:r w:rsidR="00D800F2" w:rsidRPr="00C76F68">
        <w:rPr>
          <w:szCs w:val="24"/>
        </w:rPr>
        <w:t>помещения</w:t>
      </w:r>
      <w:r w:rsidR="00D800F2">
        <w:rPr>
          <w:szCs w:val="24"/>
        </w:rPr>
        <w:t xml:space="preserve"> </w:t>
      </w:r>
      <w:r>
        <w:rPr>
          <w:szCs w:val="24"/>
        </w:rPr>
        <w:t>в приложении Г.</w:t>
      </w:r>
    </w:p>
    <w:p w:rsidR="000750E1" w:rsidRDefault="000750E1" w:rsidP="0062362B">
      <w:pPr>
        <w:numPr>
          <w:ilvl w:val="1"/>
          <w:numId w:val="6"/>
        </w:numPr>
        <w:spacing w:line="360" w:lineRule="auto"/>
        <w:ind w:left="1134" w:firstLine="0"/>
        <w:jc w:val="both"/>
        <w:rPr>
          <w:b/>
        </w:rPr>
      </w:pPr>
      <w:r>
        <w:rPr>
          <w:b/>
        </w:rPr>
        <w:t xml:space="preserve"> </w:t>
      </w:r>
      <w:r w:rsidRPr="00755EDA">
        <w:rPr>
          <w:b/>
        </w:rPr>
        <w:t xml:space="preserve">Помещение </w:t>
      </w:r>
      <w:r>
        <w:rPr>
          <w:b/>
        </w:rPr>
        <w:t>349</w:t>
      </w:r>
      <w:r w:rsidRPr="00755EDA">
        <w:rPr>
          <w:b/>
        </w:rPr>
        <w:t>.</w:t>
      </w:r>
      <w:r w:rsidR="009D6AF9" w:rsidRPr="009D6AF9">
        <w:rPr>
          <w:b/>
          <w:color w:val="FF0000"/>
        </w:rPr>
        <w:t xml:space="preserve"> 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Запроектирована </w:t>
      </w:r>
      <w:r w:rsidR="00C76F68">
        <w:rPr>
          <w:szCs w:val="24"/>
        </w:rPr>
        <w:t xml:space="preserve">новая приточная </w:t>
      </w:r>
      <w:r w:rsidRPr="000E3FD5">
        <w:rPr>
          <w:szCs w:val="24"/>
        </w:rPr>
        <w:t xml:space="preserve">система вентиляции П56 с канальной приточной установкой Airmate-1200 </w:t>
      </w:r>
      <w:r>
        <w:rPr>
          <w:szCs w:val="24"/>
        </w:rPr>
        <w:t>производительностью 900</w:t>
      </w:r>
      <w:r w:rsidR="007A5C1C">
        <w:rPr>
          <w:szCs w:val="24"/>
        </w:rPr>
        <w:t xml:space="preserve"> </w:t>
      </w:r>
      <w:r>
        <w:rPr>
          <w:szCs w:val="24"/>
        </w:rPr>
        <w:t>м</w:t>
      </w:r>
      <w:r w:rsidRPr="00BC7206">
        <w:rPr>
          <w:szCs w:val="24"/>
          <w:vertAlign w:val="superscript"/>
        </w:rPr>
        <w:t>3</w:t>
      </w:r>
      <w:r>
        <w:rPr>
          <w:szCs w:val="24"/>
        </w:rPr>
        <w:t>/ч</w:t>
      </w:r>
      <w:r w:rsidRPr="000E3FD5">
        <w:rPr>
          <w:szCs w:val="24"/>
        </w:rPr>
        <w:t xml:space="preserve"> и </w:t>
      </w:r>
      <w:r>
        <w:rPr>
          <w:szCs w:val="24"/>
        </w:rPr>
        <w:t xml:space="preserve">дополнительным </w:t>
      </w:r>
      <w:r w:rsidRPr="000E3FD5">
        <w:rPr>
          <w:szCs w:val="24"/>
        </w:rPr>
        <w:t xml:space="preserve">панельным фильтром </w:t>
      </w:r>
      <w:proofErr w:type="spellStart"/>
      <w:r w:rsidRPr="000E3FD5">
        <w:rPr>
          <w:szCs w:val="24"/>
        </w:rPr>
        <w:t>Канал-ФКП</w:t>
      </w:r>
      <w:proofErr w:type="spellEnd"/>
      <w:r w:rsidRPr="000E3FD5">
        <w:rPr>
          <w:szCs w:val="24"/>
        </w:rPr>
        <w:t xml:space="preserve"> 40-20</w:t>
      </w:r>
      <w:r w:rsidRPr="003E31DF">
        <w:rPr>
          <w:szCs w:val="24"/>
        </w:rPr>
        <w:t>.</w:t>
      </w:r>
      <w:r w:rsidRPr="000E3FD5">
        <w:rPr>
          <w:szCs w:val="24"/>
        </w:rPr>
        <w:t xml:space="preserve"> Приточная установка находится в помещении</w:t>
      </w:r>
      <w:r>
        <w:rPr>
          <w:szCs w:val="24"/>
        </w:rPr>
        <w:t xml:space="preserve"> приточной </w:t>
      </w:r>
      <w:proofErr w:type="spellStart"/>
      <w:r>
        <w:rPr>
          <w:szCs w:val="24"/>
        </w:rPr>
        <w:t>венткамеры</w:t>
      </w:r>
      <w:proofErr w:type="spellEnd"/>
      <w:r>
        <w:rPr>
          <w:szCs w:val="24"/>
        </w:rPr>
        <w:t xml:space="preserve"> рядом с установкой системы</w:t>
      </w:r>
      <w:r w:rsidRPr="000E3FD5">
        <w:rPr>
          <w:szCs w:val="24"/>
        </w:rPr>
        <w:t xml:space="preserve"> П9. Воздухораспределительные решетки расположены под потолком помещения.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Запроектирована</w:t>
      </w:r>
      <w:r w:rsidR="00C76F68">
        <w:rPr>
          <w:szCs w:val="24"/>
        </w:rPr>
        <w:t xml:space="preserve"> новая вытяжная</w:t>
      </w:r>
      <w:r w:rsidRPr="000E3FD5">
        <w:rPr>
          <w:szCs w:val="24"/>
        </w:rPr>
        <w:t xml:space="preserve"> система вентиляции В56 с</w:t>
      </w:r>
      <w:r w:rsidR="007A5C1C">
        <w:rPr>
          <w:szCs w:val="24"/>
        </w:rPr>
        <w:t xml:space="preserve"> двумя</w:t>
      </w:r>
      <w:r w:rsidRPr="000E3FD5">
        <w:rPr>
          <w:szCs w:val="24"/>
        </w:rPr>
        <w:t xml:space="preserve"> вытяжным</w:t>
      </w:r>
      <w:r w:rsidR="007A5C1C">
        <w:rPr>
          <w:szCs w:val="24"/>
        </w:rPr>
        <w:t>и</w:t>
      </w:r>
      <w:r w:rsidRPr="000E3FD5">
        <w:rPr>
          <w:szCs w:val="24"/>
        </w:rPr>
        <w:t xml:space="preserve"> канальным</w:t>
      </w:r>
      <w:r w:rsidR="007A5C1C">
        <w:rPr>
          <w:szCs w:val="24"/>
        </w:rPr>
        <w:t>и</w:t>
      </w:r>
      <w:r w:rsidRPr="000E3FD5">
        <w:rPr>
          <w:szCs w:val="24"/>
        </w:rPr>
        <w:t xml:space="preserve"> вен</w:t>
      </w:r>
      <w:r>
        <w:rPr>
          <w:szCs w:val="24"/>
        </w:rPr>
        <w:t>тилятор</w:t>
      </w:r>
      <w:r w:rsidR="007A5C1C">
        <w:rPr>
          <w:szCs w:val="24"/>
        </w:rPr>
        <w:t>а</w:t>
      </w:r>
      <w:r>
        <w:rPr>
          <w:szCs w:val="24"/>
        </w:rPr>
        <w:t>м</w:t>
      </w:r>
      <w:r w:rsidR="007A5C1C">
        <w:rPr>
          <w:szCs w:val="24"/>
        </w:rPr>
        <w:t>и</w:t>
      </w:r>
      <w:r>
        <w:rPr>
          <w:szCs w:val="24"/>
        </w:rPr>
        <w:t xml:space="preserve"> Канал-ПКВ-60-30-4-220</w:t>
      </w:r>
      <w:r w:rsidRPr="000F468C">
        <w:rPr>
          <w:szCs w:val="24"/>
        </w:rPr>
        <w:t xml:space="preserve"> </w:t>
      </w:r>
      <w:r>
        <w:rPr>
          <w:szCs w:val="24"/>
        </w:rPr>
        <w:t xml:space="preserve">напряжением </w:t>
      </w:r>
      <w:r w:rsidRPr="000F468C">
        <w:rPr>
          <w:szCs w:val="24"/>
        </w:rPr>
        <w:t>11</w:t>
      </w:r>
      <w:r>
        <w:rPr>
          <w:szCs w:val="24"/>
        </w:rPr>
        <w:t>5</w:t>
      </w:r>
      <w:r w:rsidR="007A5C1C">
        <w:rPr>
          <w:szCs w:val="24"/>
        </w:rPr>
        <w:t xml:space="preserve"> </w:t>
      </w:r>
      <w:r>
        <w:rPr>
          <w:szCs w:val="24"/>
        </w:rPr>
        <w:t>V</w:t>
      </w:r>
      <w:r w:rsidRPr="000F468C">
        <w:rPr>
          <w:szCs w:val="24"/>
        </w:rPr>
        <w:t xml:space="preserve"> </w:t>
      </w:r>
      <w:r>
        <w:rPr>
          <w:szCs w:val="24"/>
        </w:rPr>
        <w:t>производительностью 900</w:t>
      </w:r>
      <w:r w:rsidR="007A5C1C">
        <w:rPr>
          <w:szCs w:val="24"/>
        </w:rPr>
        <w:t xml:space="preserve"> </w:t>
      </w:r>
      <w:r>
        <w:rPr>
          <w:szCs w:val="24"/>
        </w:rPr>
        <w:t>м</w:t>
      </w:r>
      <w:r w:rsidRPr="00BC7206">
        <w:rPr>
          <w:szCs w:val="24"/>
          <w:vertAlign w:val="superscript"/>
        </w:rPr>
        <w:t>3</w:t>
      </w:r>
      <w:r>
        <w:rPr>
          <w:szCs w:val="24"/>
        </w:rPr>
        <w:t>/ч</w:t>
      </w:r>
      <w:r w:rsidR="00C76F68">
        <w:rPr>
          <w:szCs w:val="24"/>
        </w:rPr>
        <w:t xml:space="preserve"> с резервом</w:t>
      </w:r>
      <w:r w:rsidRPr="000E3FD5">
        <w:rPr>
          <w:szCs w:val="24"/>
        </w:rPr>
        <w:t>. Вытяжн</w:t>
      </w:r>
      <w:r w:rsidR="007A5C1C">
        <w:rPr>
          <w:szCs w:val="24"/>
        </w:rPr>
        <w:t>ые</w:t>
      </w:r>
      <w:r>
        <w:rPr>
          <w:szCs w:val="24"/>
        </w:rPr>
        <w:t xml:space="preserve"> </w:t>
      </w:r>
      <w:r w:rsidRPr="000E3FD5">
        <w:rPr>
          <w:szCs w:val="24"/>
        </w:rPr>
        <w:t>вентилятор</w:t>
      </w:r>
      <w:r w:rsidR="007A5C1C">
        <w:rPr>
          <w:szCs w:val="24"/>
        </w:rPr>
        <w:t>ы</w:t>
      </w:r>
      <w:r w:rsidRPr="000E3FD5">
        <w:rPr>
          <w:szCs w:val="24"/>
        </w:rPr>
        <w:t xml:space="preserve"> расположе</w:t>
      </w:r>
      <w:r w:rsidR="007A5C1C">
        <w:rPr>
          <w:szCs w:val="24"/>
        </w:rPr>
        <w:t>ны</w:t>
      </w:r>
      <w:r w:rsidRPr="000E3FD5">
        <w:rPr>
          <w:szCs w:val="24"/>
        </w:rPr>
        <w:t xml:space="preserve"> на чердаке здания главного корпуса, выброс воздуха над кровлей здания. Вытяжн</w:t>
      </w:r>
      <w:r>
        <w:rPr>
          <w:szCs w:val="24"/>
        </w:rPr>
        <w:t xml:space="preserve">ые устройства </w:t>
      </w:r>
      <w:r w:rsidRPr="00C76F68">
        <w:rPr>
          <w:szCs w:val="24"/>
        </w:rPr>
        <w:t>запроектированы из нижней</w:t>
      </w:r>
      <w:r w:rsidR="00C76F68" w:rsidRPr="00C76F68">
        <w:rPr>
          <w:szCs w:val="24"/>
        </w:rPr>
        <w:t xml:space="preserve"> зоны </w:t>
      </w:r>
      <w:r w:rsidRPr="00C76F68">
        <w:rPr>
          <w:szCs w:val="24"/>
        </w:rPr>
        <w:t xml:space="preserve"> и </w:t>
      </w:r>
      <w:r w:rsidR="007A5C1C">
        <w:rPr>
          <w:szCs w:val="24"/>
        </w:rPr>
        <w:t xml:space="preserve">из </w:t>
      </w:r>
      <w:r w:rsidRPr="00C76F68">
        <w:rPr>
          <w:szCs w:val="24"/>
        </w:rPr>
        <w:t>верхней зон</w:t>
      </w:r>
      <w:r w:rsidR="00C76F68" w:rsidRPr="00C76F68">
        <w:rPr>
          <w:szCs w:val="24"/>
        </w:rPr>
        <w:t>ы</w:t>
      </w:r>
      <w:r w:rsidRPr="00C76F68">
        <w:rPr>
          <w:szCs w:val="24"/>
        </w:rPr>
        <w:t>, над оборудованием с наибольшим тепловыделением.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На приточных и вытяжных воздуховодах установлены </w:t>
      </w:r>
      <w:r>
        <w:rPr>
          <w:szCs w:val="24"/>
        </w:rPr>
        <w:t xml:space="preserve">противопожарные </w:t>
      </w:r>
      <w:r w:rsidRPr="000E3FD5">
        <w:rPr>
          <w:szCs w:val="24"/>
        </w:rPr>
        <w:t>клапаны двойного действия КОМ-ДД с приводом BELIMO фирмы ЗАО «ВИНГС-М» с пределом огнестойкости EI 15</w:t>
      </w:r>
      <w:r w:rsidR="007A5C1C">
        <w:rPr>
          <w:szCs w:val="24"/>
        </w:rPr>
        <w:t xml:space="preserve"> (1 клапан на приточном воздуховоде, 1 – на вытяжном).</w:t>
      </w:r>
    </w:p>
    <w:p w:rsidR="003152E2" w:rsidRDefault="003152E2" w:rsidP="003152E2">
      <w:pPr>
        <w:spacing w:line="360" w:lineRule="auto"/>
        <w:ind w:left="567" w:right="339" w:firstLine="567"/>
        <w:jc w:val="both"/>
        <w:rPr>
          <w:szCs w:val="24"/>
        </w:rPr>
      </w:pPr>
      <w:r>
        <w:rPr>
          <w:szCs w:val="24"/>
        </w:rPr>
        <w:t>Запроектирован резерв</w:t>
      </w:r>
      <w:r w:rsidRPr="00DC76EF">
        <w:rPr>
          <w:szCs w:val="24"/>
        </w:rPr>
        <w:t xml:space="preserve"> </w:t>
      </w:r>
      <w:proofErr w:type="spellStart"/>
      <w:r>
        <w:rPr>
          <w:szCs w:val="24"/>
        </w:rPr>
        <w:t>сплит</w:t>
      </w:r>
      <w:r w:rsidRPr="00DC76EF">
        <w:rPr>
          <w:szCs w:val="24"/>
        </w:rPr>
        <w:t>-</w:t>
      </w:r>
      <w:r>
        <w:rPr>
          <w:szCs w:val="24"/>
        </w:rPr>
        <w:t>систем</w:t>
      </w:r>
      <w:proofErr w:type="spellEnd"/>
      <w:r w:rsidRPr="00DC76EF">
        <w:rPr>
          <w:szCs w:val="24"/>
        </w:rPr>
        <w:t xml:space="preserve"> </w:t>
      </w:r>
      <w:r>
        <w:rPr>
          <w:szCs w:val="24"/>
        </w:rPr>
        <w:t xml:space="preserve">К23 </w:t>
      </w:r>
      <w:r w:rsidRPr="00DC76EF">
        <w:rPr>
          <w:szCs w:val="24"/>
        </w:rPr>
        <w:t>«</w:t>
      </w:r>
      <w:r w:rsidRPr="002870E0">
        <w:rPr>
          <w:szCs w:val="24"/>
          <w:lang w:val="en-US"/>
        </w:rPr>
        <w:t>Panasonic</w:t>
      </w:r>
      <w:r w:rsidRPr="00DC76EF">
        <w:rPr>
          <w:szCs w:val="24"/>
        </w:rPr>
        <w:t xml:space="preserve">» </w:t>
      </w:r>
      <w:r w:rsidRPr="000E3FD5">
        <w:rPr>
          <w:szCs w:val="24"/>
        </w:rPr>
        <w:t>серии</w:t>
      </w:r>
      <w:r w:rsidRPr="00DC76EF">
        <w:rPr>
          <w:szCs w:val="24"/>
        </w:rPr>
        <w:t xml:space="preserve"> </w:t>
      </w:r>
      <w:r w:rsidRPr="002870E0">
        <w:rPr>
          <w:szCs w:val="24"/>
          <w:lang w:val="en-US"/>
        </w:rPr>
        <w:t>CU</w:t>
      </w:r>
      <w:r w:rsidRPr="00DC76EF">
        <w:rPr>
          <w:szCs w:val="24"/>
        </w:rPr>
        <w:t>-</w:t>
      </w:r>
      <w:r w:rsidRPr="002870E0">
        <w:rPr>
          <w:szCs w:val="24"/>
          <w:lang w:val="en-US"/>
        </w:rPr>
        <w:t>C</w:t>
      </w:r>
      <w:r w:rsidRPr="00DC76EF">
        <w:rPr>
          <w:szCs w:val="24"/>
        </w:rPr>
        <w:t>18</w:t>
      </w:r>
      <w:r w:rsidRPr="002870E0">
        <w:rPr>
          <w:szCs w:val="24"/>
          <w:lang w:val="en-US"/>
        </w:rPr>
        <w:t>HKD</w:t>
      </w:r>
      <w:r w:rsidRPr="00DC76EF">
        <w:rPr>
          <w:szCs w:val="24"/>
        </w:rPr>
        <w:t xml:space="preserve"> </w:t>
      </w:r>
      <w:r>
        <w:rPr>
          <w:szCs w:val="24"/>
        </w:rPr>
        <w:t>на</w:t>
      </w:r>
      <w:r w:rsidRPr="00DC76EF">
        <w:rPr>
          <w:szCs w:val="24"/>
        </w:rPr>
        <w:t xml:space="preserve"> </w:t>
      </w:r>
      <w:r>
        <w:rPr>
          <w:szCs w:val="24"/>
        </w:rPr>
        <w:t>один</w:t>
      </w:r>
      <w:r w:rsidRPr="00DC76EF">
        <w:rPr>
          <w:szCs w:val="24"/>
        </w:rPr>
        <w:t xml:space="preserve"> </w:t>
      </w:r>
      <w:r>
        <w:rPr>
          <w:szCs w:val="24"/>
        </w:rPr>
        <w:t xml:space="preserve">комплект, две ранее установленные </w:t>
      </w:r>
      <w:proofErr w:type="spellStart"/>
      <w:r>
        <w:rPr>
          <w:szCs w:val="24"/>
        </w:rPr>
        <w:t>сплит-системы</w:t>
      </w:r>
      <w:proofErr w:type="spellEnd"/>
      <w:r>
        <w:rPr>
          <w:szCs w:val="24"/>
        </w:rPr>
        <w:t xml:space="preserve"> работают постоянно</w:t>
      </w:r>
      <w:r w:rsidRPr="00DC76EF">
        <w:rPr>
          <w:szCs w:val="24"/>
        </w:rPr>
        <w:t>.</w:t>
      </w:r>
    </w:p>
    <w:p w:rsidR="00B83435" w:rsidRPr="00C76F68" w:rsidRDefault="00B83435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C76F68">
        <w:rPr>
          <w:szCs w:val="24"/>
        </w:rPr>
        <w:t xml:space="preserve">Принципиальная схема вентиляции и кондиционирования </w:t>
      </w:r>
      <w:r w:rsidR="00D800F2" w:rsidRPr="00C76F68">
        <w:rPr>
          <w:szCs w:val="24"/>
        </w:rPr>
        <w:t xml:space="preserve">помещения </w:t>
      </w:r>
      <w:r w:rsidRPr="00C76F68">
        <w:rPr>
          <w:szCs w:val="24"/>
        </w:rPr>
        <w:t xml:space="preserve">в </w:t>
      </w:r>
      <w:r w:rsidR="009D6AF9" w:rsidRPr="00C76F68">
        <w:rPr>
          <w:szCs w:val="24"/>
        </w:rPr>
        <w:t>П</w:t>
      </w:r>
      <w:r w:rsidRPr="00C76F68">
        <w:rPr>
          <w:szCs w:val="24"/>
        </w:rPr>
        <w:t>риложении Д.</w:t>
      </w:r>
    </w:p>
    <w:p w:rsidR="000750E1" w:rsidRDefault="000750E1" w:rsidP="0062362B">
      <w:pPr>
        <w:numPr>
          <w:ilvl w:val="1"/>
          <w:numId w:val="6"/>
        </w:numPr>
        <w:spacing w:line="360" w:lineRule="auto"/>
        <w:ind w:left="1134" w:firstLine="0"/>
        <w:jc w:val="both"/>
        <w:rPr>
          <w:b/>
        </w:rPr>
      </w:pPr>
      <w:r>
        <w:rPr>
          <w:b/>
        </w:rPr>
        <w:t xml:space="preserve"> </w:t>
      </w:r>
      <w:r w:rsidRPr="00755EDA">
        <w:rPr>
          <w:b/>
        </w:rPr>
        <w:t>Помещение</w:t>
      </w:r>
      <w:r>
        <w:rPr>
          <w:b/>
        </w:rPr>
        <w:t xml:space="preserve"> 303</w:t>
      </w:r>
      <w:r w:rsidRPr="00755EDA">
        <w:rPr>
          <w:b/>
        </w:rPr>
        <w:t>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>Запроектирована</w:t>
      </w:r>
      <w:r w:rsidR="00C76F68">
        <w:rPr>
          <w:szCs w:val="24"/>
        </w:rPr>
        <w:t xml:space="preserve"> приточная </w:t>
      </w:r>
      <w:r w:rsidRPr="000E3FD5">
        <w:rPr>
          <w:szCs w:val="24"/>
        </w:rPr>
        <w:t>система вентиляции П57 с канальной приточной установкой Airmate-1200</w:t>
      </w:r>
      <w:r>
        <w:rPr>
          <w:szCs w:val="24"/>
        </w:rPr>
        <w:t xml:space="preserve"> производительностью 700</w:t>
      </w:r>
      <w:r w:rsidR="003152E2">
        <w:rPr>
          <w:szCs w:val="24"/>
        </w:rPr>
        <w:t xml:space="preserve"> </w:t>
      </w:r>
      <w:r>
        <w:rPr>
          <w:szCs w:val="24"/>
        </w:rPr>
        <w:t>м</w:t>
      </w:r>
      <w:r w:rsidRPr="00BC7206">
        <w:rPr>
          <w:szCs w:val="24"/>
          <w:vertAlign w:val="superscript"/>
        </w:rPr>
        <w:t>3</w:t>
      </w:r>
      <w:r>
        <w:rPr>
          <w:szCs w:val="24"/>
        </w:rPr>
        <w:t xml:space="preserve">/ч </w:t>
      </w:r>
      <w:r w:rsidRPr="000E3FD5">
        <w:rPr>
          <w:szCs w:val="24"/>
        </w:rPr>
        <w:t xml:space="preserve">и </w:t>
      </w:r>
      <w:r>
        <w:rPr>
          <w:szCs w:val="24"/>
        </w:rPr>
        <w:t xml:space="preserve">дополнительным </w:t>
      </w:r>
      <w:r w:rsidRPr="000E3FD5">
        <w:rPr>
          <w:szCs w:val="24"/>
        </w:rPr>
        <w:t xml:space="preserve">панельным фильтром </w:t>
      </w:r>
      <w:proofErr w:type="spellStart"/>
      <w:r w:rsidRPr="000E3FD5">
        <w:rPr>
          <w:szCs w:val="24"/>
        </w:rPr>
        <w:t>Канал-ФКП</w:t>
      </w:r>
      <w:proofErr w:type="spellEnd"/>
      <w:r w:rsidRPr="000E3FD5">
        <w:rPr>
          <w:szCs w:val="24"/>
        </w:rPr>
        <w:t xml:space="preserve"> 40-20. Приточная установка находится в помещении</w:t>
      </w:r>
      <w:r>
        <w:rPr>
          <w:szCs w:val="24"/>
        </w:rPr>
        <w:t xml:space="preserve"> приточной </w:t>
      </w:r>
      <w:proofErr w:type="spellStart"/>
      <w:r>
        <w:rPr>
          <w:szCs w:val="24"/>
        </w:rPr>
        <w:t>венткамеры</w:t>
      </w:r>
      <w:proofErr w:type="spellEnd"/>
      <w:r w:rsidRPr="000E3FD5">
        <w:rPr>
          <w:szCs w:val="24"/>
        </w:rPr>
        <w:t xml:space="preserve"> вентиляционного центра</w:t>
      </w:r>
      <w:r>
        <w:rPr>
          <w:szCs w:val="24"/>
        </w:rPr>
        <w:t xml:space="preserve"> лабораторного корпуса</w:t>
      </w:r>
      <w:r w:rsidRPr="000E3FD5">
        <w:rPr>
          <w:szCs w:val="24"/>
        </w:rPr>
        <w:t>. Воздухораспределительные решетки расположены под потолком помещения</w:t>
      </w:r>
      <w:r>
        <w:rPr>
          <w:szCs w:val="24"/>
        </w:rPr>
        <w:t>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Запроектирована </w:t>
      </w:r>
      <w:r w:rsidR="00C76F68">
        <w:rPr>
          <w:szCs w:val="24"/>
        </w:rPr>
        <w:t xml:space="preserve">новая вытяжная </w:t>
      </w:r>
      <w:r w:rsidRPr="000E3FD5">
        <w:rPr>
          <w:szCs w:val="24"/>
        </w:rPr>
        <w:t xml:space="preserve">система вентиляции В57 с </w:t>
      </w:r>
      <w:r w:rsidR="003152E2">
        <w:rPr>
          <w:szCs w:val="24"/>
        </w:rPr>
        <w:t xml:space="preserve">двумя </w:t>
      </w:r>
      <w:proofErr w:type="spellStart"/>
      <w:r w:rsidR="003152E2">
        <w:rPr>
          <w:szCs w:val="24"/>
        </w:rPr>
        <w:t>вытяжныи</w:t>
      </w:r>
      <w:proofErr w:type="spellEnd"/>
      <w:r w:rsidRPr="000E3FD5">
        <w:rPr>
          <w:szCs w:val="24"/>
        </w:rPr>
        <w:t xml:space="preserve"> канальным</w:t>
      </w:r>
      <w:r w:rsidR="003152E2">
        <w:rPr>
          <w:szCs w:val="24"/>
        </w:rPr>
        <w:t>и</w:t>
      </w:r>
      <w:r w:rsidRPr="000E3FD5">
        <w:rPr>
          <w:szCs w:val="24"/>
        </w:rPr>
        <w:t xml:space="preserve"> вентилятор</w:t>
      </w:r>
      <w:r w:rsidR="003152E2">
        <w:rPr>
          <w:szCs w:val="24"/>
        </w:rPr>
        <w:t>а</w:t>
      </w:r>
      <w:r w:rsidRPr="000E3FD5">
        <w:rPr>
          <w:szCs w:val="24"/>
        </w:rPr>
        <w:t>м</w:t>
      </w:r>
      <w:r w:rsidR="003152E2">
        <w:rPr>
          <w:szCs w:val="24"/>
        </w:rPr>
        <w:t>и</w:t>
      </w:r>
      <w:r w:rsidRPr="000E3FD5">
        <w:rPr>
          <w:szCs w:val="24"/>
        </w:rPr>
        <w:t xml:space="preserve"> Канал-ПКВ-60-30-4-220 </w:t>
      </w:r>
      <w:r>
        <w:rPr>
          <w:szCs w:val="24"/>
        </w:rPr>
        <w:t>напряжением 95</w:t>
      </w:r>
      <w:r w:rsidR="003152E2">
        <w:rPr>
          <w:szCs w:val="24"/>
        </w:rPr>
        <w:t xml:space="preserve"> </w:t>
      </w:r>
      <w:r>
        <w:rPr>
          <w:szCs w:val="24"/>
        </w:rPr>
        <w:t>V</w:t>
      </w:r>
      <w:r w:rsidRPr="000F468C">
        <w:rPr>
          <w:szCs w:val="24"/>
        </w:rPr>
        <w:t xml:space="preserve"> </w:t>
      </w:r>
      <w:r>
        <w:rPr>
          <w:szCs w:val="24"/>
        </w:rPr>
        <w:t>производительностью 700</w:t>
      </w:r>
      <w:r w:rsidR="003152E2">
        <w:rPr>
          <w:szCs w:val="24"/>
        </w:rPr>
        <w:t xml:space="preserve"> </w:t>
      </w:r>
      <w:r>
        <w:rPr>
          <w:szCs w:val="24"/>
        </w:rPr>
        <w:t>м</w:t>
      </w:r>
      <w:r w:rsidRPr="00BC7206">
        <w:rPr>
          <w:szCs w:val="24"/>
          <w:vertAlign w:val="superscript"/>
        </w:rPr>
        <w:t>3</w:t>
      </w:r>
      <w:r>
        <w:rPr>
          <w:szCs w:val="24"/>
        </w:rPr>
        <w:t>/ч</w:t>
      </w:r>
      <w:r w:rsidR="00C76F68">
        <w:rPr>
          <w:szCs w:val="24"/>
        </w:rPr>
        <w:t xml:space="preserve"> </w:t>
      </w:r>
      <w:r w:rsidR="003152E2" w:rsidRPr="00C76F68">
        <w:rPr>
          <w:szCs w:val="24"/>
        </w:rPr>
        <w:t>(1 рабочий, 1 резервный)</w:t>
      </w:r>
      <w:r w:rsidR="003152E2">
        <w:rPr>
          <w:szCs w:val="24"/>
        </w:rPr>
        <w:t xml:space="preserve">. </w:t>
      </w:r>
      <w:r w:rsidRPr="000E3FD5">
        <w:rPr>
          <w:szCs w:val="24"/>
        </w:rPr>
        <w:t>Вытяжн</w:t>
      </w:r>
      <w:r w:rsidR="003152E2">
        <w:rPr>
          <w:szCs w:val="24"/>
        </w:rPr>
        <w:t>ые</w:t>
      </w:r>
      <w:r w:rsidRPr="000E3FD5">
        <w:rPr>
          <w:szCs w:val="24"/>
        </w:rPr>
        <w:t xml:space="preserve"> вентилятор</w:t>
      </w:r>
      <w:r w:rsidR="003152E2">
        <w:rPr>
          <w:szCs w:val="24"/>
        </w:rPr>
        <w:t>ы</w:t>
      </w:r>
      <w:r w:rsidRPr="000E3FD5">
        <w:rPr>
          <w:szCs w:val="24"/>
        </w:rPr>
        <w:t xml:space="preserve"> расположен</w:t>
      </w:r>
      <w:r w:rsidR="003152E2">
        <w:rPr>
          <w:szCs w:val="24"/>
        </w:rPr>
        <w:t>ы</w:t>
      </w:r>
      <w:r w:rsidRPr="000E3FD5">
        <w:rPr>
          <w:szCs w:val="24"/>
        </w:rPr>
        <w:t xml:space="preserve"> на чердаке здания лабораторного корпуса, выброс воздуха над кровлей здания. Вытяжные устройства запроектированы из </w:t>
      </w:r>
      <w:r>
        <w:rPr>
          <w:szCs w:val="24"/>
        </w:rPr>
        <w:t xml:space="preserve">нижней и </w:t>
      </w:r>
      <w:r w:rsidR="003152E2">
        <w:rPr>
          <w:szCs w:val="24"/>
        </w:rPr>
        <w:t xml:space="preserve">из </w:t>
      </w:r>
      <w:r w:rsidRPr="000E3FD5">
        <w:rPr>
          <w:szCs w:val="24"/>
        </w:rPr>
        <w:t>верхней</w:t>
      </w:r>
      <w:r>
        <w:rPr>
          <w:szCs w:val="24"/>
        </w:rPr>
        <w:t xml:space="preserve"> зон</w:t>
      </w:r>
      <w:r w:rsidRPr="000E3FD5">
        <w:rPr>
          <w:szCs w:val="24"/>
        </w:rPr>
        <w:t>, над оборудованием с наибольшим тепловыделением.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На приточных и вытяжных воздуховодах установлены </w:t>
      </w:r>
      <w:r>
        <w:rPr>
          <w:szCs w:val="24"/>
        </w:rPr>
        <w:t xml:space="preserve">противопожарные </w:t>
      </w:r>
      <w:r w:rsidRPr="000E3FD5">
        <w:rPr>
          <w:szCs w:val="24"/>
        </w:rPr>
        <w:t>клапаны двойного действия КОМ-ДД</w:t>
      </w:r>
      <w:r w:rsidRPr="00BD1350">
        <w:rPr>
          <w:szCs w:val="24"/>
        </w:rPr>
        <w:t>-300</w:t>
      </w:r>
      <w:r>
        <w:rPr>
          <w:szCs w:val="24"/>
          <w:lang w:val="en-US"/>
        </w:rPr>
        <w:t>x</w:t>
      </w:r>
      <w:r>
        <w:rPr>
          <w:szCs w:val="24"/>
        </w:rPr>
        <w:t>20</w:t>
      </w:r>
      <w:r w:rsidRPr="00BD1350">
        <w:rPr>
          <w:szCs w:val="24"/>
        </w:rPr>
        <w:t>0</w:t>
      </w:r>
      <w:r w:rsidRPr="000E3FD5">
        <w:rPr>
          <w:szCs w:val="24"/>
        </w:rPr>
        <w:t xml:space="preserve">  с приводом BELIMO фирмы ЗАО «ВИНГС-М» с пределом огнестойкости EI 15</w:t>
      </w:r>
      <w:r w:rsidR="007A5C1C">
        <w:rPr>
          <w:szCs w:val="24"/>
        </w:rPr>
        <w:t xml:space="preserve"> (1 клапан на приточном воздуховоде, 1 – на вытяжном).</w:t>
      </w:r>
    </w:p>
    <w:p w:rsidR="003152E2" w:rsidRDefault="000750E1" w:rsidP="003152E2">
      <w:pPr>
        <w:spacing w:line="360" w:lineRule="auto"/>
        <w:ind w:left="567" w:right="339" w:firstLine="567"/>
        <w:jc w:val="both"/>
        <w:rPr>
          <w:szCs w:val="24"/>
        </w:rPr>
      </w:pPr>
      <w:r>
        <w:rPr>
          <w:szCs w:val="24"/>
        </w:rPr>
        <w:t>Запроектирована</w:t>
      </w:r>
      <w:r w:rsidRPr="00DC76EF">
        <w:rPr>
          <w:szCs w:val="24"/>
        </w:rPr>
        <w:t xml:space="preserve"> </w:t>
      </w:r>
      <w:r w:rsidR="003152E2">
        <w:rPr>
          <w:szCs w:val="24"/>
        </w:rPr>
        <w:t xml:space="preserve">в </w:t>
      </w:r>
      <w:r>
        <w:rPr>
          <w:szCs w:val="24"/>
        </w:rPr>
        <w:t>дополн</w:t>
      </w:r>
      <w:r w:rsidR="003152E2">
        <w:rPr>
          <w:szCs w:val="24"/>
        </w:rPr>
        <w:t>ение к существующей системе кондиционирования новая</w:t>
      </w:r>
      <w:r w:rsidRPr="00DC76EF">
        <w:rPr>
          <w:szCs w:val="24"/>
        </w:rPr>
        <w:t xml:space="preserve"> </w:t>
      </w:r>
      <w:r>
        <w:rPr>
          <w:szCs w:val="24"/>
        </w:rPr>
        <w:t>система К25</w:t>
      </w:r>
      <w:r w:rsidRPr="00DC76EF">
        <w:rPr>
          <w:szCs w:val="24"/>
        </w:rPr>
        <w:t xml:space="preserve"> </w:t>
      </w:r>
      <w:r>
        <w:rPr>
          <w:szCs w:val="24"/>
        </w:rPr>
        <w:t>кондиционирования</w:t>
      </w:r>
      <w:r w:rsidRPr="00DC76EF">
        <w:rPr>
          <w:szCs w:val="24"/>
        </w:rPr>
        <w:t xml:space="preserve"> </w:t>
      </w:r>
      <w:r>
        <w:rPr>
          <w:szCs w:val="24"/>
        </w:rPr>
        <w:t>с</w:t>
      </w:r>
      <w:r w:rsidRPr="00DC76EF">
        <w:rPr>
          <w:szCs w:val="24"/>
        </w:rPr>
        <w:t xml:space="preserve"> </w:t>
      </w:r>
      <w:r w:rsidR="003152E2">
        <w:rPr>
          <w:szCs w:val="24"/>
        </w:rPr>
        <w:t xml:space="preserve">двумя </w:t>
      </w:r>
      <w:r>
        <w:rPr>
          <w:szCs w:val="24"/>
        </w:rPr>
        <w:t>канальным</w:t>
      </w:r>
      <w:r w:rsidR="003152E2">
        <w:rPr>
          <w:szCs w:val="24"/>
        </w:rPr>
        <w:t>и</w:t>
      </w:r>
      <w:r w:rsidRPr="00DC76EF">
        <w:rPr>
          <w:szCs w:val="24"/>
        </w:rPr>
        <w:t xml:space="preserve"> </w:t>
      </w:r>
      <w:r>
        <w:rPr>
          <w:szCs w:val="24"/>
        </w:rPr>
        <w:t>кондиционер</w:t>
      </w:r>
      <w:r w:rsidR="003152E2">
        <w:rPr>
          <w:szCs w:val="24"/>
        </w:rPr>
        <w:t>а</w:t>
      </w:r>
      <w:r>
        <w:rPr>
          <w:szCs w:val="24"/>
        </w:rPr>
        <w:t>м</w:t>
      </w:r>
      <w:r w:rsidR="003152E2">
        <w:rPr>
          <w:szCs w:val="24"/>
        </w:rPr>
        <w:t>и</w:t>
      </w:r>
      <w:r w:rsidRPr="00DC76EF">
        <w:rPr>
          <w:szCs w:val="24"/>
        </w:rPr>
        <w:t xml:space="preserve"> «</w:t>
      </w:r>
      <w:r w:rsidRPr="002870E0">
        <w:rPr>
          <w:szCs w:val="24"/>
          <w:lang w:val="en-US"/>
        </w:rPr>
        <w:t>MITSUBISHI</w:t>
      </w:r>
      <w:r w:rsidRPr="00DC76EF">
        <w:rPr>
          <w:szCs w:val="24"/>
        </w:rPr>
        <w:t xml:space="preserve"> </w:t>
      </w:r>
      <w:r w:rsidRPr="002870E0">
        <w:rPr>
          <w:szCs w:val="24"/>
          <w:lang w:val="en-US"/>
        </w:rPr>
        <w:t>ELECTRIC</w:t>
      </w:r>
      <w:r w:rsidRPr="00DC76EF">
        <w:rPr>
          <w:szCs w:val="24"/>
        </w:rPr>
        <w:t>»</w:t>
      </w:r>
      <w:r w:rsidR="00C76F68">
        <w:rPr>
          <w:szCs w:val="24"/>
        </w:rPr>
        <w:t xml:space="preserve"> </w:t>
      </w:r>
      <w:r w:rsidR="003152E2" w:rsidRPr="00C76F68">
        <w:rPr>
          <w:szCs w:val="24"/>
        </w:rPr>
        <w:t>(1 рабочий, 1 резервный)</w:t>
      </w:r>
      <w:r w:rsidR="003152E2">
        <w:rPr>
          <w:szCs w:val="24"/>
        </w:rPr>
        <w:t xml:space="preserve"> </w:t>
      </w:r>
      <w:r w:rsidR="00C76F68">
        <w:rPr>
          <w:szCs w:val="24"/>
        </w:rPr>
        <w:t xml:space="preserve">с внутренним блоком </w:t>
      </w:r>
      <w:r w:rsidRPr="00C76F68">
        <w:rPr>
          <w:szCs w:val="24"/>
        </w:rPr>
        <w:t>серии</w:t>
      </w:r>
      <w:r w:rsidRPr="00DC76EF">
        <w:rPr>
          <w:szCs w:val="24"/>
        </w:rPr>
        <w:t xml:space="preserve"> </w:t>
      </w:r>
      <w:r w:rsidRPr="002870E0">
        <w:rPr>
          <w:szCs w:val="24"/>
          <w:lang w:val="en-US"/>
        </w:rPr>
        <w:t>PEAD</w:t>
      </w:r>
      <w:r w:rsidRPr="00DC76EF">
        <w:rPr>
          <w:szCs w:val="24"/>
        </w:rPr>
        <w:t>-</w:t>
      </w:r>
      <w:r w:rsidRPr="002870E0">
        <w:rPr>
          <w:szCs w:val="24"/>
          <w:lang w:val="en-US"/>
        </w:rPr>
        <w:t>RP</w:t>
      </w:r>
      <w:r w:rsidRPr="00DC76EF">
        <w:rPr>
          <w:szCs w:val="24"/>
        </w:rPr>
        <w:t>100</w:t>
      </w:r>
      <w:r>
        <w:rPr>
          <w:szCs w:val="24"/>
          <w:lang w:val="en-US"/>
        </w:rPr>
        <w:t>JA</w:t>
      </w:r>
      <w:r w:rsidRPr="002870E0">
        <w:rPr>
          <w:szCs w:val="24"/>
          <w:lang w:val="en-US"/>
        </w:rPr>
        <w:t>Q</w:t>
      </w:r>
      <w:r w:rsidRPr="00DC76EF">
        <w:rPr>
          <w:szCs w:val="24"/>
        </w:rPr>
        <w:t xml:space="preserve"> </w:t>
      </w:r>
      <w:r>
        <w:rPr>
          <w:szCs w:val="24"/>
        </w:rPr>
        <w:t>и</w:t>
      </w:r>
      <w:r w:rsidRPr="00DC76EF">
        <w:rPr>
          <w:szCs w:val="24"/>
        </w:rPr>
        <w:t xml:space="preserve"> </w:t>
      </w:r>
      <w:r>
        <w:rPr>
          <w:szCs w:val="24"/>
        </w:rPr>
        <w:t>наружным</w:t>
      </w:r>
      <w:r w:rsidRPr="00DC76EF">
        <w:rPr>
          <w:szCs w:val="24"/>
        </w:rPr>
        <w:t xml:space="preserve"> </w:t>
      </w:r>
      <w:r>
        <w:rPr>
          <w:szCs w:val="24"/>
        </w:rPr>
        <w:t>блоком</w:t>
      </w:r>
      <w:r w:rsidRPr="00DC76EF">
        <w:rPr>
          <w:szCs w:val="24"/>
        </w:rPr>
        <w:t xml:space="preserve"> </w:t>
      </w:r>
      <w:r w:rsidRPr="000E3FD5">
        <w:rPr>
          <w:szCs w:val="24"/>
        </w:rPr>
        <w:t>серии</w:t>
      </w:r>
      <w:r w:rsidRPr="00DC76EF">
        <w:rPr>
          <w:szCs w:val="24"/>
        </w:rPr>
        <w:t xml:space="preserve"> </w:t>
      </w:r>
      <w:r w:rsidRPr="002870E0">
        <w:rPr>
          <w:szCs w:val="24"/>
          <w:lang w:val="en-US"/>
        </w:rPr>
        <w:t>P</w:t>
      </w:r>
      <w:r>
        <w:rPr>
          <w:szCs w:val="24"/>
          <w:lang w:val="en-US"/>
        </w:rPr>
        <w:t>U</w:t>
      </w:r>
      <w:r w:rsidRPr="00DC76EF">
        <w:rPr>
          <w:szCs w:val="24"/>
        </w:rPr>
        <w:t>-</w:t>
      </w:r>
      <w:r>
        <w:rPr>
          <w:szCs w:val="24"/>
          <w:lang w:val="en-US"/>
        </w:rPr>
        <w:t>P</w:t>
      </w:r>
      <w:r w:rsidRPr="00DC76EF">
        <w:rPr>
          <w:szCs w:val="24"/>
        </w:rPr>
        <w:t>100</w:t>
      </w:r>
      <w:r>
        <w:rPr>
          <w:szCs w:val="24"/>
          <w:lang w:val="en-US"/>
        </w:rPr>
        <w:t>YHA</w:t>
      </w:r>
      <w:r w:rsidR="003152E2">
        <w:rPr>
          <w:szCs w:val="24"/>
        </w:rPr>
        <w:t xml:space="preserve">. </w:t>
      </w:r>
    </w:p>
    <w:p w:rsidR="003152E2" w:rsidRDefault="003152E2" w:rsidP="003152E2">
      <w:pPr>
        <w:spacing w:line="360" w:lineRule="auto"/>
        <w:ind w:left="567" w:right="339" w:firstLine="567"/>
        <w:jc w:val="both"/>
        <w:rPr>
          <w:szCs w:val="24"/>
        </w:rPr>
      </w:pPr>
      <w:r>
        <w:rPr>
          <w:szCs w:val="24"/>
        </w:rPr>
        <w:t>Запроектирован резерв</w:t>
      </w:r>
      <w:r w:rsidRPr="00DC76EF">
        <w:rPr>
          <w:szCs w:val="24"/>
        </w:rPr>
        <w:t xml:space="preserve"> </w:t>
      </w:r>
      <w:proofErr w:type="spellStart"/>
      <w:r>
        <w:rPr>
          <w:szCs w:val="24"/>
        </w:rPr>
        <w:t>сплит</w:t>
      </w:r>
      <w:r w:rsidRPr="00DC76EF">
        <w:rPr>
          <w:szCs w:val="24"/>
        </w:rPr>
        <w:t>-</w:t>
      </w:r>
      <w:r>
        <w:rPr>
          <w:szCs w:val="24"/>
        </w:rPr>
        <w:t>систем</w:t>
      </w:r>
      <w:proofErr w:type="spellEnd"/>
      <w:r w:rsidRPr="00DC76EF">
        <w:rPr>
          <w:szCs w:val="24"/>
        </w:rPr>
        <w:t xml:space="preserve"> «</w:t>
      </w:r>
      <w:r w:rsidRPr="002870E0">
        <w:rPr>
          <w:szCs w:val="24"/>
          <w:lang w:val="en-US"/>
        </w:rPr>
        <w:t>Panasonic</w:t>
      </w:r>
      <w:r w:rsidRPr="00DC76EF">
        <w:rPr>
          <w:szCs w:val="24"/>
        </w:rPr>
        <w:t xml:space="preserve">» </w:t>
      </w:r>
      <w:r w:rsidRPr="000E3FD5">
        <w:rPr>
          <w:szCs w:val="24"/>
        </w:rPr>
        <w:t>серии</w:t>
      </w:r>
      <w:r w:rsidRPr="00DC76EF">
        <w:rPr>
          <w:szCs w:val="24"/>
        </w:rPr>
        <w:t xml:space="preserve"> </w:t>
      </w:r>
      <w:r w:rsidRPr="002870E0">
        <w:rPr>
          <w:szCs w:val="24"/>
          <w:lang w:val="en-US"/>
        </w:rPr>
        <w:t>CU</w:t>
      </w:r>
      <w:r w:rsidRPr="00DC76EF">
        <w:rPr>
          <w:szCs w:val="24"/>
        </w:rPr>
        <w:t>-</w:t>
      </w:r>
      <w:r w:rsidRPr="002870E0">
        <w:rPr>
          <w:szCs w:val="24"/>
          <w:lang w:val="en-US"/>
        </w:rPr>
        <w:t>C</w:t>
      </w:r>
      <w:r w:rsidRPr="00DC76EF">
        <w:rPr>
          <w:szCs w:val="24"/>
        </w:rPr>
        <w:t>18</w:t>
      </w:r>
      <w:r w:rsidRPr="002870E0">
        <w:rPr>
          <w:szCs w:val="24"/>
          <w:lang w:val="en-US"/>
        </w:rPr>
        <w:t>HKD</w:t>
      </w:r>
      <w:r w:rsidRPr="00DC76EF">
        <w:rPr>
          <w:szCs w:val="24"/>
        </w:rPr>
        <w:t xml:space="preserve"> </w:t>
      </w:r>
      <w:r>
        <w:rPr>
          <w:szCs w:val="24"/>
        </w:rPr>
        <w:t>на</w:t>
      </w:r>
      <w:r w:rsidRPr="00DC76EF">
        <w:rPr>
          <w:szCs w:val="24"/>
        </w:rPr>
        <w:t xml:space="preserve"> </w:t>
      </w:r>
      <w:r>
        <w:rPr>
          <w:szCs w:val="24"/>
        </w:rPr>
        <w:t>один</w:t>
      </w:r>
      <w:r w:rsidRPr="00DC76EF">
        <w:rPr>
          <w:szCs w:val="24"/>
        </w:rPr>
        <w:t xml:space="preserve"> </w:t>
      </w:r>
      <w:r>
        <w:rPr>
          <w:szCs w:val="24"/>
        </w:rPr>
        <w:t xml:space="preserve">комплект, две ранее установленные </w:t>
      </w:r>
      <w:proofErr w:type="spellStart"/>
      <w:r>
        <w:rPr>
          <w:szCs w:val="24"/>
        </w:rPr>
        <w:t>сплит-системы</w:t>
      </w:r>
      <w:proofErr w:type="spellEnd"/>
      <w:r>
        <w:rPr>
          <w:szCs w:val="24"/>
        </w:rPr>
        <w:t xml:space="preserve"> работают постоянно</w:t>
      </w:r>
      <w:r w:rsidRPr="00DC76EF">
        <w:rPr>
          <w:szCs w:val="24"/>
        </w:rPr>
        <w:t>.</w:t>
      </w:r>
    </w:p>
    <w:p w:rsidR="00B83435" w:rsidRDefault="00B83435" w:rsidP="00B83435">
      <w:pPr>
        <w:spacing w:line="360" w:lineRule="auto"/>
        <w:ind w:left="567" w:right="339" w:firstLine="567"/>
        <w:jc w:val="both"/>
        <w:rPr>
          <w:szCs w:val="24"/>
        </w:rPr>
      </w:pPr>
      <w:r>
        <w:rPr>
          <w:szCs w:val="24"/>
        </w:rPr>
        <w:t xml:space="preserve">Принципиальная схема вентиляции и кондиционирования </w:t>
      </w:r>
      <w:r w:rsidR="00D800F2" w:rsidRPr="00C76F68">
        <w:rPr>
          <w:szCs w:val="24"/>
        </w:rPr>
        <w:t>помещения</w:t>
      </w:r>
      <w:r w:rsidR="00D800F2">
        <w:rPr>
          <w:szCs w:val="24"/>
        </w:rPr>
        <w:t xml:space="preserve"> </w:t>
      </w:r>
      <w:r>
        <w:rPr>
          <w:szCs w:val="24"/>
        </w:rPr>
        <w:t>в приложении Д.</w:t>
      </w:r>
    </w:p>
    <w:p w:rsidR="000750E1" w:rsidRPr="000E3FD5" w:rsidRDefault="000750E1" w:rsidP="000750E1">
      <w:pPr>
        <w:pStyle w:val="1"/>
        <w:tabs>
          <w:tab w:val="right" w:leader="dot" w:pos="9356"/>
        </w:tabs>
        <w:ind w:left="567"/>
        <w:rPr>
          <w:sz w:val="28"/>
          <w:szCs w:val="28"/>
        </w:rPr>
      </w:pPr>
      <w:bookmarkStart w:id="33" w:name="_Toc332286882"/>
      <w:bookmarkStart w:id="34" w:name="_Toc332287407"/>
      <w:r>
        <w:rPr>
          <w:sz w:val="28"/>
          <w:szCs w:val="28"/>
        </w:rPr>
        <w:tab/>
      </w:r>
      <w:bookmarkStart w:id="35" w:name="_Toc332640598"/>
      <w:bookmarkStart w:id="36" w:name="_Toc339020383"/>
      <w:r w:rsidRPr="000E3FD5">
        <w:rPr>
          <w:sz w:val="28"/>
          <w:szCs w:val="28"/>
        </w:rPr>
        <w:t>7 Мероприятия по противопожарной безопасности</w:t>
      </w:r>
      <w:bookmarkEnd w:id="33"/>
      <w:bookmarkEnd w:id="34"/>
      <w:bookmarkEnd w:id="35"/>
      <w:bookmarkEnd w:id="36"/>
    </w:p>
    <w:p w:rsidR="000750E1" w:rsidRPr="00E9274F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>
        <w:rPr>
          <w:szCs w:val="24"/>
        </w:rPr>
        <w:t>Системы вентиляции помещений</w:t>
      </w:r>
      <w:r w:rsidRPr="00E9274F">
        <w:rPr>
          <w:szCs w:val="24"/>
        </w:rPr>
        <w:t xml:space="preserve"> 128, 303, 309 и 349 запроектированы с учетом ФЗ №123, СП 7.13130.2009 и </w:t>
      </w:r>
      <w:proofErr w:type="spellStart"/>
      <w:r w:rsidRPr="00E9274F">
        <w:rPr>
          <w:szCs w:val="24"/>
        </w:rPr>
        <w:t>СНиП</w:t>
      </w:r>
      <w:proofErr w:type="spellEnd"/>
      <w:r w:rsidRPr="00E9274F">
        <w:rPr>
          <w:szCs w:val="24"/>
        </w:rPr>
        <w:t xml:space="preserve"> 31-05-2003.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E9274F">
        <w:rPr>
          <w:szCs w:val="24"/>
        </w:rPr>
        <w:t>Количество вентиляционных систем выбрано из условий подготовки приточного воздуха, режима работы, а также с учетом категорий помещений по пожарной опасности.</w:t>
      </w:r>
    </w:p>
    <w:p w:rsidR="000750E1" w:rsidRPr="00E9274F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E9274F">
        <w:rPr>
          <w:szCs w:val="24"/>
        </w:rPr>
        <w:t>На воздуховодах систем, обслуживающих помещения категории "В3"</w:t>
      </w:r>
      <w:r w:rsidR="00725EAA">
        <w:rPr>
          <w:szCs w:val="24"/>
        </w:rPr>
        <w:t>,</w:t>
      </w:r>
      <w:r w:rsidRPr="00E9274F">
        <w:rPr>
          <w:szCs w:val="24"/>
        </w:rPr>
        <w:t xml:space="preserve"> при пересечении противопожарной преграды, </w:t>
      </w:r>
      <w:r w:rsidRPr="006A2018">
        <w:rPr>
          <w:szCs w:val="24"/>
        </w:rPr>
        <w:t>согласно части 1</w:t>
      </w:r>
      <w:r w:rsidR="0014018A" w:rsidRPr="006A2018">
        <w:rPr>
          <w:szCs w:val="24"/>
        </w:rPr>
        <w:t>1</w:t>
      </w:r>
      <w:r w:rsidRPr="006A2018">
        <w:rPr>
          <w:szCs w:val="24"/>
        </w:rPr>
        <w:t xml:space="preserve"> статьи</w:t>
      </w:r>
      <w:r w:rsidRPr="00E9274F">
        <w:rPr>
          <w:szCs w:val="24"/>
        </w:rPr>
        <w:t xml:space="preserve"> 88 ФЗ № 123</w:t>
      </w:r>
      <w:r w:rsidR="00725EAA">
        <w:rPr>
          <w:szCs w:val="24"/>
        </w:rPr>
        <w:t>,</w:t>
      </w:r>
      <w:r w:rsidRPr="00E9274F">
        <w:rPr>
          <w:szCs w:val="24"/>
        </w:rPr>
        <w:t xml:space="preserve"> устанавливаются противопожарные клапаны</w:t>
      </w:r>
      <w:r w:rsidR="00725EAA">
        <w:rPr>
          <w:szCs w:val="24"/>
        </w:rPr>
        <w:t>. Так как вентилируемые помещения оборудованы установками газового пожаротушения, то  на воздуховодах установлены противопожарные клапаны двойного</w:t>
      </w:r>
      <w:r w:rsidR="003152E2">
        <w:rPr>
          <w:szCs w:val="24"/>
        </w:rPr>
        <w:t xml:space="preserve"> </w:t>
      </w:r>
      <w:r w:rsidR="00725EAA">
        <w:rPr>
          <w:szCs w:val="24"/>
        </w:rPr>
        <w:t xml:space="preserve">действия. </w:t>
      </w:r>
      <w:r w:rsidRPr="00E9274F">
        <w:rPr>
          <w:szCs w:val="24"/>
        </w:rPr>
        <w:t xml:space="preserve">Согласно части 4 статьи 143 ФЗ № 123 </w:t>
      </w:r>
      <w:r w:rsidR="007D1FB9">
        <w:rPr>
          <w:szCs w:val="24"/>
        </w:rPr>
        <w:t>противопожарные</w:t>
      </w:r>
      <w:r w:rsidR="007D1FB9" w:rsidRPr="00E9274F">
        <w:rPr>
          <w:szCs w:val="24"/>
        </w:rPr>
        <w:t xml:space="preserve"> </w:t>
      </w:r>
      <w:r w:rsidRPr="00E9274F">
        <w:rPr>
          <w:szCs w:val="24"/>
        </w:rPr>
        <w:t>клапаны сохраняют работоспособность в течение времени, необходимого для полной эвакуации людей в безопасное место из обслуживаемого помещения. Противопожарные клапаны в соответствии с частью 2 статьи 138 ФЗ № 123 оснащаются автоматически и дистанционно управляемыми приводами.</w:t>
      </w:r>
    </w:p>
    <w:p w:rsidR="000750E1" w:rsidRPr="00E9274F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E9274F">
        <w:rPr>
          <w:szCs w:val="24"/>
        </w:rPr>
        <w:t>Проектом предусмотрена блокировка вентиляционных систем с системой автоматической пожарной сигнализации.</w:t>
      </w:r>
    </w:p>
    <w:p w:rsidR="000750E1" w:rsidRPr="00E9274F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E9274F">
        <w:rPr>
          <w:szCs w:val="24"/>
        </w:rPr>
        <w:t xml:space="preserve">При срабатывании </w:t>
      </w:r>
      <w:proofErr w:type="spellStart"/>
      <w:r w:rsidRPr="00E9274F">
        <w:rPr>
          <w:szCs w:val="24"/>
        </w:rPr>
        <w:t>извещателя</w:t>
      </w:r>
      <w:proofErr w:type="spellEnd"/>
      <w:r w:rsidRPr="00E9274F">
        <w:rPr>
          <w:szCs w:val="24"/>
        </w:rPr>
        <w:t xml:space="preserve"> автоматической установки пожарной сигнализации:</w:t>
      </w:r>
    </w:p>
    <w:p w:rsidR="000750E1" w:rsidRPr="00E9274F" w:rsidRDefault="000750E1" w:rsidP="0062362B">
      <w:pPr>
        <w:numPr>
          <w:ilvl w:val="0"/>
          <w:numId w:val="9"/>
        </w:numPr>
        <w:spacing w:line="360" w:lineRule="auto"/>
        <w:ind w:right="339"/>
        <w:jc w:val="both"/>
        <w:rPr>
          <w:szCs w:val="24"/>
        </w:rPr>
      </w:pPr>
      <w:r w:rsidRPr="00E9274F">
        <w:rPr>
          <w:szCs w:val="24"/>
        </w:rPr>
        <w:t>все приточные и вытяжные системы отключаются;</w:t>
      </w:r>
    </w:p>
    <w:p w:rsidR="000750E1" w:rsidRPr="00E9274F" w:rsidRDefault="000750E1" w:rsidP="0062362B">
      <w:pPr>
        <w:numPr>
          <w:ilvl w:val="0"/>
          <w:numId w:val="9"/>
        </w:numPr>
        <w:spacing w:line="360" w:lineRule="auto"/>
        <w:ind w:right="339"/>
        <w:jc w:val="both"/>
        <w:rPr>
          <w:szCs w:val="24"/>
        </w:rPr>
      </w:pPr>
      <w:r w:rsidRPr="00E9274F">
        <w:rPr>
          <w:szCs w:val="24"/>
        </w:rPr>
        <w:t xml:space="preserve">закрываются противопожарные клапаны двойного действия. </w:t>
      </w:r>
    </w:p>
    <w:p w:rsidR="000750E1" w:rsidRDefault="000750E1" w:rsidP="000750E1">
      <w:pPr>
        <w:spacing w:line="360" w:lineRule="auto"/>
        <w:ind w:left="567" w:right="339" w:firstLine="567"/>
        <w:jc w:val="both"/>
      </w:pPr>
      <w:r w:rsidRPr="00E9274F">
        <w:t>Воздуховоды проектируются плотные из негорючих материалов</w:t>
      </w:r>
      <w:r>
        <w:t>.</w:t>
      </w:r>
    </w:p>
    <w:p w:rsidR="000750E1" w:rsidRPr="00E9274F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E9274F">
        <w:rPr>
          <w:szCs w:val="24"/>
        </w:rPr>
        <w:t>Все оборудование, обеспечивающее пожарную безопасность и примененное в проекте, имеет сертификаты пожарной безопасности.</w:t>
      </w:r>
    </w:p>
    <w:p w:rsidR="000750E1" w:rsidRPr="000E3FD5" w:rsidRDefault="000750E1" w:rsidP="000750E1">
      <w:pPr>
        <w:pStyle w:val="1"/>
        <w:tabs>
          <w:tab w:val="right" w:leader="dot" w:pos="9356"/>
        </w:tabs>
        <w:ind w:left="567"/>
        <w:rPr>
          <w:sz w:val="28"/>
          <w:szCs w:val="28"/>
        </w:rPr>
      </w:pPr>
      <w:bookmarkStart w:id="37" w:name="_Toc332286883"/>
      <w:bookmarkStart w:id="38" w:name="_Toc332287408"/>
      <w:bookmarkStart w:id="39" w:name="_Toc332640599"/>
      <w:r>
        <w:rPr>
          <w:sz w:val="28"/>
          <w:szCs w:val="28"/>
        </w:rPr>
        <w:tab/>
      </w:r>
      <w:bookmarkStart w:id="40" w:name="_Toc339020384"/>
      <w:r w:rsidR="0005773E">
        <w:rPr>
          <w:sz w:val="28"/>
          <w:szCs w:val="28"/>
        </w:rPr>
        <w:t xml:space="preserve">8 </w:t>
      </w:r>
      <w:r w:rsidRPr="000E3FD5">
        <w:rPr>
          <w:sz w:val="28"/>
          <w:szCs w:val="28"/>
        </w:rPr>
        <w:t>КИП и автоматика</w:t>
      </w:r>
      <w:bookmarkEnd w:id="37"/>
      <w:bookmarkEnd w:id="38"/>
      <w:bookmarkEnd w:id="39"/>
      <w:bookmarkEnd w:id="40"/>
    </w:p>
    <w:p w:rsidR="000750E1" w:rsidRPr="007C7048" w:rsidRDefault="000750E1" w:rsidP="000750E1">
      <w:pPr>
        <w:spacing w:line="360" w:lineRule="auto"/>
        <w:ind w:left="993" w:right="340"/>
        <w:jc w:val="both"/>
        <w:rPr>
          <w:b/>
        </w:rPr>
      </w:pPr>
      <w:r>
        <w:rPr>
          <w:b/>
        </w:rPr>
        <w:t xml:space="preserve">8.1 </w:t>
      </w:r>
      <w:r w:rsidRPr="007C7048">
        <w:rPr>
          <w:b/>
        </w:rPr>
        <w:t>Системы управления и автоматизации для приточных и вытяжных систем обеспечивают: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AB2973">
        <w:rPr>
          <w:szCs w:val="24"/>
        </w:rPr>
        <w:t>автоматическое открытие (закрытие) входного клапана при включении (отключении) системы;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AB2973">
        <w:rPr>
          <w:szCs w:val="24"/>
        </w:rPr>
        <w:t>защиту калориферов от замораживания;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AB2973">
        <w:rPr>
          <w:szCs w:val="24"/>
        </w:rPr>
        <w:t>поддержание постоянной температуры приточного воздуха;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AB2973">
        <w:rPr>
          <w:szCs w:val="24"/>
        </w:rPr>
        <w:t>контроль запыленности воздушных фильтров;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AB2973">
        <w:rPr>
          <w:szCs w:val="24"/>
        </w:rPr>
        <w:t>контроль остановки и неисправности вентиляторов;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AB2973">
        <w:rPr>
          <w:szCs w:val="24"/>
        </w:rPr>
        <w:t>защиту от коротких замыканий и перегрузок в электрических цепях;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AB2973">
        <w:rPr>
          <w:szCs w:val="24"/>
        </w:rPr>
        <w:t xml:space="preserve">блокировки включения приточных вентиляторов с открытием клапана на </w:t>
      </w:r>
      <w:proofErr w:type="spellStart"/>
      <w:r w:rsidRPr="00AB2973">
        <w:rPr>
          <w:szCs w:val="24"/>
        </w:rPr>
        <w:t>воздухозаборе</w:t>
      </w:r>
      <w:proofErr w:type="spellEnd"/>
      <w:r w:rsidRPr="00AB2973">
        <w:rPr>
          <w:szCs w:val="24"/>
        </w:rPr>
        <w:t xml:space="preserve"> и клапана на теплоносителе;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AB2973">
        <w:rPr>
          <w:szCs w:val="24"/>
        </w:rPr>
        <w:t xml:space="preserve">блокировки </w:t>
      </w:r>
      <w:proofErr w:type="spellStart"/>
      <w:r w:rsidRPr="00AB2973">
        <w:rPr>
          <w:szCs w:val="24"/>
        </w:rPr>
        <w:t>вентсистем</w:t>
      </w:r>
      <w:proofErr w:type="spellEnd"/>
      <w:r w:rsidRPr="00AB2973">
        <w:rPr>
          <w:szCs w:val="24"/>
        </w:rPr>
        <w:t xml:space="preserve"> с системой автоматической пожарной сигнализации;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AB2973">
        <w:rPr>
          <w:szCs w:val="24"/>
        </w:rPr>
        <w:t xml:space="preserve">блокировка системы </w:t>
      </w:r>
      <w:proofErr w:type="spellStart"/>
      <w:r w:rsidRPr="00AB2973">
        <w:rPr>
          <w:szCs w:val="24"/>
        </w:rPr>
        <w:t>дымоудаления</w:t>
      </w:r>
      <w:proofErr w:type="spellEnd"/>
      <w:r w:rsidRPr="00AB2973">
        <w:rPr>
          <w:szCs w:val="24"/>
        </w:rPr>
        <w:t xml:space="preserve"> в здании с системой автоматичес</w:t>
      </w:r>
      <w:r w:rsidR="007D1FB9">
        <w:rPr>
          <w:szCs w:val="24"/>
        </w:rPr>
        <w:t>к</w:t>
      </w:r>
      <w:r w:rsidRPr="00AB2973">
        <w:rPr>
          <w:szCs w:val="24"/>
        </w:rPr>
        <w:t>ой пожарной</w:t>
      </w:r>
      <w:r>
        <w:rPr>
          <w:szCs w:val="24"/>
        </w:rPr>
        <w:t xml:space="preserve"> </w:t>
      </w:r>
      <w:r w:rsidRPr="00AB2973">
        <w:rPr>
          <w:szCs w:val="24"/>
        </w:rPr>
        <w:t>сигнализации;</w:t>
      </w:r>
    </w:p>
    <w:p w:rsidR="000750E1" w:rsidRPr="007D1FB9" w:rsidRDefault="000750E1" w:rsidP="0062362B">
      <w:pPr>
        <w:pStyle w:val="a1"/>
        <w:numPr>
          <w:ilvl w:val="1"/>
          <w:numId w:val="8"/>
        </w:numPr>
        <w:spacing w:line="360" w:lineRule="auto"/>
        <w:jc w:val="left"/>
        <w:rPr>
          <w:szCs w:val="24"/>
        </w:rPr>
      </w:pPr>
      <w:r w:rsidRPr="007D1FB9">
        <w:rPr>
          <w:szCs w:val="24"/>
        </w:rPr>
        <w:t>автоматический ввод резерва</w:t>
      </w:r>
      <w:r w:rsidR="00C76F68">
        <w:rPr>
          <w:szCs w:val="24"/>
        </w:rPr>
        <w:t xml:space="preserve"> вытяжных вентиляторов</w:t>
      </w:r>
      <w:r w:rsidRPr="007D1FB9">
        <w:rPr>
          <w:szCs w:val="24"/>
        </w:rPr>
        <w:t>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Управление </w:t>
      </w:r>
      <w:proofErr w:type="spellStart"/>
      <w:r w:rsidRPr="000E3FD5">
        <w:rPr>
          <w:szCs w:val="24"/>
        </w:rPr>
        <w:t>вентсистемами</w:t>
      </w:r>
      <w:proofErr w:type="spellEnd"/>
      <w:r w:rsidRPr="000E3FD5">
        <w:rPr>
          <w:szCs w:val="24"/>
        </w:rPr>
        <w:t xml:space="preserve"> проектируется местное</w:t>
      </w:r>
      <w:r>
        <w:rPr>
          <w:szCs w:val="24"/>
        </w:rPr>
        <w:t>.</w:t>
      </w:r>
    </w:p>
    <w:p w:rsidR="000750E1" w:rsidRPr="000E3FD5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Для </w:t>
      </w:r>
      <w:r w:rsidR="00C76F68">
        <w:rPr>
          <w:szCs w:val="24"/>
        </w:rPr>
        <w:t xml:space="preserve">противопожарных </w:t>
      </w:r>
      <w:r w:rsidRPr="000E3FD5">
        <w:rPr>
          <w:szCs w:val="24"/>
        </w:rPr>
        <w:t>клапанов</w:t>
      </w:r>
      <w:r w:rsidR="00C76F68">
        <w:rPr>
          <w:szCs w:val="24"/>
        </w:rPr>
        <w:t xml:space="preserve"> двойного действия</w:t>
      </w:r>
      <w:r w:rsidRPr="000E3FD5">
        <w:rPr>
          <w:szCs w:val="24"/>
        </w:rPr>
        <w:t xml:space="preserve"> предусматривается управление: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jc w:val="left"/>
        <w:rPr>
          <w:szCs w:val="24"/>
        </w:rPr>
      </w:pPr>
      <w:r w:rsidRPr="00AB2973">
        <w:rPr>
          <w:szCs w:val="24"/>
        </w:rPr>
        <w:t>автоматическое от системы пожарной сигнализации;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jc w:val="left"/>
        <w:rPr>
          <w:szCs w:val="24"/>
        </w:rPr>
      </w:pPr>
      <w:r w:rsidRPr="00AB2973">
        <w:rPr>
          <w:szCs w:val="24"/>
        </w:rPr>
        <w:t>дистанционное;</w:t>
      </w:r>
    </w:p>
    <w:p w:rsidR="000750E1" w:rsidRPr="00AB2973" w:rsidRDefault="000750E1" w:rsidP="0062362B">
      <w:pPr>
        <w:pStyle w:val="a1"/>
        <w:numPr>
          <w:ilvl w:val="1"/>
          <w:numId w:val="8"/>
        </w:numPr>
        <w:spacing w:line="360" w:lineRule="auto"/>
        <w:jc w:val="left"/>
        <w:rPr>
          <w:szCs w:val="24"/>
        </w:rPr>
      </w:pPr>
      <w:r w:rsidRPr="00AB2973">
        <w:rPr>
          <w:szCs w:val="24"/>
        </w:rPr>
        <w:t>ручное.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AB4D0F">
        <w:rPr>
          <w:szCs w:val="24"/>
        </w:rPr>
        <w:t>Шкафы управления и автоматики приточных установок входят в комплект заводской поставки</w:t>
      </w:r>
      <w:r>
        <w:rPr>
          <w:szCs w:val="24"/>
        </w:rPr>
        <w:t>.</w:t>
      </w:r>
      <w:r w:rsidRPr="00AB4D0F">
        <w:rPr>
          <w:szCs w:val="24"/>
        </w:rPr>
        <w:t xml:space="preserve"> </w:t>
      </w:r>
    </w:p>
    <w:p w:rsidR="000750E1" w:rsidRPr="00C76F68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Контроль параметров теплоносителя осуществляется </w:t>
      </w:r>
      <w:r w:rsidR="00AB0B4A" w:rsidRPr="00C76F68">
        <w:rPr>
          <w:szCs w:val="24"/>
        </w:rPr>
        <w:t>контрольно-измерительными приборами</w:t>
      </w:r>
      <w:r w:rsidR="007D1FB9" w:rsidRPr="00C76F68">
        <w:rPr>
          <w:szCs w:val="24"/>
        </w:rPr>
        <w:t>,</w:t>
      </w:r>
      <w:r w:rsidRPr="00C76F68">
        <w:rPr>
          <w:szCs w:val="24"/>
        </w:rPr>
        <w:t xml:space="preserve"> </w:t>
      </w:r>
      <w:r w:rsidR="00AB0B4A" w:rsidRPr="00C76F68">
        <w:rPr>
          <w:szCs w:val="24"/>
        </w:rPr>
        <w:t>установленными в ИТП</w:t>
      </w:r>
      <w:r w:rsidRPr="00C76F68">
        <w:rPr>
          <w:szCs w:val="24"/>
        </w:rPr>
        <w:t xml:space="preserve">  здания.</w:t>
      </w:r>
    </w:p>
    <w:p w:rsidR="000750E1" w:rsidRPr="000E66AF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0E3FD5">
        <w:rPr>
          <w:szCs w:val="24"/>
        </w:rPr>
        <w:t xml:space="preserve">Для коммерческого учёта потребляемой тепловой энергии и теплофикационной воды на нужды вентиляции в </w:t>
      </w:r>
      <w:r w:rsidR="00B975A4" w:rsidRPr="00C76F68">
        <w:rPr>
          <w:szCs w:val="24"/>
        </w:rPr>
        <w:t>ИТП</w:t>
      </w:r>
      <w:r w:rsidR="00B975A4" w:rsidRPr="000E3FD5">
        <w:rPr>
          <w:szCs w:val="24"/>
        </w:rPr>
        <w:t xml:space="preserve"> </w:t>
      </w:r>
      <w:r w:rsidRPr="000E3FD5">
        <w:rPr>
          <w:szCs w:val="24"/>
        </w:rPr>
        <w:t xml:space="preserve">предусматривается установка </w:t>
      </w:r>
      <w:proofErr w:type="spellStart"/>
      <w:r w:rsidRPr="000E3FD5">
        <w:rPr>
          <w:szCs w:val="24"/>
        </w:rPr>
        <w:t>теплосчетчика</w:t>
      </w:r>
      <w:proofErr w:type="spellEnd"/>
      <w:r w:rsidRPr="000E3FD5">
        <w:rPr>
          <w:szCs w:val="24"/>
        </w:rPr>
        <w:t>.</w:t>
      </w:r>
    </w:p>
    <w:p w:rsidR="000750E1" w:rsidRPr="007C7048" w:rsidRDefault="000750E1" w:rsidP="000750E1">
      <w:pPr>
        <w:spacing w:line="360" w:lineRule="auto"/>
        <w:ind w:left="993" w:right="340"/>
        <w:jc w:val="both"/>
        <w:rPr>
          <w:b/>
        </w:rPr>
      </w:pPr>
      <w:r>
        <w:rPr>
          <w:b/>
        </w:rPr>
        <w:t xml:space="preserve">8.2 </w:t>
      </w:r>
      <w:r w:rsidRPr="007C7048">
        <w:rPr>
          <w:b/>
        </w:rPr>
        <w:t xml:space="preserve">Системы управления и автоматизации для </w:t>
      </w:r>
      <w:r>
        <w:rPr>
          <w:b/>
        </w:rPr>
        <w:t>канального кондици</w:t>
      </w:r>
      <w:r w:rsidR="00C221C7">
        <w:rPr>
          <w:b/>
        </w:rPr>
        <w:t>о</w:t>
      </w:r>
      <w:r>
        <w:rPr>
          <w:b/>
        </w:rPr>
        <w:t xml:space="preserve">нирования и </w:t>
      </w:r>
      <w:proofErr w:type="spellStart"/>
      <w:r>
        <w:rPr>
          <w:b/>
        </w:rPr>
        <w:t>сплит-систем</w:t>
      </w:r>
      <w:proofErr w:type="spellEnd"/>
      <w:r>
        <w:rPr>
          <w:b/>
        </w:rPr>
        <w:t>.</w:t>
      </w:r>
    </w:p>
    <w:p w:rsidR="000750E1" w:rsidRPr="007C7048" w:rsidRDefault="000750E1" w:rsidP="000750E1">
      <w:pPr>
        <w:spacing w:line="360" w:lineRule="auto"/>
        <w:ind w:left="567" w:right="340" w:firstLine="567"/>
        <w:jc w:val="both"/>
        <w:rPr>
          <w:szCs w:val="24"/>
        </w:rPr>
      </w:pPr>
      <w:r w:rsidRPr="007C7048">
        <w:rPr>
          <w:szCs w:val="24"/>
        </w:rPr>
        <w:t xml:space="preserve">Системы кондиционирования К22-25 полностью автоматизированы. Управление внутренними блоками осуществляется с помощью пультов управления, входящих в комплект поставки. </w:t>
      </w:r>
    </w:p>
    <w:p w:rsidR="000750E1" w:rsidRPr="007C7048" w:rsidRDefault="000750E1" w:rsidP="000750E1">
      <w:pPr>
        <w:spacing w:line="360" w:lineRule="auto"/>
        <w:ind w:left="567" w:right="340" w:firstLine="567"/>
        <w:jc w:val="both"/>
        <w:rPr>
          <w:szCs w:val="24"/>
        </w:rPr>
      </w:pPr>
      <w:r w:rsidRPr="007C7048">
        <w:rPr>
          <w:szCs w:val="24"/>
        </w:rPr>
        <w:t>Пульт управления позволяет:</w:t>
      </w:r>
    </w:p>
    <w:p w:rsidR="000750E1" w:rsidRPr="007C7048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7C7048">
        <w:rPr>
          <w:szCs w:val="24"/>
        </w:rPr>
        <w:t xml:space="preserve">включать/выключать внутренний блок; </w:t>
      </w:r>
    </w:p>
    <w:p w:rsidR="000750E1" w:rsidRPr="007C7048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7C7048">
        <w:rPr>
          <w:szCs w:val="24"/>
        </w:rPr>
        <w:t>устанавливать режимы работы:</w:t>
      </w:r>
      <w:r>
        <w:rPr>
          <w:szCs w:val="24"/>
        </w:rPr>
        <w:t xml:space="preserve"> </w:t>
      </w:r>
      <w:proofErr w:type="spellStart"/>
      <w:r w:rsidRPr="007C7048">
        <w:rPr>
          <w:szCs w:val="24"/>
        </w:rPr>
        <w:t>Охл</w:t>
      </w:r>
      <w:proofErr w:type="spellEnd"/>
      <w:r w:rsidRPr="007C7048">
        <w:rPr>
          <w:szCs w:val="24"/>
        </w:rPr>
        <w:t xml:space="preserve"> / </w:t>
      </w:r>
      <w:proofErr w:type="spellStart"/>
      <w:r w:rsidRPr="007C7048">
        <w:rPr>
          <w:szCs w:val="24"/>
        </w:rPr>
        <w:t>Обогр</w:t>
      </w:r>
      <w:proofErr w:type="spellEnd"/>
      <w:r w:rsidRPr="007C7048">
        <w:rPr>
          <w:szCs w:val="24"/>
        </w:rPr>
        <w:t xml:space="preserve"> / Вент / </w:t>
      </w:r>
      <w:proofErr w:type="spellStart"/>
      <w:r w:rsidRPr="007C7048">
        <w:rPr>
          <w:szCs w:val="24"/>
        </w:rPr>
        <w:t>Осуш</w:t>
      </w:r>
      <w:proofErr w:type="spellEnd"/>
      <w:r w:rsidRPr="007C7048">
        <w:rPr>
          <w:szCs w:val="24"/>
        </w:rPr>
        <w:t xml:space="preserve"> /;</w:t>
      </w:r>
    </w:p>
    <w:p w:rsidR="000750E1" w:rsidRPr="007C7048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7C7048">
        <w:rPr>
          <w:szCs w:val="24"/>
        </w:rPr>
        <w:t>производить автоматический выбор режима;</w:t>
      </w:r>
    </w:p>
    <w:p w:rsidR="000750E1" w:rsidRPr="007C7048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7C7048">
        <w:rPr>
          <w:szCs w:val="24"/>
        </w:rPr>
        <w:t>задавать температурные установки;</w:t>
      </w:r>
    </w:p>
    <w:p w:rsidR="000750E1" w:rsidRPr="007C7048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7C7048">
        <w:rPr>
          <w:szCs w:val="24"/>
        </w:rPr>
        <w:t xml:space="preserve">задавать индивидуальные настройки; </w:t>
      </w:r>
    </w:p>
    <w:p w:rsidR="000750E1" w:rsidRPr="007C7048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7C7048">
        <w:rPr>
          <w:szCs w:val="24"/>
        </w:rPr>
        <w:t>осуществлять функции мониторинга и индикации;</w:t>
      </w:r>
    </w:p>
    <w:p w:rsidR="000750E1" w:rsidRPr="007C7048" w:rsidRDefault="000750E1" w:rsidP="0062362B">
      <w:pPr>
        <w:pStyle w:val="a1"/>
        <w:numPr>
          <w:ilvl w:val="1"/>
          <w:numId w:val="8"/>
        </w:numPr>
        <w:spacing w:line="360" w:lineRule="auto"/>
        <w:ind w:right="340"/>
        <w:jc w:val="left"/>
        <w:rPr>
          <w:szCs w:val="24"/>
        </w:rPr>
      </w:pPr>
      <w:r w:rsidRPr="007C7048">
        <w:rPr>
          <w:szCs w:val="24"/>
        </w:rPr>
        <w:t>оптимизировать работу системы с помощью 24-х часового таймера.</w:t>
      </w:r>
    </w:p>
    <w:p w:rsidR="000750E1" w:rsidRDefault="000750E1" w:rsidP="000750E1">
      <w:pPr>
        <w:spacing w:line="360" w:lineRule="auto"/>
        <w:ind w:left="567" w:right="340" w:firstLine="567"/>
        <w:jc w:val="both"/>
        <w:rPr>
          <w:szCs w:val="24"/>
        </w:rPr>
      </w:pPr>
      <w:r w:rsidRPr="007C7048">
        <w:rPr>
          <w:szCs w:val="24"/>
        </w:rPr>
        <w:t xml:space="preserve">Системы канального кондиционирования и </w:t>
      </w:r>
      <w:proofErr w:type="spellStart"/>
      <w:r w:rsidRPr="007C7048">
        <w:rPr>
          <w:szCs w:val="24"/>
        </w:rPr>
        <w:t>сплит-системы</w:t>
      </w:r>
      <w:proofErr w:type="spellEnd"/>
      <w:r w:rsidRPr="007C7048">
        <w:rPr>
          <w:szCs w:val="24"/>
        </w:rPr>
        <w:t xml:space="preserve"> отключаются при пожаре.</w:t>
      </w:r>
    </w:p>
    <w:p w:rsidR="000750E1" w:rsidRPr="000E3FD5" w:rsidRDefault="000750E1" w:rsidP="000750E1">
      <w:pPr>
        <w:pStyle w:val="1"/>
        <w:tabs>
          <w:tab w:val="right" w:leader="dot" w:pos="9356"/>
        </w:tabs>
        <w:ind w:left="1134"/>
        <w:rPr>
          <w:sz w:val="28"/>
          <w:szCs w:val="28"/>
        </w:rPr>
      </w:pPr>
      <w:bookmarkStart w:id="41" w:name="_Toc339020385"/>
      <w:r w:rsidRPr="000E3FD5">
        <w:rPr>
          <w:sz w:val="28"/>
          <w:szCs w:val="28"/>
        </w:rPr>
        <w:t>9 Мероприятия по снижению уровня шума и вибрации от работы вентиляционных установок</w:t>
      </w:r>
      <w:bookmarkEnd w:id="41"/>
    </w:p>
    <w:p w:rsidR="000750E1" w:rsidRDefault="000750E1" w:rsidP="000750E1">
      <w:pPr>
        <w:pStyle w:val="141"/>
        <w:spacing w:line="360" w:lineRule="auto"/>
        <w:ind w:left="709"/>
        <w:rPr>
          <w:sz w:val="24"/>
          <w:szCs w:val="24"/>
        </w:rPr>
      </w:pPr>
      <w:r>
        <w:rPr>
          <w:sz w:val="24"/>
          <w:szCs w:val="24"/>
        </w:rPr>
        <w:t>Проектом предусматриваются следующие мероприятия:</w:t>
      </w:r>
    </w:p>
    <w:p w:rsidR="000750E1" w:rsidRDefault="000750E1" w:rsidP="0062362B">
      <w:pPr>
        <w:pStyle w:val="a1"/>
        <w:numPr>
          <w:ilvl w:val="1"/>
          <w:numId w:val="8"/>
        </w:numPr>
        <w:spacing w:line="360" w:lineRule="auto"/>
        <w:jc w:val="left"/>
        <w:rPr>
          <w:szCs w:val="24"/>
        </w:rPr>
      </w:pPr>
      <w:r>
        <w:rPr>
          <w:szCs w:val="24"/>
        </w:rPr>
        <w:t xml:space="preserve">размещение </w:t>
      </w:r>
      <w:proofErr w:type="spellStart"/>
      <w:r>
        <w:rPr>
          <w:szCs w:val="24"/>
        </w:rPr>
        <w:t>вентоборудования</w:t>
      </w:r>
      <w:proofErr w:type="spellEnd"/>
      <w:r>
        <w:rPr>
          <w:szCs w:val="24"/>
        </w:rPr>
        <w:t xml:space="preserve"> в изолированных специальных помещениях </w:t>
      </w:r>
      <w:proofErr w:type="spellStart"/>
      <w:r>
        <w:rPr>
          <w:szCs w:val="24"/>
        </w:rPr>
        <w:t>венткамер</w:t>
      </w:r>
      <w:proofErr w:type="spellEnd"/>
      <w:r>
        <w:rPr>
          <w:szCs w:val="24"/>
        </w:rPr>
        <w:t>;</w:t>
      </w:r>
    </w:p>
    <w:p w:rsidR="000750E1" w:rsidRDefault="000750E1" w:rsidP="0062362B">
      <w:pPr>
        <w:pStyle w:val="a1"/>
        <w:numPr>
          <w:ilvl w:val="1"/>
          <w:numId w:val="8"/>
        </w:numPr>
        <w:spacing w:line="360" w:lineRule="auto"/>
        <w:jc w:val="left"/>
        <w:rPr>
          <w:szCs w:val="24"/>
        </w:rPr>
      </w:pPr>
      <w:r>
        <w:rPr>
          <w:szCs w:val="24"/>
        </w:rPr>
        <w:t xml:space="preserve">установка </w:t>
      </w:r>
      <w:proofErr w:type="spellStart"/>
      <w:r>
        <w:rPr>
          <w:szCs w:val="24"/>
        </w:rPr>
        <w:t>вентагрегатов</w:t>
      </w:r>
      <w:proofErr w:type="spellEnd"/>
      <w:r>
        <w:rPr>
          <w:szCs w:val="24"/>
        </w:rPr>
        <w:t xml:space="preserve"> на </w:t>
      </w:r>
      <w:proofErr w:type="spellStart"/>
      <w:r>
        <w:rPr>
          <w:szCs w:val="24"/>
        </w:rPr>
        <w:t>виброоснованиях</w:t>
      </w:r>
      <w:proofErr w:type="spellEnd"/>
      <w:r>
        <w:rPr>
          <w:szCs w:val="24"/>
        </w:rPr>
        <w:t>;</w:t>
      </w:r>
    </w:p>
    <w:p w:rsidR="000750E1" w:rsidRDefault="000750E1" w:rsidP="0062362B">
      <w:pPr>
        <w:pStyle w:val="a1"/>
        <w:numPr>
          <w:ilvl w:val="1"/>
          <w:numId w:val="8"/>
        </w:numPr>
        <w:spacing w:line="360" w:lineRule="auto"/>
        <w:jc w:val="left"/>
        <w:rPr>
          <w:szCs w:val="24"/>
        </w:rPr>
      </w:pPr>
      <w:r>
        <w:rPr>
          <w:szCs w:val="24"/>
        </w:rPr>
        <w:t>присоединение воздуховодов к вентиляторам через гибкие вставки;</w:t>
      </w:r>
    </w:p>
    <w:p w:rsidR="000750E1" w:rsidRDefault="000750E1" w:rsidP="0062362B">
      <w:pPr>
        <w:pStyle w:val="a1"/>
        <w:numPr>
          <w:ilvl w:val="1"/>
          <w:numId w:val="8"/>
        </w:numPr>
        <w:spacing w:line="360" w:lineRule="auto"/>
        <w:jc w:val="left"/>
        <w:rPr>
          <w:szCs w:val="24"/>
        </w:rPr>
      </w:pPr>
      <w:r>
        <w:rPr>
          <w:szCs w:val="24"/>
        </w:rPr>
        <w:t>ограничение скорости выхода воздуха в помещения и скорости движения по воздуховодам;</w:t>
      </w:r>
    </w:p>
    <w:p w:rsidR="000750E1" w:rsidRDefault="000750E1" w:rsidP="0062362B">
      <w:pPr>
        <w:pStyle w:val="a1"/>
        <w:numPr>
          <w:ilvl w:val="1"/>
          <w:numId w:val="8"/>
        </w:numPr>
        <w:spacing w:line="360" w:lineRule="auto"/>
        <w:jc w:val="left"/>
        <w:rPr>
          <w:szCs w:val="24"/>
        </w:rPr>
      </w:pPr>
      <w:r>
        <w:rPr>
          <w:szCs w:val="24"/>
        </w:rPr>
        <w:t>подбор вентиляторов с учетом максимально возможного КПД.</w:t>
      </w:r>
    </w:p>
    <w:p w:rsidR="000750E1" w:rsidRPr="000E3FD5" w:rsidRDefault="000750E1" w:rsidP="000750E1">
      <w:pPr>
        <w:pStyle w:val="1"/>
        <w:tabs>
          <w:tab w:val="right" w:leader="dot" w:pos="9356"/>
        </w:tabs>
        <w:ind w:left="567"/>
        <w:rPr>
          <w:sz w:val="28"/>
          <w:szCs w:val="28"/>
        </w:rPr>
      </w:pPr>
      <w:bookmarkStart w:id="42" w:name="_Toc332286885"/>
      <w:bookmarkStart w:id="43" w:name="_Toc332287410"/>
      <w:bookmarkStart w:id="44" w:name="_Toc332640601"/>
      <w:r>
        <w:rPr>
          <w:sz w:val="28"/>
          <w:szCs w:val="28"/>
        </w:rPr>
        <w:tab/>
      </w:r>
      <w:bookmarkStart w:id="45" w:name="_Toc339020386"/>
      <w:r w:rsidRPr="000E3FD5">
        <w:rPr>
          <w:sz w:val="28"/>
          <w:szCs w:val="28"/>
        </w:rPr>
        <w:t>10 Размещение оборудования</w:t>
      </w:r>
      <w:bookmarkEnd w:id="42"/>
      <w:bookmarkEnd w:id="43"/>
      <w:bookmarkEnd w:id="44"/>
      <w:bookmarkEnd w:id="45"/>
    </w:p>
    <w:p w:rsidR="00FC1D6E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FC733A">
        <w:rPr>
          <w:szCs w:val="24"/>
        </w:rPr>
        <w:t>Помещения для оборудования вытяжных систем категории пожарной опасности</w:t>
      </w:r>
      <w:r w:rsidR="00FC1D6E">
        <w:rPr>
          <w:szCs w:val="24"/>
        </w:rPr>
        <w:t xml:space="preserve"> В3.</w:t>
      </w:r>
    </w:p>
    <w:p w:rsidR="000750E1" w:rsidRPr="00FC733A" w:rsidRDefault="00FC1D6E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FC733A">
        <w:rPr>
          <w:szCs w:val="24"/>
        </w:rPr>
        <w:t xml:space="preserve"> </w:t>
      </w:r>
      <w:r w:rsidR="000750E1" w:rsidRPr="00FC733A">
        <w:rPr>
          <w:szCs w:val="24"/>
        </w:rPr>
        <w:t>Помещение для оборудования приточных систем относится к категории «Д».</w:t>
      </w:r>
    </w:p>
    <w:p w:rsidR="000750E1" w:rsidRPr="00FC733A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FC733A">
        <w:rPr>
          <w:szCs w:val="24"/>
        </w:rPr>
        <w:t>Ширина проходов между выступающими частями оборудования, а также  между оборудованием и строительными конструкциями принята с учетом производства монтажных и ремонтных работ, но не менее 0,7 м.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FC733A">
        <w:rPr>
          <w:szCs w:val="24"/>
        </w:rPr>
        <w:t xml:space="preserve">Для вентиляции помещений, где установлено </w:t>
      </w:r>
      <w:proofErr w:type="spellStart"/>
      <w:r w:rsidRPr="00FC733A">
        <w:rPr>
          <w:szCs w:val="24"/>
        </w:rPr>
        <w:t>вентоборудование</w:t>
      </w:r>
      <w:proofErr w:type="spellEnd"/>
      <w:r w:rsidRPr="00FC733A">
        <w:rPr>
          <w:szCs w:val="24"/>
        </w:rPr>
        <w:t xml:space="preserve"> использовано оборудование</w:t>
      </w:r>
      <w:r w:rsidR="00B975A4">
        <w:rPr>
          <w:szCs w:val="24"/>
        </w:rPr>
        <w:t>,</w:t>
      </w:r>
      <w:r w:rsidRPr="00FC733A">
        <w:rPr>
          <w:szCs w:val="24"/>
        </w:rPr>
        <w:t xml:space="preserve"> размещенное в этих помещения</w:t>
      </w:r>
      <w:r>
        <w:rPr>
          <w:szCs w:val="24"/>
        </w:rPr>
        <w:t>.</w:t>
      </w:r>
    </w:p>
    <w:p w:rsidR="00C76F68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FC733A">
        <w:rPr>
          <w:szCs w:val="24"/>
        </w:rPr>
        <w:t>В помещениях, где размещаются приточные установки</w:t>
      </w:r>
      <w:r w:rsidR="00B975A4">
        <w:rPr>
          <w:szCs w:val="24"/>
        </w:rPr>
        <w:t>,</w:t>
      </w:r>
      <w:r w:rsidRPr="00FC733A">
        <w:rPr>
          <w:szCs w:val="24"/>
        </w:rPr>
        <w:t xml:space="preserve"> предусмотрены </w:t>
      </w:r>
      <w:proofErr w:type="spellStart"/>
      <w:r w:rsidRPr="00FC733A">
        <w:rPr>
          <w:szCs w:val="24"/>
        </w:rPr>
        <w:t>непылящие</w:t>
      </w:r>
      <w:proofErr w:type="spellEnd"/>
      <w:r w:rsidRPr="00FC733A">
        <w:rPr>
          <w:szCs w:val="24"/>
        </w:rPr>
        <w:t xml:space="preserve"> полы и стены, допускающие мокрую уборку, организован слив воды от калориферов. </w:t>
      </w:r>
    </w:p>
    <w:p w:rsidR="000750E1" w:rsidRDefault="000750E1" w:rsidP="000750E1">
      <w:pPr>
        <w:spacing w:line="360" w:lineRule="auto"/>
        <w:ind w:left="567" w:right="339" w:firstLine="567"/>
        <w:jc w:val="both"/>
        <w:rPr>
          <w:szCs w:val="24"/>
        </w:rPr>
      </w:pPr>
      <w:r w:rsidRPr="00FC733A">
        <w:rPr>
          <w:szCs w:val="24"/>
        </w:rPr>
        <w:t xml:space="preserve">В помещениях предусмотрены двери с габаритами, позволяющими транспортировать через них </w:t>
      </w:r>
      <w:proofErr w:type="spellStart"/>
      <w:r w:rsidRPr="00FC733A">
        <w:rPr>
          <w:szCs w:val="24"/>
        </w:rPr>
        <w:t>вентоборудование</w:t>
      </w:r>
      <w:proofErr w:type="spellEnd"/>
      <w:r w:rsidRPr="00FC733A">
        <w:rPr>
          <w:szCs w:val="24"/>
        </w:rPr>
        <w:t xml:space="preserve"> во время монтажа и эксплуатации.</w:t>
      </w:r>
    </w:p>
    <w:p w:rsidR="00FC1D6E" w:rsidRDefault="00FC1D6E" w:rsidP="000750E1">
      <w:pPr>
        <w:spacing w:line="360" w:lineRule="auto"/>
        <w:ind w:left="567" w:right="339" w:firstLine="567"/>
        <w:jc w:val="both"/>
        <w:rPr>
          <w:szCs w:val="24"/>
        </w:rPr>
      </w:pPr>
    </w:p>
    <w:p w:rsidR="00431CCC" w:rsidRDefault="00431CCC" w:rsidP="000750E1">
      <w:pPr>
        <w:spacing w:line="360" w:lineRule="auto"/>
        <w:ind w:left="567" w:right="339" w:firstLine="567"/>
        <w:jc w:val="both"/>
        <w:rPr>
          <w:szCs w:val="24"/>
        </w:rPr>
      </w:pPr>
    </w:p>
    <w:p w:rsidR="00431CCC" w:rsidRDefault="00431CCC" w:rsidP="000750E1">
      <w:pPr>
        <w:spacing w:line="360" w:lineRule="auto"/>
        <w:ind w:left="567" w:right="339" w:firstLine="567"/>
        <w:jc w:val="both"/>
        <w:rPr>
          <w:szCs w:val="24"/>
        </w:rPr>
      </w:pPr>
    </w:p>
    <w:p w:rsidR="000750E1" w:rsidRDefault="000750E1" w:rsidP="000750E1">
      <w:pPr>
        <w:pStyle w:val="1"/>
        <w:tabs>
          <w:tab w:val="right" w:leader="dot" w:pos="9356"/>
        </w:tabs>
        <w:ind w:left="1134"/>
        <w:rPr>
          <w:sz w:val="28"/>
          <w:szCs w:val="28"/>
        </w:rPr>
      </w:pPr>
      <w:bookmarkStart w:id="46" w:name="_Toc339020387"/>
      <w:r w:rsidRPr="000750E1">
        <w:rPr>
          <w:sz w:val="28"/>
          <w:szCs w:val="28"/>
        </w:rPr>
        <w:t>11</w:t>
      </w:r>
      <w:r>
        <w:rPr>
          <w:sz w:val="28"/>
          <w:szCs w:val="28"/>
        </w:rPr>
        <w:t xml:space="preserve"> Сводные данные по проекту</w:t>
      </w:r>
      <w:bookmarkEnd w:id="46"/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93"/>
        <w:gridCol w:w="708"/>
        <w:gridCol w:w="1560"/>
        <w:gridCol w:w="1275"/>
        <w:gridCol w:w="1276"/>
        <w:gridCol w:w="992"/>
        <w:gridCol w:w="993"/>
        <w:gridCol w:w="1842"/>
      </w:tblGrid>
      <w:tr w:rsidR="0067469A" w:rsidTr="00AF166A">
        <w:trPr>
          <w:trHeight w:val="375"/>
        </w:trPr>
        <w:tc>
          <w:tcPr>
            <w:tcW w:w="993" w:type="dxa"/>
            <w:vMerge w:val="restart"/>
            <w:textDirection w:val="btLr"/>
          </w:tcPr>
          <w:p w:rsidR="0067469A" w:rsidRDefault="00431CCC" w:rsidP="00AF166A">
            <w:pPr>
              <w:pStyle w:val="a1"/>
              <w:ind w:left="113" w:right="113" w:firstLine="0"/>
              <w:jc w:val="left"/>
            </w:pPr>
            <w:r>
              <w:t xml:space="preserve">№ </w:t>
            </w:r>
            <w:r w:rsidR="0067469A">
              <w:t>здания, наименование здания</w:t>
            </w:r>
          </w:p>
        </w:tc>
        <w:tc>
          <w:tcPr>
            <w:tcW w:w="708" w:type="dxa"/>
            <w:vMerge w:val="restart"/>
            <w:textDirection w:val="btLr"/>
          </w:tcPr>
          <w:p w:rsidR="0067469A" w:rsidRDefault="0067469A" w:rsidP="00AF166A">
            <w:pPr>
              <w:pStyle w:val="a1"/>
              <w:ind w:left="113" w:right="113" w:firstLine="0"/>
            </w:pPr>
            <w:r>
              <w:t>Строительный объем м</w:t>
            </w:r>
            <w:r w:rsidRPr="00AF166A">
              <w:rPr>
                <w:vertAlign w:val="superscript"/>
              </w:rPr>
              <w:t>3</w:t>
            </w:r>
          </w:p>
        </w:tc>
        <w:tc>
          <w:tcPr>
            <w:tcW w:w="1560" w:type="dxa"/>
            <w:vMerge w:val="restart"/>
            <w:textDirection w:val="btLr"/>
          </w:tcPr>
          <w:p w:rsidR="0067469A" w:rsidRDefault="0067469A" w:rsidP="00AF166A">
            <w:pPr>
              <w:pStyle w:val="a1"/>
              <w:ind w:left="113" w:right="113" w:firstLine="0"/>
            </w:pPr>
            <w:r>
              <w:t>Тип и параметры энергоносителя</w:t>
            </w:r>
          </w:p>
        </w:tc>
        <w:tc>
          <w:tcPr>
            <w:tcW w:w="3543" w:type="dxa"/>
            <w:gridSpan w:val="3"/>
          </w:tcPr>
          <w:p w:rsidR="0067469A" w:rsidRDefault="0067469A" w:rsidP="00AF166A">
            <w:pPr>
              <w:pStyle w:val="a1"/>
              <w:ind w:firstLine="0"/>
              <w:jc w:val="center"/>
            </w:pPr>
            <w:r>
              <w:t>Расход тепла, кВт</w:t>
            </w:r>
          </w:p>
        </w:tc>
        <w:tc>
          <w:tcPr>
            <w:tcW w:w="993" w:type="dxa"/>
            <w:vMerge w:val="restart"/>
          </w:tcPr>
          <w:p w:rsidR="0067469A" w:rsidRDefault="0067469A" w:rsidP="00AF166A">
            <w:pPr>
              <w:pStyle w:val="a1"/>
              <w:ind w:firstLine="0"/>
              <w:jc w:val="center"/>
            </w:pPr>
            <w:r>
              <w:t>Расход холода, кВт</w:t>
            </w:r>
          </w:p>
        </w:tc>
        <w:tc>
          <w:tcPr>
            <w:tcW w:w="1842" w:type="dxa"/>
            <w:vMerge w:val="restart"/>
          </w:tcPr>
          <w:p w:rsidR="0067469A" w:rsidRDefault="0067469A" w:rsidP="00AF166A">
            <w:pPr>
              <w:pStyle w:val="a1"/>
              <w:ind w:firstLine="0"/>
            </w:pPr>
            <w:r>
              <w:t xml:space="preserve">Установленная мощность </w:t>
            </w:r>
            <w:proofErr w:type="spellStart"/>
            <w:r>
              <w:t>электродви-гателей</w:t>
            </w:r>
            <w:proofErr w:type="spellEnd"/>
            <w:r>
              <w:t>, кВт</w:t>
            </w:r>
          </w:p>
        </w:tc>
      </w:tr>
      <w:tr w:rsidR="0067469A" w:rsidTr="00AF166A">
        <w:trPr>
          <w:trHeight w:val="1465"/>
        </w:trPr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7469A" w:rsidRDefault="0067469A" w:rsidP="00AF166A">
            <w:pPr>
              <w:pStyle w:val="a1"/>
              <w:ind w:firstLine="0"/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67469A" w:rsidRDefault="0067469A" w:rsidP="00AF166A">
            <w:pPr>
              <w:pStyle w:val="a1"/>
              <w:ind w:firstLine="0"/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</w:tcPr>
          <w:p w:rsidR="0067469A" w:rsidRDefault="0067469A" w:rsidP="00AF166A">
            <w:pPr>
              <w:pStyle w:val="a1"/>
              <w:ind w:firstLine="0"/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67469A" w:rsidRDefault="0067469A" w:rsidP="00AF166A">
            <w:pPr>
              <w:pStyle w:val="a1"/>
              <w:ind w:firstLine="0"/>
            </w:pPr>
            <w:r>
              <w:t xml:space="preserve">На </w:t>
            </w:r>
            <w:proofErr w:type="spellStart"/>
            <w:r>
              <w:t>отопле-ние</w:t>
            </w:r>
            <w:proofErr w:type="spellEnd"/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67469A" w:rsidRDefault="0067469A" w:rsidP="00AF166A">
            <w:pPr>
              <w:pStyle w:val="a1"/>
              <w:ind w:firstLine="0"/>
            </w:pPr>
            <w:r>
              <w:t xml:space="preserve">На </w:t>
            </w:r>
            <w:proofErr w:type="spellStart"/>
            <w:r>
              <w:t>вентиля-цию</w:t>
            </w:r>
            <w:proofErr w:type="spellEnd"/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7469A" w:rsidRDefault="0067469A" w:rsidP="00AF166A">
            <w:pPr>
              <w:pStyle w:val="a1"/>
              <w:ind w:firstLine="0"/>
            </w:pPr>
            <w:r>
              <w:t>Общий</w:t>
            </w: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:rsidR="0067469A" w:rsidRDefault="0067469A" w:rsidP="00AF166A">
            <w:pPr>
              <w:pStyle w:val="a1"/>
              <w:ind w:firstLine="0"/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67469A" w:rsidRDefault="0067469A" w:rsidP="00AF166A">
            <w:pPr>
              <w:pStyle w:val="a1"/>
              <w:ind w:firstLine="0"/>
            </w:pPr>
          </w:p>
        </w:tc>
      </w:tr>
      <w:tr w:rsidR="0067469A" w:rsidTr="00AF166A">
        <w:trPr>
          <w:trHeight w:val="625"/>
        </w:trPr>
        <w:tc>
          <w:tcPr>
            <w:tcW w:w="993" w:type="dxa"/>
            <w:vMerge w:val="restart"/>
            <w:textDirection w:val="btLr"/>
            <w:vAlign w:val="center"/>
          </w:tcPr>
          <w:p w:rsidR="0067469A" w:rsidRDefault="0067469A" w:rsidP="00AF166A">
            <w:pPr>
              <w:pStyle w:val="a1"/>
              <w:ind w:left="113" w:right="113" w:firstLine="0"/>
              <w:jc w:val="left"/>
            </w:pPr>
            <w:r>
              <w:t>Главный корпус (</w:t>
            </w:r>
            <w:proofErr w:type="spellStart"/>
            <w:r>
              <w:t>пом</w:t>
            </w:r>
            <w:proofErr w:type="spellEnd"/>
            <w:r>
              <w:t>. 128, 309, 349)</w:t>
            </w:r>
          </w:p>
        </w:tc>
        <w:tc>
          <w:tcPr>
            <w:tcW w:w="708" w:type="dxa"/>
            <w:vMerge w:val="restart"/>
            <w:vAlign w:val="center"/>
          </w:tcPr>
          <w:p w:rsidR="0067469A" w:rsidRDefault="00485D8C" w:rsidP="00AF166A">
            <w:pPr>
              <w:pStyle w:val="a1"/>
              <w:ind w:firstLine="0"/>
              <w:jc w:val="center"/>
            </w:pPr>
            <w:r>
              <w:t>671</w:t>
            </w:r>
          </w:p>
        </w:tc>
        <w:tc>
          <w:tcPr>
            <w:tcW w:w="1560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left"/>
            </w:pPr>
            <w:r w:rsidRPr="009D21F1">
              <w:t xml:space="preserve">Вода </w:t>
            </w:r>
            <w:r w:rsidRPr="009D21F1">
              <w:br/>
              <w:t xml:space="preserve">95-70 </w:t>
            </w:r>
            <w:r w:rsidRPr="00AF166A">
              <w:rPr>
                <w:vertAlign w:val="superscript"/>
              </w:rPr>
              <w:t>0</w:t>
            </w:r>
            <w:r w:rsidRPr="009D21F1">
              <w:t>С</w:t>
            </w:r>
          </w:p>
        </w:tc>
        <w:tc>
          <w:tcPr>
            <w:tcW w:w="1275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1276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6,3</w:t>
            </w:r>
          </w:p>
        </w:tc>
        <w:tc>
          <w:tcPr>
            <w:tcW w:w="992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6,3</w:t>
            </w:r>
          </w:p>
        </w:tc>
        <w:tc>
          <w:tcPr>
            <w:tcW w:w="993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1842" w:type="dxa"/>
            <w:vAlign w:val="center"/>
          </w:tcPr>
          <w:p w:rsidR="0067469A" w:rsidRPr="009D21F1" w:rsidRDefault="0067469A" w:rsidP="00C221C7">
            <w:pPr>
              <w:pStyle w:val="a1"/>
              <w:ind w:firstLine="0"/>
              <w:jc w:val="center"/>
            </w:pPr>
            <w:r>
              <w:t>5,</w:t>
            </w:r>
            <w:r w:rsidR="00C221C7">
              <w:t>43</w:t>
            </w:r>
          </w:p>
        </w:tc>
      </w:tr>
      <w:tr w:rsidR="0067469A" w:rsidTr="00AF166A">
        <w:trPr>
          <w:trHeight w:val="705"/>
        </w:trPr>
        <w:tc>
          <w:tcPr>
            <w:tcW w:w="993" w:type="dxa"/>
            <w:vMerge/>
            <w:textDirection w:val="btLr"/>
            <w:vAlign w:val="center"/>
          </w:tcPr>
          <w:p w:rsidR="0067469A" w:rsidRDefault="0067469A" w:rsidP="00AF166A">
            <w:pPr>
              <w:pStyle w:val="a1"/>
              <w:ind w:left="113" w:right="113" w:firstLine="0"/>
              <w:jc w:val="left"/>
            </w:pPr>
          </w:p>
        </w:tc>
        <w:tc>
          <w:tcPr>
            <w:tcW w:w="708" w:type="dxa"/>
            <w:vMerge/>
            <w:vAlign w:val="center"/>
          </w:tcPr>
          <w:p w:rsidR="0067469A" w:rsidRDefault="0067469A" w:rsidP="00AF166A">
            <w:pPr>
              <w:pStyle w:val="a1"/>
              <w:ind w:firstLine="0"/>
              <w:jc w:val="center"/>
            </w:pPr>
          </w:p>
        </w:tc>
        <w:tc>
          <w:tcPr>
            <w:tcW w:w="1560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left"/>
            </w:pPr>
            <w:r w:rsidRPr="009D21F1">
              <w:t>Электричество</w:t>
            </w:r>
          </w:p>
        </w:tc>
        <w:tc>
          <w:tcPr>
            <w:tcW w:w="1275" w:type="dxa"/>
            <w:vAlign w:val="center"/>
          </w:tcPr>
          <w:p w:rsidR="0067469A" w:rsidRPr="00AF166A" w:rsidRDefault="0067469A" w:rsidP="00AF166A">
            <w:pPr>
              <w:pStyle w:val="a1"/>
              <w:ind w:firstLine="0"/>
              <w:jc w:val="center"/>
              <w:rPr>
                <w:lang w:val="en-US"/>
              </w:rPr>
            </w:pPr>
            <w:r w:rsidRPr="00AF166A">
              <w:rPr>
                <w:lang w:val="en-US"/>
              </w:rPr>
              <w:t>9</w:t>
            </w:r>
          </w:p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(тепловые пушки)</w:t>
            </w:r>
          </w:p>
        </w:tc>
        <w:tc>
          <w:tcPr>
            <w:tcW w:w="1276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992" w:type="dxa"/>
            <w:vAlign w:val="center"/>
          </w:tcPr>
          <w:p w:rsidR="0067469A" w:rsidRPr="00AF166A" w:rsidRDefault="0067469A" w:rsidP="00AF166A">
            <w:pPr>
              <w:pStyle w:val="a1"/>
              <w:ind w:firstLine="0"/>
              <w:jc w:val="center"/>
              <w:rPr>
                <w:lang w:val="en-US"/>
              </w:rPr>
            </w:pPr>
            <w:r w:rsidRPr="00AF166A">
              <w:rPr>
                <w:lang w:val="en-US"/>
              </w:rPr>
              <w:t>9</w:t>
            </w:r>
          </w:p>
        </w:tc>
        <w:tc>
          <w:tcPr>
            <w:tcW w:w="993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1842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0,1</w:t>
            </w:r>
            <w:r w:rsidR="00CC2516">
              <w:br/>
              <w:t>9 (</w:t>
            </w:r>
            <w:proofErr w:type="spellStart"/>
            <w:r w:rsidR="00CC2516">
              <w:t>ТЭНы</w:t>
            </w:r>
            <w:proofErr w:type="spellEnd"/>
            <w:r w:rsidR="00CC2516">
              <w:t>)</w:t>
            </w:r>
          </w:p>
        </w:tc>
      </w:tr>
      <w:tr w:rsidR="0067469A" w:rsidTr="00AF166A">
        <w:tc>
          <w:tcPr>
            <w:tcW w:w="993" w:type="dxa"/>
            <w:vMerge/>
            <w:textDirection w:val="btLr"/>
            <w:vAlign w:val="center"/>
          </w:tcPr>
          <w:p w:rsidR="0067469A" w:rsidRDefault="0067469A" w:rsidP="00AF166A">
            <w:pPr>
              <w:pStyle w:val="a1"/>
              <w:ind w:left="113" w:right="113" w:firstLine="0"/>
              <w:jc w:val="left"/>
            </w:pPr>
          </w:p>
        </w:tc>
        <w:tc>
          <w:tcPr>
            <w:tcW w:w="708" w:type="dxa"/>
            <w:vMerge/>
            <w:vAlign w:val="center"/>
          </w:tcPr>
          <w:p w:rsidR="0067469A" w:rsidRDefault="0067469A" w:rsidP="00AF166A">
            <w:pPr>
              <w:pStyle w:val="a1"/>
              <w:ind w:firstLine="0"/>
              <w:jc w:val="center"/>
            </w:pPr>
          </w:p>
        </w:tc>
        <w:tc>
          <w:tcPr>
            <w:tcW w:w="1560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left"/>
            </w:pPr>
            <w:r w:rsidRPr="009D21F1">
              <w:t>Фреон R410</w:t>
            </w:r>
            <w:r w:rsidRPr="00AF166A">
              <w:rPr>
                <w:lang w:val="en-US"/>
              </w:rPr>
              <w:t>A</w:t>
            </w:r>
          </w:p>
        </w:tc>
        <w:tc>
          <w:tcPr>
            <w:tcW w:w="1275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1276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992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993" w:type="dxa"/>
            <w:vAlign w:val="center"/>
          </w:tcPr>
          <w:p w:rsidR="0067469A" w:rsidRPr="00C32803" w:rsidRDefault="0067469A" w:rsidP="00AF166A">
            <w:pPr>
              <w:pStyle w:val="a1"/>
              <w:ind w:firstLine="0"/>
              <w:jc w:val="center"/>
            </w:pPr>
            <w:r w:rsidRPr="00C32803">
              <w:t>35,9</w:t>
            </w:r>
          </w:p>
        </w:tc>
        <w:tc>
          <w:tcPr>
            <w:tcW w:w="1842" w:type="dxa"/>
            <w:vAlign w:val="center"/>
          </w:tcPr>
          <w:p w:rsidR="0067469A" w:rsidRPr="00C32803" w:rsidRDefault="0067469A" w:rsidP="00AF166A">
            <w:pPr>
              <w:pStyle w:val="a1"/>
              <w:ind w:firstLine="0"/>
              <w:jc w:val="center"/>
            </w:pPr>
            <w:r w:rsidRPr="00C32803">
              <w:t>9,26</w:t>
            </w:r>
          </w:p>
        </w:tc>
      </w:tr>
      <w:tr w:rsidR="0067469A" w:rsidTr="00AF166A">
        <w:trPr>
          <w:trHeight w:val="405"/>
        </w:trPr>
        <w:tc>
          <w:tcPr>
            <w:tcW w:w="993" w:type="dxa"/>
            <w:vMerge w:val="restart"/>
            <w:textDirection w:val="btLr"/>
            <w:vAlign w:val="center"/>
          </w:tcPr>
          <w:p w:rsidR="0067469A" w:rsidRDefault="0067469A" w:rsidP="00AF166A">
            <w:pPr>
              <w:pStyle w:val="a1"/>
              <w:ind w:left="113" w:right="113" w:firstLine="0"/>
              <w:jc w:val="left"/>
            </w:pPr>
            <w:r>
              <w:t>Лабораторный корпус (</w:t>
            </w:r>
            <w:proofErr w:type="spellStart"/>
            <w:r>
              <w:t>пом</w:t>
            </w:r>
            <w:proofErr w:type="spellEnd"/>
            <w:r>
              <w:t>. 303)</w:t>
            </w:r>
          </w:p>
        </w:tc>
        <w:tc>
          <w:tcPr>
            <w:tcW w:w="708" w:type="dxa"/>
            <w:vMerge w:val="restart"/>
            <w:vAlign w:val="center"/>
          </w:tcPr>
          <w:p w:rsidR="0067469A" w:rsidRDefault="00485D8C" w:rsidP="00AF166A">
            <w:pPr>
              <w:pStyle w:val="a1"/>
              <w:ind w:firstLine="0"/>
              <w:jc w:val="center"/>
            </w:pPr>
            <w:r>
              <w:t>142</w:t>
            </w:r>
          </w:p>
        </w:tc>
        <w:tc>
          <w:tcPr>
            <w:tcW w:w="1560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left"/>
            </w:pPr>
            <w:r w:rsidRPr="009D21F1">
              <w:t xml:space="preserve">Вода 95-70 </w:t>
            </w:r>
            <w:r w:rsidRPr="00AF166A">
              <w:rPr>
                <w:vertAlign w:val="superscript"/>
              </w:rPr>
              <w:t>0</w:t>
            </w:r>
            <w:r w:rsidRPr="009D21F1">
              <w:t>С</w:t>
            </w:r>
          </w:p>
        </w:tc>
        <w:tc>
          <w:tcPr>
            <w:tcW w:w="1275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1276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2,1</w:t>
            </w:r>
          </w:p>
        </w:tc>
        <w:tc>
          <w:tcPr>
            <w:tcW w:w="992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2,1</w:t>
            </w:r>
          </w:p>
        </w:tc>
        <w:tc>
          <w:tcPr>
            <w:tcW w:w="993" w:type="dxa"/>
            <w:vAlign w:val="center"/>
          </w:tcPr>
          <w:p w:rsidR="0067469A" w:rsidRPr="00C32803" w:rsidRDefault="0067469A" w:rsidP="00AF166A">
            <w:pPr>
              <w:pStyle w:val="a1"/>
              <w:ind w:firstLine="0"/>
              <w:jc w:val="center"/>
            </w:pPr>
            <w:r w:rsidRPr="00C32803">
              <w:t>-</w:t>
            </w:r>
          </w:p>
        </w:tc>
        <w:tc>
          <w:tcPr>
            <w:tcW w:w="1842" w:type="dxa"/>
            <w:vAlign w:val="center"/>
          </w:tcPr>
          <w:p w:rsidR="0067469A" w:rsidRPr="00C32803" w:rsidRDefault="0067469A" w:rsidP="00AF166A">
            <w:pPr>
              <w:pStyle w:val="a1"/>
              <w:ind w:firstLine="0"/>
              <w:jc w:val="center"/>
            </w:pPr>
            <w:r w:rsidRPr="00C32803">
              <w:t>1,87</w:t>
            </w:r>
          </w:p>
        </w:tc>
      </w:tr>
      <w:tr w:rsidR="0067469A" w:rsidTr="00AF166A">
        <w:trPr>
          <w:trHeight w:val="540"/>
        </w:trPr>
        <w:tc>
          <w:tcPr>
            <w:tcW w:w="993" w:type="dxa"/>
            <w:vMerge/>
          </w:tcPr>
          <w:p w:rsidR="0067469A" w:rsidRDefault="0067469A" w:rsidP="00AF166A">
            <w:pPr>
              <w:pStyle w:val="a1"/>
              <w:ind w:firstLine="0"/>
            </w:pPr>
          </w:p>
        </w:tc>
        <w:tc>
          <w:tcPr>
            <w:tcW w:w="708" w:type="dxa"/>
            <w:vMerge/>
          </w:tcPr>
          <w:p w:rsidR="0067469A" w:rsidRDefault="0067469A" w:rsidP="00AF166A">
            <w:pPr>
              <w:pStyle w:val="a1"/>
              <w:ind w:firstLine="0"/>
            </w:pPr>
          </w:p>
        </w:tc>
        <w:tc>
          <w:tcPr>
            <w:tcW w:w="1560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left"/>
            </w:pPr>
            <w:r w:rsidRPr="009D21F1">
              <w:t>Электричество</w:t>
            </w:r>
          </w:p>
        </w:tc>
        <w:tc>
          <w:tcPr>
            <w:tcW w:w="1275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AF166A">
              <w:rPr>
                <w:lang w:val="en-US"/>
              </w:rPr>
              <w:t>3</w:t>
            </w:r>
            <w:r w:rsidRPr="009D21F1">
              <w:t xml:space="preserve"> (теплов</w:t>
            </w:r>
            <w:r>
              <w:t>ые</w:t>
            </w:r>
            <w:r w:rsidRPr="009D21F1">
              <w:t xml:space="preserve"> пушк</w:t>
            </w:r>
            <w:r>
              <w:t>и</w:t>
            </w:r>
            <w:r w:rsidRPr="009D21F1">
              <w:t>)</w:t>
            </w:r>
          </w:p>
        </w:tc>
        <w:tc>
          <w:tcPr>
            <w:tcW w:w="1276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992" w:type="dxa"/>
            <w:vAlign w:val="center"/>
          </w:tcPr>
          <w:p w:rsidR="0067469A" w:rsidRPr="00AF166A" w:rsidRDefault="0067469A" w:rsidP="00AF166A">
            <w:pPr>
              <w:pStyle w:val="a1"/>
              <w:ind w:firstLine="0"/>
              <w:jc w:val="center"/>
              <w:rPr>
                <w:lang w:val="en-US"/>
              </w:rPr>
            </w:pPr>
            <w:r w:rsidRPr="00AF166A">
              <w:rPr>
                <w:lang w:val="en-US"/>
              </w:rPr>
              <w:t>3</w:t>
            </w:r>
          </w:p>
        </w:tc>
        <w:tc>
          <w:tcPr>
            <w:tcW w:w="993" w:type="dxa"/>
            <w:vAlign w:val="center"/>
          </w:tcPr>
          <w:p w:rsidR="0067469A" w:rsidRPr="00C32803" w:rsidRDefault="0067469A" w:rsidP="00AF166A">
            <w:pPr>
              <w:pStyle w:val="a1"/>
              <w:ind w:firstLine="0"/>
              <w:jc w:val="center"/>
            </w:pPr>
            <w:r w:rsidRPr="00C32803">
              <w:t>-</w:t>
            </w:r>
          </w:p>
        </w:tc>
        <w:tc>
          <w:tcPr>
            <w:tcW w:w="1842" w:type="dxa"/>
            <w:vAlign w:val="center"/>
          </w:tcPr>
          <w:p w:rsidR="0067469A" w:rsidRPr="00C32803" w:rsidRDefault="00CC2516" w:rsidP="00AF166A">
            <w:pPr>
              <w:pStyle w:val="a1"/>
              <w:ind w:firstLine="0"/>
              <w:jc w:val="center"/>
            </w:pPr>
            <w:r w:rsidRPr="009D21F1">
              <w:t>0,1</w:t>
            </w:r>
            <w:r>
              <w:br/>
              <w:t>3 (</w:t>
            </w:r>
            <w:proofErr w:type="spellStart"/>
            <w:r>
              <w:t>ТЭНы</w:t>
            </w:r>
            <w:proofErr w:type="spellEnd"/>
            <w:r>
              <w:t>)</w:t>
            </w:r>
          </w:p>
        </w:tc>
      </w:tr>
      <w:tr w:rsidR="0067469A" w:rsidTr="00AF166A">
        <w:trPr>
          <w:trHeight w:val="420"/>
        </w:trPr>
        <w:tc>
          <w:tcPr>
            <w:tcW w:w="993" w:type="dxa"/>
            <w:vMerge/>
          </w:tcPr>
          <w:p w:rsidR="0067469A" w:rsidRDefault="0067469A" w:rsidP="00AF166A">
            <w:pPr>
              <w:pStyle w:val="a1"/>
              <w:ind w:firstLine="0"/>
            </w:pPr>
          </w:p>
        </w:tc>
        <w:tc>
          <w:tcPr>
            <w:tcW w:w="708" w:type="dxa"/>
            <w:vMerge/>
          </w:tcPr>
          <w:p w:rsidR="0067469A" w:rsidRDefault="0067469A" w:rsidP="00AF166A">
            <w:pPr>
              <w:pStyle w:val="a1"/>
              <w:ind w:firstLine="0"/>
            </w:pPr>
          </w:p>
        </w:tc>
        <w:tc>
          <w:tcPr>
            <w:tcW w:w="1560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left"/>
            </w:pPr>
            <w:r w:rsidRPr="009D21F1">
              <w:t>Фреон R410</w:t>
            </w:r>
            <w:r w:rsidRPr="00AF166A">
              <w:rPr>
                <w:lang w:val="en-US"/>
              </w:rPr>
              <w:t>A</w:t>
            </w:r>
          </w:p>
        </w:tc>
        <w:tc>
          <w:tcPr>
            <w:tcW w:w="1275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1276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992" w:type="dxa"/>
            <w:vAlign w:val="center"/>
          </w:tcPr>
          <w:p w:rsidR="0067469A" w:rsidRPr="009D21F1" w:rsidRDefault="0067469A" w:rsidP="00AF166A">
            <w:pPr>
              <w:pStyle w:val="a1"/>
              <w:ind w:firstLine="0"/>
              <w:jc w:val="center"/>
            </w:pPr>
            <w:r w:rsidRPr="009D21F1">
              <w:t>-</w:t>
            </w:r>
          </w:p>
        </w:tc>
        <w:tc>
          <w:tcPr>
            <w:tcW w:w="993" w:type="dxa"/>
            <w:vAlign w:val="center"/>
          </w:tcPr>
          <w:p w:rsidR="0067469A" w:rsidRPr="00C32803" w:rsidRDefault="0067469A" w:rsidP="00AF166A">
            <w:pPr>
              <w:pStyle w:val="a1"/>
              <w:ind w:firstLine="0"/>
              <w:jc w:val="center"/>
            </w:pPr>
            <w:r w:rsidRPr="00C32803">
              <w:t>15,3</w:t>
            </w:r>
          </w:p>
        </w:tc>
        <w:tc>
          <w:tcPr>
            <w:tcW w:w="1842" w:type="dxa"/>
            <w:vAlign w:val="center"/>
          </w:tcPr>
          <w:p w:rsidR="0067469A" w:rsidRPr="00C32803" w:rsidRDefault="0067469A" w:rsidP="00AF166A">
            <w:pPr>
              <w:pStyle w:val="a1"/>
              <w:ind w:firstLine="0"/>
              <w:jc w:val="center"/>
            </w:pPr>
            <w:r w:rsidRPr="00C32803">
              <w:t>5,48</w:t>
            </w:r>
          </w:p>
        </w:tc>
      </w:tr>
    </w:tbl>
    <w:p w:rsidR="000750E1" w:rsidRPr="000750E1" w:rsidRDefault="000750E1" w:rsidP="000750E1">
      <w:pPr>
        <w:pStyle w:val="a1"/>
      </w:pPr>
    </w:p>
    <w:p w:rsidR="00337D46" w:rsidRPr="00BE7BA1" w:rsidRDefault="00337D46" w:rsidP="00C73101">
      <w:pPr>
        <w:pStyle w:val="a1"/>
        <w:ind w:left="284" w:right="284"/>
      </w:pPr>
    </w:p>
    <w:p w:rsidR="007945D8" w:rsidRDefault="007945D8" w:rsidP="00C73101">
      <w:pPr>
        <w:pStyle w:val="a1"/>
        <w:ind w:left="284" w:right="284"/>
        <w:sectPr w:rsidR="007945D8" w:rsidSect="00F44B40">
          <w:footerReference w:type="default" r:id="rId15"/>
          <w:headerReference w:type="first" r:id="rId16"/>
          <w:footerReference w:type="first" r:id="rId17"/>
          <w:pgSz w:w="11907" w:h="16840" w:code="9"/>
          <w:pgMar w:top="397" w:right="454" w:bottom="397" w:left="1474" w:header="397" w:footer="57" w:gutter="0"/>
          <w:pgNumType w:start="3"/>
          <w:cols w:space="720"/>
          <w:titlePg/>
        </w:sectPr>
      </w:pPr>
    </w:p>
    <w:p w:rsidR="00821513" w:rsidRDefault="00860E62" w:rsidP="00EB6A06">
      <w:pPr>
        <w:pStyle w:val="1"/>
        <w:jc w:val="center"/>
        <w:rPr>
          <w:bCs/>
          <w:szCs w:val="24"/>
        </w:rPr>
      </w:pPr>
      <w:r>
        <w:rPr>
          <w:szCs w:val="24"/>
        </w:rPr>
        <w:t xml:space="preserve"> </w:t>
      </w:r>
      <w:bookmarkStart w:id="47" w:name="_Toc128291899"/>
      <w:bookmarkStart w:id="48" w:name="section7"/>
      <w:bookmarkStart w:id="49" w:name="_Toc128807883"/>
      <w:bookmarkStart w:id="50" w:name="_Toc233448740"/>
      <w:bookmarkStart w:id="51" w:name="_Toc233520059"/>
      <w:bookmarkStart w:id="52" w:name="_Toc245883347"/>
      <w:bookmarkStart w:id="53" w:name="_Toc245883586"/>
      <w:bookmarkStart w:id="54" w:name="_Toc270331801"/>
      <w:bookmarkStart w:id="55" w:name="_Toc270332392"/>
      <w:bookmarkStart w:id="56" w:name="_Toc270335375"/>
      <w:bookmarkStart w:id="57" w:name="_Toc270405861"/>
      <w:bookmarkStart w:id="58" w:name="_Toc286403431"/>
      <w:bookmarkStart w:id="59" w:name="_Toc339020388"/>
      <w:bookmarkEnd w:id="11"/>
      <w:r w:rsidR="00821513" w:rsidRPr="00ED7627">
        <w:rPr>
          <w:bCs/>
          <w:szCs w:val="24"/>
        </w:rPr>
        <w:t>Приложение</w:t>
      </w:r>
      <w:r w:rsidR="00EB6A06">
        <w:rPr>
          <w:bCs/>
          <w:szCs w:val="24"/>
        </w:rPr>
        <w:t xml:space="preserve"> </w:t>
      </w:r>
      <w:r w:rsidR="00821513" w:rsidRPr="00ED7627">
        <w:rPr>
          <w:bCs/>
          <w:szCs w:val="24"/>
        </w:rPr>
        <w:t>А</w:t>
      </w:r>
      <w:bookmarkStart w:id="60" w:name="_Toc128291900"/>
      <w:bookmarkEnd w:id="47"/>
      <w:r w:rsidR="00821513">
        <w:rPr>
          <w:bCs/>
          <w:szCs w:val="24"/>
        </w:rPr>
        <w:br/>
      </w:r>
      <w:bookmarkEnd w:id="48"/>
      <w:r w:rsidR="00821513" w:rsidRPr="00ED7627">
        <w:rPr>
          <w:bCs/>
          <w:szCs w:val="24"/>
        </w:rPr>
        <w:t>(справочное)</w:t>
      </w:r>
      <w:r w:rsidR="00821513">
        <w:rPr>
          <w:bCs/>
          <w:szCs w:val="24"/>
        </w:rPr>
        <w:br/>
      </w:r>
      <w:r w:rsidR="00821513" w:rsidRPr="00ED7627">
        <w:rPr>
          <w:bCs/>
          <w:szCs w:val="24"/>
        </w:rPr>
        <w:t>Перечень основных нормативных документов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</w:p>
    <w:p w:rsidR="00821513" w:rsidRDefault="00821513" w:rsidP="0062362B">
      <w:pPr>
        <w:pStyle w:val="a1"/>
        <w:numPr>
          <w:ilvl w:val="0"/>
          <w:numId w:val="3"/>
        </w:numPr>
        <w:ind w:right="480"/>
      </w:pPr>
      <w:r w:rsidRPr="00E027A5">
        <w:t xml:space="preserve">Федеральный закон Российской Федерации от 22 июля 2008 г. </w:t>
      </w:r>
      <w:r w:rsidR="0005773E">
        <w:t>№</w:t>
      </w:r>
      <w:r w:rsidRPr="00E027A5">
        <w:t xml:space="preserve"> 123-ФЗ "Технический регламент о требованиях пожарной безопасности"</w:t>
      </w:r>
      <w:r>
        <w:t>;</w:t>
      </w:r>
    </w:p>
    <w:p w:rsidR="00821513" w:rsidRPr="005E5FE3" w:rsidRDefault="0059793B" w:rsidP="0062362B">
      <w:pPr>
        <w:pStyle w:val="142"/>
        <w:widowControl/>
        <w:numPr>
          <w:ilvl w:val="0"/>
          <w:numId w:val="3"/>
        </w:numPr>
        <w:jc w:val="left"/>
        <w:rPr>
          <w:sz w:val="24"/>
        </w:rPr>
      </w:pPr>
      <w:r w:rsidRPr="0059793B">
        <w:rPr>
          <w:sz w:val="24"/>
        </w:rPr>
        <w:t>СП 12.13130.2009</w:t>
      </w:r>
      <w:r w:rsidR="00821513" w:rsidRPr="005E5FE3">
        <w:rPr>
          <w:sz w:val="24"/>
        </w:rPr>
        <w:t>. Определение категорий помещений, зданий и наружных установок по взрывопожарной и пожарной опасности;</w:t>
      </w:r>
    </w:p>
    <w:p w:rsidR="00821513" w:rsidRDefault="00821513" w:rsidP="0062362B">
      <w:pPr>
        <w:pStyle w:val="a1"/>
        <w:numPr>
          <w:ilvl w:val="0"/>
          <w:numId w:val="3"/>
        </w:numPr>
        <w:ind w:right="480"/>
      </w:pPr>
      <w:r>
        <w:t xml:space="preserve">СП 7.13130.2009 </w:t>
      </w:r>
      <w:r w:rsidRPr="008167D4">
        <w:t>"Отопление, вентиляция и кондиционирование</w:t>
      </w:r>
      <w:r>
        <w:t>. Противопожарные требования</w:t>
      </w:r>
      <w:r w:rsidRPr="008167D4">
        <w:t>"</w:t>
      </w:r>
      <w:r>
        <w:t>;</w:t>
      </w:r>
    </w:p>
    <w:p w:rsidR="00821513" w:rsidRDefault="00821513" w:rsidP="0062362B">
      <w:pPr>
        <w:pStyle w:val="a1"/>
        <w:numPr>
          <w:ilvl w:val="0"/>
          <w:numId w:val="3"/>
        </w:numPr>
        <w:ind w:right="480"/>
      </w:pPr>
      <w:r>
        <w:t>СН 512-78 "Инструкция по проектированию зданий и помещений для электронно-вычислительных машин";</w:t>
      </w:r>
    </w:p>
    <w:p w:rsidR="00821513" w:rsidRPr="008167D4" w:rsidRDefault="00821513" w:rsidP="0062362B">
      <w:pPr>
        <w:pStyle w:val="a1"/>
        <w:numPr>
          <w:ilvl w:val="0"/>
          <w:numId w:val="3"/>
        </w:numPr>
        <w:ind w:right="480"/>
      </w:pPr>
      <w:proofErr w:type="spellStart"/>
      <w:r w:rsidRPr="008167D4">
        <w:t>СНиП</w:t>
      </w:r>
      <w:proofErr w:type="spellEnd"/>
      <w:r w:rsidRPr="008167D4">
        <w:t xml:space="preserve"> 23-01-99* </w:t>
      </w:r>
      <w:r>
        <w:t>"Строительная климатология";</w:t>
      </w:r>
    </w:p>
    <w:p w:rsidR="00821513" w:rsidRPr="008167D4" w:rsidRDefault="00821513" w:rsidP="0062362B">
      <w:pPr>
        <w:pStyle w:val="a1"/>
        <w:numPr>
          <w:ilvl w:val="0"/>
          <w:numId w:val="3"/>
        </w:numPr>
        <w:ind w:right="480"/>
      </w:pPr>
      <w:proofErr w:type="spellStart"/>
      <w:r w:rsidRPr="008167D4">
        <w:t>СНиП</w:t>
      </w:r>
      <w:proofErr w:type="spellEnd"/>
      <w:r w:rsidRPr="008167D4">
        <w:t xml:space="preserve"> 41-01-2003 "Отопление, </w:t>
      </w:r>
      <w:r>
        <w:t>вентиляция и кондиционирование";</w:t>
      </w:r>
    </w:p>
    <w:p w:rsidR="00821513" w:rsidRDefault="00821513" w:rsidP="0062362B">
      <w:pPr>
        <w:pStyle w:val="a1"/>
        <w:numPr>
          <w:ilvl w:val="0"/>
          <w:numId w:val="3"/>
        </w:numPr>
        <w:ind w:right="480"/>
      </w:pPr>
      <w:proofErr w:type="spellStart"/>
      <w:r>
        <w:t>СНиП</w:t>
      </w:r>
      <w:proofErr w:type="spellEnd"/>
      <w:r>
        <w:t xml:space="preserve"> 31-05-2003 "Общественные здания административного назначения";</w:t>
      </w:r>
    </w:p>
    <w:p w:rsidR="00821513" w:rsidRPr="00813A43" w:rsidRDefault="00821513" w:rsidP="0062362B">
      <w:pPr>
        <w:pStyle w:val="a1"/>
        <w:numPr>
          <w:ilvl w:val="0"/>
          <w:numId w:val="3"/>
        </w:numPr>
        <w:ind w:right="480"/>
      </w:pPr>
      <w:proofErr w:type="spellStart"/>
      <w:r w:rsidRPr="00813A43">
        <w:t>СНиП</w:t>
      </w:r>
      <w:proofErr w:type="spellEnd"/>
      <w:r w:rsidRPr="00813A43">
        <w:t xml:space="preserve"> 23-0</w:t>
      </w:r>
      <w:r>
        <w:t>2-2003 "Тепловая защита зданий";</w:t>
      </w:r>
    </w:p>
    <w:p w:rsidR="00821513" w:rsidRPr="00262B1B" w:rsidRDefault="00821513" w:rsidP="0062362B">
      <w:pPr>
        <w:pStyle w:val="a1"/>
        <w:numPr>
          <w:ilvl w:val="0"/>
          <w:numId w:val="3"/>
        </w:numPr>
        <w:ind w:right="480"/>
      </w:pPr>
      <w:proofErr w:type="spellStart"/>
      <w:r>
        <w:t>СНиП</w:t>
      </w:r>
      <w:proofErr w:type="spellEnd"/>
      <w:r>
        <w:t xml:space="preserve"> 31-06-2009 "Общественные здания и сооружения";</w:t>
      </w:r>
    </w:p>
    <w:p w:rsidR="00821513" w:rsidRDefault="00821513" w:rsidP="0062362B">
      <w:pPr>
        <w:pStyle w:val="a1"/>
        <w:numPr>
          <w:ilvl w:val="0"/>
          <w:numId w:val="3"/>
        </w:numPr>
        <w:ind w:right="284"/>
        <w:rPr>
          <w:szCs w:val="24"/>
        </w:rPr>
      </w:pPr>
      <w:proofErr w:type="spellStart"/>
      <w:r w:rsidRPr="00262B1B">
        <w:t>СНиП</w:t>
      </w:r>
      <w:proofErr w:type="spellEnd"/>
      <w:r w:rsidRPr="00262B1B">
        <w:t xml:space="preserve"> 3.05.01-85 "Внутренние санитарно-технические системы" и "Пособия</w:t>
      </w:r>
      <w:r>
        <w:t>"</w:t>
      </w:r>
      <w:r w:rsidRPr="001A074C">
        <w:rPr>
          <w:szCs w:val="24"/>
        </w:rPr>
        <w:t xml:space="preserve"> к нему;</w:t>
      </w:r>
    </w:p>
    <w:p w:rsidR="00821513" w:rsidRDefault="00821513" w:rsidP="0062362B">
      <w:pPr>
        <w:pStyle w:val="a1"/>
        <w:numPr>
          <w:ilvl w:val="0"/>
          <w:numId w:val="3"/>
        </w:numPr>
        <w:ind w:right="480"/>
      </w:pPr>
      <w:r w:rsidRPr="00AD018D">
        <w:t>ГОСТ</w:t>
      </w:r>
      <w:r>
        <w:t xml:space="preserve"> 12.1.005-88 "Воздух рабочей зоны. Общие санитарно-гигиенические требования"</w:t>
      </w:r>
      <w:r w:rsidR="00E24CF5">
        <w:t>;</w:t>
      </w:r>
    </w:p>
    <w:p w:rsidR="00821513" w:rsidRPr="005E5FE3" w:rsidRDefault="00821513" w:rsidP="0062362B">
      <w:pPr>
        <w:pStyle w:val="a1"/>
        <w:numPr>
          <w:ilvl w:val="0"/>
          <w:numId w:val="3"/>
        </w:numPr>
        <w:overflowPunct w:val="0"/>
        <w:autoSpaceDE w:val="0"/>
        <w:autoSpaceDN w:val="0"/>
        <w:adjustRightInd w:val="0"/>
        <w:rPr>
          <w:szCs w:val="24"/>
        </w:rPr>
      </w:pPr>
      <w:r w:rsidRPr="005E5FE3">
        <w:rPr>
          <w:szCs w:val="24"/>
        </w:rPr>
        <w:t>"Правила устройства электроустаново</w:t>
      </w:r>
      <w:r w:rsidR="00E24CF5">
        <w:rPr>
          <w:szCs w:val="24"/>
        </w:rPr>
        <w:t>к" (ПУЭ).</w:t>
      </w:r>
    </w:p>
    <w:p w:rsidR="001365A4" w:rsidRDefault="001365A4" w:rsidP="004E7D49">
      <w:pPr>
        <w:tabs>
          <w:tab w:val="left" w:leader="dot" w:pos="9072"/>
        </w:tabs>
        <w:ind w:left="113" w:right="113"/>
      </w:pPr>
    </w:p>
    <w:p w:rsidR="001365A4" w:rsidRDefault="001365A4" w:rsidP="004E7D49">
      <w:pPr>
        <w:tabs>
          <w:tab w:val="left" w:leader="dot" w:pos="9072"/>
        </w:tabs>
        <w:ind w:left="113" w:right="113"/>
        <w:sectPr w:rsidR="001365A4" w:rsidSect="006D2F8B">
          <w:headerReference w:type="default" r:id="rId18"/>
          <w:footerReference w:type="default" r:id="rId19"/>
          <w:headerReference w:type="first" r:id="rId20"/>
          <w:footerReference w:type="first" r:id="rId21"/>
          <w:pgSz w:w="11907" w:h="16840" w:code="9"/>
          <w:pgMar w:top="397" w:right="454" w:bottom="397" w:left="1474" w:header="397" w:footer="57" w:gutter="0"/>
          <w:pgNumType w:start="14"/>
          <w:cols w:space="720"/>
          <w:titlePg/>
        </w:sectPr>
      </w:pPr>
    </w:p>
    <w:p w:rsidR="00821513" w:rsidRDefault="00306E35" w:rsidP="00821513">
      <w:pPr>
        <w:pStyle w:val="1"/>
        <w:jc w:val="center"/>
        <w:rPr>
          <w:bCs/>
          <w:szCs w:val="24"/>
        </w:rPr>
      </w:pPr>
      <w:bookmarkStart w:id="61" w:name="section23"/>
      <w:bookmarkStart w:id="62" w:name="_Toc242073835"/>
      <w:bookmarkStart w:id="63" w:name="_Toc242073917"/>
      <w:bookmarkStart w:id="64" w:name="_Toc242078649"/>
      <w:bookmarkStart w:id="65" w:name="_Toc242602940"/>
      <w:bookmarkStart w:id="66" w:name="_Toc242692403"/>
      <w:bookmarkStart w:id="67" w:name="_Toc242753438"/>
      <w:bookmarkStart w:id="68" w:name="_Toc242786592"/>
      <w:bookmarkStart w:id="69" w:name="_Toc253138979"/>
      <w:bookmarkStart w:id="70" w:name="_Toc266959577"/>
      <w:bookmarkStart w:id="71" w:name="_Toc266959730"/>
      <w:bookmarkStart w:id="72" w:name="_Toc266959906"/>
      <w:bookmarkStart w:id="73" w:name="_Toc266960464"/>
      <w:bookmarkStart w:id="74" w:name="_Toc286403432"/>
      <w:r>
        <w:rPr>
          <w:bCs/>
          <w:szCs w:val="24"/>
        </w:rPr>
        <w:t xml:space="preserve"> </w:t>
      </w:r>
      <w:r w:rsidR="00960C6C">
        <w:rPr>
          <w:bCs/>
          <w:szCs w:val="24"/>
        </w:rPr>
        <w:t xml:space="preserve"> </w:t>
      </w:r>
      <w:r w:rsidR="00990636">
        <w:rPr>
          <w:bCs/>
          <w:szCs w:val="24"/>
        </w:rPr>
        <w:t xml:space="preserve">  </w:t>
      </w:r>
      <w:bookmarkStart w:id="75" w:name="_Toc339020389"/>
      <w:r w:rsidR="00821513" w:rsidRPr="00DA70FB">
        <w:rPr>
          <w:bCs/>
          <w:szCs w:val="24"/>
        </w:rPr>
        <w:t xml:space="preserve">Приложение Б </w:t>
      </w:r>
      <w:r w:rsidR="00821513">
        <w:rPr>
          <w:bCs/>
          <w:szCs w:val="24"/>
        </w:rPr>
        <w:br/>
      </w:r>
      <w:bookmarkEnd w:id="61"/>
      <w:r w:rsidR="00821513" w:rsidRPr="00DA70FB">
        <w:rPr>
          <w:bCs/>
          <w:szCs w:val="24"/>
        </w:rPr>
        <w:t xml:space="preserve">(обязательное) </w:t>
      </w:r>
      <w:r w:rsidR="00821513">
        <w:rPr>
          <w:bCs/>
          <w:szCs w:val="24"/>
        </w:rPr>
        <w:br/>
      </w:r>
      <w:r w:rsidR="00E064D6">
        <w:rPr>
          <w:bCs/>
          <w:szCs w:val="24"/>
        </w:rPr>
        <w:t>Воздухообмены основных производственных помещений</w:t>
      </w:r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</w:p>
    <w:p w:rsidR="00821513" w:rsidRDefault="00821513" w:rsidP="00821513">
      <w:pPr>
        <w:tabs>
          <w:tab w:val="left" w:leader="dot" w:pos="9072"/>
        </w:tabs>
        <w:ind w:left="851"/>
        <w:jc w:val="center"/>
      </w:pPr>
    </w:p>
    <w:tbl>
      <w:tblPr>
        <w:tblpPr w:leftFromText="180" w:rightFromText="180" w:vertAnchor="text" w:horzAnchor="margin" w:tblpY="269"/>
        <w:tblOverlap w:val="never"/>
        <w:tblW w:w="2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51"/>
        <w:gridCol w:w="3169"/>
        <w:gridCol w:w="1117"/>
        <w:gridCol w:w="1117"/>
        <w:gridCol w:w="1117"/>
        <w:gridCol w:w="1117"/>
        <w:gridCol w:w="1094"/>
        <w:gridCol w:w="938"/>
        <w:gridCol w:w="939"/>
        <w:gridCol w:w="1250"/>
        <w:gridCol w:w="1094"/>
        <w:gridCol w:w="1094"/>
        <w:gridCol w:w="1095"/>
        <w:gridCol w:w="1094"/>
        <w:gridCol w:w="1045"/>
        <w:gridCol w:w="939"/>
        <w:gridCol w:w="1298"/>
      </w:tblGrid>
      <w:tr w:rsidR="004D4C37" w:rsidTr="004D4C37">
        <w:trPr>
          <w:cantSplit/>
          <w:trHeight w:val="471"/>
          <w:tblHeader/>
        </w:trPr>
        <w:tc>
          <w:tcPr>
            <w:tcW w:w="1251" w:type="dxa"/>
            <w:vMerge w:val="restart"/>
            <w:tcBorders>
              <w:top w:val="single" w:sz="8" w:space="0" w:color="auto"/>
              <w:bottom w:val="nil"/>
              <w:right w:val="single" w:sz="8" w:space="0" w:color="auto"/>
            </w:tcBorders>
            <w:textDirection w:val="btLr"/>
            <w:vAlign w:val="center"/>
          </w:tcPr>
          <w:p w:rsidR="004D4C37" w:rsidRPr="00684CA7" w:rsidRDefault="004D4C37" w:rsidP="0005773E">
            <w:pPr>
              <w:pStyle w:val="a1"/>
              <w:ind w:left="113" w:right="-113" w:firstLine="0"/>
              <w:jc w:val="left"/>
              <w:rPr>
                <w:rFonts w:ascii="Arial" w:hAnsi="Arial"/>
              </w:rPr>
            </w:pPr>
            <w:r w:rsidRPr="00684CA7">
              <w:rPr>
                <w:rFonts w:ascii="Arial" w:hAnsi="Arial"/>
              </w:rPr>
              <w:t>Номер</w:t>
            </w:r>
            <w:r>
              <w:rPr>
                <w:rFonts w:ascii="Arial" w:hAnsi="Arial"/>
              </w:rPr>
              <w:t xml:space="preserve"> п</w:t>
            </w:r>
            <w:r w:rsidRPr="00684CA7">
              <w:rPr>
                <w:rFonts w:ascii="Arial" w:hAnsi="Arial"/>
              </w:rPr>
              <w:t>омещения</w:t>
            </w:r>
            <w:r>
              <w:rPr>
                <w:rFonts w:ascii="Arial" w:hAnsi="Arial"/>
              </w:rPr>
              <w:t xml:space="preserve"> по архитектурно-строительному чертежу</w:t>
            </w:r>
          </w:p>
        </w:tc>
        <w:tc>
          <w:tcPr>
            <w:tcW w:w="316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proofErr w:type="spellStart"/>
            <w:r>
              <w:rPr>
                <w:rFonts w:ascii="Arial" w:hAnsi="Arial"/>
                <w:lang w:val="en-US"/>
              </w:rPr>
              <w:t>Наименование</w:t>
            </w:r>
            <w:proofErr w:type="spellEnd"/>
          </w:p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proofErr w:type="spellStart"/>
            <w:r>
              <w:rPr>
                <w:rFonts w:ascii="Arial" w:hAnsi="Arial"/>
                <w:lang w:val="en-US"/>
              </w:rPr>
              <w:t>помещения</w:t>
            </w:r>
            <w:proofErr w:type="spellEnd"/>
          </w:p>
        </w:tc>
        <w:tc>
          <w:tcPr>
            <w:tcW w:w="111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</w:tcBorders>
            <w:textDirection w:val="btLr"/>
            <w:vAlign w:val="center"/>
          </w:tcPr>
          <w:p w:rsidR="004D4C37" w:rsidRPr="00684CA7" w:rsidRDefault="004D4C37" w:rsidP="004D4C37">
            <w:pPr>
              <w:pStyle w:val="a1"/>
              <w:ind w:left="170"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Объем </w:t>
            </w:r>
            <w:proofErr w:type="spellStart"/>
            <w:r>
              <w:rPr>
                <w:rFonts w:ascii="Arial" w:hAnsi="Arial"/>
              </w:rPr>
              <w:t>опомещения</w:t>
            </w:r>
            <w:proofErr w:type="spellEnd"/>
            <w:r>
              <w:rPr>
                <w:rFonts w:ascii="Arial" w:hAnsi="Arial"/>
              </w:rPr>
              <w:t xml:space="preserve">, </w:t>
            </w:r>
            <w:r>
              <w:rPr>
                <w:rFonts w:ascii="Arial" w:hAnsi="Arial"/>
                <w:lang w:val="en-US"/>
              </w:rPr>
              <w:t>м</w:t>
            </w:r>
            <w:r>
              <w:rPr>
                <w:rFonts w:ascii="Arial" w:hAnsi="Arial"/>
                <w:vertAlign w:val="superscript"/>
                <w:lang w:val="en-US"/>
              </w:rPr>
              <w:t>3</w:t>
            </w:r>
          </w:p>
        </w:tc>
        <w:tc>
          <w:tcPr>
            <w:tcW w:w="111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</w:tcBorders>
            <w:textDirection w:val="btLr"/>
            <w:vAlign w:val="center"/>
          </w:tcPr>
          <w:p w:rsidR="004D4C37" w:rsidRPr="004E08C4" w:rsidRDefault="004D4C37" w:rsidP="004D4C37">
            <w:pPr>
              <w:pStyle w:val="a1"/>
              <w:ind w:left="170" w:firstLine="0"/>
              <w:jc w:val="left"/>
              <w:rPr>
                <w:rFonts w:ascii="Arial" w:hAnsi="Arial"/>
              </w:rPr>
            </w:pPr>
            <w:r w:rsidRPr="00684CA7">
              <w:rPr>
                <w:rFonts w:ascii="Arial" w:hAnsi="Arial"/>
              </w:rPr>
              <w:t>Категория</w:t>
            </w:r>
            <w:r>
              <w:rPr>
                <w:rFonts w:ascii="Arial" w:hAnsi="Arial"/>
              </w:rPr>
              <w:t xml:space="preserve"> по взрывной и </w:t>
            </w:r>
            <w:r>
              <w:rPr>
                <w:rFonts w:ascii="Arial" w:hAnsi="Arial"/>
              </w:rPr>
              <w:br/>
              <w:t>пожарной опасности по</w:t>
            </w:r>
            <w:r w:rsidRPr="004E08C4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СП 12.13130.2009</w:t>
            </w:r>
          </w:p>
        </w:tc>
        <w:tc>
          <w:tcPr>
            <w:tcW w:w="1117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</w:tcBorders>
            <w:textDirection w:val="btLr"/>
            <w:vAlign w:val="center"/>
          </w:tcPr>
          <w:p w:rsidR="004D4C37" w:rsidRPr="00684CA7" w:rsidRDefault="004D4C37" w:rsidP="004D4C37">
            <w:pPr>
              <w:pStyle w:val="a1"/>
              <w:ind w:left="170"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Температура воздуха в помещении в отопительный период, </w:t>
            </w:r>
            <w:r w:rsidRPr="009422EA">
              <w:rPr>
                <w:rFonts w:ascii="Arial" w:hAnsi="Arial"/>
                <w:vertAlign w:val="superscript"/>
              </w:rPr>
              <w:t>0</w:t>
            </w:r>
            <w:r>
              <w:rPr>
                <w:rFonts w:ascii="Arial" w:hAnsi="Arial"/>
              </w:rPr>
              <w:t>С</w:t>
            </w:r>
          </w:p>
        </w:tc>
        <w:tc>
          <w:tcPr>
            <w:tcW w:w="1117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</w:tcBorders>
            <w:textDirection w:val="btLr"/>
            <w:vAlign w:val="center"/>
          </w:tcPr>
          <w:p w:rsidR="004D4C37" w:rsidRPr="00684CA7" w:rsidRDefault="004D4C37" w:rsidP="004D4C37">
            <w:pPr>
              <w:pStyle w:val="a1"/>
              <w:ind w:left="170"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Максимально допустимая температура воздуха в помещении в летний период, </w:t>
            </w:r>
            <w:r w:rsidRPr="009422EA">
              <w:rPr>
                <w:rFonts w:ascii="Arial" w:hAnsi="Arial"/>
                <w:vertAlign w:val="superscript"/>
              </w:rPr>
              <w:t>0</w:t>
            </w:r>
            <w:r>
              <w:rPr>
                <w:rFonts w:ascii="Arial" w:hAnsi="Arial"/>
              </w:rPr>
              <w:t>С</w:t>
            </w:r>
          </w:p>
        </w:tc>
        <w:tc>
          <w:tcPr>
            <w:tcW w:w="203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684CA7" w:rsidRDefault="004D4C37" w:rsidP="004D4C37">
            <w:pPr>
              <w:pStyle w:val="a1"/>
              <w:ind w:left="-113" w:right="-113" w:firstLine="0"/>
              <w:jc w:val="center"/>
              <w:rPr>
                <w:rFonts w:ascii="Arial" w:hAnsi="Arial"/>
                <w:spacing w:val="-12"/>
              </w:rPr>
            </w:pPr>
            <w:r w:rsidRPr="00684CA7">
              <w:rPr>
                <w:rFonts w:ascii="Arial" w:hAnsi="Arial"/>
                <w:spacing w:val="-12"/>
              </w:rPr>
              <w:t>Выделяющиеся вредности</w:t>
            </w:r>
          </w:p>
        </w:tc>
        <w:tc>
          <w:tcPr>
            <w:tcW w:w="547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684CA7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 w:rsidRPr="00684CA7">
              <w:rPr>
                <w:rFonts w:ascii="Arial" w:hAnsi="Arial"/>
              </w:rPr>
              <w:t>Вытяжка</w:t>
            </w:r>
          </w:p>
        </w:tc>
        <w:tc>
          <w:tcPr>
            <w:tcW w:w="307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684CA7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 w:rsidRPr="00684CA7">
              <w:rPr>
                <w:rFonts w:ascii="Arial" w:hAnsi="Arial"/>
              </w:rPr>
              <w:t>Приток</w:t>
            </w:r>
          </w:p>
        </w:tc>
        <w:tc>
          <w:tcPr>
            <w:tcW w:w="129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</w:tcBorders>
            <w:textDirection w:val="btLr"/>
            <w:vAlign w:val="center"/>
          </w:tcPr>
          <w:p w:rsidR="004D4C37" w:rsidRDefault="004D4C37" w:rsidP="004D4C37">
            <w:pPr>
              <w:pStyle w:val="a1"/>
              <w:ind w:left="170" w:firstLine="0"/>
              <w:jc w:val="left"/>
              <w:rPr>
                <w:rFonts w:ascii="Arial" w:hAnsi="Arial"/>
                <w:lang w:val="en-US"/>
              </w:rPr>
            </w:pPr>
            <w:proofErr w:type="spellStart"/>
            <w:r w:rsidRPr="00684CA7">
              <w:rPr>
                <w:rFonts w:ascii="Arial" w:hAnsi="Arial"/>
              </w:rPr>
              <w:t>Примеча</w:t>
            </w:r>
            <w:r>
              <w:rPr>
                <w:rFonts w:ascii="Arial" w:hAnsi="Arial"/>
                <w:lang w:val="en-US"/>
              </w:rPr>
              <w:t>ние</w:t>
            </w:r>
            <w:proofErr w:type="spellEnd"/>
          </w:p>
        </w:tc>
      </w:tr>
      <w:tr w:rsidR="004D4C37" w:rsidRPr="009422EA" w:rsidTr="004D4C37">
        <w:trPr>
          <w:cantSplit/>
          <w:trHeight w:val="406"/>
          <w:tblHeader/>
        </w:trPr>
        <w:tc>
          <w:tcPr>
            <w:tcW w:w="1251" w:type="dxa"/>
            <w:vMerge/>
            <w:tcBorders>
              <w:top w:val="nil"/>
              <w:bottom w:val="nil"/>
              <w:right w:val="single" w:sz="8" w:space="0" w:color="auto"/>
            </w:tcBorders>
            <w:textDirection w:val="btLr"/>
            <w:vAlign w:val="center"/>
          </w:tcPr>
          <w:p w:rsidR="004D4C37" w:rsidRDefault="004D4C37" w:rsidP="004D4C37">
            <w:pPr>
              <w:pStyle w:val="a1"/>
              <w:ind w:left="-113" w:right="-113" w:firstLine="0"/>
              <w:jc w:val="center"/>
              <w:rPr>
                <w:rFonts w:ascii="Arial" w:hAnsi="Arial"/>
                <w:lang w:val="en-US"/>
              </w:rPr>
            </w:pP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8" w:space="0" w:color="auto"/>
              <w:bottom w:val="nil"/>
            </w:tcBorders>
            <w:textDirection w:val="btLr"/>
            <w:vAlign w:val="center"/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8" w:space="0" w:color="auto"/>
              <w:bottom w:val="nil"/>
            </w:tcBorders>
            <w:textDirection w:val="btLr"/>
            <w:vAlign w:val="center"/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</w:tcBorders>
            <w:textDirection w:val="btLr"/>
            <w:vAlign w:val="center"/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nil"/>
            </w:tcBorders>
            <w:textDirection w:val="btLr"/>
            <w:vAlign w:val="center"/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</w:p>
        </w:tc>
        <w:tc>
          <w:tcPr>
            <w:tcW w:w="109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</w:tcBorders>
            <w:textDirection w:val="btLr"/>
            <w:vAlign w:val="center"/>
          </w:tcPr>
          <w:p w:rsidR="004D4C37" w:rsidRDefault="004D4C37" w:rsidP="004D4C37">
            <w:pPr>
              <w:pStyle w:val="a1"/>
              <w:ind w:left="170" w:right="-57" w:firstLine="0"/>
              <w:jc w:val="left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</w:rPr>
              <w:t>Х</w:t>
            </w:r>
            <w:proofErr w:type="spellStart"/>
            <w:r>
              <w:rPr>
                <w:rFonts w:ascii="Arial" w:hAnsi="Arial"/>
                <w:lang w:val="en-US"/>
              </w:rPr>
              <w:t>арактеристика</w:t>
            </w:r>
            <w:proofErr w:type="spellEnd"/>
          </w:p>
        </w:tc>
        <w:tc>
          <w:tcPr>
            <w:tcW w:w="938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</w:tcBorders>
            <w:textDirection w:val="btLr"/>
            <w:vAlign w:val="center"/>
          </w:tcPr>
          <w:p w:rsidR="004D4C37" w:rsidRDefault="004D4C37" w:rsidP="004D4C37">
            <w:pPr>
              <w:pStyle w:val="a1"/>
              <w:ind w:left="170" w:right="-57" w:firstLine="0"/>
              <w:jc w:val="left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</w:rPr>
              <w:t>К</w:t>
            </w:r>
            <w:proofErr w:type="spellStart"/>
            <w:r>
              <w:rPr>
                <w:rFonts w:ascii="Arial" w:hAnsi="Arial"/>
                <w:lang w:val="en-US"/>
              </w:rPr>
              <w:t>оличество</w:t>
            </w:r>
            <w:proofErr w:type="spellEnd"/>
          </w:p>
        </w:tc>
        <w:tc>
          <w:tcPr>
            <w:tcW w:w="328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Default="004D4C37" w:rsidP="004D4C37">
            <w:pPr>
              <w:jc w:val="center"/>
              <w:rPr>
                <w:rFonts w:ascii="Arial" w:hAnsi="Arial"/>
                <w:lang w:val="en-US"/>
              </w:rPr>
            </w:pPr>
            <w:proofErr w:type="spellStart"/>
            <w:r>
              <w:rPr>
                <w:rFonts w:ascii="Arial" w:hAnsi="Arial"/>
                <w:lang w:val="en-US"/>
              </w:rPr>
              <w:t>общеобменная</w:t>
            </w:r>
            <w:proofErr w:type="spellEnd"/>
          </w:p>
        </w:tc>
        <w:tc>
          <w:tcPr>
            <w:tcW w:w="218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proofErr w:type="spellStart"/>
            <w:r>
              <w:rPr>
                <w:rFonts w:ascii="Arial" w:hAnsi="Arial"/>
                <w:lang w:val="en-US"/>
              </w:rPr>
              <w:t>местная</w:t>
            </w:r>
            <w:proofErr w:type="spellEnd"/>
          </w:p>
        </w:tc>
        <w:tc>
          <w:tcPr>
            <w:tcW w:w="109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</w:tcBorders>
            <w:textDirection w:val="btLr"/>
            <w:vAlign w:val="center"/>
          </w:tcPr>
          <w:p w:rsidR="004D4C37" w:rsidRDefault="004D4C37" w:rsidP="004D4C37">
            <w:pPr>
              <w:pStyle w:val="a1"/>
              <w:ind w:left="170" w:right="-113" w:firstLine="0"/>
              <w:jc w:val="left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</w:rPr>
              <w:t>К</w:t>
            </w:r>
            <w:proofErr w:type="spellStart"/>
            <w:r>
              <w:rPr>
                <w:rFonts w:ascii="Arial" w:hAnsi="Arial"/>
                <w:lang w:val="en-US"/>
              </w:rPr>
              <w:t>оличество</w:t>
            </w:r>
            <w:proofErr w:type="spellEnd"/>
            <w:r>
              <w:rPr>
                <w:rFonts w:ascii="Arial" w:hAnsi="Arial"/>
                <w:lang w:val="en-US"/>
              </w:rPr>
              <w:t>,</w:t>
            </w:r>
          </w:p>
          <w:p w:rsidR="004D4C37" w:rsidRDefault="004D4C37" w:rsidP="004D4C37">
            <w:pPr>
              <w:pStyle w:val="a1"/>
              <w:ind w:left="170" w:right="-113" w:firstLine="0"/>
              <w:jc w:val="left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м</w:t>
            </w:r>
            <w:r>
              <w:rPr>
                <w:rFonts w:ascii="Arial" w:hAnsi="Arial"/>
                <w:vertAlign w:val="superscript"/>
                <w:lang w:val="en-US"/>
              </w:rPr>
              <w:t>3</w:t>
            </w:r>
            <w:r>
              <w:rPr>
                <w:rFonts w:ascii="Arial" w:hAnsi="Arial"/>
                <w:lang w:val="en-US"/>
              </w:rPr>
              <w:t>/ч</w:t>
            </w:r>
          </w:p>
        </w:tc>
        <w:tc>
          <w:tcPr>
            <w:tcW w:w="104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left="170" w:right="-113"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Обозначение</w:t>
            </w:r>
            <w:r>
              <w:rPr>
                <w:rFonts w:ascii="Arial" w:hAnsi="Arial"/>
              </w:rPr>
              <w:br/>
            </w:r>
            <w:r w:rsidRPr="009422EA">
              <w:rPr>
                <w:rFonts w:ascii="Arial" w:hAnsi="Arial"/>
              </w:rPr>
              <w:t>системы</w:t>
            </w:r>
          </w:p>
        </w:tc>
        <w:tc>
          <w:tcPr>
            <w:tcW w:w="93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left="170" w:right="113"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К</w:t>
            </w:r>
            <w:r w:rsidRPr="009422EA">
              <w:rPr>
                <w:rFonts w:ascii="Arial" w:hAnsi="Arial"/>
              </w:rPr>
              <w:t>ратность</w:t>
            </w:r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обм</w:t>
            </w:r>
            <w:proofErr w:type="spellEnd"/>
            <w:r>
              <w:rPr>
                <w:rFonts w:ascii="Arial" w:hAnsi="Arial"/>
              </w:rPr>
              <w:t>/ч</w:t>
            </w:r>
          </w:p>
        </w:tc>
        <w:tc>
          <w:tcPr>
            <w:tcW w:w="1298" w:type="dxa"/>
            <w:vMerge/>
            <w:tcBorders>
              <w:top w:val="nil"/>
              <w:left w:val="single" w:sz="8" w:space="0" w:color="auto"/>
              <w:bottom w:val="nil"/>
            </w:tcBorders>
            <w:vAlign w:val="center"/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</w:tr>
      <w:tr w:rsidR="004D4C37" w:rsidRPr="009422EA" w:rsidTr="004D4C37">
        <w:trPr>
          <w:cantSplit/>
          <w:trHeight w:val="2102"/>
          <w:tblHeader/>
        </w:trPr>
        <w:tc>
          <w:tcPr>
            <w:tcW w:w="1251" w:type="dxa"/>
            <w:vMerge/>
            <w:tcBorders>
              <w:top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left="-113" w:right="-113" w:firstLine="0"/>
              <w:jc w:val="center"/>
              <w:rPr>
                <w:rFonts w:ascii="Arial" w:hAnsi="Arial"/>
              </w:rPr>
            </w:pPr>
          </w:p>
        </w:tc>
        <w:tc>
          <w:tcPr>
            <w:tcW w:w="3169" w:type="dxa"/>
            <w:vMerge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8" w:space="0" w:color="auto"/>
              <w:bottom w:val="single" w:sz="8" w:space="0" w:color="auto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8" w:space="0" w:color="auto"/>
              <w:bottom w:val="single" w:sz="8" w:space="0" w:color="auto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8" w:space="0" w:color="auto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117" w:type="dxa"/>
            <w:vMerge/>
            <w:tcBorders>
              <w:top w:val="nil"/>
              <w:left w:val="single" w:sz="4" w:space="0" w:color="auto"/>
              <w:bottom w:val="single" w:sz="8" w:space="0" w:color="auto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4" w:type="dxa"/>
            <w:vMerge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9422EA" w:rsidRDefault="004D4C37" w:rsidP="004D4C37">
            <w:pPr>
              <w:pStyle w:val="a1"/>
              <w:ind w:left="-57" w:right="-57" w:firstLine="0"/>
              <w:jc w:val="center"/>
              <w:rPr>
                <w:rFonts w:ascii="Arial" w:hAnsi="Arial"/>
              </w:rPr>
            </w:pPr>
          </w:p>
        </w:tc>
        <w:tc>
          <w:tcPr>
            <w:tcW w:w="938" w:type="dxa"/>
            <w:vMerge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9422EA" w:rsidRDefault="004D4C37" w:rsidP="004D4C37">
            <w:pPr>
              <w:pStyle w:val="a1"/>
              <w:ind w:left="-57" w:right="-57" w:firstLine="0"/>
              <w:jc w:val="center"/>
              <w:rPr>
                <w:rFonts w:ascii="Arial" w:hAnsi="Arial"/>
              </w:rPr>
            </w:pP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left="170" w:right="-113"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Количес</w:t>
            </w:r>
            <w:r w:rsidRPr="009422EA">
              <w:rPr>
                <w:rFonts w:ascii="Arial" w:hAnsi="Arial"/>
              </w:rPr>
              <w:t>тво,</w:t>
            </w:r>
          </w:p>
          <w:p w:rsidR="004D4C37" w:rsidRPr="009422EA" w:rsidRDefault="004D4C37" w:rsidP="004D4C37">
            <w:pPr>
              <w:pStyle w:val="a1"/>
              <w:ind w:left="170" w:right="-113" w:firstLine="0"/>
              <w:jc w:val="left"/>
              <w:rPr>
                <w:rFonts w:ascii="Arial" w:hAnsi="Arial"/>
              </w:rPr>
            </w:pPr>
            <w:r w:rsidRPr="009422EA">
              <w:rPr>
                <w:rFonts w:ascii="Arial" w:hAnsi="Arial"/>
              </w:rPr>
              <w:t>м</w:t>
            </w:r>
            <w:r w:rsidRPr="009422EA">
              <w:rPr>
                <w:rFonts w:ascii="Arial" w:hAnsi="Arial"/>
                <w:vertAlign w:val="superscript"/>
              </w:rPr>
              <w:t>3</w:t>
            </w:r>
            <w:r w:rsidRPr="009422EA">
              <w:rPr>
                <w:rFonts w:ascii="Arial" w:hAnsi="Arial"/>
              </w:rPr>
              <w:t>/ч</w:t>
            </w:r>
          </w:p>
        </w:tc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left="170" w:right="-113"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Обозначение </w:t>
            </w:r>
            <w:r w:rsidRPr="009422EA">
              <w:rPr>
                <w:rFonts w:ascii="Arial" w:hAnsi="Arial"/>
              </w:rPr>
              <w:t>системы</w:t>
            </w:r>
          </w:p>
        </w:tc>
        <w:tc>
          <w:tcPr>
            <w:tcW w:w="109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left="170" w:right="113"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К</w:t>
            </w:r>
            <w:r w:rsidRPr="009422EA">
              <w:rPr>
                <w:rFonts w:ascii="Arial" w:hAnsi="Arial"/>
              </w:rPr>
              <w:t>ратность</w:t>
            </w:r>
            <w:r>
              <w:rPr>
                <w:rFonts w:ascii="Arial" w:hAnsi="Arial"/>
              </w:rPr>
              <w:t xml:space="preserve">, </w:t>
            </w:r>
            <w:proofErr w:type="spellStart"/>
            <w:r>
              <w:rPr>
                <w:rFonts w:ascii="Arial" w:hAnsi="Arial"/>
              </w:rPr>
              <w:t>обм</w:t>
            </w:r>
            <w:proofErr w:type="spellEnd"/>
            <w:r>
              <w:rPr>
                <w:rFonts w:ascii="Arial" w:hAnsi="Arial"/>
              </w:rPr>
              <w:t>/ч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left="170" w:right="-113"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Количес</w:t>
            </w:r>
            <w:r w:rsidRPr="009422EA">
              <w:rPr>
                <w:rFonts w:ascii="Arial" w:hAnsi="Arial"/>
              </w:rPr>
              <w:t>тво,</w:t>
            </w:r>
          </w:p>
          <w:p w:rsidR="004D4C37" w:rsidRPr="009422EA" w:rsidRDefault="004D4C37" w:rsidP="004D4C37">
            <w:pPr>
              <w:pStyle w:val="a1"/>
              <w:ind w:left="170" w:right="-113" w:firstLine="0"/>
              <w:jc w:val="left"/>
              <w:rPr>
                <w:rFonts w:ascii="Arial" w:hAnsi="Arial"/>
              </w:rPr>
            </w:pPr>
            <w:r w:rsidRPr="009422EA">
              <w:rPr>
                <w:rFonts w:ascii="Arial" w:hAnsi="Arial"/>
              </w:rPr>
              <w:t>м</w:t>
            </w:r>
            <w:r w:rsidRPr="009422EA">
              <w:rPr>
                <w:rFonts w:ascii="Arial" w:hAnsi="Arial"/>
                <w:vertAlign w:val="superscript"/>
              </w:rPr>
              <w:t>3</w:t>
            </w:r>
            <w:r w:rsidRPr="009422EA">
              <w:rPr>
                <w:rFonts w:ascii="Arial" w:hAnsi="Arial"/>
              </w:rPr>
              <w:t>/ч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textDirection w:val="btLr"/>
            <w:vAlign w:val="center"/>
          </w:tcPr>
          <w:p w:rsidR="004D4C37" w:rsidRPr="009422EA" w:rsidRDefault="004D4C37" w:rsidP="004D4C37">
            <w:pPr>
              <w:pStyle w:val="a1"/>
              <w:ind w:left="170" w:right="-113"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Обозначение </w:t>
            </w:r>
            <w:r w:rsidRPr="009422EA">
              <w:rPr>
                <w:rFonts w:ascii="Arial" w:hAnsi="Arial"/>
              </w:rPr>
              <w:t>системы</w:t>
            </w:r>
          </w:p>
        </w:tc>
        <w:tc>
          <w:tcPr>
            <w:tcW w:w="1094" w:type="dxa"/>
            <w:vMerge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45" w:type="dxa"/>
            <w:vMerge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939" w:type="dxa"/>
            <w:vMerge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</w:tr>
      <w:tr w:rsidR="004D4C37" w:rsidTr="004D4C37">
        <w:trPr>
          <w:trHeight w:val="113"/>
          <w:tblHeader/>
        </w:trPr>
        <w:tc>
          <w:tcPr>
            <w:tcW w:w="12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 w:rsidRPr="009422EA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3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 w:rsidRPr="009422EA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 w:rsidRPr="009422EA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sz w:val="22"/>
                <w:lang w:val="en-US"/>
              </w:rPr>
            </w:pPr>
            <w:r>
              <w:rPr>
                <w:rFonts w:ascii="Arial" w:hAnsi="Arial"/>
                <w:sz w:val="22"/>
                <w:lang w:val="en-US"/>
              </w:rPr>
              <w:t>4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</w:tcPr>
          <w:p w:rsidR="004D4C37" w:rsidRPr="009422EA" w:rsidRDefault="0005773E" w:rsidP="004D4C37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5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</w:tcPr>
          <w:p w:rsidR="004D4C37" w:rsidRPr="009422EA" w:rsidRDefault="0005773E" w:rsidP="004D4C37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05773E" w:rsidP="004D4C37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7</w:t>
            </w:r>
          </w:p>
        </w:tc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05773E" w:rsidP="004D4C37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8</w:t>
            </w: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05773E" w:rsidP="004D4C37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9</w:t>
            </w:r>
          </w:p>
        </w:tc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4D4C37" w:rsidP="0005773E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05773E">
              <w:rPr>
                <w:rFonts w:ascii="Arial" w:hAnsi="Arial"/>
                <w:sz w:val="22"/>
              </w:rPr>
              <w:t>0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4D4C37" w:rsidP="0005773E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05773E">
              <w:rPr>
                <w:rFonts w:ascii="Arial" w:hAnsi="Arial"/>
                <w:sz w:val="22"/>
              </w:rPr>
              <w:t>1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4D4C37" w:rsidP="0005773E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05773E">
              <w:rPr>
                <w:rFonts w:ascii="Arial" w:hAnsi="Arial"/>
                <w:sz w:val="22"/>
              </w:rPr>
              <w:t>2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4D4C37" w:rsidP="0005773E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05773E">
              <w:rPr>
                <w:rFonts w:ascii="Arial" w:hAnsi="Arial"/>
                <w:sz w:val="22"/>
              </w:rPr>
              <w:t>3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4D4C37" w:rsidP="0005773E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05773E">
              <w:rPr>
                <w:rFonts w:ascii="Arial" w:hAnsi="Arial"/>
                <w:sz w:val="22"/>
              </w:rPr>
              <w:t>4</w:t>
            </w:r>
          </w:p>
        </w:tc>
        <w:tc>
          <w:tcPr>
            <w:tcW w:w="1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4D4C37" w:rsidP="0005773E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05773E">
              <w:rPr>
                <w:rFonts w:ascii="Arial" w:hAnsi="Arial"/>
                <w:sz w:val="22"/>
              </w:rPr>
              <w:t>5</w:t>
            </w: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4D4C37" w:rsidP="0005773E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</w:t>
            </w:r>
            <w:r w:rsidR="0005773E">
              <w:rPr>
                <w:rFonts w:ascii="Arial" w:hAnsi="Arial"/>
                <w:sz w:val="22"/>
              </w:rPr>
              <w:t>6</w:t>
            </w: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9422EA" w:rsidRDefault="0005773E" w:rsidP="004D4C37">
            <w:pPr>
              <w:pStyle w:val="a1"/>
              <w:ind w:firstLine="0"/>
              <w:jc w:val="center"/>
              <w:rPr>
                <w:rFonts w:ascii="Arial" w:hAnsi="Arial"/>
                <w:sz w:val="22"/>
              </w:rPr>
            </w:pPr>
            <w:r>
              <w:rPr>
                <w:rFonts w:ascii="Arial" w:hAnsi="Arial"/>
                <w:sz w:val="22"/>
              </w:rPr>
              <w:t>17</w:t>
            </w:r>
          </w:p>
        </w:tc>
      </w:tr>
      <w:tr w:rsidR="004D4C37" w:rsidTr="004D4C37">
        <w:trPr>
          <w:trHeight w:val="632"/>
        </w:trPr>
        <w:tc>
          <w:tcPr>
            <w:tcW w:w="12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</w:p>
        </w:tc>
        <w:tc>
          <w:tcPr>
            <w:tcW w:w="3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097980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Главный корпус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136064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:rsidR="004D4C37" w:rsidRPr="00456A72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</w:tr>
      <w:tr w:rsidR="004D4C37" w:rsidRPr="00275D28" w:rsidTr="004D4C37">
        <w:trPr>
          <w:trHeight w:val="632"/>
        </w:trPr>
        <w:tc>
          <w:tcPr>
            <w:tcW w:w="12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4C37" w:rsidRPr="00B32B91" w:rsidRDefault="004D4C37" w:rsidP="004D4C37">
            <w:pPr>
              <w:jc w:val="center"/>
            </w:pPr>
            <w:r>
              <w:t>128</w:t>
            </w:r>
          </w:p>
        </w:tc>
        <w:tc>
          <w:tcPr>
            <w:tcW w:w="3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3A4479" w:rsidRDefault="004D4C37" w:rsidP="004D4C37">
            <w:pPr>
              <w:pStyle w:val="a1"/>
              <w:ind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Серверная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AF166A" w:rsidRDefault="00107DF0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273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8678CB" w:rsidRDefault="004D4C37" w:rsidP="004D4C37">
            <w:pPr>
              <w:jc w:val="center"/>
            </w:pPr>
            <w:r>
              <w:t>В3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D4C37" w:rsidRPr="00A636D9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D4C37" w:rsidRPr="00A636D9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</w:p>
        </w:tc>
        <w:tc>
          <w:tcPr>
            <w:tcW w:w="109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Тепло, кВт</w:t>
            </w:r>
          </w:p>
        </w:tc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28</w:t>
            </w: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107DF0" w:rsidRDefault="00870554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1200</w:t>
            </w:r>
          </w:p>
        </w:tc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8738BF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В54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3,3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107DF0" w:rsidRDefault="00870554" w:rsidP="00870554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1200</w:t>
            </w:r>
          </w:p>
        </w:tc>
        <w:tc>
          <w:tcPr>
            <w:tcW w:w="1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8738BF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П54</w:t>
            </w: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3,3</w:t>
            </w: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275D28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highlight w:val="yellow"/>
              </w:rPr>
            </w:pPr>
          </w:p>
        </w:tc>
      </w:tr>
      <w:tr w:rsidR="004D4C37" w:rsidRPr="00275D28" w:rsidTr="004D4C37">
        <w:trPr>
          <w:trHeight w:val="632"/>
        </w:trPr>
        <w:tc>
          <w:tcPr>
            <w:tcW w:w="12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4C37" w:rsidRPr="00B32B91" w:rsidRDefault="004D4C37" w:rsidP="004D4C37">
            <w:pPr>
              <w:jc w:val="center"/>
            </w:pPr>
            <w:r>
              <w:t>309</w:t>
            </w:r>
          </w:p>
        </w:tc>
        <w:tc>
          <w:tcPr>
            <w:tcW w:w="3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Кроссовая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AF166A" w:rsidRDefault="00AF166A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199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5736AD" w:rsidRDefault="004D4C37" w:rsidP="004D4C37">
            <w:pPr>
              <w:jc w:val="center"/>
            </w:pPr>
            <w:r>
              <w:t>В3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D4C37" w:rsidRPr="00A636D9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</w:p>
        </w:tc>
        <w:tc>
          <w:tcPr>
            <w:tcW w:w="1094" w:type="dxa"/>
            <w:vMerge/>
            <w:tcBorders>
              <w:left w:val="single" w:sz="8" w:space="0" w:color="auto"/>
            </w:tcBorders>
            <w:textDirection w:val="btLr"/>
            <w:vAlign w:val="center"/>
          </w:tcPr>
          <w:p w:rsidR="004D4C37" w:rsidRPr="00955A85" w:rsidRDefault="004D4C37" w:rsidP="004D4C37">
            <w:pPr>
              <w:pStyle w:val="a1"/>
              <w:ind w:left="113" w:right="113" w:firstLine="0"/>
              <w:jc w:val="center"/>
              <w:rPr>
                <w:rFonts w:ascii="Arial" w:hAnsi="Arial"/>
              </w:rPr>
            </w:pPr>
          </w:p>
        </w:tc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820</w:t>
            </w:r>
          </w:p>
        </w:tc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</w:rPr>
              <w:t>В55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3,3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820</w:t>
            </w:r>
          </w:p>
        </w:tc>
        <w:tc>
          <w:tcPr>
            <w:tcW w:w="1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</w:rPr>
              <w:t>П55</w:t>
            </w: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3,3</w:t>
            </w: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4D4C37" w:rsidRPr="00275D28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highlight w:val="yellow"/>
              </w:rPr>
            </w:pPr>
          </w:p>
        </w:tc>
      </w:tr>
      <w:tr w:rsidR="004D4C37" w:rsidRPr="00275D28" w:rsidTr="004D4C37">
        <w:trPr>
          <w:trHeight w:val="632"/>
        </w:trPr>
        <w:tc>
          <w:tcPr>
            <w:tcW w:w="12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4C37" w:rsidRDefault="004D4C37" w:rsidP="004D4C37">
            <w:pPr>
              <w:jc w:val="center"/>
            </w:pPr>
            <w:r>
              <w:t>349</w:t>
            </w:r>
          </w:p>
        </w:tc>
        <w:tc>
          <w:tcPr>
            <w:tcW w:w="3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Кроссовая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AF166A" w:rsidRDefault="00AF166A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199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5736AD" w:rsidRDefault="004D4C37" w:rsidP="004D4C37">
            <w:pPr>
              <w:jc w:val="center"/>
            </w:pPr>
            <w:r>
              <w:t>В3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D4C37" w:rsidRPr="00A636D9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</w:p>
        </w:tc>
        <w:tc>
          <w:tcPr>
            <w:tcW w:w="1094" w:type="dxa"/>
            <w:vMerge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820</w:t>
            </w:r>
          </w:p>
        </w:tc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В56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3,3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820</w:t>
            </w:r>
          </w:p>
        </w:tc>
        <w:tc>
          <w:tcPr>
            <w:tcW w:w="1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П56</w:t>
            </w: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3,3</w:t>
            </w:r>
          </w:p>
        </w:tc>
        <w:tc>
          <w:tcPr>
            <w:tcW w:w="1298" w:type="dxa"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:rsidR="004D4C37" w:rsidRPr="00275D28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highlight w:val="yellow"/>
              </w:rPr>
            </w:pPr>
          </w:p>
        </w:tc>
      </w:tr>
      <w:tr w:rsidR="004D4C37" w:rsidRPr="00275D28" w:rsidTr="004D4C37">
        <w:trPr>
          <w:trHeight w:val="632"/>
        </w:trPr>
        <w:tc>
          <w:tcPr>
            <w:tcW w:w="12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4C37" w:rsidRPr="00B32B91" w:rsidRDefault="004D4C37" w:rsidP="004D4C37">
            <w:pPr>
              <w:jc w:val="center"/>
            </w:pPr>
          </w:p>
        </w:tc>
        <w:tc>
          <w:tcPr>
            <w:tcW w:w="3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 w:rsidRPr="000B472C">
              <w:rPr>
                <w:rFonts w:ascii="Arial" w:hAnsi="Arial"/>
                <w:b/>
              </w:rPr>
              <w:t>Лабораторный корпус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Default="004D4C37" w:rsidP="004D4C37">
            <w:pPr>
              <w:jc w:val="center"/>
            </w:pP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D4C37" w:rsidRPr="00A636D9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D4C37" w:rsidRPr="00A636D9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</w:p>
        </w:tc>
        <w:tc>
          <w:tcPr>
            <w:tcW w:w="1298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275D28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highlight w:val="yellow"/>
              </w:rPr>
            </w:pPr>
          </w:p>
        </w:tc>
      </w:tr>
      <w:tr w:rsidR="004D4C37" w:rsidRPr="00275D28" w:rsidTr="004D4C37">
        <w:trPr>
          <w:trHeight w:val="632"/>
        </w:trPr>
        <w:tc>
          <w:tcPr>
            <w:tcW w:w="125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D4C37" w:rsidRPr="00B32B91" w:rsidRDefault="004D4C37" w:rsidP="004D4C37">
            <w:pPr>
              <w:jc w:val="center"/>
            </w:pPr>
            <w:r>
              <w:t>303</w:t>
            </w:r>
          </w:p>
        </w:tc>
        <w:tc>
          <w:tcPr>
            <w:tcW w:w="31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Серверная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AF166A" w:rsidRDefault="00AF166A" w:rsidP="004D4C37">
            <w:pPr>
              <w:pStyle w:val="a1"/>
              <w:ind w:firstLine="0"/>
              <w:jc w:val="center"/>
              <w:rPr>
                <w:rFonts w:ascii="Arial" w:hAnsi="Arial"/>
                <w:lang w:val="en-US"/>
              </w:rPr>
            </w:pPr>
            <w:r>
              <w:rPr>
                <w:rFonts w:ascii="Arial" w:hAnsi="Arial"/>
                <w:lang w:val="en-US"/>
              </w:rPr>
              <w:t>142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A74310" w:rsidRDefault="004D4C37" w:rsidP="004D4C37">
            <w:pPr>
              <w:jc w:val="center"/>
            </w:pPr>
            <w:r>
              <w:t>В3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 w:cs="Arial"/>
              </w:rPr>
              <w:t>21</w:t>
            </w:r>
          </w:p>
        </w:tc>
        <w:tc>
          <w:tcPr>
            <w:tcW w:w="111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D4C37" w:rsidRPr="00A636D9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24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0B472C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Тепло, кВт</w:t>
            </w:r>
          </w:p>
        </w:tc>
        <w:tc>
          <w:tcPr>
            <w:tcW w:w="93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640</w:t>
            </w:r>
          </w:p>
        </w:tc>
        <w:tc>
          <w:tcPr>
            <w:tcW w:w="12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В57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3,3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</w:p>
        </w:tc>
        <w:tc>
          <w:tcPr>
            <w:tcW w:w="10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-</w:t>
            </w:r>
          </w:p>
        </w:tc>
        <w:tc>
          <w:tcPr>
            <w:tcW w:w="10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640</w:t>
            </w:r>
          </w:p>
        </w:tc>
        <w:tc>
          <w:tcPr>
            <w:tcW w:w="104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П57</w:t>
            </w:r>
          </w:p>
        </w:tc>
        <w:tc>
          <w:tcPr>
            <w:tcW w:w="9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462E66" w:rsidRDefault="004D4C37" w:rsidP="004D4C37">
            <w:pPr>
              <w:pStyle w:val="a1"/>
              <w:ind w:firstLine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3,3</w:t>
            </w:r>
          </w:p>
        </w:tc>
        <w:tc>
          <w:tcPr>
            <w:tcW w:w="129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4D4C37" w:rsidRPr="00275D28" w:rsidRDefault="004D4C37" w:rsidP="004D4C37">
            <w:pPr>
              <w:pStyle w:val="a1"/>
              <w:ind w:firstLine="0"/>
              <w:jc w:val="center"/>
              <w:rPr>
                <w:rFonts w:ascii="Arial" w:hAnsi="Arial"/>
                <w:highlight w:val="yellow"/>
              </w:rPr>
            </w:pPr>
          </w:p>
        </w:tc>
      </w:tr>
    </w:tbl>
    <w:p w:rsidR="004353E0" w:rsidRDefault="004353E0" w:rsidP="002E0ACD">
      <w:pPr>
        <w:rPr>
          <w:b/>
        </w:rPr>
      </w:pPr>
    </w:p>
    <w:p w:rsidR="00600E15" w:rsidRDefault="004353E0" w:rsidP="00352C81">
      <w:pPr>
        <w:pStyle w:val="1"/>
        <w:jc w:val="center"/>
        <w:rPr>
          <w:bCs/>
          <w:szCs w:val="24"/>
        </w:rPr>
      </w:pPr>
      <w:r>
        <w:rPr>
          <w:b w:val="0"/>
        </w:rPr>
        <w:br w:type="page"/>
      </w:r>
      <w:r w:rsidR="00352C81">
        <w:t xml:space="preserve"> </w:t>
      </w:r>
      <w:bookmarkStart w:id="76" w:name="_Toc339020390"/>
      <w:r w:rsidR="00600E15" w:rsidRPr="00352C81">
        <w:rPr>
          <w:bCs/>
          <w:szCs w:val="24"/>
        </w:rPr>
        <w:t xml:space="preserve">Приложение В </w:t>
      </w:r>
      <w:r w:rsidR="00600E15" w:rsidRPr="00352C81">
        <w:rPr>
          <w:bCs/>
          <w:szCs w:val="24"/>
        </w:rPr>
        <w:br/>
        <w:t xml:space="preserve">(обязательное) </w:t>
      </w:r>
      <w:r w:rsidR="00600E15" w:rsidRPr="00352C81">
        <w:rPr>
          <w:bCs/>
          <w:szCs w:val="24"/>
        </w:rPr>
        <w:br/>
      </w:r>
      <w:r w:rsidR="00600E15" w:rsidRPr="006739C7">
        <w:rPr>
          <w:bCs/>
          <w:szCs w:val="24"/>
        </w:rPr>
        <w:t xml:space="preserve">Характеристика </w:t>
      </w:r>
      <w:r w:rsidR="003F246D">
        <w:rPr>
          <w:bCs/>
          <w:szCs w:val="24"/>
        </w:rPr>
        <w:t>систем</w:t>
      </w:r>
      <w:bookmarkEnd w:id="76"/>
    </w:p>
    <w:p w:rsidR="001C34C1" w:rsidRPr="00E064D6" w:rsidRDefault="001C34C1" w:rsidP="00E064D6">
      <w:pPr>
        <w:rPr>
          <w:b/>
        </w:rPr>
      </w:pPr>
      <w:r w:rsidRPr="00E064D6">
        <w:rPr>
          <w:b/>
        </w:rPr>
        <w:t>Таблица В.1</w:t>
      </w:r>
    </w:p>
    <w:tbl>
      <w:tblPr>
        <w:tblW w:w="21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567"/>
        <w:gridCol w:w="1276"/>
        <w:gridCol w:w="1276"/>
        <w:gridCol w:w="1417"/>
        <w:gridCol w:w="709"/>
        <w:gridCol w:w="709"/>
        <w:gridCol w:w="850"/>
        <w:gridCol w:w="1276"/>
        <w:gridCol w:w="567"/>
        <w:gridCol w:w="992"/>
        <w:gridCol w:w="1843"/>
        <w:gridCol w:w="709"/>
        <w:gridCol w:w="676"/>
        <w:gridCol w:w="33"/>
        <w:gridCol w:w="567"/>
        <w:gridCol w:w="708"/>
        <w:gridCol w:w="709"/>
        <w:gridCol w:w="1559"/>
        <w:gridCol w:w="709"/>
        <w:gridCol w:w="851"/>
        <w:gridCol w:w="2693"/>
      </w:tblGrid>
      <w:tr w:rsidR="00241798" w:rsidRPr="00694422" w:rsidTr="00AF166A">
        <w:trPr>
          <w:trHeight w:val="500"/>
        </w:trPr>
        <w:tc>
          <w:tcPr>
            <w:tcW w:w="708" w:type="dxa"/>
            <w:vMerge w:val="restart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Обозначение системы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Количество систем</w:t>
            </w:r>
          </w:p>
        </w:tc>
        <w:tc>
          <w:tcPr>
            <w:tcW w:w="1276" w:type="dxa"/>
            <w:vMerge w:val="restart"/>
            <w:vAlign w:val="center"/>
          </w:tcPr>
          <w:p w:rsidR="00241798" w:rsidRPr="00AF166A" w:rsidRDefault="00241798" w:rsidP="00AF166A">
            <w:pPr>
              <w:ind w:right="113"/>
              <w:rPr>
                <w:szCs w:val="24"/>
              </w:rPr>
            </w:pPr>
            <w:r w:rsidRPr="00AF166A">
              <w:rPr>
                <w:szCs w:val="24"/>
              </w:rPr>
              <w:t xml:space="preserve">Наименование обслуживаемого </w:t>
            </w:r>
            <w:proofErr w:type="spellStart"/>
            <w:r w:rsidRPr="00AF166A">
              <w:rPr>
                <w:szCs w:val="24"/>
              </w:rPr>
              <w:t>помеще</w:t>
            </w:r>
            <w:proofErr w:type="spellEnd"/>
            <w:r w:rsidRPr="00AF166A">
              <w:rPr>
                <w:szCs w:val="24"/>
              </w:rPr>
              <w:t xml:space="preserve"> </w:t>
            </w:r>
            <w:proofErr w:type="spellStart"/>
            <w:r w:rsidRPr="00AF166A">
              <w:rPr>
                <w:szCs w:val="24"/>
              </w:rPr>
              <w:t>ния</w:t>
            </w:r>
            <w:proofErr w:type="spellEnd"/>
            <w:r w:rsidRPr="00AF166A">
              <w:rPr>
                <w:szCs w:val="24"/>
              </w:rPr>
              <w:t xml:space="preserve"> (</w:t>
            </w:r>
            <w:proofErr w:type="spellStart"/>
            <w:r w:rsidRPr="00AF166A">
              <w:rPr>
                <w:szCs w:val="24"/>
              </w:rPr>
              <w:t>технологическо</w:t>
            </w:r>
            <w:proofErr w:type="spellEnd"/>
          </w:p>
          <w:p w:rsidR="00241798" w:rsidRPr="00AF166A" w:rsidRDefault="00241798" w:rsidP="00AF166A">
            <w:pPr>
              <w:ind w:right="113"/>
              <w:rPr>
                <w:szCs w:val="24"/>
              </w:rPr>
            </w:pPr>
            <w:r w:rsidRPr="00AF166A">
              <w:rPr>
                <w:szCs w:val="24"/>
              </w:rPr>
              <w:t xml:space="preserve">го </w:t>
            </w:r>
            <w:proofErr w:type="spellStart"/>
            <w:r w:rsidRPr="00AF166A">
              <w:rPr>
                <w:szCs w:val="24"/>
              </w:rPr>
              <w:t>оборудо</w:t>
            </w:r>
            <w:proofErr w:type="spellEnd"/>
          </w:p>
          <w:p w:rsidR="00241798" w:rsidRPr="00AF166A" w:rsidRDefault="00241798" w:rsidP="00AF166A">
            <w:pPr>
              <w:ind w:right="113"/>
              <w:rPr>
                <w:szCs w:val="24"/>
              </w:rPr>
            </w:pPr>
            <w:proofErr w:type="spellStart"/>
            <w:r w:rsidRPr="00AF166A">
              <w:rPr>
                <w:szCs w:val="24"/>
              </w:rPr>
              <w:t>вания</w:t>
            </w:r>
            <w:proofErr w:type="spellEnd"/>
            <w:r w:rsidRPr="00AF166A">
              <w:rPr>
                <w:szCs w:val="24"/>
              </w:rPr>
              <w:t>)</w:t>
            </w:r>
          </w:p>
        </w:tc>
        <w:tc>
          <w:tcPr>
            <w:tcW w:w="1276" w:type="dxa"/>
            <w:vMerge w:val="restart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 установки</w:t>
            </w:r>
          </w:p>
        </w:tc>
        <w:tc>
          <w:tcPr>
            <w:tcW w:w="3685" w:type="dxa"/>
            <w:gridSpan w:val="4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Вентилятор</w:t>
            </w:r>
          </w:p>
        </w:tc>
        <w:tc>
          <w:tcPr>
            <w:tcW w:w="2835" w:type="dxa"/>
            <w:gridSpan w:val="3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Электродвигатель</w:t>
            </w:r>
          </w:p>
        </w:tc>
        <w:tc>
          <w:tcPr>
            <w:tcW w:w="5245" w:type="dxa"/>
            <w:gridSpan w:val="7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Воздухонагреватель</w:t>
            </w:r>
          </w:p>
          <w:p w:rsidR="00241798" w:rsidRPr="00AF166A" w:rsidRDefault="00241798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Воздухоохладитель</w:t>
            </w:r>
          </w:p>
        </w:tc>
        <w:tc>
          <w:tcPr>
            <w:tcW w:w="3119" w:type="dxa"/>
            <w:gridSpan w:val="3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Фильтр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Примечание</w:t>
            </w:r>
          </w:p>
        </w:tc>
      </w:tr>
      <w:tr w:rsidR="00241798" w:rsidRPr="00694422" w:rsidTr="00AF166A">
        <w:trPr>
          <w:cantSplit/>
          <w:trHeight w:val="966"/>
        </w:trPr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>L, м</w:t>
            </w:r>
            <w:r w:rsidRPr="00AF166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AF166A">
              <w:rPr>
                <w:sz w:val="28"/>
                <w:szCs w:val="28"/>
                <w:lang w:val="en-US"/>
              </w:rPr>
              <w:t>/ч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Р, Па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 xml:space="preserve">n, </w:t>
            </w:r>
            <w:proofErr w:type="spellStart"/>
            <w:r w:rsidRPr="00AF166A">
              <w:rPr>
                <w:sz w:val="28"/>
                <w:szCs w:val="28"/>
                <w:lang w:val="en-US"/>
              </w:rPr>
              <w:t>об</w:t>
            </w:r>
            <w:proofErr w:type="spellEnd"/>
            <w:r w:rsidRPr="00AF166A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AF166A">
              <w:rPr>
                <w:sz w:val="28"/>
                <w:szCs w:val="28"/>
                <w:lang w:val="en-US"/>
              </w:rPr>
              <w:t>мин</w:t>
            </w:r>
            <w:proofErr w:type="spellEnd"/>
            <w:r w:rsidRPr="00AF166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 xml:space="preserve">Тип, исполнение по </w:t>
            </w:r>
            <w:proofErr w:type="spellStart"/>
            <w:r w:rsidRPr="00AF166A">
              <w:rPr>
                <w:sz w:val="28"/>
                <w:szCs w:val="28"/>
              </w:rPr>
              <w:t>взрывозащите</w:t>
            </w:r>
            <w:proofErr w:type="spellEnd"/>
          </w:p>
        </w:tc>
        <w:tc>
          <w:tcPr>
            <w:tcW w:w="567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 xml:space="preserve">N, </w:t>
            </w:r>
            <w:proofErr w:type="spellStart"/>
            <w:r w:rsidRPr="00AF166A">
              <w:rPr>
                <w:sz w:val="28"/>
                <w:szCs w:val="28"/>
                <w:lang w:val="en-US"/>
              </w:rPr>
              <w:t>кВт</w:t>
            </w:r>
            <w:proofErr w:type="spellEnd"/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>n,</w:t>
            </w:r>
            <w:r w:rsidRPr="00AF166A">
              <w:rPr>
                <w:sz w:val="28"/>
                <w:szCs w:val="28"/>
              </w:rPr>
              <w:t xml:space="preserve"> об/мин</w:t>
            </w:r>
          </w:p>
        </w:tc>
        <w:tc>
          <w:tcPr>
            <w:tcW w:w="1843" w:type="dxa"/>
            <w:vMerge w:val="restart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Кол.</w:t>
            </w:r>
          </w:p>
        </w:tc>
        <w:tc>
          <w:tcPr>
            <w:tcW w:w="1276" w:type="dxa"/>
            <w:gridSpan w:val="3"/>
            <w:tcBorders>
              <w:bottom w:val="single" w:sz="4" w:space="0" w:color="auto"/>
            </w:tcBorders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 xml:space="preserve">Температура нагрева, </w:t>
            </w:r>
            <w:r w:rsidRPr="00AF166A">
              <w:rPr>
                <w:sz w:val="28"/>
                <w:szCs w:val="28"/>
                <w:vertAlign w:val="superscript"/>
              </w:rPr>
              <w:t>0</w:t>
            </w:r>
            <w:r w:rsidRPr="00AF166A">
              <w:rPr>
                <w:sz w:val="28"/>
                <w:szCs w:val="28"/>
              </w:rPr>
              <w:t>С</w:t>
            </w: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Расход теплоты, кВт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ΔР, кПа ( по жидкости)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Кол.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ΔР, Па (грязный 50%)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</w:tr>
      <w:tr w:rsidR="00241798" w:rsidRPr="00694422" w:rsidTr="00AF166A">
        <w:trPr>
          <w:cantSplit/>
          <w:trHeight w:val="1134"/>
        </w:trPr>
        <w:tc>
          <w:tcPr>
            <w:tcW w:w="708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676" w:type="dxa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от</w:t>
            </w:r>
          </w:p>
        </w:tc>
        <w:tc>
          <w:tcPr>
            <w:tcW w:w="600" w:type="dxa"/>
            <w:gridSpan w:val="2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до</w:t>
            </w:r>
          </w:p>
        </w:tc>
        <w:tc>
          <w:tcPr>
            <w:tcW w:w="708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</w:tr>
      <w:tr w:rsidR="00241798" w:rsidRPr="00694422" w:rsidTr="00AF166A">
        <w:trPr>
          <w:trHeight w:val="183"/>
        </w:trPr>
        <w:tc>
          <w:tcPr>
            <w:tcW w:w="708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4</w:t>
            </w:r>
          </w:p>
        </w:tc>
        <w:tc>
          <w:tcPr>
            <w:tcW w:w="1417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6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7</w:t>
            </w:r>
          </w:p>
        </w:tc>
        <w:tc>
          <w:tcPr>
            <w:tcW w:w="850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8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9</w:t>
            </w: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10</w:t>
            </w:r>
          </w:p>
        </w:tc>
        <w:tc>
          <w:tcPr>
            <w:tcW w:w="992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11</w:t>
            </w:r>
          </w:p>
        </w:tc>
        <w:tc>
          <w:tcPr>
            <w:tcW w:w="1843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12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13</w:t>
            </w:r>
          </w:p>
        </w:tc>
        <w:tc>
          <w:tcPr>
            <w:tcW w:w="676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14</w:t>
            </w:r>
          </w:p>
        </w:tc>
        <w:tc>
          <w:tcPr>
            <w:tcW w:w="600" w:type="dxa"/>
            <w:gridSpan w:val="2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15</w:t>
            </w:r>
          </w:p>
        </w:tc>
        <w:tc>
          <w:tcPr>
            <w:tcW w:w="708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16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17</w:t>
            </w:r>
          </w:p>
        </w:tc>
        <w:tc>
          <w:tcPr>
            <w:tcW w:w="155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18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19</w:t>
            </w:r>
          </w:p>
        </w:tc>
        <w:tc>
          <w:tcPr>
            <w:tcW w:w="851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20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21</w:t>
            </w:r>
          </w:p>
        </w:tc>
      </w:tr>
      <w:tr w:rsidR="00241798" w:rsidRPr="00694422" w:rsidTr="00AF166A">
        <w:trPr>
          <w:trHeight w:val="92"/>
        </w:trPr>
        <w:tc>
          <w:tcPr>
            <w:tcW w:w="21404" w:type="dxa"/>
            <w:gridSpan w:val="22"/>
            <w:vAlign w:val="center"/>
          </w:tcPr>
          <w:p w:rsidR="00241798" w:rsidRPr="00AF166A" w:rsidRDefault="00241798" w:rsidP="00AF166A">
            <w:pPr>
              <w:jc w:val="center"/>
              <w:rPr>
                <w:b/>
                <w:szCs w:val="24"/>
              </w:rPr>
            </w:pPr>
            <w:r w:rsidRPr="00AF166A">
              <w:rPr>
                <w:b/>
                <w:szCs w:val="24"/>
              </w:rPr>
              <w:t>Приточные системы</w:t>
            </w:r>
          </w:p>
        </w:tc>
      </w:tr>
      <w:tr w:rsidR="00275D28" w:rsidRPr="00694422" w:rsidTr="00AF166A">
        <w:trPr>
          <w:cantSplit/>
          <w:trHeight w:val="781"/>
        </w:trPr>
        <w:tc>
          <w:tcPr>
            <w:tcW w:w="708" w:type="dxa"/>
            <w:vMerge w:val="restart"/>
            <w:textDirection w:val="btLr"/>
            <w:vAlign w:val="center"/>
          </w:tcPr>
          <w:p w:rsidR="00275D28" w:rsidRPr="00AF166A" w:rsidRDefault="00275D28" w:rsidP="00AF166A">
            <w:pPr>
              <w:ind w:left="113"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П54</w:t>
            </w:r>
          </w:p>
        </w:tc>
        <w:tc>
          <w:tcPr>
            <w:tcW w:w="567" w:type="dxa"/>
            <w:vMerge w:val="restart"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275D28" w:rsidRPr="00AF166A" w:rsidRDefault="00275D2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Серверная 128</w:t>
            </w:r>
          </w:p>
        </w:tc>
        <w:tc>
          <w:tcPr>
            <w:tcW w:w="1276" w:type="dxa"/>
            <w:vMerge w:val="restart"/>
            <w:vAlign w:val="center"/>
          </w:tcPr>
          <w:p w:rsidR="00275D28" w:rsidRPr="00AF166A" w:rsidRDefault="00275D28" w:rsidP="00440820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Airmate-2</w:t>
            </w:r>
            <w:r w:rsidR="00440820">
              <w:rPr>
                <w:rFonts w:eastAsia="Calibri"/>
                <w:color w:val="000000"/>
                <w:szCs w:val="24"/>
                <w:lang w:val="en-US"/>
              </w:rPr>
              <w:t>0</w:t>
            </w:r>
            <w:r w:rsidRPr="00AF166A">
              <w:rPr>
                <w:rFonts w:eastAsia="Calibri"/>
                <w:color w:val="000000"/>
                <w:szCs w:val="24"/>
              </w:rPr>
              <w:t>00</w:t>
            </w:r>
          </w:p>
        </w:tc>
        <w:tc>
          <w:tcPr>
            <w:tcW w:w="1417" w:type="dxa"/>
            <w:vMerge w:val="restart"/>
            <w:vAlign w:val="center"/>
          </w:tcPr>
          <w:p w:rsidR="00275D28" w:rsidRPr="00AF166A" w:rsidRDefault="00870554" w:rsidP="00AF166A">
            <w:pPr>
              <w:ind w:left="113" w:right="113"/>
              <w:jc w:val="center"/>
              <w:rPr>
                <w:szCs w:val="24"/>
              </w:rPr>
            </w:pPr>
            <w:r w:rsidRPr="00870554">
              <w:rPr>
                <w:rFonts w:eastAsia="Calibri"/>
                <w:color w:val="000000"/>
                <w:szCs w:val="24"/>
              </w:rPr>
              <w:t>ADH 160 R</w:t>
            </w:r>
          </w:p>
        </w:tc>
        <w:tc>
          <w:tcPr>
            <w:tcW w:w="709" w:type="dxa"/>
            <w:vMerge w:val="restart"/>
            <w:vAlign w:val="center"/>
          </w:tcPr>
          <w:p w:rsidR="00275D28" w:rsidRPr="00107DF0" w:rsidRDefault="00870554" w:rsidP="00AF166A">
            <w:pPr>
              <w:jc w:val="center"/>
              <w:rPr>
                <w:szCs w:val="24"/>
                <w:lang w:val="en-US"/>
              </w:rPr>
            </w:pPr>
            <w:r>
              <w:rPr>
                <w:rFonts w:eastAsia="Calibri"/>
                <w:szCs w:val="24"/>
                <w:lang w:val="en-US"/>
              </w:rPr>
              <w:t>1200</w:t>
            </w:r>
          </w:p>
        </w:tc>
        <w:tc>
          <w:tcPr>
            <w:tcW w:w="709" w:type="dxa"/>
            <w:vMerge w:val="restart"/>
            <w:vAlign w:val="center"/>
          </w:tcPr>
          <w:p w:rsidR="00275D28" w:rsidRPr="00870554" w:rsidRDefault="00870554" w:rsidP="00AF166A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361</w:t>
            </w:r>
          </w:p>
        </w:tc>
        <w:tc>
          <w:tcPr>
            <w:tcW w:w="850" w:type="dxa"/>
            <w:vMerge w:val="restart"/>
            <w:vAlign w:val="center"/>
          </w:tcPr>
          <w:p w:rsidR="00275D28" w:rsidRPr="00870554" w:rsidRDefault="00870554" w:rsidP="00AF166A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1990</w:t>
            </w:r>
          </w:p>
        </w:tc>
        <w:tc>
          <w:tcPr>
            <w:tcW w:w="1276" w:type="dxa"/>
            <w:vMerge w:val="restart"/>
            <w:vAlign w:val="center"/>
          </w:tcPr>
          <w:p w:rsidR="00275D28" w:rsidRPr="00870554" w:rsidRDefault="00870554" w:rsidP="00AF166A">
            <w:pPr>
              <w:jc w:val="center"/>
              <w:rPr>
                <w:spacing w:val="-20"/>
                <w:szCs w:val="24"/>
                <w:lang w:val="en-US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АИР63B</w:t>
            </w:r>
            <w:r>
              <w:rPr>
                <w:rFonts w:eastAsia="Calibri"/>
                <w:color w:val="000000"/>
                <w:szCs w:val="24"/>
                <w:lang w:val="en-US"/>
              </w:rPr>
              <w:t>4</w:t>
            </w:r>
          </w:p>
        </w:tc>
        <w:tc>
          <w:tcPr>
            <w:tcW w:w="567" w:type="dxa"/>
            <w:vMerge w:val="restart"/>
            <w:vAlign w:val="center"/>
          </w:tcPr>
          <w:p w:rsidR="00275D28" w:rsidRPr="00F81460" w:rsidRDefault="00275D28" w:rsidP="00F81460">
            <w:pPr>
              <w:jc w:val="center"/>
              <w:rPr>
                <w:spacing w:val="-22"/>
                <w:szCs w:val="24"/>
                <w:lang w:val="en-US"/>
              </w:rPr>
            </w:pPr>
            <w:r w:rsidRPr="00AF166A">
              <w:rPr>
                <w:rFonts w:eastAsia="Calibri"/>
                <w:color w:val="000000"/>
                <w:spacing w:val="-22"/>
                <w:szCs w:val="24"/>
              </w:rPr>
              <w:t>0.</w:t>
            </w:r>
            <w:r w:rsidR="00F81460">
              <w:rPr>
                <w:rFonts w:eastAsia="Calibri"/>
                <w:color w:val="000000"/>
                <w:spacing w:val="-22"/>
                <w:szCs w:val="24"/>
                <w:lang w:val="en-US"/>
              </w:rPr>
              <w:t>37</w:t>
            </w:r>
          </w:p>
        </w:tc>
        <w:tc>
          <w:tcPr>
            <w:tcW w:w="992" w:type="dxa"/>
            <w:vMerge w:val="restart"/>
            <w:vAlign w:val="center"/>
          </w:tcPr>
          <w:p w:rsidR="00275D28" w:rsidRPr="00870554" w:rsidRDefault="00870554" w:rsidP="00AF166A">
            <w:pPr>
              <w:jc w:val="center"/>
              <w:rPr>
                <w:szCs w:val="24"/>
                <w:lang w:val="en-US"/>
              </w:rPr>
            </w:pPr>
            <w:r>
              <w:rPr>
                <w:rFonts w:eastAsia="Calibri"/>
                <w:color w:val="000000"/>
                <w:szCs w:val="24"/>
                <w:lang w:val="en-US"/>
              </w:rPr>
              <w:t>1320</w:t>
            </w:r>
          </w:p>
        </w:tc>
        <w:tc>
          <w:tcPr>
            <w:tcW w:w="1843" w:type="dxa"/>
            <w:vMerge w:val="restart"/>
            <w:vAlign w:val="center"/>
          </w:tcPr>
          <w:p w:rsidR="00275D28" w:rsidRPr="00AF166A" w:rsidRDefault="00275D2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ВНВ243.1-</w:t>
            </w:r>
            <w:r w:rsidR="00870554" w:rsidRPr="00870554">
              <w:rPr>
                <w:rFonts w:eastAsia="Calibri"/>
                <w:color w:val="000000"/>
                <w:szCs w:val="24"/>
              </w:rPr>
              <w:t>043-025-02-2,0-10-2</w:t>
            </w:r>
          </w:p>
        </w:tc>
        <w:tc>
          <w:tcPr>
            <w:tcW w:w="709" w:type="dxa"/>
            <w:vMerge w:val="restart"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676" w:type="dxa"/>
            <w:vMerge w:val="restart"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-26</w:t>
            </w:r>
          </w:p>
        </w:tc>
        <w:tc>
          <w:tcPr>
            <w:tcW w:w="600" w:type="dxa"/>
            <w:gridSpan w:val="2"/>
            <w:vMerge w:val="restart"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+15</w:t>
            </w:r>
          </w:p>
        </w:tc>
        <w:tc>
          <w:tcPr>
            <w:tcW w:w="708" w:type="dxa"/>
            <w:vMerge w:val="restart"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10</w:t>
            </w:r>
          </w:p>
        </w:tc>
        <w:tc>
          <w:tcPr>
            <w:tcW w:w="709" w:type="dxa"/>
            <w:vMerge w:val="restart"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2.4</w:t>
            </w:r>
          </w:p>
        </w:tc>
        <w:tc>
          <w:tcPr>
            <w:tcW w:w="1559" w:type="dxa"/>
            <w:vAlign w:val="center"/>
          </w:tcPr>
          <w:p w:rsidR="00275D28" w:rsidRPr="00AF166A" w:rsidRDefault="00870554" w:rsidP="00AF166A">
            <w:pPr>
              <w:jc w:val="center"/>
              <w:rPr>
                <w:szCs w:val="24"/>
              </w:rPr>
            </w:pPr>
            <w:r w:rsidRPr="00870554">
              <w:rPr>
                <w:rFonts w:eastAsia="Calibri"/>
                <w:color w:val="000000"/>
                <w:szCs w:val="24"/>
              </w:rPr>
              <w:t>ФВП-I-570-325-48-G3/С</w:t>
            </w:r>
          </w:p>
        </w:tc>
        <w:tc>
          <w:tcPr>
            <w:tcW w:w="709" w:type="dxa"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</w:t>
            </w:r>
          </w:p>
        </w:tc>
        <w:tc>
          <w:tcPr>
            <w:tcW w:w="851" w:type="dxa"/>
            <w:vAlign w:val="center"/>
          </w:tcPr>
          <w:p w:rsidR="00275D28" w:rsidRPr="00870554" w:rsidRDefault="00870554" w:rsidP="00AF166A">
            <w:pPr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79</w:t>
            </w:r>
          </w:p>
        </w:tc>
        <w:tc>
          <w:tcPr>
            <w:tcW w:w="2693" w:type="dxa"/>
            <w:vMerge w:val="restart"/>
            <w:vAlign w:val="center"/>
          </w:tcPr>
          <w:p w:rsidR="00275D28" w:rsidRPr="00AF166A" w:rsidRDefault="00275D28" w:rsidP="00294861">
            <w:pPr>
              <w:rPr>
                <w:sz w:val="28"/>
                <w:szCs w:val="28"/>
              </w:rPr>
            </w:pPr>
          </w:p>
        </w:tc>
      </w:tr>
      <w:tr w:rsidR="00275D28" w:rsidRPr="00694422" w:rsidTr="00AF166A">
        <w:trPr>
          <w:cantSplit/>
          <w:trHeight w:val="332"/>
        </w:trPr>
        <w:tc>
          <w:tcPr>
            <w:tcW w:w="708" w:type="dxa"/>
            <w:vMerge/>
            <w:textDirection w:val="btLr"/>
            <w:vAlign w:val="center"/>
          </w:tcPr>
          <w:p w:rsidR="00275D28" w:rsidRPr="00AF166A" w:rsidRDefault="00275D28" w:rsidP="00AF166A">
            <w:pPr>
              <w:ind w:left="113" w:right="113"/>
              <w:jc w:val="center"/>
              <w:rPr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275D28" w:rsidRPr="00AF166A" w:rsidRDefault="00275D28" w:rsidP="00AF166A">
            <w:pPr>
              <w:ind w:left="-116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275D28" w:rsidRPr="00AF166A" w:rsidRDefault="00275D28" w:rsidP="00AF166A">
            <w:pPr>
              <w:ind w:left="113" w:right="113"/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color w:val="000000"/>
                <w:spacing w:val="-22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</w:rPr>
            </w:pPr>
          </w:p>
        </w:tc>
        <w:tc>
          <w:tcPr>
            <w:tcW w:w="676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709" w:type="dxa"/>
            <w:vMerge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proofErr w:type="spellStart"/>
            <w:r w:rsidRPr="00AF166A">
              <w:rPr>
                <w:rFonts w:eastAsia="Calibri"/>
                <w:color w:val="000000"/>
                <w:szCs w:val="24"/>
              </w:rPr>
              <w:t>Канал-ФКП</w:t>
            </w:r>
            <w:proofErr w:type="spellEnd"/>
            <w:r w:rsidRPr="00AF166A">
              <w:rPr>
                <w:rFonts w:eastAsia="Calibri"/>
                <w:color w:val="000000"/>
                <w:szCs w:val="24"/>
              </w:rPr>
              <w:t xml:space="preserve"> 40-20-G4</w:t>
            </w:r>
          </w:p>
        </w:tc>
        <w:tc>
          <w:tcPr>
            <w:tcW w:w="709" w:type="dxa"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275D28" w:rsidRPr="00AF166A" w:rsidRDefault="00275D2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50</w:t>
            </w:r>
          </w:p>
        </w:tc>
        <w:tc>
          <w:tcPr>
            <w:tcW w:w="2693" w:type="dxa"/>
            <w:vMerge/>
            <w:vAlign w:val="center"/>
          </w:tcPr>
          <w:p w:rsidR="00275D28" w:rsidRPr="00AF166A" w:rsidRDefault="00275D28" w:rsidP="00294861">
            <w:pPr>
              <w:rPr>
                <w:szCs w:val="24"/>
              </w:rPr>
            </w:pPr>
          </w:p>
        </w:tc>
      </w:tr>
      <w:tr w:rsidR="00C76F68" w:rsidRPr="00694422" w:rsidTr="00AF166A">
        <w:trPr>
          <w:cantSplit/>
          <w:trHeight w:val="720"/>
        </w:trPr>
        <w:tc>
          <w:tcPr>
            <w:tcW w:w="708" w:type="dxa"/>
            <w:vMerge w:val="restart"/>
            <w:textDirection w:val="btLr"/>
            <w:vAlign w:val="center"/>
          </w:tcPr>
          <w:p w:rsidR="00C76F68" w:rsidRPr="00AF166A" w:rsidRDefault="00C76F68" w:rsidP="00AF166A">
            <w:pPr>
              <w:ind w:left="113"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П55</w:t>
            </w:r>
          </w:p>
        </w:tc>
        <w:tc>
          <w:tcPr>
            <w:tcW w:w="567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C76F68" w:rsidRPr="00AF166A" w:rsidRDefault="00C76F6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Кроссовая 309</w:t>
            </w:r>
          </w:p>
        </w:tc>
        <w:tc>
          <w:tcPr>
            <w:tcW w:w="1276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Airmate-1200</w:t>
            </w:r>
          </w:p>
        </w:tc>
        <w:tc>
          <w:tcPr>
            <w:tcW w:w="1417" w:type="dxa"/>
            <w:vMerge w:val="restart"/>
            <w:vAlign w:val="center"/>
          </w:tcPr>
          <w:p w:rsidR="00C76F68" w:rsidRPr="00AF166A" w:rsidRDefault="00C76F68" w:rsidP="00AF166A">
            <w:pPr>
              <w:ind w:left="113" w:right="113"/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GXLF-5-014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714745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820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621</w:t>
            </w:r>
          </w:p>
        </w:tc>
        <w:tc>
          <w:tcPr>
            <w:tcW w:w="850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2730</w:t>
            </w:r>
          </w:p>
        </w:tc>
        <w:tc>
          <w:tcPr>
            <w:tcW w:w="1276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АИР63B2</w:t>
            </w:r>
          </w:p>
        </w:tc>
        <w:tc>
          <w:tcPr>
            <w:tcW w:w="567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pacing w:val="-22"/>
                <w:szCs w:val="24"/>
              </w:rPr>
            </w:pPr>
            <w:r w:rsidRPr="00AF166A">
              <w:rPr>
                <w:rFonts w:eastAsia="Calibri"/>
                <w:color w:val="000000"/>
                <w:spacing w:val="-22"/>
                <w:szCs w:val="24"/>
              </w:rPr>
              <w:t>0.55</w:t>
            </w:r>
          </w:p>
        </w:tc>
        <w:tc>
          <w:tcPr>
            <w:tcW w:w="992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2730</w:t>
            </w:r>
          </w:p>
        </w:tc>
        <w:tc>
          <w:tcPr>
            <w:tcW w:w="1843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ВНВ243.1-030-025-02-2,2-10-2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676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-26</w:t>
            </w:r>
          </w:p>
        </w:tc>
        <w:tc>
          <w:tcPr>
            <w:tcW w:w="600" w:type="dxa"/>
            <w:gridSpan w:val="2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+15</w:t>
            </w:r>
          </w:p>
        </w:tc>
        <w:tc>
          <w:tcPr>
            <w:tcW w:w="708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12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6,6</w:t>
            </w:r>
          </w:p>
        </w:tc>
        <w:tc>
          <w:tcPr>
            <w:tcW w:w="155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ФВП-I-375-270-48-G3/С</w:t>
            </w:r>
          </w:p>
        </w:tc>
        <w:tc>
          <w:tcPr>
            <w:tcW w:w="70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88</w:t>
            </w:r>
          </w:p>
        </w:tc>
        <w:tc>
          <w:tcPr>
            <w:tcW w:w="2693" w:type="dxa"/>
            <w:vMerge w:val="restart"/>
            <w:vAlign w:val="center"/>
          </w:tcPr>
          <w:p w:rsidR="00C76F68" w:rsidRPr="00AF166A" w:rsidRDefault="00C76F68" w:rsidP="00294861">
            <w:pPr>
              <w:rPr>
                <w:szCs w:val="24"/>
                <w:highlight w:val="yellow"/>
              </w:rPr>
            </w:pPr>
          </w:p>
        </w:tc>
      </w:tr>
      <w:tr w:rsidR="00C76F68" w:rsidRPr="00694422" w:rsidTr="00AF166A">
        <w:trPr>
          <w:cantSplit/>
          <w:trHeight w:val="397"/>
        </w:trPr>
        <w:tc>
          <w:tcPr>
            <w:tcW w:w="708" w:type="dxa"/>
            <w:vMerge/>
            <w:textDirection w:val="btLr"/>
            <w:vAlign w:val="center"/>
          </w:tcPr>
          <w:p w:rsidR="00C76F68" w:rsidRPr="00AF166A" w:rsidRDefault="00C76F68" w:rsidP="00AF166A">
            <w:pPr>
              <w:ind w:left="113" w:right="113"/>
              <w:jc w:val="center"/>
              <w:rPr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76F68" w:rsidRPr="00AF166A" w:rsidRDefault="00C76F68" w:rsidP="00AF166A">
            <w:pPr>
              <w:ind w:left="-116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C76F68" w:rsidRPr="00AF166A" w:rsidRDefault="00C76F68" w:rsidP="00AF166A">
            <w:pPr>
              <w:ind w:left="113" w:right="113"/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pacing w:val="-22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676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proofErr w:type="spellStart"/>
            <w:r w:rsidRPr="00AF166A">
              <w:rPr>
                <w:rFonts w:eastAsia="Calibri"/>
                <w:color w:val="000000"/>
                <w:szCs w:val="24"/>
              </w:rPr>
              <w:t>Канал-ФКП</w:t>
            </w:r>
            <w:proofErr w:type="spellEnd"/>
            <w:r w:rsidRPr="00AF166A">
              <w:rPr>
                <w:rFonts w:eastAsia="Calibri"/>
                <w:color w:val="000000"/>
                <w:szCs w:val="24"/>
              </w:rPr>
              <w:t xml:space="preserve"> 40-20-G4</w:t>
            </w:r>
          </w:p>
        </w:tc>
        <w:tc>
          <w:tcPr>
            <w:tcW w:w="70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50</w:t>
            </w:r>
          </w:p>
        </w:tc>
        <w:tc>
          <w:tcPr>
            <w:tcW w:w="2693" w:type="dxa"/>
            <w:vMerge/>
            <w:vAlign w:val="center"/>
          </w:tcPr>
          <w:p w:rsidR="00C76F68" w:rsidRPr="00AF166A" w:rsidRDefault="00C76F68" w:rsidP="00294861">
            <w:pPr>
              <w:rPr>
                <w:szCs w:val="24"/>
                <w:highlight w:val="yellow"/>
              </w:rPr>
            </w:pPr>
          </w:p>
        </w:tc>
      </w:tr>
      <w:tr w:rsidR="00C76F68" w:rsidRPr="00694422" w:rsidTr="00AF166A">
        <w:trPr>
          <w:cantSplit/>
          <w:trHeight w:val="703"/>
        </w:trPr>
        <w:tc>
          <w:tcPr>
            <w:tcW w:w="708" w:type="dxa"/>
            <w:vMerge w:val="restart"/>
            <w:textDirection w:val="btLr"/>
            <w:vAlign w:val="center"/>
          </w:tcPr>
          <w:p w:rsidR="00C76F68" w:rsidRPr="00AF166A" w:rsidRDefault="00C76F68" w:rsidP="00AF166A">
            <w:pPr>
              <w:ind w:left="113"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П56</w:t>
            </w:r>
          </w:p>
        </w:tc>
        <w:tc>
          <w:tcPr>
            <w:tcW w:w="567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C76F68" w:rsidRPr="00AF166A" w:rsidRDefault="00C76F6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Кроссовая 349</w:t>
            </w:r>
          </w:p>
        </w:tc>
        <w:tc>
          <w:tcPr>
            <w:tcW w:w="1276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Airmate-1200</w:t>
            </w:r>
          </w:p>
        </w:tc>
        <w:tc>
          <w:tcPr>
            <w:tcW w:w="1417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GXLF-5-014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714745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820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621</w:t>
            </w:r>
          </w:p>
        </w:tc>
        <w:tc>
          <w:tcPr>
            <w:tcW w:w="850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2730</w:t>
            </w:r>
          </w:p>
        </w:tc>
        <w:tc>
          <w:tcPr>
            <w:tcW w:w="1276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АИР63B2</w:t>
            </w:r>
          </w:p>
        </w:tc>
        <w:tc>
          <w:tcPr>
            <w:tcW w:w="567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pacing w:val="-22"/>
                <w:szCs w:val="24"/>
              </w:rPr>
            </w:pPr>
            <w:r w:rsidRPr="00AF166A">
              <w:rPr>
                <w:rFonts w:eastAsia="Calibri"/>
                <w:color w:val="000000"/>
                <w:spacing w:val="-22"/>
                <w:szCs w:val="24"/>
              </w:rPr>
              <w:t>0.55</w:t>
            </w:r>
          </w:p>
        </w:tc>
        <w:tc>
          <w:tcPr>
            <w:tcW w:w="992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2730</w:t>
            </w:r>
          </w:p>
        </w:tc>
        <w:tc>
          <w:tcPr>
            <w:tcW w:w="1843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ВНВ243.1-030-025-02-2,2-10-2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676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-26</w:t>
            </w:r>
          </w:p>
        </w:tc>
        <w:tc>
          <w:tcPr>
            <w:tcW w:w="600" w:type="dxa"/>
            <w:gridSpan w:val="2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+15</w:t>
            </w:r>
          </w:p>
        </w:tc>
        <w:tc>
          <w:tcPr>
            <w:tcW w:w="708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12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6,6</w:t>
            </w:r>
          </w:p>
        </w:tc>
        <w:tc>
          <w:tcPr>
            <w:tcW w:w="155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ФВП-I-375-270-48-G3/С</w:t>
            </w:r>
          </w:p>
        </w:tc>
        <w:tc>
          <w:tcPr>
            <w:tcW w:w="70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88</w:t>
            </w:r>
          </w:p>
        </w:tc>
        <w:tc>
          <w:tcPr>
            <w:tcW w:w="2693" w:type="dxa"/>
            <w:vMerge w:val="restart"/>
          </w:tcPr>
          <w:p w:rsidR="00C76F68" w:rsidRPr="00AF166A" w:rsidRDefault="00C76F68" w:rsidP="00294861">
            <w:pPr>
              <w:rPr>
                <w:sz w:val="28"/>
                <w:szCs w:val="28"/>
                <w:highlight w:val="yellow"/>
              </w:rPr>
            </w:pPr>
          </w:p>
        </w:tc>
      </w:tr>
      <w:tr w:rsidR="00C76F68" w:rsidRPr="00694422" w:rsidTr="00AF166A">
        <w:trPr>
          <w:cantSplit/>
          <w:trHeight w:val="411"/>
        </w:trPr>
        <w:tc>
          <w:tcPr>
            <w:tcW w:w="708" w:type="dxa"/>
            <w:vMerge/>
            <w:textDirection w:val="btLr"/>
            <w:vAlign w:val="center"/>
          </w:tcPr>
          <w:p w:rsidR="00C76F68" w:rsidRPr="00AF166A" w:rsidRDefault="00C76F68" w:rsidP="00AF166A">
            <w:pPr>
              <w:ind w:left="113" w:right="113"/>
              <w:jc w:val="center"/>
              <w:rPr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76F68" w:rsidRPr="00AF166A" w:rsidRDefault="00C76F68" w:rsidP="00AF166A">
            <w:pPr>
              <w:ind w:left="-116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pacing w:val="-22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676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proofErr w:type="spellStart"/>
            <w:r w:rsidRPr="00AF166A">
              <w:rPr>
                <w:rFonts w:eastAsia="Calibri"/>
                <w:color w:val="000000"/>
                <w:szCs w:val="24"/>
              </w:rPr>
              <w:t>Канал-ФКП</w:t>
            </w:r>
            <w:proofErr w:type="spellEnd"/>
            <w:r w:rsidRPr="00AF166A">
              <w:rPr>
                <w:rFonts w:eastAsia="Calibri"/>
                <w:color w:val="000000"/>
                <w:szCs w:val="24"/>
              </w:rPr>
              <w:t xml:space="preserve"> 40-20-G4</w:t>
            </w:r>
          </w:p>
        </w:tc>
        <w:tc>
          <w:tcPr>
            <w:tcW w:w="70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50</w:t>
            </w:r>
          </w:p>
        </w:tc>
        <w:tc>
          <w:tcPr>
            <w:tcW w:w="2693" w:type="dxa"/>
            <w:vMerge/>
          </w:tcPr>
          <w:p w:rsidR="00C76F68" w:rsidRPr="00AF166A" w:rsidRDefault="00C76F68" w:rsidP="00294861">
            <w:pPr>
              <w:rPr>
                <w:szCs w:val="24"/>
                <w:highlight w:val="yellow"/>
              </w:rPr>
            </w:pPr>
          </w:p>
        </w:tc>
      </w:tr>
      <w:tr w:rsidR="00C76F68" w:rsidRPr="00694422" w:rsidTr="00AF166A">
        <w:trPr>
          <w:cantSplit/>
          <w:trHeight w:val="669"/>
        </w:trPr>
        <w:tc>
          <w:tcPr>
            <w:tcW w:w="708" w:type="dxa"/>
            <w:vMerge w:val="restart"/>
            <w:textDirection w:val="btLr"/>
            <w:vAlign w:val="center"/>
          </w:tcPr>
          <w:p w:rsidR="00C76F68" w:rsidRPr="00AF166A" w:rsidRDefault="00C76F68" w:rsidP="00AF166A">
            <w:pPr>
              <w:ind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П57</w:t>
            </w:r>
          </w:p>
        </w:tc>
        <w:tc>
          <w:tcPr>
            <w:tcW w:w="567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Merge w:val="restart"/>
            <w:vAlign w:val="center"/>
          </w:tcPr>
          <w:p w:rsidR="00C76F68" w:rsidRPr="00AF166A" w:rsidRDefault="00C76F6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Серверная 303</w:t>
            </w:r>
          </w:p>
        </w:tc>
        <w:tc>
          <w:tcPr>
            <w:tcW w:w="1276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Airmate-1200</w:t>
            </w:r>
          </w:p>
        </w:tc>
        <w:tc>
          <w:tcPr>
            <w:tcW w:w="1417" w:type="dxa"/>
            <w:vMerge w:val="restart"/>
            <w:vAlign w:val="center"/>
          </w:tcPr>
          <w:p w:rsidR="00C76F68" w:rsidRPr="00AF166A" w:rsidRDefault="00C76F68" w:rsidP="00AF166A">
            <w:pPr>
              <w:ind w:left="113" w:right="113"/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GXLF-5-014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714745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szCs w:val="24"/>
              </w:rPr>
              <w:t>640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szCs w:val="24"/>
              </w:rPr>
              <w:t>617</w:t>
            </w:r>
          </w:p>
        </w:tc>
        <w:tc>
          <w:tcPr>
            <w:tcW w:w="850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2730</w:t>
            </w:r>
          </w:p>
        </w:tc>
        <w:tc>
          <w:tcPr>
            <w:tcW w:w="1276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АИР63B2</w:t>
            </w:r>
          </w:p>
        </w:tc>
        <w:tc>
          <w:tcPr>
            <w:tcW w:w="567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pacing w:val="-22"/>
                <w:szCs w:val="24"/>
              </w:rPr>
            </w:pPr>
            <w:r w:rsidRPr="00AF166A">
              <w:rPr>
                <w:rFonts w:eastAsia="Calibri"/>
                <w:color w:val="000000"/>
                <w:spacing w:val="-22"/>
                <w:szCs w:val="24"/>
              </w:rPr>
              <w:t>0.55</w:t>
            </w:r>
          </w:p>
        </w:tc>
        <w:tc>
          <w:tcPr>
            <w:tcW w:w="992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2730</w:t>
            </w:r>
          </w:p>
        </w:tc>
        <w:tc>
          <w:tcPr>
            <w:tcW w:w="1843" w:type="dxa"/>
            <w:vMerge w:val="restart"/>
            <w:vAlign w:val="center"/>
          </w:tcPr>
          <w:p w:rsidR="00C76F68" w:rsidRPr="00AF166A" w:rsidRDefault="00C76F68" w:rsidP="00294861">
            <w:pPr>
              <w:rPr>
                <w:sz w:val="28"/>
                <w:szCs w:val="28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ВНВ243.1-030-025-02-2,2-10-4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676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-26</w:t>
            </w:r>
          </w:p>
        </w:tc>
        <w:tc>
          <w:tcPr>
            <w:tcW w:w="600" w:type="dxa"/>
            <w:gridSpan w:val="2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+15</w:t>
            </w:r>
          </w:p>
        </w:tc>
        <w:tc>
          <w:tcPr>
            <w:tcW w:w="708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10</w:t>
            </w:r>
          </w:p>
        </w:tc>
        <w:tc>
          <w:tcPr>
            <w:tcW w:w="709" w:type="dxa"/>
            <w:vMerge w:val="restart"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2.4</w:t>
            </w:r>
          </w:p>
        </w:tc>
        <w:tc>
          <w:tcPr>
            <w:tcW w:w="155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ФВП-I-375-270-48-G3/С</w:t>
            </w:r>
          </w:p>
        </w:tc>
        <w:tc>
          <w:tcPr>
            <w:tcW w:w="70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80</w:t>
            </w:r>
          </w:p>
        </w:tc>
        <w:tc>
          <w:tcPr>
            <w:tcW w:w="2693" w:type="dxa"/>
            <w:vMerge w:val="restart"/>
          </w:tcPr>
          <w:p w:rsidR="00C76F68" w:rsidRPr="00AF166A" w:rsidRDefault="00C76F68" w:rsidP="00294861">
            <w:pPr>
              <w:rPr>
                <w:sz w:val="28"/>
                <w:szCs w:val="28"/>
                <w:highlight w:val="yellow"/>
              </w:rPr>
            </w:pPr>
          </w:p>
        </w:tc>
      </w:tr>
      <w:tr w:rsidR="00C76F68" w:rsidRPr="00694422" w:rsidTr="00AF166A">
        <w:trPr>
          <w:cantSplit/>
          <w:trHeight w:val="296"/>
        </w:trPr>
        <w:tc>
          <w:tcPr>
            <w:tcW w:w="708" w:type="dxa"/>
            <w:vMerge/>
            <w:textDirection w:val="btLr"/>
          </w:tcPr>
          <w:p w:rsidR="00C76F68" w:rsidRPr="00AF166A" w:rsidRDefault="00C76F68" w:rsidP="00AF166A">
            <w:pPr>
              <w:ind w:right="113"/>
              <w:rPr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76F68" w:rsidRPr="00AF166A" w:rsidRDefault="00C76F68" w:rsidP="00AF166A">
            <w:pPr>
              <w:ind w:left="-116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417" w:type="dxa"/>
            <w:vMerge/>
            <w:vAlign w:val="center"/>
          </w:tcPr>
          <w:p w:rsidR="00C76F68" w:rsidRPr="00AF166A" w:rsidRDefault="00C76F68" w:rsidP="00AF166A">
            <w:pPr>
              <w:ind w:left="113" w:right="113"/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850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567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pacing w:val="-22"/>
                <w:szCs w:val="24"/>
              </w:rPr>
            </w:pPr>
          </w:p>
        </w:tc>
        <w:tc>
          <w:tcPr>
            <w:tcW w:w="992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C76F68" w:rsidRPr="00AF166A" w:rsidRDefault="00C76F68" w:rsidP="00294861">
            <w:pPr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676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600" w:type="dxa"/>
            <w:gridSpan w:val="2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</w:rPr>
            </w:pPr>
          </w:p>
        </w:tc>
        <w:tc>
          <w:tcPr>
            <w:tcW w:w="708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szCs w:val="24"/>
                <w:lang w:val="en-US"/>
              </w:rPr>
            </w:pPr>
          </w:p>
        </w:tc>
        <w:tc>
          <w:tcPr>
            <w:tcW w:w="709" w:type="dxa"/>
            <w:vMerge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proofErr w:type="spellStart"/>
            <w:r w:rsidRPr="00AF166A">
              <w:rPr>
                <w:rFonts w:eastAsia="Calibri"/>
                <w:color w:val="000000"/>
                <w:szCs w:val="24"/>
              </w:rPr>
              <w:t>Канал-ФКП</w:t>
            </w:r>
            <w:proofErr w:type="spellEnd"/>
            <w:r w:rsidRPr="00AF166A">
              <w:rPr>
                <w:rFonts w:eastAsia="Calibri"/>
                <w:color w:val="000000"/>
                <w:szCs w:val="24"/>
              </w:rPr>
              <w:t xml:space="preserve"> 40-20-G4</w:t>
            </w:r>
          </w:p>
        </w:tc>
        <w:tc>
          <w:tcPr>
            <w:tcW w:w="709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C76F68" w:rsidRPr="00AF166A" w:rsidRDefault="00C76F6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50</w:t>
            </w:r>
          </w:p>
        </w:tc>
        <w:tc>
          <w:tcPr>
            <w:tcW w:w="2693" w:type="dxa"/>
            <w:vMerge/>
          </w:tcPr>
          <w:p w:rsidR="00C76F68" w:rsidRPr="00AF166A" w:rsidRDefault="00C76F68" w:rsidP="00294861">
            <w:pPr>
              <w:rPr>
                <w:szCs w:val="24"/>
                <w:highlight w:val="yellow"/>
              </w:rPr>
            </w:pPr>
          </w:p>
        </w:tc>
      </w:tr>
      <w:tr w:rsidR="00C76F68" w:rsidRPr="00694422" w:rsidTr="00AF166A">
        <w:trPr>
          <w:cantSplit/>
          <w:trHeight w:val="139"/>
        </w:trPr>
        <w:tc>
          <w:tcPr>
            <w:tcW w:w="21404" w:type="dxa"/>
            <w:gridSpan w:val="22"/>
          </w:tcPr>
          <w:p w:rsidR="00C76F68" w:rsidRPr="00AF166A" w:rsidRDefault="00C76F68" w:rsidP="00AF166A">
            <w:pPr>
              <w:jc w:val="center"/>
              <w:rPr>
                <w:b/>
                <w:szCs w:val="24"/>
              </w:rPr>
            </w:pPr>
            <w:r w:rsidRPr="00AF166A">
              <w:rPr>
                <w:b/>
                <w:szCs w:val="24"/>
              </w:rPr>
              <w:t>Вытяжные системы</w:t>
            </w:r>
          </w:p>
        </w:tc>
      </w:tr>
      <w:tr w:rsidR="00C76F68" w:rsidRPr="00694422" w:rsidTr="00297791">
        <w:trPr>
          <w:cantSplit/>
          <w:trHeight w:val="1037"/>
        </w:trPr>
        <w:tc>
          <w:tcPr>
            <w:tcW w:w="708" w:type="dxa"/>
            <w:textDirection w:val="btLr"/>
            <w:vAlign w:val="center"/>
          </w:tcPr>
          <w:p w:rsidR="00C76F68" w:rsidRPr="00AF166A" w:rsidRDefault="00C76F68" w:rsidP="00AF166A">
            <w:pPr>
              <w:ind w:left="113"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В54</w:t>
            </w:r>
          </w:p>
        </w:tc>
        <w:tc>
          <w:tcPr>
            <w:tcW w:w="567" w:type="dxa"/>
            <w:vAlign w:val="center"/>
          </w:tcPr>
          <w:p w:rsidR="00C76F68" w:rsidRPr="00AF166A" w:rsidRDefault="003F7B14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</w:t>
            </w:r>
            <w:r w:rsidR="007F0E44" w:rsidRPr="00AF166A">
              <w:rPr>
                <w:szCs w:val="24"/>
              </w:rPr>
              <w:t>/1 резервная</w:t>
            </w:r>
          </w:p>
        </w:tc>
        <w:tc>
          <w:tcPr>
            <w:tcW w:w="1276" w:type="dxa"/>
            <w:vAlign w:val="center"/>
          </w:tcPr>
          <w:p w:rsidR="00C76F68" w:rsidRPr="00AF166A" w:rsidRDefault="00C76F6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Серверная 128</w:t>
            </w:r>
          </w:p>
        </w:tc>
        <w:tc>
          <w:tcPr>
            <w:tcW w:w="1276" w:type="dxa"/>
            <w:vAlign w:val="center"/>
          </w:tcPr>
          <w:p w:rsidR="00C76F68" w:rsidRPr="00AF166A" w:rsidRDefault="00C76F68" w:rsidP="00AF166A">
            <w:pPr>
              <w:ind w:left="-108" w:right="-108"/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Канал-ПКВ-60-30</w:t>
            </w:r>
          </w:p>
        </w:tc>
        <w:tc>
          <w:tcPr>
            <w:tcW w:w="1417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C76F68" w:rsidRPr="00107DF0" w:rsidRDefault="00A939B2" w:rsidP="00AF166A">
            <w:pPr>
              <w:jc w:val="center"/>
              <w:rPr>
                <w:rFonts w:eastAsia="Calibri"/>
                <w:szCs w:val="24"/>
                <w:lang w:val="en-US"/>
              </w:rPr>
            </w:pPr>
            <w:r>
              <w:rPr>
                <w:rFonts w:eastAsia="Calibri"/>
                <w:szCs w:val="24"/>
                <w:lang w:val="en-US"/>
              </w:rPr>
              <w:t>1200</w:t>
            </w:r>
          </w:p>
        </w:tc>
        <w:tc>
          <w:tcPr>
            <w:tcW w:w="709" w:type="dxa"/>
            <w:vAlign w:val="center"/>
          </w:tcPr>
          <w:p w:rsidR="00C76F68" w:rsidRPr="00AF166A" w:rsidRDefault="00C76F68" w:rsidP="00A939B2">
            <w:pPr>
              <w:jc w:val="center"/>
              <w:rPr>
                <w:rFonts w:eastAsia="Calibri"/>
                <w:szCs w:val="24"/>
              </w:rPr>
            </w:pPr>
            <w:r w:rsidRPr="00AF166A">
              <w:rPr>
                <w:rFonts w:eastAsia="Calibri"/>
                <w:szCs w:val="24"/>
              </w:rPr>
              <w:t>2</w:t>
            </w:r>
            <w:r w:rsidR="00A939B2">
              <w:rPr>
                <w:rFonts w:eastAsia="Calibri"/>
                <w:szCs w:val="24"/>
                <w:lang w:val="en-US"/>
              </w:rPr>
              <w:t>5</w:t>
            </w:r>
            <w:r w:rsidRPr="00AF166A">
              <w:rPr>
                <w:rFonts w:eastAsia="Calibri"/>
                <w:szCs w:val="24"/>
              </w:rPr>
              <w:t>0</w:t>
            </w:r>
          </w:p>
        </w:tc>
        <w:tc>
          <w:tcPr>
            <w:tcW w:w="850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76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567" w:type="dxa"/>
            <w:vAlign w:val="center"/>
          </w:tcPr>
          <w:p w:rsidR="00C76F68" w:rsidRPr="00A939B2" w:rsidRDefault="00C76F68" w:rsidP="00A939B2">
            <w:pPr>
              <w:jc w:val="center"/>
              <w:rPr>
                <w:rFonts w:eastAsia="Calibri"/>
                <w:color w:val="000000"/>
                <w:spacing w:val="-22"/>
                <w:szCs w:val="24"/>
                <w:lang w:val="en-US"/>
              </w:rPr>
            </w:pPr>
            <w:r w:rsidRPr="00AF166A">
              <w:rPr>
                <w:rFonts w:eastAsia="Calibri"/>
                <w:color w:val="000000"/>
                <w:spacing w:val="-22"/>
                <w:szCs w:val="24"/>
              </w:rPr>
              <w:t>1,</w:t>
            </w:r>
            <w:r w:rsidR="00A939B2">
              <w:rPr>
                <w:rFonts w:eastAsia="Calibri"/>
                <w:color w:val="000000"/>
                <w:spacing w:val="-22"/>
                <w:szCs w:val="24"/>
                <w:lang w:val="en-US"/>
              </w:rPr>
              <w:t>15</w:t>
            </w:r>
          </w:p>
        </w:tc>
        <w:tc>
          <w:tcPr>
            <w:tcW w:w="992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843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567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8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559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851" w:type="dxa"/>
            <w:vAlign w:val="center"/>
          </w:tcPr>
          <w:p w:rsidR="00C76F68" w:rsidRPr="00AF166A" w:rsidRDefault="00C76F6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693" w:type="dxa"/>
            <w:vAlign w:val="center"/>
          </w:tcPr>
          <w:p w:rsidR="00C76F68" w:rsidRPr="00AF166A" w:rsidRDefault="00C76F68" w:rsidP="00A939B2">
            <w:pPr>
              <w:rPr>
                <w:szCs w:val="24"/>
              </w:rPr>
            </w:pPr>
            <w:r w:rsidRPr="00AF166A">
              <w:rPr>
                <w:szCs w:val="24"/>
              </w:rPr>
              <w:t xml:space="preserve">Напряжение </w:t>
            </w:r>
            <w:r w:rsidR="00A939B2">
              <w:rPr>
                <w:szCs w:val="24"/>
                <w:lang w:val="en-US"/>
              </w:rPr>
              <w:t>11</w:t>
            </w:r>
            <w:r w:rsidRPr="00AF166A">
              <w:rPr>
                <w:szCs w:val="24"/>
              </w:rPr>
              <w:t>5</w:t>
            </w:r>
            <w:r w:rsidR="00714745" w:rsidRPr="00AF166A">
              <w:rPr>
                <w:szCs w:val="24"/>
              </w:rPr>
              <w:t xml:space="preserve"> </w:t>
            </w:r>
            <w:r w:rsidRPr="00AF166A">
              <w:rPr>
                <w:szCs w:val="24"/>
              </w:rPr>
              <w:t>V</w:t>
            </w:r>
          </w:p>
        </w:tc>
      </w:tr>
    </w:tbl>
    <w:p w:rsidR="00FB48B7" w:rsidRDefault="00FB48B7">
      <w:pPr>
        <w:rPr>
          <w:b/>
        </w:rPr>
      </w:pPr>
      <w:r>
        <w:br w:type="page"/>
      </w:r>
      <w:r w:rsidR="00F65393">
        <w:rPr>
          <w:b/>
        </w:rPr>
        <w:t xml:space="preserve">Продолжение </w:t>
      </w:r>
      <w:r w:rsidR="001C34C1">
        <w:rPr>
          <w:b/>
        </w:rPr>
        <w:t xml:space="preserve">таблицы </w:t>
      </w:r>
      <w:r w:rsidR="00F65393">
        <w:rPr>
          <w:b/>
        </w:rPr>
        <w:t>В</w:t>
      </w:r>
      <w:r w:rsidR="001C34C1">
        <w:rPr>
          <w:b/>
        </w:rPr>
        <w:t>.1</w:t>
      </w:r>
    </w:p>
    <w:tbl>
      <w:tblPr>
        <w:tblW w:w="21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567"/>
        <w:gridCol w:w="1276"/>
        <w:gridCol w:w="1418"/>
        <w:gridCol w:w="1275"/>
        <w:gridCol w:w="709"/>
        <w:gridCol w:w="709"/>
        <w:gridCol w:w="850"/>
        <w:gridCol w:w="1276"/>
        <w:gridCol w:w="567"/>
        <w:gridCol w:w="992"/>
        <w:gridCol w:w="1843"/>
        <w:gridCol w:w="709"/>
        <w:gridCol w:w="709"/>
        <w:gridCol w:w="567"/>
        <w:gridCol w:w="708"/>
        <w:gridCol w:w="709"/>
        <w:gridCol w:w="1559"/>
        <w:gridCol w:w="709"/>
        <w:gridCol w:w="851"/>
        <w:gridCol w:w="2693"/>
      </w:tblGrid>
      <w:tr w:rsidR="00241798" w:rsidRPr="00694422" w:rsidTr="00AF166A">
        <w:trPr>
          <w:trHeight w:val="500"/>
        </w:trPr>
        <w:tc>
          <w:tcPr>
            <w:tcW w:w="708" w:type="dxa"/>
            <w:vMerge w:val="restart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Обозначение системы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Количество систем</w:t>
            </w:r>
          </w:p>
        </w:tc>
        <w:tc>
          <w:tcPr>
            <w:tcW w:w="1276" w:type="dxa"/>
            <w:vMerge w:val="restart"/>
            <w:vAlign w:val="center"/>
          </w:tcPr>
          <w:p w:rsidR="00241798" w:rsidRPr="00AF166A" w:rsidRDefault="00241798" w:rsidP="00AF166A">
            <w:pPr>
              <w:ind w:right="113"/>
              <w:rPr>
                <w:szCs w:val="24"/>
              </w:rPr>
            </w:pPr>
            <w:r w:rsidRPr="00AF166A">
              <w:rPr>
                <w:szCs w:val="24"/>
              </w:rPr>
              <w:t xml:space="preserve">Наименование обслуживаемого </w:t>
            </w:r>
            <w:proofErr w:type="spellStart"/>
            <w:r w:rsidRPr="00AF166A">
              <w:rPr>
                <w:szCs w:val="24"/>
              </w:rPr>
              <w:t>помеще</w:t>
            </w:r>
            <w:proofErr w:type="spellEnd"/>
            <w:r w:rsidRPr="00AF166A">
              <w:rPr>
                <w:szCs w:val="24"/>
              </w:rPr>
              <w:t xml:space="preserve"> </w:t>
            </w:r>
            <w:proofErr w:type="spellStart"/>
            <w:r w:rsidRPr="00AF166A">
              <w:rPr>
                <w:szCs w:val="24"/>
              </w:rPr>
              <w:t>ния</w:t>
            </w:r>
            <w:proofErr w:type="spellEnd"/>
            <w:r w:rsidRPr="00AF166A">
              <w:rPr>
                <w:szCs w:val="24"/>
              </w:rPr>
              <w:t xml:space="preserve"> (</w:t>
            </w:r>
            <w:proofErr w:type="spellStart"/>
            <w:r w:rsidRPr="00AF166A">
              <w:rPr>
                <w:szCs w:val="24"/>
              </w:rPr>
              <w:t>технологическо</w:t>
            </w:r>
            <w:proofErr w:type="spellEnd"/>
          </w:p>
          <w:p w:rsidR="00241798" w:rsidRPr="00AF166A" w:rsidRDefault="00241798" w:rsidP="00AF166A">
            <w:pPr>
              <w:ind w:right="113"/>
              <w:rPr>
                <w:szCs w:val="24"/>
              </w:rPr>
            </w:pPr>
            <w:r w:rsidRPr="00AF166A">
              <w:rPr>
                <w:szCs w:val="24"/>
              </w:rPr>
              <w:t xml:space="preserve">го </w:t>
            </w:r>
            <w:proofErr w:type="spellStart"/>
            <w:r w:rsidRPr="00AF166A">
              <w:rPr>
                <w:szCs w:val="24"/>
              </w:rPr>
              <w:t>оборудо</w:t>
            </w:r>
            <w:proofErr w:type="spellEnd"/>
          </w:p>
          <w:p w:rsidR="00241798" w:rsidRPr="00AF166A" w:rsidRDefault="00241798" w:rsidP="00AF166A">
            <w:pPr>
              <w:ind w:right="113"/>
              <w:rPr>
                <w:szCs w:val="24"/>
              </w:rPr>
            </w:pPr>
            <w:proofErr w:type="spellStart"/>
            <w:r w:rsidRPr="00AF166A">
              <w:rPr>
                <w:szCs w:val="24"/>
              </w:rPr>
              <w:t>вания</w:t>
            </w:r>
            <w:proofErr w:type="spellEnd"/>
            <w:r w:rsidRPr="00AF166A">
              <w:rPr>
                <w:szCs w:val="24"/>
              </w:rPr>
              <w:t>)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 установки</w:t>
            </w:r>
          </w:p>
        </w:tc>
        <w:tc>
          <w:tcPr>
            <w:tcW w:w="3543" w:type="dxa"/>
            <w:gridSpan w:val="4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Вентилятор</w:t>
            </w:r>
          </w:p>
        </w:tc>
        <w:tc>
          <w:tcPr>
            <w:tcW w:w="2835" w:type="dxa"/>
            <w:gridSpan w:val="3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Электродвигатель</w:t>
            </w:r>
          </w:p>
        </w:tc>
        <w:tc>
          <w:tcPr>
            <w:tcW w:w="5245" w:type="dxa"/>
            <w:gridSpan w:val="6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Воздухонагреватель</w:t>
            </w:r>
          </w:p>
          <w:p w:rsidR="00241798" w:rsidRPr="00AF166A" w:rsidRDefault="00241798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Воздухоохладитель</w:t>
            </w:r>
          </w:p>
        </w:tc>
        <w:tc>
          <w:tcPr>
            <w:tcW w:w="3119" w:type="dxa"/>
            <w:gridSpan w:val="3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Фильтр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Примечание</w:t>
            </w:r>
          </w:p>
        </w:tc>
      </w:tr>
      <w:tr w:rsidR="00241798" w:rsidRPr="00694422" w:rsidTr="00AF166A">
        <w:trPr>
          <w:cantSplit/>
          <w:trHeight w:val="966"/>
        </w:trPr>
        <w:tc>
          <w:tcPr>
            <w:tcW w:w="708" w:type="dxa"/>
            <w:vMerge/>
            <w:tcBorders>
              <w:bottom w:val="single" w:sz="4" w:space="0" w:color="auto"/>
            </w:tcBorders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vMerge w:val="restart"/>
            <w:tcBorders>
              <w:bottom w:val="single" w:sz="4" w:space="0" w:color="auto"/>
            </w:tcBorders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>L, м</w:t>
            </w:r>
            <w:r w:rsidRPr="00AF166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AF166A">
              <w:rPr>
                <w:sz w:val="28"/>
                <w:szCs w:val="28"/>
                <w:lang w:val="en-US"/>
              </w:rPr>
              <w:t>/ч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Р, Па</w:t>
            </w:r>
          </w:p>
        </w:tc>
        <w:tc>
          <w:tcPr>
            <w:tcW w:w="850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 xml:space="preserve">n, </w:t>
            </w:r>
            <w:proofErr w:type="spellStart"/>
            <w:r w:rsidRPr="00AF166A">
              <w:rPr>
                <w:sz w:val="28"/>
                <w:szCs w:val="28"/>
                <w:lang w:val="en-US"/>
              </w:rPr>
              <w:t>об</w:t>
            </w:r>
            <w:proofErr w:type="spellEnd"/>
            <w:r w:rsidRPr="00AF166A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AF166A">
              <w:rPr>
                <w:sz w:val="28"/>
                <w:szCs w:val="28"/>
                <w:lang w:val="en-US"/>
              </w:rPr>
              <w:t>мин</w:t>
            </w:r>
            <w:proofErr w:type="spellEnd"/>
            <w:r w:rsidRPr="00AF166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 xml:space="preserve">Тип, исполнение по </w:t>
            </w:r>
            <w:proofErr w:type="spellStart"/>
            <w:r w:rsidRPr="00AF166A">
              <w:rPr>
                <w:sz w:val="28"/>
                <w:szCs w:val="28"/>
              </w:rPr>
              <w:t>взрывозащите</w:t>
            </w:r>
            <w:proofErr w:type="spellEnd"/>
          </w:p>
        </w:tc>
        <w:tc>
          <w:tcPr>
            <w:tcW w:w="567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 xml:space="preserve">N, </w:t>
            </w:r>
            <w:proofErr w:type="spellStart"/>
            <w:r w:rsidRPr="00AF166A">
              <w:rPr>
                <w:sz w:val="28"/>
                <w:szCs w:val="28"/>
                <w:lang w:val="en-US"/>
              </w:rPr>
              <w:t>кВт</w:t>
            </w:r>
            <w:proofErr w:type="spellEnd"/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>n,</w:t>
            </w:r>
            <w:r w:rsidRPr="00AF166A">
              <w:rPr>
                <w:sz w:val="28"/>
                <w:szCs w:val="28"/>
              </w:rPr>
              <w:t xml:space="preserve"> об/мин</w:t>
            </w:r>
          </w:p>
        </w:tc>
        <w:tc>
          <w:tcPr>
            <w:tcW w:w="1843" w:type="dxa"/>
            <w:vMerge w:val="restart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Кол.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 xml:space="preserve">Температура нагрева, </w:t>
            </w:r>
            <w:r w:rsidRPr="00AF166A">
              <w:rPr>
                <w:sz w:val="28"/>
                <w:szCs w:val="28"/>
                <w:vertAlign w:val="superscript"/>
              </w:rPr>
              <w:t>0</w:t>
            </w:r>
            <w:r w:rsidRPr="00AF166A">
              <w:rPr>
                <w:sz w:val="28"/>
                <w:szCs w:val="28"/>
              </w:rPr>
              <w:t>С</w:t>
            </w:r>
          </w:p>
        </w:tc>
        <w:tc>
          <w:tcPr>
            <w:tcW w:w="708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Расход теплоты, кВт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ΔР, кПа ( по жидкости)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</w:t>
            </w:r>
          </w:p>
        </w:tc>
        <w:tc>
          <w:tcPr>
            <w:tcW w:w="709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Кол.</w:t>
            </w:r>
          </w:p>
        </w:tc>
        <w:tc>
          <w:tcPr>
            <w:tcW w:w="851" w:type="dxa"/>
            <w:vMerge w:val="restart"/>
            <w:tcBorders>
              <w:bottom w:val="single" w:sz="4" w:space="0" w:color="auto"/>
            </w:tcBorders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ΔР, Па (грязный 50%)</w:t>
            </w:r>
          </w:p>
        </w:tc>
        <w:tc>
          <w:tcPr>
            <w:tcW w:w="2693" w:type="dxa"/>
            <w:vMerge w:val="restart"/>
            <w:tcBorders>
              <w:bottom w:val="single" w:sz="4" w:space="0" w:color="auto"/>
            </w:tcBorders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</w:tr>
      <w:tr w:rsidR="00241798" w:rsidRPr="00694422" w:rsidTr="00AF166A">
        <w:trPr>
          <w:cantSplit/>
          <w:trHeight w:val="1134"/>
        </w:trPr>
        <w:tc>
          <w:tcPr>
            <w:tcW w:w="708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275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0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850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1276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от</w:t>
            </w:r>
          </w:p>
        </w:tc>
        <w:tc>
          <w:tcPr>
            <w:tcW w:w="567" w:type="dxa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до</w:t>
            </w:r>
          </w:p>
        </w:tc>
        <w:tc>
          <w:tcPr>
            <w:tcW w:w="708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709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851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</w:p>
        </w:tc>
      </w:tr>
      <w:tr w:rsidR="00241798" w:rsidRPr="006E23E6" w:rsidTr="00AF166A">
        <w:trPr>
          <w:trHeight w:val="170"/>
        </w:trPr>
        <w:tc>
          <w:tcPr>
            <w:tcW w:w="708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4</w:t>
            </w:r>
          </w:p>
        </w:tc>
        <w:tc>
          <w:tcPr>
            <w:tcW w:w="1275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6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7</w:t>
            </w:r>
          </w:p>
        </w:tc>
        <w:tc>
          <w:tcPr>
            <w:tcW w:w="850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8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9</w:t>
            </w: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10</w:t>
            </w:r>
          </w:p>
        </w:tc>
        <w:tc>
          <w:tcPr>
            <w:tcW w:w="992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11</w:t>
            </w:r>
          </w:p>
        </w:tc>
        <w:tc>
          <w:tcPr>
            <w:tcW w:w="1843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12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13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14</w:t>
            </w: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15</w:t>
            </w:r>
          </w:p>
        </w:tc>
        <w:tc>
          <w:tcPr>
            <w:tcW w:w="708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16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17</w:t>
            </w:r>
          </w:p>
        </w:tc>
        <w:tc>
          <w:tcPr>
            <w:tcW w:w="155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18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19</w:t>
            </w:r>
          </w:p>
        </w:tc>
        <w:tc>
          <w:tcPr>
            <w:tcW w:w="851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20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21</w:t>
            </w:r>
          </w:p>
        </w:tc>
      </w:tr>
      <w:tr w:rsidR="001C34C1" w:rsidRPr="006E23E6" w:rsidTr="00A46EAE">
        <w:trPr>
          <w:trHeight w:val="1004"/>
        </w:trPr>
        <w:tc>
          <w:tcPr>
            <w:tcW w:w="708" w:type="dxa"/>
            <w:textDirection w:val="btLr"/>
            <w:vAlign w:val="center"/>
          </w:tcPr>
          <w:p w:rsidR="001C34C1" w:rsidRPr="00AF166A" w:rsidRDefault="001C34C1" w:rsidP="00AF166A">
            <w:pPr>
              <w:ind w:left="113"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В55</w:t>
            </w:r>
          </w:p>
        </w:tc>
        <w:tc>
          <w:tcPr>
            <w:tcW w:w="567" w:type="dxa"/>
            <w:vAlign w:val="center"/>
          </w:tcPr>
          <w:p w:rsidR="001C34C1" w:rsidRPr="00AF166A" w:rsidRDefault="001C34C1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2/1 резервная</w:t>
            </w:r>
          </w:p>
        </w:tc>
        <w:tc>
          <w:tcPr>
            <w:tcW w:w="1276" w:type="dxa"/>
            <w:vAlign w:val="center"/>
          </w:tcPr>
          <w:p w:rsidR="001C34C1" w:rsidRPr="00AF166A" w:rsidRDefault="001C34C1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Кроссовая 309</w:t>
            </w:r>
          </w:p>
        </w:tc>
        <w:tc>
          <w:tcPr>
            <w:tcW w:w="1418" w:type="dxa"/>
            <w:vAlign w:val="center"/>
          </w:tcPr>
          <w:p w:rsidR="001C34C1" w:rsidRPr="00AF166A" w:rsidRDefault="001C34C1" w:rsidP="00AF166A">
            <w:pPr>
              <w:ind w:left="-108" w:right="-108"/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Канал-ПКВ-60-30</w:t>
            </w:r>
          </w:p>
        </w:tc>
        <w:tc>
          <w:tcPr>
            <w:tcW w:w="1275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1C34C1" w:rsidRPr="00AF166A" w:rsidRDefault="001C34C1" w:rsidP="00AF166A">
            <w:pPr>
              <w:jc w:val="center"/>
              <w:rPr>
                <w:rFonts w:eastAsia="Calibri"/>
                <w:szCs w:val="24"/>
              </w:rPr>
            </w:pPr>
            <w:r w:rsidRPr="00AF166A">
              <w:rPr>
                <w:rFonts w:eastAsia="Calibri"/>
                <w:szCs w:val="24"/>
              </w:rPr>
              <w:t>820</w:t>
            </w:r>
          </w:p>
        </w:tc>
        <w:tc>
          <w:tcPr>
            <w:tcW w:w="709" w:type="dxa"/>
            <w:vAlign w:val="center"/>
          </w:tcPr>
          <w:p w:rsidR="001C34C1" w:rsidRPr="00AF166A" w:rsidRDefault="001C34C1" w:rsidP="00AF166A">
            <w:pPr>
              <w:jc w:val="center"/>
              <w:rPr>
                <w:rFonts w:eastAsia="Calibri"/>
                <w:szCs w:val="24"/>
              </w:rPr>
            </w:pPr>
            <w:r w:rsidRPr="00AF166A">
              <w:rPr>
                <w:rFonts w:eastAsia="Calibri"/>
                <w:szCs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76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567" w:type="dxa"/>
            <w:vAlign w:val="center"/>
          </w:tcPr>
          <w:p w:rsidR="001C34C1" w:rsidRPr="00A939B2" w:rsidRDefault="001C34C1" w:rsidP="00A939B2">
            <w:pPr>
              <w:jc w:val="center"/>
              <w:rPr>
                <w:rFonts w:eastAsia="Calibri"/>
                <w:color w:val="000000"/>
                <w:spacing w:val="-22"/>
                <w:szCs w:val="24"/>
                <w:lang w:val="en-US"/>
              </w:rPr>
            </w:pPr>
            <w:r w:rsidRPr="00AF166A">
              <w:rPr>
                <w:rFonts w:eastAsia="Calibri"/>
                <w:color w:val="000000"/>
                <w:spacing w:val="-22"/>
                <w:szCs w:val="24"/>
              </w:rPr>
              <w:t>1,</w:t>
            </w:r>
            <w:r w:rsidR="00A939B2">
              <w:rPr>
                <w:rFonts w:eastAsia="Calibri"/>
                <w:color w:val="000000"/>
                <w:spacing w:val="-22"/>
                <w:szCs w:val="24"/>
                <w:lang w:val="en-US"/>
              </w:rPr>
              <w:t>15</w:t>
            </w:r>
          </w:p>
        </w:tc>
        <w:tc>
          <w:tcPr>
            <w:tcW w:w="992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843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567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8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559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851" w:type="dxa"/>
            <w:vAlign w:val="center"/>
          </w:tcPr>
          <w:p w:rsidR="001C34C1" w:rsidRPr="00AF166A" w:rsidRDefault="001C34C1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693" w:type="dxa"/>
            <w:vAlign w:val="center"/>
          </w:tcPr>
          <w:p w:rsidR="001C34C1" w:rsidRPr="00AF166A" w:rsidRDefault="001C34C1" w:rsidP="00137390">
            <w:pPr>
              <w:rPr>
                <w:szCs w:val="24"/>
              </w:rPr>
            </w:pPr>
            <w:r w:rsidRPr="00AF166A">
              <w:rPr>
                <w:szCs w:val="24"/>
              </w:rPr>
              <w:t>Напряжение 115 V</w:t>
            </w:r>
          </w:p>
        </w:tc>
      </w:tr>
      <w:tr w:rsidR="00241798" w:rsidRPr="006E23E6" w:rsidTr="00AF166A">
        <w:trPr>
          <w:trHeight w:val="722"/>
        </w:trPr>
        <w:tc>
          <w:tcPr>
            <w:tcW w:w="708" w:type="dxa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В56</w:t>
            </w:r>
          </w:p>
        </w:tc>
        <w:tc>
          <w:tcPr>
            <w:tcW w:w="567" w:type="dxa"/>
            <w:vAlign w:val="center"/>
          </w:tcPr>
          <w:p w:rsidR="00241798" w:rsidRPr="00AF166A" w:rsidRDefault="003F7B14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</w:t>
            </w:r>
            <w:r w:rsidR="007F0E44" w:rsidRPr="00AF166A">
              <w:rPr>
                <w:szCs w:val="24"/>
              </w:rPr>
              <w:t>/1 резервная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Кроссовая 349</w:t>
            </w:r>
          </w:p>
        </w:tc>
        <w:tc>
          <w:tcPr>
            <w:tcW w:w="1418" w:type="dxa"/>
            <w:vAlign w:val="center"/>
          </w:tcPr>
          <w:p w:rsidR="00241798" w:rsidRPr="00AF166A" w:rsidRDefault="00241798" w:rsidP="00AF166A">
            <w:pPr>
              <w:ind w:left="-108" w:right="-108"/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Канал-ПКВ-60-30</w:t>
            </w:r>
          </w:p>
        </w:tc>
        <w:tc>
          <w:tcPr>
            <w:tcW w:w="1275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714745" w:rsidP="00AF166A">
            <w:pPr>
              <w:jc w:val="center"/>
              <w:rPr>
                <w:rFonts w:eastAsia="Calibri"/>
                <w:szCs w:val="24"/>
              </w:rPr>
            </w:pPr>
            <w:r w:rsidRPr="00AF166A">
              <w:rPr>
                <w:rFonts w:eastAsia="Calibri"/>
                <w:szCs w:val="24"/>
              </w:rPr>
              <w:t>820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rFonts w:eastAsia="Calibri"/>
                <w:szCs w:val="24"/>
              </w:rPr>
            </w:pPr>
            <w:r w:rsidRPr="00AF166A">
              <w:rPr>
                <w:rFonts w:eastAsia="Calibri"/>
                <w:szCs w:val="24"/>
              </w:rPr>
              <w:t>300</w:t>
            </w:r>
          </w:p>
        </w:tc>
        <w:tc>
          <w:tcPr>
            <w:tcW w:w="850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567" w:type="dxa"/>
            <w:vAlign w:val="center"/>
          </w:tcPr>
          <w:p w:rsidR="00241798" w:rsidRPr="00A939B2" w:rsidRDefault="00241798" w:rsidP="00A939B2">
            <w:pPr>
              <w:jc w:val="center"/>
              <w:rPr>
                <w:rFonts w:eastAsia="Calibri"/>
                <w:color w:val="000000"/>
                <w:spacing w:val="-22"/>
                <w:szCs w:val="24"/>
                <w:lang w:val="en-US"/>
              </w:rPr>
            </w:pPr>
            <w:r w:rsidRPr="00AF166A">
              <w:rPr>
                <w:rFonts w:eastAsia="Calibri"/>
                <w:color w:val="000000"/>
                <w:spacing w:val="-22"/>
                <w:szCs w:val="24"/>
              </w:rPr>
              <w:t>1,</w:t>
            </w:r>
            <w:r w:rsidR="00A939B2">
              <w:rPr>
                <w:rFonts w:eastAsia="Calibri"/>
                <w:color w:val="000000"/>
                <w:spacing w:val="-22"/>
                <w:szCs w:val="24"/>
                <w:lang w:val="en-US"/>
              </w:rPr>
              <w:t>15</w:t>
            </w:r>
          </w:p>
        </w:tc>
        <w:tc>
          <w:tcPr>
            <w:tcW w:w="992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843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8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559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851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Напряжение 115</w:t>
            </w:r>
            <w:r w:rsidR="00714745" w:rsidRPr="00AF166A">
              <w:rPr>
                <w:szCs w:val="24"/>
              </w:rPr>
              <w:t xml:space="preserve"> </w:t>
            </w:r>
            <w:r w:rsidRPr="00AF166A">
              <w:rPr>
                <w:szCs w:val="24"/>
              </w:rPr>
              <w:t>V</w:t>
            </w:r>
          </w:p>
        </w:tc>
      </w:tr>
      <w:tr w:rsidR="00241798" w:rsidRPr="006E23E6" w:rsidTr="00AF166A">
        <w:trPr>
          <w:trHeight w:val="764"/>
        </w:trPr>
        <w:tc>
          <w:tcPr>
            <w:tcW w:w="708" w:type="dxa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В57</w:t>
            </w:r>
          </w:p>
        </w:tc>
        <w:tc>
          <w:tcPr>
            <w:tcW w:w="567" w:type="dxa"/>
            <w:vAlign w:val="center"/>
          </w:tcPr>
          <w:p w:rsidR="00241798" w:rsidRPr="00AF166A" w:rsidRDefault="003F7B14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</w:t>
            </w:r>
            <w:r w:rsidR="007F0E44" w:rsidRPr="00AF166A">
              <w:rPr>
                <w:szCs w:val="24"/>
              </w:rPr>
              <w:t>/1 резервная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Серверная 303</w:t>
            </w:r>
          </w:p>
        </w:tc>
        <w:tc>
          <w:tcPr>
            <w:tcW w:w="1418" w:type="dxa"/>
            <w:vAlign w:val="center"/>
          </w:tcPr>
          <w:p w:rsidR="00241798" w:rsidRPr="00AF166A" w:rsidRDefault="00241798" w:rsidP="00AF166A">
            <w:pPr>
              <w:ind w:left="-108" w:right="-108"/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Канал-ПКВ-60-30</w:t>
            </w:r>
          </w:p>
        </w:tc>
        <w:tc>
          <w:tcPr>
            <w:tcW w:w="1275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714745" w:rsidP="00AF166A">
            <w:pPr>
              <w:jc w:val="center"/>
              <w:rPr>
                <w:rFonts w:eastAsia="Calibri"/>
                <w:szCs w:val="24"/>
              </w:rPr>
            </w:pPr>
            <w:r w:rsidRPr="00AF166A">
              <w:rPr>
                <w:rFonts w:eastAsia="Calibri"/>
                <w:szCs w:val="24"/>
              </w:rPr>
              <w:t>640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rFonts w:eastAsia="Calibri"/>
                <w:szCs w:val="24"/>
              </w:rPr>
            </w:pPr>
            <w:r w:rsidRPr="00AF166A">
              <w:rPr>
                <w:rFonts w:eastAsia="Calibri"/>
                <w:szCs w:val="24"/>
              </w:rPr>
              <w:t>280</w:t>
            </w:r>
          </w:p>
        </w:tc>
        <w:tc>
          <w:tcPr>
            <w:tcW w:w="850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567" w:type="dxa"/>
            <w:vAlign w:val="center"/>
          </w:tcPr>
          <w:p w:rsidR="00241798" w:rsidRPr="00A939B2" w:rsidRDefault="00241798" w:rsidP="00A939B2">
            <w:pPr>
              <w:jc w:val="center"/>
              <w:rPr>
                <w:rFonts w:eastAsia="Calibri"/>
                <w:color w:val="000000"/>
                <w:spacing w:val="-22"/>
                <w:szCs w:val="24"/>
                <w:lang w:val="en-US"/>
              </w:rPr>
            </w:pPr>
            <w:r w:rsidRPr="00AF166A">
              <w:rPr>
                <w:rFonts w:eastAsia="Calibri"/>
                <w:color w:val="000000"/>
                <w:spacing w:val="-22"/>
                <w:szCs w:val="24"/>
              </w:rPr>
              <w:t>1,</w:t>
            </w:r>
            <w:r w:rsidR="00A939B2">
              <w:rPr>
                <w:rFonts w:eastAsia="Calibri"/>
                <w:color w:val="000000"/>
                <w:spacing w:val="-22"/>
                <w:szCs w:val="24"/>
                <w:lang w:val="en-US"/>
              </w:rPr>
              <w:t>15</w:t>
            </w:r>
          </w:p>
        </w:tc>
        <w:tc>
          <w:tcPr>
            <w:tcW w:w="992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843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8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1559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851" w:type="dxa"/>
            <w:vAlign w:val="center"/>
          </w:tcPr>
          <w:p w:rsidR="00241798" w:rsidRPr="00AF166A" w:rsidRDefault="00241798" w:rsidP="00AF166A">
            <w:pPr>
              <w:jc w:val="center"/>
              <w:rPr>
                <w:sz w:val="28"/>
                <w:szCs w:val="28"/>
                <w:lang w:val="en-US"/>
              </w:rPr>
            </w:pPr>
            <w:r w:rsidRPr="00AF166A">
              <w:rPr>
                <w:sz w:val="28"/>
                <w:szCs w:val="28"/>
                <w:lang w:val="en-US"/>
              </w:rPr>
              <w:t>-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Напряжение 95</w:t>
            </w:r>
            <w:r w:rsidR="00714745" w:rsidRPr="00AF166A">
              <w:rPr>
                <w:szCs w:val="24"/>
              </w:rPr>
              <w:t xml:space="preserve"> </w:t>
            </w:r>
            <w:r w:rsidRPr="00AF166A">
              <w:rPr>
                <w:szCs w:val="24"/>
              </w:rPr>
              <w:t>V</w:t>
            </w:r>
          </w:p>
        </w:tc>
      </w:tr>
      <w:tr w:rsidR="00241798" w:rsidRPr="000137AE" w:rsidTr="00AF166A">
        <w:trPr>
          <w:trHeight w:val="92"/>
        </w:trPr>
        <w:tc>
          <w:tcPr>
            <w:tcW w:w="21404" w:type="dxa"/>
            <w:gridSpan w:val="21"/>
            <w:vAlign w:val="center"/>
          </w:tcPr>
          <w:p w:rsidR="00241798" w:rsidRPr="00AF166A" w:rsidRDefault="00241798" w:rsidP="00AF166A">
            <w:pPr>
              <w:jc w:val="center"/>
              <w:rPr>
                <w:b/>
                <w:szCs w:val="24"/>
              </w:rPr>
            </w:pPr>
            <w:r w:rsidRPr="00AF166A">
              <w:rPr>
                <w:b/>
                <w:szCs w:val="24"/>
              </w:rPr>
              <w:t xml:space="preserve">Канальные кондиционеры и </w:t>
            </w:r>
            <w:proofErr w:type="spellStart"/>
            <w:r w:rsidRPr="00AF166A">
              <w:rPr>
                <w:b/>
                <w:szCs w:val="24"/>
              </w:rPr>
              <w:t>сплит-системы</w:t>
            </w:r>
            <w:proofErr w:type="spellEnd"/>
          </w:p>
        </w:tc>
      </w:tr>
      <w:tr w:rsidR="00241798" w:rsidRPr="00694422" w:rsidTr="00AF166A">
        <w:trPr>
          <w:cantSplit/>
          <w:trHeight w:val="668"/>
        </w:trPr>
        <w:tc>
          <w:tcPr>
            <w:tcW w:w="708" w:type="dxa"/>
            <w:textDirection w:val="btLr"/>
            <w:vAlign w:val="center"/>
          </w:tcPr>
          <w:p w:rsidR="00241798" w:rsidRPr="00AF166A" w:rsidRDefault="00241798" w:rsidP="00AF166A">
            <w:pPr>
              <w:ind w:left="113"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К22</w:t>
            </w: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</w:t>
            </w:r>
            <w:r w:rsidR="00DA2073" w:rsidRPr="00AF166A">
              <w:rPr>
                <w:szCs w:val="24"/>
              </w:rPr>
              <w:t>/1 резерв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Серверная 128</w:t>
            </w:r>
          </w:p>
        </w:tc>
        <w:tc>
          <w:tcPr>
            <w:tcW w:w="1418" w:type="dxa"/>
            <w:vAlign w:val="center"/>
          </w:tcPr>
          <w:p w:rsidR="00241798" w:rsidRPr="00AF166A" w:rsidRDefault="00241798" w:rsidP="00AF166A">
            <w:pPr>
              <w:ind w:left="-107" w:right="-108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Канальный кондиционер</w:t>
            </w:r>
          </w:p>
        </w:tc>
        <w:tc>
          <w:tcPr>
            <w:tcW w:w="3543" w:type="dxa"/>
            <w:gridSpan w:val="4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  <w:lang w:val="en-US"/>
              </w:rPr>
              <w:t>PEAD</w:t>
            </w:r>
            <w:r w:rsidRPr="00AF166A">
              <w:rPr>
                <w:szCs w:val="24"/>
              </w:rPr>
              <w:t>-</w:t>
            </w:r>
            <w:r w:rsidRPr="00AF166A">
              <w:rPr>
                <w:szCs w:val="24"/>
                <w:lang w:val="en-US"/>
              </w:rPr>
              <w:t>RP</w:t>
            </w:r>
            <w:r w:rsidRPr="00AF166A">
              <w:rPr>
                <w:szCs w:val="24"/>
              </w:rPr>
              <w:t>100</w:t>
            </w:r>
            <w:r w:rsidRPr="00AF166A">
              <w:rPr>
                <w:szCs w:val="24"/>
                <w:lang w:val="en-US"/>
              </w:rPr>
              <w:t>JAQ</w:t>
            </w:r>
            <w:r w:rsidRPr="00AF166A">
              <w:rPr>
                <w:szCs w:val="24"/>
              </w:rPr>
              <w:t xml:space="preserve"> - внутренний блок</w:t>
            </w:r>
          </w:p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  <w:lang w:val="en-US"/>
              </w:rPr>
              <w:t>PU</w:t>
            </w:r>
            <w:r w:rsidRPr="00AF166A">
              <w:rPr>
                <w:szCs w:val="24"/>
              </w:rPr>
              <w:t>-</w:t>
            </w:r>
            <w:r w:rsidRPr="00AF166A">
              <w:rPr>
                <w:szCs w:val="24"/>
                <w:lang w:val="en-US"/>
              </w:rPr>
              <w:t>P</w:t>
            </w:r>
            <w:r w:rsidRPr="00AF166A">
              <w:rPr>
                <w:szCs w:val="24"/>
              </w:rPr>
              <w:t>100</w:t>
            </w:r>
            <w:r w:rsidRPr="00AF166A">
              <w:rPr>
                <w:szCs w:val="24"/>
                <w:lang w:val="en-US"/>
              </w:rPr>
              <w:t>YHA</w:t>
            </w:r>
            <w:r w:rsidRPr="00AF166A">
              <w:rPr>
                <w:szCs w:val="24"/>
              </w:rPr>
              <w:t xml:space="preserve"> - наружный блок</w:t>
            </w:r>
          </w:p>
        </w:tc>
        <w:tc>
          <w:tcPr>
            <w:tcW w:w="8080" w:type="dxa"/>
            <w:gridSpan w:val="9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Холодильная мощность – 10 кВт;</w:t>
            </w:r>
          </w:p>
          <w:p w:rsidR="00241798" w:rsidRPr="00AF166A" w:rsidRDefault="00B9458B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Nвн.бл.</w:t>
            </w:r>
            <w:r w:rsidR="001C34C1" w:rsidRPr="00AF166A">
              <w:rPr>
                <w:szCs w:val="24"/>
              </w:rPr>
              <w:t>=</w:t>
            </w:r>
            <w:r w:rsidR="00241798" w:rsidRPr="00AF166A">
              <w:rPr>
                <w:szCs w:val="24"/>
              </w:rPr>
              <w:t>0,25 кВт;</w:t>
            </w:r>
            <w:r w:rsidR="000A656F" w:rsidRPr="00AF166A">
              <w:rPr>
                <w:szCs w:val="24"/>
              </w:rPr>
              <w:t xml:space="preserve"> </w:t>
            </w:r>
            <w:proofErr w:type="spellStart"/>
            <w:r w:rsidR="000A656F" w:rsidRPr="00AF166A">
              <w:rPr>
                <w:szCs w:val="24"/>
              </w:rPr>
              <w:t>Nнар</w:t>
            </w:r>
            <w:proofErr w:type="spellEnd"/>
            <w:r w:rsidR="000A656F" w:rsidRPr="00AF166A">
              <w:rPr>
                <w:szCs w:val="24"/>
              </w:rPr>
              <w:t xml:space="preserve"> бл.</w:t>
            </w:r>
            <w:r w:rsidR="001C34C1" w:rsidRPr="00AF166A">
              <w:rPr>
                <w:szCs w:val="24"/>
              </w:rPr>
              <w:t>=</w:t>
            </w:r>
            <w:r w:rsidRPr="00AF166A">
              <w:rPr>
                <w:szCs w:val="24"/>
              </w:rPr>
              <w:t>3,53;</w:t>
            </w:r>
          </w:p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расход воздуха 1440-2040 м</w:t>
            </w:r>
            <w:r w:rsidRPr="00AF166A">
              <w:rPr>
                <w:szCs w:val="24"/>
                <w:vertAlign w:val="superscript"/>
              </w:rPr>
              <w:t>3</w:t>
            </w:r>
            <w:r w:rsidRPr="00AF166A">
              <w:rPr>
                <w:szCs w:val="24"/>
              </w:rPr>
              <w:t>/ч;</w:t>
            </w:r>
          </w:p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Рст=150 Па</w:t>
            </w:r>
          </w:p>
        </w:tc>
        <w:tc>
          <w:tcPr>
            <w:tcW w:w="155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AF166A">
            <w:pPr>
              <w:ind w:right="267"/>
              <w:rPr>
                <w:sz w:val="28"/>
                <w:szCs w:val="28"/>
              </w:rPr>
            </w:pPr>
            <w:r w:rsidRPr="00AF166A">
              <w:rPr>
                <w:szCs w:val="24"/>
                <w:lang w:val="en-US"/>
              </w:rPr>
              <w:t>MITSUBISHI</w:t>
            </w:r>
            <w:r w:rsidRPr="00AF166A">
              <w:rPr>
                <w:szCs w:val="24"/>
              </w:rPr>
              <w:t xml:space="preserve"> </w:t>
            </w:r>
            <w:r w:rsidRPr="00AF166A">
              <w:rPr>
                <w:szCs w:val="24"/>
                <w:lang w:val="en-US"/>
              </w:rPr>
              <w:t>ELECTRIC</w:t>
            </w:r>
          </w:p>
        </w:tc>
      </w:tr>
      <w:tr w:rsidR="00241798" w:rsidRPr="00ED692C" w:rsidTr="00AF166A">
        <w:trPr>
          <w:cantSplit/>
          <w:trHeight w:val="576"/>
        </w:trPr>
        <w:tc>
          <w:tcPr>
            <w:tcW w:w="708" w:type="dxa"/>
            <w:textDirection w:val="btLr"/>
            <w:vAlign w:val="center"/>
          </w:tcPr>
          <w:p w:rsidR="00241798" w:rsidRPr="00AF166A" w:rsidRDefault="00241798" w:rsidP="00AF166A">
            <w:pPr>
              <w:ind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К23</w:t>
            </w: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Кроссовая 309</w:t>
            </w:r>
          </w:p>
        </w:tc>
        <w:tc>
          <w:tcPr>
            <w:tcW w:w="1418" w:type="dxa"/>
            <w:vAlign w:val="center"/>
          </w:tcPr>
          <w:p w:rsidR="00241798" w:rsidRPr="00AF166A" w:rsidRDefault="00241798" w:rsidP="00AF166A">
            <w:pPr>
              <w:ind w:left="-107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Сплит-система</w:t>
            </w:r>
          </w:p>
        </w:tc>
        <w:tc>
          <w:tcPr>
            <w:tcW w:w="3543" w:type="dxa"/>
            <w:gridSpan w:val="4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bCs/>
                <w:szCs w:val="24"/>
              </w:rPr>
              <w:t xml:space="preserve">CS-C18HKD </w:t>
            </w:r>
            <w:r w:rsidRPr="00AF166A">
              <w:rPr>
                <w:szCs w:val="24"/>
              </w:rPr>
              <w:t>- внутренний блок</w:t>
            </w:r>
          </w:p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  <w:lang w:val="en-US"/>
              </w:rPr>
              <w:t>CU</w:t>
            </w:r>
            <w:r w:rsidRPr="00AF166A">
              <w:rPr>
                <w:szCs w:val="24"/>
              </w:rPr>
              <w:t>-</w:t>
            </w:r>
            <w:r w:rsidRPr="00AF166A">
              <w:rPr>
                <w:szCs w:val="24"/>
                <w:lang w:val="en-US"/>
              </w:rPr>
              <w:t>C</w:t>
            </w:r>
            <w:r w:rsidRPr="00AF166A">
              <w:rPr>
                <w:szCs w:val="24"/>
              </w:rPr>
              <w:t>18</w:t>
            </w:r>
            <w:r w:rsidRPr="00AF166A">
              <w:rPr>
                <w:szCs w:val="24"/>
                <w:lang w:val="en-US"/>
              </w:rPr>
              <w:t>HKD</w:t>
            </w:r>
            <w:r w:rsidRPr="00AF166A">
              <w:rPr>
                <w:szCs w:val="24"/>
              </w:rPr>
              <w:t xml:space="preserve"> - наружный блок</w:t>
            </w:r>
          </w:p>
        </w:tc>
        <w:tc>
          <w:tcPr>
            <w:tcW w:w="8080" w:type="dxa"/>
            <w:gridSpan w:val="9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Холодильная мощность - 5,3 кВт</w:t>
            </w:r>
            <w:r w:rsidR="00B9458B" w:rsidRPr="00AF166A">
              <w:rPr>
                <w:szCs w:val="24"/>
              </w:rPr>
              <w:t>;</w:t>
            </w:r>
          </w:p>
          <w:p w:rsidR="00B9458B" w:rsidRPr="00AF166A" w:rsidRDefault="00B9458B" w:rsidP="001C34C1">
            <w:pPr>
              <w:rPr>
                <w:rFonts w:eastAsia="Calibri"/>
                <w:color w:val="000000"/>
                <w:szCs w:val="24"/>
              </w:rPr>
            </w:pPr>
            <w:r w:rsidRPr="00AF166A">
              <w:rPr>
                <w:szCs w:val="24"/>
              </w:rPr>
              <w:t>N</w:t>
            </w:r>
            <w:r w:rsidR="001C34C1" w:rsidRPr="00AF166A">
              <w:rPr>
                <w:szCs w:val="24"/>
              </w:rPr>
              <w:t>=</w:t>
            </w:r>
            <w:r w:rsidRPr="00AF166A">
              <w:rPr>
                <w:szCs w:val="24"/>
              </w:rPr>
              <w:t>1,7 кВт.</w:t>
            </w:r>
            <w:r w:rsidRPr="00AF166A">
              <w:rPr>
                <w:rFonts w:eastAsia="Calibri"/>
                <w:color w:val="000000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241798" w:rsidRPr="00AF166A" w:rsidRDefault="0024179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  <w:lang w:val="en-US"/>
              </w:rPr>
              <w:t>Panasonic</w:t>
            </w:r>
          </w:p>
        </w:tc>
      </w:tr>
      <w:tr w:rsidR="00241798" w:rsidRPr="00ED692C" w:rsidTr="00AF166A">
        <w:trPr>
          <w:cantSplit/>
          <w:trHeight w:val="190"/>
        </w:trPr>
        <w:tc>
          <w:tcPr>
            <w:tcW w:w="708" w:type="dxa"/>
            <w:textDirection w:val="btLr"/>
            <w:vAlign w:val="center"/>
          </w:tcPr>
          <w:p w:rsidR="00241798" w:rsidRPr="00AF166A" w:rsidRDefault="00241798" w:rsidP="00AF166A">
            <w:pPr>
              <w:ind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К25</w:t>
            </w: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241798" w:rsidRPr="00AF166A" w:rsidRDefault="0024179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Кроссовая 349</w:t>
            </w:r>
          </w:p>
        </w:tc>
        <w:tc>
          <w:tcPr>
            <w:tcW w:w="1418" w:type="dxa"/>
            <w:vAlign w:val="center"/>
          </w:tcPr>
          <w:p w:rsidR="00241798" w:rsidRPr="00AF166A" w:rsidRDefault="00241798" w:rsidP="00AF166A">
            <w:pPr>
              <w:ind w:left="-107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Сплит-система</w:t>
            </w:r>
          </w:p>
        </w:tc>
        <w:tc>
          <w:tcPr>
            <w:tcW w:w="3543" w:type="dxa"/>
            <w:gridSpan w:val="4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bCs/>
                <w:szCs w:val="24"/>
              </w:rPr>
              <w:t xml:space="preserve">CS-C18HKD </w:t>
            </w:r>
            <w:r w:rsidRPr="00AF166A">
              <w:rPr>
                <w:szCs w:val="24"/>
              </w:rPr>
              <w:t>- внутренний блок</w:t>
            </w:r>
          </w:p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  <w:lang w:val="en-US"/>
              </w:rPr>
              <w:t>CU</w:t>
            </w:r>
            <w:r w:rsidRPr="00AF166A">
              <w:rPr>
                <w:szCs w:val="24"/>
              </w:rPr>
              <w:t>-</w:t>
            </w:r>
            <w:r w:rsidRPr="00AF166A">
              <w:rPr>
                <w:szCs w:val="24"/>
                <w:lang w:val="en-US"/>
              </w:rPr>
              <w:t>C</w:t>
            </w:r>
            <w:r w:rsidRPr="00AF166A">
              <w:rPr>
                <w:szCs w:val="24"/>
              </w:rPr>
              <w:t>18</w:t>
            </w:r>
            <w:r w:rsidRPr="00AF166A">
              <w:rPr>
                <w:szCs w:val="24"/>
                <w:lang w:val="en-US"/>
              </w:rPr>
              <w:t>HKD</w:t>
            </w:r>
            <w:r w:rsidRPr="00AF166A">
              <w:rPr>
                <w:szCs w:val="24"/>
              </w:rPr>
              <w:t xml:space="preserve"> - наружный блок</w:t>
            </w:r>
          </w:p>
        </w:tc>
        <w:tc>
          <w:tcPr>
            <w:tcW w:w="8080" w:type="dxa"/>
            <w:gridSpan w:val="9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Холодильная мощность - 5,3 кВт</w:t>
            </w:r>
            <w:r w:rsidR="00B9458B" w:rsidRPr="00AF166A">
              <w:rPr>
                <w:szCs w:val="24"/>
              </w:rPr>
              <w:t>;</w:t>
            </w:r>
          </w:p>
          <w:p w:rsidR="00B9458B" w:rsidRPr="00AF166A" w:rsidRDefault="001C34C1" w:rsidP="00294861">
            <w:pPr>
              <w:rPr>
                <w:rFonts w:eastAsia="Calibri"/>
                <w:color w:val="000000"/>
                <w:szCs w:val="24"/>
              </w:rPr>
            </w:pPr>
            <w:r w:rsidRPr="00AF166A">
              <w:rPr>
                <w:szCs w:val="24"/>
              </w:rPr>
              <w:t>N=</w:t>
            </w:r>
            <w:r w:rsidR="00B9458B" w:rsidRPr="00AF166A">
              <w:rPr>
                <w:szCs w:val="24"/>
              </w:rPr>
              <w:t>1,7 кВт.</w:t>
            </w:r>
          </w:p>
        </w:tc>
        <w:tc>
          <w:tcPr>
            <w:tcW w:w="1559" w:type="dxa"/>
            <w:vAlign w:val="center"/>
          </w:tcPr>
          <w:p w:rsidR="00241798" w:rsidRPr="00AF166A" w:rsidRDefault="0024179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  <w:lang w:val="en-US"/>
              </w:rPr>
              <w:t>Panasonic</w:t>
            </w:r>
          </w:p>
        </w:tc>
      </w:tr>
      <w:tr w:rsidR="00241798" w:rsidRPr="00694422" w:rsidTr="00AF166A">
        <w:trPr>
          <w:cantSplit/>
          <w:trHeight w:val="1131"/>
        </w:trPr>
        <w:tc>
          <w:tcPr>
            <w:tcW w:w="708" w:type="dxa"/>
            <w:vMerge w:val="restart"/>
            <w:textDirection w:val="btLr"/>
            <w:vAlign w:val="center"/>
          </w:tcPr>
          <w:p w:rsidR="00241798" w:rsidRPr="00AF166A" w:rsidRDefault="00241798" w:rsidP="00AF166A">
            <w:pPr>
              <w:ind w:right="113"/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К25</w:t>
            </w:r>
          </w:p>
        </w:tc>
        <w:tc>
          <w:tcPr>
            <w:tcW w:w="567" w:type="dxa"/>
            <w:vAlign w:val="center"/>
          </w:tcPr>
          <w:p w:rsidR="00241798" w:rsidRPr="00AF166A" w:rsidRDefault="00DA2073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2/1резерв</w:t>
            </w:r>
          </w:p>
        </w:tc>
        <w:tc>
          <w:tcPr>
            <w:tcW w:w="1276" w:type="dxa"/>
            <w:vMerge w:val="restart"/>
            <w:vAlign w:val="center"/>
          </w:tcPr>
          <w:p w:rsidR="00241798" w:rsidRPr="00AF166A" w:rsidRDefault="0024179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Серверная 303</w:t>
            </w:r>
          </w:p>
        </w:tc>
        <w:tc>
          <w:tcPr>
            <w:tcW w:w="1418" w:type="dxa"/>
            <w:vAlign w:val="center"/>
          </w:tcPr>
          <w:p w:rsidR="00241798" w:rsidRPr="00AF166A" w:rsidRDefault="00241798" w:rsidP="00AF166A">
            <w:pPr>
              <w:ind w:left="-107" w:right="-108"/>
              <w:rPr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Канальный кондиционер</w:t>
            </w:r>
          </w:p>
        </w:tc>
        <w:tc>
          <w:tcPr>
            <w:tcW w:w="3543" w:type="dxa"/>
            <w:gridSpan w:val="4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  <w:lang w:val="en-US"/>
              </w:rPr>
              <w:t>PEAD</w:t>
            </w:r>
            <w:r w:rsidRPr="00AF166A">
              <w:rPr>
                <w:szCs w:val="24"/>
              </w:rPr>
              <w:t>-</w:t>
            </w:r>
            <w:r w:rsidRPr="00AF166A">
              <w:rPr>
                <w:szCs w:val="24"/>
                <w:lang w:val="en-US"/>
              </w:rPr>
              <w:t>RP</w:t>
            </w:r>
            <w:r w:rsidRPr="00AF166A">
              <w:rPr>
                <w:szCs w:val="24"/>
              </w:rPr>
              <w:t>100</w:t>
            </w:r>
            <w:r w:rsidRPr="00AF166A">
              <w:rPr>
                <w:szCs w:val="24"/>
                <w:lang w:val="en-US"/>
              </w:rPr>
              <w:t>JAQ</w:t>
            </w:r>
            <w:r w:rsidRPr="00AF166A">
              <w:rPr>
                <w:szCs w:val="24"/>
              </w:rPr>
              <w:t xml:space="preserve"> - внутренний блок</w:t>
            </w:r>
          </w:p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  <w:lang w:val="en-US"/>
              </w:rPr>
              <w:t>PU</w:t>
            </w:r>
            <w:r w:rsidRPr="00AF166A">
              <w:rPr>
                <w:szCs w:val="24"/>
              </w:rPr>
              <w:t>-</w:t>
            </w:r>
            <w:r w:rsidRPr="00AF166A">
              <w:rPr>
                <w:szCs w:val="24"/>
                <w:lang w:val="en-US"/>
              </w:rPr>
              <w:t>P</w:t>
            </w:r>
            <w:r w:rsidRPr="00AF166A">
              <w:rPr>
                <w:szCs w:val="24"/>
              </w:rPr>
              <w:t>100</w:t>
            </w:r>
            <w:r w:rsidRPr="00AF166A">
              <w:rPr>
                <w:szCs w:val="24"/>
                <w:lang w:val="en-US"/>
              </w:rPr>
              <w:t>YHA</w:t>
            </w:r>
            <w:r w:rsidRPr="00AF166A">
              <w:rPr>
                <w:szCs w:val="24"/>
              </w:rPr>
              <w:t xml:space="preserve"> - наружный блок</w:t>
            </w:r>
          </w:p>
        </w:tc>
        <w:tc>
          <w:tcPr>
            <w:tcW w:w="8080" w:type="dxa"/>
            <w:gridSpan w:val="9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Холодильная мощность – 10 кВт;</w:t>
            </w:r>
          </w:p>
          <w:p w:rsidR="00B9458B" w:rsidRPr="00AF166A" w:rsidRDefault="00B9458B" w:rsidP="00B9458B">
            <w:pPr>
              <w:rPr>
                <w:szCs w:val="24"/>
              </w:rPr>
            </w:pPr>
            <w:r w:rsidRPr="00AF166A">
              <w:rPr>
                <w:szCs w:val="24"/>
              </w:rPr>
              <w:t>Nвн.бл.</w:t>
            </w:r>
            <w:r w:rsidR="001C34C1" w:rsidRPr="00AF166A">
              <w:rPr>
                <w:szCs w:val="24"/>
              </w:rPr>
              <w:t>=</w:t>
            </w:r>
            <w:r w:rsidRPr="00AF166A">
              <w:rPr>
                <w:szCs w:val="24"/>
              </w:rPr>
              <w:t xml:space="preserve">0,25 кВт; </w:t>
            </w:r>
            <w:proofErr w:type="spellStart"/>
            <w:r w:rsidRPr="00AF166A">
              <w:rPr>
                <w:szCs w:val="24"/>
              </w:rPr>
              <w:t>Nнар</w:t>
            </w:r>
            <w:proofErr w:type="spellEnd"/>
            <w:r w:rsidRPr="00AF166A">
              <w:rPr>
                <w:szCs w:val="24"/>
              </w:rPr>
              <w:t xml:space="preserve"> бл.</w:t>
            </w:r>
            <w:r w:rsidR="001C34C1" w:rsidRPr="00AF166A">
              <w:rPr>
                <w:szCs w:val="24"/>
              </w:rPr>
              <w:t>=</w:t>
            </w:r>
            <w:r w:rsidRPr="00AF166A">
              <w:rPr>
                <w:szCs w:val="24"/>
              </w:rPr>
              <w:t>3,53;</w:t>
            </w:r>
          </w:p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расход воздуха 1440-2040 м</w:t>
            </w:r>
            <w:r w:rsidRPr="00AF166A">
              <w:rPr>
                <w:szCs w:val="24"/>
                <w:vertAlign w:val="superscript"/>
              </w:rPr>
              <w:t>3</w:t>
            </w:r>
            <w:r w:rsidRPr="00AF166A">
              <w:rPr>
                <w:szCs w:val="24"/>
              </w:rPr>
              <w:t>/ч;</w:t>
            </w:r>
          </w:p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Рст=150 Па</w:t>
            </w:r>
          </w:p>
        </w:tc>
        <w:tc>
          <w:tcPr>
            <w:tcW w:w="155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294861">
            <w:pPr>
              <w:rPr>
                <w:sz w:val="28"/>
                <w:szCs w:val="28"/>
              </w:rPr>
            </w:pPr>
            <w:r w:rsidRPr="00AF166A">
              <w:rPr>
                <w:szCs w:val="24"/>
                <w:lang w:val="en-US"/>
              </w:rPr>
              <w:t>MITSUBISHI</w:t>
            </w:r>
            <w:r w:rsidRPr="00AF166A">
              <w:rPr>
                <w:szCs w:val="24"/>
              </w:rPr>
              <w:t xml:space="preserve"> </w:t>
            </w:r>
            <w:r w:rsidRPr="00AF166A">
              <w:rPr>
                <w:szCs w:val="24"/>
                <w:lang w:val="en-US"/>
              </w:rPr>
              <w:t>ELECTRIC</w:t>
            </w:r>
          </w:p>
        </w:tc>
      </w:tr>
      <w:tr w:rsidR="00241798" w:rsidRPr="00694422" w:rsidTr="00AF166A">
        <w:trPr>
          <w:cantSplit/>
          <w:trHeight w:val="707"/>
        </w:trPr>
        <w:tc>
          <w:tcPr>
            <w:tcW w:w="708" w:type="dxa"/>
            <w:vMerge/>
            <w:textDirection w:val="btLr"/>
          </w:tcPr>
          <w:p w:rsidR="00241798" w:rsidRPr="00AF166A" w:rsidRDefault="00241798" w:rsidP="00AF166A">
            <w:pPr>
              <w:ind w:left="113" w:right="113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Merge/>
            <w:vAlign w:val="center"/>
          </w:tcPr>
          <w:p w:rsidR="00241798" w:rsidRPr="00AF166A" w:rsidRDefault="00241798" w:rsidP="00AF166A">
            <w:pPr>
              <w:ind w:left="-116"/>
              <w:rPr>
                <w:szCs w:val="24"/>
              </w:rPr>
            </w:pPr>
          </w:p>
        </w:tc>
        <w:tc>
          <w:tcPr>
            <w:tcW w:w="1418" w:type="dxa"/>
            <w:vAlign w:val="center"/>
          </w:tcPr>
          <w:p w:rsidR="00241798" w:rsidRPr="00AF166A" w:rsidRDefault="00241798" w:rsidP="00AF166A">
            <w:pPr>
              <w:ind w:left="-107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Сплит-система</w:t>
            </w:r>
          </w:p>
        </w:tc>
        <w:tc>
          <w:tcPr>
            <w:tcW w:w="3543" w:type="dxa"/>
            <w:gridSpan w:val="4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bCs/>
                <w:szCs w:val="24"/>
              </w:rPr>
              <w:t xml:space="preserve">CS-C18HKD </w:t>
            </w:r>
            <w:r w:rsidRPr="00AF166A">
              <w:rPr>
                <w:szCs w:val="24"/>
              </w:rPr>
              <w:t>- внутренний блок</w:t>
            </w:r>
          </w:p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  <w:lang w:val="en-US"/>
              </w:rPr>
              <w:t>CU</w:t>
            </w:r>
            <w:r w:rsidRPr="00AF166A">
              <w:rPr>
                <w:szCs w:val="24"/>
              </w:rPr>
              <w:t>-</w:t>
            </w:r>
            <w:r w:rsidRPr="00AF166A">
              <w:rPr>
                <w:szCs w:val="24"/>
                <w:lang w:val="en-US"/>
              </w:rPr>
              <w:t>C</w:t>
            </w:r>
            <w:r w:rsidRPr="00AF166A">
              <w:rPr>
                <w:szCs w:val="24"/>
              </w:rPr>
              <w:t>18</w:t>
            </w:r>
            <w:r w:rsidRPr="00AF166A">
              <w:rPr>
                <w:szCs w:val="24"/>
                <w:lang w:val="en-US"/>
              </w:rPr>
              <w:t>HKD</w:t>
            </w:r>
            <w:r w:rsidRPr="00AF166A">
              <w:rPr>
                <w:szCs w:val="24"/>
              </w:rPr>
              <w:t xml:space="preserve"> - наружный блок</w:t>
            </w:r>
          </w:p>
        </w:tc>
        <w:tc>
          <w:tcPr>
            <w:tcW w:w="8080" w:type="dxa"/>
            <w:gridSpan w:val="9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</w:rPr>
              <w:t>Холодильная мощность - 5,3 кВт</w:t>
            </w:r>
            <w:r w:rsidR="00B9458B" w:rsidRPr="00AF166A">
              <w:rPr>
                <w:szCs w:val="24"/>
              </w:rPr>
              <w:t>;</w:t>
            </w:r>
          </w:p>
          <w:p w:rsidR="00B9458B" w:rsidRPr="00AF166A" w:rsidRDefault="00B9458B" w:rsidP="001C34C1">
            <w:pPr>
              <w:rPr>
                <w:rFonts w:eastAsia="Calibri"/>
                <w:color w:val="000000"/>
                <w:szCs w:val="24"/>
              </w:rPr>
            </w:pPr>
            <w:r w:rsidRPr="00AF166A">
              <w:rPr>
                <w:szCs w:val="24"/>
              </w:rPr>
              <w:t>N</w:t>
            </w:r>
            <w:r w:rsidR="001C34C1" w:rsidRPr="00AF166A">
              <w:rPr>
                <w:szCs w:val="24"/>
              </w:rPr>
              <w:t>=</w:t>
            </w:r>
            <w:r w:rsidRPr="00AF166A">
              <w:rPr>
                <w:szCs w:val="24"/>
              </w:rPr>
              <w:t>1,7 кВт.</w:t>
            </w:r>
          </w:p>
        </w:tc>
        <w:tc>
          <w:tcPr>
            <w:tcW w:w="1559" w:type="dxa"/>
            <w:vAlign w:val="center"/>
          </w:tcPr>
          <w:p w:rsidR="00241798" w:rsidRPr="00AF166A" w:rsidRDefault="00241798" w:rsidP="00AF166A">
            <w:pPr>
              <w:jc w:val="center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241798" w:rsidRPr="00AF166A" w:rsidRDefault="0024179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241798" w:rsidRPr="00AF166A" w:rsidRDefault="00241798" w:rsidP="00294861">
            <w:pPr>
              <w:rPr>
                <w:szCs w:val="24"/>
              </w:rPr>
            </w:pPr>
            <w:r w:rsidRPr="00AF166A">
              <w:rPr>
                <w:szCs w:val="24"/>
                <w:lang w:val="en-US"/>
              </w:rPr>
              <w:t>Panasonic</w:t>
            </w:r>
          </w:p>
        </w:tc>
      </w:tr>
    </w:tbl>
    <w:p w:rsidR="00714745" w:rsidRDefault="00714745"/>
    <w:p w:rsidR="00991C86" w:rsidRDefault="00714745">
      <w:r>
        <w:br w:type="page"/>
      </w:r>
      <w:r w:rsidR="00A46EAE">
        <w:rPr>
          <w:b/>
        </w:rPr>
        <w:t xml:space="preserve">Продолжение таблицы В.1 </w:t>
      </w:r>
      <w:r w:rsidR="00D731C7">
        <w:rPr>
          <w:b/>
        </w:rPr>
        <w:t xml:space="preserve"> </w:t>
      </w:r>
    </w:p>
    <w:tbl>
      <w:tblPr>
        <w:tblpPr w:leftFromText="180" w:rightFromText="180" w:vertAnchor="page" w:horzAnchor="margin" w:tblpY="1513"/>
        <w:tblW w:w="23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"/>
        <w:gridCol w:w="567"/>
        <w:gridCol w:w="1276"/>
        <w:gridCol w:w="1418"/>
        <w:gridCol w:w="1242"/>
        <w:gridCol w:w="709"/>
        <w:gridCol w:w="709"/>
        <w:gridCol w:w="850"/>
        <w:gridCol w:w="33"/>
        <w:gridCol w:w="1243"/>
        <w:gridCol w:w="567"/>
        <w:gridCol w:w="992"/>
        <w:gridCol w:w="1859"/>
        <w:gridCol w:w="693"/>
        <w:gridCol w:w="709"/>
        <w:gridCol w:w="567"/>
        <w:gridCol w:w="708"/>
        <w:gridCol w:w="709"/>
        <w:gridCol w:w="33"/>
        <w:gridCol w:w="1526"/>
        <w:gridCol w:w="33"/>
        <w:gridCol w:w="676"/>
        <w:gridCol w:w="33"/>
        <w:gridCol w:w="818"/>
        <w:gridCol w:w="33"/>
        <w:gridCol w:w="2693"/>
        <w:gridCol w:w="1276"/>
        <w:gridCol w:w="1276"/>
      </w:tblGrid>
      <w:tr w:rsidR="0043209E" w:rsidRPr="00694422" w:rsidTr="00AF166A">
        <w:trPr>
          <w:gridAfter w:val="2"/>
          <w:wAfter w:w="2552" w:type="dxa"/>
          <w:cantSplit/>
          <w:trHeight w:val="418"/>
        </w:trPr>
        <w:tc>
          <w:tcPr>
            <w:tcW w:w="708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Обозначение системы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Количество систем</w:t>
            </w:r>
          </w:p>
        </w:tc>
        <w:tc>
          <w:tcPr>
            <w:tcW w:w="1276" w:type="dxa"/>
            <w:vMerge w:val="restart"/>
            <w:vAlign w:val="center"/>
          </w:tcPr>
          <w:p w:rsidR="0043209E" w:rsidRPr="00AF166A" w:rsidRDefault="0043209E" w:rsidP="00AF166A">
            <w:pPr>
              <w:ind w:right="113"/>
              <w:rPr>
                <w:szCs w:val="24"/>
              </w:rPr>
            </w:pPr>
            <w:r w:rsidRPr="00AF166A">
              <w:rPr>
                <w:szCs w:val="24"/>
              </w:rPr>
              <w:t xml:space="preserve">Наименование обслуживаемого </w:t>
            </w:r>
            <w:proofErr w:type="spellStart"/>
            <w:r w:rsidRPr="00AF166A">
              <w:rPr>
                <w:szCs w:val="24"/>
              </w:rPr>
              <w:t>помеще</w:t>
            </w:r>
            <w:proofErr w:type="spellEnd"/>
            <w:r w:rsidRPr="00AF166A">
              <w:rPr>
                <w:szCs w:val="24"/>
              </w:rPr>
              <w:t xml:space="preserve"> </w:t>
            </w:r>
            <w:proofErr w:type="spellStart"/>
            <w:r w:rsidRPr="00AF166A">
              <w:rPr>
                <w:szCs w:val="24"/>
              </w:rPr>
              <w:t>ния</w:t>
            </w:r>
            <w:proofErr w:type="spellEnd"/>
            <w:r w:rsidRPr="00AF166A">
              <w:rPr>
                <w:szCs w:val="24"/>
              </w:rPr>
              <w:t xml:space="preserve"> (</w:t>
            </w:r>
            <w:proofErr w:type="spellStart"/>
            <w:r w:rsidRPr="00AF166A">
              <w:rPr>
                <w:szCs w:val="24"/>
              </w:rPr>
              <w:t>технологическо</w:t>
            </w:r>
            <w:proofErr w:type="spellEnd"/>
          </w:p>
          <w:p w:rsidR="0043209E" w:rsidRPr="00AF166A" w:rsidRDefault="0043209E" w:rsidP="00AF166A">
            <w:pPr>
              <w:ind w:right="113"/>
              <w:rPr>
                <w:szCs w:val="24"/>
              </w:rPr>
            </w:pPr>
            <w:r w:rsidRPr="00AF166A">
              <w:rPr>
                <w:szCs w:val="24"/>
              </w:rPr>
              <w:t xml:space="preserve">го </w:t>
            </w:r>
            <w:proofErr w:type="spellStart"/>
            <w:r w:rsidRPr="00AF166A">
              <w:rPr>
                <w:szCs w:val="24"/>
              </w:rPr>
              <w:t>оборудо</w:t>
            </w:r>
            <w:proofErr w:type="spellEnd"/>
          </w:p>
          <w:p w:rsidR="0043209E" w:rsidRPr="00AF166A" w:rsidRDefault="0043209E" w:rsidP="00AF166A">
            <w:pPr>
              <w:ind w:right="113"/>
              <w:rPr>
                <w:szCs w:val="24"/>
              </w:rPr>
            </w:pPr>
            <w:proofErr w:type="spellStart"/>
            <w:r w:rsidRPr="00AF166A">
              <w:rPr>
                <w:szCs w:val="24"/>
              </w:rPr>
              <w:t>вания</w:t>
            </w:r>
            <w:proofErr w:type="spellEnd"/>
            <w:r w:rsidRPr="00AF166A">
              <w:rPr>
                <w:szCs w:val="24"/>
              </w:rPr>
              <w:t>)</w:t>
            </w:r>
          </w:p>
        </w:tc>
        <w:tc>
          <w:tcPr>
            <w:tcW w:w="1418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 установки</w:t>
            </w:r>
          </w:p>
        </w:tc>
        <w:tc>
          <w:tcPr>
            <w:tcW w:w="3510" w:type="dxa"/>
            <w:gridSpan w:val="4"/>
            <w:vAlign w:val="center"/>
          </w:tcPr>
          <w:p w:rsidR="0043209E" w:rsidRPr="00AF166A" w:rsidRDefault="0043209E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Вентилятор</w:t>
            </w:r>
          </w:p>
        </w:tc>
        <w:tc>
          <w:tcPr>
            <w:tcW w:w="2835" w:type="dxa"/>
            <w:gridSpan w:val="4"/>
            <w:vAlign w:val="center"/>
          </w:tcPr>
          <w:p w:rsidR="0043209E" w:rsidRPr="00AF166A" w:rsidRDefault="0043209E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Электродвигатель</w:t>
            </w:r>
          </w:p>
        </w:tc>
        <w:tc>
          <w:tcPr>
            <w:tcW w:w="5245" w:type="dxa"/>
            <w:gridSpan w:val="6"/>
            <w:vAlign w:val="center"/>
          </w:tcPr>
          <w:p w:rsidR="0043209E" w:rsidRPr="00AF166A" w:rsidRDefault="0043209E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Воздухонагреватель</w:t>
            </w:r>
          </w:p>
          <w:p w:rsidR="0043209E" w:rsidRPr="00AF166A" w:rsidRDefault="0043209E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Воздухоохладитель</w:t>
            </w:r>
          </w:p>
        </w:tc>
        <w:tc>
          <w:tcPr>
            <w:tcW w:w="3119" w:type="dxa"/>
            <w:gridSpan w:val="6"/>
            <w:vAlign w:val="center"/>
          </w:tcPr>
          <w:p w:rsidR="0043209E" w:rsidRPr="00AF166A" w:rsidRDefault="0043209E" w:rsidP="00AF166A">
            <w:pPr>
              <w:ind w:left="113" w:right="113"/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Фильтр</w:t>
            </w:r>
          </w:p>
        </w:tc>
        <w:tc>
          <w:tcPr>
            <w:tcW w:w="2726" w:type="dxa"/>
            <w:gridSpan w:val="2"/>
            <w:vMerge w:val="restart"/>
            <w:vAlign w:val="center"/>
          </w:tcPr>
          <w:p w:rsidR="0043209E" w:rsidRPr="00AF166A" w:rsidRDefault="0043209E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Примечание</w:t>
            </w:r>
          </w:p>
        </w:tc>
      </w:tr>
      <w:tr w:rsidR="0043209E" w:rsidRPr="00694422" w:rsidTr="00AF166A">
        <w:trPr>
          <w:gridAfter w:val="2"/>
          <w:wAfter w:w="2552" w:type="dxa"/>
          <w:cantSplit/>
          <w:trHeight w:val="1414"/>
        </w:trPr>
        <w:tc>
          <w:tcPr>
            <w:tcW w:w="708" w:type="dxa"/>
            <w:vMerge/>
          </w:tcPr>
          <w:p w:rsidR="0043209E" w:rsidRPr="00AF166A" w:rsidRDefault="0043209E" w:rsidP="00AF166A">
            <w:pPr>
              <w:ind w:left="113" w:right="113"/>
              <w:jc w:val="center"/>
              <w:rPr>
                <w:szCs w:val="24"/>
              </w:rPr>
            </w:pPr>
          </w:p>
        </w:tc>
        <w:tc>
          <w:tcPr>
            <w:tcW w:w="567" w:type="dxa"/>
            <w:vMerge/>
          </w:tcPr>
          <w:p w:rsidR="0043209E" w:rsidRPr="00AF166A" w:rsidRDefault="0043209E" w:rsidP="00AF166A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43209E" w:rsidRPr="00AF166A" w:rsidRDefault="0043209E" w:rsidP="00AF166A">
            <w:pPr>
              <w:ind w:left="-116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43209E" w:rsidRPr="00AF166A" w:rsidRDefault="0043209E" w:rsidP="00AF166A">
            <w:pPr>
              <w:ind w:left="-107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242" w:type="dxa"/>
            <w:vMerge w:val="restart"/>
            <w:vAlign w:val="center"/>
          </w:tcPr>
          <w:p w:rsidR="0043209E" w:rsidRPr="00AF166A" w:rsidRDefault="0043209E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>L, м</w:t>
            </w:r>
            <w:r w:rsidRPr="00AF166A">
              <w:rPr>
                <w:sz w:val="28"/>
                <w:szCs w:val="28"/>
                <w:vertAlign w:val="superscript"/>
                <w:lang w:val="en-US"/>
              </w:rPr>
              <w:t>3</w:t>
            </w:r>
            <w:r w:rsidRPr="00AF166A">
              <w:rPr>
                <w:sz w:val="28"/>
                <w:szCs w:val="28"/>
                <w:lang w:val="en-US"/>
              </w:rPr>
              <w:t>/ч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Р, Па</w:t>
            </w:r>
          </w:p>
        </w:tc>
        <w:tc>
          <w:tcPr>
            <w:tcW w:w="850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 xml:space="preserve">n, </w:t>
            </w:r>
            <w:proofErr w:type="spellStart"/>
            <w:r w:rsidRPr="00AF166A">
              <w:rPr>
                <w:sz w:val="28"/>
                <w:szCs w:val="28"/>
                <w:lang w:val="en-US"/>
              </w:rPr>
              <w:t>об</w:t>
            </w:r>
            <w:proofErr w:type="spellEnd"/>
            <w:r w:rsidRPr="00AF166A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AF166A">
              <w:rPr>
                <w:sz w:val="28"/>
                <w:szCs w:val="28"/>
                <w:lang w:val="en-US"/>
              </w:rPr>
              <w:t>мин</w:t>
            </w:r>
            <w:proofErr w:type="spellEnd"/>
            <w:r w:rsidRPr="00AF166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  <w:gridSpan w:val="2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 xml:space="preserve">Тип, исполнение по </w:t>
            </w:r>
            <w:proofErr w:type="spellStart"/>
            <w:r w:rsidRPr="00AF166A">
              <w:rPr>
                <w:sz w:val="28"/>
                <w:szCs w:val="28"/>
              </w:rPr>
              <w:t>взрывозащите</w:t>
            </w:r>
            <w:proofErr w:type="spellEnd"/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 xml:space="preserve">N, </w:t>
            </w:r>
            <w:proofErr w:type="spellStart"/>
            <w:r w:rsidRPr="00AF166A">
              <w:rPr>
                <w:sz w:val="28"/>
                <w:szCs w:val="28"/>
                <w:lang w:val="en-US"/>
              </w:rPr>
              <w:t>кВт</w:t>
            </w:r>
            <w:proofErr w:type="spellEnd"/>
          </w:p>
        </w:tc>
        <w:tc>
          <w:tcPr>
            <w:tcW w:w="992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  <w:lang w:val="en-US"/>
              </w:rPr>
              <w:t>n,</w:t>
            </w:r>
            <w:r w:rsidRPr="00AF166A">
              <w:rPr>
                <w:sz w:val="28"/>
                <w:szCs w:val="28"/>
              </w:rPr>
              <w:t xml:space="preserve"> об/мин</w:t>
            </w:r>
          </w:p>
        </w:tc>
        <w:tc>
          <w:tcPr>
            <w:tcW w:w="1859" w:type="dxa"/>
            <w:vMerge w:val="restart"/>
            <w:vAlign w:val="center"/>
          </w:tcPr>
          <w:p w:rsidR="0043209E" w:rsidRPr="00AF166A" w:rsidRDefault="0043209E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</w:t>
            </w:r>
          </w:p>
        </w:tc>
        <w:tc>
          <w:tcPr>
            <w:tcW w:w="693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Cs w:val="24"/>
              </w:rPr>
            </w:pPr>
            <w:r w:rsidRPr="00AF166A">
              <w:rPr>
                <w:sz w:val="28"/>
                <w:szCs w:val="28"/>
              </w:rPr>
              <w:t>Кол.</w:t>
            </w:r>
          </w:p>
        </w:tc>
        <w:tc>
          <w:tcPr>
            <w:tcW w:w="1276" w:type="dxa"/>
            <w:gridSpan w:val="2"/>
            <w:vAlign w:val="center"/>
          </w:tcPr>
          <w:p w:rsidR="0043209E" w:rsidRPr="00AF166A" w:rsidRDefault="0043209E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 xml:space="preserve">Температура нагрева, </w:t>
            </w:r>
            <w:r w:rsidRPr="00AF166A">
              <w:rPr>
                <w:sz w:val="28"/>
                <w:szCs w:val="28"/>
                <w:vertAlign w:val="superscript"/>
              </w:rPr>
              <w:t>0</w:t>
            </w:r>
            <w:r w:rsidRPr="00AF166A">
              <w:rPr>
                <w:sz w:val="28"/>
                <w:szCs w:val="28"/>
              </w:rPr>
              <w:t>С</w:t>
            </w:r>
          </w:p>
        </w:tc>
        <w:tc>
          <w:tcPr>
            <w:tcW w:w="708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Расход теплоты, кВт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ΔР, кПа ( по жидкости)</w:t>
            </w:r>
          </w:p>
        </w:tc>
        <w:tc>
          <w:tcPr>
            <w:tcW w:w="1559" w:type="dxa"/>
            <w:gridSpan w:val="2"/>
            <w:vMerge w:val="restart"/>
            <w:vAlign w:val="center"/>
          </w:tcPr>
          <w:p w:rsidR="0043209E" w:rsidRPr="00AF166A" w:rsidRDefault="0043209E" w:rsidP="00AF166A">
            <w:pPr>
              <w:jc w:val="center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тип</w:t>
            </w:r>
          </w:p>
        </w:tc>
        <w:tc>
          <w:tcPr>
            <w:tcW w:w="709" w:type="dxa"/>
            <w:gridSpan w:val="2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Кол.</w:t>
            </w:r>
          </w:p>
        </w:tc>
        <w:tc>
          <w:tcPr>
            <w:tcW w:w="851" w:type="dxa"/>
            <w:gridSpan w:val="2"/>
            <w:vMerge w:val="restart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ΔР, Па (грязный 50%)</w:t>
            </w:r>
          </w:p>
        </w:tc>
        <w:tc>
          <w:tcPr>
            <w:tcW w:w="2726" w:type="dxa"/>
            <w:gridSpan w:val="2"/>
            <w:vMerge/>
            <w:vAlign w:val="center"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</w:tr>
      <w:tr w:rsidR="0043209E" w:rsidRPr="00694422" w:rsidTr="00AF166A">
        <w:trPr>
          <w:gridAfter w:val="2"/>
          <w:wAfter w:w="2552" w:type="dxa"/>
          <w:cantSplit/>
          <w:trHeight w:val="1413"/>
        </w:trPr>
        <w:tc>
          <w:tcPr>
            <w:tcW w:w="708" w:type="dxa"/>
            <w:vMerge/>
          </w:tcPr>
          <w:p w:rsidR="0043209E" w:rsidRPr="00AF166A" w:rsidRDefault="0043209E" w:rsidP="00AF166A">
            <w:pPr>
              <w:ind w:left="113" w:right="113"/>
              <w:jc w:val="center"/>
              <w:rPr>
                <w:szCs w:val="24"/>
              </w:rPr>
            </w:pPr>
          </w:p>
        </w:tc>
        <w:tc>
          <w:tcPr>
            <w:tcW w:w="567" w:type="dxa"/>
            <w:vMerge/>
          </w:tcPr>
          <w:p w:rsidR="0043209E" w:rsidRPr="00AF166A" w:rsidRDefault="0043209E" w:rsidP="00AF166A">
            <w:pPr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</w:tcPr>
          <w:p w:rsidR="0043209E" w:rsidRPr="00AF166A" w:rsidRDefault="0043209E" w:rsidP="00AF166A">
            <w:pPr>
              <w:ind w:left="-116"/>
              <w:rPr>
                <w:szCs w:val="24"/>
              </w:rPr>
            </w:pPr>
          </w:p>
        </w:tc>
        <w:tc>
          <w:tcPr>
            <w:tcW w:w="1418" w:type="dxa"/>
            <w:vMerge/>
          </w:tcPr>
          <w:p w:rsidR="0043209E" w:rsidRPr="00AF166A" w:rsidRDefault="0043209E" w:rsidP="00AF166A">
            <w:pPr>
              <w:ind w:left="-107"/>
              <w:rPr>
                <w:rFonts w:eastAsia="Calibri"/>
                <w:color w:val="000000"/>
                <w:szCs w:val="24"/>
              </w:rPr>
            </w:pPr>
          </w:p>
        </w:tc>
        <w:tc>
          <w:tcPr>
            <w:tcW w:w="1242" w:type="dxa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709" w:type="dxa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709" w:type="dxa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850" w:type="dxa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1276" w:type="dxa"/>
            <w:gridSpan w:val="2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567" w:type="dxa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992" w:type="dxa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1859" w:type="dxa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693" w:type="dxa"/>
            <w:vMerge/>
            <w:vAlign w:val="center"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от</w:t>
            </w:r>
          </w:p>
        </w:tc>
        <w:tc>
          <w:tcPr>
            <w:tcW w:w="567" w:type="dxa"/>
            <w:textDirection w:val="btLr"/>
            <w:vAlign w:val="center"/>
          </w:tcPr>
          <w:p w:rsidR="0043209E" w:rsidRPr="00AF166A" w:rsidRDefault="0043209E" w:rsidP="00AF166A">
            <w:pPr>
              <w:ind w:left="113" w:right="113"/>
              <w:rPr>
                <w:sz w:val="28"/>
                <w:szCs w:val="28"/>
              </w:rPr>
            </w:pPr>
            <w:r w:rsidRPr="00AF166A">
              <w:rPr>
                <w:sz w:val="28"/>
                <w:szCs w:val="28"/>
              </w:rPr>
              <w:t>до</w:t>
            </w:r>
          </w:p>
        </w:tc>
        <w:tc>
          <w:tcPr>
            <w:tcW w:w="708" w:type="dxa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709" w:type="dxa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1559" w:type="dxa"/>
            <w:gridSpan w:val="2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709" w:type="dxa"/>
            <w:gridSpan w:val="2"/>
            <w:vMerge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  <w:tc>
          <w:tcPr>
            <w:tcW w:w="2726" w:type="dxa"/>
            <w:gridSpan w:val="2"/>
            <w:vMerge/>
            <w:vAlign w:val="center"/>
          </w:tcPr>
          <w:p w:rsidR="0043209E" w:rsidRPr="00AF166A" w:rsidRDefault="0043209E" w:rsidP="00AF166A">
            <w:pPr>
              <w:rPr>
                <w:szCs w:val="24"/>
              </w:rPr>
            </w:pPr>
          </w:p>
        </w:tc>
      </w:tr>
      <w:tr w:rsidR="0043209E" w:rsidRPr="00694422" w:rsidTr="00AF166A">
        <w:trPr>
          <w:gridAfter w:val="2"/>
          <w:wAfter w:w="2552" w:type="dxa"/>
          <w:cantSplit/>
          <w:trHeight w:val="418"/>
        </w:trPr>
        <w:tc>
          <w:tcPr>
            <w:tcW w:w="708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567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3</w:t>
            </w:r>
          </w:p>
        </w:tc>
        <w:tc>
          <w:tcPr>
            <w:tcW w:w="1418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4</w:t>
            </w:r>
          </w:p>
        </w:tc>
        <w:tc>
          <w:tcPr>
            <w:tcW w:w="1242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6</w:t>
            </w:r>
          </w:p>
        </w:tc>
        <w:tc>
          <w:tcPr>
            <w:tcW w:w="709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7</w:t>
            </w:r>
          </w:p>
        </w:tc>
        <w:tc>
          <w:tcPr>
            <w:tcW w:w="850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8</w:t>
            </w:r>
          </w:p>
        </w:tc>
        <w:tc>
          <w:tcPr>
            <w:tcW w:w="1276" w:type="dxa"/>
            <w:gridSpan w:val="2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9</w:t>
            </w:r>
          </w:p>
        </w:tc>
        <w:tc>
          <w:tcPr>
            <w:tcW w:w="567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10</w:t>
            </w:r>
          </w:p>
        </w:tc>
        <w:tc>
          <w:tcPr>
            <w:tcW w:w="992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11</w:t>
            </w:r>
          </w:p>
        </w:tc>
        <w:tc>
          <w:tcPr>
            <w:tcW w:w="1859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12</w:t>
            </w:r>
          </w:p>
        </w:tc>
        <w:tc>
          <w:tcPr>
            <w:tcW w:w="693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13</w:t>
            </w:r>
          </w:p>
        </w:tc>
        <w:tc>
          <w:tcPr>
            <w:tcW w:w="709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14</w:t>
            </w:r>
          </w:p>
        </w:tc>
        <w:tc>
          <w:tcPr>
            <w:tcW w:w="567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15</w:t>
            </w:r>
          </w:p>
        </w:tc>
        <w:tc>
          <w:tcPr>
            <w:tcW w:w="708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16</w:t>
            </w:r>
          </w:p>
        </w:tc>
        <w:tc>
          <w:tcPr>
            <w:tcW w:w="709" w:type="dxa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17</w:t>
            </w:r>
          </w:p>
        </w:tc>
        <w:tc>
          <w:tcPr>
            <w:tcW w:w="1559" w:type="dxa"/>
            <w:gridSpan w:val="2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18</w:t>
            </w:r>
          </w:p>
        </w:tc>
        <w:tc>
          <w:tcPr>
            <w:tcW w:w="709" w:type="dxa"/>
            <w:gridSpan w:val="2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19</w:t>
            </w:r>
          </w:p>
        </w:tc>
        <w:tc>
          <w:tcPr>
            <w:tcW w:w="851" w:type="dxa"/>
            <w:gridSpan w:val="2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20</w:t>
            </w:r>
          </w:p>
        </w:tc>
        <w:tc>
          <w:tcPr>
            <w:tcW w:w="2726" w:type="dxa"/>
            <w:gridSpan w:val="2"/>
            <w:vAlign w:val="center"/>
          </w:tcPr>
          <w:p w:rsidR="0043209E" w:rsidRPr="00AF166A" w:rsidRDefault="0043209E" w:rsidP="00AF166A">
            <w:pPr>
              <w:jc w:val="center"/>
              <w:rPr>
                <w:szCs w:val="24"/>
                <w:lang w:val="en-US"/>
              </w:rPr>
            </w:pPr>
            <w:r w:rsidRPr="00AF166A">
              <w:rPr>
                <w:szCs w:val="24"/>
                <w:lang w:val="en-US"/>
              </w:rPr>
              <w:t>21</w:t>
            </w:r>
          </w:p>
        </w:tc>
      </w:tr>
      <w:tr w:rsidR="00D96A08" w:rsidRPr="00694422" w:rsidTr="00AF166A">
        <w:trPr>
          <w:cantSplit/>
          <w:trHeight w:val="462"/>
        </w:trPr>
        <w:tc>
          <w:tcPr>
            <w:tcW w:w="21404" w:type="dxa"/>
            <w:gridSpan w:val="26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b/>
                <w:szCs w:val="24"/>
              </w:rPr>
              <w:t>Тепловые пушки</w:t>
            </w:r>
          </w:p>
        </w:tc>
        <w:tc>
          <w:tcPr>
            <w:tcW w:w="1276" w:type="dxa"/>
          </w:tcPr>
          <w:p w:rsidR="00D96A08" w:rsidRPr="00694422" w:rsidRDefault="00D96A08" w:rsidP="00AF166A"/>
        </w:tc>
        <w:tc>
          <w:tcPr>
            <w:tcW w:w="1276" w:type="dxa"/>
            <w:vAlign w:val="center"/>
          </w:tcPr>
          <w:p w:rsidR="00D96A08" w:rsidRPr="00AF166A" w:rsidRDefault="00D96A08" w:rsidP="00AF166A">
            <w:pPr>
              <w:ind w:left="-116"/>
              <w:rPr>
                <w:szCs w:val="24"/>
              </w:rPr>
            </w:pPr>
          </w:p>
        </w:tc>
      </w:tr>
      <w:tr w:rsidR="00D96A08" w:rsidRPr="00694422" w:rsidTr="00AF166A">
        <w:trPr>
          <w:gridAfter w:val="2"/>
          <w:wAfter w:w="2552" w:type="dxa"/>
          <w:cantSplit/>
          <w:trHeight w:val="707"/>
        </w:trPr>
        <w:tc>
          <w:tcPr>
            <w:tcW w:w="708" w:type="dxa"/>
            <w:textDirection w:val="btLr"/>
          </w:tcPr>
          <w:p w:rsidR="00D96A08" w:rsidRPr="00AF166A" w:rsidRDefault="00D96A08" w:rsidP="00AF166A">
            <w:pPr>
              <w:ind w:left="113" w:right="113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96A08" w:rsidRPr="00AF166A" w:rsidRDefault="00D96A0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Серверная 128</w:t>
            </w:r>
          </w:p>
        </w:tc>
        <w:tc>
          <w:tcPr>
            <w:tcW w:w="1418" w:type="dxa"/>
            <w:vAlign w:val="center"/>
          </w:tcPr>
          <w:p w:rsidR="00D96A08" w:rsidRPr="00AF166A" w:rsidRDefault="00D96A08" w:rsidP="00AF166A">
            <w:pPr>
              <w:ind w:left="-107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Тепловая пушка</w:t>
            </w:r>
          </w:p>
        </w:tc>
        <w:tc>
          <w:tcPr>
            <w:tcW w:w="3543" w:type="dxa"/>
            <w:gridSpan w:val="5"/>
            <w:vAlign w:val="center"/>
          </w:tcPr>
          <w:p w:rsidR="00D96A08" w:rsidRPr="00AF166A" w:rsidRDefault="00D96A08" w:rsidP="00AF166A">
            <w:pPr>
              <w:rPr>
                <w:bCs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ТЭВ3</w:t>
            </w:r>
          </w:p>
        </w:tc>
        <w:tc>
          <w:tcPr>
            <w:tcW w:w="8080" w:type="dxa"/>
            <w:gridSpan w:val="10"/>
            <w:vAlign w:val="center"/>
          </w:tcPr>
          <w:p w:rsidR="00D96A08" w:rsidRPr="00AF166A" w:rsidRDefault="00D96A08" w:rsidP="00AF166A">
            <w:pPr>
              <w:rPr>
                <w:szCs w:val="24"/>
              </w:rPr>
            </w:pPr>
            <w:r w:rsidRPr="00AF166A">
              <w:rPr>
                <w:szCs w:val="24"/>
              </w:rPr>
              <w:t>Мощность ступеней 0-1,5-3 кВт</w:t>
            </w:r>
          </w:p>
        </w:tc>
        <w:tc>
          <w:tcPr>
            <w:tcW w:w="1559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D96A08" w:rsidRPr="00AF166A" w:rsidRDefault="00D96A08" w:rsidP="00AF166A">
            <w:pPr>
              <w:rPr>
                <w:szCs w:val="24"/>
              </w:rPr>
            </w:pPr>
            <w:r w:rsidRPr="00AF166A">
              <w:rPr>
                <w:szCs w:val="24"/>
              </w:rPr>
              <w:t>АРКТОС</w:t>
            </w:r>
          </w:p>
        </w:tc>
      </w:tr>
      <w:tr w:rsidR="00D96A08" w:rsidRPr="00694422" w:rsidTr="00AF166A">
        <w:trPr>
          <w:gridAfter w:val="2"/>
          <w:wAfter w:w="2552" w:type="dxa"/>
          <w:cantSplit/>
          <w:trHeight w:val="707"/>
        </w:trPr>
        <w:tc>
          <w:tcPr>
            <w:tcW w:w="708" w:type="dxa"/>
            <w:textDirection w:val="btLr"/>
          </w:tcPr>
          <w:p w:rsidR="00D96A08" w:rsidRPr="00AF166A" w:rsidRDefault="00D96A08" w:rsidP="00AF166A">
            <w:pPr>
              <w:ind w:left="113" w:right="113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96A08" w:rsidRPr="00AF166A" w:rsidRDefault="00D96A0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Кроссовая 309</w:t>
            </w:r>
          </w:p>
        </w:tc>
        <w:tc>
          <w:tcPr>
            <w:tcW w:w="1418" w:type="dxa"/>
            <w:vAlign w:val="center"/>
          </w:tcPr>
          <w:p w:rsidR="00D96A08" w:rsidRPr="00AF166A" w:rsidRDefault="00D96A08" w:rsidP="00AF166A">
            <w:pPr>
              <w:ind w:left="-107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Тепловая пушка</w:t>
            </w:r>
          </w:p>
        </w:tc>
        <w:tc>
          <w:tcPr>
            <w:tcW w:w="3543" w:type="dxa"/>
            <w:gridSpan w:val="5"/>
            <w:vAlign w:val="center"/>
          </w:tcPr>
          <w:p w:rsidR="00D96A08" w:rsidRPr="00AF166A" w:rsidRDefault="00D96A08" w:rsidP="00AF166A">
            <w:pPr>
              <w:rPr>
                <w:bCs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ТЭВ3</w:t>
            </w:r>
          </w:p>
        </w:tc>
        <w:tc>
          <w:tcPr>
            <w:tcW w:w="8080" w:type="dxa"/>
            <w:gridSpan w:val="10"/>
            <w:vAlign w:val="center"/>
          </w:tcPr>
          <w:p w:rsidR="00D96A08" w:rsidRPr="00AF166A" w:rsidRDefault="00D96A08" w:rsidP="00AF166A">
            <w:pPr>
              <w:rPr>
                <w:szCs w:val="24"/>
              </w:rPr>
            </w:pPr>
            <w:r w:rsidRPr="00AF166A">
              <w:rPr>
                <w:szCs w:val="24"/>
              </w:rPr>
              <w:t>Мощность ступеней 0-1,5-3 кВт</w:t>
            </w:r>
          </w:p>
        </w:tc>
        <w:tc>
          <w:tcPr>
            <w:tcW w:w="1559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D96A08" w:rsidRPr="00AF166A" w:rsidRDefault="00D96A08" w:rsidP="00AF166A">
            <w:pPr>
              <w:rPr>
                <w:szCs w:val="24"/>
                <w:lang w:val="en-US"/>
              </w:rPr>
            </w:pPr>
            <w:r w:rsidRPr="00AF166A">
              <w:rPr>
                <w:szCs w:val="24"/>
              </w:rPr>
              <w:t>АРКТОС</w:t>
            </w:r>
          </w:p>
        </w:tc>
      </w:tr>
      <w:tr w:rsidR="00D96A08" w:rsidRPr="00694422" w:rsidTr="00AF166A">
        <w:trPr>
          <w:gridAfter w:val="2"/>
          <w:wAfter w:w="2552" w:type="dxa"/>
          <w:cantSplit/>
          <w:trHeight w:val="707"/>
        </w:trPr>
        <w:tc>
          <w:tcPr>
            <w:tcW w:w="708" w:type="dxa"/>
            <w:textDirection w:val="btLr"/>
          </w:tcPr>
          <w:p w:rsidR="00D96A08" w:rsidRPr="00AF166A" w:rsidRDefault="00D96A08" w:rsidP="00AF166A">
            <w:pPr>
              <w:ind w:left="113" w:right="113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96A08" w:rsidRPr="00AF166A" w:rsidRDefault="00D96A0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Кроссовая 349</w:t>
            </w:r>
          </w:p>
        </w:tc>
        <w:tc>
          <w:tcPr>
            <w:tcW w:w="1418" w:type="dxa"/>
            <w:vAlign w:val="center"/>
          </w:tcPr>
          <w:p w:rsidR="00D96A08" w:rsidRPr="00AF166A" w:rsidRDefault="00D96A08" w:rsidP="00AF166A">
            <w:pPr>
              <w:ind w:left="-107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Тепловая пушка</w:t>
            </w:r>
          </w:p>
        </w:tc>
        <w:tc>
          <w:tcPr>
            <w:tcW w:w="3543" w:type="dxa"/>
            <w:gridSpan w:val="5"/>
            <w:vAlign w:val="center"/>
          </w:tcPr>
          <w:p w:rsidR="00D96A08" w:rsidRPr="00AF166A" w:rsidRDefault="00D96A08" w:rsidP="00AF166A">
            <w:pPr>
              <w:rPr>
                <w:bCs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ТЭВ3</w:t>
            </w:r>
          </w:p>
        </w:tc>
        <w:tc>
          <w:tcPr>
            <w:tcW w:w="8080" w:type="dxa"/>
            <w:gridSpan w:val="10"/>
            <w:vAlign w:val="center"/>
          </w:tcPr>
          <w:p w:rsidR="00D96A08" w:rsidRPr="00AF166A" w:rsidRDefault="00D96A08" w:rsidP="00AF166A">
            <w:pPr>
              <w:rPr>
                <w:szCs w:val="24"/>
              </w:rPr>
            </w:pPr>
            <w:r w:rsidRPr="00AF166A">
              <w:rPr>
                <w:szCs w:val="24"/>
              </w:rPr>
              <w:t>Мощность ступеней 0-1,5-3 кВт</w:t>
            </w:r>
          </w:p>
        </w:tc>
        <w:tc>
          <w:tcPr>
            <w:tcW w:w="1559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D96A08" w:rsidRPr="00AF166A" w:rsidRDefault="00D96A08" w:rsidP="00AF166A">
            <w:pPr>
              <w:rPr>
                <w:szCs w:val="24"/>
                <w:lang w:val="en-US"/>
              </w:rPr>
            </w:pPr>
            <w:r w:rsidRPr="00AF166A">
              <w:rPr>
                <w:szCs w:val="24"/>
              </w:rPr>
              <w:t>АРКТОС</w:t>
            </w:r>
          </w:p>
        </w:tc>
      </w:tr>
      <w:tr w:rsidR="00D96A08" w:rsidRPr="00694422" w:rsidTr="00AF166A">
        <w:trPr>
          <w:gridAfter w:val="2"/>
          <w:wAfter w:w="2552" w:type="dxa"/>
          <w:cantSplit/>
          <w:trHeight w:val="707"/>
        </w:trPr>
        <w:tc>
          <w:tcPr>
            <w:tcW w:w="708" w:type="dxa"/>
            <w:textDirection w:val="btLr"/>
          </w:tcPr>
          <w:p w:rsidR="00D96A08" w:rsidRPr="00AF166A" w:rsidRDefault="00D96A08" w:rsidP="00AF166A">
            <w:pPr>
              <w:ind w:left="113" w:right="113"/>
              <w:rPr>
                <w:szCs w:val="24"/>
              </w:rPr>
            </w:pPr>
          </w:p>
        </w:tc>
        <w:tc>
          <w:tcPr>
            <w:tcW w:w="567" w:type="dxa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:rsidR="00D96A08" w:rsidRPr="00AF166A" w:rsidRDefault="00D96A08" w:rsidP="00AF166A">
            <w:pPr>
              <w:ind w:left="-116"/>
              <w:rPr>
                <w:szCs w:val="24"/>
              </w:rPr>
            </w:pPr>
            <w:r w:rsidRPr="00AF166A">
              <w:rPr>
                <w:szCs w:val="24"/>
              </w:rPr>
              <w:t>Серверная 303</w:t>
            </w:r>
          </w:p>
        </w:tc>
        <w:tc>
          <w:tcPr>
            <w:tcW w:w="1418" w:type="dxa"/>
            <w:vAlign w:val="center"/>
          </w:tcPr>
          <w:p w:rsidR="00D96A08" w:rsidRPr="00AF166A" w:rsidRDefault="00D96A08" w:rsidP="00AF166A">
            <w:pPr>
              <w:ind w:left="-107"/>
              <w:rPr>
                <w:rFonts w:eastAsia="Calibri"/>
                <w:color w:val="000000"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Тепловая пушка</w:t>
            </w:r>
          </w:p>
        </w:tc>
        <w:tc>
          <w:tcPr>
            <w:tcW w:w="3543" w:type="dxa"/>
            <w:gridSpan w:val="5"/>
            <w:vAlign w:val="center"/>
          </w:tcPr>
          <w:p w:rsidR="00D96A08" w:rsidRPr="00AF166A" w:rsidRDefault="00D96A08" w:rsidP="00AF166A">
            <w:pPr>
              <w:rPr>
                <w:bCs/>
                <w:szCs w:val="24"/>
              </w:rPr>
            </w:pPr>
            <w:r w:rsidRPr="00AF166A">
              <w:rPr>
                <w:rFonts w:eastAsia="Calibri"/>
                <w:color w:val="000000"/>
                <w:szCs w:val="24"/>
              </w:rPr>
              <w:t>ТЭВ3</w:t>
            </w:r>
          </w:p>
        </w:tc>
        <w:tc>
          <w:tcPr>
            <w:tcW w:w="8080" w:type="dxa"/>
            <w:gridSpan w:val="10"/>
            <w:vAlign w:val="center"/>
          </w:tcPr>
          <w:p w:rsidR="00D96A08" w:rsidRPr="00AF166A" w:rsidRDefault="00D96A08" w:rsidP="00AF166A">
            <w:pPr>
              <w:rPr>
                <w:szCs w:val="24"/>
              </w:rPr>
            </w:pPr>
            <w:r w:rsidRPr="00AF166A">
              <w:rPr>
                <w:szCs w:val="24"/>
              </w:rPr>
              <w:t>Мощность ступеней 0-1,5-3 кВт</w:t>
            </w:r>
          </w:p>
        </w:tc>
        <w:tc>
          <w:tcPr>
            <w:tcW w:w="1559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D96A08" w:rsidRPr="00AF166A" w:rsidRDefault="00D96A08" w:rsidP="00AF166A">
            <w:pPr>
              <w:jc w:val="center"/>
              <w:rPr>
                <w:szCs w:val="24"/>
              </w:rPr>
            </w:pPr>
            <w:r w:rsidRPr="00AF166A">
              <w:rPr>
                <w:szCs w:val="24"/>
              </w:rPr>
              <w:t>-</w:t>
            </w:r>
          </w:p>
        </w:tc>
        <w:tc>
          <w:tcPr>
            <w:tcW w:w="2693" w:type="dxa"/>
            <w:vAlign w:val="center"/>
          </w:tcPr>
          <w:p w:rsidR="00D96A08" w:rsidRPr="00AF166A" w:rsidRDefault="00D96A08" w:rsidP="00AF166A">
            <w:pPr>
              <w:rPr>
                <w:szCs w:val="24"/>
                <w:lang w:val="en-US"/>
              </w:rPr>
            </w:pPr>
            <w:r w:rsidRPr="00AF166A">
              <w:rPr>
                <w:szCs w:val="24"/>
              </w:rPr>
              <w:t>АРКТОС</w:t>
            </w:r>
          </w:p>
        </w:tc>
      </w:tr>
    </w:tbl>
    <w:p w:rsidR="00714745" w:rsidRDefault="00714745" w:rsidP="00742B73">
      <w:pPr>
        <w:pStyle w:val="1"/>
        <w:jc w:val="center"/>
      </w:pPr>
    </w:p>
    <w:p w:rsidR="00714745" w:rsidRDefault="00714745" w:rsidP="00714745">
      <w:pPr>
        <w:pStyle w:val="a1"/>
        <w:rPr>
          <w:kern w:val="32"/>
          <w:sz w:val="32"/>
        </w:rPr>
      </w:pPr>
      <w:r>
        <w:br w:type="page"/>
      </w:r>
    </w:p>
    <w:p w:rsidR="00742B73" w:rsidRDefault="00A16739" w:rsidP="00742B73">
      <w:pPr>
        <w:pStyle w:val="1"/>
        <w:jc w:val="center"/>
        <w:rPr>
          <w:bCs/>
          <w:szCs w:val="24"/>
        </w:rPr>
      </w:pPr>
      <w:r>
        <w:t xml:space="preserve"> </w:t>
      </w:r>
      <w:bookmarkStart w:id="77" w:name="_Toc339020391"/>
      <w:r w:rsidR="00742B73" w:rsidRPr="00DA70FB">
        <w:t xml:space="preserve">Приложение </w:t>
      </w:r>
      <w:r w:rsidR="00742B73">
        <w:t>Г</w:t>
      </w:r>
      <w:r w:rsidR="00742B73" w:rsidRPr="00DA70FB">
        <w:t xml:space="preserve"> </w:t>
      </w:r>
      <w:r w:rsidR="00742B73">
        <w:br/>
      </w:r>
      <w:r w:rsidR="00742B73" w:rsidRPr="00DA70FB">
        <w:t xml:space="preserve">(обязательное) </w:t>
      </w:r>
      <w:r w:rsidR="00742B73">
        <w:br/>
      </w:r>
      <w:r w:rsidR="00742B73">
        <w:rPr>
          <w:bCs/>
          <w:szCs w:val="24"/>
        </w:rPr>
        <w:t>Принципиальная схема вентиляции</w:t>
      </w:r>
      <w:r w:rsidR="00651E86">
        <w:rPr>
          <w:bCs/>
          <w:szCs w:val="24"/>
        </w:rPr>
        <w:t xml:space="preserve"> и кондиционирования</w:t>
      </w:r>
      <w:r w:rsidR="003E1971">
        <w:rPr>
          <w:bCs/>
          <w:szCs w:val="24"/>
        </w:rPr>
        <w:t xml:space="preserve"> помещений </w:t>
      </w:r>
      <w:r w:rsidR="00651E86">
        <w:rPr>
          <w:bCs/>
          <w:szCs w:val="24"/>
        </w:rPr>
        <w:t>128 и 309</w:t>
      </w:r>
      <w:bookmarkEnd w:id="77"/>
    </w:p>
    <w:p w:rsidR="00F65393" w:rsidRDefault="00F65393" w:rsidP="004E7D49">
      <w:pPr>
        <w:tabs>
          <w:tab w:val="left" w:leader="dot" w:pos="9072"/>
        </w:tabs>
        <w:ind w:left="113" w:right="113"/>
      </w:pPr>
    </w:p>
    <w:p w:rsidR="00702219" w:rsidRDefault="00702219" w:rsidP="004E7D49">
      <w:pPr>
        <w:tabs>
          <w:tab w:val="left" w:leader="dot" w:pos="9072"/>
        </w:tabs>
        <w:ind w:left="113" w:right="113"/>
      </w:pPr>
    </w:p>
    <w:p w:rsidR="00702219" w:rsidRDefault="00702219" w:rsidP="00742B73">
      <w:pPr>
        <w:tabs>
          <w:tab w:val="left" w:leader="dot" w:pos="9072"/>
        </w:tabs>
        <w:ind w:left="113" w:right="113"/>
        <w:jc w:val="center"/>
      </w:pPr>
    </w:p>
    <w:p w:rsidR="000B05D6" w:rsidRDefault="00D346DC" w:rsidP="003E1971">
      <w:pPr>
        <w:pStyle w:val="1"/>
        <w:jc w:val="center"/>
      </w:pPr>
      <w:r w:rsidRPr="00D346DC">
        <w:rPr>
          <w:b w:val="0"/>
          <w:noProof/>
        </w:rPr>
        <w:pict>
          <v:shape id="Рисунок 3" o:spid="_x0000_s1037" type="#_x0000_t75" style="position:absolute;left:0;text-align:left;margin-left:668.2pt;margin-top:.4pt;width:254.75pt;height:466pt;z-index:-5;visibility:visible">
            <v:imagedata r:id="rId22" o:title=""/>
          </v:shape>
        </w:pict>
      </w:r>
      <w:r w:rsidRPr="00D346DC">
        <w:rPr>
          <w:b w:val="0"/>
          <w:noProof/>
        </w:rPr>
        <w:pict>
          <v:shape id="Рисунок 2" o:spid="_x0000_s1036" type="#_x0000_t75" style="position:absolute;left:0;text-align:left;margin-left:340.75pt;margin-top:24.65pt;width:224.85pt;height:422.85pt;z-index:-6;visibility:visible">
            <v:imagedata r:id="rId23" o:title=""/>
          </v:shape>
        </w:pict>
      </w:r>
    </w:p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Pr="000B05D6" w:rsidRDefault="000B05D6" w:rsidP="000B05D6"/>
    <w:p w:rsidR="000B05D6" w:rsidRDefault="000B05D6" w:rsidP="000B05D6">
      <w:pPr>
        <w:pStyle w:val="1"/>
        <w:tabs>
          <w:tab w:val="left" w:pos="14331"/>
        </w:tabs>
      </w:pPr>
      <w:r>
        <w:tab/>
      </w:r>
      <w:r>
        <w:tab/>
      </w:r>
    </w:p>
    <w:p w:rsidR="003E1971" w:rsidRDefault="00D346DC" w:rsidP="003E1971">
      <w:pPr>
        <w:pStyle w:val="1"/>
        <w:jc w:val="center"/>
        <w:rPr>
          <w:bCs/>
          <w:szCs w:val="24"/>
        </w:rPr>
      </w:pPr>
      <w:r w:rsidRPr="00D346DC">
        <w:rPr>
          <w:b w:val="0"/>
          <w:noProof/>
        </w:rPr>
        <w:pict>
          <v:shape id="Рисунок 4" o:spid="_x0000_s1038" type="#_x0000_t75" style="position:absolute;left:0;text-align:left;margin-left:1.2pt;margin-top:5.1pt;width:249.8pt;height:273.6pt;z-index:-4;visibility:visible">
            <v:imagedata r:id="rId24" o:title=""/>
          </v:shape>
        </w:pict>
      </w:r>
      <w:r w:rsidR="00E701CA" w:rsidRPr="00E701CA">
        <w:t xml:space="preserve"> </w:t>
      </w:r>
      <w:r w:rsidR="003E1971" w:rsidRPr="000B05D6">
        <w:br w:type="page"/>
      </w:r>
      <w:bookmarkStart w:id="78" w:name="_Toc337026288"/>
      <w:bookmarkStart w:id="79" w:name="_Toc337108611"/>
      <w:bookmarkStart w:id="80" w:name="_Toc337122373"/>
      <w:bookmarkStart w:id="81" w:name="_Toc339020392"/>
      <w:bookmarkStart w:id="82" w:name="_Toc339020393"/>
      <w:r w:rsidR="003E1971" w:rsidRPr="00DA70FB">
        <w:t xml:space="preserve">Приложение </w:t>
      </w:r>
      <w:r w:rsidR="003E1971">
        <w:t>Д</w:t>
      </w:r>
      <w:r w:rsidR="003E1971" w:rsidRPr="00DA70FB">
        <w:t xml:space="preserve"> </w:t>
      </w:r>
      <w:r w:rsidR="003E1971">
        <w:br/>
      </w:r>
      <w:r w:rsidR="003E1971" w:rsidRPr="00DA70FB">
        <w:t xml:space="preserve">(обязательное) </w:t>
      </w:r>
      <w:r w:rsidR="003E1971">
        <w:br/>
      </w:r>
      <w:r w:rsidR="003E1971">
        <w:rPr>
          <w:bCs/>
          <w:szCs w:val="24"/>
        </w:rPr>
        <w:t xml:space="preserve">Принципиальная схема вентиляции и кондиционирования помещений </w:t>
      </w:r>
      <w:r w:rsidR="00651E86">
        <w:rPr>
          <w:bCs/>
          <w:szCs w:val="24"/>
        </w:rPr>
        <w:t>349 и 303</w:t>
      </w:r>
      <w:bookmarkEnd w:id="78"/>
      <w:bookmarkEnd w:id="79"/>
      <w:bookmarkEnd w:id="80"/>
      <w:bookmarkEnd w:id="81"/>
      <w:bookmarkEnd w:id="82"/>
    </w:p>
    <w:p w:rsidR="003E1971" w:rsidRDefault="003E1971" w:rsidP="003E1971">
      <w:pPr>
        <w:tabs>
          <w:tab w:val="left" w:leader="dot" w:pos="9072"/>
        </w:tabs>
        <w:ind w:left="113" w:right="113"/>
      </w:pPr>
    </w:p>
    <w:p w:rsidR="00686F19" w:rsidRDefault="00D346DC" w:rsidP="00651E86">
      <w:pPr>
        <w:tabs>
          <w:tab w:val="left" w:leader="dot" w:pos="1560"/>
        </w:tabs>
        <w:ind w:left="113" w:right="10830"/>
        <w:jc w:val="center"/>
      </w:pPr>
      <w:r>
        <w:rPr>
          <w:noProof/>
        </w:rPr>
        <w:pict>
          <v:shape id="Рисунок 6" o:spid="_x0000_s1041" type="#_x0000_t75" style="position:absolute;left:0;text-align:left;margin-left:640.7pt;margin-top:-6.15pt;width:315.3pt;height:526.25pt;z-index:-1;visibility:visible">
            <v:imagedata r:id="rId25" o:title=""/>
          </v:shape>
        </w:pict>
      </w:r>
      <w:r>
        <w:rPr>
          <w:noProof/>
        </w:rPr>
        <w:pict>
          <v:shape id="Рисунок 5" o:spid="_x0000_s1040" type="#_x0000_t75" style="position:absolute;left:0;text-align:left;margin-left:293.8pt;margin-top:20.05pt;width:281.85pt;height:500.05pt;z-index:-2;visibility:visible">
            <v:imagedata r:id="rId26" o:title=""/>
          </v:shape>
        </w:pict>
      </w:r>
      <w:r>
        <w:rPr>
          <w:noProof/>
        </w:rPr>
        <w:pict>
          <v:shape id="_x0000_s1039" type="#_x0000_t75" style="position:absolute;left:0;text-align:left;margin-left:13.25pt;margin-top:387.45pt;width:249.8pt;height:273.6pt;z-index:-3;visibility:visible">
            <v:imagedata r:id="rId24" o:title=""/>
          </v:shape>
        </w:pict>
      </w:r>
    </w:p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Pr="00686F19" w:rsidRDefault="00686F19" w:rsidP="00686F19"/>
    <w:p w:rsidR="00686F19" w:rsidRDefault="00686F19" w:rsidP="00686F19"/>
    <w:p w:rsidR="00686F19" w:rsidRDefault="00686F19" w:rsidP="00686F19">
      <w:pPr>
        <w:tabs>
          <w:tab w:val="left" w:pos="6611"/>
        </w:tabs>
        <w:sectPr w:rsidR="00686F19" w:rsidSect="006D2F8B">
          <w:headerReference w:type="default" r:id="rId27"/>
          <w:footerReference w:type="default" r:id="rId28"/>
          <w:headerReference w:type="first" r:id="rId29"/>
          <w:footerReference w:type="first" r:id="rId30"/>
          <w:pgSz w:w="23814" w:h="16840" w:orient="landscape" w:code="8"/>
          <w:pgMar w:top="1134" w:right="822" w:bottom="397" w:left="1956" w:header="397" w:footer="57" w:gutter="0"/>
          <w:pgNumType w:start="15"/>
          <w:cols w:space="720"/>
          <w:titlePg/>
        </w:sectPr>
      </w:pPr>
      <w:r>
        <w:tab/>
      </w:r>
    </w:p>
    <w:tbl>
      <w:tblPr>
        <w:tblpPr w:leftFromText="180" w:rightFromText="180" w:vertAnchor="page" w:horzAnchor="margin" w:tblpX="56" w:tblpY="682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56" w:type="dxa"/>
          <w:right w:w="56" w:type="dxa"/>
        </w:tblCellMar>
        <w:tblLook w:val="0000"/>
      </w:tblPr>
      <w:tblGrid>
        <w:gridCol w:w="851"/>
        <w:gridCol w:w="3402"/>
        <w:gridCol w:w="3204"/>
        <w:gridCol w:w="567"/>
        <w:gridCol w:w="851"/>
        <w:gridCol w:w="1105"/>
      </w:tblGrid>
      <w:tr w:rsidR="0013792C" w:rsidTr="0013792C">
        <w:trPr>
          <w:cantSplit/>
          <w:trHeight w:hRule="exact" w:val="1847"/>
          <w:tblHeader/>
        </w:trPr>
        <w:tc>
          <w:tcPr>
            <w:tcW w:w="9980" w:type="dxa"/>
            <w:gridSpan w:val="6"/>
            <w:tcBorders>
              <w:top w:val="nil"/>
              <w:bottom w:val="single" w:sz="12" w:space="0" w:color="auto"/>
            </w:tcBorders>
            <w:vAlign w:val="center"/>
          </w:tcPr>
          <w:p w:rsidR="0013792C" w:rsidRDefault="0013792C" w:rsidP="009671EE">
            <w:pPr>
              <w:pStyle w:val="1"/>
              <w:jc w:val="center"/>
              <w:rPr>
                <w:bCs/>
                <w:szCs w:val="24"/>
              </w:rPr>
            </w:pPr>
            <w:bookmarkStart w:id="83" w:name="_Toc339020394"/>
            <w:r w:rsidRPr="0013792C">
              <w:rPr>
                <w:bCs/>
                <w:szCs w:val="24"/>
              </w:rPr>
              <w:t xml:space="preserve">Приложение </w:t>
            </w:r>
            <w:r w:rsidR="009671EE">
              <w:rPr>
                <w:bCs/>
                <w:szCs w:val="24"/>
                <w:lang w:val="en-US"/>
              </w:rPr>
              <w:t>E</w:t>
            </w:r>
            <w:r w:rsidR="009671EE" w:rsidRPr="00DA70FB">
              <w:t xml:space="preserve"> </w:t>
            </w:r>
            <w:r w:rsidR="009671EE">
              <w:br/>
            </w:r>
            <w:r w:rsidRPr="0013792C">
              <w:rPr>
                <w:bCs/>
                <w:szCs w:val="24"/>
              </w:rPr>
              <w:t>(обязательное)</w:t>
            </w:r>
            <w:r w:rsidR="009671EE" w:rsidRPr="00DA70FB">
              <w:t xml:space="preserve"> </w:t>
            </w:r>
            <w:r w:rsidR="009671EE">
              <w:br/>
            </w:r>
            <w:r w:rsidRPr="0013792C">
              <w:rPr>
                <w:bCs/>
                <w:szCs w:val="24"/>
              </w:rPr>
              <w:t>Ведомость оборудования</w:t>
            </w:r>
            <w:bookmarkEnd w:id="83"/>
          </w:p>
          <w:p w:rsidR="009024C9" w:rsidRPr="009024C9" w:rsidRDefault="009024C9" w:rsidP="009024C9">
            <w:r w:rsidRPr="009024C9">
              <w:rPr>
                <w:b/>
              </w:rPr>
              <w:t>Таблица Е.1</w:t>
            </w:r>
          </w:p>
        </w:tc>
      </w:tr>
      <w:tr w:rsidR="009066AF" w:rsidTr="0013792C">
        <w:trPr>
          <w:cantSplit/>
          <w:trHeight w:hRule="exact" w:val="900"/>
          <w:tblHeader/>
        </w:trPr>
        <w:tc>
          <w:tcPr>
            <w:tcW w:w="85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a9"/>
              <w:spacing w:before="0" w:after="0" w:line="240" w:lineRule="auto"/>
              <w:jc w:val="center"/>
            </w:pPr>
            <w:r>
              <w:t>Поз.</w:t>
            </w:r>
          </w:p>
        </w:tc>
        <w:tc>
          <w:tcPr>
            <w:tcW w:w="340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a9"/>
              <w:spacing w:before="0" w:after="0" w:line="240" w:lineRule="auto"/>
              <w:jc w:val="center"/>
            </w:pPr>
            <w:r>
              <w:t>Обозначение</w:t>
            </w:r>
          </w:p>
        </w:tc>
        <w:tc>
          <w:tcPr>
            <w:tcW w:w="320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a9"/>
              <w:spacing w:before="0" w:after="0" w:line="240" w:lineRule="auto"/>
              <w:jc w:val="center"/>
            </w:pPr>
            <w:r>
              <w:t>Наименование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a9"/>
              <w:spacing w:before="0" w:after="0" w:line="240" w:lineRule="auto"/>
              <w:jc w:val="center"/>
            </w:pPr>
            <w:r>
              <w:t>Кол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a9"/>
              <w:spacing w:before="0" w:after="0" w:line="240" w:lineRule="auto"/>
              <w:jc w:val="center"/>
            </w:pPr>
            <w:r>
              <w:t>Масса ед., кг</w:t>
            </w:r>
          </w:p>
        </w:tc>
        <w:tc>
          <w:tcPr>
            <w:tcW w:w="11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066AF" w:rsidRDefault="009066AF" w:rsidP="0013792C">
            <w:pPr>
              <w:pStyle w:val="a9"/>
              <w:spacing w:before="0" w:after="0" w:line="240" w:lineRule="auto"/>
              <w:jc w:val="center"/>
              <w:rPr>
                <w:b/>
                <w:spacing w:val="-8"/>
              </w:rPr>
            </w:pPr>
            <w:proofErr w:type="spellStart"/>
            <w:r>
              <w:rPr>
                <w:spacing w:val="-8"/>
              </w:rPr>
              <w:t>Приме-чание</w:t>
            </w:r>
            <w:proofErr w:type="spellEnd"/>
          </w:p>
        </w:tc>
      </w:tr>
      <w:tr w:rsidR="009066AF" w:rsidTr="0013792C">
        <w:trPr>
          <w:cantSplit/>
          <w:trHeight w:val="480"/>
        </w:trPr>
        <w:tc>
          <w:tcPr>
            <w:tcW w:w="851" w:type="dxa"/>
            <w:tcBorders>
              <w:top w:val="nil"/>
              <w:bottom w:val="single" w:sz="6" w:space="0" w:color="auto"/>
              <w:right w:val="single" w:sz="12" w:space="0" w:color="auto"/>
            </w:tcBorders>
          </w:tcPr>
          <w:p w:rsidR="009066AF" w:rsidRDefault="009066AF" w:rsidP="0013792C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Pr="0067469A" w:rsidRDefault="009066AF" w:rsidP="0013792C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Default="00D731C7" w:rsidP="006E5F9A">
            <w:pPr>
              <w:pStyle w:val="140"/>
              <w:jc w:val="center"/>
            </w:pPr>
            <w:r w:rsidRPr="0067469A">
              <w:rPr>
                <w:szCs w:val="24"/>
                <w:u w:val="single"/>
              </w:rPr>
              <w:t>П54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Default="009066AF" w:rsidP="0013792C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Default="009066AF" w:rsidP="0013792C">
            <w:pPr>
              <w:pStyle w:val="140"/>
            </w:pPr>
          </w:p>
        </w:tc>
        <w:tc>
          <w:tcPr>
            <w:tcW w:w="1105" w:type="dxa"/>
            <w:tcBorders>
              <w:top w:val="nil"/>
              <w:left w:val="single" w:sz="12" w:space="0" w:color="auto"/>
              <w:bottom w:val="single" w:sz="6" w:space="0" w:color="auto"/>
            </w:tcBorders>
          </w:tcPr>
          <w:p w:rsidR="009066AF" w:rsidRDefault="009066AF" w:rsidP="0013792C">
            <w:pPr>
              <w:pStyle w:val="140"/>
            </w:pPr>
          </w:p>
        </w:tc>
      </w:tr>
      <w:tr w:rsidR="009066AF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066AF" w:rsidRDefault="009066AF" w:rsidP="0013792C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Pr="00A46EAE" w:rsidRDefault="009066AF" w:rsidP="00A46EAE">
            <w:pPr>
              <w:pStyle w:val="140"/>
              <w:rPr>
                <w:szCs w:val="24"/>
                <w:lang w:val="en-US"/>
              </w:rPr>
            </w:pPr>
            <w:proofErr w:type="spellStart"/>
            <w:r w:rsidRPr="006B6A58">
              <w:rPr>
                <w:szCs w:val="24"/>
              </w:rPr>
              <w:t>Airmate</w:t>
            </w:r>
            <w:proofErr w:type="spellEnd"/>
            <w:r w:rsidRPr="006B6A58">
              <w:rPr>
                <w:szCs w:val="24"/>
              </w:rPr>
              <w:t>-</w:t>
            </w:r>
            <w:r w:rsidR="00A46EAE">
              <w:rPr>
                <w:szCs w:val="24"/>
                <w:lang w:val="en-US"/>
              </w:rPr>
              <w:t>2000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A46EAE" w:rsidP="00A46EAE">
            <w:pPr>
              <w:pStyle w:val="140"/>
            </w:pPr>
            <w:proofErr w:type="spellStart"/>
            <w:r>
              <w:t>Airmate</w:t>
            </w:r>
            <w:proofErr w:type="spellEnd"/>
            <w:r>
              <w:t>-</w:t>
            </w:r>
            <w:r>
              <w:rPr>
                <w:lang w:val="en-US"/>
              </w:rPr>
              <w:t>20</w:t>
            </w:r>
            <w:r w:rsidR="009066AF" w:rsidRPr="00005C2D">
              <w:t>00</w:t>
            </w:r>
            <w:r w:rsidR="009066AF">
              <w:t>-У3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Pr="00A46EAE" w:rsidRDefault="00A46EAE" w:rsidP="0013792C">
            <w:pPr>
              <w:pStyle w:val="140"/>
              <w:jc w:val="center"/>
              <w:rPr>
                <w:lang w:val="en-US"/>
              </w:rPr>
            </w:pPr>
            <w:r>
              <w:rPr>
                <w:lang w:val="en-US"/>
              </w:rPr>
              <w:t>61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9066AF" w:rsidRPr="00726F0C" w:rsidRDefault="00726F0C" w:rsidP="00153931">
            <w:pPr>
              <w:pStyle w:val="140"/>
              <w:jc w:val="center"/>
              <w:rPr>
                <w:lang w:val="en-US"/>
              </w:rPr>
            </w:pPr>
            <w:proofErr w:type="spellStart"/>
            <w:r>
              <w:t>ш</w:t>
            </w:r>
            <w:r w:rsidR="009066AF">
              <w:t>т</w:t>
            </w:r>
            <w:proofErr w:type="spellEnd"/>
            <w:r>
              <w:rPr>
                <w:lang w:val="en-US"/>
              </w:rPr>
              <w:t xml:space="preserve"> </w:t>
            </w:r>
          </w:p>
        </w:tc>
      </w:tr>
      <w:tr w:rsidR="0053171D" w:rsidTr="00CD42EF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171D" w:rsidRDefault="00CD42EF" w:rsidP="00CD42EF">
            <w:pPr>
              <w:pStyle w:val="140"/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171D" w:rsidRPr="006B6A58" w:rsidRDefault="0053171D" w:rsidP="0053171D">
            <w:pPr>
              <w:pStyle w:val="140"/>
              <w:rPr>
                <w:szCs w:val="24"/>
              </w:rPr>
            </w:pPr>
            <w:r w:rsidRPr="000E3FD5">
              <w:rPr>
                <w:szCs w:val="24"/>
              </w:rPr>
              <w:t>Канал-ФКП</w:t>
            </w:r>
            <w:r>
              <w:rPr>
                <w:szCs w:val="24"/>
              </w:rPr>
              <w:t>-</w:t>
            </w:r>
            <w:r w:rsidRPr="000E3FD5">
              <w:rPr>
                <w:szCs w:val="24"/>
              </w:rPr>
              <w:t>40-20</w:t>
            </w:r>
            <w:r>
              <w:rPr>
                <w:szCs w:val="24"/>
              </w:rPr>
              <w:t>-G4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171D" w:rsidRDefault="0053171D" w:rsidP="00A46EAE">
            <w:pPr>
              <w:pStyle w:val="140"/>
            </w:pPr>
            <w:r>
              <w:t xml:space="preserve">Фильтр панельный </w:t>
            </w:r>
            <w:r w:rsidRPr="00B81EFC">
              <w:t>Канал-ФКП-40-20-G4</w:t>
            </w:r>
            <w:r>
              <w:t xml:space="preserve">  </w:t>
            </w:r>
            <w:proofErr w:type="spellStart"/>
            <w:r>
              <w:t>материал-синтетический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171D" w:rsidRDefault="0053171D" w:rsidP="0013792C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3171D" w:rsidRPr="0053171D" w:rsidRDefault="0053171D" w:rsidP="0013792C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53171D" w:rsidRDefault="0053171D" w:rsidP="00153931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066AF" w:rsidTr="00CB6500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066AF" w:rsidRDefault="00CD42EF" w:rsidP="0013792C">
            <w:pPr>
              <w:pStyle w:val="140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Pr="006B6A58" w:rsidRDefault="00CB6500" w:rsidP="0013792C">
            <w:pPr>
              <w:pStyle w:val="140"/>
              <w:rPr>
                <w:szCs w:val="24"/>
              </w:rPr>
            </w:pPr>
            <w:r w:rsidRPr="00CB6500">
              <w:rPr>
                <w:szCs w:val="24"/>
              </w:rPr>
              <w:t>К(TF230-S)-Ф1-Ф2-TO(1~)-B(0,37)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CB6500" w:rsidP="00CB6500">
            <w:pPr>
              <w:pStyle w:val="140"/>
            </w:pPr>
            <w:r w:rsidRPr="006B6A58">
              <w:rPr>
                <w:szCs w:val="24"/>
              </w:rPr>
              <w:t>Комплект автоматики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813429" w:rsidP="0013792C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9066AF" w:rsidRDefault="00813429" w:rsidP="00153931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066AF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CD42EF" w:rsidP="0013792C">
            <w:pPr>
              <w:pStyle w:val="140"/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Pr="006B6A58" w:rsidRDefault="009066AF" w:rsidP="0013792C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 xml:space="preserve">ЗАО «ВИНГС-М» </w:t>
            </w:r>
          </w:p>
          <w:p w:rsidR="009066AF" w:rsidRPr="006B6A58" w:rsidRDefault="009066AF" w:rsidP="0013792C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КОМ-ДД-300х200-MBE(220)-К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Pr="00D33EAF" w:rsidRDefault="009066AF" w:rsidP="0013792C">
            <w:pPr>
              <w:pStyle w:val="140"/>
            </w:pPr>
            <w:r w:rsidRPr="00D33EAF">
              <w:t>Клапан двойного действия КОМ-ДД с приводом BELIMO с пределом огнестойкости EI 15.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140"/>
              <w:jc w:val="center"/>
            </w:pPr>
            <w:r>
              <w:t>8,34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9066AF" w:rsidRDefault="009066AF" w:rsidP="00153931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9066AF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CD42EF" w:rsidP="0013792C">
            <w:pPr>
              <w:pStyle w:val="140"/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Pr="006B6A58" w:rsidRDefault="009066AF" w:rsidP="0013792C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ГОСТ 19904-90</w:t>
            </w:r>
          </w:p>
          <w:p w:rsidR="009066AF" w:rsidRPr="006B6A58" w:rsidRDefault="009066AF" w:rsidP="0013792C">
            <w:pPr>
              <w:pStyle w:val="140"/>
              <w:rPr>
                <w:szCs w:val="24"/>
              </w:rPr>
            </w:pPr>
            <w:r w:rsidRPr="009873E6">
              <w:rPr>
                <w:szCs w:val="24"/>
              </w:rPr>
              <w:t>ГОСТ 25129-82*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3171D" w:rsidRDefault="009066AF" w:rsidP="0013792C">
            <w:pPr>
              <w:pStyle w:val="140"/>
            </w:pPr>
            <w:r>
              <w:t>Воздуховоды класса П</w:t>
            </w:r>
            <w:r w:rsidRPr="001C7CF5">
              <w:t xml:space="preserve"> сварны</w:t>
            </w:r>
            <w:r>
              <w:t>е</w:t>
            </w:r>
            <w:r w:rsidRPr="001C7CF5">
              <w:t xml:space="preserve"> из листовой стали толщиной 1,5 мм</w:t>
            </w:r>
            <w:r w:rsidR="0053171D">
              <w:t>:</w:t>
            </w:r>
          </w:p>
          <w:p w:rsidR="009066AF" w:rsidRDefault="009066AF" w:rsidP="0053171D">
            <w:pPr>
              <w:pStyle w:val="140"/>
              <w:jc w:val="right"/>
            </w:pPr>
            <w:r>
              <w:t xml:space="preserve"> 300х200 мм</w:t>
            </w:r>
            <w:r w:rsidR="0053171D">
              <w:t>;</w:t>
            </w:r>
          </w:p>
          <w:p w:rsidR="0053171D" w:rsidRDefault="0053171D" w:rsidP="0053171D">
            <w:pPr>
              <w:pStyle w:val="140"/>
              <w:jc w:val="right"/>
            </w:pPr>
            <w:r>
              <w:t>615х320 мм;</w:t>
            </w:r>
          </w:p>
          <w:p w:rsidR="0053171D" w:rsidRPr="001C7CF5" w:rsidRDefault="0053171D" w:rsidP="0053171D">
            <w:pPr>
              <w:pStyle w:val="140"/>
              <w:jc w:val="right"/>
            </w:pPr>
            <w:r>
              <w:t>400х200 мм.</w:t>
            </w:r>
          </w:p>
          <w:p w:rsidR="009066AF" w:rsidRPr="004D08CF" w:rsidRDefault="009066AF" w:rsidP="0013792C">
            <w:pPr>
              <w:pStyle w:val="140"/>
            </w:pPr>
            <w:r w:rsidRPr="001464CA">
              <w:t>Окраска воздуховодов эмалью БТ177 (изнутри 2 раза, снаружи 3 раза) по грунту ГФ021 (1 слой).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53171D" w:rsidP="0013792C">
            <w:pPr>
              <w:pStyle w:val="140"/>
              <w:jc w:val="center"/>
            </w:pPr>
            <w:r>
              <w:t>7</w:t>
            </w:r>
            <w:r w:rsidR="009066AF">
              <w:t>0</w:t>
            </w:r>
          </w:p>
          <w:p w:rsidR="0053171D" w:rsidRDefault="0053171D" w:rsidP="0013792C">
            <w:pPr>
              <w:pStyle w:val="140"/>
              <w:jc w:val="center"/>
            </w:pPr>
            <w:r>
              <w:t>5</w:t>
            </w:r>
          </w:p>
          <w:p w:rsidR="0053171D" w:rsidRDefault="0053171D" w:rsidP="0013792C">
            <w:pPr>
              <w:pStyle w:val="140"/>
              <w:jc w:val="center"/>
            </w:pPr>
            <w:r>
              <w:t>5</w:t>
            </w:r>
          </w:p>
          <w:p w:rsidR="0053171D" w:rsidRDefault="0053171D" w:rsidP="0013792C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9066AF" w:rsidRDefault="009066AF" w:rsidP="00153931">
            <w:pPr>
              <w:pStyle w:val="140"/>
              <w:jc w:val="center"/>
            </w:pPr>
            <w:r>
              <w:t>м</w:t>
            </w:r>
          </w:p>
        </w:tc>
      </w:tr>
      <w:tr w:rsidR="009066AF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066AF" w:rsidRDefault="009066AF" w:rsidP="0013792C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Pr="0067469A" w:rsidRDefault="009066AF" w:rsidP="0013792C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Pr="001C7CF5" w:rsidRDefault="00D731C7" w:rsidP="006E5F9A">
            <w:pPr>
              <w:pStyle w:val="140"/>
              <w:jc w:val="center"/>
            </w:pPr>
            <w:r w:rsidRPr="0067469A">
              <w:rPr>
                <w:szCs w:val="24"/>
                <w:u w:val="single"/>
              </w:rPr>
              <w:t>П55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Default="009066AF" w:rsidP="0013792C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Default="009066AF" w:rsidP="0013792C">
            <w:pPr>
              <w:pStyle w:val="140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9066AF" w:rsidRDefault="009066AF" w:rsidP="0013792C">
            <w:pPr>
              <w:pStyle w:val="140"/>
            </w:pPr>
          </w:p>
        </w:tc>
      </w:tr>
      <w:tr w:rsidR="009066AF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9066AF" w:rsidRDefault="009066AF" w:rsidP="0013792C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Pr="006B6A58" w:rsidRDefault="009066AF" w:rsidP="0013792C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Airmate-1200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9066AF" w:rsidRDefault="009066AF" w:rsidP="0013792C">
            <w:pPr>
              <w:pStyle w:val="140"/>
            </w:pPr>
            <w:r w:rsidRPr="00005C2D">
              <w:t>Airmate-1200</w:t>
            </w:r>
            <w:r>
              <w:t>-У3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9066AF" w:rsidRDefault="009066AF" w:rsidP="0013792C">
            <w:pPr>
              <w:pStyle w:val="140"/>
              <w:jc w:val="center"/>
            </w:pPr>
            <w:r>
              <w:t>59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9066AF" w:rsidRDefault="009066AF" w:rsidP="00153931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342B1" w:rsidTr="00516409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342B1" w:rsidRDefault="00C342B1" w:rsidP="00C342B1">
            <w:pPr>
              <w:pStyle w:val="140"/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342B1" w:rsidRPr="006B6A58" w:rsidRDefault="00C342B1" w:rsidP="00C342B1">
            <w:pPr>
              <w:pStyle w:val="140"/>
              <w:rPr>
                <w:szCs w:val="24"/>
              </w:rPr>
            </w:pPr>
            <w:r w:rsidRPr="000E3FD5">
              <w:rPr>
                <w:szCs w:val="24"/>
              </w:rPr>
              <w:t>Канал-ФКП</w:t>
            </w:r>
            <w:r>
              <w:rPr>
                <w:szCs w:val="24"/>
              </w:rPr>
              <w:t>-</w:t>
            </w:r>
            <w:r w:rsidRPr="000E3FD5">
              <w:rPr>
                <w:szCs w:val="24"/>
              </w:rPr>
              <w:t>40-20</w:t>
            </w:r>
            <w:r>
              <w:rPr>
                <w:szCs w:val="24"/>
              </w:rPr>
              <w:t>-G4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342B1" w:rsidRDefault="00C342B1" w:rsidP="00C342B1">
            <w:pPr>
              <w:pStyle w:val="140"/>
            </w:pPr>
            <w:r>
              <w:t xml:space="preserve">Фильтр панельный </w:t>
            </w:r>
            <w:r w:rsidRPr="00B81EFC">
              <w:t>Канал-ФКП-40-20-G4</w:t>
            </w:r>
            <w:r>
              <w:t xml:space="preserve">  </w:t>
            </w:r>
            <w:proofErr w:type="spellStart"/>
            <w:r>
              <w:t>материал-синтетический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342B1" w:rsidRDefault="00C342B1" w:rsidP="00C342B1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342B1" w:rsidRPr="0053171D" w:rsidRDefault="00C342B1" w:rsidP="00C342B1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342B1" w:rsidRDefault="00C342B1" w:rsidP="00C342B1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9980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r>
              <w:rPr>
                <w:b/>
              </w:rPr>
              <w:t>Продолжение таблицы Е.1</w:t>
            </w:r>
          </w:p>
        </w:tc>
      </w:tr>
      <w:tr w:rsidR="00C60EC6" w:rsidTr="00516409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</w:tr>
      <w:tr w:rsidR="00C60EC6" w:rsidTr="00516409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8E1EBD" w:rsidRDefault="00C60EC6" w:rsidP="00C60EC6">
            <w:pPr>
              <w:pStyle w:val="140"/>
              <w:rPr>
                <w:b/>
                <w:color w:val="FF0000"/>
                <w:lang w:val="en-US"/>
              </w:rPr>
            </w:pPr>
            <w:r w:rsidRPr="00CB6500">
              <w:rPr>
                <w:szCs w:val="24"/>
              </w:rPr>
              <w:t>К(TF230-S)-Ф1-Ф2-TO(1~)-B(0,55)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 w:rsidRPr="006B6A58">
              <w:rPr>
                <w:szCs w:val="24"/>
              </w:rPr>
              <w:t>Комплект автоматики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9024C9">
        <w:trPr>
          <w:cantSplit/>
          <w:trHeight w:val="557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 xml:space="preserve">ЗАО «ВИНГС-М» 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КОМ-ДД-300х200-MBE(220)-К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C60EC6" w:rsidRDefault="00C60EC6" w:rsidP="00C60EC6">
            <w:pPr>
              <w:pStyle w:val="140"/>
            </w:pPr>
          </w:p>
          <w:p w:rsidR="00C60EC6" w:rsidRDefault="00C60EC6" w:rsidP="00C60EC6">
            <w:pPr>
              <w:pStyle w:val="140"/>
            </w:pPr>
          </w:p>
          <w:p w:rsidR="00C60EC6" w:rsidRDefault="00C60EC6" w:rsidP="00C60EC6">
            <w:pPr>
              <w:pStyle w:val="140"/>
            </w:pPr>
            <w:r w:rsidRPr="00D33EAF">
              <w:t>Клапан двойного действия КОМ-ДД с приводом BELIMO с пределом огнестойкости EI 15.</w:t>
            </w:r>
          </w:p>
          <w:p w:rsidR="00C60EC6" w:rsidRPr="00D33EAF" w:rsidRDefault="00C60EC6" w:rsidP="00C60EC6">
            <w:pPr>
              <w:pStyle w:val="140"/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8,34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ГОСТ 19904-90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9873E6">
              <w:rPr>
                <w:szCs w:val="24"/>
              </w:rPr>
              <w:t>ГОСТ 25129-82*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Воздуховоды класса П</w:t>
            </w:r>
            <w:r w:rsidRPr="001C7CF5">
              <w:t xml:space="preserve"> сварны</w:t>
            </w:r>
            <w:r>
              <w:t>е</w:t>
            </w:r>
            <w:r w:rsidRPr="001C7CF5">
              <w:t xml:space="preserve"> из листовой стали толщиной 1,5 мм</w:t>
            </w:r>
            <w:r>
              <w:t>:</w:t>
            </w:r>
          </w:p>
          <w:p w:rsidR="00C60EC6" w:rsidRDefault="00C60EC6" w:rsidP="00C60EC6">
            <w:pPr>
              <w:pStyle w:val="140"/>
              <w:jc w:val="right"/>
            </w:pPr>
            <w:r>
              <w:t xml:space="preserve">  300х200 мм;</w:t>
            </w:r>
          </w:p>
          <w:p w:rsidR="00C60EC6" w:rsidRPr="001C7CF5" w:rsidRDefault="00C60EC6" w:rsidP="00C60EC6">
            <w:pPr>
              <w:pStyle w:val="140"/>
              <w:jc w:val="right"/>
            </w:pPr>
            <w:r>
              <w:t>400х200 мм.</w:t>
            </w:r>
          </w:p>
          <w:p w:rsidR="00C60EC6" w:rsidRPr="004D08CF" w:rsidRDefault="00C60EC6" w:rsidP="00C60EC6">
            <w:pPr>
              <w:pStyle w:val="140"/>
            </w:pPr>
            <w:r w:rsidRPr="001464CA">
              <w:t>Окраска воздуховодов эмалью БТ177 (изнутри 2 раза, снаружи 3 раза) по грунту ГФ021 (1 слой).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50</w:t>
            </w:r>
          </w:p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м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67469A" w:rsidRDefault="00C60EC6" w:rsidP="00C60EC6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1C7CF5" w:rsidRDefault="00C60EC6" w:rsidP="006E5F9A">
            <w:pPr>
              <w:pStyle w:val="140"/>
              <w:jc w:val="center"/>
            </w:pPr>
            <w:r w:rsidRPr="0067469A">
              <w:rPr>
                <w:szCs w:val="24"/>
                <w:u w:val="single"/>
              </w:rPr>
              <w:t>П56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60EC6" w:rsidRDefault="00C60EC6" w:rsidP="00C60EC6">
            <w:pPr>
              <w:pStyle w:val="140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Airmate-1200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 w:rsidRPr="00005C2D">
              <w:t>Airmate-1200</w:t>
            </w:r>
            <w:r>
              <w:t>-У3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59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0E3FD5">
              <w:rPr>
                <w:szCs w:val="24"/>
              </w:rPr>
              <w:t>Канал-ФКП</w:t>
            </w:r>
            <w:r>
              <w:rPr>
                <w:szCs w:val="24"/>
              </w:rPr>
              <w:t>-</w:t>
            </w:r>
            <w:r w:rsidRPr="000E3FD5">
              <w:rPr>
                <w:szCs w:val="24"/>
              </w:rPr>
              <w:t>40-20</w:t>
            </w:r>
            <w:r>
              <w:rPr>
                <w:szCs w:val="24"/>
              </w:rPr>
              <w:t>-G4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 xml:space="preserve">Фильтр панельный </w:t>
            </w:r>
            <w:r w:rsidRPr="00B81EFC">
              <w:t>Канал-ФКП-40-20-G4</w:t>
            </w:r>
            <w:r>
              <w:t xml:space="preserve">  </w:t>
            </w:r>
            <w:proofErr w:type="spellStart"/>
            <w:r>
              <w:t>материал-синтетический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53171D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8E1EBD" w:rsidRDefault="00C60EC6" w:rsidP="00C60EC6">
            <w:pPr>
              <w:pStyle w:val="140"/>
              <w:rPr>
                <w:b/>
                <w:color w:val="FF0000"/>
                <w:lang w:val="en-US"/>
              </w:rPr>
            </w:pPr>
            <w:r w:rsidRPr="00CB6500">
              <w:rPr>
                <w:szCs w:val="24"/>
              </w:rPr>
              <w:t>К(TF230-S)-Ф1-Ф2-TO(1~)-B(0,55)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 w:rsidRPr="006B6A58">
              <w:rPr>
                <w:szCs w:val="24"/>
              </w:rPr>
              <w:t>Комплект автоматики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C60EC6">
        <w:trPr>
          <w:cantSplit/>
          <w:trHeight w:val="2381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 xml:space="preserve">ЗАО «ВИНГС-М» 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КОМ-ДД-300х200-MBE(220)-К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D33EAF" w:rsidRDefault="00C60EC6" w:rsidP="00C60EC6">
            <w:pPr>
              <w:pStyle w:val="140"/>
            </w:pPr>
            <w:r w:rsidRPr="00D33EAF">
              <w:t>Клапан двойного действия КОМ-ДД с приводом BELIMO с пределом огнестойкости EI 15.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8,34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9980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r>
              <w:rPr>
                <w:b/>
              </w:rPr>
              <w:t>Продолжение таблицы Е.1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ГОСТ 19904-90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9873E6">
              <w:rPr>
                <w:szCs w:val="24"/>
              </w:rPr>
              <w:t>ГОСТ 25129-82*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Воздуховоды класса П</w:t>
            </w:r>
            <w:r w:rsidRPr="001C7CF5">
              <w:t xml:space="preserve"> сварны</w:t>
            </w:r>
            <w:r>
              <w:t>е</w:t>
            </w:r>
            <w:r w:rsidRPr="001C7CF5">
              <w:t xml:space="preserve"> из листовой стали толщиной 1,5 мм</w:t>
            </w:r>
            <w:r>
              <w:t>:</w:t>
            </w:r>
          </w:p>
          <w:p w:rsidR="00C60EC6" w:rsidRDefault="00C60EC6" w:rsidP="00C60EC6">
            <w:pPr>
              <w:pStyle w:val="140"/>
              <w:jc w:val="right"/>
            </w:pPr>
            <w:r>
              <w:t xml:space="preserve">  300х200 мм;</w:t>
            </w:r>
          </w:p>
          <w:p w:rsidR="00C60EC6" w:rsidRPr="001C7CF5" w:rsidRDefault="00C60EC6" w:rsidP="00C60EC6">
            <w:pPr>
              <w:pStyle w:val="140"/>
              <w:jc w:val="right"/>
            </w:pPr>
            <w:r>
              <w:t>400х200 мм.</w:t>
            </w:r>
          </w:p>
          <w:p w:rsidR="00C60EC6" w:rsidRPr="004D08CF" w:rsidRDefault="00C60EC6" w:rsidP="00C60EC6">
            <w:pPr>
              <w:pStyle w:val="140"/>
            </w:pPr>
            <w:r w:rsidRPr="001464CA">
              <w:t>Окраска воздуховодов эмалью БТ177 (изнутри 2 раза, снаружи 3 раза) по грунту ГФ021 (1 слой).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50</w:t>
            </w:r>
          </w:p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м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67469A" w:rsidRDefault="00C60EC6" w:rsidP="00C60EC6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1C7CF5" w:rsidRDefault="00C60EC6" w:rsidP="006E5F9A">
            <w:pPr>
              <w:pStyle w:val="140"/>
              <w:jc w:val="center"/>
            </w:pPr>
            <w:r w:rsidRPr="0067469A">
              <w:rPr>
                <w:szCs w:val="24"/>
                <w:u w:val="single"/>
              </w:rPr>
              <w:t>П57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60EC6" w:rsidRDefault="00C60EC6" w:rsidP="00C60EC6">
            <w:pPr>
              <w:pStyle w:val="140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Airmate-1200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 w:rsidRPr="00005C2D">
              <w:t>Airmate-1200</w:t>
            </w:r>
            <w:r>
              <w:t>-У3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59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0E3FD5">
              <w:rPr>
                <w:szCs w:val="24"/>
              </w:rPr>
              <w:t>Канал-ФКП</w:t>
            </w:r>
            <w:r>
              <w:rPr>
                <w:szCs w:val="24"/>
              </w:rPr>
              <w:t>-</w:t>
            </w:r>
            <w:r w:rsidRPr="000E3FD5">
              <w:rPr>
                <w:szCs w:val="24"/>
              </w:rPr>
              <w:t>40-20</w:t>
            </w:r>
            <w:r>
              <w:rPr>
                <w:szCs w:val="24"/>
              </w:rPr>
              <w:t>-G4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 xml:space="preserve">Фильтр панельный </w:t>
            </w:r>
            <w:r w:rsidRPr="00B81EFC">
              <w:t>Канал-ФКП-40-20-G4</w:t>
            </w:r>
            <w:r>
              <w:t xml:space="preserve">  </w:t>
            </w:r>
            <w:proofErr w:type="spellStart"/>
            <w:r>
              <w:t>материал-синтетический</w:t>
            </w:r>
            <w:proofErr w:type="spellEnd"/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53171D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8E1EBD" w:rsidRDefault="00C60EC6" w:rsidP="00C60EC6">
            <w:pPr>
              <w:pStyle w:val="140"/>
              <w:rPr>
                <w:b/>
                <w:color w:val="FF0000"/>
                <w:lang w:val="en-US"/>
              </w:rPr>
            </w:pPr>
            <w:r w:rsidRPr="00CB6500">
              <w:rPr>
                <w:szCs w:val="24"/>
              </w:rPr>
              <w:t>К(TF230-S)-Ф1-Ф2-TO(1~)-B(0,55)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 w:rsidRPr="006B6A58">
              <w:rPr>
                <w:szCs w:val="24"/>
              </w:rPr>
              <w:t>Комплект автоматики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60EC6" w:rsidRDefault="00C60EC6" w:rsidP="00C60EC6">
            <w:pPr>
              <w:pStyle w:val="140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 xml:space="preserve">ЗАО «ВИНГС-М» 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КОМ-ДД-300х200-MBE(220)-К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</w:p>
          <w:p w:rsidR="00C60EC6" w:rsidRPr="00D33EAF" w:rsidRDefault="00C60EC6" w:rsidP="00C60EC6">
            <w:pPr>
              <w:pStyle w:val="140"/>
            </w:pPr>
            <w:r w:rsidRPr="00D33EAF">
              <w:t>Клапан двойного действия КОМ-ДД с приводом BELIMO с пределом огнестойкости EI 15.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8,34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C60EC6">
        <w:trPr>
          <w:cantSplit/>
          <w:trHeight w:val="4128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ГОСТ 19904-90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9873E6">
              <w:rPr>
                <w:szCs w:val="24"/>
              </w:rPr>
              <w:t>ГОСТ 25129-82*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</w:p>
          <w:p w:rsidR="00C60EC6" w:rsidRDefault="00C60EC6" w:rsidP="00C60EC6">
            <w:pPr>
              <w:pStyle w:val="140"/>
            </w:pPr>
            <w:r>
              <w:t>Воздуховоды класса П</w:t>
            </w:r>
            <w:r w:rsidRPr="001C7CF5">
              <w:t xml:space="preserve"> сварны</w:t>
            </w:r>
            <w:r>
              <w:t>е</w:t>
            </w:r>
            <w:r w:rsidRPr="001C7CF5">
              <w:t xml:space="preserve"> из листовой стали толщиной 1,5 мм</w:t>
            </w:r>
            <w:r>
              <w:t>:</w:t>
            </w:r>
          </w:p>
          <w:p w:rsidR="00C60EC6" w:rsidRDefault="00C60EC6" w:rsidP="00C60EC6">
            <w:pPr>
              <w:pStyle w:val="140"/>
              <w:jc w:val="right"/>
            </w:pPr>
            <w:r>
              <w:t xml:space="preserve">  300х200 мм;</w:t>
            </w:r>
          </w:p>
          <w:p w:rsidR="00C60EC6" w:rsidRPr="001C7CF5" w:rsidRDefault="00C60EC6" w:rsidP="00C60EC6">
            <w:pPr>
              <w:pStyle w:val="140"/>
              <w:jc w:val="right"/>
            </w:pPr>
            <w:r>
              <w:t>400х200 мм.</w:t>
            </w:r>
          </w:p>
          <w:p w:rsidR="00C60EC6" w:rsidRPr="004D08CF" w:rsidRDefault="00C60EC6" w:rsidP="00C60EC6">
            <w:pPr>
              <w:pStyle w:val="140"/>
            </w:pPr>
            <w:r w:rsidRPr="001464CA">
              <w:t>Окраска воздуховодов эмалью БТ177 (изнутри 2 раза, снаружи 3 раза) по грунту ГФ021 (1 слой).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30</w:t>
            </w:r>
          </w:p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м</w:t>
            </w:r>
          </w:p>
        </w:tc>
      </w:tr>
      <w:tr w:rsidR="00C60EC6" w:rsidTr="00516409">
        <w:trPr>
          <w:cantSplit/>
          <w:trHeight w:val="480"/>
        </w:trPr>
        <w:tc>
          <w:tcPr>
            <w:tcW w:w="9980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r>
              <w:rPr>
                <w:b/>
              </w:rPr>
              <w:t>Продолжение таблицы Е.1</w:t>
            </w:r>
          </w:p>
        </w:tc>
      </w:tr>
      <w:tr w:rsidR="00C60EC6" w:rsidTr="00516409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67469A" w:rsidRDefault="00C60EC6" w:rsidP="00C60EC6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6E5F9A">
            <w:pPr>
              <w:pStyle w:val="140"/>
              <w:jc w:val="center"/>
            </w:pPr>
            <w:r w:rsidRPr="0067469A">
              <w:rPr>
                <w:szCs w:val="24"/>
                <w:u w:val="single"/>
              </w:rPr>
              <w:t>В54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60EC6" w:rsidRDefault="00C60EC6" w:rsidP="00C60EC6">
            <w:pPr>
              <w:pStyle w:val="140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КАНАЛ-ПКВ</w:t>
            </w:r>
            <w:r w:rsidRPr="000E3FD5">
              <w:rPr>
                <w:szCs w:val="24"/>
              </w:rPr>
              <w:t>-60-30-4-220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</w:pPr>
            <w:r>
              <w:t>Вентилятор канальный КАНАЛ-ПКВ</w:t>
            </w:r>
            <w:r w:rsidRPr="006B6A58">
              <w:t>-60-30-4-220-1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28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0E5D5F" w:rsidRDefault="00C60EC6" w:rsidP="00C60EC6">
            <w:pPr>
              <w:pStyle w:val="140"/>
              <w:rPr>
                <w:szCs w:val="24"/>
              </w:rPr>
            </w:pPr>
            <w:r>
              <w:rPr>
                <w:szCs w:val="24"/>
              </w:rPr>
              <w:t>АВ(1,15;</w:t>
            </w:r>
            <w:r w:rsidRPr="000E5D5F">
              <w:rPr>
                <w:szCs w:val="24"/>
              </w:rPr>
              <w:t>1~)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Шкаф системы автоматического управления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УП1-02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Узел прохода через кровлю УП1-02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25,2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ЗК.00.000-02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Зонт ЗК.00.000-02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 xml:space="preserve">ЗАО «ВИНГС-М» 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КОМ-ДД-300х200-MBE(220)-К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D33EAF" w:rsidRDefault="00C60EC6" w:rsidP="00C60EC6">
            <w:pPr>
              <w:pStyle w:val="140"/>
            </w:pPr>
            <w:r w:rsidRPr="00D33EAF">
              <w:t>Клапан двойного действия КОМ-ДД с приводом BELIMO с пределом огнестойкости EI 15.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8,34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 w:rsidRPr="001C7CF5">
              <w:t>ГОСТ 19904-90</w:t>
            </w:r>
          </w:p>
          <w:p w:rsidR="00C60EC6" w:rsidRDefault="00C60EC6" w:rsidP="00C60EC6">
            <w:pPr>
              <w:pStyle w:val="140"/>
            </w:pPr>
            <w:r w:rsidRPr="009873E6">
              <w:rPr>
                <w:szCs w:val="24"/>
              </w:rPr>
              <w:t>ГОСТ 25129-82*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Воздуховоды класса П</w:t>
            </w:r>
            <w:r w:rsidRPr="001C7CF5">
              <w:t xml:space="preserve"> сварны</w:t>
            </w:r>
            <w:r>
              <w:t>е</w:t>
            </w:r>
            <w:r w:rsidRPr="001C7CF5">
              <w:t xml:space="preserve"> из листовой стали толщиной 1,5 мм</w:t>
            </w:r>
            <w:r>
              <w:t>:</w:t>
            </w:r>
          </w:p>
          <w:p w:rsidR="00C60EC6" w:rsidRDefault="00C60EC6" w:rsidP="00C60EC6">
            <w:pPr>
              <w:pStyle w:val="140"/>
              <w:jc w:val="right"/>
            </w:pPr>
            <w:r>
              <w:t>300х200 мм;</w:t>
            </w:r>
          </w:p>
          <w:p w:rsidR="00C60EC6" w:rsidRPr="001C7CF5" w:rsidRDefault="00C60EC6" w:rsidP="00C60EC6">
            <w:pPr>
              <w:pStyle w:val="140"/>
              <w:jc w:val="right"/>
            </w:pPr>
            <w:r>
              <w:t>600х300 мм.</w:t>
            </w:r>
          </w:p>
          <w:p w:rsidR="00C60EC6" w:rsidRPr="004D08CF" w:rsidRDefault="00C60EC6" w:rsidP="00C60EC6">
            <w:pPr>
              <w:pStyle w:val="140"/>
            </w:pPr>
            <w:r w:rsidRPr="006B6A58">
              <w:t>Окраска воздуховодов эмалью БТ177 (изнутри 2 раза, снаружи 3 раза) по грунту ГФ021 (1 слой).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25</w:t>
            </w:r>
          </w:p>
          <w:p w:rsidR="00C60EC6" w:rsidRDefault="00C60EC6" w:rsidP="00C60EC6">
            <w:pPr>
              <w:pStyle w:val="140"/>
              <w:jc w:val="center"/>
            </w:pPr>
            <w:r>
              <w:t>15</w:t>
            </w:r>
          </w:p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м</w:t>
            </w:r>
          </w:p>
        </w:tc>
      </w:tr>
      <w:tr w:rsidR="00C60EC6" w:rsidTr="00137390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  <w:rPr>
                <w:szCs w:val="24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 w:rsidRPr="0067469A">
              <w:rPr>
                <w:u w:val="single"/>
              </w:rPr>
              <w:t>В55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КАНАЛ-ПКВ</w:t>
            </w:r>
            <w:r w:rsidRPr="000E3FD5">
              <w:rPr>
                <w:szCs w:val="24"/>
              </w:rPr>
              <w:t>-60-30-4-220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</w:pPr>
            <w:r>
              <w:t>Вентилятор канальный КАНАЛ-ПКВ</w:t>
            </w:r>
            <w:r w:rsidRPr="006B6A58">
              <w:t>-60-30-4-220-1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28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0E5D5F" w:rsidRDefault="00C60EC6" w:rsidP="00C60EC6">
            <w:pPr>
              <w:pStyle w:val="140"/>
              <w:rPr>
                <w:szCs w:val="24"/>
              </w:rPr>
            </w:pPr>
            <w:r>
              <w:rPr>
                <w:szCs w:val="24"/>
              </w:rPr>
              <w:t>АВ(1,15;</w:t>
            </w:r>
            <w:r w:rsidRPr="000E5D5F">
              <w:rPr>
                <w:szCs w:val="24"/>
              </w:rPr>
              <w:t>1~)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Шкаф системы автоматического управления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УП1-02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Узел прохода через кровлю УП1-02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25,2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9980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r>
              <w:rPr>
                <w:b/>
              </w:rPr>
              <w:t>Продолжение таблицы Е.1</w:t>
            </w:r>
          </w:p>
        </w:tc>
      </w:tr>
      <w:tr w:rsidR="00C60EC6" w:rsidTr="00516409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ЗК.00.000-02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Зонт ЗК.00.000-02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 w:rsidRPr="00D33EAF">
              <w:t>ЗАО «ВИНГС-М»</w:t>
            </w:r>
            <w:r>
              <w:t xml:space="preserve"> </w:t>
            </w:r>
          </w:p>
          <w:p w:rsidR="00C60EC6" w:rsidRDefault="00C60EC6" w:rsidP="00C60EC6">
            <w:pPr>
              <w:pStyle w:val="140"/>
            </w:pPr>
            <w:r>
              <w:t>КОМ-ДД-3</w:t>
            </w:r>
            <w:r w:rsidRPr="00ED1E84">
              <w:t>0</w:t>
            </w:r>
            <w:r>
              <w:t>0х200-</w:t>
            </w:r>
            <w:r>
              <w:rPr>
                <w:lang w:val="en-US"/>
              </w:rPr>
              <w:t>MBE</w:t>
            </w:r>
            <w:r w:rsidRPr="00ED1E84">
              <w:t>(220)-</w:t>
            </w:r>
            <w:r>
              <w:t>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D33EAF" w:rsidRDefault="00C60EC6" w:rsidP="00C60EC6">
            <w:pPr>
              <w:pStyle w:val="140"/>
            </w:pPr>
            <w:r w:rsidRPr="00D33EAF">
              <w:t>Клапан двойного действия КОМ-ДД с приводом BELIMO с пределом огнестойкости EI 15.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8,34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 w:rsidRPr="001C7CF5">
              <w:t>ГОСТ 19904-90</w:t>
            </w:r>
          </w:p>
          <w:p w:rsidR="00C60EC6" w:rsidRDefault="00C60EC6" w:rsidP="00C60EC6">
            <w:pPr>
              <w:pStyle w:val="140"/>
            </w:pPr>
            <w:r w:rsidRPr="009873E6">
              <w:rPr>
                <w:szCs w:val="24"/>
              </w:rPr>
              <w:t>ГОСТ 25129-82*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Воздуховоды класса П</w:t>
            </w:r>
            <w:r w:rsidRPr="001C7CF5">
              <w:t xml:space="preserve"> сварны</w:t>
            </w:r>
            <w:r>
              <w:t>е</w:t>
            </w:r>
            <w:r w:rsidRPr="001C7CF5">
              <w:t xml:space="preserve"> из листовой стали толщиной 1,5 мм</w:t>
            </w:r>
            <w:r>
              <w:t>:</w:t>
            </w:r>
          </w:p>
          <w:p w:rsidR="00C60EC6" w:rsidRDefault="00C60EC6" w:rsidP="00C60EC6">
            <w:pPr>
              <w:pStyle w:val="140"/>
              <w:jc w:val="right"/>
            </w:pPr>
            <w:r>
              <w:t>300х200 мм;</w:t>
            </w:r>
          </w:p>
          <w:p w:rsidR="00C60EC6" w:rsidRPr="001C7CF5" w:rsidRDefault="00C60EC6" w:rsidP="00C60EC6">
            <w:pPr>
              <w:pStyle w:val="140"/>
              <w:jc w:val="right"/>
            </w:pPr>
            <w:r>
              <w:t>600х300 мм.</w:t>
            </w:r>
          </w:p>
          <w:p w:rsidR="00C60EC6" w:rsidRPr="004D08CF" w:rsidRDefault="00C60EC6" w:rsidP="00C60EC6">
            <w:pPr>
              <w:pStyle w:val="140"/>
            </w:pPr>
            <w:r w:rsidRPr="006B6A58">
              <w:t>Окраска воздуховодов эмалью БТ177 (изнутри 2 раза, снаружи 3 раза) по грунту ГФ021 (1 слой).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25</w:t>
            </w:r>
          </w:p>
          <w:p w:rsidR="00C60EC6" w:rsidRDefault="00C60EC6" w:rsidP="00C60EC6">
            <w:pPr>
              <w:pStyle w:val="140"/>
              <w:jc w:val="center"/>
            </w:pPr>
            <w:r>
              <w:t>15</w:t>
            </w:r>
          </w:p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м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67469A" w:rsidRDefault="00C60EC6" w:rsidP="00C60EC6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 w:rsidRPr="0067469A">
              <w:rPr>
                <w:szCs w:val="24"/>
                <w:u w:val="single"/>
              </w:rPr>
              <w:t>В56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60EC6" w:rsidRDefault="00C60EC6" w:rsidP="00C60EC6">
            <w:pPr>
              <w:pStyle w:val="140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КАНАЛ-ПКВ</w:t>
            </w:r>
            <w:r w:rsidRPr="000E3FD5">
              <w:rPr>
                <w:szCs w:val="24"/>
              </w:rPr>
              <w:t>-60-30-4-220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</w:pPr>
            <w:r>
              <w:t>Вентилятор канальный КАНАЛ-ПКВ</w:t>
            </w:r>
            <w:r w:rsidRPr="006B6A58">
              <w:t>-60-30-4-220-1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28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0E5D5F" w:rsidRDefault="00C60EC6" w:rsidP="00C60EC6">
            <w:pPr>
              <w:pStyle w:val="140"/>
              <w:rPr>
                <w:szCs w:val="24"/>
              </w:rPr>
            </w:pPr>
            <w:r>
              <w:rPr>
                <w:szCs w:val="24"/>
              </w:rPr>
              <w:t>АВ(1,15;</w:t>
            </w:r>
            <w:r w:rsidRPr="000E5D5F">
              <w:rPr>
                <w:szCs w:val="24"/>
              </w:rPr>
              <w:t>1~)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</w:p>
          <w:p w:rsidR="00C60EC6" w:rsidRDefault="00C60EC6" w:rsidP="00C60EC6">
            <w:pPr>
              <w:pStyle w:val="140"/>
            </w:pPr>
          </w:p>
          <w:p w:rsidR="00C60EC6" w:rsidRDefault="00C60EC6" w:rsidP="00C60EC6">
            <w:pPr>
              <w:pStyle w:val="140"/>
            </w:pPr>
            <w:r>
              <w:t>Шкаф системы автоматического управления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390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УП1-02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Узел прохода через кровлю УП1-02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25,2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Pr="00153931" w:rsidRDefault="00C60EC6" w:rsidP="00C60EC6">
            <w:pPr>
              <w:pStyle w:val="140"/>
              <w:jc w:val="center"/>
              <w:rPr>
                <w:lang w:val="en-US"/>
              </w:rPr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ЗК.00.000-02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Зонт ЗК.00.000-02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C60EC6">
        <w:trPr>
          <w:cantSplit/>
          <w:trHeight w:val="2104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 xml:space="preserve">ЗАО «ВИНГС-М» 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КОМ-ДД-300х200-MBE(220)-К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D33EAF" w:rsidRDefault="00C60EC6" w:rsidP="00C60EC6">
            <w:pPr>
              <w:pStyle w:val="140"/>
            </w:pPr>
            <w:r w:rsidRPr="00D33EAF">
              <w:t>Клапан двойного действия КОМ-ДД с приводом BELIMO с пределом огнестойкости EI 15.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8,34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9980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r>
              <w:rPr>
                <w:b/>
              </w:rPr>
              <w:t>Продолжение таблицы Е.1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 w:rsidRPr="001C7CF5">
              <w:t>ГОСТ 19904-90</w:t>
            </w:r>
          </w:p>
          <w:p w:rsidR="00C60EC6" w:rsidRDefault="00C60EC6" w:rsidP="00C60EC6">
            <w:pPr>
              <w:pStyle w:val="140"/>
            </w:pPr>
            <w:r w:rsidRPr="009873E6">
              <w:rPr>
                <w:szCs w:val="24"/>
              </w:rPr>
              <w:t>ГОСТ 25129-82*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Воздуховоды класса П</w:t>
            </w:r>
            <w:r w:rsidRPr="001C7CF5">
              <w:t xml:space="preserve"> сварны</w:t>
            </w:r>
            <w:r>
              <w:t>е</w:t>
            </w:r>
            <w:r w:rsidRPr="001C7CF5">
              <w:t xml:space="preserve"> из листовой стали толщиной 1,5 мм</w:t>
            </w:r>
            <w:r>
              <w:t>:</w:t>
            </w:r>
          </w:p>
          <w:p w:rsidR="00C60EC6" w:rsidRDefault="00C60EC6" w:rsidP="00C60EC6">
            <w:pPr>
              <w:pStyle w:val="140"/>
              <w:jc w:val="right"/>
            </w:pPr>
            <w:r>
              <w:t>300х200 мм;</w:t>
            </w:r>
          </w:p>
          <w:p w:rsidR="00C60EC6" w:rsidRPr="001C7CF5" w:rsidRDefault="00C60EC6" w:rsidP="00C60EC6">
            <w:pPr>
              <w:pStyle w:val="140"/>
              <w:jc w:val="right"/>
            </w:pPr>
            <w:r>
              <w:t>600х300 мм.</w:t>
            </w:r>
          </w:p>
          <w:p w:rsidR="00C60EC6" w:rsidRPr="004D08CF" w:rsidRDefault="00C60EC6" w:rsidP="00C60EC6">
            <w:pPr>
              <w:pStyle w:val="140"/>
            </w:pPr>
            <w:r w:rsidRPr="006B6A58">
              <w:t>Окраска воздуховодов эмалью БТ177 (изнутри 2 раза, снаружи 3 раза) по грунту ГФ021 (1 слой).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25</w:t>
            </w:r>
          </w:p>
          <w:p w:rsidR="00C60EC6" w:rsidRDefault="00C60EC6" w:rsidP="00C60EC6">
            <w:pPr>
              <w:pStyle w:val="140"/>
              <w:jc w:val="center"/>
            </w:pPr>
            <w:r>
              <w:t>15</w:t>
            </w:r>
          </w:p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м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67469A" w:rsidRDefault="00C60EC6" w:rsidP="00C60EC6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6E5F9A">
            <w:pPr>
              <w:pStyle w:val="140"/>
              <w:jc w:val="center"/>
            </w:pPr>
            <w:r w:rsidRPr="0067469A">
              <w:rPr>
                <w:szCs w:val="24"/>
                <w:u w:val="single"/>
              </w:rPr>
              <w:t>В57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C60EC6" w:rsidRDefault="00C60EC6" w:rsidP="00C60EC6">
            <w:pPr>
              <w:pStyle w:val="140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КАНАЛ-ПКВ</w:t>
            </w:r>
            <w:r w:rsidRPr="000E3FD5">
              <w:rPr>
                <w:szCs w:val="24"/>
              </w:rPr>
              <w:t>-60-30-4-220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</w:pPr>
            <w:r>
              <w:t>Вентилятор канальный КАНАЛ-ПКВ</w:t>
            </w:r>
            <w:r w:rsidRPr="006B6A58">
              <w:t>-60-30-4-220-1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28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0E5D5F" w:rsidRDefault="00C60EC6" w:rsidP="00C60EC6">
            <w:pPr>
              <w:pStyle w:val="140"/>
              <w:rPr>
                <w:szCs w:val="24"/>
              </w:rPr>
            </w:pPr>
            <w:r>
              <w:rPr>
                <w:szCs w:val="24"/>
              </w:rPr>
              <w:t>АВ(1,15;</w:t>
            </w:r>
            <w:r w:rsidRPr="000E5D5F">
              <w:rPr>
                <w:szCs w:val="24"/>
              </w:rPr>
              <w:t>1~)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Шкаф системы автоматического управления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УП1-02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Узел прохода через кровлю УП1-02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25,2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ЗК.00.000-02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Зонт ЗК.00.000-02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C60EC6">
        <w:trPr>
          <w:cantSplit/>
          <w:trHeight w:val="5204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 xml:space="preserve">ЗАО «ВИНГС-М» 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КОМ-ДД-300х200-MBE(220)-К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</w:p>
          <w:p w:rsidR="00C60EC6" w:rsidRDefault="00C60EC6" w:rsidP="00C60EC6">
            <w:pPr>
              <w:pStyle w:val="140"/>
            </w:pPr>
          </w:p>
          <w:p w:rsidR="00C60EC6" w:rsidRDefault="00C60EC6" w:rsidP="00C60EC6">
            <w:pPr>
              <w:pStyle w:val="140"/>
            </w:pPr>
          </w:p>
          <w:p w:rsidR="00C60EC6" w:rsidRDefault="00C60EC6" w:rsidP="00C60EC6">
            <w:pPr>
              <w:pStyle w:val="140"/>
            </w:pPr>
          </w:p>
          <w:p w:rsidR="00C60EC6" w:rsidRPr="00D33EAF" w:rsidRDefault="00C60EC6" w:rsidP="00C60EC6">
            <w:pPr>
              <w:pStyle w:val="140"/>
            </w:pPr>
            <w:r w:rsidRPr="00D33EAF">
              <w:t>Клапан двойного действия КОМ-ДД с приводом BELIMO с пределом огнестойкости EI 15.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8,34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9980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r>
              <w:rPr>
                <w:b/>
              </w:rPr>
              <w:t>Продолжение таблицы Е.1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 w:rsidRPr="001C7CF5">
              <w:t>ГОСТ 19904-90</w:t>
            </w:r>
          </w:p>
          <w:p w:rsidR="00C60EC6" w:rsidRDefault="00C60EC6" w:rsidP="00C60EC6">
            <w:pPr>
              <w:pStyle w:val="140"/>
            </w:pPr>
            <w:r w:rsidRPr="009873E6">
              <w:rPr>
                <w:szCs w:val="24"/>
              </w:rPr>
              <w:t>ГОСТ 25129-82*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Воздуховоды класса П</w:t>
            </w:r>
            <w:r w:rsidRPr="001C7CF5">
              <w:t xml:space="preserve"> сварны</w:t>
            </w:r>
            <w:r>
              <w:t>е</w:t>
            </w:r>
            <w:r w:rsidRPr="001C7CF5">
              <w:t xml:space="preserve"> из листовой стали толщиной 1,5 мм</w:t>
            </w:r>
            <w:r>
              <w:t>:</w:t>
            </w:r>
          </w:p>
          <w:p w:rsidR="00C60EC6" w:rsidRDefault="00C60EC6" w:rsidP="00C60EC6">
            <w:pPr>
              <w:pStyle w:val="140"/>
              <w:jc w:val="right"/>
            </w:pPr>
            <w:r>
              <w:t>300х200 мм;</w:t>
            </w:r>
          </w:p>
          <w:p w:rsidR="00C60EC6" w:rsidRPr="001C7CF5" w:rsidRDefault="00C60EC6" w:rsidP="00C60EC6">
            <w:pPr>
              <w:pStyle w:val="140"/>
              <w:jc w:val="right"/>
            </w:pPr>
            <w:r>
              <w:t>600х300 мм.</w:t>
            </w:r>
          </w:p>
          <w:p w:rsidR="00C60EC6" w:rsidRPr="004D08CF" w:rsidRDefault="00C60EC6" w:rsidP="00C60EC6">
            <w:pPr>
              <w:pStyle w:val="140"/>
            </w:pPr>
            <w:r w:rsidRPr="006B6A58">
              <w:t>Окраска воздуховодов эмалью БТ177 (изнутри 2 раза, снаружи 3 раза) по грунту ГФ021 (1 слой).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25</w:t>
            </w:r>
          </w:p>
          <w:p w:rsidR="00C60EC6" w:rsidRDefault="00C60EC6" w:rsidP="00C60EC6">
            <w:pPr>
              <w:pStyle w:val="140"/>
              <w:jc w:val="center"/>
            </w:pPr>
            <w:r>
              <w:t>15</w:t>
            </w:r>
          </w:p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м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7469A" w:rsidRDefault="00C60EC6" w:rsidP="00C60EC6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6E5F9A">
            <w:pPr>
              <w:pStyle w:val="a9"/>
              <w:jc w:val="center"/>
            </w:pPr>
            <w:r w:rsidRPr="0067469A">
              <w:rPr>
                <w:szCs w:val="24"/>
                <w:u w:val="single"/>
              </w:rPr>
              <w:t>К22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PEAD</w:t>
            </w:r>
            <w:r w:rsidRPr="0070037E">
              <w:rPr>
                <w:szCs w:val="24"/>
              </w:rPr>
              <w:t>-</w:t>
            </w:r>
            <w:r w:rsidRPr="006B6A58">
              <w:rPr>
                <w:szCs w:val="24"/>
              </w:rPr>
              <w:t>RP</w:t>
            </w:r>
            <w:r w:rsidRPr="0070037E">
              <w:rPr>
                <w:szCs w:val="24"/>
              </w:rPr>
              <w:t>100</w:t>
            </w:r>
            <w:r w:rsidRPr="006B6A58">
              <w:rPr>
                <w:szCs w:val="24"/>
              </w:rPr>
              <w:t>JAQ</w:t>
            </w:r>
            <w:r>
              <w:rPr>
                <w:szCs w:val="24"/>
              </w:rPr>
              <w:t xml:space="preserve"> </w:t>
            </w:r>
            <w:r w:rsidRPr="0070037E">
              <w:rPr>
                <w:szCs w:val="24"/>
              </w:rPr>
              <w:t>-</w:t>
            </w:r>
            <w:r>
              <w:rPr>
                <w:szCs w:val="24"/>
              </w:rPr>
              <w:t xml:space="preserve"> </w:t>
            </w:r>
            <w:r w:rsidRPr="0070037E">
              <w:rPr>
                <w:szCs w:val="24"/>
              </w:rPr>
              <w:t>внутренний блок</w:t>
            </w:r>
            <w:r>
              <w:rPr>
                <w:szCs w:val="24"/>
              </w:rPr>
              <w:t>;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PU</w:t>
            </w:r>
            <w:r w:rsidRPr="0070037E">
              <w:rPr>
                <w:szCs w:val="24"/>
              </w:rPr>
              <w:t>-</w:t>
            </w:r>
            <w:r w:rsidRPr="006B6A58">
              <w:rPr>
                <w:szCs w:val="24"/>
              </w:rPr>
              <w:t>P</w:t>
            </w:r>
            <w:r w:rsidRPr="0070037E">
              <w:rPr>
                <w:szCs w:val="24"/>
              </w:rPr>
              <w:t>100</w:t>
            </w:r>
            <w:r w:rsidRPr="006B6A58">
              <w:rPr>
                <w:szCs w:val="24"/>
              </w:rPr>
              <w:t>YHA</w:t>
            </w:r>
            <w:r>
              <w:rPr>
                <w:szCs w:val="24"/>
              </w:rPr>
              <w:t xml:space="preserve"> - </w:t>
            </w:r>
            <w:r w:rsidRPr="0070037E">
              <w:rPr>
                <w:szCs w:val="24"/>
              </w:rPr>
              <w:t>наружный блок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C6196C" w:rsidRDefault="00C60EC6" w:rsidP="00C60EC6">
            <w:pPr>
              <w:pStyle w:val="140"/>
            </w:pPr>
            <w:r>
              <w:t>Канальный кондиционер «</w:t>
            </w:r>
            <w:proofErr w:type="spellStart"/>
            <w:r>
              <w:t>Mitsubishi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  <w:r>
              <w:t>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41</w:t>
            </w:r>
          </w:p>
          <w:p w:rsidR="00C60EC6" w:rsidRDefault="00C60EC6" w:rsidP="00C60EC6">
            <w:pPr>
              <w:pStyle w:val="140"/>
              <w:jc w:val="center"/>
            </w:pPr>
            <w:r>
              <w:t>94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492FFB" w:rsidRDefault="00C60EC6" w:rsidP="00C60EC6">
            <w:pPr>
              <w:pStyle w:val="14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PAR-21MAA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rPr>
                <w:lang w:val="en-US"/>
              </w:rPr>
            </w:pPr>
            <w:r>
              <w:t>Пульт управления</w:t>
            </w:r>
          </w:p>
          <w:p w:rsidR="00C60EC6" w:rsidRPr="000C7C56" w:rsidRDefault="00C60EC6" w:rsidP="00C60EC6">
            <w:pPr>
              <w:pStyle w:val="140"/>
              <w:rPr>
                <w:lang w:val="en-US"/>
              </w:rPr>
            </w:pPr>
            <w:r>
              <w:t>«</w:t>
            </w:r>
            <w:proofErr w:type="spellStart"/>
            <w:r>
              <w:t>Mitsubishi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  <w:r>
              <w:t>»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23F67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ГОСТ 19904-90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9873E6">
              <w:rPr>
                <w:szCs w:val="24"/>
              </w:rPr>
              <w:t>ГОСТ 25129-82*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1C7CF5" w:rsidRDefault="00C60EC6" w:rsidP="00C60EC6">
            <w:pPr>
              <w:pStyle w:val="140"/>
            </w:pPr>
            <w:r>
              <w:t>Воздуховоды класса П</w:t>
            </w:r>
            <w:r w:rsidRPr="001C7CF5">
              <w:t xml:space="preserve"> сварны</w:t>
            </w:r>
            <w:r>
              <w:t>е</w:t>
            </w:r>
            <w:r w:rsidRPr="001C7CF5">
              <w:t xml:space="preserve"> из листовой стали толщиной 1,5 мм</w:t>
            </w:r>
            <w:r>
              <w:t xml:space="preserve">, </w:t>
            </w:r>
            <w:r w:rsidRPr="001D3F96">
              <w:t>1</w:t>
            </w:r>
            <w:r>
              <w:t>0</w:t>
            </w:r>
            <w:r w:rsidRPr="001D3F96">
              <w:t>60</w:t>
            </w:r>
            <w:r>
              <w:t>х</w:t>
            </w:r>
            <w:r w:rsidRPr="001D3F96">
              <w:t>178</w:t>
            </w:r>
            <w:r>
              <w:t xml:space="preserve"> мм.</w:t>
            </w:r>
          </w:p>
          <w:p w:rsidR="00C60EC6" w:rsidRPr="004D08CF" w:rsidRDefault="00C60EC6" w:rsidP="00C60EC6">
            <w:pPr>
              <w:pStyle w:val="140"/>
            </w:pPr>
            <w:r w:rsidRPr="006B6A58">
              <w:t>Окраска воздуховодов эмалью БТ177 (изнутри 2 раза, снаружи 3 раза) по грунту ГФ021 (1 слой).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265617" w:rsidRDefault="00C60EC6" w:rsidP="00C60EC6">
            <w:pPr>
              <w:pStyle w:val="140"/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1D3F96" w:rsidRDefault="00C60EC6" w:rsidP="00C60EC6">
            <w:pPr>
              <w:pStyle w:val="140"/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м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>
              <w:rPr>
                <w:szCs w:val="24"/>
              </w:rPr>
              <w:t>АМН 400х100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Воздухораспределитель</w:t>
            </w:r>
            <w:r w:rsidR="00964AE9">
              <w:t xml:space="preserve"> </w:t>
            </w:r>
            <w:proofErr w:type="spellStart"/>
            <w:r>
              <w:t>ные</w:t>
            </w:r>
            <w:proofErr w:type="spellEnd"/>
            <w:r>
              <w:t xml:space="preserve"> решетки </w:t>
            </w:r>
          </w:p>
          <w:p w:rsidR="00C60EC6" w:rsidRDefault="00C60EC6" w:rsidP="00C60EC6">
            <w:pPr>
              <w:pStyle w:val="140"/>
              <w:rPr>
                <w:lang w:val="en-US"/>
              </w:rPr>
            </w:pPr>
            <w:r>
              <w:t>«АРКТОС»</w:t>
            </w:r>
          </w:p>
          <w:p w:rsidR="00C60EC6" w:rsidRPr="001D3F96" w:rsidRDefault="00C60EC6" w:rsidP="00C60EC6">
            <w:pPr>
              <w:pStyle w:val="140"/>
              <w:rPr>
                <w:lang w:val="en-US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 xml:space="preserve">8 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C60EC6">
        <w:trPr>
          <w:cantSplit/>
          <w:trHeight w:val="1851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1D3F96" w:rsidRDefault="00C60EC6" w:rsidP="00C60EC6">
            <w:pPr>
              <w:pStyle w:val="14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PAC-725AD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1D3F96" w:rsidRDefault="00C60EC6" w:rsidP="00C60EC6">
            <w:pPr>
              <w:pStyle w:val="140"/>
            </w:pPr>
            <w:r>
              <w:t>Опция для автоматики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9980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r>
              <w:rPr>
                <w:b/>
              </w:rPr>
              <w:t>Продолжение таблицы Е.1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7469A" w:rsidRDefault="00C60EC6" w:rsidP="00C60EC6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810773" w:rsidRDefault="00C60EC6" w:rsidP="006E5F9A">
            <w:pPr>
              <w:pStyle w:val="140"/>
              <w:jc w:val="center"/>
            </w:pPr>
            <w:r w:rsidRPr="0067469A">
              <w:rPr>
                <w:szCs w:val="24"/>
                <w:u w:val="single"/>
              </w:rPr>
              <w:t>К23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 xml:space="preserve">CS-C18HKD </w:t>
            </w:r>
            <w:r w:rsidRPr="0070037E">
              <w:rPr>
                <w:szCs w:val="24"/>
              </w:rPr>
              <w:t>-</w:t>
            </w:r>
            <w:r>
              <w:rPr>
                <w:szCs w:val="24"/>
              </w:rPr>
              <w:t xml:space="preserve"> </w:t>
            </w:r>
            <w:r w:rsidRPr="0070037E">
              <w:rPr>
                <w:szCs w:val="24"/>
              </w:rPr>
              <w:t>внутренний блок</w:t>
            </w:r>
            <w:r>
              <w:rPr>
                <w:szCs w:val="24"/>
              </w:rPr>
              <w:t>;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CU</w:t>
            </w:r>
            <w:r w:rsidRPr="0070037E">
              <w:rPr>
                <w:szCs w:val="24"/>
              </w:rPr>
              <w:t>-</w:t>
            </w:r>
            <w:r w:rsidRPr="006B6A58">
              <w:rPr>
                <w:szCs w:val="24"/>
              </w:rPr>
              <w:t>C</w:t>
            </w:r>
            <w:r w:rsidRPr="0070037E">
              <w:rPr>
                <w:szCs w:val="24"/>
              </w:rPr>
              <w:t>18</w:t>
            </w:r>
            <w:r w:rsidRPr="006B6A58">
              <w:rPr>
                <w:szCs w:val="24"/>
              </w:rPr>
              <w:t>HKD</w:t>
            </w:r>
            <w:r>
              <w:rPr>
                <w:szCs w:val="24"/>
              </w:rPr>
              <w:t xml:space="preserve"> - </w:t>
            </w:r>
            <w:r w:rsidRPr="0070037E">
              <w:rPr>
                <w:szCs w:val="24"/>
              </w:rPr>
              <w:t>наружный блок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Сплит-система «</w:t>
            </w:r>
            <w:proofErr w:type="spellStart"/>
            <w:r w:rsidRPr="006B6A58">
              <w:t>Panasonic</w:t>
            </w:r>
            <w:proofErr w:type="spellEnd"/>
            <w:r>
              <w:t>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7469A" w:rsidRDefault="00C60EC6" w:rsidP="00C60EC6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810773" w:rsidRDefault="00C60EC6" w:rsidP="006E5F9A">
            <w:pPr>
              <w:pStyle w:val="140"/>
              <w:jc w:val="center"/>
            </w:pPr>
            <w:r w:rsidRPr="0067469A">
              <w:rPr>
                <w:szCs w:val="24"/>
                <w:u w:val="single"/>
              </w:rPr>
              <w:t>К24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 xml:space="preserve">CS-C18HKD </w:t>
            </w:r>
            <w:r w:rsidRPr="0070037E">
              <w:rPr>
                <w:szCs w:val="24"/>
              </w:rPr>
              <w:t>-</w:t>
            </w:r>
            <w:r>
              <w:rPr>
                <w:szCs w:val="24"/>
              </w:rPr>
              <w:t xml:space="preserve"> </w:t>
            </w:r>
            <w:r w:rsidRPr="0070037E">
              <w:rPr>
                <w:szCs w:val="24"/>
              </w:rPr>
              <w:t>внутренний блок</w:t>
            </w:r>
            <w:r>
              <w:rPr>
                <w:szCs w:val="24"/>
              </w:rPr>
              <w:t>;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CU</w:t>
            </w:r>
            <w:r w:rsidRPr="0070037E">
              <w:rPr>
                <w:szCs w:val="24"/>
              </w:rPr>
              <w:t>-</w:t>
            </w:r>
            <w:r w:rsidRPr="006B6A58">
              <w:rPr>
                <w:szCs w:val="24"/>
              </w:rPr>
              <w:t>C</w:t>
            </w:r>
            <w:r w:rsidRPr="0070037E">
              <w:rPr>
                <w:szCs w:val="24"/>
              </w:rPr>
              <w:t>18</w:t>
            </w:r>
            <w:r w:rsidRPr="006B6A58">
              <w:rPr>
                <w:szCs w:val="24"/>
              </w:rPr>
              <w:t>HKD</w:t>
            </w:r>
            <w:r>
              <w:rPr>
                <w:szCs w:val="24"/>
              </w:rPr>
              <w:t xml:space="preserve"> - </w:t>
            </w:r>
            <w:r w:rsidRPr="0070037E">
              <w:rPr>
                <w:szCs w:val="24"/>
              </w:rPr>
              <w:t>наружный блок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Сплит-система «</w:t>
            </w:r>
            <w:proofErr w:type="spellStart"/>
            <w:r w:rsidRPr="006B6A58">
              <w:t>Panasonic</w:t>
            </w:r>
            <w:proofErr w:type="spellEnd"/>
            <w:r>
              <w:t>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810773" w:rsidRDefault="00C60EC6" w:rsidP="006E5F9A">
            <w:pPr>
              <w:pStyle w:val="140"/>
              <w:jc w:val="center"/>
            </w:pPr>
            <w:r w:rsidRPr="00D731C7">
              <w:rPr>
                <w:szCs w:val="24"/>
                <w:u w:val="single"/>
              </w:rPr>
              <w:t>К25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PEAD</w:t>
            </w:r>
            <w:r w:rsidRPr="0070037E">
              <w:rPr>
                <w:szCs w:val="24"/>
              </w:rPr>
              <w:t>-</w:t>
            </w:r>
            <w:r w:rsidRPr="006B6A58">
              <w:rPr>
                <w:szCs w:val="24"/>
              </w:rPr>
              <w:t>RP</w:t>
            </w:r>
            <w:r w:rsidRPr="0070037E">
              <w:rPr>
                <w:szCs w:val="24"/>
              </w:rPr>
              <w:t>100</w:t>
            </w:r>
            <w:r w:rsidRPr="006B6A58">
              <w:rPr>
                <w:szCs w:val="24"/>
              </w:rPr>
              <w:t>JAQ</w:t>
            </w:r>
            <w:r>
              <w:rPr>
                <w:szCs w:val="24"/>
              </w:rPr>
              <w:t xml:space="preserve"> </w:t>
            </w:r>
            <w:r w:rsidRPr="0070037E">
              <w:rPr>
                <w:szCs w:val="24"/>
              </w:rPr>
              <w:t>-</w:t>
            </w:r>
            <w:r>
              <w:rPr>
                <w:szCs w:val="24"/>
              </w:rPr>
              <w:t xml:space="preserve"> </w:t>
            </w:r>
            <w:r w:rsidRPr="0070037E">
              <w:rPr>
                <w:szCs w:val="24"/>
              </w:rPr>
              <w:t>внутренний блок</w:t>
            </w:r>
            <w:r>
              <w:rPr>
                <w:szCs w:val="24"/>
              </w:rPr>
              <w:t>;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PU</w:t>
            </w:r>
            <w:r w:rsidRPr="0070037E">
              <w:rPr>
                <w:szCs w:val="24"/>
              </w:rPr>
              <w:t>-</w:t>
            </w:r>
            <w:r w:rsidRPr="006B6A58">
              <w:rPr>
                <w:szCs w:val="24"/>
              </w:rPr>
              <w:t>P</w:t>
            </w:r>
            <w:r w:rsidRPr="0070037E">
              <w:rPr>
                <w:szCs w:val="24"/>
              </w:rPr>
              <w:t>100</w:t>
            </w:r>
            <w:r w:rsidRPr="006B6A58">
              <w:rPr>
                <w:szCs w:val="24"/>
              </w:rPr>
              <w:t>YHA</w:t>
            </w:r>
            <w:r>
              <w:rPr>
                <w:szCs w:val="24"/>
              </w:rPr>
              <w:t xml:space="preserve"> - </w:t>
            </w:r>
            <w:r w:rsidRPr="0070037E">
              <w:rPr>
                <w:szCs w:val="24"/>
              </w:rPr>
              <w:t>наружный блок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C6196C" w:rsidRDefault="00C60EC6" w:rsidP="00C60EC6">
            <w:pPr>
              <w:pStyle w:val="140"/>
            </w:pPr>
            <w:r>
              <w:t>Канальный кондиционер «</w:t>
            </w:r>
            <w:proofErr w:type="spellStart"/>
            <w:r>
              <w:t>Mitsubishi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  <w:r>
              <w:t>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41</w:t>
            </w:r>
          </w:p>
          <w:p w:rsidR="00C60EC6" w:rsidRDefault="00C60EC6" w:rsidP="00C60EC6">
            <w:pPr>
              <w:pStyle w:val="140"/>
              <w:jc w:val="center"/>
            </w:pPr>
            <w:r>
              <w:t>94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492FFB" w:rsidRDefault="00C60EC6" w:rsidP="00C60EC6">
            <w:pPr>
              <w:pStyle w:val="14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PAR-21MAA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rPr>
                <w:lang w:val="en-US"/>
              </w:rPr>
            </w:pPr>
            <w:r>
              <w:t>Пульт управления</w:t>
            </w:r>
          </w:p>
          <w:p w:rsidR="00C60EC6" w:rsidRPr="000C7C56" w:rsidRDefault="00C60EC6" w:rsidP="00C60EC6">
            <w:pPr>
              <w:pStyle w:val="140"/>
              <w:rPr>
                <w:lang w:val="en-US"/>
              </w:rPr>
            </w:pPr>
            <w:r>
              <w:t>«</w:t>
            </w:r>
            <w:proofErr w:type="spellStart"/>
            <w:r>
              <w:t>Mitsubishi</w:t>
            </w:r>
            <w:proofErr w:type="spellEnd"/>
            <w:r>
              <w:t xml:space="preserve"> </w:t>
            </w:r>
            <w:proofErr w:type="spellStart"/>
            <w:r>
              <w:t>Electric</w:t>
            </w:r>
            <w:proofErr w:type="spellEnd"/>
            <w:r>
              <w:t>»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23F67" w:rsidP="00C60EC6">
            <w:pPr>
              <w:pStyle w:val="140"/>
              <w:jc w:val="center"/>
            </w:pPr>
            <w:r>
              <w:t>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ГОСТ 19904-90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9873E6">
              <w:rPr>
                <w:szCs w:val="24"/>
              </w:rPr>
              <w:t>ГОСТ 25129-82*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Pr="001C7CF5" w:rsidRDefault="00C60EC6" w:rsidP="00C60EC6">
            <w:pPr>
              <w:pStyle w:val="140"/>
            </w:pPr>
            <w:r>
              <w:t>Воздуховоды класса П</w:t>
            </w:r>
            <w:r w:rsidRPr="001C7CF5">
              <w:t xml:space="preserve"> сварны</w:t>
            </w:r>
            <w:r>
              <w:t>е</w:t>
            </w:r>
            <w:r w:rsidRPr="001C7CF5">
              <w:t xml:space="preserve"> из листовой стали толщиной 1,5 мм</w:t>
            </w:r>
            <w:r>
              <w:t xml:space="preserve">, </w:t>
            </w:r>
            <w:r w:rsidRPr="001D3F96">
              <w:t>1</w:t>
            </w:r>
            <w:r>
              <w:t>0</w:t>
            </w:r>
            <w:r w:rsidRPr="001D3F96">
              <w:t>60</w:t>
            </w:r>
            <w:r>
              <w:t>х</w:t>
            </w:r>
            <w:r w:rsidRPr="001D3F96">
              <w:t>178</w:t>
            </w:r>
            <w:r>
              <w:t xml:space="preserve"> мм.</w:t>
            </w:r>
          </w:p>
          <w:p w:rsidR="00C60EC6" w:rsidRPr="004D08CF" w:rsidRDefault="00C60EC6" w:rsidP="00C60EC6">
            <w:pPr>
              <w:pStyle w:val="140"/>
            </w:pPr>
            <w:r w:rsidRPr="006B6A58">
              <w:t>Окраска воздуховодов эмалью БТ177 (изнутри 2 раза, снаружи 3 раза) по грунту ГФ021 (1 слой).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401C54" w:rsidRDefault="00401C54" w:rsidP="00C60EC6">
            <w:pPr>
              <w:pStyle w:val="140"/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1D3F96" w:rsidRDefault="00C60EC6" w:rsidP="00C60EC6">
            <w:pPr>
              <w:pStyle w:val="140"/>
              <w:jc w:val="center"/>
              <w:rPr>
                <w:lang w:val="en-US"/>
              </w:rPr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м</w:t>
            </w:r>
          </w:p>
        </w:tc>
      </w:tr>
      <w:tr w:rsidR="00C60EC6" w:rsidTr="00C60EC6">
        <w:trPr>
          <w:cantSplit/>
          <w:trHeight w:val="120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>
              <w:rPr>
                <w:szCs w:val="24"/>
              </w:rPr>
              <w:t>АМН 400х100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</w:pPr>
            <w:r>
              <w:t>Воздухораспределитель</w:t>
            </w:r>
            <w:r w:rsidR="00964AE9">
              <w:t xml:space="preserve"> </w:t>
            </w:r>
            <w:proofErr w:type="spellStart"/>
            <w:r>
              <w:t>ные</w:t>
            </w:r>
            <w:proofErr w:type="spellEnd"/>
            <w:r>
              <w:t xml:space="preserve"> решетки </w:t>
            </w:r>
          </w:p>
          <w:p w:rsidR="00C60EC6" w:rsidRPr="001D3F96" w:rsidRDefault="00C60EC6" w:rsidP="00C60EC6">
            <w:pPr>
              <w:pStyle w:val="140"/>
              <w:rPr>
                <w:lang w:val="en-US"/>
              </w:rPr>
            </w:pPr>
            <w:r>
              <w:t>«АРКТОС»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401C54" w:rsidP="00C60EC6">
            <w:pPr>
              <w:pStyle w:val="140"/>
              <w:jc w:val="center"/>
            </w:pPr>
            <w:r>
              <w:t>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 xml:space="preserve">CS-C18HKD </w:t>
            </w:r>
            <w:r w:rsidRPr="0070037E">
              <w:rPr>
                <w:szCs w:val="24"/>
              </w:rPr>
              <w:t>-</w:t>
            </w:r>
            <w:r>
              <w:rPr>
                <w:szCs w:val="24"/>
              </w:rPr>
              <w:t xml:space="preserve"> </w:t>
            </w:r>
            <w:r w:rsidRPr="0070037E">
              <w:rPr>
                <w:szCs w:val="24"/>
              </w:rPr>
              <w:t>внутренний блок</w:t>
            </w:r>
            <w:r>
              <w:rPr>
                <w:szCs w:val="24"/>
              </w:rPr>
              <w:t>;</w:t>
            </w:r>
          </w:p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CU</w:t>
            </w:r>
            <w:r w:rsidRPr="0070037E">
              <w:rPr>
                <w:szCs w:val="24"/>
              </w:rPr>
              <w:t>-</w:t>
            </w:r>
            <w:r w:rsidRPr="006B6A58">
              <w:rPr>
                <w:szCs w:val="24"/>
              </w:rPr>
              <w:t>C</w:t>
            </w:r>
            <w:r w:rsidRPr="0070037E">
              <w:rPr>
                <w:szCs w:val="24"/>
              </w:rPr>
              <w:t>18</w:t>
            </w:r>
            <w:r w:rsidRPr="006B6A58">
              <w:rPr>
                <w:szCs w:val="24"/>
              </w:rPr>
              <w:t>HKD</w:t>
            </w:r>
            <w:r>
              <w:rPr>
                <w:szCs w:val="24"/>
              </w:rPr>
              <w:t xml:space="preserve"> - </w:t>
            </w:r>
            <w:r w:rsidRPr="0070037E">
              <w:rPr>
                <w:szCs w:val="24"/>
              </w:rPr>
              <w:t>наружный блок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Сплит-система «</w:t>
            </w:r>
            <w:proofErr w:type="spellStart"/>
            <w:r w:rsidRPr="006B6A58">
              <w:t>Panasonic</w:t>
            </w:r>
            <w:proofErr w:type="spellEnd"/>
            <w:r>
              <w:t>»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  <w:tr w:rsidR="00C60EC6" w:rsidTr="00516409">
        <w:trPr>
          <w:cantSplit/>
          <w:trHeight w:val="480"/>
        </w:trPr>
        <w:tc>
          <w:tcPr>
            <w:tcW w:w="9980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r>
              <w:rPr>
                <w:b/>
              </w:rPr>
              <w:t>Продолжение таблицы Е.1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1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  <w:jc w:val="center"/>
            </w:pPr>
            <w: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5</w:t>
            </w: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6</w:t>
            </w: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7469A" w:rsidRDefault="00C60EC6" w:rsidP="00C60EC6">
            <w:pPr>
              <w:pStyle w:val="140"/>
              <w:rPr>
                <w:szCs w:val="24"/>
                <w:u w:val="single"/>
              </w:rPr>
            </w:pP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6E5F9A">
            <w:pPr>
              <w:pStyle w:val="140"/>
              <w:jc w:val="center"/>
            </w:pPr>
            <w:r w:rsidRPr="0067469A">
              <w:rPr>
                <w:szCs w:val="24"/>
                <w:u w:val="single"/>
              </w:rPr>
              <w:t>Отопление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</w:tr>
      <w:tr w:rsidR="00C60EC6" w:rsidTr="0013792C">
        <w:trPr>
          <w:cantSplit/>
          <w:trHeight w:val="480"/>
        </w:trPr>
        <w:tc>
          <w:tcPr>
            <w:tcW w:w="851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34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Pr="006B6A58" w:rsidRDefault="00C60EC6" w:rsidP="00C60EC6">
            <w:pPr>
              <w:pStyle w:val="140"/>
              <w:rPr>
                <w:szCs w:val="24"/>
              </w:rPr>
            </w:pPr>
            <w:r w:rsidRPr="006B6A58">
              <w:rPr>
                <w:szCs w:val="24"/>
              </w:rPr>
              <w:t>Тепловые пушки</w:t>
            </w:r>
            <w:r>
              <w:rPr>
                <w:szCs w:val="24"/>
              </w:rPr>
              <w:t xml:space="preserve"> ТЭВ</w:t>
            </w:r>
            <w:r w:rsidRPr="006B6A58">
              <w:rPr>
                <w:szCs w:val="24"/>
              </w:rPr>
              <w:t>3</w:t>
            </w:r>
          </w:p>
        </w:tc>
        <w:tc>
          <w:tcPr>
            <w:tcW w:w="320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60EC6" w:rsidRDefault="00C60EC6" w:rsidP="00C60EC6">
            <w:pPr>
              <w:pStyle w:val="140"/>
            </w:pPr>
            <w:r>
              <w:t>АРКТОС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r>
              <w:t>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</w:p>
        </w:tc>
        <w:tc>
          <w:tcPr>
            <w:tcW w:w="110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C60EC6" w:rsidRDefault="00C60EC6" w:rsidP="00C60EC6">
            <w:pPr>
              <w:pStyle w:val="140"/>
              <w:jc w:val="center"/>
            </w:pPr>
            <w:proofErr w:type="spellStart"/>
            <w:r>
              <w:t>шт</w:t>
            </w:r>
            <w:proofErr w:type="spellEnd"/>
          </w:p>
        </w:tc>
      </w:tr>
    </w:tbl>
    <w:p w:rsidR="009066AF" w:rsidRPr="00D33EAF" w:rsidRDefault="009066AF" w:rsidP="009066AF">
      <w:pPr>
        <w:pStyle w:val="a1"/>
        <w:spacing w:line="40" w:lineRule="exact"/>
      </w:pPr>
    </w:p>
    <w:p w:rsidR="00742B73" w:rsidRPr="00686F19" w:rsidRDefault="00742B73" w:rsidP="00686F19">
      <w:pPr>
        <w:tabs>
          <w:tab w:val="left" w:pos="6611"/>
        </w:tabs>
      </w:pPr>
    </w:p>
    <w:sectPr w:rsidR="00742B73" w:rsidRPr="00686F19" w:rsidSect="00EA295A">
      <w:headerReference w:type="even" r:id="rId31"/>
      <w:headerReference w:type="default" r:id="rId32"/>
      <w:footerReference w:type="default" r:id="rId33"/>
      <w:headerReference w:type="first" r:id="rId34"/>
      <w:footerReference w:type="first" r:id="rId35"/>
      <w:pgSz w:w="11907" w:h="16840" w:code="9"/>
      <w:pgMar w:top="397" w:right="454" w:bottom="397" w:left="1474" w:header="397" w:footer="57" w:gutter="0"/>
      <w:pgNumType w:start="2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771" w:rsidRDefault="00667771">
      <w:r>
        <w:separator/>
      </w:r>
    </w:p>
  </w:endnote>
  <w:endnote w:type="continuationSeparator" w:id="0">
    <w:p w:rsidR="00667771" w:rsidRDefault="006677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5C" w:rsidRDefault="00D346DC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left:0;text-align:left;margin-left:56.9pt;margin-top:756.4pt;width:13.55pt;height:62.15pt;z-index:7;mso-position-horizontal-relative:page;mso-position-vertical-relative:page" o:allowincell="f" stroked="f">
          <v:textbox style="layout-flow:vertical;mso-layout-flow-alt:bottom-to-top;mso-next-textbox:#_x0000_s2061" inset="0,0,0,0">
            <w:txbxContent>
              <w:p w:rsidR="00533C5C" w:rsidRPr="00A9044D" w:rsidRDefault="00533C5C" w:rsidP="00A9044D">
                <w:r>
                  <w:t>12-05315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59" type="#_x0000_t202" style="position:absolute;left:0;text-align:left;margin-left:57.35pt;margin-top:587.35pt;width:13.55pt;height:62.15pt;z-index:5;mso-position-horizontal-relative:page;mso-position-vertical-relative:page" o:allowincell="f" stroked="f">
          <v:textbox style="layout-flow:vertical;mso-layout-flow-alt:bottom-to-top;mso-next-textbox:#_x0000_s2059" inset="0,0,0,0">
            <w:txbxContent>
              <w:p w:rsidR="00533C5C" w:rsidRDefault="00533C5C">
                <w:pPr>
                  <w:pStyle w:val="a6"/>
                  <w:rPr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58" type="#_x0000_t202" style="position:absolute;left:0;text-align:left;margin-left:41.4pt;margin-top:756.1pt;width:11.3pt;height:65.8pt;z-index:4;mso-position-horizontal-relative:page;mso-position-vertical-relative:page" o:allowincell="f" stroked="f">
          <v:textbox style="layout-flow:vertical;mso-layout-flow-alt:bottom-to-top;mso-next-textbox:#_x0000_s2058" inset="0,0,0,0">
            <w:txbxContent>
              <w:p w:rsidR="00533C5C" w:rsidRDefault="00533C5C">
                <w:pPr>
                  <w:pStyle w:val="a6"/>
                  <w:rPr>
                    <w:rFonts w:ascii="Arial" w:hAnsi="Arial"/>
                    <w:sz w:val="20"/>
                  </w:rPr>
                </w:pPr>
                <w:r w:rsidRPr="00E74E97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57" type="#_x0000_t202" style="position:absolute;left:0;text-align:left;margin-left:41.4pt;margin-top:669.65pt;width:11.3pt;height:68.8pt;z-index:3;mso-position-horizontal-relative:page;mso-position-vertical-relative:page" o:allowincell="f" stroked="f">
          <v:textbox style="layout-flow:vertical;mso-layout-flow-alt:bottom-to-top;mso-next-textbox:#_x0000_s2057" inset="0,0,0,0">
            <w:txbxContent>
              <w:p w:rsidR="00533C5C" w:rsidRPr="00E74E97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E74E97">
                  <w:rPr>
                    <w:sz w:val="20"/>
                  </w:rPr>
                  <w:t>Подп</w:t>
                </w:r>
                <w:proofErr w:type="spellEnd"/>
                <w:r w:rsidRPr="00E74E97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56" type="#_x0000_t202" style="position:absolute;left:0;text-align:left;margin-left:42.15pt;margin-top:584pt;width:10.55pt;height:68.05pt;z-index:2;mso-position-horizontal-relative:page;mso-position-vertical-relative:page" o:allowincell="f" filled="f" stroked="f">
          <v:textbox style="layout-flow:vertical;mso-layout-flow-alt:bottom-to-top;mso-next-textbox:#_x0000_s2056" inset="0,0,0,0">
            <w:txbxContent>
              <w:p w:rsidR="00533C5C" w:rsidRPr="00E74E97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E74E97">
                  <w:rPr>
                    <w:sz w:val="20"/>
                  </w:rPr>
                  <w:t>Взам.инв</w:t>
                </w:r>
                <w:proofErr w:type="spellEnd"/>
                <w:r w:rsidRPr="00E74E97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group id="_x0000_s2049" style="position:absolute;left:0;text-align:left;margin-left:39.7pt;margin-top:583.75pt;width:34pt;height:241pt;z-index:1;mso-position-horizontal-relative:page;mso-position-vertical-relative:page" coordorigin=",720" coordsize="20000,19280" o:allowincell="f">
          <v:line id="_x0000_s2050" style="position:absolute;flip:x" from="0,19996" to="20000,20000" strokeweight="1.5pt">
            <v:stroke startarrowwidth="narrow" startarrowlength="short" endarrowwidth="narrow" endarrowlength="short"/>
          </v:line>
          <v:line id="_x0000_s2051" style="position:absolute;flip:y" from="0,720" to="29,20000" strokeweight="1.5pt">
            <v:stroke startarrowwidth="narrow" startarrowlength="short" endarrowwidth="narrow" endarrowlength="short"/>
          </v:line>
          <v:line id="_x0000_s2052" style="position:absolute;flip:y" from="8324,720" to="8353,20000" strokeweight="1.5pt">
            <v:stroke startarrowwidth="narrow" startarrowlength="short" endarrowwidth="narrow" endarrowlength="short"/>
          </v:line>
          <v:line id="_x0000_s2053" style="position:absolute" from="0,14328" to="20000,14332" strokeweight="1.5pt">
            <v:stroke startarrowwidth="narrow" startarrowlength="short" endarrowwidth="narrow" endarrowlength="short"/>
          </v:line>
          <v:line id="_x0000_s2054" style="position:absolute" from="0,6388" to="20000,6392" strokeweight="1.5pt">
            <v:stroke startarrowwidth="narrow" startarrowlength="short" endarrowwidth="narrow" endarrowlength="short"/>
          </v:line>
          <v:line id="_x0000_s2055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4309"/>
      <w:gridCol w:w="1418"/>
      <w:gridCol w:w="567"/>
    </w:tblGrid>
    <w:tr w:rsidR="00533C5C">
      <w:trPr>
        <w:cantSplit/>
        <w:trHeight w:hRule="exact" w:val="520"/>
      </w:trPr>
      <w:tc>
        <w:tcPr>
          <w:tcW w:w="7995" w:type="dxa"/>
          <w:gridSpan w:val="7"/>
          <w:tcBorders>
            <w:top w:val="nil"/>
            <w:left w:val="nil"/>
            <w:bottom w:val="nil"/>
            <w:right w:val="nil"/>
          </w:tcBorders>
        </w:tcPr>
        <w:p w:rsidR="00533C5C" w:rsidRDefault="00533C5C">
          <w:pPr>
            <w:pStyle w:val="a6"/>
            <w:spacing w:before="120"/>
            <w:jc w:val="right"/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33C5C" w:rsidRDefault="00533C5C" w:rsidP="00B2144F">
          <w:pPr>
            <w:rPr>
              <w:lang w:val="en-US"/>
            </w:rPr>
          </w:pP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D346DC">
          <w:pPr>
            <w:pStyle w:val="a6"/>
            <w:spacing w:before="40"/>
            <w:ind w:left="57"/>
          </w:pPr>
          <w:r>
            <w:pict>
              <v:line id="_x0000_s2075" style="position:absolute;left:0;text-align:left;z-index:14;mso-position-horizontal-relative:page;mso-position-vertical-relative:page" from="57.6pt,756pt" to="57.65pt,827.15pt" o:allowincell="f" stroked="f" strokeweight="1pt">
                <v:stroke startarrowwidth="narrow" startarrowlength="short" endarrowwidth="narrow" endarrowlength="short"/>
                <w10:wrap anchorx="page" anchory="page"/>
              </v:line>
            </w:pic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</w:pPr>
        </w:p>
      </w:tc>
      <w:tc>
        <w:tcPr>
          <w:tcW w:w="56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533C5C" w:rsidRDefault="00533C5C">
          <w:pPr>
            <w:pStyle w:val="a6"/>
            <w:pBdr>
              <w:bottom w:val="single" w:sz="6" w:space="1" w:color="auto"/>
            </w:pBdr>
            <w:spacing w:before="80"/>
            <w:rPr>
              <w:sz w:val="20"/>
            </w:rPr>
          </w:pPr>
          <w:r>
            <w:rPr>
              <w:sz w:val="20"/>
            </w:rPr>
            <w:t>Лист</w:t>
          </w: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Pr="007F7D24" w:rsidRDefault="00533C5C" w:rsidP="00DB2BD9">
          <w:pPr>
            <w:jc w:val="center"/>
            <w:rPr>
              <w:spacing w:val="20"/>
            </w:rPr>
          </w:pPr>
          <w:r>
            <w:rPr>
              <w:spacing w:val="20"/>
              <w:szCs w:val="24"/>
            </w:rPr>
            <w:t>0708-ОВ</w:t>
          </w:r>
        </w:p>
      </w:tc>
      <w:tc>
        <w:tcPr>
          <w:tcW w:w="567" w:type="dxa"/>
          <w:vMerge w:val="restart"/>
          <w:tcBorders>
            <w:top w:val="nil"/>
            <w:left w:val="nil"/>
            <w:right w:val="nil"/>
          </w:tcBorders>
          <w:vAlign w:val="bottom"/>
        </w:tcPr>
        <w:p w:rsidR="00533C5C" w:rsidRDefault="00533C5C" w:rsidP="005865B0">
          <w:pPr>
            <w:jc w:val="center"/>
            <w:rPr>
              <w:lang w:val="en-US"/>
            </w:rPr>
          </w:pPr>
        </w:p>
        <w:p w:rsidR="00533C5C" w:rsidRDefault="00533C5C" w:rsidP="008E1E02">
          <w:pPr>
            <w:pStyle w:val="Oaae1"/>
            <w:jc w:val="center"/>
          </w:pP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rPr>
              <w:spacing w:val="-6"/>
            </w:rPr>
          </w:pPr>
          <w:proofErr w:type="spellStart"/>
          <w:r>
            <w:rPr>
              <w:spacing w:val="-6"/>
              <w:sz w:val="18"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</w:pPr>
          <w:r>
            <w:rPr>
              <w:sz w:val="18"/>
            </w:rPr>
            <w:t>№док</w:t>
          </w:r>
          <w:r>
            <w:rPr>
              <w:sz w:val="18"/>
              <w:lang w:val="en-US"/>
            </w:rPr>
            <w:t>.</w:t>
          </w: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  <w:spacing w:before="40"/>
          </w:pPr>
          <w:r>
            <w:rPr>
              <w:sz w:val="18"/>
            </w:rPr>
            <w:t>Дата</w:t>
          </w: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</w:pPr>
        </w:p>
      </w:tc>
      <w:tc>
        <w:tcPr>
          <w:tcW w:w="567" w:type="dxa"/>
          <w:vMerge/>
          <w:tcBorders>
            <w:left w:val="nil"/>
            <w:bottom w:val="nil"/>
            <w:right w:val="nil"/>
          </w:tcBorders>
        </w:tcPr>
        <w:p w:rsidR="00533C5C" w:rsidRDefault="00533C5C" w:rsidP="0093063C">
          <w:pPr>
            <w:rPr>
              <w:lang w:val="en-US"/>
            </w:rPr>
          </w:pPr>
        </w:p>
      </w:tc>
    </w:tr>
  </w:tbl>
  <w:p w:rsidR="00533C5C" w:rsidRDefault="00D346DC" w:rsidP="003161FF">
    <w:pPr>
      <w:pStyle w:val="a6"/>
      <w:jc w:val="righ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87" type="#_x0000_t202" style="position:absolute;left:0;text-align:left;margin-left:58.05pt;margin-top:756.2pt;width:13.55pt;height:62.15pt;z-index:20;mso-position-horizontal-relative:page;mso-position-vertical-relative:page" stroked="f">
          <v:textbox style="layout-flow:vertical;mso-layout-flow-alt:bottom-to-top;mso-next-textbox:#_x0000_s2087" inset="0,0,0,0">
            <w:txbxContent>
              <w:p w:rsidR="00533C5C" w:rsidRPr="007F7D24" w:rsidRDefault="00533C5C" w:rsidP="007F7D24">
                <w:r>
                  <w:t>12-05315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86" type="#_x0000_t202" style="position:absolute;left:0;text-align:left;margin-left:42.15pt;margin-top:756.1pt;width:10.55pt;height:65.05pt;z-index:19;mso-position-horizontal-relative:page;mso-position-vertical-relative:page" o:allowincell="f" stroked="f">
          <v:textbox style="layout-flow:vertical;mso-layout-flow-alt:bottom-to-top;mso-next-textbox:#_x0000_s2086" inset="0,0,0,0">
            <w:txbxContent>
              <w:p w:rsidR="00533C5C" w:rsidRDefault="00533C5C">
                <w:pPr>
                  <w:pStyle w:val="a6"/>
                  <w:rPr>
                    <w:rFonts w:ascii="Arial" w:hAnsi="Arial"/>
                    <w:sz w:val="20"/>
                  </w:rPr>
                </w:pPr>
                <w:r w:rsidRPr="00DC19F9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  <w:p w:rsidR="00533C5C" w:rsidRDefault="00533C5C">
                <w:pPr>
                  <w:pStyle w:val="a6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подл.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85" type="#_x0000_t202" style="position:absolute;left:0;text-align:left;margin-left:41.4pt;margin-top:669.65pt;width:11.3pt;height:80.05pt;z-index:18;mso-position-horizontal-relative:page;mso-position-vertical-relative:page" o:allowincell="f" stroked="f">
          <v:textbox style="layout-flow:vertical;mso-layout-flow-alt:bottom-to-top;mso-next-textbox:#_x0000_s2085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Подп</w:t>
                </w:r>
                <w:proofErr w:type="spellEnd"/>
                <w:r w:rsidRPr="00DC19F9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084" type="#_x0000_t202" style="position:absolute;left:0;text-align:left;margin-left:41.4pt;margin-top:584pt;width:11.3pt;height:67.3pt;z-index:17;mso-position-horizontal-relative:page;mso-position-vertical-relative:page" o:allowincell="f" stroked="f">
          <v:textbox style="layout-flow:vertical;mso-layout-flow-alt:bottom-to-top;mso-next-textbox:#_x0000_s2084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Взам.инв</w:t>
                </w:r>
                <w:proofErr w:type="spellEnd"/>
                <w:r w:rsidRPr="00DC19F9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line id="_x0000_s2083" style="position:absolute;left:0;text-align:left;z-index:16;mso-position-horizontal-relative:page;mso-position-vertical-relative:page" from="544.3pt,802pt" to="572.65pt,802.05pt" o:allowincell="f" strokeweight="1.5pt">
          <v:stroke startarrowwidth="narrow" startarrowlength="short" endarrowwidth="narrow" endarrowlength="short"/>
          <w10:wrap anchorx="page" anchory="page"/>
          <w10:anchorlock/>
        </v:line>
      </w:pict>
    </w:r>
    <w:r w:rsidRPr="00D346DC">
      <w:rPr>
        <w:rFonts w:ascii="Arial CYR" w:hAnsi="Arial CYR"/>
        <w:noProof/>
      </w:rPr>
      <w:pict>
        <v:group id="_x0000_s2076" style="position:absolute;left:0;text-align:left;margin-left:39.7pt;margin-top:583.75pt;width:34pt;height:241pt;z-index:15;mso-position-horizontal-relative:page;mso-position-vertical-relative:page" coordorigin=",720" coordsize="20000,19280" o:allowincell="f">
          <v:line id="_x0000_s2077" style="position:absolute;flip:x" from="0,19996" to="20000,20000" strokeweight="1.5pt">
            <v:stroke startarrowwidth="narrow" startarrowlength="short" endarrowwidth="narrow" endarrowlength="short"/>
          </v:line>
          <v:line id="_x0000_s2078" style="position:absolute;flip:y" from="0,720" to="29,20000" strokeweight="1.5pt">
            <v:stroke startarrowwidth="narrow" startarrowlength="short" endarrowwidth="narrow" endarrowlength="short"/>
          </v:line>
          <v:line id="_x0000_s2079" style="position:absolute;flip:y" from="8324,720" to="8353,20000" strokeweight="1.5pt">
            <v:stroke startarrowwidth="narrow" startarrowlength="short" endarrowwidth="narrow" endarrowlength="short"/>
          </v:line>
          <v:line id="_x0000_s2080" style="position:absolute" from="0,14328" to="20000,14332" strokeweight="1.5pt">
            <v:stroke startarrowwidth="narrow" startarrowlength="short" endarrowwidth="narrow" endarrowlength="short"/>
          </v:line>
          <v:line id="_x0000_s2081" style="position:absolute" from="0,6388" to="20000,6392" strokeweight="1.5pt">
            <v:stroke startarrowwidth="narrow" startarrowlength="short" endarrowwidth="narrow" endarrowlength="short"/>
          </v:line>
          <v:line id="_x0000_s2082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  <w:r w:rsidR="00533C5C">
      <w:t>формат А4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3459"/>
      <w:gridCol w:w="851"/>
      <w:gridCol w:w="851"/>
      <w:gridCol w:w="1134"/>
    </w:tblGrid>
    <w:tr w:rsidR="00533C5C">
      <w:trPr>
        <w:cantSplit/>
        <w:trHeight w:hRule="exact" w:val="520"/>
      </w:trPr>
      <w:tc>
        <w:tcPr>
          <w:tcW w:w="7996" w:type="dxa"/>
          <w:gridSpan w:val="8"/>
          <w:tcBorders>
            <w:top w:val="nil"/>
            <w:left w:val="nil"/>
            <w:bottom w:val="nil"/>
            <w:right w:val="nil"/>
          </w:tcBorders>
        </w:tcPr>
        <w:p w:rsidR="00533C5C" w:rsidRDefault="00533C5C">
          <w:pPr>
            <w:pStyle w:val="a6"/>
            <w:spacing w:before="120"/>
            <w:ind w:right="113"/>
            <w:jc w:val="right"/>
            <w:rPr>
              <w:lang w:val="en-US"/>
            </w:rPr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533C5C" w:rsidRPr="00D2548F" w:rsidRDefault="00533C5C">
          <w:pPr>
            <w:pStyle w:val="a6"/>
            <w:spacing w:before="120"/>
            <w:jc w:val="left"/>
            <w:rPr>
              <w:szCs w:val="24"/>
            </w:rPr>
          </w:pPr>
        </w:p>
      </w:tc>
    </w:tr>
    <w:tr w:rsidR="00533C5C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6295" w:type="dxa"/>
          <w:gridSpan w:val="4"/>
          <w:tcBorders>
            <w:top w:val="single" w:sz="12" w:space="0" w:color="auto"/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</w:pPr>
        </w:p>
      </w:tc>
    </w:tr>
    <w:tr w:rsidR="00533C5C">
      <w:trPr>
        <w:trHeight w:hRule="exact" w:val="284"/>
      </w:trPr>
      <w:tc>
        <w:tcPr>
          <w:tcW w:w="567" w:type="dxa"/>
          <w:tcBorders>
            <w:left w:val="nil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6295" w:type="dxa"/>
          <w:gridSpan w:val="4"/>
          <w:tcBorders>
            <w:top w:val="nil"/>
            <w:left w:val="single" w:sz="12" w:space="0" w:color="auto"/>
            <w:bottom w:val="nil"/>
            <w:right w:val="nil"/>
          </w:tcBorders>
        </w:tcPr>
        <w:p w:rsidR="00533C5C" w:rsidRPr="00965EE5" w:rsidRDefault="00533C5C" w:rsidP="00965EE5">
          <w:pPr>
            <w:pStyle w:val="a6"/>
            <w:rPr>
              <w:spacing w:val="20"/>
              <w:szCs w:val="24"/>
            </w:rPr>
          </w:pPr>
          <w:r>
            <w:rPr>
              <w:spacing w:val="20"/>
              <w:szCs w:val="24"/>
            </w:rPr>
            <w:t>0708-ОВ С</w:t>
          </w:r>
        </w:p>
      </w:tc>
    </w:tr>
    <w:tr w:rsidR="00533C5C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rPr>
              <w:spacing w:val="-6"/>
              <w:sz w:val="18"/>
            </w:rPr>
          </w:pPr>
          <w:proofErr w:type="spellStart"/>
          <w:r>
            <w:rPr>
              <w:spacing w:val="-6"/>
              <w:sz w:val="18"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z w:val="18"/>
            </w:rPr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rPr>
              <w:sz w:val="18"/>
            </w:rPr>
          </w:pPr>
          <w:r>
            <w:rPr>
              <w:sz w:val="18"/>
            </w:rPr>
            <w:t>№док</w:t>
          </w:r>
          <w:r w:rsidRPr="001168E9">
            <w:rPr>
              <w:sz w:val="18"/>
            </w:rPr>
            <w:t>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z w:val="18"/>
            </w:rPr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  <w:spacing w:before="40"/>
            <w:ind w:left="57"/>
            <w:rPr>
              <w:sz w:val="18"/>
            </w:rPr>
          </w:pPr>
          <w:r>
            <w:rPr>
              <w:sz w:val="18"/>
            </w:rPr>
            <w:t>Дата</w:t>
          </w:r>
        </w:p>
      </w:tc>
      <w:tc>
        <w:tcPr>
          <w:tcW w:w="6295" w:type="dxa"/>
          <w:gridSpan w:val="4"/>
          <w:tcBorders>
            <w:top w:val="nil"/>
            <w:left w:val="single" w:sz="12" w:space="0" w:color="auto"/>
            <w:bottom w:val="single" w:sz="12" w:space="0" w:color="auto"/>
            <w:right w:val="nil"/>
          </w:tcBorders>
        </w:tcPr>
        <w:p w:rsidR="00533C5C" w:rsidRDefault="00533C5C">
          <w:pPr>
            <w:pStyle w:val="a6"/>
          </w:pPr>
        </w:p>
      </w:tc>
    </w:tr>
    <w:tr w:rsidR="00533C5C">
      <w:trPr>
        <w:trHeight w:hRule="exact" w:val="284"/>
      </w:trPr>
      <w:tc>
        <w:tcPr>
          <w:tcW w:w="1134" w:type="dxa"/>
          <w:gridSpan w:val="2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Pr="00934638" w:rsidRDefault="00533C5C" w:rsidP="008E5AF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r>
            <w:rPr>
              <w:spacing w:val="-2"/>
              <w:sz w:val="22"/>
              <w:szCs w:val="22"/>
            </w:rPr>
            <w:t>Разработал</w:t>
          </w:r>
        </w:p>
      </w:tc>
      <w:tc>
        <w:tcPr>
          <w:tcW w:w="1134" w:type="dxa"/>
          <w:gridSpan w:val="2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533C5C" w:rsidRPr="00934638" w:rsidRDefault="00533C5C" w:rsidP="008E5AF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r>
            <w:rPr>
              <w:spacing w:val="-2"/>
              <w:sz w:val="22"/>
              <w:szCs w:val="22"/>
            </w:rPr>
            <w:t>Козлова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nil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3459" w:type="dxa"/>
          <w:vMerge w:val="restart"/>
          <w:tcBorders>
            <w:top w:val="nil"/>
            <w:left w:val="single" w:sz="12" w:space="0" w:color="auto"/>
            <w:right w:val="single" w:sz="12" w:space="0" w:color="auto"/>
          </w:tcBorders>
          <w:vAlign w:val="center"/>
        </w:tcPr>
        <w:p w:rsidR="00533C5C" w:rsidRDefault="00533C5C" w:rsidP="004815AB">
          <w:pPr>
            <w:pStyle w:val="a6"/>
          </w:pPr>
          <w:r>
            <w:t xml:space="preserve">Отопление, вентиляция и </w:t>
          </w:r>
        </w:p>
        <w:p w:rsidR="00533C5C" w:rsidRDefault="00533C5C" w:rsidP="004815AB">
          <w:pPr>
            <w:pStyle w:val="a6"/>
          </w:pPr>
          <w:r>
            <w:t>кондиционирование воздуха, тепловые сети</w:t>
          </w:r>
        </w:p>
        <w:p w:rsidR="00533C5C" w:rsidRPr="005865B0" w:rsidRDefault="00533C5C" w:rsidP="008E1E02">
          <w:pPr>
            <w:pStyle w:val="a6"/>
            <w:rPr>
              <w:szCs w:val="24"/>
            </w:rPr>
          </w:pPr>
          <w:r>
            <w:rPr>
              <w:szCs w:val="24"/>
            </w:rPr>
            <w:t>Содержание тома</w:t>
          </w:r>
        </w:p>
      </w:tc>
      <w:tc>
        <w:tcPr>
          <w:tcW w:w="851" w:type="dxa"/>
          <w:tcBorders>
            <w:top w:val="nil"/>
            <w:left w:val="nil"/>
            <w:bottom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</w:pPr>
          <w:r>
            <w:t>Стадия</w:t>
          </w:r>
        </w:p>
      </w:tc>
      <w:tc>
        <w:tcPr>
          <w:tcW w:w="851" w:type="dxa"/>
          <w:tcBorders>
            <w:top w:val="nil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</w:pPr>
          <w:r>
            <w:t>Лист</w:t>
          </w:r>
        </w:p>
      </w:tc>
      <w:tc>
        <w:tcPr>
          <w:tcW w:w="1134" w:type="dxa"/>
          <w:tcBorders>
            <w:top w:val="nil"/>
            <w:left w:val="single" w:sz="12" w:space="0" w:color="auto"/>
            <w:bottom w:val="single" w:sz="12" w:space="0" w:color="auto"/>
            <w:right w:val="nil"/>
          </w:tcBorders>
        </w:tcPr>
        <w:p w:rsidR="00533C5C" w:rsidRDefault="00D346DC">
          <w:pPr>
            <w:pStyle w:val="a6"/>
          </w:pPr>
          <w:r>
            <w:fldChar w:fldCharType="begin"/>
          </w:r>
          <w:r w:rsidR="00533C5C">
            <w:instrText xml:space="preserve"> ASK InventNomer  \* MERGEFORMAT </w:instrText>
          </w:r>
          <w:r>
            <w:fldChar w:fldCharType="separate"/>
          </w:r>
          <w:bookmarkStart w:id="4" w:name="InventNomer"/>
          <w:r w:rsidR="00533C5C">
            <w:t>01-*****</w:t>
          </w:r>
          <w:bookmarkEnd w:id="4"/>
          <w:r>
            <w:fldChar w:fldCharType="end"/>
          </w:r>
          <w:r w:rsidR="00533C5C">
            <w:t>Листов</w:t>
          </w:r>
        </w:p>
      </w:tc>
    </w:tr>
    <w:tr w:rsidR="00533C5C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right w:val="single" w:sz="12" w:space="0" w:color="auto"/>
          </w:tcBorders>
        </w:tcPr>
        <w:p w:rsidR="00533C5C" w:rsidRPr="00934638" w:rsidRDefault="00533C5C" w:rsidP="000750E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proofErr w:type="spellStart"/>
          <w:r>
            <w:rPr>
              <w:spacing w:val="-2"/>
              <w:sz w:val="22"/>
              <w:szCs w:val="22"/>
            </w:rPr>
            <w:t>Нач.группы</w:t>
          </w:r>
          <w:proofErr w:type="spellEnd"/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</w:tcPr>
        <w:p w:rsidR="00533C5C" w:rsidRPr="00B65061" w:rsidRDefault="00533C5C" w:rsidP="001A3857">
          <w:pPr>
            <w:pStyle w:val="a6"/>
            <w:ind w:left="28"/>
            <w:jc w:val="left"/>
            <w:rPr>
              <w:spacing w:val="-2"/>
              <w:sz w:val="20"/>
            </w:rPr>
          </w:pPr>
          <w:r>
            <w:rPr>
              <w:spacing w:val="-2"/>
              <w:sz w:val="20"/>
            </w:rPr>
            <w:t>Матвеева</w:t>
          </w: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567" w:type="dxa"/>
          <w:tcBorders>
            <w:left w:val="single" w:sz="12" w:space="0" w:color="auto"/>
            <w:right w:val="nil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3459" w:type="dxa"/>
          <w:vMerge/>
          <w:tcBorders>
            <w:left w:val="single" w:sz="12" w:space="0" w:color="auto"/>
            <w:right w:val="single" w:sz="12" w:space="0" w:color="auto"/>
          </w:tcBorders>
        </w:tcPr>
        <w:p w:rsidR="00533C5C" w:rsidRDefault="00533C5C" w:rsidP="001C5E00">
          <w:pPr>
            <w:pStyle w:val="a6"/>
          </w:pPr>
        </w:p>
      </w:tc>
      <w:tc>
        <w:tcPr>
          <w:tcW w:w="851" w:type="dxa"/>
          <w:tcBorders>
            <w:top w:val="single" w:sz="12" w:space="0" w:color="auto"/>
            <w:left w:val="nil"/>
            <w:bottom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</w:pPr>
          <w:r>
            <w:t>П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Pr="006F50B8" w:rsidRDefault="00533C5C">
          <w:pPr>
            <w:pStyle w:val="a6"/>
          </w:pPr>
          <w:r>
            <w:t>2</w:t>
          </w:r>
        </w:p>
      </w:tc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nil"/>
          </w:tcBorders>
        </w:tcPr>
        <w:p w:rsidR="00533C5C" w:rsidRPr="00B91FC4" w:rsidRDefault="00533C5C" w:rsidP="008E1E02">
          <w:pPr>
            <w:pStyle w:val="a6"/>
          </w:pPr>
          <w:r>
            <w:t>2</w:t>
          </w:r>
        </w:p>
      </w:tc>
    </w:tr>
    <w:tr w:rsidR="00533C5C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right w:val="single" w:sz="12" w:space="0" w:color="auto"/>
          </w:tcBorders>
        </w:tcPr>
        <w:p w:rsidR="00533C5C" w:rsidRPr="00934638" w:rsidRDefault="00533C5C" w:rsidP="0029486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proofErr w:type="spellStart"/>
          <w:r w:rsidRPr="00934638">
            <w:rPr>
              <w:spacing w:val="-2"/>
              <w:sz w:val="22"/>
              <w:szCs w:val="22"/>
            </w:rPr>
            <w:t>Нач.</w:t>
          </w:r>
          <w:r>
            <w:rPr>
              <w:spacing w:val="-2"/>
              <w:sz w:val="22"/>
              <w:szCs w:val="22"/>
            </w:rPr>
            <w:t>отдела</w:t>
          </w:r>
          <w:r w:rsidRPr="00934638">
            <w:rPr>
              <w:spacing w:val="-2"/>
              <w:sz w:val="22"/>
              <w:szCs w:val="22"/>
            </w:rPr>
            <w:t>оооооооотдела</w:t>
          </w:r>
          <w:proofErr w:type="spellEnd"/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</w:tcPr>
        <w:p w:rsidR="00533C5C" w:rsidRPr="00934638" w:rsidRDefault="00533C5C" w:rsidP="0029486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r>
            <w:rPr>
              <w:spacing w:val="-2"/>
              <w:sz w:val="22"/>
              <w:szCs w:val="22"/>
            </w:rPr>
            <w:t>Боткин</w:t>
          </w: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567" w:type="dxa"/>
          <w:tcBorders>
            <w:left w:val="single" w:sz="12" w:space="0" w:color="auto"/>
            <w:right w:val="nil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3459" w:type="dxa"/>
          <w:vMerge/>
          <w:tcBorders>
            <w:left w:val="single" w:sz="12" w:space="0" w:color="auto"/>
            <w:right w:val="single" w:sz="12" w:space="0" w:color="auto"/>
          </w:tcBorders>
        </w:tcPr>
        <w:p w:rsidR="00533C5C" w:rsidRPr="00E6714E" w:rsidRDefault="00533C5C" w:rsidP="001C5E00">
          <w:pPr>
            <w:pStyle w:val="a6"/>
          </w:pPr>
        </w:p>
      </w:tc>
      <w:tc>
        <w:tcPr>
          <w:tcW w:w="2836" w:type="dxa"/>
          <w:gridSpan w:val="3"/>
          <w:vMerge w:val="restart"/>
          <w:tcBorders>
            <w:top w:val="nil"/>
            <w:left w:val="nil"/>
            <w:right w:val="nil"/>
          </w:tcBorders>
          <w:vAlign w:val="center"/>
        </w:tcPr>
        <w:p w:rsidR="00533C5C" w:rsidRDefault="00533C5C" w:rsidP="00B2144F">
          <w:pPr>
            <w:pStyle w:val="a6"/>
            <w:rPr>
              <w:szCs w:val="24"/>
              <w:lang w:val="en-US"/>
            </w:rPr>
          </w:pPr>
          <w:r>
            <w:rPr>
              <w:szCs w:val="24"/>
            </w:rPr>
            <w:t>ОАО</w:t>
          </w:r>
          <w:r>
            <w:rPr>
              <w:szCs w:val="24"/>
              <w:lang w:val="en-US"/>
            </w:rPr>
            <w:t xml:space="preserve"> </w:t>
          </w:r>
          <w:r w:rsidRPr="00C768BC">
            <w:rPr>
              <w:szCs w:val="24"/>
            </w:rPr>
            <w:t>«Г</w:t>
          </w:r>
          <w:r>
            <w:rPr>
              <w:szCs w:val="24"/>
            </w:rPr>
            <w:t>оловной</w:t>
          </w:r>
        </w:p>
        <w:p w:rsidR="00533C5C" w:rsidRPr="00C768BC" w:rsidRDefault="00533C5C" w:rsidP="00B2144F">
          <w:pPr>
            <w:pStyle w:val="a6"/>
            <w:rPr>
              <w:sz w:val="28"/>
            </w:rPr>
          </w:pPr>
          <w:r>
            <w:rPr>
              <w:szCs w:val="24"/>
            </w:rPr>
            <w:t>институт</w:t>
          </w:r>
          <w:r w:rsidRPr="00C768BC">
            <w:rPr>
              <w:szCs w:val="24"/>
            </w:rPr>
            <w:t xml:space="preserve"> «ВНИПИЭТ»</w:t>
          </w:r>
        </w:p>
      </w:tc>
    </w:tr>
    <w:tr w:rsidR="00533C5C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Pr="00934638" w:rsidRDefault="00533C5C" w:rsidP="00431CCC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r>
            <w:rPr>
              <w:spacing w:val="-2"/>
              <w:sz w:val="22"/>
              <w:szCs w:val="22"/>
            </w:rPr>
            <w:t>Н. контр.</w:t>
          </w:r>
        </w:p>
      </w:tc>
      <w:tc>
        <w:tcPr>
          <w:tcW w:w="1134" w:type="dxa"/>
          <w:gridSpan w:val="2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Pr="00934638" w:rsidRDefault="00533C5C" w:rsidP="008E5AF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proofErr w:type="spellStart"/>
          <w:r>
            <w:rPr>
              <w:spacing w:val="-2"/>
              <w:sz w:val="22"/>
              <w:szCs w:val="22"/>
            </w:rPr>
            <w:t>Беневская</w:t>
          </w:r>
          <w:proofErr w:type="spellEnd"/>
        </w:p>
      </w:tc>
      <w:tc>
        <w:tcPr>
          <w:tcW w:w="851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3459" w:type="dxa"/>
          <w:vMerge/>
          <w:tcBorders>
            <w:left w:val="single" w:sz="12" w:space="0" w:color="auto"/>
            <w:right w:val="single" w:sz="12" w:space="0" w:color="auto"/>
          </w:tcBorders>
        </w:tcPr>
        <w:p w:rsidR="00533C5C" w:rsidRPr="008F1E29" w:rsidRDefault="00533C5C" w:rsidP="001C5E00">
          <w:pPr>
            <w:pStyle w:val="a6"/>
            <w:rPr>
              <w:spacing w:val="-8"/>
            </w:rPr>
          </w:pPr>
        </w:p>
      </w:tc>
      <w:tc>
        <w:tcPr>
          <w:tcW w:w="2836" w:type="dxa"/>
          <w:gridSpan w:val="3"/>
          <w:vMerge/>
          <w:tcBorders>
            <w:left w:val="nil"/>
            <w:right w:val="nil"/>
          </w:tcBorders>
        </w:tcPr>
        <w:p w:rsidR="00533C5C" w:rsidRPr="001A306E" w:rsidRDefault="00533C5C">
          <w:pPr>
            <w:pStyle w:val="a6"/>
            <w:rPr>
              <w:b/>
              <w:szCs w:val="24"/>
              <w:lang w:val="en-US"/>
            </w:rPr>
          </w:pPr>
        </w:p>
      </w:tc>
    </w:tr>
    <w:tr w:rsidR="00533C5C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bottom w:val="nil"/>
            <w:right w:val="single" w:sz="12" w:space="0" w:color="auto"/>
          </w:tcBorders>
        </w:tcPr>
        <w:p w:rsidR="00533C5C" w:rsidRPr="00934638" w:rsidRDefault="00533C5C" w:rsidP="001A3857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</w:p>
      </w:tc>
      <w:tc>
        <w:tcPr>
          <w:tcW w:w="1134" w:type="dxa"/>
          <w:gridSpan w:val="2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Pr="00934638" w:rsidRDefault="00533C5C" w:rsidP="001A3857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3459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Pr="002E5799" w:rsidRDefault="00533C5C" w:rsidP="00B2144F">
          <w:pPr>
            <w:pStyle w:val="a6"/>
            <w:rPr>
              <w:szCs w:val="24"/>
            </w:rPr>
          </w:pPr>
        </w:p>
      </w:tc>
      <w:tc>
        <w:tcPr>
          <w:tcW w:w="2836" w:type="dxa"/>
          <w:gridSpan w:val="3"/>
          <w:vMerge/>
          <w:tcBorders>
            <w:left w:val="nil"/>
            <w:bottom w:val="nil"/>
            <w:right w:val="nil"/>
          </w:tcBorders>
        </w:tcPr>
        <w:p w:rsidR="00533C5C" w:rsidRDefault="00533C5C">
          <w:pPr>
            <w:pStyle w:val="a6"/>
            <w:jc w:val="right"/>
            <w:rPr>
              <w:vanish/>
              <w:sz w:val="28"/>
            </w:rPr>
          </w:pPr>
        </w:p>
      </w:tc>
    </w:tr>
  </w:tbl>
  <w:p w:rsidR="00533C5C" w:rsidRDefault="00D346DC" w:rsidP="0036718D">
    <w:pPr>
      <w:pStyle w:val="a6"/>
      <w:jc w:val="right"/>
    </w:pPr>
    <w:r w:rsidRPr="00D346DC">
      <w:rPr>
        <w:rFonts w:ascii="Arial CYR" w:hAnsi="Arial CYR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left:0;text-align:left;margin-left:58.05pt;margin-top:756.2pt;width:13.55pt;height:62.15pt;z-index:13;mso-position-horizontal-relative:page;mso-position-vertical-relative:page" stroked="f">
          <v:textbox style="layout-flow:vertical;mso-layout-flow-alt:bottom-to-top;mso-next-textbox:#_x0000_s2074" inset="0,0,0,0">
            <w:txbxContent>
              <w:p w:rsidR="00533C5C" w:rsidRPr="007F7D24" w:rsidRDefault="00533C5C" w:rsidP="007F7D24">
                <w:r>
                  <w:t>12-05315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group id="_x0000_s2066" style="position:absolute;left:0;text-align:left;margin-left:39.7pt;margin-top:583.75pt;width:34pt;height:241pt;z-index:12;mso-position-horizontal-relative:page;mso-position-vertical-relative:page" coordorigin="794,11675" coordsize="680,4820" o:allowincell="f">
          <v:line id="_x0000_s2067" style="position:absolute;flip:x" from="794,16494" to="1474,16495" strokeweight="1.5pt">
            <v:stroke startarrowwidth="narrow" startarrowlength="short" endarrowwidth="narrow" endarrowlength="short"/>
          </v:line>
          <v:group id="_x0000_s2068" style="position:absolute;left:794;top:11675;width:680;height:4820" coordorigin="794,11675" coordsize="680,4820">
            <v:line id="_x0000_s2069" style="position:absolute;flip:y" from="794,11675" to="795,16495" strokeweight="1.5pt">
              <v:stroke startarrowwidth="narrow" startarrowlength="short" endarrowwidth="narrow" endarrowlength="short"/>
            </v:line>
            <v:line id="_x0000_s2070" style="position:absolute;flip:y" from="1077,11675" to="1078,16495" strokeweight="1.5pt">
              <v:stroke startarrowwidth="narrow" startarrowlength="short" endarrowwidth="narrow" endarrowlength="short"/>
            </v:line>
            <v:line id="_x0000_s2071" style="position:absolute" from="794,15099" to="1474,15100" strokeweight="1.5pt">
              <v:stroke startarrowwidth="narrow" startarrowlength="short" endarrowwidth="narrow" endarrowlength="short"/>
            </v:line>
            <v:line id="_x0000_s2072" style="position:absolute" from="794,13092" to="1474,13093" strokeweight="1.5pt">
              <v:stroke startarrowwidth="narrow" startarrowlength="short" endarrowwidth="narrow" endarrowlength="short"/>
            </v:line>
            <v:line id="_x0000_s2073" style="position:absolute" from="794,11675" to="1474,11676" strokeweight="1.5pt">
              <v:stroke startarrowwidth="narrow" startarrowlength="short" endarrowwidth="narrow" endarrowlength="short"/>
            </v:line>
          </v:group>
          <w10:wrap anchorx="page" anchory="page"/>
        </v:group>
      </w:pict>
    </w:r>
    <w:r w:rsidRPr="00D346DC">
      <w:rPr>
        <w:rFonts w:ascii="Arial CYR" w:hAnsi="Arial CYR"/>
        <w:noProof/>
      </w:rPr>
      <w:pict>
        <v:shape id="_x0000_s2065" type="#_x0000_t202" style="position:absolute;left:0;text-align:left;margin-left:17pt;margin-top:399.15pt;width:56.7pt;height:184.25pt;z-index:11;mso-position-horizontal-relative:page;mso-position-vertical-relative:page" o:allowincell="f" filled="f">
          <v:textbox style="mso-next-textbox:#_x0000_s2065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533C5C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  <w:r w:rsidRPr="00DC19F9">
                        <w:rPr>
                          <w:sz w:val="20"/>
                        </w:rPr>
                        <w:t>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533C5C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533C5C" w:rsidRDefault="00533C5C">
                      <w:pPr>
                        <w:pStyle w:val="a6"/>
                        <w:ind w:left="57"/>
                        <w:jc w:val="left"/>
                        <w:rPr>
                          <w:rFonts w:ascii="Arial" w:hAnsi="Arial"/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533C5C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533C5C" w:rsidRDefault="00533C5C">
                      <w:pPr>
                        <w:pStyle w:val="a6"/>
                        <w:ind w:left="57"/>
                        <w:jc w:val="left"/>
                        <w:rPr>
                          <w:rFonts w:ascii="Arial" w:hAnsi="Arial"/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533C5C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533C5C" w:rsidRDefault="00533C5C">
                      <w:pPr>
                        <w:pStyle w:val="a6"/>
                        <w:ind w:left="57"/>
                        <w:jc w:val="left"/>
                        <w:rPr>
                          <w:rFonts w:ascii="Arial" w:hAnsi="Arial"/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533C5C" w:rsidRDefault="00533C5C"/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064" type="#_x0000_t202" style="position:absolute;left:0;text-align:left;margin-left:41.4pt;margin-top:756.1pt;width:11.3pt;height:67.3pt;z-index:10;mso-position-horizontal-relative:page;mso-position-vertical-relative:page" o:allowincell="f" stroked="f">
          <v:textbox style="layout-flow:vertical;mso-layout-flow-alt:bottom-to-top;mso-next-textbox:#_x0000_s2064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r w:rsidRPr="00DC19F9">
                  <w:rPr>
                    <w:sz w:val="20"/>
                  </w:rPr>
                  <w:t>Инв. № подл.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063" type="#_x0000_t202" style="position:absolute;left:0;text-align:left;margin-left:41.4pt;margin-top:669.65pt;width:11.3pt;height:80.05pt;z-index:9;mso-position-horizontal-relative:page;mso-position-vertical-relative:page" o:allowincell="f" stroked="f">
          <v:textbox style="layout-flow:vertical;mso-layout-flow-alt:bottom-to-top;mso-next-textbox:#_x0000_s2063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Подп</w:t>
                </w:r>
                <w:proofErr w:type="spellEnd"/>
                <w:r w:rsidRPr="00DC19F9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062" type="#_x0000_t202" style="position:absolute;left:0;text-align:left;margin-left:42.15pt;margin-top:590.4pt;width:10.55pt;height:60.9pt;z-index:8;mso-position-horizontal-relative:page;mso-position-vertical-relative:page" o:allowincell="f" stroked="f">
          <v:textbox style="layout-flow:vertical;mso-layout-flow-alt:bottom-to-top;mso-next-textbox:#_x0000_s2062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Взам.инв</w:t>
                </w:r>
                <w:proofErr w:type="spellEnd"/>
                <w:r w:rsidRPr="00DC19F9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4309"/>
      <w:gridCol w:w="1418"/>
      <w:gridCol w:w="567"/>
    </w:tblGrid>
    <w:tr w:rsidR="00533C5C">
      <w:trPr>
        <w:cantSplit/>
        <w:trHeight w:hRule="exact" w:val="520"/>
      </w:trPr>
      <w:tc>
        <w:tcPr>
          <w:tcW w:w="7995" w:type="dxa"/>
          <w:gridSpan w:val="7"/>
          <w:tcBorders>
            <w:top w:val="nil"/>
            <w:left w:val="nil"/>
            <w:bottom w:val="nil"/>
            <w:right w:val="nil"/>
          </w:tcBorders>
        </w:tcPr>
        <w:p w:rsidR="00533C5C" w:rsidRDefault="00533C5C">
          <w:pPr>
            <w:pStyle w:val="a6"/>
            <w:spacing w:before="120"/>
            <w:jc w:val="right"/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33C5C" w:rsidRDefault="00533C5C" w:rsidP="00B2144F">
          <w:pPr>
            <w:rPr>
              <w:lang w:val="en-US"/>
            </w:rPr>
          </w:pP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D346DC">
          <w:pPr>
            <w:pStyle w:val="a6"/>
            <w:spacing w:before="40"/>
            <w:ind w:left="57"/>
          </w:pPr>
          <w:r>
            <w:pict>
              <v:line id="_x0000_s2158" style="position:absolute;left:0;text-align:left;z-index:60;mso-position-horizontal-relative:page;mso-position-vertical-relative:page" from="57.6pt,756pt" to="57.65pt,827.15pt" o:allowincell="f" stroked="f" strokeweight="1pt">
                <v:stroke startarrowwidth="narrow" startarrowlength="short" endarrowwidth="narrow" endarrowlength="short"/>
                <w10:wrap anchorx="page" anchory="page"/>
              </v:line>
            </w:pic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</w:pPr>
        </w:p>
      </w:tc>
      <w:tc>
        <w:tcPr>
          <w:tcW w:w="56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533C5C" w:rsidRDefault="00533C5C">
          <w:pPr>
            <w:pStyle w:val="a6"/>
            <w:pBdr>
              <w:bottom w:val="single" w:sz="6" w:space="1" w:color="auto"/>
            </w:pBdr>
            <w:spacing w:before="80"/>
            <w:rPr>
              <w:sz w:val="20"/>
            </w:rPr>
          </w:pPr>
          <w:r>
            <w:rPr>
              <w:sz w:val="20"/>
            </w:rPr>
            <w:t>Лист</w:t>
          </w: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Pr="007F7D24" w:rsidRDefault="00533C5C" w:rsidP="00DB2BD9">
          <w:pPr>
            <w:jc w:val="center"/>
            <w:rPr>
              <w:spacing w:val="20"/>
            </w:rPr>
          </w:pPr>
          <w:r>
            <w:rPr>
              <w:spacing w:val="20"/>
              <w:szCs w:val="24"/>
            </w:rPr>
            <w:t>0708-ОВ</w:t>
          </w:r>
        </w:p>
      </w:tc>
      <w:tc>
        <w:tcPr>
          <w:tcW w:w="567" w:type="dxa"/>
          <w:vMerge w:val="restart"/>
          <w:tcBorders>
            <w:top w:val="nil"/>
            <w:left w:val="nil"/>
            <w:right w:val="nil"/>
          </w:tcBorders>
          <w:vAlign w:val="bottom"/>
        </w:tcPr>
        <w:p w:rsidR="00533C5C" w:rsidRDefault="00533C5C" w:rsidP="005865B0">
          <w:pPr>
            <w:jc w:val="center"/>
            <w:rPr>
              <w:lang w:val="en-US"/>
            </w:rPr>
          </w:pPr>
        </w:p>
        <w:p w:rsidR="00533C5C" w:rsidRDefault="00D346DC" w:rsidP="00E064D6">
          <w:pPr>
            <w:pStyle w:val="a6"/>
            <w:rPr>
              <w:lang w:val="en-US"/>
            </w:rPr>
          </w:pPr>
          <w:r>
            <w:fldChar w:fldCharType="begin"/>
          </w:r>
          <w:r w:rsidR="00533C5C">
            <w:instrText xml:space="preserve"> </w:instrText>
          </w:r>
          <w:r w:rsidR="00533C5C">
            <w:rPr>
              <w:lang w:val="en-US"/>
            </w:rPr>
            <w:instrText>=</w:instrText>
          </w:r>
          <w:r>
            <w:rPr>
              <w:lang w:val="en-US"/>
            </w:rPr>
            <w:fldChar w:fldCharType="begin"/>
          </w:r>
          <w:r w:rsidR="00533C5C">
            <w:rPr>
              <w:lang w:val="en-US"/>
            </w:rPr>
            <w:instrText xml:space="preserve"> page </w:instrText>
          </w:r>
          <w:r>
            <w:rPr>
              <w:lang w:val="en-US"/>
            </w:rPr>
            <w:fldChar w:fldCharType="separate"/>
          </w:r>
          <w:r w:rsidR="004B3C1A">
            <w:rPr>
              <w:noProof/>
              <w:lang w:val="en-US"/>
            </w:rPr>
            <w:instrText>13</w:instrText>
          </w:r>
          <w:r>
            <w:rPr>
              <w:lang w:val="en-US"/>
            </w:rPr>
            <w:fldChar w:fldCharType="end"/>
          </w:r>
          <w:r w:rsidR="00533C5C">
            <w:rPr>
              <w:lang w:val="en-US"/>
            </w:rPr>
            <w:instrText>-</w:instrText>
          </w:r>
          <w:r w:rsidR="00533C5C">
            <w:instrText>2</w:instrText>
          </w:r>
          <w:r>
            <w:fldChar w:fldCharType="separate"/>
          </w:r>
          <w:r w:rsidR="004B3C1A">
            <w:rPr>
              <w:noProof/>
            </w:rPr>
            <w:t>11</w:t>
          </w:r>
          <w:r>
            <w:fldChar w:fldCharType="end"/>
          </w:r>
        </w:p>
        <w:p w:rsidR="00533C5C" w:rsidRDefault="00533C5C" w:rsidP="008E1E02">
          <w:pPr>
            <w:pStyle w:val="Oaae1"/>
            <w:jc w:val="center"/>
          </w:pP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rPr>
              <w:spacing w:val="-6"/>
            </w:rPr>
          </w:pPr>
          <w:proofErr w:type="spellStart"/>
          <w:r>
            <w:rPr>
              <w:spacing w:val="-6"/>
              <w:sz w:val="18"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</w:pPr>
          <w:r>
            <w:rPr>
              <w:sz w:val="18"/>
            </w:rPr>
            <w:t>№док</w:t>
          </w:r>
          <w:r>
            <w:rPr>
              <w:sz w:val="18"/>
              <w:lang w:val="en-US"/>
            </w:rPr>
            <w:t>.</w:t>
          </w: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  <w:spacing w:before="40"/>
          </w:pPr>
          <w:r>
            <w:rPr>
              <w:sz w:val="18"/>
            </w:rPr>
            <w:t>Дата</w:t>
          </w: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</w:pPr>
        </w:p>
      </w:tc>
      <w:tc>
        <w:tcPr>
          <w:tcW w:w="567" w:type="dxa"/>
          <w:vMerge/>
          <w:tcBorders>
            <w:left w:val="nil"/>
            <w:bottom w:val="nil"/>
            <w:right w:val="nil"/>
          </w:tcBorders>
        </w:tcPr>
        <w:p w:rsidR="00533C5C" w:rsidRDefault="00533C5C" w:rsidP="0093063C">
          <w:pPr>
            <w:rPr>
              <w:lang w:val="en-US"/>
            </w:rPr>
          </w:pPr>
        </w:p>
      </w:tc>
    </w:tr>
  </w:tbl>
  <w:p w:rsidR="00533C5C" w:rsidRDefault="00D346DC" w:rsidP="003161FF">
    <w:pPr>
      <w:pStyle w:val="a6"/>
      <w:jc w:val="righ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70" type="#_x0000_t202" style="position:absolute;left:0;text-align:left;margin-left:58.05pt;margin-top:756.2pt;width:13.55pt;height:62.15pt;z-index:66;mso-position-horizontal-relative:page;mso-position-vertical-relative:page" stroked="f">
          <v:textbox style="layout-flow:vertical;mso-layout-flow-alt:bottom-to-top;mso-next-textbox:#_x0000_s2170" inset="0,0,0,0">
            <w:txbxContent>
              <w:p w:rsidR="00533C5C" w:rsidRPr="007F7D24" w:rsidRDefault="00533C5C" w:rsidP="007F7D24">
                <w:r>
                  <w:t>12-05315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69" type="#_x0000_t202" style="position:absolute;left:0;text-align:left;margin-left:42.15pt;margin-top:756.1pt;width:10.55pt;height:65.05pt;z-index:65;mso-position-horizontal-relative:page;mso-position-vertical-relative:page" o:allowincell="f" stroked="f">
          <v:textbox style="layout-flow:vertical;mso-layout-flow-alt:bottom-to-top;mso-next-textbox:#_x0000_s2169" inset="0,0,0,0">
            <w:txbxContent>
              <w:p w:rsidR="00533C5C" w:rsidRDefault="00533C5C">
                <w:pPr>
                  <w:pStyle w:val="a6"/>
                  <w:rPr>
                    <w:rFonts w:ascii="Arial" w:hAnsi="Arial"/>
                    <w:sz w:val="20"/>
                  </w:rPr>
                </w:pPr>
                <w:r w:rsidRPr="00DC19F9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  <w:p w:rsidR="00533C5C" w:rsidRDefault="00533C5C">
                <w:pPr>
                  <w:pStyle w:val="a6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подл.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68" type="#_x0000_t202" style="position:absolute;left:0;text-align:left;margin-left:41.4pt;margin-top:669.65pt;width:11.3pt;height:80.05pt;z-index:64;mso-position-horizontal-relative:page;mso-position-vertical-relative:page" o:allowincell="f" stroked="f">
          <v:textbox style="layout-flow:vertical;mso-layout-flow-alt:bottom-to-top;mso-next-textbox:#_x0000_s2168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Подп</w:t>
                </w:r>
                <w:proofErr w:type="spellEnd"/>
                <w:r w:rsidRPr="00DC19F9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67" type="#_x0000_t202" style="position:absolute;left:0;text-align:left;margin-left:41.4pt;margin-top:584pt;width:11.3pt;height:67.3pt;z-index:63;mso-position-horizontal-relative:page;mso-position-vertical-relative:page" o:allowincell="f" stroked="f">
          <v:textbox style="layout-flow:vertical;mso-layout-flow-alt:bottom-to-top;mso-next-textbox:#_x0000_s2167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Взам.инв</w:t>
                </w:r>
                <w:proofErr w:type="spellEnd"/>
                <w:r w:rsidRPr="00DC19F9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line id="_x0000_s2166" style="position:absolute;left:0;text-align:left;z-index:62;mso-position-horizontal-relative:page;mso-position-vertical-relative:page" from="544.3pt,802pt" to="572.65pt,802.05pt" o:allowincell="f" strokeweight="1.5pt">
          <v:stroke startarrowwidth="narrow" startarrowlength="short" endarrowwidth="narrow" endarrowlength="short"/>
          <w10:wrap anchorx="page" anchory="page"/>
          <w10:anchorlock/>
        </v:line>
      </w:pict>
    </w:r>
    <w:r w:rsidRPr="00D346DC">
      <w:rPr>
        <w:rFonts w:ascii="Arial CYR" w:hAnsi="Arial CYR"/>
        <w:noProof/>
      </w:rPr>
      <w:pict>
        <v:group id="_x0000_s2159" style="position:absolute;left:0;text-align:left;margin-left:39.7pt;margin-top:583.75pt;width:34pt;height:241pt;z-index:61;mso-position-horizontal-relative:page;mso-position-vertical-relative:page" coordorigin=",720" coordsize="20000,19280" o:allowincell="f">
          <v:line id="_x0000_s2160" style="position:absolute;flip:x" from="0,19996" to="20000,20000" strokeweight="1.5pt">
            <v:stroke startarrowwidth="narrow" startarrowlength="short" endarrowwidth="narrow" endarrowlength="short"/>
          </v:line>
          <v:line id="_x0000_s2161" style="position:absolute;flip:y" from="0,720" to="29,20000" strokeweight="1.5pt">
            <v:stroke startarrowwidth="narrow" startarrowlength="short" endarrowwidth="narrow" endarrowlength="short"/>
          </v:line>
          <v:line id="_x0000_s2162" style="position:absolute;flip:y" from="8324,720" to="8353,20000" strokeweight="1.5pt">
            <v:stroke startarrowwidth="narrow" startarrowlength="short" endarrowwidth="narrow" endarrowlength="short"/>
          </v:line>
          <v:line id="_x0000_s2163" style="position:absolute" from="0,14328" to="20000,14332" strokeweight="1.5pt">
            <v:stroke startarrowwidth="narrow" startarrowlength="short" endarrowwidth="narrow" endarrowlength="short"/>
          </v:line>
          <v:line id="_x0000_s2164" style="position:absolute" from="0,6388" to="20000,6392" strokeweight="1.5pt">
            <v:stroke startarrowwidth="narrow" startarrowlength="short" endarrowwidth="narrow" endarrowlength="short"/>
          </v:line>
          <v:line id="_x0000_s2165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  <w:r w:rsidR="00533C5C">
      <w:t>формат А4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3459"/>
      <w:gridCol w:w="851"/>
      <w:gridCol w:w="851"/>
      <w:gridCol w:w="1134"/>
    </w:tblGrid>
    <w:tr w:rsidR="00533C5C">
      <w:trPr>
        <w:cantSplit/>
        <w:trHeight w:hRule="exact" w:val="520"/>
      </w:trPr>
      <w:tc>
        <w:tcPr>
          <w:tcW w:w="7996" w:type="dxa"/>
          <w:gridSpan w:val="8"/>
          <w:tcBorders>
            <w:top w:val="nil"/>
            <w:left w:val="nil"/>
            <w:bottom w:val="nil"/>
            <w:right w:val="nil"/>
          </w:tcBorders>
        </w:tcPr>
        <w:p w:rsidR="00533C5C" w:rsidRDefault="00533C5C">
          <w:pPr>
            <w:pStyle w:val="a6"/>
            <w:spacing w:before="120"/>
            <w:ind w:right="113"/>
            <w:jc w:val="right"/>
            <w:rPr>
              <w:lang w:val="en-US"/>
            </w:rPr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533C5C" w:rsidRPr="00D2548F" w:rsidRDefault="00533C5C">
          <w:pPr>
            <w:pStyle w:val="a6"/>
            <w:spacing w:before="120"/>
            <w:jc w:val="left"/>
            <w:rPr>
              <w:szCs w:val="24"/>
            </w:rPr>
          </w:pPr>
        </w:p>
      </w:tc>
    </w:tr>
    <w:tr w:rsidR="00533C5C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6295" w:type="dxa"/>
          <w:gridSpan w:val="4"/>
          <w:tcBorders>
            <w:top w:val="single" w:sz="12" w:space="0" w:color="auto"/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</w:pPr>
        </w:p>
      </w:tc>
    </w:tr>
    <w:tr w:rsidR="00533C5C">
      <w:trPr>
        <w:trHeight w:hRule="exact" w:val="284"/>
      </w:trPr>
      <w:tc>
        <w:tcPr>
          <w:tcW w:w="567" w:type="dxa"/>
          <w:tcBorders>
            <w:left w:val="nil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6295" w:type="dxa"/>
          <w:gridSpan w:val="4"/>
          <w:tcBorders>
            <w:top w:val="nil"/>
            <w:left w:val="single" w:sz="12" w:space="0" w:color="auto"/>
            <w:bottom w:val="nil"/>
            <w:right w:val="nil"/>
          </w:tcBorders>
        </w:tcPr>
        <w:p w:rsidR="00533C5C" w:rsidRPr="00C32803" w:rsidRDefault="00533C5C" w:rsidP="00C32803">
          <w:pPr>
            <w:pStyle w:val="a6"/>
            <w:rPr>
              <w:spacing w:val="20"/>
              <w:szCs w:val="24"/>
            </w:rPr>
          </w:pPr>
          <w:r>
            <w:rPr>
              <w:spacing w:val="20"/>
              <w:szCs w:val="24"/>
            </w:rPr>
            <w:t>0708-ОВ</w:t>
          </w:r>
        </w:p>
      </w:tc>
    </w:tr>
    <w:tr w:rsidR="00533C5C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rPr>
              <w:spacing w:val="-6"/>
              <w:sz w:val="18"/>
            </w:rPr>
          </w:pPr>
          <w:proofErr w:type="spellStart"/>
          <w:r>
            <w:rPr>
              <w:spacing w:val="-6"/>
              <w:sz w:val="18"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z w:val="18"/>
            </w:rPr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rPr>
              <w:sz w:val="18"/>
            </w:rPr>
          </w:pPr>
          <w:r>
            <w:rPr>
              <w:sz w:val="18"/>
            </w:rPr>
            <w:t>№док</w:t>
          </w:r>
          <w:r w:rsidRPr="001168E9">
            <w:rPr>
              <w:sz w:val="18"/>
            </w:rPr>
            <w:t>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  <w:rPr>
              <w:sz w:val="18"/>
            </w:rPr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  <w:spacing w:before="40"/>
            <w:ind w:left="57"/>
            <w:rPr>
              <w:sz w:val="18"/>
            </w:rPr>
          </w:pPr>
          <w:r>
            <w:rPr>
              <w:sz w:val="18"/>
            </w:rPr>
            <w:t>Дата</w:t>
          </w:r>
        </w:p>
      </w:tc>
      <w:tc>
        <w:tcPr>
          <w:tcW w:w="6295" w:type="dxa"/>
          <w:gridSpan w:val="4"/>
          <w:tcBorders>
            <w:top w:val="nil"/>
            <w:left w:val="single" w:sz="12" w:space="0" w:color="auto"/>
            <w:bottom w:val="single" w:sz="12" w:space="0" w:color="auto"/>
            <w:right w:val="nil"/>
          </w:tcBorders>
        </w:tcPr>
        <w:p w:rsidR="00533C5C" w:rsidRDefault="00533C5C">
          <w:pPr>
            <w:pStyle w:val="a6"/>
          </w:pPr>
        </w:p>
      </w:tc>
    </w:tr>
    <w:tr w:rsidR="00533C5C">
      <w:trPr>
        <w:trHeight w:hRule="exact" w:val="284"/>
      </w:trPr>
      <w:tc>
        <w:tcPr>
          <w:tcW w:w="1134" w:type="dxa"/>
          <w:gridSpan w:val="2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Pr="00934638" w:rsidRDefault="00533C5C" w:rsidP="008E5AF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r>
            <w:rPr>
              <w:spacing w:val="-2"/>
              <w:sz w:val="22"/>
              <w:szCs w:val="22"/>
            </w:rPr>
            <w:t>Разработал</w:t>
          </w:r>
        </w:p>
      </w:tc>
      <w:tc>
        <w:tcPr>
          <w:tcW w:w="1134" w:type="dxa"/>
          <w:gridSpan w:val="2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533C5C" w:rsidRPr="00934638" w:rsidRDefault="00533C5C" w:rsidP="008E5AF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r>
            <w:rPr>
              <w:spacing w:val="-2"/>
              <w:sz w:val="22"/>
              <w:szCs w:val="22"/>
            </w:rPr>
            <w:t>Козлова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nil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3459" w:type="dxa"/>
          <w:vMerge w:val="restart"/>
          <w:tcBorders>
            <w:top w:val="nil"/>
            <w:left w:val="single" w:sz="12" w:space="0" w:color="auto"/>
            <w:right w:val="single" w:sz="12" w:space="0" w:color="auto"/>
          </w:tcBorders>
          <w:vAlign w:val="center"/>
        </w:tcPr>
        <w:p w:rsidR="00533C5C" w:rsidRDefault="00533C5C" w:rsidP="004815AB">
          <w:pPr>
            <w:pStyle w:val="a6"/>
          </w:pPr>
          <w:r>
            <w:t xml:space="preserve">Отопление, вентиляция и </w:t>
          </w:r>
        </w:p>
        <w:p w:rsidR="00533C5C" w:rsidRPr="005865B0" w:rsidRDefault="00533C5C" w:rsidP="008E1E02">
          <w:pPr>
            <w:pStyle w:val="a6"/>
            <w:rPr>
              <w:szCs w:val="24"/>
            </w:rPr>
          </w:pPr>
          <w:r>
            <w:t>кондиционирование воздуха, тепловые сети</w:t>
          </w:r>
        </w:p>
        <w:p w:rsidR="00533C5C" w:rsidRPr="005865B0" w:rsidRDefault="00533C5C" w:rsidP="006D2F8B">
          <w:pPr>
            <w:pStyle w:val="a6"/>
            <w:rPr>
              <w:szCs w:val="24"/>
            </w:rPr>
          </w:pPr>
        </w:p>
      </w:tc>
      <w:tc>
        <w:tcPr>
          <w:tcW w:w="851" w:type="dxa"/>
          <w:tcBorders>
            <w:top w:val="nil"/>
            <w:left w:val="nil"/>
            <w:bottom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</w:pPr>
          <w:r>
            <w:t>Стадия</w:t>
          </w:r>
        </w:p>
      </w:tc>
      <w:tc>
        <w:tcPr>
          <w:tcW w:w="851" w:type="dxa"/>
          <w:tcBorders>
            <w:top w:val="nil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</w:pPr>
          <w:r>
            <w:t>Лист</w:t>
          </w:r>
        </w:p>
      </w:tc>
      <w:tc>
        <w:tcPr>
          <w:tcW w:w="1134" w:type="dxa"/>
          <w:tcBorders>
            <w:top w:val="nil"/>
            <w:left w:val="single" w:sz="12" w:space="0" w:color="auto"/>
            <w:bottom w:val="single" w:sz="12" w:space="0" w:color="auto"/>
            <w:right w:val="nil"/>
          </w:tcBorders>
        </w:tcPr>
        <w:p w:rsidR="00533C5C" w:rsidRDefault="00D346DC">
          <w:pPr>
            <w:pStyle w:val="a6"/>
          </w:pPr>
          <w:r>
            <w:fldChar w:fldCharType="begin"/>
          </w:r>
          <w:r w:rsidR="00533C5C">
            <w:instrText xml:space="preserve"> ASK InventNomer  \* MERGEFORMAT </w:instrText>
          </w:r>
          <w:r>
            <w:fldChar w:fldCharType="separate"/>
          </w:r>
          <w:r w:rsidR="00533C5C">
            <w:t>01-*****</w:t>
          </w:r>
          <w:r>
            <w:fldChar w:fldCharType="end"/>
          </w:r>
          <w:r w:rsidR="00533C5C">
            <w:t>Листов</w:t>
          </w:r>
        </w:p>
      </w:tc>
    </w:tr>
    <w:tr w:rsidR="00533C5C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right w:val="single" w:sz="12" w:space="0" w:color="auto"/>
          </w:tcBorders>
        </w:tcPr>
        <w:p w:rsidR="00533C5C" w:rsidRPr="00934638" w:rsidRDefault="00533C5C" w:rsidP="000750E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proofErr w:type="spellStart"/>
          <w:r>
            <w:rPr>
              <w:spacing w:val="-2"/>
              <w:sz w:val="22"/>
              <w:szCs w:val="22"/>
            </w:rPr>
            <w:t>Нач.группы</w:t>
          </w:r>
          <w:proofErr w:type="spellEnd"/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</w:tcPr>
        <w:p w:rsidR="00533C5C" w:rsidRPr="00B65061" w:rsidRDefault="00533C5C" w:rsidP="001A3857">
          <w:pPr>
            <w:pStyle w:val="a6"/>
            <w:ind w:left="28"/>
            <w:jc w:val="left"/>
            <w:rPr>
              <w:spacing w:val="-2"/>
              <w:sz w:val="20"/>
            </w:rPr>
          </w:pPr>
          <w:r>
            <w:rPr>
              <w:spacing w:val="-2"/>
              <w:sz w:val="20"/>
            </w:rPr>
            <w:t>Матвеева</w:t>
          </w: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567" w:type="dxa"/>
          <w:tcBorders>
            <w:left w:val="single" w:sz="12" w:space="0" w:color="auto"/>
            <w:right w:val="nil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3459" w:type="dxa"/>
          <w:vMerge/>
          <w:tcBorders>
            <w:left w:val="single" w:sz="12" w:space="0" w:color="auto"/>
            <w:right w:val="single" w:sz="12" w:space="0" w:color="auto"/>
          </w:tcBorders>
        </w:tcPr>
        <w:p w:rsidR="00533C5C" w:rsidRDefault="00533C5C" w:rsidP="001C5E00">
          <w:pPr>
            <w:pStyle w:val="a6"/>
          </w:pPr>
        </w:p>
      </w:tc>
      <w:tc>
        <w:tcPr>
          <w:tcW w:w="851" w:type="dxa"/>
          <w:tcBorders>
            <w:top w:val="single" w:sz="12" w:space="0" w:color="auto"/>
            <w:left w:val="nil"/>
            <w:bottom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</w:pPr>
          <w:r>
            <w:t>П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D346DC" w:rsidP="00E064D6">
          <w:pPr>
            <w:pStyle w:val="a6"/>
            <w:rPr>
              <w:lang w:val="en-US"/>
            </w:rPr>
          </w:pPr>
          <w:r>
            <w:fldChar w:fldCharType="begin"/>
          </w:r>
          <w:r w:rsidR="00533C5C">
            <w:instrText xml:space="preserve"> </w:instrText>
          </w:r>
          <w:r w:rsidR="00533C5C">
            <w:rPr>
              <w:lang w:val="en-US"/>
            </w:rPr>
            <w:instrText>=</w:instrText>
          </w:r>
          <w:r>
            <w:rPr>
              <w:lang w:val="en-US"/>
            </w:rPr>
            <w:fldChar w:fldCharType="begin"/>
          </w:r>
          <w:r w:rsidR="00533C5C">
            <w:rPr>
              <w:lang w:val="en-US"/>
            </w:rPr>
            <w:instrText xml:space="preserve"> page </w:instrText>
          </w:r>
          <w:r>
            <w:rPr>
              <w:lang w:val="en-US"/>
            </w:rPr>
            <w:fldChar w:fldCharType="separate"/>
          </w:r>
          <w:r w:rsidR="004B3C1A">
            <w:rPr>
              <w:noProof/>
              <w:lang w:val="en-US"/>
            </w:rPr>
            <w:instrText>3</w:instrText>
          </w:r>
          <w:r>
            <w:rPr>
              <w:lang w:val="en-US"/>
            </w:rPr>
            <w:fldChar w:fldCharType="end"/>
          </w:r>
          <w:r w:rsidR="00533C5C">
            <w:rPr>
              <w:lang w:val="en-US"/>
            </w:rPr>
            <w:instrText>-</w:instrText>
          </w:r>
          <w:r w:rsidR="00533C5C">
            <w:instrText>2</w:instrText>
          </w:r>
          <w:r>
            <w:fldChar w:fldCharType="separate"/>
          </w:r>
          <w:r w:rsidR="004B3C1A">
            <w:rPr>
              <w:noProof/>
            </w:rPr>
            <w:t>1</w:t>
          </w:r>
          <w:r>
            <w:fldChar w:fldCharType="end"/>
          </w:r>
        </w:p>
        <w:p w:rsidR="00533C5C" w:rsidRPr="006F50B8" w:rsidRDefault="00533C5C">
          <w:pPr>
            <w:pStyle w:val="a6"/>
          </w:pPr>
        </w:p>
      </w:tc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nil"/>
          </w:tcBorders>
        </w:tcPr>
        <w:p w:rsidR="00533C5C" w:rsidRPr="00B91FC4" w:rsidRDefault="00533C5C" w:rsidP="008E1E02">
          <w:pPr>
            <w:pStyle w:val="a6"/>
          </w:pPr>
          <w:r>
            <w:t>25</w:t>
          </w:r>
        </w:p>
      </w:tc>
    </w:tr>
    <w:tr w:rsidR="00533C5C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right w:val="single" w:sz="12" w:space="0" w:color="auto"/>
          </w:tcBorders>
        </w:tcPr>
        <w:p w:rsidR="00533C5C" w:rsidRPr="00934638" w:rsidRDefault="00533C5C" w:rsidP="0029486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proofErr w:type="spellStart"/>
          <w:r w:rsidRPr="00934638">
            <w:rPr>
              <w:spacing w:val="-2"/>
              <w:sz w:val="22"/>
              <w:szCs w:val="22"/>
            </w:rPr>
            <w:t>Нач.</w:t>
          </w:r>
          <w:r>
            <w:rPr>
              <w:spacing w:val="-2"/>
              <w:sz w:val="22"/>
              <w:szCs w:val="22"/>
            </w:rPr>
            <w:t>отдела</w:t>
          </w:r>
          <w:r w:rsidRPr="00934638">
            <w:rPr>
              <w:spacing w:val="-2"/>
              <w:sz w:val="22"/>
              <w:szCs w:val="22"/>
            </w:rPr>
            <w:t>оооооооотдела</w:t>
          </w:r>
          <w:proofErr w:type="spellEnd"/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</w:tcPr>
        <w:p w:rsidR="00533C5C" w:rsidRPr="00934638" w:rsidRDefault="00533C5C" w:rsidP="0029486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r>
            <w:rPr>
              <w:spacing w:val="-2"/>
              <w:sz w:val="22"/>
              <w:szCs w:val="22"/>
            </w:rPr>
            <w:t>Боткин</w:t>
          </w: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567" w:type="dxa"/>
          <w:tcBorders>
            <w:left w:val="single" w:sz="12" w:space="0" w:color="auto"/>
            <w:right w:val="nil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3459" w:type="dxa"/>
          <w:vMerge/>
          <w:tcBorders>
            <w:left w:val="single" w:sz="12" w:space="0" w:color="auto"/>
            <w:right w:val="single" w:sz="12" w:space="0" w:color="auto"/>
          </w:tcBorders>
        </w:tcPr>
        <w:p w:rsidR="00533C5C" w:rsidRPr="00E6714E" w:rsidRDefault="00533C5C" w:rsidP="001C5E00">
          <w:pPr>
            <w:pStyle w:val="a6"/>
          </w:pPr>
        </w:p>
      </w:tc>
      <w:tc>
        <w:tcPr>
          <w:tcW w:w="2836" w:type="dxa"/>
          <w:gridSpan w:val="3"/>
          <w:vMerge w:val="restart"/>
          <w:tcBorders>
            <w:top w:val="nil"/>
            <w:left w:val="nil"/>
            <w:right w:val="nil"/>
          </w:tcBorders>
          <w:vAlign w:val="center"/>
        </w:tcPr>
        <w:p w:rsidR="00533C5C" w:rsidRDefault="00533C5C" w:rsidP="00B2144F">
          <w:pPr>
            <w:pStyle w:val="a6"/>
            <w:rPr>
              <w:szCs w:val="24"/>
              <w:lang w:val="en-US"/>
            </w:rPr>
          </w:pPr>
          <w:r>
            <w:rPr>
              <w:szCs w:val="24"/>
            </w:rPr>
            <w:t>ОАО</w:t>
          </w:r>
          <w:r>
            <w:rPr>
              <w:szCs w:val="24"/>
              <w:lang w:val="en-US"/>
            </w:rPr>
            <w:t xml:space="preserve"> </w:t>
          </w:r>
          <w:r w:rsidRPr="00C768BC">
            <w:rPr>
              <w:szCs w:val="24"/>
            </w:rPr>
            <w:t>«Г</w:t>
          </w:r>
          <w:r>
            <w:rPr>
              <w:szCs w:val="24"/>
            </w:rPr>
            <w:t>оловной</w:t>
          </w:r>
        </w:p>
        <w:p w:rsidR="00533C5C" w:rsidRPr="00C768BC" w:rsidRDefault="00533C5C" w:rsidP="00B2144F">
          <w:pPr>
            <w:pStyle w:val="a6"/>
            <w:rPr>
              <w:sz w:val="28"/>
            </w:rPr>
          </w:pPr>
          <w:r>
            <w:rPr>
              <w:szCs w:val="24"/>
            </w:rPr>
            <w:t>институт</w:t>
          </w:r>
          <w:r w:rsidRPr="00C768BC">
            <w:rPr>
              <w:szCs w:val="24"/>
            </w:rPr>
            <w:t xml:space="preserve"> «ВНИПИЭТ»</w:t>
          </w:r>
        </w:p>
      </w:tc>
    </w:tr>
    <w:tr w:rsidR="00533C5C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Pr="00934638" w:rsidRDefault="00533C5C" w:rsidP="00431CCC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r>
            <w:rPr>
              <w:spacing w:val="-2"/>
              <w:sz w:val="22"/>
              <w:szCs w:val="22"/>
            </w:rPr>
            <w:t>Н. контр.</w:t>
          </w:r>
        </w:p>
      </w:tc>
      <w:tc>
        <w:tcPr>
          <w:tcW w:w="1134" w:type="dxa"/>
          <w:gridSpan w:val="2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Pr="00934638" w:rsidRDefault="00533C5C" w:rsidP="008E5AF1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  <w:proofErr w:type="spellStart"/>
          <w:r>
            <w:rPr>
              <w:spacing w:val="-2"/>
              <w:sz w:val="22"/>
              <w:szCs w:val="22"/>
            </w:rPr>
            <w:t>Беневская</w:t>
          </w:r>
          <w:proofErr w:type="spellEnd"/>
        </w:p>
      </w:tc>
      <w:tc>
        <w:tcPr>
          <w:tcW w:w="851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3459" w:type="dxa"/>
          <w:vMerge/>
          <w:tcBorders>
            <w:left w:val="single" w:sz="12" w:space="0" w:color="auto"/>
            <w:right w:val="single" w:sz="12" w:space="0" w:color="auto"/>
          </w:tcBorders>
        </w:tcPr>
        <w:p w:rsidR="00533C5C" w:rsidRPr="008F1E29" w:rsidRDefault="00533C5C" w:rsidP="001C5E00">
          <w:pPr>
            <w:pStyle w:val="a6"/>
            <w:rPr>
              <w:spacing w:val="-8"/>
            </w:rPr>
          </w:pPr>
        </w:p>
      </w:tc>
      <w:tc>
        <w:tcPr>
          <w:tcW w:w="2836" w:type="dxa"/>
          <w:gridSpan w:val="3"/>
          <w:vMerge/>
          <w:tcBorders>
            <w:left w:val="nil"/>
            <w:right w:val="nil"/>
          </w:tcBorders>
        </w:tcPr>
        <w:p w:rsidR="00533C5C" w:rsidRPr="001A306E" w:rsidRDefault="00533C5C">
          <w:pPr>
            <w:pStyle w:val="a6"/>
            <w:rPr>
              <w:b/>
              <w:szCs w:val="24"/>
              <w:lang w:val="en-US"/>
            </w:rPr>
          </w:pPr>
        </w:p>
      </w:tc>
    </w:tr>
    <w:tr w:rsidR="00533C5C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bottom w:val="nil"/>
            <w:right w:val="single" w:sz="12" w:space="0" w:color="auto"/>
          </w:tcBorders>
        </w:tcPr>
        <w:p w:rsidR="00533C5C" w:rsidRPr="00934638" w:rsidRDefault="00533C5C" w:rsidP="001A3857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</w:p>
      </w:tc>
      <w:tc>
        <w:tcPr>
          <w:tcW w:w="1134" w:type="dxa"/>
          <w:gridSpan w:val="2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Pr="00934638" w:rsidRDefault="00533C5C" w:rsidP="001A3857">
          <w:pPr>
            <w:pStyle w:val="a6"/>
            <w:ind w:left="28"/>
            <w:jc w:val="left"/>
            <w:rPr>
              <w:spacing w:val="-2"/>
              <w:sz w:val="22"/>
              <w:szCs w:val="22"/>
            </w:rPr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  <w:jc w:val="left"/>
          </w:pPr>
        </w:p>
      </w:tc>
      <w:tc>
        <w:tcPr>
          <w:tcW w:w="3459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</w:tcPr>
        <w:p w:rsidR="00533C5C" w:rsidRPr="002E5799" w:rsidRDefault="00533C5C" w:rsidP="00B2144F">
          <w:pPr>
            <w:pStyle w:val="a6"/>
            <w:rPr>
              <w:szCs w:val="24"/>
            </w:rPr>
          </w:pPr>
        </w:p>
      </w:tc>
      <w:tc>
        <w:tcPr>
          <w:tcW w:w="2836" w:type="dxa"/>
          <w:gridSpan w:val="3"/>
          <w:vMerge/>
          <w:tcBorders>
            <w:left w:val="nil"/>
            <w:bottom w:val="nil"/>
            <w:right w:val="nil"/>
          </w:tcBorders>
        </w:tcPr>
        <w:p w:rsidR="00533C5C" w:rsidRDefault="00533C5C">
          <w:pPr>
            <w:pStyle w:val="a6"/>
            <w:jc w:val="right"/>
            <w:rPr>
              <w:vanish/>
              <w:sz w:val="28"/>
            </w:rPr>
          </w:pPr>
        </w:p>
      </w:tc>
    </w:tr>
  </w:tbl>
  <w:p w:rsidR="00533C5C" w:rsidRDefault="00D346DC" w:rsidP="0036718D">
    <w:pPr>
      <w:pStyle w:val="a6"/>
      <w:jc w:val="right"/>
    </w:pPr>
    <w:r w:rsidRPr="00D346DC">
      <w:rPr>
        <w:rFonts w:ascii="Arial CYR" w:hAnsi="Arial CYR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56" type="#_x0000_t202" style="position:absolute;left:0;text-align:left;margin-left:58.05pt;margin-top:756.2pt;width:13.55pt;height:62.15pt;z-index:58;mso-position-horizontal-relative:page;mso-position-vertical-relative:page" stroked="f">
          <v:textbox style="layout-flow:vertical;mso-layout-flow-alt:bottom-to-top;mso-next-textbox:#_x0000_s2156" inset="0,0,0,0">
            <w:txbxContent>
              <w:p w:rsidR="00533C5C" w:rsidRPr="007F7D24" w:rsidRDefault="00533C5C" w:rsidP="007F7D24">
                <w:r>
                  <w:t>12-05315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group id="_x0000_s2148" style="position:absolute;left:0;text-align:left;margin-left:39.7pt;margin-top:583.75pt;width:34pt;height:241pt;z-index:57;mso-position-horizontal-relative:page;mso-position-vertical-relative:page" coordorigin="794,11675" coordsize="680,4820" o:allowincell="f">
          <v:line id="_x0000_s2149" style="position:absolute;flip:x" from="794,16494" to="1474,16495" strokeweight="1.5pt">
            <v:stroke startarrowwidth="narrow" startarrowlength="short" endarrowwidth="narrow" endarrowlength="short"/>
          </v:line>
          <v:group id="_x0000_s2150" style="position:absolute;left:794;top:11675;width:680;height:4820" coordorigin="794,11675" coordsize="680,4820">
            <v:line id="_x0000_s2151" style="position:absolute;flip:y" from="794,11675" to="795,16495" strokeweight="1.5pt">
              <v:stroke startarrowwidth="narrow" startarrowlength="short" endarrowwidth="narrow" endarrowlength="short"/>
            </v:line>
            <v:line id="_x0000_s2152" style="position:absolute;flip:y" from="1077,11675" to="1078,16495" strokeweight="1.5pt">
              <v:stroke startarrowwidth="narrow" startarrowlength="short" endarrowwidth="narrow" endarrowlength="short"/>
            </v:line>
            <v:line id="_x0000_s2153" style="position:absolute" from="794,15099" to="1474,15100" strokeweight="1.5pt">
              <v:stroke startarrowwidth="narrow" startarrowlength="short" endarrowwidth="narrow" endarrowlength="short"/>
            </v:line>
            <v:line id="_x0000_s2154" style="position:absolute" from="794,13092" to="1474,13093" strokeweight="1.5pt">
              <v:stroke startarrowwidth="narrow" startarrowlength="short" endarrowwidth="narrow" endarrowlength="short"/>
            </v:line>
            <v:line id="_x0000_s2155" style="position:absolute" from="794,11675" to="1474,11676" strokeweight="1.5pt">
              <v:stroke startarrowwidth="narrow" startarrowlength="short" endarrowwidth="narrow" endarrowlength="short"/>
            </v:line>
          </v:group>
          <w10:wrap anchorx="page" anchory="page"/>
        </v:group>
      </w:pict>
    </w:r>
    <w:r w:rsidRPr="00D346DC">
      <w:rPr>
        <w:rFonts w:ascii="Arial CYR" w:hAnsi="Arial CYR"/>
        <w:noProof/>
      </w:rPr>
      <w:pict>
        <v:shape id="_x0000_s2147" type="#_x0000_t202" style="position:absolute;left:0;text-align:left;margin-left:17pt;margin-top:399.15pt;width:56.7pt;height:184.25pt;z-index:56;mso-position-horizontal-relative:page;mso-position-vertical-relative:page" o:allowincell="f" filled="f">
          <v:textbox style="mso-next-textbox:#_x0000_s2147"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533C5C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  <w:r w:rsidRPr="00DC19F9">
                        <w:rPr>
                          <w:sz w:val="20"/>
                        </w:rPr>
                        <w:t>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533C5C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533C5C" w:rsidRDefault="00533C5C">
                      <w:pPr>
                        <w:pStyle w:val="a6"/>
                        <w:ind w:left="57"/>
                        <w:jc w:val="left"/>
                        <w:rPr>
                          <w:rFonts w:ascii="Arial" w:hAnsi="Arial"/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533C5C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533C5C" w:rsidRDefault="00533C5C">
                      <w:pPr>
                        <w:pStyle w:val="a6"/>
                        <w:ind w:left="57"/>
                        <w:jc w:val="left"/>
                        <w:rPr>
                          <w:rFonts w:ascii="Arial" w:hAnsi="Arial"/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  <w:tr w:rsidR="00533C5C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533C5C" w:rsidRDefault="00533C5C">
                      <w:pPr>
                        <w:pStyle w:val="a6"/>
                        <w:ind w:left="57"/>
                        <w:jc w:val="left"/>
                        <w:rPr>
                          <w:rFonts w:ascii="Arial" w:hAnsi="Arial"/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533C5C" w:rsidRPr="00DC19F9" w:rsidRDefault="00533C5C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</w:p>
                  </w:tc>
                </w:tr>
              </w:tbl>
              <w:p w:rsidR="00533C5C" w:rsidRDefault="00533C5C"/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46" type="#_x0000_t202" style="position:absolute;left:0;text-align:left;margin-left:41.4pt;margin-top:756.1pt;width:11.3pt;height:67.3pt;z-index:55;mso-position-horizontal-relative:page;mso-position-vertical-relative:page" o:allowincell="f" stroked="f">
          <v:textbox style="layout-flow:vertical;mso-layout-flow-alt:bottom-to-top;mso-next-textbox:#_x0000_s2146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r w:rsidRPr="00DC19F9">
                  <w:rPr>
                    <w:sz w:val="20"/>
                  </w:rPr>
                  <w:t>Инв. № подл.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45" type="#_x0000_t202" style="position:absolute;left:0;text-align:left;margin-left:41.4pt;margin-top:669.65pt;width:11.3pt;height:80.05pt;z-index:54;mso-position-horizontal-relative:page;mso-position-vertical-relative:page" o:allowincell="f" stroked="f">
          <v:textbox style="layout-flow:vertical;mso-layout-flow-alt:bottom-to-top;mso-next-textbox:#_x0000_s2145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Подп</w:t>
                </w:r>
                <w:proofErr w:type="spellEnd"/>
                <w:r w:rsidRPr="00DC19F9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44" type="#_x0000_t202" style="position:absolute;left:0;text-align:left;margin-left:42.15pt;margin-top:590.4pt;width:10.55pt;height:60.9pt;z-index:53;mso-position-horizontal-relative:page;mso-position-vertical-relative:page" o:allowincell="f" stroked="f">
          <v:textbox style="layout-flow:vertical;mso-layout-flow-alt:bottom-to-top;mso-next-textbox:#_x0000_s2144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Взам.инв</w:t>
                </w:r>
                <w:proofErr w:type="spellEnd"/>
                <w:r w:rsidRPr="00DC19F9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4309"/>
      <w:gridCol w:w="1418"/>
      <w:gridCol w:w="567"/>
    </w:tblGrid>
    <w:tr w:rsidR="00533C5C">
      <w:trPr>
        <w:cantSplit/>
        <w:trHeight w:hRule="exact" w:val="520"/>
      </w:trPr>
      <w:tc>
        <w:tcPr>
          <w:tcW w:w="7995" w:type="dxa"/>
          <w:gridSpan w:val="7"/>
          <w:tcBorders>
            <w:top w:val="nil"/>
            <w:left w:val="nil"/>
            <w:bottom w:val="nil"/>
            <w:right w:val="nil"/>
          </w:tcBorders>
        </w:tcPr>
        <w:p w:rsidR="00533C5C" w:rsidRDefault="00533C5C">
          <w:pPr>
            <w:pStyle w:val="a6"/>
            <w:spacing w:before="120"/>
            <w:jc w:val="right"/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33C5C" w:rsidRDefault="00533C5C" w:rsidP="00B2144F">
          <w:pPr>
            <w:rPr>
              <w:lang w:val="en-US"/>
            </w:rPr>
          </w:pP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D346DC">
          <w:pPr>
            <w:pStyle w:val="a6"/>
            <w:spacing w:before="40"/>
            <w:ind w:left="57"/>
          </w:pPr>
          <w:r>
            <w:pict>
              <v:line id="_x0000_s2092" style="position:absolute;left:0;text-align:left;z-index:25;mso-position-horizontal-relative:page;mso-position-vertical-relative:page" from="57.6pt,756pt" to="57.65pt,827.15pt" o:allowincell="f" stroked="f" strokeweight="1pt">
                <v:stroke startarrowwidth="narrow" startarrowlength="short" endarrowwidth="narrow" endarrowlength="short"/>
                <w10:wrap anchorx="page" anchory="page"/>
              </v:line>
            </w:pic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</w:pPr>
        </w:p>
      </w:tc>
      <w:tc>
        <w:tcPr>
          <w:tcW w:w="56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533C5C" w:rsidRDefault="00533C5C">
          <w:pPr>
            <w:pStyle w:val="a6"/>
            <w:pBdr>
              <w:bottom w:val="single" w:sz="6" w:space="1" w:color="auto"/>
            </w:pBdr>
            <w:spacing w:before="80"/>
            <w:rPr>
              <w:sz w:val="20"/>
            </w:rPr>
          </w:pPr>
          <w:r>
            <w:rPr>
              <w:sz w:val="20"/>
            </w:rPr>
            <w:t>Лист</w:t>
          </w: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Pr="007F7D24" w:rsidRDefault="00533C5C" w:rsidP="00DB2BD9">
          <w:pPr>
            <w:jc w:val="center"/>
            <w:rPr>
              <w:spacing w:val="20"/>
            </w:rPr>
          </w:pPr>
          <w:r>
            <w:rPr>
              <w:spacing w:val="20"/>
              <w:szCs w:val="24"/>
            </w:rPr>
            <w:t>0401-207Б-ИОС4</w:t>
          </w:r>
        </w:p>
      </w:tc>
      <w:tc>
        <w:tcPr>
          <w:tcW w:w="567" w:type="dxa"/>
          <w:vMerge w:val="restart"/>
          <w:tcBorders>
            <w:top w:val="nil"/>
            <w:left w:val="nil"/>
            <w:right w:val="nil"/>
          </w:tcBorders>
          <w:vAlign w:val="bottom"/>
        </w:tcPr>
        <w:p w:rsidR="00533C5C" w:rsidRDefault="00533C5C" w:rsidP="005865B0">
          <w:pPr>
            <w:jc w:val="center"/>
            <w:rPr>
              <w:lang w:val="en-US"/>
            </w:rPr>
          </w:pPr>
        </w:p>
        <w:p w:rsidR="00533C5C" w:rsidRDefault="00D346DC" w:rsidP="000C7EB4">
          <w:pPr>
            <w:pStyle w:val="Oaae1"/>
            <w:jc w:val="center"/>
          </w:pPr>
          <w:r>
            <w:fldChar w:fldCharType="begin"/>
          </w:r>
          <w:r w:rsidR="00533C5C">
            <w:instrText xml:space="preserve"> IF </w:instrText>
          </w:r>
          <w:fldSimple w:instr=" SECTIONPAGES ">
            <w:r w:rsidR="00533C5C">
              <w:rPr>
                <w:noProof/>
              </w:rPr>
              <w:instrText>3</w:instrText>
            </w:r>
          </w:fldSimple>
          <w:r w:rsidR="00533C5C">
            <w:instrText xml:space="preserve"> &gt; 1 </w:instrText>
          </w:r>
          <w:r>
            <w:rPr>
              <w:lang w:val="en-US"/>
            </w:rPr>
            <w:fldChar w:fldCharType="begin"/>
          </w:r>
          <w:r w:rsidR="00533C5C">
            <w:instrText xml:space="preserve"> = </w:instrText>
          </w:r>
          <w:r>
            <w:rPr>
              <w:lang w:val="en-US"/>
            </w:rPr>
            <w:fldChar w:fldCharType="begin"/>
          </w:r>
          <w:r w:rsidR="00533C5C">
            <w:instrText xml:space="preserve"> </w:instrText>
          </w:r>
          <w:r w:rsidR="00533C5C">
            <w:rPr>
              <w:lang w:val="en-US"/>
            </w:rPr>
            <w:instrText>PAGE</w:instrText>
          </w:r>
          <w:r w:rsidR="00533C5C">
            <w:instrText xml:space="preserve"> </w:instrText>
          </w:r>
          <w:r>
            <w:rPr>
              <w:lang w:val="en-US"/>
            </w:rPr>
            <w:fldChar w:fldCharType="separate"/>
          </w:r>
          <w:r w:rsidR="00533C5C">
            <w:rPr>
              <w:noProof/>
              <w:lang w:val="en-US"/>
            </w:rPr>
            <w:instrText>20</w:instrText>
          </w:r>
          <w:r>
            <w:rPr>
              <w:lang w:val="en-US"/>
            </w:rPr>
            <w:fldChar w:fldCharType="end"/>
          </w:r>
          <w:r w:rsidR="00533C5C">
            <w:instrText>-</w:instrText>
          </w:r>
          <w:fldSimple w:instr=" PAGEREF section10  ">
            <w:r w:rsidR="00B726E6">
              <w:rPr>
                <w:noProof/>
              </w:rPr>
              <w:instrText>2</w:instrText>
            </w:r>
          </w:fldSimple>
          <w:r w:rsidR="00533C5C">
            <w:instrText>+1</w:instrText>
          </w:r>
          <w:r>
            <w:rPr>
              <w:lang w:val="en-US"/>
            </w:rPr>
            <w:fldChar w:fldCharType="separate"/>
          </w:r>
          <w:r w:rsidR="00B726E6">
            <w:rPr>
              <w:noProof/>
            </w:rPr>
            <w:instrText>19</w:instrText>
          </w:r>
          <w:r>
            <w:rPr>
              <w:lang w:val="en-US"/>
            </w:rPr>
            <w:fldChar w:fldCharType="end"/>
          </w:r>
          <w:r>
            <w:fldChar w:fldCharType="separate"/>
          </w:r>
          <w:r w:rsidR="00B726E6">
            <w:rPr>
              <w:noProof/>
            </w:rPr>
            <w:t>19</w:t>
          </w:r>
          <w:r>
            <w:fldChar w:fldCharType="end"/>
          </w:r>
        </w:p>
        <w:p w:rsidR="00533C5C" w:rsidRDefault="00533C5C" w:rsidP="007F7D24">
          <w:pPr>
            <w:jc w:val="center"/>
          </w:pP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  <w:rPr>
              <w:spacing w:val="-6"/>
            </w:rPr>
          </w:pPr>
          <w:proofErr w:type="spellStart"/>
          <w:r>
            <w:rPr>
              <w:spacing w:val="-6"/>
              <w:sz w:val="18"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</w:pPr>
          <w:r>
            <w:rPr>
              <w:sz w:val="18"/>
            </w:rPr>
            <w:t>№док</w:t>
          </w:r>
          <w:r>
            <w:rPr>
              <w:sz w:val="18"/>
              <w:lang w:val="en-US"/>
            </w:rPr>
            <w:t>.</w:t>
          </w: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  <w:spacing w:before="40"/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nil"/>
          </w:tcBorders>
        </w:tcPr>
        <w:p w:rsidR="00533C5C" w:rsidRDefault="00533C5C">
          <w:pPr>
            <w:pStyle w:val="a6"/>
            <w:spacing w:before="40"/>
          </w:pPr>
          <w:r>
            <w:rPr>
              <w:sz w:val="18"/>
            </w:rPr>
            <w:t>Дата</w:t>
          </w: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>
          <w:pPr>
            <w:pStyle w:val="a6"/>
          </w:pPr>
        </w:p>
      </w:tc>
      <w:tc>
        <w:tcPr>
          <w:tcW w:w="567" w:type="dxa"/>
          <w:vMerge/>
          <w:tcBorders>
            <w:left w:val="nil"/>
            <w:bottom w:val="nil"/>
            <w:right w:val="nil"/>
          </w:tcBorders>
        </w:tcPr>
        <w:p w:rsidR="00533C5C" w:rsidRDefault="00533C5C" w:rsidP="0093063C">
          <w:pPr>
            <w:rPr>
              <w:lang w:val="en-US"/>
            </w:rPr>
          </w:pPr>
        </w:p>
      </w:tc>
    </w:tr>
  </w:tbl>
  <w:p w:rsidR="00533C5C" w:rsidRDefault="00D346DC" w:rsidP="003161FF">
    <w:pPr>
      <w:pStyle w:val="a6"/>
      <w:jc w:val="righ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04" type="#_x0000_t202" style="position:absolute;left:0;text-align:left;margin-left:58.05pt;margin-top:756.2pt;width:13.55pt;height:62.15pt;z-index:31;mso-position-horizontal-relative:page;mso-position-vertical-relative:page" stroked="f">
          <v:textbox style="layout-flow:vertical;mso-layout-flow-alt:bottom-to-top;mso-next-textbox:#_x0000_s2104" inset="0,0,0,0">
            <w:txbxContent>
              <w:p w:rsidR="00533C5C" w:rsidRPr="007F7D24" w:rsidRDefault="00533C5C" w:rsidP="007F7D24">
                <w:r>
                  <w:t>11-02286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03" type="#_x0000_t202" style="position:absolute;left:0;text-align:left;margin-left:42.15pt;margin-top:756.1pt;width:10.55pt;height:65.05pt;z-index:30;mso-position-horizontal-relative:page;mso-position-vertical-relative:page" o:allowincell="f" stroked="f">
          <v:textbox style="layout-flow:vertical;mso-layout-flow-alt:bottom-to-top;mso-next-textbox:#_x0000_s2103" inset="0,0,0,0">
            <w:txbxContent>
              <w:p w:rsidR="00533C5C" w:rsidRDefault="00533C5C">
                <w:pPr>
                  <w:pStyle w:val="a6"/>
                  <w:rPr>
                    <w:rFonts w:ascii="Arial" w:hAnsi="Arial"/>
                    <w:sz w:val="20"/>
                  </w:rPr>
                </w:pPr>
                <w:r w:rsidRPr="00DC19F9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  <w:p w:rsidR="00533C5C" w:rsidRDefault="00533C5C">
                <w:pPr>
                  <w:pStyle w:val="a6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подл.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02" type="#_x0000_t202" style="position:absolute;left:0;text-align:left;margin-left:41.4pt;margin-top:669.65pt;width:11.3pt;height:80.05pt;z-index:29;mso-position-horizontal-relative:page;mso-position-vertical-relative:page" o:allowincell="f" stroked="f">
          <v:textbox style="layout-flow:vertical;mso-layout-flow-alt:bottom-to-top;mso-next-textbox:#_x0000_s2102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Подп</w:t>
                </w:r>
                <w:proofErr w:type="spellEnd"/>
                <w:r w:rsidRPr="00DC19F9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01" type="#_x0000_t202" style="position:absolute;left:0;text-align:left;margin-left:41.4pt;margin-top:584pt;width:11.3pt;height:67.3pt;z-index:28;mso-position-horizontal-relative:page;mso-position-vertical-relative:page" o:allowincell="f" stroked="f">
          <v:textbox style="layout-flow:vertical;mso-layout-flow-alt:bottom-to-top;mso-next-textbox:#_x0000_s2101" inset="0,0,0,0">
            <w:txbxContent>
              <w:p w:rsidR="00533C5C" w:rsidRPr="00DC19F9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Взам.инв</w:t>
                </w:r>
                <w:proofErr w:type="spellEnd"/>
                <w:r w:rsidRPr="00DC19F9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line id="_x0000_s2100" style="position:absolute;left:0;text-align:left;z-index:27;mso-position-horizontal-relative:page;mso-position-vertical-relative:page" from="544.3pt,802pt" to="572.65pt,802.05pt" o:allowincell="f" strokeweight="1.5pt">
          <v:stroke startarrowwidth="narrow" startarrowlength="short" endarrowwidth="narrow" endarrowlength="short"/>
          <w10:wrap anchorx="page" anchory="page"/>
          <w10:anchorlock/>
        </v:line>
      </w:pict>
    </w:r>
    <w:r w:rsidRPr="00D346DC">
      <w:rPr>
        <w:rFonts w:ascii="Arial CYR" w:hAnsi="Arial CYR"/>
        <w:noProof/>
      </w:rPr>
      <w:pict>
        <v:group id="_x0000_s2093" style="position:absolute;left:0;text-align:left;margin-left:39.7pt;margin-top:583.75pt;width:34pt;height:241pt;z-index:26;mso-position-horizontal-relative:page;mso-position-vertical-relative:page" coordorigin=",720" coordsize="20000,19280" o:allowincell="f">
          <v:line id="_x0000_s2094" style="position:absolute;flip:x" from="0,19996" to="20000,20000" strokeweight="1.5pt">
            <v:stroke startarrowwidth="narrow" startarrowlength="short" endarrowwidth="narrow" endarrowlength="short"/>
          </v:line>
          <v:line id="_x0000_s2095" style="position:absolute;flip:y" from="0,720" to="29,20000" strokeweight="1.5pt">
            <v:stroke startarrowwidth="narrow" startarrowlength="short" endarrowwidth="narrow" endarrowlength="short"/>
          </v:line>
          <v:line id="_x0000_s2096" style="position:absolute;flip:y" from="8324,720" to="8353,20000" strokeweight="1.5pt">
            <v:stroke startarrowwidth="narrow" startarrowlength="short" endarrowwidth="narrow" endarrowlength="short"/>
          </v:line>
          <v:line id="_x0000_s2097" style="position:absolute" from="0,14328" to="20000,14332" strokeweight="1.5pt">
            <v:stroke startarrowwidth="narrow" startarrowlength="short" endarrowwidth="narrow" endarrowlength="short"/>
          </v:line>
          <v:line id="_x0000_s2098" style="position:absolute" from="0,6388" to="20000,6392" strokeweight="1.5pt">
            <v:stroke startarrowwidth="narrow" startarrowlength="short" endarrowwidth="narrow" endarrowlength="short"/>
          </v:line>
          <v:line id="_x0000_s2099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  <w:r w:rsidR="00533C5C">
      <w:t>формат А4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4309"/>
      <w:gridCol w:w="1418"/>
      <w:gridCol w:w="567"/>
    </w:tblGrid>
    <w:tr w:rsidR="00533C5C" w:rsidTr="00137390">
      <w:trPr>
        <w:cantSplit/>
        <w:trHeight w:hRule="exact" w:val="520"/>
      </w:trPr>
      <w:tc>
        <w:tcPr>
          <w:tcW w:w="7995" w:type="dxa"/>
          <w:gridSpan w:val="7"/>
          <w:tcBorders>
            <w:top w:val="nil"/>
            <w:left w:val="nil"/>
            <w:bottom w:val="nil"/>
            <w:right w:val="nil"/>
          </w:tcBorders>
        </w:tcPr>
        <w:p w:rsidR="00533C5C" w:rsidRDefault="00533C5C" w:rsidP="00137390">
          <w:pPr>
            <w:pStyle w:val="a6"/>
            <w:spacing w:before="120"/>
            <w:jc w:val="right"/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33C5C" w:rsidRDefault="00533C5C" w:rsidP="00137390">
          <w:pPr>
            <w:rPr>
              <w:lang w:val="en-US"/>
            </w:rPr>
          </w:pPr>
        </w:p>
      </w:tc>
    </w:tr>
    <w:tr w:rsidR="00533C5C" w:rsidTr="00137390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D346DC" w:rsidP="00137390">
          <w:pPr>
            <w:pStyle w:val="a6"/>
            <w:spacing w:before="40"/>
            <w:ind w:left="57"/>
          </w:pPr>
          <w:r>
            <w:pict>
              <v:line id="_x0000_s2143" style="position:absolute;left:0;text-align:left;z-index:52;mso-position-horizontal-relative:page;mso-position-vertical-relative:page" from="57.6pt,756pt" to="57.65pt,827.15pt" o:allowincell="f" stroked="f" strokeweight="1pt">
                <v:stroke startarrowwidth="narrow" startarrowlength="short" endarrowwidth="narrow" endarrowlength="short"/>
                <w10:wrap anchorx="page" anchory="page"/>
              </v:line>
            </w:pic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</w:pPr>
        </w:p>
      </w:tc>
      <w:tc>
        <w:tcPr>
          <w:tcW w:w="56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533C5C" w:rsidRDefault="00533C5C" w:rsidP="00137390">
          <w:pPr>
            <w:pStyle w:val="a6"/>
            <w:pBdr>
              <w:bottom w:val="single" w:sz="6" w:space="1" w:color="auto"/>
            </w:pBdr>
            <w:spacing w:before="80"/>
            <w:rPr>
              <w:sz w:val="20"/>
            </w:rPr>
          </w:pPr>
          <w:r>
            <w:rPr>
              <w:sz w:val="20"/>
            </w:rPr>
            <w:t>Лист</w:t>
          </w:r>
        </w:p>
      </w:tc>
    </w:tr>
    <w:tr w:rsidR="00533C5C" w:rsidTr="00137390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Pr="007F7D24" w:rsidRDefault="00533C5C" w:rsidP="00965EE5">
          <w:pPr>
            <w:jc w:val="center"/>
            <w:rPr>
              <w:spacing w:val="20"/>
            </w:rPr>
          </w:pPr>
          <w:r>
            <w:rPr>
              <w:spacing w:val="20"/>
              <w:szCs w:val="24"/>
            </w:rPr>
            <w:t>0708-ОВ</w:t>
          </w:r>
        </w:p>
      </w:tc>
      <w:tc>
        <w:tcPr>
          <w:tcW w:w="567" w:type="dxa"/>
          <w:vMerge w:val="restart"/>
          <w:tcBorders>
            <w:top w:val="nil"/>
            <w:left w:val="nil"/>
            <w:right w:val="nil"/>
          </w:tcBorders>
          <w:vAlign w:val="bottom"/>
        </w:tcPr>
        <w:p w:rsidR="00533C5C" w:rsidRDefault="00533C5C" w:rsidP="00137390">
          <w:pPr>
            <w:jc w:val="center"/>
            <w:rPr>
              <w:lang w:val="en-US"/>
            </w:rPr>
          </w:pPr>
        </w:p>
        <w:p w:rsidR="00533C5C" w:rsidRDefault="00D346DC" w:rsidP="00E064D6">
          <w:pPr>
            <w:pStyle w:val="a6"/>
            <w:rPr>
              <w:lang w:val="en-US"/>
            </w:rPr>
          </w:pPr>
          <w:r>
            <w:fldChar w:fldCharType="begin"/>
          </w:r>
          <w:r w:rsidR="00533C5C">
            <w:instrText xml:space="preserve"> </w:instrText>
          </w:r>
          <w:r w:rsidR="00533C5C">
            <w:rPr>
              <w:lang w:val="en-US"/>
            </w:rPr>
            <w:instrText>=</w:instrText>
          </w:r>
          <w:r>
            <w:rPr>
              <w:lang w:val="en-US"/>
            </w:rPr>
            <w:fldChar w:fldCharType="begin"/>
          </w:r>
          <w:r w:rsidR="00533C5C">
            <w:rPr>
              <w:lang w:val="en-US"/>
            </w:rPr>
            <w:instrText xml:space="preserve"> page </w:instrText>
          </w:r>
          <w:r>
            <w:rPr>
              <w:lang w:val="en-US"/>
            </w:rPr>
            <w:fldChar w:fldCharType="separate"/>
          </w:r>
          <w:r w:rsidR="004B3C1A">
            <w:rPr>
              <w:noProof/>
              <w:lang w:val="en-US"/>
            </w:rPr>
            <w:instrText>14</w:instrText>
          </w:r>
          <w:r>
            <w:rPr>
              <w:lang w:val="en-US"/>
            </w:rPr>
            <w:fldChar w:fldCharType="end"/>
          </w:r>
          <w:r w:rsidR="00533C5C">
            <w:rPr>
              <w:lang w:val="en-US"/>
            </w:rPr>
            <w:instrText>-</w:instrText>
          </w:r>
          <w:r w:rsidR="00533C5C">
            <w:instrText>2</w:instrText>
          </w:r>
          <w:r>
            <w:fldChar w:fldCharType="separate"/>
          </w:r>
          <w:r w:rsidR="004B3C1A">
            <w:rPr>
              <w:noProof/>
            </w:rPr>
            <w:t>12</w:t>
          </w:r>
          <w:r>
            <w:fldChar w:fldCharType="end"/>
          </w:r>
        </w:p>
        <w:p w:rsidR="00533C5C" w:rsidRDefault="00533C5C" w:rsidP="00137390">
          <w:pPr>
            <w:jc w:val="center"/>
          </w:pPr>
        </w:p>
      </w:tc>
    </w:tr>
    <w:tr w:rsidR="00533C5C" w:rsidTr="00137390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rPr>
              <w:spacing w:val="-6"/>
            </w:rPr>
          </w:pPr>
          <w:proofErr w:type="spellStart"/>
          <w:r>
            <w:rPr>
              <w:spacing w:val="-6"/>
              <w:sz w:val="18"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</w:pPr>
          <w:r>
            <w:rPr>
              <w:sz w:val="18"/>
            </w:rPr>
            <w:t>№док</w:t>
          </w:r>
          <w:r>
            <w:rPr>
              <w:sz w:val="18"/>
              <w:lang w:val="en-US"/>
            </w:rPr>
            <w:t>.</w:t>
          </w: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nil"/>
          </w:tcBorders>
        </w:tcPr>
        <w:p w:rsidR="00533C5C" w:rsidRDefault="00533C5C" w:rsidP="00137390">
          <w:pPr>
            <w:pStyle w:val="a6"/>
            <w:spacing w:before="40"/>
          </w:pPr>
          <w:r>
            <w:rPr>
              <w:sz w:val="18"/>
            </w:rPr>
            <w:t>Дата</w:t>
          </w: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</w:pPr>
        </w:p>
      </w:tc>
      <w:tc>
        <w:tcPr>
          <w:tcW w:w="567" w:type="dxa"/>
          <w:vMerge/>
          <w:tcBorders>
            <w:left w:val="nil"/>
            <w:bottom w:val="nil"/>
            <w:right w:val="nil"/>
          </w:tcBorders>
        </w:tcPr>
        <w:p w:rsidR="00533C5C" w:rsidRDefault="00533C5C" w:rsidP="00137390">
          <w:pPr>
            <w:rPr>
              <w:lang w:val="en-US"/>
            </w:rPr>
          </w:pPr>
        </w:p>
      </w:tc>
    </w:tr>
  </w:tbl>
  <w:p w:rsidR="00533C5C" w:rsidRDefault="00D346DC" w:rsidP="007945D8">
    <w:pPr>
      <w:pStyle w:val="a6"/>
      <w:jc w:val="righ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16" type="#_x0000_t202" style="position:absolute;left:0;text-align:left;margin-left:58.05pt;margin-top:756.2pt;width:13.55pt;height:62.15pt;z-index:37;mso-position-horizontal-relative:page;mso-position-vertical-relative:page" stroked="f">
          <v:textbox style="layout-flow:vertical;mso-layout-flow-alt:bottom-to-top;mso-next-textbox:#_x0000_s2116" inset="0,0,0,0">
            <w:txbxContent>
              <w:p w:rsidR="00533C5C" w:rsidRPr="007F7D24" w:rsidRDefault="00533C5C" w:rsidP="007945D8">
                <w:r>
                  <w:t>12-05315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15" type="#_x0000_t202" style="position:absolute;left:0;text-align:left;margin-left:42.15pt;margin-top:756.1pt;width:10.55pt;height:65.05pt;z-index:36;mso-position-horizontal-relative:page;mso-position-vertical-relative:page" o:allowincell="f" stroked="f">
          <v:textbox style="layout-flow:vertical;mso-layout-flow-alt:bottom-to-top;mso-next-textbox:#_x0000_s2115" inset="0,0,0,0">
            <w:txbxContent>
              <w:p w:rsidR="00533C5C" w:rsidRDefault="00533C5C" w:rsidP="007945D8">
                <w:pPr>
                  <w:pStyle w:val="a6"/>
                  <w:rPr>
                    <w:rFonts w:ascii="Arial" w:hAnsi="Arial"/>
                    <w:sz w:val="20"/>
                  </w:rPr>
                </w:pPr>
                <w:r w:rsidRPr="00DC19F9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  <w:p w:rsidR="00533C5C" w:rsidRDefault="00533C5C" w:rsidP="007945D8">
                <w:pPr>
                  <w:pStyle w:val="a6"/>
                  <w:rPr>
                    <w:rFonts w:ascii="Arial" w:hAnsi="Arial"/>
                  </w:rPr>
                </w:pPr>
                <w:r>
                  <w:rPr>
                    <w:rFonts w:ascii="Arial" w:hAnsi="Arial"/>
                  </w:rPr>
                  <w:t>подл.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14" type="#_x0000_t202" style="position:absolute;left:0;text-align:left;margin-left:41.4pt;margin-top:669.65pt;width:11.3pt;height:80.05pt;z-index:35;mso-position-horizontal-relative:page;mso-position-vertical-relative:page" o:allowincell="f" stroked="f">
          <v:textbox style="layout-flow:vertical;mso-layout-flow-alt:bottom-to-top;mso-next-textbox:#_x0000_s2114" inset="0,0,0,0">
            <w:txbxContent>
              <w:p w:rsidR="00533C5C" w:rsidRPr="00DC19F9" w:rsidRDefault="00533C5C" w:rsidP="007945D8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Подп</w:t>
                </w:r>
                <w:proofErr w:type="spellEnd"/>
                <w:r w:rsidRPr="00DC19F9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13" type="#_x0000_t202" style="position:absolute;left:0;text-align:left;margin-left:41.4pt;margin-top:584pt;width:11.3pt;height:67.3pt;z-index:34;mso-position-horizontal-relative:page;mso-position-vertical-relative:page" o:allowincell="f" stroked="f">
          <v:textbox style="layout-flow:vertical;mso-layout-flow-alt:bottom-to-top;mso-next-textbox:#_x0000_s2113" inset="0,0,0,0">
            <w:txbxContent>
              <w:p w:rsidR="00533C5C" w:rsidRPr="00DC19F9" w:rsidRDefault="00533C5C" w:rsidP="007945D8">
                <w:pPr>
                  <w:pStyle w:val="a6"/>
                  <w:rPr>
                    <w:sz w:val="20"/>
                  </w:rPr>
                </w:pPr>
                <w:proofErr w:type="spellStart"/>
                <w:r w:rsidRPr="00DC19F9">
                  <w:rPr>
                    <w:sz w:val="20"/>
                  </w:rPr>
                  <w:t>Взам.инв</w:t>
                </w:r>
                <w:proofErr w:type="spellEnd"/>
                <w:r w:rsidRPr="00DC19F9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line id="_x0000_s2112" style="position:absolute;left:0;text-align:left;z-index:33;mso-position-horizontal-relative:page;mso-position-vertical-relative:page" from="544.3pt,802pt" to="572.65pt,802.05pt" o:allowincell="f" strokeweight="1.5pt">
          <v:stroke startarrowwidth="narrow" startarrowlength="short" endarrowwidth="narrow" endarrowlength="short"/>
          <w10:wrap anchorx="page" anchory="page"/>
          <w10:anchorlock/>
        </v:line>
      </w:pict>
    </w:r>
    <w:r w:rsidRPr="00D346DC">
      <w:rPr>
        <w:rFonts w:ascii="Arial CYR" w:hAnsi="Arial CYR"/>
        <w:noProof/>
      </w:rPr>
      <w:pict>
        <v:group id="_x0000_s2105" style="position:absolute;left:0;text-align:left;margin-left:39.7pt;margin-top:583.75pt;width:34pt;height:241pt;z-index:32;mso-position-horizontal-relative:page;mso-position-vertical-relative:page" coordorigin=",720" coordsize="20000,19280" o:allowincell="f">
          <v:line id="_x0000_s2106" style="position:absolute;flip:x" from="0,19996" to="20000,20000" strokeweight="1.5pt">
            <v:stroke startarrowwidth="narrow" startarrowlength="short" endarrowwidth="narrow" endarrowlength="short"/>
          </v:line>
          <v:line id="_x0000_s2107" style="position:absolute;flip:y" from="0,720" to="29,20000" strokeweight="1.5pt">
            <v:stroke startarrowwidth="narrow" startarrowlength="short" endarrowwidth="narrow" endarrowlength="short"/>
          </v:line>
          <v:line id="_x0000_s2108" style="position:absolute;flip:y" from="8324,720" to="8353,20000" strokeweight="1.5pt">
            <v:stroke startarrowwidth="narrow" startarrowlength="short" endarrowwidth="narrow" endarrowlength="short"/>
          </v:line>
          <v:line id="_x0000_s2109" style="position:absolute" from="0,14328" to="20000,14332" strokeweight="1.5pt">
            <v:stroke startarrowwidth="narrow" startarrowlength="short" endarrowwidth="narrow" endarrowlength="short"/>
          </v:line>
          <v:line id="_x0000_s2110" style="position:absolute" from="0,6388" to="20000,6392" strokeweight="1.5pt">
            <v:stroke startarrowwidth="narrow" startarrowlength="short" endarrowwidth="narrow" endarrowlength="short"/>
          </v:line>
          <v:line id="_x0000_s2111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  <w:r w:rsidR="00533C5C">
      <w:t>формат А4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0" w:type="dxa"/>
      <w:tblInd w:w="10915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4252"/>
      <w:gridCol w:w="1985"/>
      <w:gridCol w:w="567"/>
    </w:tblGrid>
    <w:tr w:rsidR="00533C5C">
      <w:trPr>
        <w:cantSplit/>
        <w:trHeight w:hRule="exact" w:val="520"/>
      </w:trPr>
      <w:tc>
        <w:tcPr>
          <w:tcW w:w="10490" w:type="dxa"/>
          <w:gridSpan w:val="9"/>
          <w:tcBorders>
            <w:top w:val="nil"/>
            <w:left w:val="nil"/>
            <w:bottom w:val="nil"/>
            <w:right w:val="nil"/>
          </w:tcBorders>
        </w:tcPr>
        <w:p w:rsidR="00533C5C" w:rsidRDefault="00533C5C" w:rsidP="001A3857">
          <w:pPr>
            <w:pStyle w:val="a6"/>
          </w:pPr>
        </w:p>
      </w:tc>
    </w:tr>
    <w:tr w:rsidR="00533C5C">
      <w:trPr>
        <w:cantSplit/>
        <w:trHeight w:hRule="exact" w:val="520"/>
      </w:trPr>
      <w:tc>
        <w:tcPr>
          <w:tcW w:w="10490" w:type="dxa"/>
          <w:gridSpan w:val="9"/>
          <w:tcBorders>
            <w:top w:val="nil"/>
            <w:left w:val="nil"/>
            <w:bottom w:val="nil"/>
            <w:right w:val="nil"/>
          </w:tcBorders>
        </w:tcPr>
        <w:p w:rsidR="00533C5C" w:rsidRDefault="00533C5C" w:rsidP="001A3857">
          <w:pPr>
            <w:pStyle w:val="a6"/>
            <w:ind w:left="1440"/>
          </w:pPr>
        </w:p>
      </w:tc>
    </w:tr>
    <w:tr w:rsidR="00533C5C">
      <w:trPr>
        <w:cantSplit/>
        <w:trHeight w:hRule="exact" w:val="520"/>
      </w:trPr>
      <w:tc>
        <w:tcPr>
          <w:tcW w:w="7938" w:type="dxa"/>
          <w:gridSpan w:val="7"/>
          <w:tcBorders>
            <w:top w:val="nil"/>
            <w:left w:val="nil"/>
            <w:bottom w:val="nil"/>
            <w:right w:val="nil"/>
          </w:tcBorders>
        </w:tcPr>
        <w:p w:rsidR="00533C5C" w:rsidRDefault="00533C5C" w:rsidP="001A3857">
          <w:pPr>
            <w:pStyle w:val="a6"/>
            <w:spacing w:before="120"/>
            <w:ind w:right="113"/>
            <w:jc w:val="right"/>
            <w:rPr>
              <w:sz w:val="28"/>
            </w:rPr>
          </w:pPr>
        </w:p>
      </w:tc>
      <w:tc>
        <w:tcPr>
          <w:tcW w:w="2552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533C5C" w:rsidRDefault="00533C5C" w:rsidP="001A3857">
          <w:pPr>
            <w:pStyle w:val="a6"/>
            <w:spacing w:before="120"/>
            <w:jc w:val="left"/>
            <w:rPr>
              <w:sz w:val="28"/>
            </w:rPr>
          </w:pP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f"/>
            <w:spacing w:before="40" w:after="0"/>
            <w:ind w:left="57"/>
            <w:rPr>
              <w:spacing w:val="-2"/>
              <w:sz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</w:pPr>
        </w:p>
      </w:tc>
      <w:tc>
        <w:tcPr>
          <w:tcW w:w="6237" w:type="dxa"/>
          <w:gridSpan w:val="2"/>
          <w:tcBorders>
            <w:top w:val="single" w:sz="12" w:space="0" w:color="auto"/>
            <w:left w:val="nil"/>
            <w:bottom w:val="nil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  <w:rPr>
              <w:sz w:val="28"/>
            </w:rPr>
          </w:pPr>
        </w:p>
      </w:tc>
      <w:tc>
        <w:tcPr>
          <w:tcW w:w="56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533C5C" w:rsidRDefault="00533C5C" w:rsidP="001A3857">
          <w:pPr>
            <w:pStyle w:val="a8"/>
            <w:spacing w:before="40"/>
            <w:ind w:left="57"/>
          </w:pPr>
          <w:r>
            <w:t>Лист</w:t>
          </w: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  <w:rPr>
              <w:spacing w:val="-2"/>
              <w:sz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  <w:rPr>
              <w:spacing w:val="-2"/>
              <w:sz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  <w:rPr>
              <w:sz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  <w:rPr>
              <w:sz w:val="18"/>
            </w:rPr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  <w:rPr>
              <w:sz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ind w:left="57"/>
            <w:rPr>
              <w:sz w:val="18"/>
            </w:rPr>
          </w:pPr>
        </w:p>
      </w:tc>
      <w:tc>
        <w:tcPr>
          <w:tcW w:w="6237" w:type="dxa"/>
          <w:gridSpan w:val="2"/>
          <w:tcBorders>
            <w:top w:val="nil"/>
            <w:left w:val="nil"/>
            <w:bottom w:val="nil"/>
            <w:right w:val="single" w:sz="12" w:space="0" w:color="auto"/>
          </w:tcBorders>
        </w:tcPr>
        <w:p w:rsidR="00533C5C" w:rsidRPr="00BB1C6E" w:rsidRDefault="00533C5C" w:rsidP="001A3857">
          <w:pPr>
            <w:jc w:val="center"/>
            <w:rPr>
              <w:spacing w:val="20"/>
            </w:rPr>
          </w:pPr>
          <w:r>
            <w:rPr>
              <w:spacing w:val="20"/>
              <w:szCs w:val="24"/>
            </w:rPr>
            <w:t>0708-ОВ</w:t>
          </w: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:rsidR="00533C5C" w:rsidRDefault="00533C5C" w:rsidP="001A3857">
          <w:pPr>
            <w:pBdr>
              <w:bottom w:val="single" w:sz="12" w:space="1" w:color="auto"/>
            </w:pBdr>
            <w:rPr>
              <w:sz w:val="4"/>
            </w:rPr>
          </w:pPr>
          <w:r>
            <w:rPr>
              <w:vanish/>
              <w:sz w:val="4"/>
            </w:rPr>
            <w:t>1234</w:t>
          </w:r>
        </w:p>
        <w:p w:rsidR="00533C5C" w:rsidRDefault="00533C5C" w:rsidP="001A3857">
          <w:pPr>
            <w:pStyle w:val="a6"/>
            <w:pBdr>
              <w:bottom w:val="single" w:sz="6" w:space="1" w:color="auto"/>
            </w:pBdr>
            <w:spacing w:line="240" w:lineRule="atLeast"/>
            <w:ind w:left="28" w:right="28"/>
            <w:rPr>
              <w:vanish/>
              <w:sz w:val="4"/>
            </w:rPr>
          </w:pPr>
          <w:r>
            <w:rPr>
              <w:vanish/>
              <w:sz w:val="4"/>
            </w:rPr>
            <w:t>123456</w:t>
          </w: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</w:pPr>
          <w:proofErr w:type="spellStart"/>
          <w:r>
            <w:rPr>
              <w:spacing w:val="-6"/>
              <w:sz w:val="18"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</w:pPr>
          <w:r>
            <w:rPr>
              <w:sz w:val="18"/>
            </w:rPr>
            <w:t>№док</w:t>
          </w:r>
          <w:r>
            <w:rPr>
              <w:sz w:val="18"/>
              <w:lang w:val="en-US"/>
            </w:rPr>
            <w:t>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A3857">
          <w:pPr>
            <w:pStyle w:val="a6"/>
            <w:spacing w:before="40"/>
          </w:pPr>
          <w:r>
            <w:rPr>
              <w:sz w:val="18"/>
            </w:rPr>
            <w:t>Дата</w:t>
          </w:r>
        </w:p>
      </w:tc>
      <w:tc>
        <w:tcPr>
          <w:tcW w:w="6237" w:type="dxa"/>
          <w:gridSpan w:val="2"/>
          <w:tcBorders>
            <w:top w:val="nil"/>
            <w:left w:val="nil"/>
            <w:bottom w:val="nil"/>
            <w:right w:val="single" w:sz="12" w:space="0" w:color="auto"/>
          </w:tcBorders>
        </w:tcPr>
        <w:p w:rsidR="00533C5C" w:rsidRDefault="00533C5C" w:rsidP="001A3857">
          <w:pPr>
            <w:pStyle w:val="a6"/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:rsidR="00533C5C" w:rsidRDefault="00D346DC" w:rsidP="00E064D6">
          <w:pPr>
            <w:pStyle w:val="a6"/>
            <w:rPr>
              <w:lang w:val="en-US"/>
            </w:rPr>
          </w:pPr>
          <w:r>
            <w:fldChar w:fldCharType="begin"/>
          </w:r>
          <w:r w:rsidR="00533C5C">
            <w:instrText xml:space="preserve"> </w:instrText>
          </w:r>
          <w:r w:rsidR="00533C5C">
            <w:rPr>
              <w:lang w:val="en-US"/>
            </w:rPr>
            <w:instrText>=</w:instrText>
          </w:r>
          <w:r>
            <w:rPr>
              <w:lang w:val="en-US"/>
            </w:rPr>
            <w:fldChar w:fldCharType="begin"/>
          </w:r>
          <w:r w:rsidR="00533C5C">
            <w:rPr>
              <w:lang w:val="en-US"/>
            </w:rPr>
            <w:instrText xml:space="preserve"> page </w:instrText>
          </w:r>
          <w:r>
            <w:rPr>
              <w:lang w:val="en-US"/>
            </w:rPr>
            <w:fldChar w:fldCharType="separate"/>
          </w:r>
          <w:r w:rsidR="004B3C1A">
            <w:rPr>
              <w:noProof/>
              <w:lang w:val="en-US"/>
            </w:rPr>
            <w:instrText>20</w:instrText>
          </w:r>
          <w:r>
            <w:rPr>
              <w:lang w:val="en-US"/>
            </w:rPr>
            <w:fldChar w:fldCharType="end"/>
          </w:r>
          <w:r w:rsidR="00533C5C">
            <w:rPr>
              <w:lang w:val="en-US"/>
            </w:rPr>
            <w:instrText>-</w:instrText>
          </w:r>
          <w:r w:rsidR="00533C5C">
            <w:instrText>2</w:instrText>
          </w:r>
          <w:r>
            <w:fldChar w:fldCharType="separate"/>
          </w:r>
          <w:r w:rsidR="004B3C1A">
            <w:rPr>
              <w:noProof/>
            </w:rPr>
            <w:t>18</w:t>
          </w:r>
          <w:r>
            <w:fldChar w:fldCharType="end"/>
          </w:r>
        </w:p>
        <w:p w:rsidR="00533C5C" w:rsidRDefault="00533C5C" w:rsidP="006D2F8B">
          <w:pPr>
            <w:pStyle w:val="Oaae1"/>
            <w:jc w:val="center"/>
          </w:pPr>
        </w:p>
      </w:tc>
    </w:tr>
  </w:tbl>
  <w:p w:rsidR="00533C5C" w:rsidRDefault="00D346DC" w:rsidP="0036718D">
    <w:pPr>
      <w:pStyle w:val="a6"/>
      <w:jc w:val="right"/>
    </w:pPr>
    <w:r w:rsidRPr="00D346DC">
      <w:rPr>
        <w:rFonts w:ascii="Arial CYR" w:hAnsi="Arial CYR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42" type="#_x0000_t202" style="position:absolute;left:0;text-align:left;margin-left:55.1pt;margin-top:585.4pt;width:11.3pt;height:65.9pt;z-index:51;mso-position-horizontal-relative:page;mso-position-vertical-relative:page" o:allowincell="f" stroked="f">
          <v:textbox style="layout-flow:vertical;mso-layout-flow-alt:bottom-to-top;mso-next-textbox:#_x0000_s2142" inset="0,0,0,0">
            <w:txbxContent>
              <w:p w:rsidR="00533C5C" w:rsidRDefault="00533C5C" w:rsidP="002E0ACD">
                <w:pPr>
                  <w:pStyle w:val="a6"/>
                  <w:rPr>
                    <w:rFonts w:ascii="Arial" w:hAnsi="Arial"/>
                    <w:sz w:val="20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41" type="#_x0000_t202" style="position:absolute;left:0;text-align:left;margin-left:42.25pt;margin-top:669.65pt;width:10.55pt;height:68.05pt;z-index:50;mso-position-horizontal-relative:page;mso-position-vertical-relative:page" o:allowincell="f" stroked="f">
          <v:textbox style="layout-flow:vertical;mso-layout-flow-alt:bottom-to-top;mso-next-textbox:#_x0000_s2141" inset="0,0,0,0">
            <w:txbxContent>
              <w:p w:rsidR="00533C5C" w:rsidRDefault="00533C5C" w:rsidP="002E0ACD">
                <w:pPr>
                  <w:pStyle w:val="a6"/>
                  <w:rPr>
                    <w:rFonts w:ascii="Arial" w:hAnsi="Arial"/>
                    <w:sz w:val="20"/>
                  </w:rPr>
                </w:pPr>
                <w:proofErr w:type="spellStart"/>
                <w:r>
                  <w:rPr>
                    <w:rFonts w:ascii="Arial" w:hAnsi="Arial"/>
                    <w:sz w:val="20"/>
                  </w:rPr>
                  <w:t>Подп</w:t>
                </w:r>
                <w:proofErr w:type="spellEnd"/>
                <w:r>
                  <w:rPr>
                    <w:rFonts w:ascii="Arial" w:hAnsi="Arial"/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40" type="#_x0000_t202" style="position:absolute;left:0;text-align:left;margin-left:56.9pt;margin-top:756.4pt;width:11.3pt;height:65.9pt;z-index:49;mso-position-horizontal-relative:page;mso-position-vertical-relative:page" o:allowincell="f" stroked="f">
          <v:textbox style="layout-flow:vertical;mso-layout-flow-alt:bottom-to-top;mso-next-textbox:#_x0000_s2140" inset="0,0,0,0">
            <w:txbxContent>
              <w:p w:rsidR="00533C5C" w:rsidRPr="00764645" w:rsidRDefault="00533C5C" w:rsidP="002E0ACD">
                <w:r>
                  <w:t>12-05315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39" type="#_x0000_t202" style="position:absolute;left:0;text-align:left;margin-left:42.15pt;margin-top:756.1pt;width:10.55pt;height:65.8pt;z-index:48;mso-position-horizontal-relative:page;mso-position-vertical-relative:page" o:allowincell="f" stroked="f">
          <v:textbox style="layout-flow:vertical;mso-layout-flow-alt:bottom-to-top;mso-next-textbox:#_x0000_s2139" inset="0,0,0,0">
            <w:txbxContent>
              <w:p w:rsidR="00533C5C" w:rsidRDefault="00533C5C" w:rsidP="002E0ACD">
                <w:pPr>
                  <w:pStyle w:val="a6"/>
                  <w:rPr>
                    <w:rFonts w:ascii="Arial" w:hAnsi="Arial"/>
                    <w:sz w:val="20"/>
                  </w:rPr>
                </w:pPr>
                <w:r>
                  <w:rPr>
                    <w:rFonts w:ascii="Arial" w:hAnsi="Arial"/>
                    <w:sz w:val="20"/>
                  </w:rPr>
                  <w:t>Инв. № подл.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38" type="#_x0000_t202" style="position:absolute;left:0;text-align:left;margin-left:42.15pt;margin-top:584pt;width:10.55pt;height:68.05pt;z-index:47;mso-position-horizontal-relative:page;mso-position-vertical-relative:page" o:allowincell="f" stroked="f">
          <v:textbox style="layout-flow:vertical;mso-layout-flow-alt:bottom-to-top;mso-next-textbox:#_x0000_s2138" inset="0,0,0,0">
            <w:txbxContent>
              <w:p w:rsidR="00533C5C" w:rsidRDefault="00533C5C" w:rsidP="002E0ACD">
                <w:pPr>
                  <w:pStyle w:val="a6"/>
                  <w:rPr>
                    <w:rFonts w:ascii="Arial" w:hAnsi="Arial"/>
                    <w:sz w:val="20"/>
                  </w:rPr>
                </w:pPr>
                <w:proofErr w:type="spellStart"/>
                <w:r>
                  <w:rPr>
                    <w:rFonts w:ascii="Arial" w:hAnsi="Arial"/>
                    <w:sz w:val="20"/>
                  </w:rPr>
                  <w:t>Взам.инв</w:t>
                </w:r>
                <w:proofErr w:type="spellEnd"/>
                <w:r>
                  <w:rPr>
                    <w:rFonts w:ascii="Arial" w:hAnsi="Arial"/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group id="_x0000_s2131" style="position:absolute;left:0;text-align:left;margin-left:39.7pt;margin-top:583.75pt;width:34pt;height:241pt;z-index:46;mso-position-horizontal-relative:page;mso-position-vertical-relative:page" coordorigin=",720" coordsize="20000,19280" o:allowincell="f">
          <v:line id="_x0000_s2132" style="position:absolute;flip:x" from="0,19996" to="20000,20000" strokeweight="1.5pt">
            <v:stroke startarrowwidth="narrow" startarrowlength="short" endarrowwidth="narrow" endarrowlength="short"/>
          </v:line>
          <v:line id="_x0000_s2133" style="position:absolute;flip:y" from="0,720" to="29,20000" strokeweight="1.5pt">
            <v:stroke startarrowwidth="narrow" startarrowlength="short" endarrowwidth="narrow" endarrowlength="short"/>
          </v:line>
          <v:line id="_x0000_s2134" style="position:absolute;flip:y" from="8324,720" to="8353,20000" strokeweight="1.5pt">
            <v:stroke startarrowwidth="narrow" startarrowlength="short" endarrowwidth="narrow" endarrowlength="short"/>
          </v:line>
          <v:line id="_x0000_s2135" style="position:absolute" from="0,14328" to="20000,14332" strokeweight="1.5pt">
            <v:stroke startarrowwidth="narrow" startarrowlength="short" endarrowwidth="narrow" endarrowlength="short"/>
          </v:line>
          <v:line id="_x0000_s2136" style="position:absolute" from="0,6388" to="20000,6392" strokeweight="1.5pt">
            <v:stroke startarrowwidth="narrow" startarrowlength="short" endarrowwidth="narrow" endarrowlength="short"/>
          </v:line>
          <v:line id="_x0000_s2137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490" w:type="dxa"/>
      <w:tblInd w:w="10915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4252"/>
      <w:gridCol w:w="1985"/>
      <w:gridCol w:w="567"/>
    </w:tblGrid>
    <w:tr w:rsidR="00533C5C">
      <w:trPr>
        <w:cantSplit/>
        <w:trHeight w:hRule="exact" w:val="520"/>
      </w:trPr>
      <w:tc>
        <w:tcPr>
          <w:tcW w:w="10490" w:type="dxa"/>
          <w:gridSpan w:val="9"/>
          <w:tcBorders>
            <w:top w:val="nil"/>
            <w:left w:val="nil"/>
            <w:bottom w:val="nil"/>
            <w:right w:val="nil"/>
          </w:tcBorders>
        </w:tcPr>
        <w:p w:rsidR="00533C5C" w:rsidRDefault="00533C5C" w:rsidP="008E5AF1">
          <w:pPr>
            <w:pStyle w:val="a6"/>
          </w:pPr>
        </w:p>
      </w:tc>
    </w:tr>
    <w:tr w:rsidR="00533C5C">
      <w:trPr>
        <w:cantSplit/>
        <w:trHeight w:hRule="exact" w:val="520"/>
      </w:trPr>
      <w:tc>
        <w:tcPr>
          <w:tcW w:w="10490" w:type="dxa"/>
          <w:gridSpan w:val="9"/>
          <w:tcBorders>
            <w:top w:val="nil"/>
            <w:left w:val="nil"/>
            <w:bottom w:val="nil"/>
            <w:right w:val="nil"/>
          </w:tcBorders>
        </w:tcPr>
        <w:p w:rsidR="00533C5C" w:rsidRDefault="00533C5C" w:rsidP="008E5AF1">
          <w:pPr>
            <w:pStyle w:val="a6"/>
            <w:ind w:left="1440"/>
          </w:pPr>
        </w:p>
      </w:tc>
    </w:tr>
    <w:tr w:rsidR="00533C5C">
      <w:trPr>
        <w:cantSplit/>
        <w:trHeight w:hRule="exact" w:val="520"/>
      </w:trPr>
      <w:tc>
        <w:tcPr>
          <w:tcW w:w="7938" w:type="dxa"/>
          <w:gridSpan w:val="7"/>
          <w:tcBorders>
            <w:top w:val="nil"/>
            <w:left w:val="nil"/>
            <w:bottom w:val="nil"/>
            <w:right w:val="nil"/>
          </w:tcBorders>
        </w:tcPr>
        <w:p w:rsidR="00533C5C" w:rsidRDefault="00533C5C" w:rsidP="008E5AF1">
          <w:pPr>
            <w:pStyle w:val="a6"/>
            <w:spacing w:before="120"/>
            <w:ind w:right="113"/>
            <w:jc w:val="right"/>
            <w:rPr>
              <w:sz w:val="28"/>
            </w:rPr>
          </w:pPr>
        </w:p>
      </w:tc>
      <w:tc>
        <w:tcPr>
          <w:tcW w:w="2552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533C5C" w:rsidRDefault="00533C5C" w:rsidP="008E5AF1">
          <w:pPr>
            <w:pStyle w:val="a6"/>
            <w:spacing w:before="120"/>
            <w:jc w:val="left"/>
            <w:rPr>
              <w:sz w:val="28"/>
            </w:rPr>
          </w:pP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f"/>
            <w:spacing w:before="40" w:after="0"/>
            <w:ind w:left="57"/>
            <w:rPr>
              <w:spacing w:val="-2"/>
              <w:sz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</w:pPr>
        </w:p>
      </w:tc>
      <w:tc>
        <w:tcPr>
          <w:tcW w:w="6237" w:type="dxa"/>
          <w:gridSpan w:val="2"/>
          <w:tcBorders>
            <w:top w:val="single" w:sz="12" w:space="0" w:color="auto"/>
            <w:left w:val="nil"/>
            <w:bottom w:val="nil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  <w:rPr>
              <w:sz w:val="28"/>
            </w:rPr>
          </w:pPr>
        </w:p>
      </w:tc>
      <w:tc>
        <w:tcPr>
          <w:tcW w:w="56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533C5C" w:rsidRDefault="00533C5C" w:rsidP="008E5AF1">
          <w:pPr>
            <w:pStyle w:val="a8"/>
            <w:spacing w:before="40"/>
            <w:ind w:left="57"/>
          </w:pPr>
          <w:r>
            <w:t>Лист</w:t>
          </w: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  <w:rPr>
              <w:spacing w:val="-2"/>
              <w:sz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  <w:rPr>
              <w:spacing w:val="-2"/>
              <w:sz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  <w:rPr>
              <w:sz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  <w:rPr>
              <w:sz w:val="18"/>
            </w:rPr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  <w:rPr>
              <w:sz w:val="18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ind w:left="57"/>
            <w:rPr>
              <w:sz w:val="18"/>
            </w:rPr>
          </w:pPr>
        </w:p>
      </w:tc>
      <w:tc>
        <w:tcPr>
          <w:tcW w:w="6237" w:type="dxa"/>
          <w:gridSpan w:val="2"/>
          <w:tcBorders>
            <w:top w:val="nil"/>
            <w:left w:val="nil"/>
            <w:bottom w:val="nil"/>
            <w:right w:val="single" w:sz="12" w:space="0" w:color="auto"/>
          </w:tcBorders>
        </w:tcPr>
        <w:p w:rsidR="00533C5C" w:rsidRPr="00BB1C6E" w:rsidRDefault="00533C5C" w:rsidP="008E5AF1">
          <w:pPr>
            <w:jc w:val="center"/>
            <w:rPr>
              <w:spacing w:val="20"/>
            </w:rPr>
          </w:pPr>
          <w:r>
            <w:rPr>
              <w:spacing w:val="20"/>
              <w:szCs w:val="24"/>
            </w:rPr>
            <w:t>0708-ОВ</w:t>
          </w: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:rsidR="00533C5C" w:rsidRDefault="00533C5C" w:rsidP="008E5AF1">
          <w:pPr>
            <w:pBdr>
              <w:bottom w:val="single" w:sz="12" w:space="1" w:color="auto"/>
            </w:pBdr>
            <w:rPr>
              <w:sz w:val="4"/>
            </w:rPr>
          </w:pPr>
          <w:r>
            <w:rPr>
              <w:vanish/>
              <w:sz w:val="4"/>
            </w:rPr>
            <w:t>1234</w:t>
          </w:r>
        </w:p>
        <w:p w:rsidR="00533C5C" w:rsidRDefault="00533C5C" w:rsidP="008E5AF1">
          <w:pPr>
            <w:pStyle w:val="a6"/>
            <w:pBdr>
              <w:bottom w:val="single" w:sz="6" w:space="1" w:color="auto"/>
            </w:pBdr>
            <w:spacing w:line="240" w:lineRule="atLeast"/>
            <w:ind w:left="28" w:right="28"/>
            <w:rPr>
              <w:vanish/>
              <w:sz w:val="4"/>
            </w:rPr>
          </w:pPr>
          <w:r>
            <w:rPr>
              <w:vanish/>
              <w:sz w:val="4"/>
            </w:rPr>
            <w:t>123456</w:t>
          </w:r>
        </w:p>
      </w:tc>
    </w:tr>
    <w:tr w:rsidR="00533C5C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</w:pPr>
          <w:proofErr w:type="spellStart"/>
          <w:r>
            <w:rPr>
              <w:spacing w:val="-6"/>
              <w:sz w:val="18"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</w:pPr>
          <w:r>
            <w:rPr>
              <w:sz w:val="18"/>
            </w:rPr>
            <w:t>№док</w:t>
          </w:r>
          <w:r>
            <w:rPr>
              <w:sz w:val="18"/>
              <w:lang w:val="en-US"/>
            </w:rPr>
            <w:t>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8E5AF1">
          <w:pPr>
            <w:pStyle w:val="a6"/>
            <w:spacing w:before="40"/>
          </w:pPr>
          <w:r>
            <w:rPr>
              <w:sz w:val="18"/>
            </w:rPr>
            <w:t>Дата</w:t>
          </w:r>
        </w:p>
      </w:tc>
      <w:tc>
        <w:tcPr>
          <w:tcW w:w="6237" w:type="dxa"/>
          <w:gridSpan w:val="2"/>
          <w:tcBorders>
            <w:top w:val="nil"/>
            <w:left w:val="nil"/>
            <w:bottom w:val="nil"/>
            <w:right w:val="single" w:sz="12" w:space="0" w:color="auto"/>
          </w:tcBorders>
        </w:tcPr>
        <w:p w:rsidR="00533C5C" w:rsidRDefault="00533C5C" w:rsidP="008E5AF1">
          <w:pPr>
            <w:pStyle w:val="a6"/>
          </w:pPr>
        </w:p>
      </w:tc>
      <w:tc>
        <w:tcPr>
          <w:tcW w:w="567" w:type="dxa"/>
          <w:tcBorders>
            <w:top w:val="nil"/>
            <w:left w:val="nil"/>
            <w:bottom w:val="nil"/>
            <w:right w:val="nil"/>
          </w:tcBorders>
        </w:tcPr>
        <w:p w:rsidR="00533C5C" w:rsidRDefault="00D346DC" w:rsidP="00E064D6">
          <w:pPr>
            <w:pStyle w:val="a6"/>
            <w:rPr>
              <w:lang w:val="en-US"/>
            </w:rPr>
          </w:pPr>
          <w:r>
            <w:fldChar w:fldCharType="begin"/>
          </w:r>
          <w:r w:rsidR="00533C5C">
            <w:instrText xml:space="preserve"> </w:instrText>
          </w:r>
          <w:r w:rsidR="00533C5C">
            <w:rPr>
              <w:lang w:val="en-US"/>
            </w:rPr>
            <w:instrText>=</w:instrText>
          </w:r>
          <w:r>
            <w:rPr>
              <w:lang w:val="en-US"/>
            </w:rPr>
            <w:fldChar w:fldCharType="begin"/>
          </w:r>
          <w:r w:rsidR="00533C5C">
            <w:rPr>
              <w:lang w:val="en-US"/>
            </w:rPr>
            <w:instrText xml:space="preserve"> page </w:instrText>
          </w:r>
          <w:r>
            <w:rPr>
              <w:lang w:val="en-US"/>
            </w:rPr>
            <w:fldChar w:fldCharType="separate"/>
          </w:r>
          <w:r w:rsidR="004B3C1A">
            <w:rPr>
              <w:noProof/>
              <w:lang w:val="en-US"/>
            </w:rPr>
            <w:instrText>15</w:instrText>
          </w:r>
          <w:r>
            <w:rPr>
              <w:lang w:val="en-US"/>
            </w:rPr>
            <w:fldChar w:fldCharType="end"/>
          </w:r>
          <w:r w:rsidR="00533C5C">
            <w:rPr>
              <w:lang w:val="en-US"/>
            </w:rPr>
            <w:instrText>-</w:instrText>
          </w:r>
          <w:r w:rsidR="00533C5C">
            <w:instrText>2</w:instrText>
          </w:r>
          <w:r>
            <w:fldChar w:fldCharType="separate"/>
          </w:r>
          <w:r w:rsidR="004B3C1A">
            <w:rPr>
              <w:noProof/>
            </w:rPr>
            <w:t>13</w:t>
          </w:r>
          <w:r>
            <w:fldChar w:fldCharType="end"/>
          </w:r>
        </w:p>
        <w:p w:rsidR="00533C5C" w:rsidRDefault="00533C5C" w:rsidP="006D2F8B">
          <w:pPr>
            <w:pStyle w:val="Oaae1"/>
            <w:jc w:val="center"/>
          </w:pPr>
        </w:p>
      </w:tc>
    </w:tr>
  </w:tbl>
  <w:p w:rsidR="00533C5C" w:rsidRDefault="00D346DC" w:rsidP="0036718D">
    <w:pPr>
      <w:pStyle w:val="a6"/>
      <w:jc w:val="right"/>
    </w:pPr>
    <w:r w:rsidRPr="00D346DC">
      <w:rPr>
        <w:rFonts w:ascii="Arial CYR" w:hAnsi="Arial CYR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29" type="#_x0000_t202" style="position:absolute;left:0;text-align:left;margin-left:55.1pt;margin-top:585.4pt;width:11.3pt;height:65.9pt;z-index:44;mso-position-horizontal-relative:page;mso-position-vertical-relative:page" o:allowincell="f" stroked="f">
          <v:textbox style="layout-flow:vertical;mso-layout-flow-alt:bottom-to-top;mso-next-textbox:#_x0000_s2129" inset="0,0,0,0">
            <w:txbxContent>
              <w:p w:rsidR="00533C5C" w:rsidRDefault="00533C5C" w:rsidP="001365A4">
                <w:pPr>
                  <w:pStyle w:val="a6"/>
                  <w:rPr>
                    <w:rFonts w:ascii="Arial" w:hAnsi="Arial"/>
                    <w:sz w:val="20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28" type="#_x0000_t202" style="position:absolute;left:0;text-align:left;margin-left:42.25pt;margin-top:669.65pt;width:10.55pt;height:68.05pt;z-index:43;mso-position-horizontal-relative:page;mso-position-vertical-relative:page" o:allowincell="f" stroked="f">
          <v:textbox style="layout-flow:vertical;mso-layout-flow-alt:bottom-to-top;mso-next-textbox:#_x0000_s2128" inset="0,0,0,0">
            <w:txbxContent>
              <w:p w:rsidR="00533C5C" w:rsidRDefault="00533C5C" w:rsidP="001365A4">
                <w:pPr>
                  <w:pStyle w:val="a6"/>
                  <w:rPr>
                    <w:rFonts w:ascii="Arial" w:hAnsi="Arial"/>
                    <w:sz w:val="20"/>
                  </w:rPr>
                </w:pPr>
                <w:proofErr w:type="spellStart"/>
                <w:r>
                  <w:rPr>
                    <w:rFonts w:ascii="Arial" w:hAnsi="Arial"/>
                    <w:sz w:val="20"/>
                  </w:rPr>
                  <w:t>Подп</w:t>
                </w:r>
                <w:proofErr w:type="spellEnd"/>
                <w:r>
                  <w:rPr>
                    <w:rFonts w:ascii="Arial" w:hAnsi="Arial"/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27" type="#_x0000_t202" style="position:absolute;left:0;text-align:left;margin-left:56.9pt;margin-top:756.4pt;width:11.3pt;height:65.9pt;z-index:42;mso-position-horizontal-relative:page;mso-position-vertical-relative:page" o:allowincell="f" stroked="f">
          <v:textbox style="layout-flow:vertical;mso-layout-flow-alt:bottom-to-top;mso-next-textbox:#_x0000_s2127" inset="0,0,0,0">
            <w:txbxContent>
              <w:p w:rsidR="00533C5C" w:rsidRPr="00764645" w:rsidRDefault="00533C5C" w:rsidP="001365A4">
                <w:r>
                  <w:t>12-05315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26" type="#_x0000_t202" style="position:absolute;left:0;text-align:left;margin-left:42.15pt;margin-top:756.1pt;width:10.55pt;height:65.8pt;z-index:41;mso-position-horizontal-relative:page;mso-position-vertical-relative:page" o:allowincell="f" stroked="f">
          <v:textbox style="layout-flow:vertical;mso-layout-flow-alt:bottom-to-top;mso-next-textbox:#_x0000_s2126" inset="0,0,0,0">
            <w:txbxContent>
              <w:p w:rsidR="00533C5C" w:rsidRDefault="00533C5C" w:rsidP="001365A4">
                <w:pPr>
                  <w:pStyle w:val="a6"/>
                  <w:rPr>
                    <w:rFonts w:ascii="Arial" w:hAnsi="Arial"/>
                    <w:sz w:val="20"/>
                  </w:rPr>
                </w:pPr>
                <w:r>
                  <w:rPr>
                    <w:rFonts w:ascii="Arial" w:hAnsi="Arial"/>
                    <w:sz w:val="20"/>
                  </w:rPr>
                  <w:t>Инв. № подл.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25" type="#_x0000_t202" style="position:absolute;left:0;text-align:left;margin-left:42.15pt;margin-top:584pt;width:10.55pt;height:68.05pt;z-index:40;mso-position-horizontal-relative:page;mso-position-vertical-relative:page" o:allowincell="f" stroked="f">
          <v:textbox style="layout-flow:vertical;mso-layout-flow-alt:bottom-to-top;mso-next-textbox:#_x0000_s2125" inset="0,0,0,0">
            <w:txbxContent>
              <w:p w:rsidR="00533C5C" w:rsidRDefault="00533C5C" w:rsidP="001365A4">
                <w:pPr>
                  <w:pStyle w:val="a6"/>
                  <w:rPr>
                    <w:rFonts w:ascii="Arial" w:hAnsi="Arial"/>
                    <w:sz w:val="20"/>
                  </w:rPr>
                </w:pPr>
                <w:proofErr w:type="spellStart"/>
                <w:r>
                  <w:rPr>
                    <w:rFonts w:ascii="Arial" w:hAnsi="Arial"/>
                    <w:sz w:val="20"/>
                  </w:rPr>
                  <w:t>Взам.инв</w:t>
                </w:r>
                <w:proofErr w:type="spellEnd"/>
                <w:r>
                  <w:rPr>
                    <w:rFonts w:ascii="Arial" w:hAnsi="Arial"/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group id="_x0000_s2118" style="position:absolute;left:0;text-align:left;margin-left:39.7pt;margin-top:583.75pt;width:34pt;height:241pt;z-index:39;mso-position-horizontal-relative:page;mso-position-vertical-relative:page" coordorigin=",720" coordsize="20000,19280" o:allowincell="f">
          <v:line id="_x0000_s2119" style="position:absolute;flip:x" from="0,19996" to="20000,20000" strokeweight="1.5pt">
            <v:stroke startarrowwidth="narrow" startarrowlength="short" endarrowwidth="narrow" endarrowlength="short"/>
          </v:line>
          <v:line id="_x0000_s2120" style="position:absolute;flip:y" from="0,720" to="29,20000" strokeweight="1.5pt">
            <v:stroke startarrowwidth="narrow" startarrowlength="short" endarrowwidth="narrow" endarrowlength="short"/>
          </v:line>
          <v:line id="_x0000_s2121" style="position:absolute;flip:y" from="8324,720" to="8353,20000" strokeweight="1.5pt">
            <v:stroke startarrowwidth="narrow" startarrowlength="short" endarrowwidth="narrow" endarrowlength="short"/>
          </v:line>
          <v:line id="_x0000_s2122" style="position:absolute" from="0,14328" to="20000,14332" strokeweight="1.5pt">
            <v:stroke startarrowwidth="narrow" startarrowlength="short" endarrowwidth="narrow" endarrowlength="short"/>
          </v:line>
          <v:line id="_x0000_s2123" style="position:absolute" from="0,6388" to="20000,6392" strokeweight="1.5pt">
            <v:stroke startarrowwidth="narrow" startarrowlength="short" endarrowwidth="narrow" endarrowlength="short"/>
          </v:line>
          <v:line id="_x0000_s2124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4309"/>
      <w:gridCol w:w="1418"/>
      <w:gridCol w:w="567"/>
    </w:tblGrid>
    <w:tr w:rsidR="00533C5C" w:rsidTr="00137390">
      <w:trPr>
        <w:cantSplit/>
        <w:trHeight w:hRule="exact" w:val="520"/>
      </w:trPr>
      <w:tc>
        <w:tcPr>
          <w:tcW w:w="7995" w:type="dxa"/>
          <w:gridSpan w:val="7"/>
          <w:tcBorders>
            <w:top w:val="nil"/>
            <w:left w:val="nil"/>
            <w:bottom w:val="nil"/>
            <w:right w:val="nil"/>
          </w:tcBorders>
        </w:tcPr>
        <w:p w:rsidR="00533C5C" w:rsidRDefault="00533C5C" w:rsidP="00137390">
          <w:pPr>
            <w:pStyle w:val="a6"/>
            <w:spacing w:before="120"/>
            <w:jc w:val="right"/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33C5C" w:rsidRDefault="00533C5C" w:rsidP="00137390">
          <w:pPr>
            <w:rPr>
              <w:lang w:val="en-US"/>
            </w:rPr>
          </w:pPr>
        </w:p>
      </w:tc>
    </w:tr>
    <w:tr w:rsidR="00533C5C" w:rsidTr="00137390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D346DC" w:rsidP="00137390">
          <w:pPr>
            <w:pStyle w:val="a6"/>
            <w:spacing w:before="40"/>
            <w:ind w:left="57"/>
          </w:pPr>
          <w:r>
            <w:pict>
              <v:line id="_x0000_s2198" style="position:absolute;left:0;text-align:left;z-index:82;mso-position-horizontal-relative:page;mso-position-vertical-relative:page" from="57.6pt,756pt" to="57.65pt,827.15pt" o:allowincell="f" stroked="f" strokeweight="1pt">
                <v:stroke startarrowwidth="narrow" startarrowlength="short" endarrowwidth="narrow" endarrowlength="short"/>
                <w10:wrap anchorx="page" anchory="page"/>
              </v:line>
            </w:pic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</w:pPr>
        </w:p>
      </w:tc>
      <w:tc>
        <w:tcPr>
          <w:tcW w:w="56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533C5C" w:rsidRDefault="00533C5C" w:rsidP="00137390">
          <w:pPr>
            <w:pStyle w:val="a6"/>
            <w:pBdr>
              <w:bottom w:val="single" w:sz="6" w:space="1" w:color="auto"/>
            </w:pBdr>
            <w:spacing w:before="80"/>
            <w:rPr>
              <w:sz w:val="20"/>
            </w:rPr>
          </w:pPr>
          <w:r>
            <w:rPr>
              <w:sz w:val="20"/>
            </w:rPr>
            <w:t>Лист</w:t>
          </w:r>
        </w:p>
      </w:tc>
    </w:tr>
    <w:tr w:rsidR="00533C5C" w:rsidTr="00137390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Pr="007F7D24" w:rsidRDefault="00533C5C" w:rsidP="00137390">
          <w:pPr>
            <w:jc w:val="center"/>
            <w:rPr>
              <w:spacing w:val="20"/>
            </w:rPr>
          </w:pPr>
          <w:r>
            <w:rPr>
              <w:spacing w:val="20"/>
              <w:szCs w:val="24"/>
            </w:rPr>
            <w:t>0708-ОВ</w:t>
          </w:r>
        </w:p>
      </w:tc>
      <w:tc>
        <w:tcPr>
          <w:tcW w:w="567" w:type="dxa"/>
          <w:vMerge w:val="restart"/>
          <w:tcBorders>
            <w:top w:val="nil"/>
            <w:left w:val="nil"/>
            <w:right w:val="nil"/>
          </w:tcBorders>
          <w:vAlign w:val="bottom"/>
        </w:tcPr>
        <w:p w:rsidR="00533C5C" w:rsidRDefault="00533C5C" w:rsidP="00137390">
          <w:pPr>
            <w:jc w:val="center"/>
            <w:rPr>
              <w:lang w:val="en-US"/>
            </w:rPr>
          </w:pPr>
        </w:p>
        <w:p w:rsidR="00533C5C" w:rsidRDefault="00D346DC" w:rsidP="00E064D6">
          <w:pPr>
            <w:pStyle w:val="a6"/>
            <w:rPr>
              <w:lang w:val="en-US"/>
            </w:rPr>
          </w:pPr>
          <w:r>
            <w:fldChar w:fldCharType="begin"/>
          </w:r>
          <w:r w:rsidR="00533C5C">
            <w:instrText xml:space="preserve"> </w:instrText>
          </w:r>
          <w:r w:rsidR="00533C5C">
            <w:rPr>
              <w:lang w:val="en-US"/>
            </w:rPr>
            <w:instrText>=</w:instrText>
          </w:r>
          <w:r>
            <w:rPr>
              <w:lang w:val="en-US"/>
            </w:rPr>
            <w:fldChar w:fldCharType="begin"/>
          </w:r>
          <w:r w:rsidR="00533C5C">
            <w:rPr>
              <w:lang w:val="en-US"/>
            </w:rPr>
            <w:instrText xml:space="preserve"> page </w:instrText>
          </w:r>
          <w:r>
            <w:rPr>
              <w:lang w:val="en-US"/>
            </w:rPr>
            <w:fldChar w:fldCharType="separate"/>
          </w:r>
          <w:r w:rsidR="004B3C1A">
            <w:rPr>
              <w:noProof/>
              <w:lang w:val="en-US"/>
            </w:rPr>
            <w:instrText>29</w:instrText>
          </w:r>
          <w:r>
            <w:rPr>
              <w:lang w:val="en-US"/>
            </w:rPr>
            <w:fldChar w:fldCharType="end"/>
          </w:r>
          <w:r w:rsidR="00533C5C">
            <w:rPr>
              <w:lang w:val="en-US"/>
            </w:rPr>
            <w:instrText>-</w:instrText>
          </w:r>
          <w:r w:rsidR="00533C5C">
            <w:instrText>2</w:instrText>
          </w:r>
          <w:r>
            <w:fldChar w:fldCharType="separate"/>
          </w:r>
          <w:r w:rsidR="004B3C1A">
            <w:rPr>
              <w:noProof/>
            </w:rPr>
            <w:t>27</w:t>
          </w:r>
          <w:r>
            <w:fldChar w:fldCharType="end"/>
          </w:r>
        </w:p>
        <w:p w:rsidR="00533C5C" w:rsidRDefault="00533C5C" w:rsidP="006D2F8B">
          <w:pPr>
            <w:pStyle w:val="Oaae1"/>
            <w:jc w:val="center"/>
          </w:pPr>
        </w:p>
      </w:tc>
    </w:tr>
    <w:tr w:rsidR="00533C5C" w:rsidTr="00137390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rPr>
              <w:spacing w:val="-6"/>
            </w:rPr>
          </w:pPr>
          <w:proofErr w:type="spellStart"/>
          <w:r>
            <w:rPr>
              <w:spacing w:val="-6"/>
              <w:sz w:val="18"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</w:pPr>
          <w:r>
            <w:rPr>
              <w:sz w:val="18"/>
            </w:rPr>
            <w:t>№док</w:t>
          </w:r>
          <w:r>
            <w:rPr>
              <w:sz w:val="18"/>
              <w:lang w:val="en-US"/>
            </w:rPr>
            <w:t>.</w:t>
          </w: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nil"/>
          </w:tcBorders>
        </w:tcPr>
        <w:p w:rsidR="00533C5C" w:rsidRDefault="00533C5C" w:rsidP="00137390">
          <w:pPr>
            <w:pStyle w:val="a6"/>
            <w:spacing w:before="40"/>
          </w:pPr>
          <w:r>
            <w:rPr>
              <w:sz w:val="18"/>
            </w:rPr>
            <w:t>Дата</w:t>
          </w: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</w:pPr>
        </w:p>
      </w:tc>
      <w:tc>
        <w:tcPr>
          <w:tcW w:w="567" w:type="dxa"/>
          <w:vMerge/>
          <w:tcBorders>
            <w:left w:val="nil"/>
            <w:bottom w:val="nil"/>
            <w:right w:val="nil"/>
          </w:tcBorders>
        </w:tcPr>
        <w:p w:rsidR="00533C5C" w:rsidRDefault="00533C5C" w:rsidP="00137390">
          <w:pPr>
            <w:rPr>
              <w:lang w:val="en-US"/>
            </w:rPr>
          </w:pPr>
        </w:p>
      </w:tc>
    </w:tr>
  </w:tbl>
  <w:p w:rsidR="00533C5C" w:rsidRDefault="00D346DC" w:rsidP="00813429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84" type="#_x0000_t202" style="position:absolute;left:0;text-align:left;margin-left:55.85pt;margin-top:586.9pt;width:14.3pt;height:65.15pt;z-index:74;mso-position-horizontal-relative:page;mso-position-vertical-relative:page" o:allowincell="f" stroked="f">
          <v:textbox style="layout-flow:vertical;mso-layout-flow-alt:bottom-to-top;mso-next-textbox:#_x0000_s2184" inset="0,0,0,0">
            <w:txbxContent>
              <w:p w:rsidR="00533C5C" w:rsidRPr="00D93FC5" w:rsidRDefault="00533C5C">
                <w:pPr>
                  <w:pStyle w:val="a6"/>
                  <w:rPr>
                    <w:szCs w:val="24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83" type="#_x0000_t202" style="position:absolute;left:0;text-align:left;margin-left:56.15pt;margin-top:757.15pt;width:14.3pt;height:65.15pt;z-index:73;mso-position-horizontal-relative:page;mso-position-vertical-relative:page" o:allowincell="f" stroked="f">
          <v:textbox style="layout-flow:vertical;mso-layout-flow-alt:bottom-to-top;mso-next-textbox:#_x0000_s2183" inset="0,0,0,0">
            <w:txbxContent>
              <w:p w:rsidR="00533C5C" w:rsidRPr="00764645" w:rsidRDefault="00533C5C" w:rsidP="00965EE5">
                <w:r>
                  <w:t>12-05315</w:t>
                </w:r>
              </w:p>
              <w:p w:rsidR="00533C5C" w:rsidRPr="00965EE5" w:rsidRDefault="00533C5C" w:rsidP="00965EE5">
                <w:r>
                  <w:t xml:space="preserve"> 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82" type="#_x0000_t202" style="position:absolute;left:0;text-align:left;margin-left:42.15pt;margin-top:756.1pt;width:10.55pt;height:65.05pt;z-index:72;mso-position-horizontal-relative:page;mso-position-vertical-relative:page" o:allowincell="f" stroked="f">
          <v:textbox style="layout-flow:vertical;mso-layout-flow-alt:bottom-to-top;mso-next-textbox:#_x0000_s2182" inset="0,0,0,0">
            <w:txbxContent>
              <w:p w:rsidR="00533C5C" w:rsidRDefault="00533C5C">
                <w:pPr>
                  <w:pStyle w:val="a6"/>
                  <w:rPr>
                    <w:rFonts w:ascii="Arial" w:hAnsi="Arial"/>
                    <w:sz w:val="20"/>
                  </w:rPr>
                </w:pPr>
                <w:r w:rsidRPr="00D15C25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81" type="#_x0000_t202" style="position:absolute;left:0;text-align:left;margin-left:41.4pt;margin-top:669.65pt;width:11.3pt;height:80.05pt;z-index:71;mso-position-horizontal-relative:page;mso-position-vertical-relative:page" o:allowincell="f" stroked="f">
          <v:textbox style="layout-flow:vertical;mso-layout-flow-alt:bottom-to-top;mso-next-textbox:#_x0000_s2181" inset="0,0,0,0">
            <w:txbxContent>
              <w:p w:rsidR="00533C5C" w:rsidRPr="00D15C25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15C25">
                  <w:rPr>
                    <w:sz w:val="20"/>
                  </w:rPr>
                  <w:t>Подп</w:t>
                </w:r>
                <w:proofErr w:type="spellEnd"/>
                <w:r w:rsidRPr="00D15C25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_x0000_s2180" type="#_x0000_t202" style="position:absolute;left:0;text-align:left;margin-left:41.4pt;margin-top:584pt;width:11.3pt;height:67.3pt;z-index:70;mso-position-horizontal-relative:page;mso-position-vertical-relative:page" o:allowincell="f" stroked="f">
          <v:textbox style="layout-flow:vertical;mso-layout-flow-alt:bottom-to-top;mso-next-textbox:#_x0000_s2180" inset="0,0,0,0">
            <w:txbxContent>
              <w:p w:rsidR="00533C5C" w:rsidRPr="00D15C25" w:rsidRDefault="00533C5C">
                <w:pPr>
                  <w:pStyle w:val="a6"/>
                  <w:rPr>
                    <w:sz w:val="20"/>
                  </w:rPr>
                </w:pPr>
                <w:proofErr w:type="spellStart"/>
                <w:r w:rsidRPr="00D15C25">
                  <w:rPr>
                    <w:sz w:val="20"/>
                  </w:rPr>
                  <w:t>Взам.инв</w:t>
                </w:r>
                <w:proofErr w:type="spellEnd"/>
                <w:r w:rsidRPr="00D15C25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group id="_x0000_s2173" style="position:absolute;left:0;text-align:left;margin-left:39.7pt;margin-top:583.75pt;width:34pt;height:241pt;z-index:69;mso-position-horizontal-relative:page;mso-position-vertical-relative:page" coordorigin=",720" coordsize="20000,19280" o:allowincell="f">
          <v:line id="_x0000_s2174" style="position:absolute;flip:x" from="0,19996" to="20000,20000" strokeweight="1.5pt">
            <v:stroke startarrowwidth="narrow" startarrowlength="short" endarrowwidth="narrow" endarrowlength="short"/>
          </v:line>
          <v:line id="_x0000_s2175" style="position:absolute;flip:y" from="0,720" to="29,20000" strokeweight="1.5pt">
            <v:stroke startarrowwidth="narrow" startarrowlength="short" endarrowwidth="narrow" endarrowlength="short"/>
          </v:line>
          <v:line id="_x0000_s2176" style="position:absolute;flip:y" from="8324,720" to="8353,20000" strokeweight="1.5pt">
            <v:stroke startarrowwidth="narrow" startarrowlength="short" endarrowwidth="narrow" endarrowlength="short"/>
          </v:line>
          <v:line id="_x0000_s2177" style="position:absolute" from="0,14328" to="20000,14332" strokeweight="1.5pt">
            <v:stroke startarrowwidth="narrow" startarrowlength="short" endarrowwidth="narrow" endarrowlength="short"/>
          </v:line>
          <v:line id="_x0000_s2178" style="position:absolute" from="0,6388" to="20000,6392" strokeweight="1.5pt">
            <v:stroke startarrowwidth="narrow" startarrowlength="short" endarrowwidth="narrow" endarrowlength="short"/>
          </v:line>
          <v:line id="_x0000_s2179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4309"/>
      <w:gridCol w:w="1418"/>
      <w:gridCol w:w="567"/>
    </w:tblGrid>
    <w:tr w:rsidR="00533C5C" w:rsidTr="00137390">
      <w:trPr>
        <w:cantSplit/>
        <w:trHeight w:hRule="exact" w:val="520"/>
      </w:trPr>
      <w:tc>
        <w:tcPr>
          <w:tcW w:w="7995" w:type="dxa"/>
          <w:gridSpan w:val="7"/>
          <w:tcBorders>
            <w:top w:val="nil"/>
            <w:left w:val="nil"/>
            <w:bottom w:val="nil"/>
            <w:right w:val="nil"/>
          </w:tcBorders>
        </w:tcPr>
        <w:p w:rsidR="00533C5C" w:rsidRDefault="00533C5C" w:rsidP="00137390">
          <w:pPr>
            <w:pStyle w:val="a6"/>
            <w:spacing w:before="120"/>
            <w:jc w:val="right"/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533C5C" w:rsidRDefault="00533C5C" w:rsidP="00137390">
          <w:pPr>
            <w:rPr>
              <w:lang w:val="en-US"/>
            </w:rPr>
          </w:pPr>
        </w:p>
      </w:tc>
    </w:tr>
    <w:tr w:rsidR="00533C5C" w:rsidTr="00137390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D346DC" w:rsidP="00137390">
          <w:pPr>
            <w:pStyle w:val="a6"/>
            <w:spacing w:before="40"/>
            <w:ind w:left="57"/>
          </w:pPr>
          <w:r>
            <w:pict>
              <v:line id="_x0000_s2197" style="position:absolute;left:0;text-align:left;z-index:81;mso-position-horizontal-relative:page;mso-position-vertical-relative:page" from="57.6pt,756pt" to="57.65pt,827.15pt" o:allowincell="f" stroked="f" strokeweight="1pt">
                <v:stroke startarrowwidth="narrow" startarrowlength="short" endarrowwidth="narrow" endarrowlength="short"/>
                <w10:wrap anchorx="page" anchory="page"/>
              </v:line>
            </w:pic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</w:pPr>
        </w:p>
      </w:tc>
      <w:tc>
        <w:tcPr>
          <w:tcW w:w="56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533C5C" w:rsidRDefault="00533C5C" w:rsidP="00137390">
          <w:pPr>
            <w:pStyle w:val="a6"/>
            <w:pBdr>
              <w:bottom w:val="single" w:sz="6" w:space="1" w:color="auto"/>
            </w:pBdr>
            <w:spacing w:before="80"/>
            <w:rPr>
              <w:sz w:val="20"/>
            </w:rPr>
          </w:pPr>
          <w:r>
            <w:rPr>
              <w:sz w:val="20"/>
            </w:rPr>
            <w:t>Лист</w:t>
          </w:r>
        </w:p>
      </w:tc>
    </w:tr>
    <w:tr w:rsidR="00533C5C" w:rsidTr="00137390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533C5C" w:rsidRDefault="00533C5C" w:rsidP="00137390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Pr="007F7D24" w:rsidRDefault="00533C5C" w:rsidP="00137390">
          <w:pPr>
            <w:jc w:val="center"/>
            <w:rPr>
              <w:spacing w:val="20"/>
            </w:rPr>
          </w:pPr>
          <w:r>
            <w:rPr>
              <w:spacing w:val="20"/>
              <w:szCs w:val="24"/>
            </w:rPr>
            <w:t>0708-ОВ</w:t>
          </w:r>
        </w:p>
      </w:tc>
      <w:tc>
        <w:tcPr>
          <w:tcW w:w="567" w:type="dxa"/>
          <w:vMerge w:val="restart"/>
          <w:tcBorders>
            <w:top w:val="nil"/>
            <w:left w:val="nil"/>
            <w:right w:val="nil"/>
          </w:tcBorders>
          <w:vAlign w:val="bottom"/>
        </w:tcPr>
        <w:p w:rsidR="00533C5C" w:rsidRDefault="00533C5C" w:rsidP="00137390">
          <w:pPr>
            <w:jc w:val="center"/>
            <w:rPr>
              <w:lang w:val="en-US"/>
            </w:rPr>
          </w:pPr>
        </w:p>
        <w:p w:rsidR="00533C5C" w:rsidRDefault="00D346DC" w:rsidP="00E064D6">
          <w:pPr>
            <w:pStyle w:val="a6"/>
            <w:rPr>
              <w:lang w:val="en-US"/>
            </w:rPr>
          </w:pPr>
          <w:r>
            <w:fldChar w:fldCharType="begin"/>
          </w:r>
          <w:r w:rsidR="00533C5C">
            <w:instrText xml:space="preserve"> </w:instrText>
          </w:r>
          <w:r w:rsidR="00533C5C">
            <w:rPr>
              <w:lang w:val="en-US"/>
            </w:rPr>
            <w:instrText>=</w:instrText>
          </w:r>
          <w:r>
            <w:rPr>
              <w:lang w:val="en-US"/>
            </w:rPr>
            <w:fldChar w:fldCharType="begin"/>
          </w:r>
          <w:r w:rsidR="00533C5C">
            <w:rPr>
              <w:lang w:val="en-US"/>
            </w:rPr>
            <w:instrText xml:space="preserve"> page </w:instrText>
          </w:r>
          <w:r>
            <w:rPr>
              <w:lang w:val="en-US"/>
            </w:rPr>
            <w:fldChar w:fldCharType="separate"/>
          </w:r>
          <w:r w:rsidR="004B3C1A">
            <w:rPr>
              <w:noProof/>
              <w:lang w:val="en-US"/>
            </w:rPr>
            <w:instrText>21</w:instrText>
          </w:r>
          <w:r>
            <w:rPr>
              <w:lang w:val="en-US"/>
            </w:rPr>
            <w:fldChar w:fldCharType="end"/>
          </w:r>
          <w:r w:rsidR="00533C5C">
            <w:rPr>
              <w:lang w:val="en-US"/>
            </w:rPr>
            <w:instrText>-</w:instrText>
          </w:r>
          <w:r w:rsidR="00533C5C">
            <w:instrText>2</w:instrText>
          </w:r>
          <w:r>
            <w:fldChar w:fldCharType="separate"/>
          </w:r>
          <w:r w:rsidR="004B3C1A">
            <w:rPr>
              <w:noProof/>
            </w:rPr>
            <w:t>19</w:t>
          </w:r>
          <w:r>
            <w:fldChar w:fldCharType="end"/>
          </w:r>
        </w:p>
        <w:p w:rsidR="00533C5C" w:rsidRDefault="00533C5C" w:rsidP="006D2F8B">
          <w:pPr>
            <w:pStyle w:val="Oaae1"/>
            <w:jc w:val="center"/>
          </w:pPr>
        </w:p>
      </w:tc>
    </w:tr>
    <w:tr w:rsidR="00533C5C" w:rsidTr="00137390">
      <w:trPr>
        <w:cantSplit/>
        <w:trHeight w:hRule="exact" w:val="300"/>
      </w:trPr>
      <w:tc>
        <w:tcPr>
          <w:tcW w:w="567" w:type="dxa"/>
          <w:tcBorders>
            <w:top w:val="single" w:sz="6" w:space="0" w:color="auto"/>
            <w:left w:val="nil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rPr>
              <w:spacing w:val="-2"/>
              <w:sz w:val="18"/>
            </w:rPr>
          </w:pPr>
          <w:proofErr w:type="spellStart"/>
          <w:r>
            <w:rPr>
              <w:spacing w:val="-2"/>
              <w:sz w:val="18"/>
            </w:rPr>
            <w:t>Изм</w:t>
          </w:r>
          <w:proofErr w:type="spellEnd"/>
          <w:r>
            <w:rPr>
              <w:spacing w:val="-2"/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  <w:rPr>
              <w:spacing w:val="-6"/>
            </w:rPr>
          </w:pPr>
          <w:proofErr w:type="spellStart"/>
          <w:r>
            <w:rPr>
              <w:spacing w:val="-6"/>
              <w:sz w:val="18"/>
            </w:rPr>
            <w:t>Кол.уч</w:t>
          </w:r>
          <w:proofErr w:type="spellEnd"/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</w:pPr>
          <w:r>
            <w:rPr>
              <w:sz w:val="18"/>
            </w:rPr>
            <w:t>№док</w:t>
          </w:r>
          <w:r>
            <w:rPr>
              <w:sz w:val="18"/>
              <w:lang w:val="en-US"/>
            </w:rPr>
            <w:t>.</w:t>
          </w:r>
        </w:p>
      </w:tc>
      <w:tc>
        <w:tcPr>
          <w:tcW w:w="851" w:type="dxa"/>
          <w:tcBorders>
            <w:top w:val="single" w:sz="6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  <w:spacing w:before="40"/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6" w:space="0" w:color="auto"/>
            <w:left w:val="single" w:sz="12" w:space="0" w:color="auto"/>
            <w:bottom w:val="nil"/>
            <w:right w:val="nil"/>
          </w:tcBorders>
        </w:tcPr>
        <w:p w:rsidR="00533C5C" w:rsidRDefault="00533C5C" w:rsidP="00137390">
          <w:pPr>
            <w:pStyle w:val="a6"/>
            <w:spacing w:before="40"/>
          </w:pPr>
          <w:r>
            <w:rPr>
              <w:sz w:val="18"/>
            </w:rPr>
            <w:t>Дата</w:t>
          </w:r>
        </w:p>
      </w:tc>
      <w:tc>
        <w:tcPr>
          <w:tcW w:w="5727" w:type="dxa"/>
          <w:gridSpan w:val="2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533C5C" w:rsidRDefault="00533C5C" w:rsidP="00137390">
          <w:pPr>
            <w:pStyle w:val="a6"/>
          </w:pPr>
        </w:p>
      </w:tc>
      <w:tc>
        <w:tcPr>
          <w:tcW w:w="567" w:type="dxa"/>
          <w:vMerge/>
          <w:tcBorders>
            <w:left w:val="nil"/>
            <w:bottom w:val="nil"/>
            <w:right w:val="nil"/>
          </w:tcBorders>
        </w:tcPr>
        <w:p w:rsidR="00533C5C" w:rsidRDefault="00533C5C" w:rsidP="00137390">
          <w:pPr>
            <w:rPr>
              <w:lang w:val="en-US"/>
            </w:rPr>
          </w:pPr>
        </w:p>
      </w:tc>
    </w:tr>
  </w:tbl>
  <w:p w:rsidR="00533C5C" w:rsidRDefault="00D346DC" w:rsidP="0036718D">
    <w:pPr>
      <w:pStyle w:val="a6"/>
      <w:jc w:val="right"/>
    </w:pPr>
    <w:r w:rsidRPr="00D346DC">
      <w:rPr>
        <w:rFonts w:ascii="Arial CYR" w:hAnsi="Arial CYR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196" type="#_x0000_t202" style="position:absolute;left:0;text-align:left;margin-left:55.1pt;margin-top:585.4pt;width:11.3pt;height:65.9pt;z-index:80;mso-position-horizontal-relative:page;mso-position-vertical-relative:page" o:allowincell="f" stroked="f">
          <v:textbox style="layout-flow:vertical;mso-layout-flow-alt:bottom-to-top;mso-next-textbox:#_x0000_s2196" inset="0,0,0,0">
            <w:txbxContent>
              <w:p w:rsidR="00533C5C" w:rsidRDefault="00533C5C" w:rsidP="001365A4">
                <w:pPr>
                  <w:pStyle w:val="a6"/>
                  <w:rPr>
                    <w:rFonts w:ascii="Arial" w:hAnsi="Arial"/>
                    <w:sz w:val="20"/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95" type="#_x0000_t202" style="position:absolute;left:0;text-align:left;margin-left:42.25pt;margin-top:669.65pt;width:10.55pt;height:68.05pt;z-index:79;mso-position-horizontal-relative:page;mso-position-vertical-relative:page" o:allowincell="f" stroked="f">
          <v:textbox style="layout-flow:vertical;mso-layout-flow-alt:bottom-to-top;mso-next-textbox:#_x0000_s2195" inset="0,0,0,0">
            <w:txbxContent>
              <w:p w:rsidR="00533C5C" w:rsidRDefault="00533C5C" w:rsidP="001365A4">
                <w:pPr>
                  <w:pStyle w:val="a6"/>
                  <w:rPr>
                    <w:rFonts w:ascii="Arial" w:hAnsi="Arial"/>
                    <w:sz w:val="20"/>
                  </w:rPr>
                </w:pPr>
                <w:proofErr w:type="spellStart"/>
                <w:r>
                  <w:rPr>
                    <w:rFonts w:ascii="Arial" w:hAnsi="Arial"/>
                    <w:sz w:val="20"/>
                  </w:rPr>
                  <w:t>Подп</w:t>
                </w:r>
                <w:proofErr w:type="spellEnd"/>
                <w:r>
                  <w:rPr>
                    <w:rFonts w:ascii="Arial" w:hAnsi="Arial"/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94" type="#_x0000_t202" style="position:absolute;left:0;text-align:left;margin-left:56.9pt;margin-top:756.4pt;width:11.3pt;height:65.9pt;z-index:78;mso-position-horizontal-relative:page;mso-position-vertical-relative:page" o:allowincell="f" stroked="f">
          <v:textbox style="layout-flow:vertical;mso-layout-flow-alt:bottom-to-top;mso-next-textbox:#_x0000_s2194" inset="0,0,0,0">
            <w:txbxContent>
              <w:p w:rsidR="00533C5C" w:rsidRPr="00764645" w:rsidRDefault="00533C5C" w:rsidP="001365A4">
                <w:r>
                  <w:t>12-05315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93" type="#_x0000_t202" style="position:absolute;left:0;text-align:left;margin-left:42.15pt;margin-top:756.1pt;width:10.55pt;height:65.8pt;z-index:77;mso-position-horizontal-relative:page;mso-position-vertical-relative:page" o:allowincell="f" stroked="f">
          <v:textbox style="layout-flow:vertical;mso-layout-flow-alt:bottom-to-top;mso-next-textbox:#_x0000_s2193" inset="0,0,0,0">
            <w:txbxContent>
              <w:p w:rsidR="00533C5C" w:rsidRDefault="00533C5C" w:rsidP="001365A4">
                <w:pPr>
                  <w:pStyle w:val="a6"/>
                  <w:rPr>
                    <w:rFonts w:ascii="Arial" w:hAnsi="Arial"/>
                    <w:sz w:val="20"/>
                  </w:rPr>
                </w:pPr>
                <w:r>
                  <w:rPr>
                    <w:rFonts w:ascii="Arial" w:hAnsi="Arial"/>
                    <w:sz w:val="20"/>
                  </w:rPr>
                  <w:t>Инв. № подл.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shape id="_x0000_s2192" type="#_x0000_t202" style="position:absolute;left:0;text-align:left;margin-left:42.15pt;margin-top:584pt;width:10.55pt;height:68.05pt;z-index:76;mso-position-horizontal-relative:page;mso-position-vertical-relative:page" o:allowincell="f" stroked="f">
          <v:textbox style="layout-flow:vertical;mso-layout-flow-alt:bottom-to-top;mso-next-textbox:#_x0000_s2192" inset="0,0,0,0">
            <w:txbxContent>
              <w:p w:rsidR="00533C5C" w:rsidRDefault="00533C5C" w:rsidP="001365A4">
                <w:pPr>
                  <w:pStyle w:val="a6"/>
                  <w:rPr>
                    <w:rFonts w:ascii="Arial" w:hAnsi="Arial"/>
                    <w:sz w:val="20"/>
                  </w:rPr>
                </w:pPr>
                <w:proofErr w:type="spellStart"/>
                <w:r>
                  <w:rPr>
                    <w:rFonts w:ascii="Arial" w:hAnsi="Arial"/>
                    <w:sz w:val="20"/>
                  </w:rPr>
                  <w:t>Взам.инв</w:t>
                </w:r>
                <w:proofErr w:type="spellEnd"/>
                <w:r>
                  <w:rPr>
                    <w:rFonts w:ascii="Arial" w:hAnsi="Arial"/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 w:rsidRPr="00D346DC">
      <w:rPr>
        <w:rFonts w:ascii="Arial CYR" w:hAnsi="Arial CYR"/>
        <w:noProof/>
      </w:rPr>
      <w:pict>
        <v:group id="_x0000_s2185" style="position:absolute;left:0;text-align:left;margin-left:39.7pt;margin-top:583.75pt;width:34pt;height:241pt;z-index:75;mso-position-horizontal-relative:page;mso-position-vertical-relative:page" coordorigin=",720" coordsize="20000,19280" o:allowincell="f">
          <v:line id="_x0000_s2186" style="position:absolute;flip:x" from="0,19996" to="20000,20000" strokeweight="1.5pt">
            <v:stroke startarrowwidth="narrow" startarrowlength="short" endarrowwidth="narrow" endarrowlength="short"/>
          </v:line>
          <v:line id="_x0000_s2187" style="position:absolute;flip:y" from="0,720" to="29,20000" strokeweight="1.5pt">
            <v:stroke startarrowwidth="narrow" startarrowlength="short" endarrowwidth="narrow" endarrowlength="short"/>
          </v:line>
          <v:line id="_x0000_s2188" style="position:absolute;flip:y" from="8324,720" to="8353,20000" strokeweight="1.5pt">
            <v:stroke startarrowwidth="narrow" startarrowlength="short" endarrowwidth="narrow" endarrowlength="short"/>
          </v:line>
          <v:line id="_x0000_s2189" style="position:absolute" from="0,14328" to="20000,14332" strokeweight="1.5pt">
            <v:stroke startarrowwidth="narrow" startarrowlength="short" endarrowwidth="narrow" endarrowlength="short"/>
          </v:line>
          <v:line id="_x0000_s2190" style="position:absolute" from="0,6388" to="20000,6392" strokeweight="1.5pt">
            <v:stroke startarrowwidth="narrow" startarrowlength="short" endarrowwidth="narrow" endarrowlength="short"/>
          </v:line>
          <v:line id="_x0000_s2191" style="position:absolute" from="0,720" to="20000,724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771" w:rsidRDefault="00667771">
      <w:r>
        <w:separator/>
      </w:r>
    </w:p>
  </w:footnote>
  <w:footnote w:type="continuationSeparator" w:id="0">
    <w:p w:rsidR="00667771" w:rsidRDefault="006677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5C" w:rsidRPr="0078378A" w:rsidRDefault="00D346DC">
    <w:pPr>
      <w:pStyle w:val="a5"/>
      <w:spacing w:before="360"/>
    </w:pPr>
    <w:r>
      <w:rPr>
        <w:noProof/>
      </w:rPr>
      <w:pict>
        <v:rect id="_x0000_s2060" style="position:absolute;margin-left:73.7pt;margin-top:18.15pt;width:498.95pt;height:806.55pt;z-index:6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Borders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533C5C">
      <w:trPr>
        <w:hidden/>
      </w:trPr>
      <w:tc>
        <w:tcPr>
          <w:tcW w:w="9185" w:type="dxa"/>
        </w:tcPr>
        <w:p w:rsidR="00533C5C" w:rsidRDefault="00533C5C" w:rsidP="008E5AF1">
          <w:pPr>
            <w:pStyle w:val="a5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bottom w:val="single" w:sz="12" w:space="0" w:color="auto"/>
          </w:tcBorders>
        </w:tcPr>
        <w:p w:rsidR="00533C5C" w:rsidRDefault="00D346DC" w:rsidP="008E5AF1">
          <w:pPr>
            <w:pStyle w:val="a5"/>
            <w:ind w:right="3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533C5C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4B3C1A">
            <w:rPr>
              <w:noProof/>
            </w:rPr>
            <w:t>13</w:t>
          </w:r>
          <w:r>
            <w:rPr>
              <w:noProof/>
            </w:rPr>
            <w:fldChar w:fldCharType="end"/>
          </w:r>
        </w:p>
      </w:tc>
    </w:tr>
  </w:tbl>
  <w:p w:rsidR="00533C5C" w:rsidRDefault="00D346DC" w:rsidP="00076D59">
    <w:pPr>
      <w:pStyle w:val="a5"/>
      <w:spacing w:line="14" w:lineRule="exact"/>
      <w:ind w:left="9241" w:firstLine="283"/>
      <w:jc w:val="center"/>
    </w:pPr>
    <w:r>
      <w:rPr>
        <w:noProof/>
      </w:rPr>
      <w:pict>
        <v:rect id="_x0000_s2088" style="position:absolute;left:0;text-align:left;margin-left:73.7pt;margin-top:18.15pt;width:498.95pt;height:806.55pt;z-index:21;mso-position-horizontal-relative:page;mso-position-vertical-relative:page" o:allowincell="f" filled="f" strokeweight="1.5pt">
          <w10:wrap anchorx="page" anchory="page"/>
          <w10:anchorlock/>
        </v:rect>
      </w:pict>
    </w:r>
  </w:p>
  <w:p w:rsidR="00533C5C" w:rsidRPr="00076D59" w:rsidRDefault="00533C5C" w:rsidP="00076D5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Borders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533C5C">
      <w:trPr>
        <w:hidden/>
      </w:trPr>
      <w:tc>
        <w:tcPr>
          <w:tcW w:w="9185" w:type="dxa"/>
        </w:tcPr>
        <w:p w:rsidR="00533C5C" w:rsidRDefault="00533C5C" w:rsidP="001A3857">
          <w:pPr>
            <w:pStyle w:val="a5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bottom w:val="single" w:sz="12" w:space="0" w:color="auto"/>
          </w:tcBorders>
        </w:tcPr>
        <w:p w:rsidR="00533C5C" w:rsidRDefault="00D346DC" w:rsidP="001A3857">
          <w:pPr>
            <w:pStyle w:val="a5"/>
            <w:ind w:right="3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533C5C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4B3C1A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533C5C" w:rsidRDefault="00D346DC" w:rsidP="00324FBA">
    <w:pPr>
      <w:pStyle w:val="a5"/>
      <w:spacing w:line="14" w:lineRule="exact"/>
      <w:ind w:left="9241" w:firstLine="283"/>
      <w:jc w:val="center"/>
    </w:pPr>
    <w:r>
      <w:rPr>
        <w:noProof/>
      </w:rPr>
      <w:pict>
        <v:rect id="_x0000_s2089" style="position:absolute;left:0;text-align:left;margin-left:73.7pt;margin-top:18.15pt;width:498.95pt;height:806.55pt;z-index:22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Borders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533C5C">
      <w:trPr>
        <w:hidden/>
      </w:trPr>
      <w:tc>
        <w:tcPr>
          <w:tcW w:w="9185" w:type="dxa"/>
        </w:tcPr>
        <w:p w:rsidR="00533C5C" w:rsidRDefault="00533C5C" w:rsidP="001A3857">
          <w:pPr>
            <w:pStyle w:val="a5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bottom w:val="single" w:sz="12" w:space="0" w:color="auto"/>
          </w:tcBorders>
        </w:tcPr>
        <w:p w:rsidR="00533C5C" w:rsidRDefault="00D346DC" w:rsidP="001A3857">
          <w:pPr>
            <w:pStyle w:val="a5"/>
            <w:ind w:right="3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533C5C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4B3C1A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:rsidR="00533C5C" w:rsidRDefault="00D346DC" w:rsidP="00324FBA">
    <w:pPr>
      <w:pStyle w:val="a5"/>
      <w:spacing w:line="14" w:lineRule="exact"/>
      <w:ind w:left="9241" w:firstLine="283"/>
      <w:jc w:val="center"/>
    </w:pPr>
    <w:r>
      <w:rPr>
        <w:noProof/>
      </w:rPr>
      <w:pict>
        <v:rect id="_x0000_s2157" style="position:absolute;left:0;text-align:left;margin-left:73.7pt;margin-top:18.15pt;width:498.95pt;height:806.55pt;z-index:59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Borders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533C5C">
      <w:trPr>
        <w:hidden/>
      </w:trPr>
      <w:tc>
        <w:tcPr>
          <w:tcW w:w="9185" w:type="dxa"/>
        </w:tcPr>
        <w:p w:rsidR="00533C5C" w:rsidRDefault="00533C5C" w:rsidP="008E5AF1">
          <w:pPr>
            <w:pStyle w:val="a5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bottom w:val="single" w:sz="12" w:space="0" w:color="auto"/>
          </w:tcBorders>
        </w:tcPr>
        <w:p w:rsidR="00533C5C" w:rsidRDefault="00D346DC" w:rsidP="008E5AF1">
          <w:pPr>
            <w:pStyle w:val="a5"/>
            <w:ind w:right="3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533C5C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533C5C">
            <w:rPr>
              <w:noProof/>
            </w:rPr>
            <w:t>20</w:t>
          </w:r>
          <w:r>
            <w:rPr>
              <w:noProof/>
            </w:rPr>
            <w:fldChar w:fldCharType="end"/>
          </w:r>
        </w:p>
      </w:tc>
    </w:tr>
  </w:tbl>
  <w:p w:rsidR="00533C5C" w:rsidRDefault="00D346DC" w:rsidP="00076D59">
    <w:pPr>
      <w:pStyle w:val="a5"/>
      <w:spacing w:line="14" w:lineRule="exact"/>
      <w:ind w:left="9241" w:firstLine="283"/>
      <w:jc w:val="center"/>
    </w:pPr>
    <w:r>
      <w:rPr>
        <w:noProof/>
      </w:rPr>
      <w:pict>
        <v:rect id="_x0000_s2091" style="position:absolute;left:0;text-align:left;margin-left:73.7pt;margin-top:18.15pt;width:498.95pt;height:806.55pt;z-index:24;mso-position-horizontal-relative:page;mso-position-vertical-relative:page" o:allowincell="f" filled="f" strokeweight="1.5pt">
          <w10:wrap anchorx="page" anchory="page"/>
          <w10:anchorlock/>
        </v:rect>
      </w:pict>
    </w:r>
  </w:p>
  <w:p w:rsidR="00533C5C" w:rsidRPr="00076D59" w:rsidRDefault="00533C5C" w:rsidP="00076D59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Borders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533C5C">
      <w:trPr>
        <w:hidden/>
      </w:trPr>
      <w:tc>
        <w:tcPr>
          <w:tcW w:w="9185" w:type="dxa"/>
        </w:tcPr>
        <w:p w:rsidR="00533C5C" w:rsidRDefault="00533C5C" w:rsidP="001A3857">
          <w:pPr>
            <w:pStyle w:val="a5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bottom w:val="single" w:sz="12" w:space="0" w:color="auto"/>
          </w:tcBorders>
        </w:tcPr>
        <w:p w:rsidR="00533C5C" w:rsidRDefault="00D346DC" w:rsidP="001A3857">
          <w:pPr>
            <w:pStyle w:val="a5"/>
            <w:ind w:right="3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533C5C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4B3C1A">
            <w:rPr>
              <w:noProof/>
            </w:rPr>
            <w:t>14</w:t>
          </w:r>
          <w:r>
            <w:rPr>
              <w:noProof/>
            </w:rPr>
            <w:fldChar w:fldCharType="end"/>
          </w:r>
        </w:p>
      </w:tc>
    </w:tr>
  </w:tbl>
  <w:p w:rsidR="00533C5C" w:rsidRDefault="00D346DC" w:rsidP="00324FBA">
    <w:pPr>
      <w:pStyle w:val="a5"/>
      <w:spacing w:line="14" w:lineRule="exact"/>
      <w:ind w:left="9241" w:firstLine="283"/>
      <w:jc w:val="center"/>
    </w:pPr>
    <w:r>
      <w:rPr>
        <w:noProof/>
      </w:rPr>
      <w:pict>
        <v:rect id="_x0000_s2090" style="position:absolute;left:0;text-align:left;margin-left:73.7pt;margin-top:18.15pt;width:498.95pt;height:806.55pt;z-index:23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340" w:type="dxa"/>
      <w:tblBorders>
        <w:bottom w:val="single" w:sz="12" w:space="0" w:color="auto"/>
        <w:insideH w:val="single" w:sz="6" w:space="0" w:color="auto"/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21092"/>
      <w:gridCol w:w="794"/>
    </w:tblGrid>
    <w:tr w:rsidR="00533C5C">
      <w:trPr>
        <w:hidden/>
      </w:trPr>
      <w:tc>
        <w:tcPr>
          <w:tcW w:w="21092" w:type="dxa"/>
        </w:tcPr>
        <w:p w:rsidR="00533C5C" w:rsidRDefault="00533C5C" w:rsidP="001A3857">
          <w:pPr>
            <w:pStyle w:val="a5"/>
            <w:ind w:right="360"/>
            <w:rPr>
              <w:rFonts w:ascii="Arial CYR" w:hAnsi="Arial CYR"/>
              <w:noProof/>
              <w:vanish/>
            </w:rPr>
          </w:pPr>
          <w:r>
            <w:rPr>
              <w:rFonts w:ascii="Arial CYR" w:hAnsi="Arial CYR"/>
              <w:vanish/>
            </w:rPr>
            <w:t>Форма 6б ГОСТ 21.101-97</w:t>
          </w:r>
        </w:p>
      </w:tc>
      <w:tc>
        <w:tcPr>
          <w:tcW w:w="794" w:type="dxa"/>
        </w:tcPr>
        <w:p w:rsidR="00533C5C" w:rsidRDefault="00D346DC" w:rsidP="001A3857">
          <w:pPr>
            <w:pStyle w:val="a5"/>
            <w:ind w:right="34"/>
            <w:jc w:val="right"/>
            <w:rPr>
              <w:noProof/>
            </w:rPr>
          </w:pPr>
          <w:r>
            <w:rPr>
              <w:noProof/>
            </w:rPr>
            <w:fldChar w:fldCharType="begin"/>
          </w:r>
          <w:r w:rsidR="00533C5C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4B3C1A">
            <w:rPr>
              <w:noProof/>
            </w:rPr>
            <w:t>20</w:t>
          </w:r>
          <w:r>
            <w:rPr>
              <w:noProof/>
            </w:rPr>
            <w:fldChar w:fldCharType="end"/>
          </w:r>
        </w:p>
      </w:tc>
    </w:tr>
  </w:tbl>
  <w:p w:rsidR="00533C5C" w:rsidRDefault="00D346DC" w:rsidP="002E0ACD">
    <w:pPr>
      <w:pStyle w:val="a5"/>
      <w:spacing w:line="20" w:lineRule="exact"/>
      <w:jc w:val="center"/>
    </w:pPr>
    <w:r>
      <w:rPr>
        <w:noProof/>
      </w:rPr>
      <w:pict>
        <v:rect id="_x0000_s2130" style="position:absolute;left:0;text-align:left;margin-left:73.7pt;margin-top:18.15pt;width:1094.3pt;height:806.55pt;z-index:45;mso-position-horizontal-relative:page;mso-position-vertical-relative:page" o:allowincell="f" filled="f" strokeweight="1.5pt">
          <w10:wrap anchorx="page" anchory="page"/>
          <w10:anchorlock/>
        </v:rect>
      </w:pict>
    </w:r>
  </w:p>
  <w:p w:rsidR="00533C5C" w:rsidRPr="002E0ACD" w:rsidRDefault="00533C5C" w:rsidP="002E0ACD">
    <w:pPr>
      <w:pStyle w:val="a5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340" w:type="dxa"/>
      <w:tblBorders>
        <w:bottom w:val="single" w:sz="12" w:space="0" w:color="auto"/>
        <w:insideH w:val="single" w:sz="6" w:space="0" w:color="auto"/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21092"/>
      <w:gridCol w:w="794"/>
    </w:tblGrid>
    <w:tr w:rsidR="00533C5C" w:rsidTr="00137390">
      <w:trPr>
        <w:hidden/>
      </w:trPr>
      <w:tc>
        <w:tcPr>
          <w:tcW w:w="21092" w:type="dxa"/>
        </w:tcPr>
        <w:p w:rsidR="00533C5C" w:rsidRDefault="00533C5C" w:rsidP="00137390">
          <w:pPr>
            <w:pStyle w:val="a5"/>
            <w:ind w:right="360"/>
            <w:rPr>
              <w:rFonts w:ascii="Arial CYR" w:hAnsi="Arial CYR"/>
              <w:noProof/>
              <w:vanish/>
            </w:rPr>
          </w:pPr>
          <w:r>
            <w:rPr>
              <w:rFonts w:ascii="Arial CYR" w:hAnsi="Arial CYR"/>
              <w:vanish/>
            </w:rPr>
            <w:t>Форма 6б ГОСТ 21.101-97</w:t>
          </w:r>
        </w:p>
      </w:tc>
      <w:tc>
        <w:tcPr>
          <w:tcW w:w="794" w:type="dxa"/>
        </w:tcPr>
        <w:p w:rsidR="00533C5C" w:rsidRDefault="00D346DC" w:rsidP="00137390">
          <w:pPr>
            <w:pStyle w:val="a5"/>
            <w:ind w:right="34"/>
            <w:jc w:val="right"/>
            <w:rPr>
              <w:noProof/>
            </w:rPr>
          </w:pPr>
          <w:r>
            <w:rPr>
              <w:noProof/>
            </w:rPr>
            <w:fldChar w:fldCharType="begin"/>
          </w:r>
          <w:r w:rsidR="00533C5C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4B3C1A">
            <w:rPr>
              <w:noProof/>
            </w:rPr>
            <w:t>15</w:t>
          </w:r>
          <w:r>
            <w:rPr>
              <w:noProof/>
            </w:rPr>
            <w:fldChar w:fldCharType="end"/>
          </w:r>
        </w:p>
      </w:tc>
    </w:tr>
  </w:tbl>
  <w:p w:rsidR="00533C5C" w:rsidRDefault="00D346DC" w:rsidP="001365A4">
    <w:pPr>
      <w:pStyle w:val="a5"/>
      <w:spacing w:line="20" w:lineRule="exact"/>
      <w:jc w:val="center"/>
    </w:pPr>
    <w:r>
      <w:rPr>
        <w:noProof/>
      </w:rPr>
      <w:pict>
        <v:rect id="_x0000_s2117" style="position:absolute;left:0;text-align:left;margin-left:73.7pt;margin-top:18.15pt;width:1094.3pt;height:806.55pt;z-index:38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3C5C" w:rsidRDefault="00D346DC">
    <w:pPr>
      <w:pStyle w:val="a5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533C5C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533C5C">
      <w:rPr>
        <w:rStyle w:val="ad"/>
        <w:noProof/>
      </w:rPr>
      <w:t>1</w:t>
    </w:r>
    <w:r>
      <w:rPr>
        <w:rStyle w:val="ad"/>
      </w:rPr>
      <w:fldChar w:fldCharType="end"/>
    </w:r>
  </w:p>
  <w:p w:rsidR="00533C5C" w:rsidRDefault="00533C5C">
    <w:pPr>
      <w:pStyle w:val="a5"/>
      <w:ind w:right="360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Borders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533C5C">
      <w:trPr>
        <w:hidden/>
      </w:trPr>
      <w:tc>
        <w:tcPr>
          <w:tcW w:w="9185" w:type="dxa"/>
          <w:tcBorders>
            <w:right w:val="dashSmallGap" w:sz="8" w:space="0" w:color="auto"/>
          </w:tcBorders>
        </w:tcPr>
        <w:p w:rsidR="00533C5C" w:rsidRDefault="00533C5C">
          <w:pPr>
            <w:pStyle w:val="a5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left w:val="dashSmallGap" w:sz="8" w:space="0" w:color="auto"/>
          </w:tcBorders>
        </w:tcPr>
        <w:p w:rsidR="00533C5C" w:rsidRDefault="00D346DC" w:rsidP="00EA295A">
          <w:pPr>
            <w:pStyle w:val="a5"/>
            <w:ind w:right="34"/>
            <w:jc w:val="center"/>
            <w:rPr>
              <w:noProof/>
            </w:rPr>
          </w:pPr>
          <w:r>
            <w:rPr>
              <w:noProof/>
            </w:rPr>
            <w:fldChar w:fldCharType="begin"/>
          </w:r>
          <w:r w:rsidR="00533C5C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4B3C1A">
            <w:rPr>
              <w:noProof/>
            </w:rPr>
            <w:t>29</w:t>
          </w:r>
          <w:r>
            <w:rPr>
              <w:noProof/>
            </w:rPr>
            <w:fldChar w:fldCharType="end"/>
          </w:r>
        </w:p>
      </w:tc>
    </w:tr>
  </w:tbl>
  <w:p w:rsidR="00533C5C" w:rsidRDefault="00D346DC">
    <w:pPr>
      <w:pStyle w:val="a5"/>
      <w:spacing w:line="14" w:lineRule="exact"/>
      <w:ind w:left="9241" w:firstLine="283"/>
      <w:jc w:val="center"/>
    </w:pPr>
    <w:r>
      <w:rPr>
        <w:noProof/>
      </w:rPr>
      <w:pict>
        <v:rect id="_x0000_s2171" style="position:absolute;left:0;text-align:left;margin-left:73.7pt;margin-top:18.15pt;width:498.95pt;height:806.55pt;z-index:67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113" w:type="dxa"/>
      <w:tblBorders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533C5C" w:rsidTr="0013792C">
      <w:trPr>
        <w:hidden/>
      </w:trPr>
      <w:tc>
        <w:tcPr>
          <w:tcW w:w="9185" w:type="dxa"/>
          <w:tcBorders>
            <w:right w:val="single" w:sz="12" w:space="0" w:color="auto"/>
          </w:tcBorders>
        </w:tcPr>
        <w:p w:rsidR="00533C5C" w:rsidRDefault="00533C5C" w:rsidP="00813429">
          <w:pPr>
            <w:pStyle w:val="a5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left w:val="single" w:sz="12" w:space="0" w:color="auto"/>
            <w:bottom w:val="single" w:sz="12" w:space="0" w:color="auto"/>
          </w:tcBorders>
        </w:tcPr>
        <w:p w:rsidR="00533C5C" w:rsidRDefault="00533C5C" w:rsidP="00813429">
          <w:pPr>
            <w:pStyle w:val="a5"/>
            <w:ind w:right="34"/>
            <w:jc w:val="center"/>
            <w:rPr>
              <w:noProof/>
            </w:rPr>
          </w:pPr>
          <w:r>
            <w:rPr>
              <w:noProof/>
            </w:rPr>
            <w:t>21</w:t>
          </w:r>
        </w:p>
      </w:tc>
    </w:tr>
  </w:tbl>
  <w:p w:rsidR="00533C5C" w:rsidRDefault="00D346DC">
    <w:pPr>
      <w:pStyle w:val="a5"/>
      <w:spacing w:line="14" w:lineRule="exact"/>
      <w:ind w:left="9241" w:firstLine="283"/>
      <w:jc w:val="center"/>
    </w:pPr>
    <w:r>
      <w:rPr>
        <w:noProof/>
      </w:rPr>
      <w:pict>
        <v:rect id="_x0000_s2172" style="position:absolute;left:0;text-align:left;margin-left:73.7pt;margin-top:18.15pt;width:498.95pt;height:806.55pt;z-index:68;mso-position-horizontal-relative:page;mso-position-vertical-relative:page" o:allowincell="f" filled="f" strokeweight="1.5pt">
          <w10:wrap anchorx="page" anchory="page"/>
          <w10:anchorlock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541CD"/>
    <w:multiLevelType w:val="singleLevel"/>
    <w:tmpl w:val="E6D86CF2"/>
    <w:lvl w:ilvl="0">
      <w:start w:val="1"/>
      <w:numFmt w:val="bullet"/>
      <w:pStyle w:val="a"/>
      <w:lvlText w:val=""/>
      <w:lvlJc w:val="left"/>
      <w:pPr>
        <w:tabs>
          <w:tab w:val="num" w:pos="587"/>
        </w:tabs>
        <w:ind w:left="0" w:firstLine="227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</w:abstractNum>
  <w:abstractNum w:abstractNumId="1">
    <w:nsid w:val="2FB610F2"/>
    <w:multiLevelType w:val="hybridMultilevel"/>
    <w:tmpl w:val="4468B2DA"/>
    <w:lvl w:ilvl="0" w:tplc="52DE6842">
      <w:start w:val="1"/>
      <w:numFmt w:val="bullet"/>
      <w:lvlText w:val="−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79500B8"/>
    <w:multiLevelType w:val="multilevel"/>
    <w:tmpl w:val="5ECE8BA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5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5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9080" w:hanging="1800"/>
      </w:pPr>
      <w:rPr>
        <w:rFonts w:hint="default"/>
      </w:rPr>
    </w:lvl>
  </w:abstractNum>
  <w:abstractNum w:abstractNumId="3">
    <w:nsid w:val="3B4B69A6"/>
    <w:multiLevelType w:val="hybridMultilevel"/>
    <w:tmpl w:val="827C505C"/>
    <w:lvl w:ilvl="0" w:tplc="5980ED50">
      <w:start w:val="1"/>
      <w:numFmt w:val="decimal"/>
      <w:lvlText w:val="3.%1"/>
      <w:lvlJc w:val="left"/>
      <w:pPr>
        <w:ind w:left="2520" w:hanging="360"/>
      </w:pPr>
      <w:rPr>
        <w:rFonts w:hint="default"/>
      </w:rPr>
    </w:lvl>
    <w:lvl w:ilvl="1" w:tplc="5980ED50">
      <w:start w:val="1"/>
      <w:numFmt w:val="decimal"/>
      <w:lvlText w:val="3.%2"/>
      <w:lvlJc w:val="left"/>
      <w:pPr>
        <w:ind w:left="25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5">
    <w:nsid w:val="579954F6"/>
    <w:multiLevelType w:val="hybridMultilevel"/>
    <w:tmpl w:val="90C411AE"/>
    <w:lvl w:ilvl="0" w:tplc="52DE6842">
      <w:start w:val="1"/>
      <w:numFmt w:val="bullet"/>
      <w:lvlText w:val="−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D9EA8DAE">
      <w:start w:val="1"/>
      <w:numFmt w:val="bullet"/>
      <w:lvlText w:val="−"/>
      <w:lvlJc w:val="left"/>
      <w:pPr>
        <w:tabs>
          <w:tab w:val="num" w:pos="1361"/>
        </w:tabs>
        <w:ind w:left="1361" w:hanging="363"/>
      </w:pPr>
      <w:rPr>
        <w:rFonts w:ascii="Times New Roman" w:hAnsi="Times New Roman" w:cs="Times New Roman" w:hint="default"/>
      </w:rPr>
    </w:lvl>
    <w:lvl w:ilvl="2" w:tplc="B77A4340">
      <w:start w:val="1"/>
      <w:numFmt w:val="bullet"/>
      <w:lvlText w:val="−"/>
      <w:lvlJc w:val="left"/>
      <w:pPr>
        <w:tabs>
          <w:tab w:val="num" w:pos="2883"/>
        </w:tabs>
        <w:ind w:left="2883" w:hanging="363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5A9E2050"/>
    <w:multiLevelType w:val="hybridMultilevel"/>
    <w:tmpl w:val="CC3CAD86"/>
    <w:lvl w:ilvl="0" w:tplc="F51E240E">
      <w:start w:val="1"/>
      <w:numFmt w:val="bullet"/>
      <w:lvlText w:val="–"/>
      <w:lvlJc w:val="left"/>
      <w:pPr>
        <w:ind w:left="1854" w:hanging="360"/>
      </w:pPr>
      <w:rPr>
        <w:rFonts w:ascii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>
    <w:nsid w:val="71297FAD"/>
    <w:multiLevelType w:val="hybridMultilevel"/>
    <w:tmpl w:val="AA06320C"/>
    <w:lvl w:ilvl="0" w:tplc="F51E240E">
      <w:start w:val="1"/>
      <w:numFmt w:val="bullet"/>
      <w:lvlText w:val="–"/>
      <w:lvlJc w:val="left"/>
      <w:pPr>
        <w:ind w:left="1854" w:hanging="360"/>
      </w:pPr>
      <w:rPr>
        <w:rFonts w:ascii="Times New Roman" w:hAnsi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>
    <w:nsid w:val="7B594598"/>
    <w:multiLevelType w:val="hybridMultilevel"/>
    <w:tmpl w:val="5A3ACD48"/>
    <w:lvl w:ilvl="0" w:tplc="FFFFFFF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4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7"/>
  </w:num>
  <w:num w:numId="8">
    <w:abstractNumId w:val="5"/>
  </w:num>
  <w:num w:numId="9">
    <w:abstractNumId w:val="6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stylePaneFormatFilter w:val="3F01"/>
  <w:doNotTrackMoves/>
  <w:defaultTabStop w:val="720"/>
  <w:drawingGridHorizontalSpacing w:val="120"/>
  <w:displayHorizontalDrawingGridEvery w:val="0"/>
  <w:displayVerticalDrawingGridEvery w:val="0"/>
  <w:noPunctuationKerning/>
  <w:characterSpacingControl w:val="doNotCompress"/>
  <w:savePreviewPicture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2AA"/>
    <w:rsid w:val="00015544"/>
    <w:rsid w:val="000222D1"/>
    <w:rsid w:val="0002339C"/>
    <w:rsid w:val="000260D0"/>
    <w:rsid w:val="0003201A"/>
    <w:rsid w:val="00041F1F"/>
    <w:rsid w:val="00043B61"/>
    <w:rsid w:val="00044C72"/>
    <w:rsid w:val="00052210"/>
    <w:rsid w:val="0005614F"/>
    <w:rsid w:val="00056163"/>
    <w:rsid w:val="00057123"/>
    <w:rsid w:val="0005773E"/>
    <w:rsid w:val="00062B39"/>
    <w:rsid w:val="00066BED"/>
    <w:rsid w:val="000750E1"/>
    <w:rsid w:val="00076D59"/>
    <w:rsid w:val="00080830"/>
    <w:rsid w:val="000924C6"/>
    <w:rsid w:val="00093508"/>
    <w:rsid w:val="00097BDA"/>
    <w:rsid w:val="000A656F"/>
    <w:rsid w:val="000B05D6"/>
    <w:rsid w:val="000B46DA"/>
    <w:rsid w:val="000C4352"/>
    <w:rsid w:val="000C7C56"/>
    <w:rsid w:val="000C7EB4"/>
    <w:rsid w:val="000D3AE9"/>
    <w:rsid w:val="000D4253"/>
    <w:rsid w:val="000E3258"/>
    <w:rsid w:val="000E3610"/>
    <w:rsid w:val="000E40E9"/>
    <w:rsid w:val="000E4541"/>
    <w:rsid w:val="000E5D5F"/>
    <w:rsid w:val="000E66AF"/>
    <w:rsid w:val="000F0102"/>
    <w:rsid w:val="000F1498"/>
    <w:rsid w:val="000F1F1D"/>
    <w:rsid w:val="000F3013"/>
    <w:rsid w:val="000F4A97"/>
    <w:rsid w:val="000F4C7E"/>
    <w:rsid w:val="000F6B96"/>
    <w:rsid w:val="001008EF"/>
    <w:rsid w:val="00100E28"/>
    <w:rsid w:val="00103868"/>
    <w:rsid w:val="00105652"/>
    <w:rsid w:val="00107DF0"/>
    <w:rsid w:val="00113FA1"/>
    <w:rsid w:val="00114D93"/>
    <w:rsid w:val="00115D88"/>
    <w:rsid w:val="00116135"/>
    <w:rsid w:val="001168E9"/>
    <w:rsid w:val="00121EE5"/>
    <w:rsid w:val="00121F65"/>
    <w:rsid w:val="00124E04"/>
    <w:rsid w:val="001317C4"/>
    <w:rsid w:val="00132017"/>
    <w:rsid w:val="00132BD9"/>
    <w:rsid w:val="001365A4"/>
    <w:rsid w:val="00137390"/>
    <w:rsid w:val="0013792C"/>
    <w:rsid w:val="0014018A"/>
    <w:rsid w:val="001432FD"/>
    <w:rsid w:val="0014435A"/>
    <w:rsid w:val="00145DCE"/>
    <w:rsid w:val="001462FA"/>
    <w:rsid w:val="001512C9"/>
    <w:rsid w:val="00152FCB"/>
    <w:rsid w:val="00153931"/>
    <w:rsid w:val="00157FB5"/>
    <w:rsid w:val="00172FF8"/>
    <w:rsid w:val="00175000"/>
    <w:rsid w:val="0017737B"/>
    <w:rsid w:val="001776A3"/>
    <w:rsid w:val="001849BC"/>
    <w:rsid w:val="001854BF"/>
    <w:rsid w:val="00190396"/>
    <w:rsid w:val="00193923"/>
    <w:rsid w:val="001A2462"/>
    <w:rsid w:val="001A3857"/>
    <w:rsid w:val="001A5DAA"/>
    <w:rsid w:val="001A652D"/>
    <w:rsid w:val="001A6D31"/>
    <w:rsid w:val="001B397F"/>
    <w:rsid w:val="001C3426"/>
    <w:rsid w:val="001C34C1"/>
    <w:rsid w:val="001C356A"/>
    <w:rsid w:val="001C5E00"/>
    <w:rsid w:val="001C6284"/>
    <w:rsid w:val="001D3612"/>
    <w:rsid w:val="001D3CB2"/>
    <w:rsid w:val="001D3F96"/>
    <w:rsid w:val="001D75DA"/>
    <w:rsid w:val="001E1B44"/>
    <w:rsid w:val="001E226B"/>
    <w:rsid w:val="001E47BF"/>
    <w:rsid w:val="001E654D"/>
    <w:rsid w:val="001E7C78"/>
    <w:rsid w:val="001F245D"/>
    <w:rsid w:val="001F2642"/>
    <w:rsid w:val="001F4DF7"/>
    <w:rsid w:val="00201241"/>
    <w:rsid w:val="00205D7E"/>
    <w:rsid w:val="0021283D"/>
    <w:rsid w:val="00221510"/>
    <w:rsid w:val="0022187E"/>
    <w:rsid w:val="00223071"/>
    <w:rsid w:val="00225602"/>
    <w:rsid w:val="00225B18"/>
    <w:rsid w:val="00227339"/>
    <w:rsid w:val="00232D51"/>
    <w:rsid w:val="00234B36"/>
    <w:rsid w:val="0023706C"/>
    <w:rsid w:val="0024059F"/>
    <w:rsid w:val="00241798"/>
    <w:rsid w:val="002608FA"/>
    <w:rsid w:val="002634EA"/>
    <w:rsid w:val="00265617"/>
    <w:rsid w:val="00265F26"/>
    <w:rsid w:val="0026776F"/>
    <w:rsid w:val="002746F8"/>
    <w:rsid w:val="00275D28"/>
    <w:rsid w:val="00281133"/>
    <w:rsid w:val="002820D2"/>
    <w:rsid w:val="00282A7E"/>
    <w:rsid w:val="0028412E"/>
    <w:rsid w:val="00287A52"/>
    <w:rsid w:val="00292D09"/>
    <w:rsid w:val="00294861"/>
    <w:rsid w:val="00297791"/>
    <w:rsid w:val="002A12C0"/>
    <w:rsid w:val="002A21CD"/>
    <w:rsid w:val="002A2B89"/>
    <w:rsid w:val="002A55F2"/>
    <w:rsid w:val="002C25DD"/>
    <w:rsid w:val="002C3E60"/>
    <w:rsid w:val="002C3FBB"/>
    <w:rsid w:val="002C4FAD"/>
    <w:rsid w:val="002C555A"/>
    <w:rsid w:val="002E0ACD"/>
    <w:rsid w:val="002E24F4"/>
    <w:rsid w:val="002E3F31"/>
    <w:rsid w:val="002E468A"/>
    <w:rsid w:val="002E48AB"/>
    <w:rsid w:val="003054CD"/>
    <w:rsid w:val="00306E35"/>
    <w:rsid w:val="0031405B"/>
    <w:rsid w:val="003152E2"/>
    <w:rsid w:val="003155F7"/>
    <w:rsid w:val="003161FF"/>
    <w:rsid w:val="003165A6"/>
    <w:rsid w:val="00317846"/>
    <w:rsid w:val="00322448"/>
    <w:rsid w:val="003225B9"/>
    <w:rsid w:val="00323354"/>
    <w:rsid w:val="00324FBA"/>
    <w:rsid w:val="00326370"/>
    <w:rsid w:val="00330533"/>
    <w:rsid w:val="003318F0"/>
    <w:rsid w:val="00337D46"/>
    <w:rsid w:val="00340744"/>
    <w:rsid w:val="00352C81"/>
    <w:rsid w:val="00363CDE"/>
    <w:rsid w:val="0036718D"/>
    <w:rsid w:val="00373B0D"/>
    <w:rsid w:val="003835F9"/>
    <w:rsid w:val="003870E3"/>
    <w:rsid w:val="003873AD"/>
    <w:rsid w:val="00391D43"/>
    <w:rsid w:val="0039310D"/>
    <w:rsid w:val="00396CBE"/>
    <w:rsid w:val="003A11E1"/>
    <w:rsid w:val="003A5CAF"/>
    <w:rsid w:val="003B1138"/>
    <w:rsid w:val="003C7D3E"/>
    <w:rsid w:val="003D1EFD"/>
    <w:rsid w:val="003D2B39"/>
    <w:rsid w:val="003E1971"/>
    <w:rsid w:val="003E3689"/>
    <w:rsid w:val="003E5A36"/>
    <w:rsid w:val="003E62AA"/>
    <w:rsid w:val="003E63C1"/>
    <w:rsid w:val="003E64C4"/>
    <w:rsid w:val="003F1D29"/>
    <w:rsid w:val="003F246D"/>
    <w:rsid w:val="003F27E8"/>
    <w:rsid w:val="003F4779"/>
    <w:rsid w:val="003F7B14"/>
    <w:rsid w:val="00401C54"/>
    <w:rsid w:val="0040386B"/>
    <w:rsid w:val="00404FC8"/>
    <w:rsid w:val="00426A08"/>
    <w:rsid w:val="00430D2B"/>
    <w:rsid w:val="00431CCC"/>
    <w:rsid w:val="0043209E"/>
    <w:rsid w:val="00432E03"/>
    <w:rsid w:val="004353E0"/>
    <w:rsid w:val="0043639C"/>
    <w:rsid w:val="00440820"/>
    <w:rsid w:val="00441D91"/>
    <w:rsid w:val="004456F6"/>
    <w:rsid w:val="00450BAC"/>
    <w:rsid w:val="00452CAE"/>
    <w:rsid w:val="00454DEF"/>
    <w:rsid w:val="004554D1"/>
    <w:rsid w:val="00455847"/>
    <w:rsid w:val="00455D01"/>
    <w:rsid w:val="00457072"/>
    <w:rsid w:val="0046256E"/>
    <w:rsid w:val="0046793C"/>
    <w:rsid w:val="00470A3B"/>
    <w:rsid w:val="00471248"/>
    <w:rsid w:val="004742D7"/>
    <w:rsid w:val="0047497D"/>
    <w:rsid w:val="004815AB"/>
    <w:rsid w:val="00481F11"/>
    <w:rsid w:val="00482D10"/>
    <w:rsid w:val="00482FAD"/>
    <w:rsid w:val="0048432C"/>
    <w:rsid w:val="00485D8C"/>
    <w:rsid w:val="00492BED"/>
    <w:rsid w:val="00492FFB"/>
    <w:rsid w:val="00495013"/>
    <w:rsid w:val="00496DA1"/>
    <w:rsid w:val="004A1F84"/>
    <w:rsid w:val="004A4042"/>
    <w:rsid w:val="004B27FC"/>
    <w:rsid w:val="004B3C1A"/>
    <w:rsid w:val="004B3DE5"/>
    <w:rsid w:val="004B3F47"/>
    <w:rsid w:val="004C35B2"/>
    <w:rsid w:val="004D1CC7"/>
    <w:rsid w:val="004D4C37"/>
    <w:rsid w:val="004D5228"/>
    <w:rsid w:val="004D5E5C"/>
    <w:rsid w:val="004E25A1"/>
    <w:rsid w:val="004E5FAD"/>
    <w:rsid w:val="004E78A0"/>
    <w:rsid w:val="004E7D49"/>
    <w:rsid w:val="004F37B8"/>
    <w:rsid w:val="0050559E"/>
    <w:rsid w:val="005122E1"/>
    <w:rsid w:val="00515908"/>
    <w:rsid w:val="00515E1F"/>
    <w:rsid w:val="00516409"/>
    <w:rsid w:val="00524862"/>
    <w:rsid w:val="0052563A"/>
    <w:rsid w:val="00525AD7"/>
    <w:rsid w:val="00526C2B"/>
    <w:rsid w:val="00527238"/>
    <w:rsid w:val="005308A1"/>
    <w:rsid w:val="0053171D"/>
    <w:rsid w:val="00533C5C"/>
    <w:rsid w:val="00541109"/>
    <w:rsid w:val="00543AC6"/>
    <w:rsid w:val="005457AB"/>
    <w:rsid w:val="00546158"/>
    <w:rsid w:val="0054659F"/>
    <w:rsid w:val="005468D9"/>
    <w:rsid w:val="0054739F"/>
    <w:rsid w:val="0055479A"/>
    <w:rsid w:val="00555E06"/>
    <w:rsid w:val="00555F00"/>
    <w:rsid w:val="0055710F"/>
    <w:rsid w:val="005571E8"/>
    <w:rsid w:val="0057469E"/>
    <w:rsid w:val="00576F90"/>
    <w:rsid w:val="00584A6B"/>
    <w:rsid w:val="005865B0"/>
    <w:rsid w:val="005875CA"/>
    <w:rsid w:val="00590C2C"/>
    <w:rsid w:val="005918BC"/>
    <w:rsid w:val="00591B13"/>
    <w:rsid w:val="00592CEE"/>
    <w:rsid w:val="00594931"/>
    <w:rsid w:val="005961CA"/>
    <w:rsid w:val="00596394"/>
    <w:rsid w:val="0059682C"/>
    <w:rsid w:val="0059793B"/>
    <w:rsid w:val="005A1C88"/>
    <w:rsid w:val="005A355B"/>
    <w:rsid w:val="005A6126"/>
    <w:rsid w:val="005A69A8"/>
    <w:rsid w:val="005B0300"/>
    <w:rsid w:val="005B0EBB"/>
    <w:rsid w:val="005B304A"/>
    <w:rsid w:val="005B4473"/>
    <w:rsid w:val="005D6D6C"/>
    <w:rsid w:val="005D74BA"/>
    <w:rsid w:val="005E264D"/>
    <w:rsid w:val="005E7DE9"/>
    <w:rsid w:val="005F1FDE"/>
    <w:rsid w:val="005F6770"/>
    <w:rsid w:val="00600425"/>
    <w:rsid w:val="00600E15"/>
    <w:rsid w:val="006016F1"/>
    <w:rsid w:val="006028B9"/>
    <w:rsid w:val="00604DB6"/>
    <w:rsid w:val="00604E38"/>
    <w:rsid w:val="006074C7"/>
    <w:rsid w:val="006152A0"/>
    <w:rsid w:val="0062362B"/>
    <w:rsid w:val="00624500"/>
    <w:rsid w:val="00627C4F"/>
    <w:rsid w:val="00640BE0"/>
    <w:rsid w:val="00640D01"/>
    <w:rsid w:val="00640D7A"/>
    <w:rsid w:val="00644C4C"/>
    <w:rsid w:val="006477F5"/>
    <w:rsid w:val="00651E86"/>
    <w:rsid w:val="00652F58"/>
    <w:rsid w:val="0066268F"/>
    <w:rsid w:val="00664C00"/>
    <w:rsid w:val="00664E06"/>
    <w:rsid w:val="0066652B"/>
    <w:rsid w:val="00667771"/>
    <w:rsid w:val="00667B80"/>
    <w:rsid w:val="00670644"/>
    <w:rsid w:val="00671976"/>
    <w:rsid w:val="00671CB4"/>
    <w:rsid w:val="0067469A"/>
    <w:rsid w:val="00682DB2"/>
    <w:rsid w:val="006869A0"/>
    <w:rsid w:val="00686F19"/>
    <w:rsid w:val="006916C3"/>
    <w:rsid w:val="00693FDD"/>
    <w:rsid w:val="006974E0"/>
    <w:rsid w:val="00697B48"/>
    <w:rsid w:val="006A0274"/>
    <w:rsid w:val="006A0E8D"/>
    <w:rsid w:val="006A19C7"/>
    <w:rsid w:val="006A2018"/>
    <w:rsid w:val="006A7421"/>
    <w:rsid w:val="006B089F"/>
    <w:rsid w:val="006B1EDA"/>
    <w:rsid w:val="006C1A7B"/>
    <w:rsid w:val="006C1C97"/>
    <w:rsid w:val="006C2F32"/>
    <w:rsid w:val="006C3458"/>
    <w:rsid w:val="006C7CA7"/>
    <w:rsid w:val="006D1B8A"/>
    <w:rsid w:val="006D2F8B"/>
    <w:rsid w:val="006D7490"/>
    <w:rsid w:val="006E0079"/>
    <w:rsid w:val="006E41C8"/>
    <w:rsid w:val="006E4D95"/>
    <w:rsid w:val="006E4E48"/>
    <w:rsid w:val="006E5F9A"/>
    <w:rsid w:val="006F07F4"/>
    <w:rsid w:val="006F3FB6"/>
    <w:rsid w:val="00702219"/>
    <w:rsid w:val="00704205"/>
    <w:rsid w:val="007051F5"/>
    <w:rsid w:val="00706EFC"/>
    <w:rsid w:val="00713E1D"/>
    <w:rsid w:val="00714745"/>
    <w:rsid w:val="00725EAA"/>
    <w:rsid w:val="00726F0C"/>
    <w:rsid w:val="00730179"/>
    <w:rsid w:val="0073498A"/>
    <w:rsid w:val="00735078"/>
    <w:rsid w:val="0074205B"/>
    <w:rsid w:val="007422E1"/>
    <w:rsid w:val="00742B73"/>
    <w:rsid w:val="00745817"/>
    <w:rsid w:val="00751083"/>
    <w:rsid w:val="00753571"/>
    <w:rsid w:val="007535A8"/>
    <w:rsid w:val="00754D30"/>
    <w:rsid w:val="00755531"/>
    <w:rsid w:val="0076131F"/>
    <w:rsid w:val="00764CAC"/>
    <w:rsid w:val="00770D57"/>
    <w:rsid w:val="00772B38"/>
    <w:rsid w:val="00775055"/>
    <w:rsid w:val="0078378A"/>
    <w:rsid w:val="00790F41"/>
    <w:rsid w:val="00793455"/>
    <w:rsid w:val="007945D8"/>
    <w:rsid w:val="0079566F"/>
    <w:rsid w:val="007A5C1C"/>
    <w:rsid w:val="007A71E4"/>
    <w:rsid w:val="007B2135"/>
    <w:rsid w:val="007B4176"/>
    <w:rsid w:val="007B4472"/>
    <w:rsid w:val="007B6A11"/>
    <w:rsid w:val="007C2846"/>
    <w:rsid w:val="007C2CFC"/>
    <w:rsid w:val="007D0BD5"/>
    <w:rsid w:val="007D0CB1"/>
    <w:rsid w:val="007D1FB9"/>
    <w:rsid w:val="007D52BF"/>
    <w:rsid w:val="007E0BE8"/>
    <w:rsid w:val="007E4638"/>
    <w:rsid w:val="007E4D82"/>
    <w:rsid w:val="007E5178"/>
    <w:rsid w:val="007F08F4"/>
    <w:rsid w:val="007F0E44"/>
    <w:rsid w:val="007F7D24"/>
    <w:rsid w:val="00800046"/>
    <w:rsid w:val="0080051F"/>
    <w:rsid w:val="00803D6A"/>
    <w:rsid w:val="00805AB7"/>
    <w:rsid w:val="00806733"/>
    <w:rsid w:val="00807E2D"/>
    <w:rsid w:val="00810784"/>
    <w:rsid w:val="00813429"/>
    <w:rsid w:val="00821376"/>
    <w:rsid w:val="00821513"/>
    <w:rsid w:val="008247C5"/>
    <w:rsid w:val="00832C37"/>
    <w:rsid w:val="00833F55"/>
    <w:rsid w:val="00835369"/>
    <w:rsid w:val="0084017D"/>
    <w:rsid w:val="00843322"/>
    <w:rsid w:val="008438D0"/>
    <w:rsid w:val="00845B65"/>
    <w:rsid w:val="0085030D"/>
    <w:rsid w:val="00855A9F"/>
    <w:rsid w:val="00860E62"/>
    <w:rsid w:val="00866956"/>
    <w:rsid w:val="00870554"/>
    <w:rsid w:val="00877B47"/>
    <w:rsid w:val="00881715"/>
    <w:rsid w:val="00887937"/>
    <w:rsid w:val="00887981"/>
    <w:rsid w:val="00891432"/>
    <w:rsid w:val="00896525"/>
    <w:rsid w:val="008A3413"/>
    <w:rsid w:val="008B1B68"/>
    <w:rsid w:val="008B1FA2"/>
    <w:rsid w:val="008B4DCB"/>
    <w:rsid w:val="008B58D7"/>
    <w:rsid w:val="008C1613"/>
    <w:rsid w:val="008D04CE"/>
    <w:rsid w:val="008D5B2F"/>
    <w:rsid w:val="008E16B0"/>
    <w:rsid w:val="008E1E02"/>
    <w:rsid w:val="008E5AF1"/>
    <w:rsid w:val="008F3454"/>
    <w:rsid w:val="008F4E65"/>
    <w:rsid w:val="008F73D1"/>
    <w:rsid w:val="009024C9"/>
    <w:rsid w:val="009031F2"/>
    <w:rsid w:val="009035FA"/>
    <w:rsid w:val="00903C20"/>
    <w:rsid w:val="0090452E"/>
    <w:rsid w:val="009066AF"/>
    <w:rsid w:val="0091004B"/>
    <w:rsid w:val="009155B5"/>
    <w:rsid w:val="00915F39"/>
    <w:rsid w:val="0093063C"/>
    <w:rsid w:val="00931F90"/>
    <w:rsid w:val="00934B94"/>
    <w:rsid w:val="00941963"/>
    <w:rsid w:val="00941B05"/>
    <w:rsid w:val="00941F9E"/>
    <w:rsid w:val="00942AA2"/>
    <w:rsid w:val="00943176"/>
    <w:rsid w:val="00944194"/>
    <w:rsid w:val="00955D50"/>
    <w:rsid w:val="00956C1A"/>
    <w:rsid w:val="00960C6C"/>
    <w:rsid w:val="00964AE9"/>
    <w:rsid w:val="00965EE5"/>
    <w:rsid w:val="009671EE"/>
    <w:rsid w:val="00977ED4"/>
    <w:rsid w:val="00980101"/>
    <w:rsid w:val="0098295A"/>
    <w:rsid w:val="00983357"/>
    <w:rsid w:val="00985CFC"/>
    <w:rsid w:val="00986E35"/>
    <w:rsid w:val="00990636"/>
    <w:rsid w:val="00991C86"/>
    <w:rsid w:val="009A33CC"/>
    <w:rsid w:val="009B4D27"/>
    <w:rsid w:val="009C4B35"/>
    <w:rsid w:val="009D21F1"/>
    <w:rsid w:val="009D2B89"/>
    <w:rsid w:val="009D6AF9"/>
    <w:rsid w:val="009D6DE0"/>
    <w:rsid w:val="009D76A8"/>
    <w:rsid w:val="009E557D"/>
    <w:rsid w:val="009E55D2"/>
    <w:rsid w:val="009F18EF"/>
    <w:rsid w:val="009F3C63"/>
    <w:rsid w:val="009F7639"/>
    <w:rsid w:val="00A035E8"/>
    <w:rsid w:val="00A06140"/>
    <w:rsid w:val="00A06C47"/>
    <w:rsid w:val="00A11A4A"/>
    <w:rsid w:val="00A1405E"/>
    <w:rsid w:val="00A153B4"/>
    <w:rsid w:val="00A16739"/>
    <w:rsid w:val="00A2347C"/>
    <w:rsid w:val="00A239F8"/>
    <w:rsid w:val="00A242A6"/>
    <w:rsid w:val="00A24522"/>
    <w:rsid w:val="00A24D09"/>
    <w:rsid w:val="00A250C2"/>
    <w:rsid w:val="00A27A1D"/>
    <w:rsid w:val="00A30E3F"/>
    <w:rsid w:val="00A33F42"/>
    <w:rsid w:val="00A34BAB"/>
    <w:rsid w:val="00A41284"/>
    <w:rsid w:val="00A43494"/>
    <w:rsid w:val="00A4572A"/>
    <w:rsid w:val="00A46919"/>
    <w:rsid w:val="00A46EAE"/>
    <w:rsid w:val="00A47011"/>
    <w:rsid w:val="00A47127"/>
    <w:rsid w:val="00A47238"/>
    <w:rsid w:val="00A51FB9"/>
    <w:rsid w:val="00A52725"/>
    <w:rsid w:val="00A63D1E"/>
    <w:rsid w:val="00A63D68"/>
    <w:rsid w:val="00A63E1D"/>
    <w:rsid w:val="00A70FCD"/>
    <w:rsid w:val="00A7440E"/>
    <w:rsid w:val="00A75F03"/>
    <w:rsid w:val="00A902AE"/>
    <w:rsid w:val="00A9044D"/>
    <w:rsid w:val="00A939B2"/>
    <w:rsid w:val="00AA4AD8"/>
    <w:rsid w:val="00AB0B4A"/>
    <w:rsid w:val="00AB4D2A"/>
    <w:rsid w:val="00AB710A"/>
    <w:rsid w:val="00AB7BFA"/>
    <w:rsid w:val="00AD03AD"/>
    <w:rsid w:val="00AD5204"/>
    <w:rsid w:val="00AE30A6"/>
    <w:rsid w:val="00AE30DA"/>
    <w:rsid w:val="00AE35D6"/>
    <w:rsid w:val="00AE7799"/>
    <w:rsid w:val="00AF166A"/>
    <w:rsid w:val="00AF2276"/>
    <w:rsid w:val="00AF4E85"/>
    <w:rsid w:val="00AF674D"/>
    <w:rsid w:val="00B027E0"/>
    <w:rsid w:val="00B0350A"/>
    <w:rsid w:val="00B0746F"/>
    <w:rsid w:val="00B11CF7"/>
    <w:rsid w:val="00B17059"/>
    <w:rsid w:val="00B2144F"/>
    <w:rsid w:val="00B224C5"/>
    <w:rsid w:val="00B23716"/>
    <w:rsid w:val="00B30617"/>
    <w:rsid w:val="00B311D0"/>
    <w:rsid w:val="00B31684"/>
    <w:rsid w:val="00B32C78"/>
    <w:rsid w:val="00B37096"/>
    <w:rsid w:val="00B379E4"/>
    <w:rsid w:val="00B40601"/>
    <w:rsid w:val="00B468F2"/>
    <w:rsid w:val="00B52399"/>
    <w:rsid w:val="00B543F1"/>
    <w:rsid w:val="00B54F61"/>
    <w:rsid w:val="00B55FE5"/>
    <w:rsid w:val="00B65061"/>
    <w:rsid w:val="00B65855"/>
    <w:rsid w:val="00B67E27"/>
    <w:rsid w:val="00B726E6"/>
    <w:rsid w:val="00B73DEF"/>
    <w:rsid w:val="00B7677B"/>
    <w:rsid w:val="00B77083"/>
    <w:rsid w:val="00B83435"/>
    <w:rsid w:val="00B9228C"/>
    <w:rsid w:val="00B9458B"/>
    <w:rsid w:val="00B950B3"/>
    <w:rsid w:val="00B959D3"/>
    <w:rsid w:val="00B975A4"/>
    <w:rsid w:val="00BA78B0"/>
    <w:rsid w:val="00BB1A75"/>
    <w:rsid w:val="00BC27D8"/>
    <w:rsid w:val="00BD1430"/>
    <w:rsid w:val="00BD790B"/>
    <w:rsid w:val="00BE278B"/>
    <w:rsid w:val="00BE4709"/>
    <w:rsid w:val="00BF0F6C"/>
    <w:rsid w:val="00BF28DA"/>
    <w:rsid w:val="00BF56E6"/>
    <w:rsid w:val="00BF5D1F"/>
    <w:rsid w:val="00C016DD"/>
    <w:rsid w:val="00C04BD7"/>
    <w:rsid w:val="00C0686B"/>
    <w:rsid w:val="00C073F4"/>
    <w:rsid w:val="00C111E5"/>
    <w:rsid w:val="00C13318"/>
    <w:rsid w:val="00C13E64"/>
    <w:rsid w:val="00C221C7"/>
    <w:rsid w:val="00C23F67"/>
    <w:rsid w:val="00C26EF3"/>
    <w:rsid w:val="00C31F8D"/>
    <w:rsid w:val="00C32803"/>
    <w:rsid w:val="00C342B1"/>
    <w:rsid w:val="00C36384"/>
    <w:rsid w:val="00C42E65"/>
    <w:rsid w:val="00C43151"/>
    <w:rsid w:val="00C466B8"/>
    <w:rsid w:val="00C470A9"/>
    <w:rsid w:val="00C50531"/>
    <w:rsid w:val="00C54660"/>
    <w:rsid w:val="00C55172"/>
    <w:rsid w:val="00C57080"/>
    <w:rsid w:val="00C60EC6"/>
    <w:rsid w:val="00C6688F"/>
    <w:rsid w:val="00C71B7B"/>
    <w:rsid w:val="00C72C56"/>
    <w:rsid w:val="00C73101"/>
    <w:rsid w:val="00C7378F"/>
    <w:rsid w:val="00C76F68"/>
    <w:rsid w:val="00C82882"/>
    <w:rsid w:val="00C8379D"/>
    <w:rsid w:val="00C8537F"/>
    <w:rsid w:val="00C85499"/>
    <w:rsid w:val="00C85C32"/>
    <w:rsid w:val="00C869FB"/>
    <w:rsid w:val="00C877AE"/>
    <w:rsid w:val="00C87AA6"/>
    <w:rsid w:val="00C92F01"/>
    <w:rsid w:val="00C94599"/>
    <w:rsid w:val="00C95B5B"/>
    <w:rsid w:val="00CA5D26"/>
    <w:rsid w:val="00CB3110"/>
    <w:rsid w:val="00CB3F99"/>
    <w:rsid w:val="00CB6500"/>
    <w:rsid w:val="00CB7BC9"/>
    <w:rsid w:val="00CC2516"/>
    <w:rsid w:val="00CC29FB"/>
    <w:rsid w:val="00CD3AD9"/>
    <w:rsid w:val="00CD42EF"/>
    <w:rsid w:val="00CD5C0A"/>
    <w:rsid w:val="00CD6A8D"/>
    <w:rsid w:val="00CE13B7"/>
    <w:rsid w:val="00CE3C0E"/>
    <w:rsid w:val="00CE5323"/>
    <w:rsid w:val="00CE6287"/>
    <w:rsid w:val="00CE72F7"/>
    <w:rsid w:val="00CF04B7"/>
    <w:rsid w:val="00CF243C"/>
    <w:rsid w:val="00CF5B85"/>
    <w:rsid w:val="00D0463D"/>
    <w:rsid w:val="00D077E5"/>
    <w:rsid w:val="00D12AF9"/>
    <w:rsid w:val="00D22257"/>
    <w:rsid w:val="00D23657"/>
    <w:rsid w:val="00D2548F"/>
    <w:rsid w:val="00D254AF"/>
    <w:rsid w:val="00D32E0A"/>
    <w:rsid w:val="00D34221"/>
    <w:rsid w:val="00D346DC"/>
    <w:rsid w:val="00D3518C"/>
    <w:rsid w:val="00D366DA"/>
    <w:rsid w:val="00D372A7"/>
    <w:rsid w:val="00D50BD7"/>
    <w:rsid w:val="00D50D2B"/>
    <w:rsid w:val="00D5347A"/>
    <w:rsid w:val="00D54C2D"/>
    <w:rsid w:val="00D613DB"/>
    <w:rsid w:val="00D645EA"/>
    <w:rsid w:val="00D647E9"/>
    <w:rsid w:val="00D64FA6"/>
    <w:rsid w:val="00D67498"/>
    <w:rsid w:val="00D731C7"/>
    <w:rsid w:val="00D76DD6"/>
    <w:rsid w:val="00D800F2"/>
    <w:rsid w:val="00D8224A"/>
    <w:rsid w:val="00D85641"/>
    <w:rsid w:val="00D907B5"/>
    <w:rsid w:val="00D92C10"/>
    <w:rsid w:val="00D936AD"/>
    <w:rsid w:val="00D96A08"/>
    <w:rsid w:val="00D97834"/>
    <w:rsid w:val="00DA00AF"/>
    <w:rsid w:val="00DA2073"/>
    <w:rsid w:val="00DA68C9"/>
    <w:rsid w:val="00DB0052"/>
    <w:rsid w:val="00DB2BD9"/>
    <w:rsid w:val="00DB4BD2"/>
    <w:rsid w:val="00DB5038"/>
    <w:rsid w:val="00DC259D"/>
    <w:rsid w:val="00DC287E"/>
    <w:rsid w:val="00DC57A0"/>
    <w:rsid w:val="00DD0819"/>
    <w:rsid w:val="00DD0C1E"/>
    <w:rsid w:val="00DD297E"/>
    <w:rsid w:val="00DD6B0C"/>
    <w:rsid w:val="00DD6DE0"/>
    <w:rsid w:val="00DE29DF"/>
    <w:rsid w:val="00DE2E4D"/>
    <w:rsid w:val="00DF1456"/>
    <w:rsid w:val="00DF1B6C"/>
    <w:rsid w:val="00DF2259"/>
    <w:rsid w:val="00DF34E1"/>
    <w:rsid w:val="00DF4187"/>
    <w:rsid w:val="00DF5CB5"/>
    <w:rsid w:val="00DF6154"/>
    <w:rsid w:val="00DF7EAB"/>
    <w:rsid w:val="00E022D3"/>
    <w:rsid w:val="00E038CD"/>
    <w:rsid w:val="00E064D6"/>
    <w:rsid w:val="00E06DF1"/>
    <w:rsid w:val="00E07955"/>
    <w:rsid w:val="00E10FD8"/>
    <w:rsid w:val="00E1198F"/>
    <w:rsid w:val="00E11AE4"/>
    <w:rsid w:val="00E15ED1"/>
    <w:rsid w:val="00E17075"/>
    <w:rsid w:val="00E24CF5"/>
    <w:rsid w:val="00E36D1A"/>
    <w:rsid w:val="00E408DB"/>
    <w:rsid w:val="00E4510D"/>
    <w:rsid w:val="00E47803"/>
    <w:rsid w:val="00E51B44"/>
    <w:rsid w:val="00E60DB3"/>
    <w:rsid w:val="00E6256E"/>
    <w:rsid w:val="00E638A4"/>
    <w:rsid w:val="00E6524A"/>
    <w:rsid w:val="00E65698"/>
    <w:rsid w:val="00E6714E"/>
    <w:rsid w:val="00E701CA"/>
    <w:rsid w:val="00E74E97"/>
    <w:rsid w:val="00E75D15"/>
    <w:rsid w:val="00E777F9"/>
    <w:rsid w:val="00E832BC"/>
    <w:rsid w:val="00E86BA1"/>
    <w:rsid w:val="00E9015B"/>
    <w:rsid w:val="00E93D9B"/>
    <w:rsid w:val="00E96345"/>
    <w:rsid w:val="00E97DBF"/>
    <w:rsid w:val="00EA295A"/>
    <w:rsid w:val="00EA3306"/>
    <w:rsid w:val="00EA454C"/>
    <w:rsid w:val="00EA5712"/>
    <w:rsid w:val="00EB2A33"/>
    <w:rsid w:val="00EB5228"/>
    <w:rsid w:val="00EB6A06"/>
    <w:rsid w:val="00EC02C6"/>
    <w:rsid w:val="00ED04E0"/>
    <w:rsid w:val="00EE16AC"/>
    <w:rsid w:val="00EE226B"/>
    <w:rsid w:val="00EE248F"/>
    <w:rsid w:val="00EE3556"/>
    <w:rsid w:val="00EE5D3C"/>
    <w:rsid w:val="00EF181A"/>
    <w:rsid w:val="00EF3BBF"/>
    <w:rsid w:val="00F05738"/>
    <w:rsid w:val="00F070CC"/>
    <w:rsid w:val="00F10B66"/>
    <w:rsid w:val="00F12B9F"/>
    <w:rsid w:val="00F26CC5"/>
    <w:rsid w:val="00F3012C"/>
    <w:rsid w:val="00F31699"/>
    <w:rsid w:val="00F341D9"/>
    <w:rsid w:val="00F34470"/>
    <w:rsid w:val="00F35151"/>
    <w:rsid w:val="00F44A76"/>
    <w:rsid w:val="00F44B40"/>
    <w:rsid w:val="00F451DB"/>
    <w:rsid w:val="00F47149"/>
    <w:rsid w:val="00F52D12"/>
    <w:rsid w:val="00F54860"/>
    <w:rsid w:val="00F54EC7"/>
    <w:rsid w:val="00F563EF"/>
    <w:rsid w:val="00F625BA"/>
    <w:rsid w:val="00F639A2"/>
    <w:rsid w:val="00F65393"/>
    <w:rsid w:val="00F73913"/>
    <w:rsid w:val="00F73E6E"/>
    <w:rsid w:val="00F77572"/>
    <w:rsid w:val="00F7769F"/>
    <w:rsid w:val="00F81460"/>
    <w:rsid w:val="00F84A2B"/>
    <w:rsid w:val="00F8573B"/>
    <w:rsid w:val="00F8612C"/>
    <w:rsid w:val="00F90C2F"/>
    <w:rsid w:val="00F92F91"/>
    <w:rsid w:val="00FA122C"/>
    <w:rsid w:val="00FA1CDF"/>
    <w:rsid w:val="00FA312E"/>
    <w:rsid w:val="00FA3BDE"/>
    <w:rsid w:val="00FB48B7"/>
    <w:rsid w:val="00FC00C9"/>
    <w:rsid w:val="00FC1A24"/>
    <w:rsid w:val="00FC1D6E"/>
    <w:rsid w:val="00FD10BD"/>
    <w:rsid w:val="00FE3569"/>
    <w:rsid w:val="00FF1A59"/>
    <w:rsid w:val="00FF6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3165A6"/>
    <w:rPr>
      <w:sz w:val="24"/>
    </w:rPr>
  </w:style>
  <w:style w:type="paragraph" w:styleId="1">
    <w:name w:val="heading 1"/>
    <w:next w:val="a1"/>
    <w:qFormat/>
    <w:rsid w:val="00821513"/>
    <w:pPr>
      <w:keepNext/>
      <w:spacing w:before="240" w:after="120"/>
      <w:ind w:left="1060" w:hanging="340"/>
      <w:outlineLvl w:val="0"/>
    </w:pPr>
    <w:rPr>
      <w:b/>
      <w:kern w:val="32"/>
      <w:sz w:val="32"/>
    </w:rPr>
  </w:style>
  <w:style w:type="paragraph" w:styleId="2">
    <w:name w:val="heading 2"/>
    <w:basedOn w:val="a0"/>
    <w:next w:val="a0"/>
    <w:qFormat/>
    <w:rsid w:val="001A38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qFormat/>
    <w:rsid w:val="001A38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0"/>
    <w:next w:val="a0"/>
    <w:qFormat/>
    <w:rsid w:val="001A385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rsid w:val="006C1C97"/>
    <w:pPr>
      <w:widowControl w:val="0"/>
    </w:pPr>
    <w:rPr>
      <w:sz w:val="24"/>
    </w:rPr>
  </w:style>
  <w:style w:type="paragraph" w:styleId="a6">
    <w:name w:val="footer"/>
    <w:link w:val="a7"/>
    <w:rsid w:val="006C1C97"/>
    <w:pPr>
      <w:jc w:val="center"/>
    </w:pPr>
    <w:rPr>
      <w:sz w:val="24"/>
    </w:rPr>
  </w:style>
  <w:style w:type="paragraph" w:styleId="a8">
    <w:name w:val="Signature"/>
    <w:rsid w:val="006C1C97"/>
    <w:pPr>
      <w:widowControl w:val="0"/>
      <w:jc w:val="center"/>
    </w:pPr>
  </w:style>
  <w:style w:type="paragraph" w:customStyle="1" w:styleId="a9">
    <w:name w:val="Табл"/>
    <w:link w:val="aa"/>
    <w:rsid w:val="006C1C97"/>
    <w:pPr>
      <w:spacing w:before="120" w:after="80" w:line="280" w:lineRule="atLeast"/>
    </w:pPr>
    <w:rPr>
      <w:sz w:val="24"/>
    </w:rPr>
  </w:style>
  <w:style w:type="paragraph" w:customStyle="1" w:styleId="ab">
    <w:name w:val="Титул"/>
    <w:rsid w:val="006C1C97"/>
    <w:pPr>
      <w:spacing w:before="200"/>
      <w:jc w:val="center"/>
    </w:pPr>
    <w:rPr>
      <w:b/>
      <w:caps/>
      <w:sz w:val="24"/>
    </w:rPr>
  </w:style>
  <w:style w:type="paragraph" w:customStyle="1" w:styleId="140">
    <w:name w:val="Табл14"/>
    <w:basedOn w:val="a9"/>
    <w:rsid w:val="006C1C97"/>
    <w:rPr>
      <w:sz w:val="28"/>
    </w:rPr>
  </w:style>
  <w:style w:type="paragraph" w:customStyle="1" w:styleId="141">
    <w:name w:val="Пояснение14"/>
    <w:basedOn w:val="a0"/>
    <w:rsid w:val="006C1C97"/>
    <w:pPr>
      <w:widowControl w:val="0"/>
      <w:ind w:firstLine="720"/>
      <w:jc w:val="both"/>
    </w:pPr>
    <w:rPr>
      <w:sz w:val="28"/>
    </w:rPr>
  </w:style>
  <w:style w:type="paragraph" w:customStyle="1" w:styleId="14">
    <w:name w:val="ГрафЛист14"/>
    <w:basedOn w:val="a0"/>
    <w:rsid w:val="006C1C97"/>
    <w:pPr>
      <w:numPr>
        <w:numId w:val="1"/>
      </w:numPr>
      <w:spacing w:before="120" w:after="80" w:line="280" w:lineRule="atLeast"/>
      <w:jc w:val="center"/>
    </w:pPr>
    <w:rPr>
      <w:sz w:val="28"/>
    </w:rPr>
  </w:style>
  <w:style w:type="paragraph" w:customStyle="1" w:styleId="142">
    <w:name w:val="НумСписок14"/>
    <w:basedOn w:val="a0"/>
    <w:rsid w:val="006C1C97"/>
    <w:pPr>
      <w:widowControl w:val="0"/>
      <w:ind w:left="947" w:hanging="227"/>
      <w:jc w:val="both"/>
    </w:pPr>
    <w:rPr>
      <w:sz w:val="28"/>
    </w:rPr>
  </w:style>
  <w:style w:type="paragraph" w:customStyle="1" w:styleId="143">
    <w:name w:val="МаркСписок14"/>
    <w:basedOn w:val="a0"/>
    <w:next w:val="a0"/>
    <w:rsid w:val="006C1C97"/>
    <w:pPr>
      <w:widowControl w:val="0"/>
      <w:ind w:left="947" w:hanging="227"/>
      <w:jc w:val="both"/>
    </w:pPr>
    <w:rPr>
      <w:sz w:val="28"/>
    </w:rPr>
  </w:style>
  <w:style w:type="paragraph" w:customStyle="1" w:styleId="12">
    <w:name w:val="Пояснения 12"/>
    <w:basedOn w:val="141"/>
    <w:rsid w:val="00F90C2F"/>
    <w:pPr>
      <w:ind w:firstLine="0"/>
      <w:jc w:val="left"/>
    </w:pPr>
    <w:rPr>
      <w:sz w:val="24"/>
      <w:lang w:val="en-US"/>
    </w:rPr>
  </w:style>
  <w:style w:type="paragraph" w:styleId="ac">
    <w:name w:val="Balloon Text"/>
    <w:basedOn w:val="a0"/>
    <w:semiHidden/>
    <w:rsid w:val="001A5DAA"/>
    <w:rPr>
      <w:rFonts w:ascii="Tahoma" w:hAnsi="Tahoma" w:cs="Tahoma"/>
      <w:sz w:val="16"/>
      <w:szCs w:val="16"/>
    </w:rPr>
  </w:style>
  <w:style w:type="character" w:styleId="ad">
    <w:name w:val="page number"/>
    <w:basedOn w:val="a2"/>
    <w:rsid w:val="000E3610"/>
  </w:style>
  <w:style w:type="paragraph" w:customStyle="1" w:styleId="a1">
    <w:name w:val="Пояснение"/>
    <w:link w:val="ae"/>
    <w:rsid w:val="000E3610"/>
    <w:pPr>
      <w:widowControl w:val="0"/>
      <w:ind w:firstLine="720"/>
      <w:jc w:val="both"/>
    </w:pPr>
    <w:rPr>
      <w:sz w:val="24"/>
    </w:rPr>
  </w:style>
  <w:style w:type="paragraph" w:customStyle="1" w:styleId="120">
    <w:name w:val="Табл 12"/>
    <w:basedOn w:val="a9"/>
    <w:rsid w:val="000E3610"/>
    <w:pPr>
      <w:spacing w:before="300"/>
      <w:jc w:val="center"/>
    </w:pPr>
  </w:style>
  <w:style w:type="paragraph" w:customStyle="1" w:styleId="af">
    <w:name w:val="ГрафЛист"/>
    <w:rsid w:val="00FC1A24"/>
    <w:pPr>
      <w:spacing w:before="120" w:after="80" w:line="280" w:lineRule="atLeast"/>
      <w:jc w:val="center"/>
    </w:pPr>
    <w:rPr>
      <w:sz w:val="24"/>
    </w:rPr>
  </w:style>
  <w:style w:type="paragraph" w:styleId="6">
    <w:name w:val="toc 6"/>
    <w:next w:val="a0"/>
    <w:semiHidden/>
    <w:rsid w:val="00891432"/>
    <w:pPr>
      <w:tabs>
        <w:tab w:val="right" w:pos="9072"/>
      </w:tabs>
      <w:ind w:left="1191" w:right="567" w:hanging="794"/>
    </w:pPr>
    <w:rPr>
      <w:sz w:val="22"/>
    </w:rPr>
  </w:style>
  <w:style w:type="paragraph" w:customStyle="1" w:styleId="a">
    <w:name w:val="МаркСписок"/>
    <w:rsid w:val="00B17059"/>
    <w:pPr>
      <w:widowControl w:val="0"/>
      <w:numPr>
        <w:numId w:val="2"/>
      </w:numPr>
      <w:tabs>
        <w:tab w:val="clear" w:pos="587"/>
      </w:tabs>
      <w:ind w:left="947" w:hanging="227"/>
      <w:jc w:val="both"/>
    </w:pPr>
    <w:rPr>
      <w:sz w:val="24"/>
    </w:rPr>
  </w:style>
  <w:style w:type="paragraph" w:styleId="20">
    <w:name w:val="toc 2"/>
    <w:basedOn w:val="a0"/>
    <w:next w:val="a0"/>
    <w:autoRedefine/>
    <w:semiHidden/>
    <w:rsid w:val="00A24D09"/>
    <w:pPr>
      <w:ind w:left="240"/>
    </w:pPr>
  </w:style>
  <w:style w:type="paragraph" w:styleId="30">
    <w:name w:val="toc 3"/>
    <w:basedOn w:val="a0"/>
    <w:next w:val="a0"/>
    <w:autoRedefine/>
    <w:semiHidden/>
    <w:rsid w:val="00A24D09"/>
    <w:pPr>
      <w:ind w:left="480"/>
    </w:pPr>
  </w:style>
  <w:style w:type="character" w:styleId="af0">
    <w:name w:val="Hyperlink"/>
    <w:basedOn w:val="a2"/>
    <w:uiPriority w:val="99"/>
    <w:rsid w:val="00A24D09"/>
    <w:rPr>
      <w:color w:val="0000FF"/>
      <w:u w:val="single"/>
    </w:rPr>
  </w:style>
  <w:style w:type="paragraph" w:styleId="40">
    <w:name w:val="toc 4"/>
    <w:basedOn w:val="a0"/>
    <w:next w:val="a0"/>
    <w:autoRedefine/>
    <w:semiHidden/>
    <w:rsid w:val="0003201A"/>
    <w:pPr>
      <w:ind w:left="720"/>
    </w:pPr>
  </w:style>
  <w:style w:type="character" w:customStyle="1" w:styleId="aa">
    <w:name w:val="Табл Знак"/>
    <w:basedOn w:val="a2"/>
    <w:link w:val="a9"/>
    <w:rsid w:val="004815AB"/>
    <w:rPr>
      <w:sz w:val="24"/>
      <w:lang w:val="ru-RU" w:eastAsia="ru-RU" w:bidi="ar-SA"/>
    </w:rPr>
  </w:style>
  <w:style w:type="character" w:customStyle="1" w:styleId="ae">
    <w:name w:val="Пояснение Знак"/>
    <w:basedOn w:val="a2"/>
    <w:link w:val="a1"/>
    <w:rsid w:val="0031405B"/>
    <w:rPr>
      <w:sz w:val="24"/>
      <w:lang w:val="ru-RU" w:eastAsia="ru-RU" w:bidi="ar-SA"/>
    </w:rPr>
  </w:style>
  <w:style w:type="paragraph" w:customStyle="1" w:styleId="Oaae1">
    <w:name w:val="Oaae1"/>
    <w:rsid w:val="001365A4"/>
    <w:pPr>
      <w:widowControl w:val="0"/>
      <w:overflowPunct w:val="0"/>
      <w:autoSpaceDE w:val="0"/>
      <w:autoSpaceDN w:val="0"/>
      <w:adjustRightInd w:val="0"/>
      <w:spacing w:before="20" w:after="20"/>
      <w:textAlignment w:val="baseline"/>
    </w:pPr>
    <w:rPr>
      <w:sz w:val="24"/>
    </w:rPr>
  </w:style>
  <w:style w:type="character" w:customStyle="1" w:styleId="10">
    <w:name w:val="Заголовок 1 Знак"/>
    <w:basedOn w:val="a2"/>
    <w:rsid w:val="001A3857"/>
    <w:rPr>
      <w:rFonts w:eastAsia="PMingLiU" w:cs="Verdana"/>
      <w:b/>
      <w:kern w:val="32"/>
      <w:sz w:val="32"/>
      <w:szCs w:val="24"/>
      <w:lang w:val="ru-RU" w:eastAsia="ru-RU" w:bidi="ar-SA"/>
    </w:rPr>
  </w:style>
  <w:style w:type="paragraph" w:styleId="11">
    <w:name w:val="toc 1"/>
    <w:basedOn w:val="a0"/>
    <w:next w:val="a0"/>
    <w:autoRedefine/>
    <w:uiPriority w:val="39"/>
    <w:rsid w:val="001A3857"/>
    <w:pPr>
      <w:tabs>
        <w:tab w:val="right" w:leader="dot" w:pos="9639"/>
      </w:tabs>
      <w:ind w:left="567" w:right="340" w:hanging="141"/>
    </w:pPr>
  </w:style>
  <w:style w:type="paragraph" w:styleId="af1">
    <w:name w:val="macro"/>
    <w:semiHidden/>
    <w:rsid w:val="00C7310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styleId="af2">
    <w:name w:val="List Paragraph"/>
    <w:basedOn w:val="a0"/>
    <w:uiPriority w:val="34"/>
    <w:qFormat/>
    <w:rsid w:val="000750E1"/>
    <w:pPr>
      <w:ind w:left="720"/>
      <w:contextualSpacing/>
    </w:pPr>
  </w:style>
  <w:style w:type="table" w:styleId="af3">
    <w:name w:val="Table Grid"/>
    <w:basedOn w:val="a3"/>
    <w:uiPriority w:val="59"/>
    <w:rsid w:val="000750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Document Map"/>
    <w:basedOn w:val="a0"/>
    <w:link w:val="af5"/>
    <w:rsid w:val="00860E62"/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2"/>
    <w:link w:val="af4"/>
    <w:rsid w:val="00860E62"/>
    <w:rPr>
      <w:rFonts w:ascii="Tahoma" w:hAnsi="Tahoma" w:cs="Tahoma"/>
      <w:sz w:val="16"/>
      <w:szCs w:val="16"/>
    </w:rPr>
  </w:style>
  <w:style w:type="character" w:styleId="af6">
    <w:name w:val="annotation reference"/>
    <w:basedOn w:val="a2"/>
    <w:rsid w:val="00DF1456"/>
    <w:rPr>
      <w:sz w:val="16"/>
      <w:szCs w:val="16"/>
    </w:rPr>
  </w:style>
  <w:style w:type="paragraph" w:styleId="af7">
    <w:name w:val="annotation text"/>
    <w:basedOn w:val="a0"/>
    <w:link w:val="af8"/>
    <w:rsid w:val="00DF1456"/>
    <w:rPr>
      <w:sz w:val="20"/>
    </w:rPr>
  </w:style>
  <w:style w:type="character" w:customStyle="1" w:styleId="af8">
    <w:name w:val="Текст примечания Знак"/>
    <w:basedOn w:val="a2"/>
    <w:link w:val="af7"/>
    <w:rsid w:val="00DF1456"/>
  </w:style>
  <w:style w:type="paragraph" w:styleId="af9">
    <w:name w:val="annotation subject"/>
    <w:basedOn w:val="af7"/>
    <w:next w:val="af7"/>
    <w:link w:val="afa"/>
    <w:rsid w:val="00DF1456"/>
    <w:rPr>
      <w:b/>
      <w:bCs/>
    </w:rPr>
  </w:style>
  <w:style w:type="character" w:customStyle="1" w:styleId="afa">
    <w:name w:val="Тема примечания Знак"/>
    <w:basedOn w:val="af8"/>
    <w:link w:val="af9"/>
    <w:rsid w:val="00DF1456"/>
    <w:rPr>
      <w:b/>
      <w:bCs/>
    </w:rPr>
  </w:style>
  <w:style w:type="paragraph" w:customStyle="1" w:styleId="StyleStyleLeftLinespacingsingle">
    <w:name w:val="Style Style Left + Line spacing:  single"/>
    <w:basedOn w:val="a0"/>
    <w:rsid w:val="00B55FE5"/>
    <w:rPr>
      <w:rFonts w:ascii="Arial" w:hAnsi="Arial"/>
      <w:spacing w:val="-6"/>
      <w:szCs w:val="24"/>
    </w:rPr>
  </w:style>
  <w:style w:type="paragraph" w:styleId="31">
    <w:name w:val="Body Text Indent 3"/>
    <w:basedOn w:val="a0"/>
    <w:link w:val="32"/>
    <w:rsid w:val="00B55FE5"/>
    <w:pPr>
      <w:spacing w:after="120" w:line="360" w:lineRule="auto"/>
      <w:ind w:left="283" w:firstLine="709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B55FE5"/>
    <w:rPr>
      <w:sz w:val="16"/>
      <w:szCs w:val="16"/>
    </w:rPr>
  </w:style>
  <w:style w:type="character" w:customStyle="1" w:styleId="a7">
    <w:name w:val="Нижний колонтитул Знак"/>
    <w:basedOn w:val="a2"/>
    <w:link w:val="a6"/>
    <w:locked/>
    <w:rsid w:val="00652F58"/>
    <w:rPr>
      <w:sz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26" Type="http://schemas.openxmlformats.org/officeDocument/2006/relationships/image" Target="media/image6.png"/><Relationship Id="rId3" Type="http://schemas.openxmlformats.org/officeDocument/2006/relationships/styles" Target="styles.xml"/><Relationship Id="rId21" Type="http://schemas.openxmlformats.org/officeDocument/2006/relationships/footer" Target="footer7.xml"/><Relationship Id="rId34" Type="http://schemas.openxmlformats.org/officeDocument/2006/relationships/header" Target="header1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5" Type="http://schemas.openxmlformats.org/officeDocument/2006/relationships/image" Target="media/image5.png"/><Relationship Id="rId33" Type="http://schemas.openxmlformats.org/officeDocument/2006/relationships/footer" Target="footer10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image" Target="media/image4.png"/><Relationship Id="rId32" Type="http://schemas.openxmlformats.org/officeDocument/2006/relationships/header" Target="header10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image" Target="media/image3.png"/><Relationship Id="rId28" Type="http://schemas.openxmlformats.org/officeDocument/2006/relationships/footer" Target="footer8.xml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31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image" Target="media/image2.png"/><Relationship Id="rId27" Type="http://schemas.openxmlformats.org/officeDocument/2006/relationships/header" Target="header7.xml"/><Relationship Id="rId30" Type="http://schemas.openxmlformats.org/officeDocument/2006/relationships/footer" Target="footer9.xml"/><Relationship Id="rId35" Type="http://schemas.openxmlformats.org/officeDocument/2006/relationships/footer" Target="footer1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6259\Desktop\&#1064;&#1072;&#1073;&#1083;&#1086;&#1085;%20&#1056;&#1072;&#1079;&#1076;&#1077;&#1083;%20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F46B82-55C0-4BFB-B32E-B26EE86D0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Раздел 5</Template>
  <TotalTime>2</TotalTime>
  <Pages>30</Pages>
  <Words>4978</Words>
  <Characters>28378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Обложка и титульный лист раб. документации,v2.0</vt:lpstr>
    </vt:vector>
  </TitlesOfParts>
  <Manager>Давиденко, тел.9271</Manager>
  <Company>ГИ ВНИПИЭТ</Company>
  <LinksUpToDate>false</LinksUpToDate>
  <CharactersWithSpaces>33290</CharactersWithSpaces>
  <SharedDoc>false</SharedDoc>
  <HLinks>
    <vt:vector size="108" baseType="variant">
      <vt:variant>
        <vt:i4>1900603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_Toc339020394</vt:lpwstr>
      </vt:variant>
      <vt:variant>
        <vt:i4>1900603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_Toc339020393</vt:lpwstr>
      </vt:variant>
      <vt:variant>
        <vt:i4>1900603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_Toc339020392</vt:lpwstr>
      </vt:variant>
      <vt:variant>
        <vt:i4>1900603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_Toc339020391</vt:lpwstr>
      </vt:variant>
      <vt:variant>
        <vt:i4>1900603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_Toc339020390</vt:lpwstr>
      </vt:variant>
      <vt:variant>
        <vt:i4>1835067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_Toc339020389</vt:lpwstr>
      </vt:variant>
      <vt:variant>
        <vt:i4>1835067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_Toc339020388</vt:lpwstr>
      </vt:variant>
      <vt:variant>
        <vt:i4>1835067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_Toc339020387</vt:lpwstr>
      </vt:variant>
      <vt:variant>
        <vt:i4>1835067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_Toc339020386</vt:lpwstr>
      </vt:variant>
      <vt:variant>
        <vt:i4>1835067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_Toc339020385</vt:lpwstr>
      </vt:variant>
      <vt:variant>
        <vt:i4>1835067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_Toc339020384</vt:lpwstr>
      </vt:variant>
      <vt:variant>
        <vt:i4>1835067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_Toc339020383</vt:lpwstr>
      </vt:variant>
      <vt:variant>
        <vt:i4>1835067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_Toc339020382</vt:lpwstr>
      </vt:variant>
      <vt:variant>
        <vt:i4>1835067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_Toc339020381</vt:lpwstr>
      </vt:variant>
      <vt:variant>
        <vt:i4>1835067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_Toc339020380</vt:lpwstr>
      </vt:variant>
      <vt:variant>
        <vt:i4>1245243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_Toc339020379</vt:lpwstr>
      </vt:variant>
      <vt:variant>
        <vt:i4>1245243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_Toc339020378</vt:lpwstr>
      </vt:variant>
      <vt:variant>
        <vt:i4>1245243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_Toc339020376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Обложка и титульный лист раб. документации,v2.0</dc:title>
  <dc:subject>Шаблон,v. 2.0</dc:subject>
  <dc:creator>6259</dc:creator>
  <cp:keywords>ОблТитлР</cp:keywords>
  <cp:lastModifiedBy>Пользователь Windows</cp:lastModifiedBy>
  <cp:revision>4</cp:revision>
  <cp:lastPrinted>2012-10-30T10:13:00Z</cp:lastPrinted>
  <dcterms:created xsi:type="dcterms:W3CDTF">2012-11-19T04:47:00Z</dcterms:created>
  <dcterms:modified xsi:type="dcterms:W3CDTF">2012-11-19T06:27:00Z</dcterms:modified>
  <cp:category>проектная документация</cp:category>
</cp:coreProperties>
</file>