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8B0D31" w:rsidRPr="008B0D31" w:rsidRDefault="008B0D31" w:rsidP="008B0D31">
      <w:pPr>
        <w:jc w:val="center"/>
        <w:outlineLvl w:val="0"/>
        <w:rPr>
          <w:b/>
          <w:bCs/>
          <w:sz w:val="28"/>
          <w:szCs w:val="28"/>
          <w:lang w:val="en-US"/>
        </w:rPr>
      </w:pPr>
      <w:bookmarkStart w:id="0" w:name="_Toc390262775"/>
      <w:r w:rsidRPr="0024214F">
        <w:rPr>
          <w:b/>
          <w:bCs/>
          <w:sz w:val="28"/>
          <w:szCs w:val="28"/>
        </w:rPr>
        <w:t>ДОКУМЕНТАЦИЯ ПО ЗАПРОСУ ЦЕН</w:t>
      </w:r>
      <w:bookmarkEnd w:id="0"/>
    </w:p>
    <w:p w:rsidR="008B0D31" w:rsidRPr="0024214F" w:rsidRDefault="008B0D31" w:rsidP="008B0D31">
      <w:pPr>
        <w:jc w:val="center"/>
        <w:rPr>
          <w:b/>
          <w:sz w:val="28"/>
          <w:szCs w:val="28"/>
        </w:rPr>
      </w:pPr>
      <w:r w:rsidRPr="0024214F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B0D31" w:rsidRPr="0024214F" w:rsidRDefault="008B0D31" w:rsidP="008B0D31">
      <w:pPr>
        <w:jc w:val="center"/>
        <w:rPr>
          <w:b/>
          <w:sz w:val="28"/>
          <w:szCs w:val="28"/>
        </w:rPr>
      </w:pPr>
      <w:r w:rsidRPr="0024214F">
        <w:rPr>
          <w:b/>
          <w:sz w:val="28"/>
          <w:szCs w:val="28"/>
        </w:rPr>
        <w:t xml:space="preserve">на </w:t>
      </w:r>
      <w:r w:rsidRPr="0024214F">
        <w:rPr>
          <w:b/>
          <w:bCs/>
          <w:color w:val="000000"/>
          <w:sz w:val="28"/>
          <w:szCs w:val="28"/>
        </w:rPr>
        <w:t xml:space="preserve">выполнение работ по «Текущему ремонту по замене окон на ПВХ здания </w:t>
      </w:r>
      <w:proofErr w:type="spellStart"/>
      <w:r w:rsidRPr="0024214F">
        <w:rPr>
          <w:b/>
          <w:bCs/>
          <w:color w:val="000000"/>
          <w:sz w:val="28"/>
          <w:szCs w:val="28"/>
        </w:rPr>
        <w:t>спецпрачечной</w:t>
      </w:r>
      <w:proofErr w:type="spellEnd"/>
      <w:r w:rsidRPr="0024214F">
        <w:rPr>
          <w:b/>
          <w:bCs/>
          <w:color w:val="000000"/>
          <w:sz w:val="28"/>
          <w:szCs w:val="28"/>
        </w:rPr>
        <w:t xml:space="preserve"> Свердловского отделения филиала «Уральский территориальный округ» ФГУП «</w:t>
      </w:r>
      <w:proofErr w:type="spellStart"/>
      <w:r w:rsidRPr="0024214F">
        <w:rPr>
          <w:b/>
          <w:bCs/>
          <w:color w:val="000000"/>
          <w:sz w:val="28"/>
          <w:szCs w:val="28"/>
        </w:rPr>
        <w:t>РосРАО</w:t>
      </w:r>
      <w:proofErr w:type="spellEnd"/>
      <w:r w:rsidRPr="0024214F">
        <w:rPr>
          <w:b/>
          <w:bCs/>
          <w:color w:val="000000"/>
          <w:sz w:val="28"/>
          <w:szCs w:val="28"/>
        </w:rPr>
        <w:t>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8B0D31" w:rsidRDefault="008B0D31" w:rsidP="00CA3197">
      <w:pPr>
        <w:jc w:val="center"/>
        <w:rPr>
          <w:color w:val="000000"/>
          <w:lang w:val="en-US"/>
        </w:rPr>
      </w:pPr>
    </w:p>
    <w:p w:rsidR="008B0D31" w:rsidRPr="00CB6EB1" w:rsidRDefault="008B0D31" w:rsidP="008B0D31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8B0D31" w:rsidRPr="006514BB" w:rsidRDefault="008B0D31" w:rsidP="008B0D31">
      <w:pPr>
        <w:jc w:val="center"/>
        <w:rPr>
          <w:sz w:val="28"/>
          <w:szCs w:val="28"/>
        </w:rPr>
      </w:pPr>
      <w:r w:rsidRPr="006514BB">
        <w:rPr>
          <w:sz w:val="28"/>
          <w:szCs w:val="28"/>
        </w:rPr>
        <w:t>на выполнение монтажных, пуско-наладочных, ремонтных работ</w:t>
      </w:r>
    </w:p>
    <w:p w:rsidR="008B0D31" w:rsidRDefault="008B0D31" w:rsidP="008B0D31">
      <w:pPr>
        <w:jc w:val="center"/>
        <w:rPr>
          <w:sz w:val="28"/>
          <w:szCs w:val="28"/>
        </w:rPr>
      </w:pPr>
      <w:r w:rsidRPr="006514BB">
        <w:rPr>
          <w:sz w:val="28"/>
          <w:szCs w:val="28"/>
        </w:rPr>
        <w:t xml:space="preserve">при сооружении, модернизации, реконструкции или ремонте объектов строительства и инженерных систем </w:t>
      </w:r>
    </w:p>
    <w:p w:rsidR="008B0D31" w:rsidRPr="006514BB" w:rsidRDefault="008B0D31" w:rsidP="008B0D31">
      <w:pPr>
        <w:rPr>
          <w:sz w:val="28"/>
          <w:szCs w:val="28"/>
        </w:rPr>
      </w:pPr>
      <w:r w:rsidRPr="006514BB">
        <w:rPr>
          <w:sz w:val="28"/>
          <w:szCs w:val="28"/>
        </w:rPr>
        <w:t>по объекту</w:t>
      </w:r>
      <w:r>
        <w:rPr>
          <w:sz w:val="28"/>
          <w:szCs w:val="28"/>
        </w:rPr>
        <w:t xml:space="preserve">: здание </w:t>
      </w:r>
      <w:proofErr w:type="spellStart"/>
      <w:r>
        <w:rPr>
          <w:sz w:val="28"/>
          <w:szCs w:val="28"/>
        </w:rPr>
        <w:t>спецпрачечной</w:t>
      </w:r>
      <w:proofErr w:type="spellEnd"/>
      <w:r>
        <w:rPr>
          <w:sz w:val="28"/>
          <w:szCs w:val="28"/>
        </w:rPr>
        <w:t xml:space="preserve"> Свердловского </w:t>
      </w:r>
      <w:r w:rsidRPr="004F607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филиала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«Уральский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территориальный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округ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»ФГУП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«</w:t>
      </w:r>
      <w:proofErr w:type="spellStart"/>
      <w:r w:rsidRPr="004F6079">
        <w:rPr>
          <w:sz w:val="28"/>
          <w:szCs w:val="28"/>
        </w:rPr>
        <w:t>РосРАО</w:t>
      </w:r>
      <w:proofErr w:type="spellEnd"/>
      <w:r>
        <w:rPr>
          <w:sz w:val="28"/>
          <w:szCs w:val="28"/>
        </w:rPr>
        <w:t>»</w:t>
      </w:r>
    </w:p>
    <w:p w:rsidR="008B0D31" w:rsidRPr="00CB6EB1" w:rsidRDefault="008B0D31" w:rsidP="008B0D31">
      <w:pPr>
        <w:ind w:left="-284" w:right="-286"/>
        <w:jc w:val="center"/>
        <w:rPr>
          <w:sz w:val="26"/>
          <w:szCs w:val="26"/>
        </w:rPr>
      </w:pPr>
    </w:p>
    <w:p w:rsidR="008B0D31" w:rsidRPr="00CB6EB1" w:rsidRDefault="008B0D31" w:rsidP="008B0D31">
      <w:pPr>
        <w:jc w:val="center"/>
        <w:outlineLvl w:val="0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8B0D31" w:rsidRPr="00CB6EB1" w:rsidRDefault="008B0D31" w:rsidP="008B0D31">
      <w:pPr>
        <w:jc w:val="center"/>
        <w:rPr>
          <w:sz w:val="26"/>
          <w:szCs w:val="26"/>
        </w:rPr>
      </w:pP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 1. НАИМЕНОВАНИЕ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 2. ОБЩИЕ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ПОЛОЖЕНИЯ, ОСНОВАНИЕ.</w:t>
      </w:r>
    </w:p>
    <w:p w:rsidR="008B0D31" w:rsidRPr="00DA7ABA" w:rsidRDefault="008B0D31" w:rsidP="008B0D31">
      <w:pPr>
        <w:ind w:left="851"/>
      </w:pPr>
      <w:r w:rsidRPr="00DA7ABA">
        <w:t xml:space="preserve">Подраздел 2.1 </w:t>
      </w:r>
      <w:r w:rsidRPr="00254A08">
        <w:t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</w:r>
      <w:r w:rsidRPr="00DA7ABA">
        <w:t>.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 3.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ВЫПОЛНЯЕМЫМ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РАБОТАМ</w:t>
      </w:r>
    </w:p>
    <w:p w:rsidR="008B0D31" w:rsidRPr="00DA7ABA" w:rsidRDefault="008B0D31" w:rsidP="008B0D31">
      <w:pPr>
        <w:ind w:left="851"/>
      </w:pPr>
      <w:r w:rsidRPr="00DA7ABA">
        <w:t xml:space="preserve">Подраздел 3.1 </w:t>
      </w:r>
      <w:r w:rsidRPr="00254A08">
        <w:t>Цель проведения работ</w:t>
      </w:r>
      <w:r w:rsidRPr="00DA7ABA">
        <w:t xml:space="preserve">. </w:t>
      </w:r>
    </w:p>
    <w:p w:rsidR="008B0D31" w:rsidRDefault="008B0D31" w:rsidP="008B0D31">
      <w:pPr>
        <w:ind w:left="851"/>
      </w:pPr>
      <w:r w:rsidRPr="00DA7ABA">
        <w:t xml:space="preserve">Подраздел 3.2 </w:t>
      </w:r>
      <w:r w:rsidRPr="00254A08">
        <w:t>Объем выполняемых работ</w:t>
      </w:r>
      <w:r>
        <w:t>.</w:t>
      </w:r>
    </w:p>
    <w:p w:rsidR="008B0D31" w:rsidRPr="00DA7ABA" w:rsidRDefault="008B0D31" w:rsidP="008B0D31">
      <w:pPr>
        <w:rPr>
          <w:sz w:val="26"/>
          <w:szCs w:val="26"/>
        </w:rPr>
      </w:pPr>
      <w:r w:rsidRPr="00DA7ABA">
        <w:rPr>
          <w:sz w:val="26"/>
          <w:szCs w:val="26"/>
        </w:rPr>
        <w:t>РАЗДЕЛ 4. ПЕРЕЧЕНЬ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ПРОЕКТНОЙ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РАБОЧЕЙ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ДОКУМЕНТАЦИИ.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 5. МЕСТО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 6. СРОК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ВЫПОЛНЕНИЯ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 7.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КАЧЕСТВУ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8.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СРОКУ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И (ИЛИ) ОБЪЕМУ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ПРЕДОСТАВЛЕНИЯ</w:t>
      </w:r>
    </w:p>
    <w:p w:rsidR="008B0D31" w:rsidRPr="00DA7ABA" w:rsidRDefault="008B0D31" w:rsidP="008B0D31">
      <w:pPr>
        <w:rPr>
          <w:sz w:val="26"/>
          <w:szCs w:val="26"/>
        </w:rPr>
      </w:pPr>
      <w:r w:rsidRPr="00DA7ABA">
        <w:rPr>
          <w:sz w:val="26"/>
          <w:szCs w:val="26"/>
        </w:rPr>
        <w:t>ГАРАНТИЙ.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 xml:space="preserve">РАЗДЕЛ 9. ТРЕБОВАНИЯ К БЕЗОПАСНОСТИ ВЫПОЛНЯЕМЫХ РАБОТ. 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 10. ТРЕБОВАНИЯ К РЕЗУЛЬТАТАМ РАБОТ И ПОРЯДКУ ПРИЕМКИ.</w:t>
      </w:r>
    </w:p>
    <w:p w:rsidR="008B0D31" w:rsidRPr="00DA7ABA" w:rsidRDefault="008B0D31" w:rsidP="008B0D31">
      <w:pPr>
        <w:outlineLvl w:val="0"/>
        <w:rPr>
          <w:sz w:val="26"/>
          <w:szCs w:val="26"/>
        </w:rPr>
      </w:pPr>
      <w:r w:rsidRPr="00DA7ABA">
        <w:rPr>
          <w:sz w:val="26"/>
          <w:szCs w:val="26"/>
        </w:rPr>
        <w:t>РАЗДЕЛ 1</w:t>
      </w:r>
      <w:r>
        <w:rPr>
          <w:sz w:val="26"/>
          <w:szCs w:val="26"/>
        </w:rPr>
        <w:t>1</w:t>
      </w:r>
      <w:r w:rsidRPr="00DA7ABA">
        <w:rPr>
          <w:sz w:val="26"/>
          <w:szCs w:val="26"/>
        </w:rPr>
        <w:t>. ПЕРЕЧЕНЬ ПРИЛОЖЕНИЙ</w:t>
      </w:r>
    </w:p>
    <w:p w:rsidR="008B0D31" w:rsidRPr="00D05CBF" w:rsidRDefault="008B0D31" w:rsidP="008B0D31">
      <w:pPr>
        <w:rPr>
          <w:sz w:val="26"/>
          <w:szCs w:val="26"/>
        </w:rPr>
        <w:sectPr w:rsidR="008B0D31" w:rsidRPr="00D05CBF" w:rsidSect="007025DB">
          <w:headerReference w:type="default" r:id="rId12"/>
          <w:footerReference w:type="default" r:id="rId13"/>
          <w:pgSz w:w="11906" w:h="16838"/>
          <w:pgMar w:top="1134" w:right="851" w:bottom="1134" w:left="1134" w:header="709" w:footer="709" w:gutter="0"/>
          <w:pgNumType w:start="0"/>
          <w:cols w:space="720"/>
          <w:titlePg/>
          <w:docGrid w:linePitch="381"/>
        </w:sect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23"/>
      </w:tblGrid>
      <w:tr w:rsidR="008B0D31" w:rsidRPr="00B22930" w:rsidTr="00280CBB">
        <w:trPr>
          <w:trHeight w:val="273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8B0D31" w:rsidRPr="00CB6EB1" w:rsidRDefault="008B0D31" w:rsidP="00280CBB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РАБОТ</w:t>
            </w:r>
          </w:p>
        </w:tc>
      </w:tr>
      <w:tr w:rsidR="008B0D31" w:rsidRPr="00B22930" w:rsidTr="00280CBB">
        <w:trPr>
          <w:trHeight w:val="356"/>
        </w:trPr>
        <w:tc>
          <w:tcPr>
            <w:tcW w:w="0" w:type="auto"/>
          </w:tcPr>
          <w:p w:rsidR="008B0D31" w:rsidRPr="006C0FA6" w:rsidRDefault="008B0D31" w:rsidP="00280CBB">
            <w:pPr>
              <w:tabs>
                <w:tab w:val="left" w:pos="6120"/>
              </w:tabs>
              <w:ind w:right="141"/>
              <w:jc w:val="both"/>
            </w:pPr>
            <w:r w:rsidRPr="007025DB">
              <w:t xml:space="preserve">Текущий ремонт по замене окон на ПВХ здания </w:t>
            </w:r>
            <w:proofErr w:type="spellStart"/>
            <w:r w:rsidRPr="007025DB">
              <w:t>спецпрачечной</w:t>
            </w:r>
            <w:proofErr w:type="spellEnd"/>
          </w:p>
        </w:tc>
      </w:tr>
      <w:tr w:rsidR="008B0D31" w:rsidRPr="00B22930" w:rsidTr="00280CBB">
        <w:trPr>
          <w:trHeight w:val="273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8B0D31" w:rsidRDefault="008B0D31" w:rsidP="00280CBB">
            <w:pPr>
              <w:jc w:val="center"/>
              <w:rPr>
                <w:sz w:val="28"/>
                <w:szCs w:val="28"/>
              </w:rPr>
            </w:pPr>
          </w:p>
          <w:p w:rsidR="008B0D31" w:rsidRPr="00CB6EB1" w:rsidRDefault="008B0D31" w:rsidP="00280CBB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sz w:val="28"/>
                <w:szCs w:val="28"/>
              </w:rPr>
              <w:t>ОБЩИЕ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ПОЛОЖЕНИЯ</w:t>
            </w:r>
            <w:r w:rsidRPr="006514BB">
              <w:rPr>
                <w:sz w:val="28"/>
                <w:szCs w:val="28"/>
              </w:rPr>
              <w:t>, ОСНОВАНИЕ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</w:tcPr>
          <w:p w:rsidR="008B0D31" w:rsidRPr="00D05CBF" w:rsidRDefault="008B0D31" w:rsidP="00280CBB">
            <w:pPr>
              <w:jc w:val="both"/>
            </w:pPr>
            <w:r w:rsidRPr="00957173">
              <w:t>Подраздел 2.1</w:t>
            </w:r>
            <w:r>
              <w:t xml:space="preserve">. </w:t>
            </w:r>
            <w:r w:rsidRPr="00957173">
              <w:t>С</w:t>
            </w:r>
            <w:r w:rsidRPr="006514BB">
              <w:t>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</w:t>
            </w:r>
            <w:r>
              <w:t xml:space="preserve"> </w:t>
            </w:r>
            <w:r w:rsidRPr="006514BB">
              <w:t>строительства и инженерных систем</w:t>
            </w:r>
            <w:r w:rsidRPr="00D05CBF">
              <w:t>.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</w:tcPr>
          <w:p w:rsidR="008B0D31" w:rsidRDefault="008B0D31" w:rsidP="00280CBB">
            <w:pPr>
              <w:jc w:val="both"/>
            </w:pPr>
            <w:r w:rsidRPr="001C2CFD">
              <w:t xml:space="preserve">Дефектная ведомость №1, утвержденная Директором </w:t>
            </w:r>
            <w:r>
              <w:t>Свердловского</w:t>
            </w:r>
            <w:r w:rsidRPr="001C2CFD">
              <w:t xml:space="preserve"> отделения филиала «Уральский территориальный округ» ФГУП «</w:t>
            </w:r>
            <w:proofErr w:type="spellStart"/>
            <w:r w:rsidRPr="001C2CFD">
              <w:t>РосРАО</w:t>
            </w:r>
            <w:proofErr w:type="spellEnd"/>
            <w:r w:rsidRPr="001C2CFD">
              <w:t xml:space="preserve">» </w:t>
            </w:r>
            <w:r>
              <w:t>Шмаковым Н.А. (Приложение 1).</w:t>
            </w:r>
          </w:p>
          <w:p w:rsidR="008B0D31" w:rsidRPr="00CB6EB1" w:rsidRDefault="008B0D31" w:rsidP="00280CBB">
            <w:pPr>
              <w:jc w:val="both"/>
              <w:rPr>
                <w:i/>
              </w:rPr>
            </w:pPr>
            <w:r w:rsidRPr="001C2CFD">
              <w:t>Аттестат</w:t>
            </w:r>
            <w:r>
              <w:t xml:space="preserve"> от 14.12.2012г </w:t>
            </w:r>
            <w:r w:rsidRPr="001C2CFD">
              <w:t>ФЦЦС</w:t>
            </w:r>
            <w:r>
              <w:t xml:space="preserve"> </w:t>
            </w:r>
            <w:r w:rsidRPr="001C2CFD">
              <w:t>по</w:t>
            </w:r>
            <w:r>
              <w:t xml:space="preserve"> </w:t>
            </w:r>
            <w:r w:rsidRPr="001C2CFD">
              <w:t>ценообразованию</w:t>
            </w:r>
            <w:r>
              <w:t xml:space="preserve"> </w:t>
            </w:r>
            <w:r w:rsidRPr="001C2CFD">
              <w:t>в</w:t>
            </w:r>
            <w:r>
              <w:t xml:space="preserve"> </w:t>
            </w:r>
            <w:r w:rsidRPr="001C2CFD">
              <w:t>строительстве</w:t>
            </w:r>
            <w:r>
              <w:t xml:space="preserve">, выданный </w:t>
            </w:r>
            <w:proofErr w:type="spellStart"/>
            <w:r>
              <w:t>Поровициной</w:t>
            </w:r>
            <w:proofErr w:type="spellEnd"/>
            <w:r>
              <w:t xml:space="preserve"> Н.В. (Приложение 2).</w:t>
            </w:r>
          </w:p>
        </w:tc>
      </w:tr>
      <w:tr w:rsidR="008B0D31" w:rsidRPr="00B22930" w:rsidTr="00280CBB">
        <w:trPr>
          <w:trHeight w:val="269"/>
        </w:trPr>
        <w:tc>
          <w:tcPr>
            <w:tcW w:w="0" w:type="auto"/>
            <w:tcBorders>
              <w:left w:val="nil"/>
              <w:right w:val="nil"/>
            </w:tcBorders>
          </w:tcPr>
          <w:p w:rsidR="008B0D31" w:rsidRDefault="008B0D31" w:rsidP="00280CBB">
            <w:pPr>
              <w:jc w:val="center"/>
              <w:rPr>
                <w:sz w:val="28"/>
                <w:szCs w:val="28"/>
              </w:rPr>
            </w:pPr>
          </w:p>
          <w:p w:rsidR="008B0D31" w:rsidRPr="00CB6EB1" w:rsidRDefault="008B0D31" w:rsidP="00280CBB">
            <w:pPr>
              <w:jc w:val="center"/>
              <w:rPr>
                <w:sz w:val="28"/>
                <w:szCs w:val="28"/>
              </w:rPr>
            </w:pPr>
            <w:r w:rsidRPr="00DF144F">
              <w:rPr>
                <w:sz w:val="28"/>
                <w:szCs w:val="28"/>
              </w:rPr>
              <w:t>РАЗДЕЛ 3.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ВЫПОЛНЯЕМЫМ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РАБОТАМ</w:t>
            </w:r>
          </w:p>
        </w:tc>
      </w:tr>
      <w:tr w:rsidR="008B0D31" w:rsidRPr="00B22930" w:rsidTr="00280CBB">
        <w:trPr>
          <w:trHeight w:val="269"/>
        </w:trPr>
        <w:tc>
          <w:tcPr>
            <w:tcW w:w="0" w:type="auto"/>
          </w:tcPr>
          <w:p w:rsidR="008B0D31" w:rsidRPr="00D05CBF" w:rsidRDefault="008B0D31" w:rsidP="00280CBB">
            <w:r w:rsidRPr="00957173">
              <w:t>Подраздел 3.1.</w:t>
            </w:r>
            <w:r>
              <w:rPr>
                <w:b/>
              </w:rPr>
              <w:t xml:space="preserve"> </w:t>
            </w:r>
            <w:r w:rsidRPr="006514BB">
              <w:t>Цель</w:t>
            </w:r>
            <w:r>
              <w:t xml:space="preserve"> </w:t>
            </w:r>
            <w:r w:rsidRPr="006514BB">
              <w:t>проведения</w:t>
            </w:r>
            <w:r>
              <w:t xml:space="preserve"> </w:t>
            </w:r>
            <w:r w:rsidRPr="006514BB">
              <w:t>работ</w:t>
            </w:r>
            <w:r w:rsidRPr="00D05CBF">
              <w:t>.</w:t>
            </w:r>
          </w:p>
        </w:tc>
      </w:tr>
      <w:tr w:rsidR="008B0D31" w:rsidRPr="00B22930" w:rsidTr="00280CBB">
        <w:trPr>
          <w:trHeight w:val="335"/>
        </w:trPr>
        <w:tc>
          <w:tcPr>
            <w:tcW w:w="0" w:type="auto"/>
          </w:tcPr>
          <w:p w:rsidR="008B0D31" w:rsidRDefault="008B0D31" w:rsidP="00280CBB">
            <w:pPr>
              <w:jc w:val="both"/>
            </w:pPr>
            <w:r w:rsidRPr="00146573">
              <w:t xml:space="preserve">Повышение </w:t>
            </w:r>
            <w:proofErr w:type="spellStart"/>
            <w:r w:rsidRPr="00146573">
              <w:t>энергоэффективности</w:t>
            </w:r>
            <w:proofErr w:type="spellEnd"/>
            <w:r w:rsidRPr="00146573">
              <w:t xml:space="preserve"> здания </w:t>
            </w:r>
            <w:proofErr w:type="spellStart"/>
            <w:r w:rsidRPr="00146573">
              <w:t>спецпрачечной</w:t>
            </w:r>
            <w:proofErr w:type="spellEnd"/>
            <w:r>
              <w:rPr>
                <w:b/>
              </w:rPr>
              <w:t xml:space="preserve"> </w:t>
            </w:r>
            <w:r>
              <w:t>Свердловского</w:t>
            </w:r>
            <w:r w:rsidRPr="001C2CFD">
              <w:t xml:space="preserve"> отделения филиала «Уральский территориальный округ» ФГУП «</w:t>
            </w:r>
            <w:proofErr w:type="spellStart"/>
            <w:r w:rsidRPr="001C2CFD">
              <w:t>РосРАО</w:t>
            </w:r>
            <w:proofErr w:type="spellEnd"/>
            <w:r w:rsidRPr="001C2CFD">
              <w:t xml:space="preserve">» </w:t>
            </w:r>
            <w:r>
              <w:t>Шмаковым Н.А.</w:t>
            </w:r>
          </w:p>
          <w:p w:rsidR="008B0D31" w:rsidRPr="006C0FA6" w:rsidRDefault="008B0D31" w:rsidP="00280CBB">
            <w:pPr>
              <w:rPr>
                <w:b/>
              </w:rPr>
            </w:pPr>
          </w:p>
        </w:tc>
      </w:tr>
      <w:tr w:rsidR="008B0D31" w:rsidRPr="00B22930" w:rsidTr="00280CBB">
        <w:trPr>
          <w:trHeight w:val="335"/>
        </w:trPr>
        <w:tc>
          <w:tcPr>
            <w:tcW w:w="0" w:type="auto"/>
          </w:tcPr>
          <w:p w:rsidR="008B0D31" w:rsidRPr="00F824CA" w:rsidRDefault="008B0D31" w:rsidP="00280CBB">
            <w:r w:rsidRPr="00957173">
              <w:t>Подраздел 3.2.</w:t>
            </w:r>
            <w:r>
              <w:rPr>
                <w:b/>
              </w:rPr>
              <w:t xml:space="preserve"> </w:t>
            </w:r>
            <w:r w:rsidRPr="00F824CA">
              <w:t>Объем</w:t>
            </w:r>
            <w:r>
              <w:t xml:space="preserve"> </w:t>
            </w:r>
            <w:r w:rsidRPr="00F824CA">
              <w:t>выполняемых</w:t>
            </w:r>
            <w:r>
              <w:t xml:space="preserve"> </w:t>
            </w:r>
            <w:r w:rsidRPr="00F824CA">
              <w:t>работ</w:t>
            </w:r>
          </w:p>
        </w:tc>
      </w:tr>
      <w:tr w:rsidR="008B0D31" w:rsidRPr="00B22930" w:rsidTr="00280CBB">
        <w:trPr>
          <w:trHeight w:val="335"/>
        </w:trPr>
        <w:tc>
          <w:tcPr>
            <w:tcW w:w="0" w:type="auto"/>
          </w:tcPr>
          <w:p w:rsidR="008B0D31" w:rsidRPr="006D1332" w:rsidRDefault="008B0D31" w:rsidP="00280CBB">
            <w:pPr>
              <w:jc w:val="both"/>
            </w:pPr>
            <w:r w:rsidRPr="006D1332">
              <w:t xml:space="preserve">            Необходимые для выполнения </w:t>
            </w:r>
            <w:r>
              <w:t>работ</w:t>
            </w:r>
            <w:r w:rsidRPr="006D1332">
              <w:t xml:space="preserve"> исходные данные представляются Заказчиком Исполнителю в установленном порядке. </w:t>
            </w:r>
          </w:p>
          <w:p w:rsidR="008B0D31" w:rsidRPr="006D1332" w:rsidRDefault="008B0D31" w:rsidP="00280CBB">
            <w:pPr>
              <w:jc w:val="center"/>
              <w:rPr>
                <w:b/>
                <w:i/>
              </w:rPr>
            </w:pPr>
            <w:r w:rsidRPr="006D1332">
              <w:rPr>
                <w:b/>
                <w:i/>
              </w:rPr>
              <w:t>Форма ведомости объемов работ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976"/>
              <w:gridCol w:w="5177"/>
              <w:gridCol w:w="2198"/>
              <w:gridCol w:w="1446"/>
            </w:tblGrid>
            <w:tr w:rsidR="008B0D31" w:rsidRPr="006D1332" w:rsidTr="00280CBB">
              <w:trPr>
                <w:trHeight w:val="79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Default="008B0D31" w:rsidP="00280CBB">
                  <w:pPr>
                    <w:jc w:val="center"/>
                    <w:rPr>
                      <w:i/>
                    </w:rPr>
                  </w:pPr>
                  <w:r w:rsidRPr="006134A2">
                    <w:rPr>
                      <w:rFonts w:hint="cs"/>
                      <w:i/>
                    </w:rPr>
                    <w:t>№</w:t>
                  </w:r>
                  <w:r w:rsidRPr="006134A2">
                    <w:rPr>
                      <w:i/>
                    </w:rPr>
                    <w:t xml:space="preserve"> </w:t>
                  </w:r>
                  <w:r w:rsidRPr="006134A2">
                    <w:rPr>
                      <w:rFonts w:hint="cs"/>
                      <w:i/>
                    </w:rPr>
                    <w:t>п</w:t>
                  </w:r>
                  <w:r w:rsidRPr="006134A2">
                    <w:rPr>
                      <w:i/>
                    </w:rPr>
                    <w:t xml:space="preserve">. </w:t>
                  </w:r>
                  <w:r w:rsidRPr="006134A2">
                    <w:rPr>
                      <w:rFonts w:hint="cs"/>
                      <w:i/>
                    </w:rPr>
                    <w:t>п</w:t>
                  </w:r>
                  <w:r w:rsidRPr="006134A2">
                    <w:rPr>
                      <w:i/>
                    </w:rPr>
                    <w:t>. (</w:t>
                  </w:r>
                  <w:r w:rsidRPr="006134A2">
                    <w:rPr>
                      <w:rFonts w:hint="cs"/>
                      <w:i/>
                    </w:rPr>
                    <w:t>спецификации</w:t>
                  </w:r>
                  <w:r w:rsidRPr="006134A2">
                    <w:rPr>
                      <w:i/>
                    </w:rPr>
                    <w:t xml:space="preserve"> </w:t>
                  </w:r>
                  <w:r w:rsidRPr="006134A2">
                    <w:rPr>
                      <w:rFonts w:hint="cs"/>
                      <w:i/>
                    </w:rPr>
                    <w:t>и</w:t>
                  </w:r>
                  <w:r w:rsidRPr="006134A2">
                    <w:rPr>
                      <w:i/>
                    </w:rPr>
                    <w:t xml:space="preserve"> </w:t>
                  </w:r>
                  <w:r w:rsidRPr="006134A2">
                    <w:rPr>
                      <w:rFonts w:hint="cs"/>
                      <w:i/>
                    </w:rPr>
                    <w:t>т</w:t>
                  </w:r>
                  <w:r w:rsidRPr="006134A2">
                    <w:rPr>
                      <w:i/>
                    </w:rPr>
                    <w:t>.</w:t>
                  </w:r>
                  <w:r w:rsidRPr="006134A2">
                    <w:rPr>
                      <w:rFonts w:hint="cs"/>
                      <w:i/>
                    </w:rPr>
                    <w:t>п</w:t>
                  </w:r>
                  <w:r w:rsidRPr="006134A2">
                    <w:rPr>
                      <w:i/>
                    </w:rPr>
                    <w:t>.</w:t>
                  </w:r>
                  <w:r>
                    <w:rPr>
                      <w:i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Default="008B0D31" w:rsidP="00280CBB">
                  <w:pPr>
                    <w:jc w:val="center"/>
                    <w:rPr>
                      <w:i/>
                    </w:rPr>
                  </w:pPr>
                  <w:r w:rsidRPr="006134A2">
                    <w:rPr>
                      <w:rFonts w:hint="cs"/>
                      <w:i/>
                    </w:rPr>
                    <w:t>Наименование</w:t>
                  </w:r>
                  <w:r w:rsidRPr="006134A2">
                    <w:rPr>
                      <w:i/>
                    </w:rPr>
                    <w:t xml:space="preserve"> </w:t>
                  </w:r>
                  <w:r w:rsidRPr="006134A2">
                    <w:rPr>
                      <w:rFonts w:hint="cs"/>
                      <w:i/>
                    </w:rPr>
                    <w:t>видов</w:t>
                  </w:r>
                  <w:r w:rsidRPr="006134A2">
                    <w:rPr>
                      <w:i/>
                    </w:rPr>
                    <w:t xml:space="preserve"> </w:t>
                  </w:r>
                  <w:r w:rsidRPr="006134A2">
                    <w:rPr>
                      <w:rFonts w:hint="cs"/>
                      <w:i/>
                    </w:rPr>
                    <w:t>работ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Default="008B0D31" w:rsidP="00280CBB">
                  <w:pPr>
                    <w:jc w:val="center"/>
                    <w:rPr>
                      <w:i/>
                    </w:rPr>
                  </w:pPr>
                  <w:r w:rsidRPr="006134A2">
                    <w:rPr>
                      <w:rFonts w:hint="cs"/>
                      <w:i/>
                    </w:rPr>
                    <w:t>Единица</w:t>
                  </w:r>
                  <w:r w:rsidRPr="006134A2">
                    <w:rPr>
                      <w:i/>
                    </w:rPr>
                    <w:t xml:space="preserve"> </w:t>
                  </w:r>
                  <w:r w:rsidRPr="006134A2">
                    <w:rPr>
                      <w:rFonts w:hint="cs"/>
                      <w:i/>
                    </w:rPr>
                    <w:t>измерения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Default="008B0D31" w:rsidP="00280CBB">
                  <w:pPr>
                    <w:jc w:val="center"/>
                    <w:rPr>
                      <w:i/>
                    </w:rPr>
                  </w:pPr>
                  <w:r w:rsidRPr="006134A2">
                    <w:rPr>
                      <w:rFonts w:hint="cs"/>
                      <w:i/>
                    </w:rPr>
                    <w:t>Количество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both"/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957173">
                    <w:t xml:space="preserve">Разборка деревянных заполнений проемов оконных с подоконными досками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957173">
                      <w:t>100 м</w:t>
                    </w:r>
                    <w:proofErr w:type="gramStart"/>
                    <w:r w:rsidRPr="00957173">
                      <w:t>2</w:t>
                    </w:r>
                  </w:smartTag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 w:rsidRPr="006612DA">
                    <w:t>1,252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both"/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957173">
      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      </w:r>
                  <w:smartTag w:uri="urn:schemas-microsoft-com:office:smarttags" w:element="metricconverter">
                    <w:smartTagPr>
                      <w:attr w:name="ProductID" w:val="2 м2"/>
                    </w:smartTagPr>
                    <w:r w:rsidRPr="00957173">
                      <w:t>2 м</w:t>
                    </w:r>
                    <w:proofErr w:type="gramStart"/>
                    <w:r w:rsidRPr="00957173">
                      <w:t>2</w:t>
                    </w:r>
                  </w:smartTag>
                  <w:proofErr w:type="gramEnd"/>
                  <w:r w:rsidRPr="00957173">
                    <w:t xml:space="preserve"> трехстворчатых, в том числе при наличии створок глухого остекления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957173">
                      <w:t>100 м</w:t>
                    </w:r>
                    <w:proofErr w:type="gramStart"/>
                    <w:r w:rsidRPr="00957173">
                      <w:t>2</w:t>
                    </w:r>
                  </w:smartTag>
                  <w:proofErr w:type="gramEnd"/>
                  <w:r w:rsidRPr="00957173">
                    <w:t xml:space="preserve"> проемов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 w:rsidRPr="006612DA">
                    <w:t>1,252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957173">
                    <w:t xml:space="preserve">Установка подоконных досок из ПВХ в каменных стенах толщиной свыше </w:t>
                  </w:r>
                  <w:r>
                    <w:t>0,51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 w:rsidRPr="00957173">
                    <w:t xml:space="preserve">100 п. </w:t>
                  </w:r>
                  <w:proofErr w:type="gramStart"/>
                  <w:r w:rsidRPr="00957173">
                    <w:t>м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>
                    <w:t xml:space="preserve">     </w:t>
                  </w:r>
                  <w:r w:rsidRPr="006612DA">
                    <w:t>0,668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957173">
                    <w:t>Облицовка стен  (откосов) пластиком или листами из синтетических материалов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957173">
                      <w:t>100 м</w:t>
                    </w:r>
                    <w:proofErr w:type="gramStart"/>
                    <w:r w:rsidRPr="00957173">
                      <w:t>2</w:t>
                    </w:r>
                  </w:smartTag>
                  <w:proofErr w:type="gramEnd"/>
                  <w:r w:rsidRPr="00957173">
                    <w:t xml:space="preserve"> облицовки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>
                    <w:t>0,87384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6612DA">
                    <w:t>Установка и разборка наружных инвентарных лесов высотой до 16 м трубчатых для прочих отделочных работ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>
                    <w:t xml:space="preserve">100м2 </w:t>
                  </w:r>
                  <w:r w:rsidRPr="006612DA">
                    <w:t>вертикальной проекции для наружных лесов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563C49" w:rsidRDefault="008B0D31" w:rsidP="00280CBB">
                  <w:pPr>
                    <w:jc w:val="center"/>
                  </w:pPr>
                  <w:r w:rsidRPr="006612DA">
                    <w:t>3,87072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957173">
                    <w:t xml:space="preserve">Смена обделок из листовой стали </w:t>
                  </w:r>
                  <w:proofErr w:type="gramStart"/>
                  <w:r w:rsidRPr="00957173">
                    <w:t xml:space="preserve">( </w:t>
                  </w:r>
                  <w:proofErr w:type="gramEnd"/>
                  <w:r w:rsidRPr="00957173">
                    <w:t xml:space="preserve">отливов ) шириной до </w:t>
                  </w:r>
                  <w:smartTag w:uri="urn:schemas-microsoft-com:office:smarttags" w:element="metricconverter">
                    <w:smartTagPr>
                      <w:attr w:name="ProductID" w:val="0,7 м"/>
                    </w:smartTagPr>
                    <w:r w:rsidRPr="00957173">
                      <w:t>0,7 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>
                    <w:t>100м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>
                    <w:t>0,668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6612DA">
                    <w:t>Заделка пространств под оконными проемами (не стандартные оконные проемы)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Default="008B0D31" w:rsidP="00280CBB">
                  <w:pPr>
                    <w:jc w:val="center"/>
                  </w:pPr>
                  <w:r>
                    <w:t>100м2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>
                    <w:t>0,067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6612DA">
                    <w:t>Выравнивание разрушенных мест раствором с добавлением Ультра-Си при толщине намета до 10 мм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Default="008B0D31" w:rsidP="00280CBB">
                  <w:pPr>
                    <w:jc w:val="center"/>
                  </w:pPr>
                  <w:r>
                    <w:t>100м2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>
                    <w:t>0,067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6612DA" w:rsidRDefault="008B0D31" w:rsidP="00280CBB">
                  <w:r w:rsidRPr="006612DA">
                    <w:t>Сплошное выравнивание штукатурки внутри здания</w:t>
                  </w:r>
                  <w:r>
                    <w:t xml:space="preserve"> по периметру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Default="008B0D31" w:rsidP="00280CBB">
                  <w:pPr>
                    <w:jc w:val="center"/>
                  </w:pPr>
                  <w:r>
                    <w:t>100м2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 w:rsidRPr="006612DA">
                    <w:t>0,1252</w:t>
                  </w:r>
                </w:p>
              </w:tc>
            </w:tr>
            <w:tr w:rsidR="008B0D31" w:rsidRPr="006D1332" w:rsidTr="00280CBB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r w:rsidRPr="00957173">
                    <w:t xml:space="preserve">Перевозка грузов автомобилями-самосвалами (работающими вне карьеров): расстояние </w:t>
                  </w:r>
                  <w:smartTag w:uri="urn:schemas-microsoft-com:office:smarttags" w:element="metricconverter">
                    <w:smartTagPr>
                      <w:attr w:name="ProductID" w:val="10 км"/>
                    </w:smartTagPr>
                    <w:r w:rsidRPr="00957173">
                      <w:t>10 км</w:t>
                    </w:r>
                  </w:smartTag>
                  <w:r w:rsidRPr="00957173">
                    <w:t xml:space="preserve">, </w:t>
                  </w:r>
                  <w:r w:rsidRPr="00957173">
                    <w:lastRenderedPageBreak/>
                    <w:t>класс груза I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 w:rsidRPr="00957173">
                    <w:lastRenderedPageBreak/>
                    <w:t>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0D31" w:rsidRPr="00957173" w:rsidRDefault="008B0D31" w:rsidP="00280CBB">
                  <w:pPr>
                    <w:jc w:val="center"/>
                  </w:pPr>
                  <w:r>
                    <w:t>6,5</w:t>
                  </w:r>
                </w:p>
              </w:tc>
            </w:tr>
          </w:tbl>
          <w:p w:rsidR="008B0D31" w:rsidRPr="006D1332" w:rsidRDefault="008B0D31" w:rsidP="00280CBB">
            <w:pPr>
              <w:jc w:val="both"/>
              <w:rPr>
                <w:i/>
              </w:rPr>
            </w:pPr>
          </w:p>
        </w:tc>
      </w:tr>
      <w:tr w:rsidR="008B0D31" w:rsidRPr="00957173" w:rsidTr="00280CBB">
        <w:trPr>
          <w:trHeight w:val="335"/>
        </w:trPr>
        <w:tc>
          <w:tcPr>
            <w:tcW w:w="0" w:type="auto"/>
            <w:tcBorders>
              <w:left w:val="nil"/>
              <w:right w:val="nil"/>
            </w:tcBorders>
          </w:tcPr>
          <w:p w:rsidR="008B0D31" w:rsidRPr="00957173" w:rsidRDefault="008B0D31" w:rsidP="00280CBB">
            <w:pPr>
              <w:jc w:val="center"/>
              <w:rPr>
                <w:sz w:val="28"/>
                <w:szCs w:val="28"/>
              </w:rPr>
            </w:pPr>
          </w:p>
          <w:p w:rsidR="008B0D31" w:rsidRPr="00957173" w:rsidRDefault="008B0D31" w:rsidP="00280CBB">
            <w:pPr>
              <w:jc w:val="center"/>
              <w:rPr>
                <w:sz w:val="28"/>
                <w:szCs w:val="28"/>
              </w:rPr>
            </w:pPr>
            <w:r w:rsidRPr="00957173">
              <w:rPr>
                <w:sz w:val="28"/>
                <w:szCs w:val="28"/>
              </w:rPr>
              <w:t xml:space="preserve">РАЗДЕЛ 4. ПЕРЕЧЕНЬ ПРОЕКТНОЙ И РАБОЧЕЙ ДОКУМЕНТАЦИИ </w:t>
            </w:r>
          </w:p>
        </w:tc>
      </w:tr>
      <w:tr w:rsidR="008B0D31" w:rsidRPr="00B22930" w:rsidTr="00280CBB">
        <w:trPr>
          <w:trHeight w:val="335"/>
        </w:trPr>
        <w:tc>
          <w:tcPr>
            <w:tcW w:w="0" w:type="auto"/>
          </w:tcPr>
          <w:p w:rsidR="008B0D31" w:rsidRPr="006134A2" w:rsidRDefault="008B0D31" w:rsidP="00280CBB">
            <w:pPr>
              <w:jc w:val="center"/>
              <w:rPr>
                <w:sz w:val="28"/>
                <w:szCs w:val="28"/>
              </w:rPr>
            </w:pPr>
            <w:r w:rsidRPr="006134A2">
              <w:rPr>
                <w:sz w:val="28"/>
                <w:szCs w:val="28"/>
              </w:rPr>
              <w:t>Таблица 3</w:t>
            </w:r>
          </w:p>
          <w:p w:rsidR="008B0D31" w:rsidRPr="006134A2" w:rsidRDefault="008B0D31" w:rsidP="00280CBB">
            <w:pPr>
              <w:jc w:val="center"/>
              <w:rPr>
                <w:b/>
                <w:i/>
              </w:rPr>
            </w:pPr>
            <w:r w:rsidRPr="006134A2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537"/>
              <w:gridCol w:w="2374"/>
              <w:gridCol w:w="1375"/>
              <w:gridCol w:w="5282"/>
              <w:gridCol w:w="1229"/>
            </w:tblGrid>
            <w:tr w:rsidR="008B0D31" w:rsidRPr="00B22930" w:rsidTr="00280CBB">
              <w:trPr>
                <w:trHeight w:val="43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765B8" w:rsidRDefault="008B0D31" w:rsidP="00280CBB">
                  <w:pPr>
                    <w:jc w:val="center"/>
                  </w:pPr>
                  <w:r w:rsidRPr="00B765B8">
                    <w:t xml:space="preserve">№ </w:t>
                  </w:r>
                  <w:proofErr w:type="gramStart"/>
                  <w:r w:rsidRPr="00B765B8">
                    <w:t>п</w:t>
                  </w:r>
                  <w:proofErr w:type="gramEnd"/>
                  <w:r w:rsidRPr="00B765B8">
                    <w:t>/п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765B8" w:rsidRDefault="008B0D31" w:rsidP="00280CBB">
                  <w:pPr>
                    <w:jc w:val="center"/>
                  </w:pPr>
                  <w:r w:rsidRPr="00B765B8">
                    <w:t>Обозначение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765B8" w:rsidRDefault="008B0D31" w:rsidP="00280CBB">
                  <w:pPr>
                    <w:jc w:val="center"/>
                  </w:pPr>
                  <w:r w:rsidRPr="00B765B8">
                    <w:t>№</w:t>
                  </w:r>
                </w:p>
                <w:p w:rsidR="008B0D31" w:rsidRPr="00B765B8" w:rsidRDefault="008B0D31" w:rsidP="00280CBB">
                  <w:pPr>
                    <w:jc w:val="center"/>
                  </w:pPr>
                  <w:r w:rsidRPr="00B765B8">
                    <w:t>инвентарный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765B8" w:rsidRDefault="008B0D31" w:rsidP="00280CBB">
                  <w:pPr>
                    <w:jc w:val="center"/>
                  </w:pPr>
                  <w:r w:rsidRPr="00B765B8"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765B8" w:rsidRDefault="008B0D31" w:rsidP="00280CBB">
                  <w:pPr>
                    <w:jc w:val="center"/>
                  </w:pPr>
                  <w:r w:rsidRPr="00B765B8">
                    <w:t>Кол-во листов</w:t>
                  </w:r>
                </w:p>
              </w:tc>
            </w:tr>
            <w:tr w:rsidR="008B0D31" w:rsidRPr="00B22930" w:rsidTr="00280CBB">
              <w:trPr>
                <w:trHeight w:val="48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22930" w:rsidRDefault="008B0D31" w:rsidP="00280CBB">
                  <w:r w:rsidRPr="00B22930"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22930" w:rsidRDefault="008B0D31" w:rsidP="00280CBB">
                  <w:pPr>
                    <w:ind w:left="48" w:right="190"/>
                  </w:pPr>
                  <w:r w:rsidRPr="00B22930">
                    <w:t>Дефектная ведомость №1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22930" w:rsidRDefault="008B0D31" w:rsidP="00280CBB"/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D11D9" w:rsidRDefault="008B0D31" w:rsidP="00280CBB">
                  <w:pPr>
                    <w:tabs>
                      <w:tab w:val="left" w:pos="6120"/>
                    </w:tabs>
                    <w:ind w:right="53"/>
                  </w:pPr>
                  <w:r>
                    <w:t>Д</w:t>
                  </w:r>
                  <w:r w:rsidRPr="00A06574">
                    <w:t>ефектная ведомость</w:t>
                  </w:r>
                  <w:r>
                    <w:t>:</w:t>
                  </w:r>
                  <w:r w:rsidRPr="00A06574">
                    <w:t xml:space="preserve"> </w:t>
                  </w:r>
                  <w:r>
                    <w:t xml:space="preserve">Замена  окон  на ПВХ здание </w:t>
                  </w:r>
                  <w:proofErr w:type="spellStart"/>
                  <w:r>
                    <w:t>спецпрачечной</w:t>
                  </w:r>
                  <w:proofErr w:type="spellEnd"/>
                  <w:r>
                    <w:rPr>
                      <w:iCs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22930" w:rsidRDefault="008B0D31" w:rsidP="00280CBB">
                  <w:r>
                    <w:t>2</w:t>
                  </w:r>
                </w:p>
              </w:tc>
            </w:tr>
            <w:tr w:rsidR="008B0D31" w:rsidRPr="00B22930" w:rsidTr="00280CBB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22930" w:rsidRDefault="008B0D31" w:rsidP="00280CBB">
                  <w:r w:rsidRPr="00B22930"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22930" w:rsidRDefault="008B0D31" w:rsidP="00280CBB">
                  <w:pPr>
                    <w:ind w:left="55"/>
                  </w:pPr>
                  <w:r w:rsidRPr="00B22930">
                    <w:t>Локальная смета № 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22930" w:rsidRDefault="008B0D31" w:rsidP="00280CBB"/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D11D9" w:rsidRDefault="008B0D31" w:rsidP="00280CBB">
                  <w:pPr>
                    <w:tabs>
                      <w:tab w:val="left" w:pos="6120"/>
                    </w:tabs>
                    <w:ind w:left="19"/>
                  </w:pPr>
                  <w:r>
                    <w:t>Л</w:t>
                  </w:r>
                  <w:r w:rsidRPr="00A06574">
                    <w:t>окальная смета:</w:t>
                  </w:r>
                  <w:r>
                    <w:t xml:space="preserve"> Замена  окон  на ПВХ здание </w:t>
                  </w:r>
                  <w:proofErr w:type="spellStart"/>
                  <w:r>
                    <w:t>спецрачечной</w:t>
                  </w:r>
                  <w:proofErr w:type="spellEnd"/>
                  <w:r>
                    <w:rPr>
                      <w:iCs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B0D31" w:rsidRPr="00B22930" w:rsidRDefault="008B0D31" w:rsidP="00280CBB">
                  <w:r>
                    <w:t>4</w:t>
                  </w:r>
                </w:p>
              </w:tc>
            </w:tr>
          </w:tbl>
          <w:p w:rsidR="008B0D31" w:rsidRPr="006134A2" w:rsidRDefault="008B0D31" w:rsidP="00280CBB">
            <w:pPr>
              <w:jc w:val="center"/>
              <w:rPr>
                <w:sz w:val="28"/>
                <w:szCs w:val="28"/>
              </w:rPr>
            </w:pPr>
          </w:p>
        </w:tc>
      </w:tr>
      <w:tr w:rsidR="008B0D31" w:rsidRPr="00B22930" w:rsidTr="00280CBB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8B0D31" w:rsidRDefault="008B0D31" w:rsidP="00280CBB">
            <w:pPr>
              <w:jc w:val="center"/>
              <w:rPr>
                <w:sz w:val="28"/>
                <w:szCs w:val="28"/>
              </w:rPr>
            </w:pPr>
          </w:p>
          <w:p w:rsidR="008B0D31" w:rsidRPr="00CB6EB1" w:rsidRDefault="008B0D31" w:rsidP="00280CBB">
            <w:pPr>
              <w:jc w:val="center"/>
              <w:rPr>
                <w:sz w:val="28"/>
                <w:szCs w:val="28"/>
              </w:rPr>
            </w:pPr>
            <w:r w:rsidRPr="00957173">
              <w:rPr>
                <w:sz w:val="28"/>
                <w:szCs w:val="28"/>
              </w:rPr>
              <w:t>РАЗДЕЛ 5. МЕСТО ВЫПОЛНЯЕМЫХ РАБОТ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</w:tcPr>
          <w:p w:rsidR="008B0D31" w:rsidRPr="00CB6EB1" w:rsidRDefault="008B0D31" w:rsidP="00280CBB">
            <w:pPr>
              <w:tabs>
                <w:tab w:val="left" w:pos="10064"/>
              </w:tabs>
              <w:ind w:left="34" w:right="6"/>
              <w:jc w:val="both"/>
              <w:rPr>
                <w:i/>
              </w:rPr>
            </w:pPr>
            <w:r w:rsidRPr="00957173">
              <w:t xml:space="preserve">620057, г. Екатеринбург, ул. </w:t>
            </w:r>
            <w:proofErr w:type="spellStart"/>
            <w:r w:rsidRPr="00957173">
              <w:t>Корепина</w:t>
            </w:r>
            <w:proofErr w:type="spellEnd"/>
            <w:r w:rsidRPr="00957173">
              <w:t>, 52</w:t>
            </w:r>
            <w:r>
              <w:t>,</w:t>
            </w:r>
            <w:r w:rsidRPr="007E7A93">
              <w:t xml:space="preserve"> Свердловско</w:t>
            </w:r>
            <w:r>
              <w:t>е</w:t>
            </w:r>
            <w:r w:rsidRPr="007E7A93">
              <w:t xml:space="preserve"> отделени</w:t>
            </w:r>
            <w:r>
              <w:t>е</w:t>
            </w:r>
            <w:r w:rsidRPr="007E7A93">
              <w:t xml:space="preserve">  филиала «У</w:t>
            </w:r>
            <w:r>
              <w:t>ральский территориальный округ»</w:t>
            </w:r>
            <w:r w:rsidRPr="001C2CFD">
              <w:t xml:space="preserve"> ФГУП «</w:t>
            </w:r>
            <w:proofErr w:type="spellStart"/>
            <w:r w:rsidRPr="001C2CFD">
              <w:t>РосРАО</w:t>
            </w:r>
            <w:proofErr w:type="spellEnd"/>
            <w:r w:rsidRPr="001C2CFD">
              <w:t>»</w:t>
            </w:r>
          </w:p>
        </w:tc>
      </w:tr>
      <w:tr w:rsidR="008B0D31" w:rsidRPr="00B22930" w:rsidTr="00280CBB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8B0D31" w:rsidRDefault="008B0D31" w:rsidP="00280CBB">
            <w:pPr>
              <w:jc w:val="center"/>
              <w:rPr>
                <w:sz w:val="28"/>
                <w:szCs w:val="28"/>
              </w:rPr>
            </w:pPr>
          </w:p>
          <w:p w:rsidR="008B0D31" w:rsidRPr="00CA79FE" w:rsidRDefault="008B0D31" w:rsidP="00280CBB">
            <w:pPr>
              <w:jc w:val="center"/>
              <w:rPr>
                <w:sz w:val="28"/>
                <w:szCs w:val="28"/>
              </w:rPr>
            </w:pPr>
            <w:r w:rsidRPr="00254A08">
              <w:rPr>
                <w:sz w:val="28"/>
                <w:szCs w:val="28"/>
              </w:rPr>
              <w:t>РАЗДЕЛ 6. СРОК (ИНТЕРВАЛ) ВЫПОЛНЕНИЯ РАБОТ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</w:tcPr>
          <w:p w:rsidR="008B0D31" w:rsidRPr="00CB6EB1" w:rsidRDefault="008B0D31" w:rsidP="00280CBB">
            <w:pPr>
              <w:rPr>
                <w:i/>
              </w:rPr>
            </w:pPr>
            <w:r w:rsidRPr="0093532E">
              <w:t xml:space="preserve">Дата начала выполнения работ  – с момента подписания договора; дата окончания работ – </w:t>
            </w:r>
            <w:r>
              <w:t>три</w:t>
            </w:r>
            <w:r w:rsidRPr="0093532E">
              <w:t xml:space="preserve"> месяца с момента подписания договора</w:t>
            </w:r>
            <w:r>
              <w:t>, но не позднее 15.12.2014г</w:t>
            </w:r>
            <w:r w:rsidRPr="0093532E">
              <w:t>.</w:t>
            </w:r>
          </w:p>
        </w:tc>
      </w:tr>
      <w:tr w:rsidR="008B0D31" w:rsidRPr="00B22930" w:rsidTr="00280CBB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8B0D31" w:rsidRDefault="008B0D31" w:rsidP="00280CBB">
            <w:pPr>
              <w:jc w:val="center"/>
              <w:rPr>
                <w:sz w:val="28"/>
                <w:szCs w:val="28"/>
              </w:rPr>
            </w:pPr>
          </w:p>
          <w:p w:rsidR="008B0D31" w:rsidRPr="00CB6EB1" w:rsidRDefault="008B0D31" w:rsidP="00280CBB">
            <w:pPr>
              <w:jc w:val="center"/>
              <w:rPr>
                <w:sz w:val="28"/>
                <w:szCs w:val="28"/>
              </w:rPr>
            </w:pPr>
            <w:r w:rsidRPr="00254A08">
              <w:rPr>
                <w:sz w:val="28"/>
                <w:szCs w:val="28"/>
              </w:rPr>
              <w:t xml:space="preserve">РАЗДЕЛ 7. ТРЕБОВАНИЯ К КАЧЕСТВУ ВЫПОЛНЯЕМЫХ РАБОТ 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</w:tcPr>
          <w:p w:rsidR="008B0D31" w:rsidRPr="00CB6EB1" w:rsidRDefault="008B0D31" w:rsidP="00280CBB">
            <w:pPr>
              <w:jc w:val="both"/>
              <w:rPr>
                <w:i/>
              </w:rPr>
            </w:pPr>
            <w:r w:rsidRPr="0093532E">
              <w:t>Требования к качеству выполняемых работ согласно нормам и правилам, стандартам или 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8B0D31" w:rsidRPr="00B22930" w:rsidTr="00280CBB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8B0D31" w:rsidRDefault="008B0D31" w:rsidP="00280CBB">
            <w:pPr>
              <w:jc w:val="center"/>
              <w:rPr>
                <w:sz w:val="28"/>
                <w:szCs w:val="28"/>
              </w:rPr>
            </w:pPr>
          </w:p>
          <w:p w:rsidR="008B0D31" w:rsidRPr="00CB6EB1" w:rsidRDefault="008B0D31" w:rsidP="00280CBB">
            <w:pPr>
              <w:jc w:val="center"/>
              <w:rPr>
                <w:sz w:val="28"/>
                <w:szCs w:val="28"/>
              </w:rPr>
            </w:pPr>
            <w:r w:rsidRPr="00254A08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254A08">
              <w:rPr>
                <w:sz w:val="28"/>
                <w:szCs w:val="28"/>
              </w:rPr>
              <w:t>. ТРЕБОВАНИЯ К СРОКУ ПРЕДОСТАВЛЕНИЯ ГАРАНТИЙ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</w:tcPr>
          <w:p w:rsidR="008B0D31" w:rsidRPr="00CB6EB1" w:rsidRDefault="008B0D31" w:rsidP="00280CBB">
            <w:pPr>
              <w:jc w:val="both"/>
              <w:rPr>
                <w:i/>
              </w:rPr>
            </w:pPr>
            <w:r w:rsidRPr="0093532E">
              <w:t xml:space="preserve">Гарантийный срок на требуемые работы - не менее </w:t>
            </w:r>
            <w:r>
              <w:t>24</w:t>
            </w:r>
            <w:r w:rsidRPr="0093532E">
              <w:t xml:space="preserve"> месяцев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  <w:tcBorders>
              <w:left w:val="nil"/>
              <w:right w:val="nil"/>
            </w:tcBorders>
          </w:tcPr>
          <w:p w:rsidR="008B0D31" w:rsidRDefault="008B0D31" w:rsidP="00280CBB">
            <w:pPr>
              <w:jc w:val="both"/>
              <w:rPr>
                <w:sz w:val="26"/>
                <w:szCs w:val="26"/>
              </w:rPr>
            </w:pPr>
          </w:p>
          <w:p w:rsidR="008B0D31" w:rsidRPr="00CB6EB1" w:rsidRDefault="008B0D31" w:rsidP="00280CBB">
            <w:pPr>
              <w:jc w:val="center"/>
              <w:rPr>
                <w:i/>
              </w:rPr>
            </w:pPr>
            <w:r w:rsidRPr="00CB6EB1">
              <w:rPr>
                <w:sz w:val="26"/>
                <w:szCs w:val="26"/>
              </w:rPr>
              <w:t xml:space="preserve">РАЗДЕЛ </w:t>
            </w:r>
            <w:r>
              <w:rPr>
                <w:sz w:val="26"/>
                <w:szCs w:val="26"/>
              </w:rPr>
              <w:t>9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254A08">
              <w:rPr>
                <w:sz w:val="26"/>
                <w:szCs w:val="26"/>
              </w:rPr>
              <w:t>ТРЕБОВАНИЯ К БЕЗОПАСНОСТИ ВЫПОЛНЯЕМЫХ РАБОТ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</w:tcPr>
          <w:p w:rsidR="008B0D31" w:rsidRPr="0093532E" w:rsidRDefault="008B0D31" w:rsidP="00280CBB">
            <w:pPr>
              <w:ind w:firstLine="601"/>
              <w:jc w:val="both"/>
            </w:pPr>
            <w:r w:rsidRPr="0093532E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Технический регламент о требованиях пожарной безопасности № 123-Ф3 от 22 июля 2008;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Технический регламент о безопасности зданий и сооружений N 384-Ф3 от 30 декабря 2009 года;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ППР-2012 «Правила противопожарного режима в Российской Федерации»;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СНиП 12-01-2004 «Организация строительства»;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СНиП 12-03-2001 «Безопасность труда в строительстве». Часть 1.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СНиП 12-04-2002 «Безопасность труда в строительстве». Часть 2.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ГОСТ 23407-78 «Ограждения инвентарные строительных площадок и участков производства работ»;</w:t>
            </w:r>
          </w:p>
          <w:p w:rsidR="008B0D31" w:rsidRPr="0093532E" w:rsidRDefault="008B0D31" w:rsidP="00280CBB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ГОСТ 12.1.046-85 «Нормы освещения строительных площадок»;</w:t>
            </w:r>
          </w:p>
          <w:p w:rsidR="008B0D31" w:rsidRPr="00C416D1" w:rsidRDefault="008B0D31" w:rsidP="00280CBB">
            <w:pPr>
              <w:ind w:firstLine="601"/>
              <w:jc w:val="both"/>
            </w:pPr>
            <w:r w:rsidRPr="005C27DE">
              <w:t>-Правила противопожарного режима в РФ (Постановление</w:t>
            </w:r>
            <w:r w:rsidRPr="00C416D1">
              <w:t xml:space="preserve"> правительства России от 25 апреля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416D1">
                <w:t>2012 г</w:t>
              </w:r>
            </w:smartTag>
            <w:r w:rsidRPr="00C416D1">
              <w:t>. №390).</w:t>
            </w:r>
          </w:p>
          <w:p w:rsidR="008B0D31" w:rsidRPr="00CB6EB1" w:rsidRDefault="008B0D31" w:rsidP="00280CBB">
            <w:pPr>
              <w:ind w:firstLine="601"/>
              <w:jc w:val="both"/>
              <w:rPr>
                <w:i/>
              </w:rPr>
            </w:pPr>
            <w:r w:rsidRPr="0093532E"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</w:t>
            </w:r>
            <w:r w:rsidRPr="0093532E">
              <w:lastRenderedPageBreak/>
              <w:t>инженерно-технического обеспечения». Перечень указанных нормативов подлежит уточнению для конкретной закупки.</w:t>
            </w:r>
          </w:p>
        </w:tc>
      </w:tr>
      <w:tr w:rsidR="008B0D31" w:rsidRPr="00B22930" w:rsidTr="00280CBB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8B0D31" w:rsidRDefault="008B0D31" w:rsidP="00280CBB">
            <w:pPr>
              <w:jc w:val="center"/>
              <w:rPr>
                <w:sz w:val="28"/>
                <w:szCs w:val="28"/>
              </w:rPr>
            </w:pPr>
          </w:p>
          <w:p w:rsidR="008B0D31" w:rsidRPr="00CB6EB1" w:rsidRDefault="008B0D31" w:rsidP="00280CBB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254A08">
              <w:rPr>
                <w:sz w:val="28"/>
                <w:szCs w:val="28"/>
              </w:rPr>
              <w:t>ТРЕБОВАНИЯ К РЕЗУЛЬТАТАМ РАБОТ И ПОРЯДКУ ПРИЕМКИ</w:t>
            </w:r>
          </w:p>
        </w:tc>
      </w:tr>
      <w:tr w:rsidR="008B0D31" w:rsidRPr="00B22930" w:rsidTr="00280CBB">
        <w:trPr>
          <w:trHeight w:val="399"/>
        </w:trPr>
        <w:tc>
          <w:tcPr>
            <w:tcW w:w="0" w:type="auto"/>
          </w:tcPr>
          <w:p w:rsidR="008B0D31" w:rsidRPr="00DF144F" w:rsidRDefault="008B0D31" w:rsidP="00280CBB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DF144F">
              <w:t xml:space="preserve">Исполнитель ведет, а по завершении работ передает заказчику исполнительную документацию в соответствии с РД-11-02-2006, РД-11-05-2007. </w:t>
            </w:r>
          </w:p>
          <w:p w:rsidR="008B0D31" w:rsidRPr="00DF144F" w:rsidRDefault="008B0D31" w:rsidP="00280CBB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DF144F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8B0D31" w:rsidRPr="00CB6EB1" w:rsidRDefault="008B0D31" w:rsidP="00280CBB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DF144F"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</w:tbl>
    <w:p w:rsidR="008B0D31" w:rsidRDefault="008B0D31" w:rsidP="008B0D31">
      <w:pPr>
        <w:jc w:val="center"/>
        <w:rPr>
          <w:sz w:val="28"/>
          <w:szCs w:val="28"/>
        </w:rPr>
      </w:pPr>
    </w:p>
    <w:p w:rsidR="008B0D31" w:rsidRPr="00CB6EB1" w:rsidRDefault="008B0D31" w:rsidP="008B0D31">
      <w:pPr>
        <w:jc w:val="center"/>
        <w:outlineLvl w:val="0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1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655"/>
        <w:gridCol w:w="1843"/>
      </w:tblGrid>
      <w:tr w:rsidR="008B0D31" w:rsidRPr="00B22930" w:rsidTr="00280CBB">
        <w:trPr>
          <w:trHeight w:val="399"/>
        </w:trPr>
        <w:tc>
          <w:tcPr>
            <w:tcW w:w="709" w:type="dxa"/>
            <w:vAlign w:val="center"/>
          </w:tcPr>
          <w:p w:rsidR="008B0D31" w:rsidRPr="00CB6EB1" w:rsidRDefault="008B0D31" w:rsidP="00280CBB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7655" w:type="dxa"/>
            <w:vAlign w:val="center"/>
          </w:tcPr>
          <w:p w:rsidR="008B0D31" w:rsidRPr="00CB6EB1" w:rsidRDefault="008B0D31" w:rsidP="00280CBB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8B0D31" w:rsidRPr="00CB6EB1" w:rsidRDefault="008B0D31" w:rsidP="00280CBB">
            <w:pPr>
              <w:jc w:val="center"/>
            </w:pPr>
            <w:r w:rsidRPr="00CB6EB1">
              <w:t>Номер страницы</w:t>
            </w:r>
          </w:p>
        </w:tc>
      </w:tr>
      <w:tr w:rsidR="008B0D31" w:rsidRPr="00B22930" w:rsidTr="00280CBB">
        <w:trPr>
          <w:trHeight w:val="399"/>
        </w:trPr>
        <w:tc>
          <w:tcPr>
            <w:tcW w:w="709" w:type="dxa"/>
          </w:tcPr>
          <w:p w:rsidR="008B0D31" w:rsidRPr="00CB6EB1" w:rsidRDefault="008B0D31" w:rsidP="00280CBB">
            <w:pPr>
              <w:jc w:val="both"/>
            </w:pPr>
            <w:r>
              <w:t>1.</w:t>
            </w:r>
          </w:p>
        </w:tc>
        <w:tc>
          <w:tcPr>
            <w:tcW w:w="7655" w:type="dxa"/>
          </w:tcPr>
          <w:p w:rsidR="008B0D31" w:rsidRPr="00CB6EB1" w:rsidRDefault="008B0D31" w:rsidP="00280CBB">
            <w:pPr>
              <w:autoSpaceDE w:val="0"/>
              <w:autoSpaceDN w:val="0"/>
              <w:adjustRightInd w:val="0"/>
            </w:pPr>
            <w:r w:rsidRPr="00DF144F">
              <w:t>Дефектная ведомость №1</w:t>
            </w:r>
          </w:p>
        </w:tc>
        <w:tc>
          <w:tcPr>
            <w:tcW w:w="1843" w:type="dxa"/>
          </w:tcPr>
          <w:p w:rsidR="008B0D31" w:rsidRPr="00DF144F" w:rsidRDefault="008B0D31" w:rsidP="00280CBB">
            <w:pPr>
              <w:jc w:val="both"/>
            </w:pPr>
            <w:r>
              <w:t>1-2</w:t>
            </w:r>
          </w:p>
        </w:tc>
      </w:tr>
      <w:tr w:rsidR="008B0D31" w:rsidRPr="00B22930" w:rsidTr="00280CBB">
        <w:trPr>
          <w:trHeight w:val="399"/>
        </w:trPr>
        <w:tc>
          <w:tcPr>
            <w:tcW w:w="709" w:type="dxa"/>
          </w:tcPr>
          <w:p w:rsidR="008B0D31" w:rsidRPr="00CB6EB1" w:rsidRDefault="008B0D31" w:rsidP="00280CBB">
            <w:pPr>
              <w:jc w:val="both"/>
            </w:pPr>
            <w:r>
              <w:rPr>
                <w:lang w:val="en-US"/>
              </w:rPr>
              <w:t>2</w:t>
            </w:r>
            <w:bookmarkStart w:id="1" w:name="_GoBack"/>
            <w:bookmarkEnd w:id="1"/>
            <w:r>
              <w:t>.</w:t>
            </w:r>
          </w:p>
        </w:tc>
        <w:tc>
          <w:tcPr>
            <w:tcW w:w="7655" w:type="dxa"/>
          </w:tcPr>
          <w:p w:rsidR="008B0D31" w:rsidRPr="00CB6EB1" w:rsidRDefault="008B0D31" w:rsidP="00280CBB">
            <w:pPr>
              <w:autoSpaceDE w:val="0"/>
              <w:autoSpaceDN w:val="0"/>
              <w:adjustRightInd w:val="0"/>
            </w:pPr>
            <w:r w:rsidRPr="00DF144F">
              <w:t>Локальная смета № 1</w:t>
            </w:r>
          </w:p>
        </w:tc>
        <w:tc>
          <w:tcPr>
            <w:tcW w:w="1843" w:type="dxa"/>
          </w:tcPr>
          <w:p w:rsidR="008B0D31" w:rsidRPr="00DF144F" w:rsidRDefault="008B0D31" w:rsidP="00280CBB">
            <w:pPr>
              <w:jc w:val="both"/>
            </w:pPr>
            <w:r>
              <w:t>4-7</w:t>
            </w:r>
          </w:p>
        </w:tc>
      </w:tr>
    </w:tbl>
    <w:p w:rsidR="008B0D31" w:rsidRPr="008B0D31" w:rsidRDefault="008B0D31" w:rsidP="00CA3197">
      <w:pPr>
        <w:jc w:val="center"/>
        <w:rPr>
          <w:color w:val="000000"/>
          <w:lang w:val="en-US"/>
        </w:rPr>
      </w:pPr>
    </w:p>
    <w:sectPr w:rsidR="008B0D31" w:rsidRPr="008B0D31" w:rsidSect="00376CCD">
      <w:footerReference w:type="default" r:id="rId14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734315"/>
      <w:docPartObj>
        <w:docPartGallery w:val="Page Numbers (Bottom of Page)"/>
        <w:docPartUnique/>
      </w:docPartObj>
    </w:sdtPr>
    <w:sdtContent>
      <w:p w:rsidR="008B0D31" w:rsidRDefault="008B0D3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B0D31" w:rsidRDefault="008B0D3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B0D31">
      <w:rPr>
        <w:noProof/>
      </w:rPr>
      <w:t>3</w:t>
    </w:r>
    <w:r>
      <w:fldChar w:fldCharType="end"/>
    </w:r>
  </w:p>
  <w:p w:rsidR="009316E3" w:rsidRDefault="008B0D3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31" w:rsidRDefault="008B0D31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8B0D31" w:rsidRDefault="008B0D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0D31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uiPriority w:val="99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uiPriority w:val="99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6D3733B-312C-4447-903D-9AE360E81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68</TotalTime>
  <Pages>5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7613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47</cp:revision>
  <cp:lastPrinted>2013-05-13T10:31:00Z</cp:lastPrinted>
  <dcterms:created xsi:type="dcterms:W3CDTF">2013-12-04T11:06:00Z</dcterms:created>
  <dcterms:modified xsi:type="dcterms:W3CDTF">2014-08-14T06:34:00Z</dcterms:modified>
</cp:coreProperties>
</file>