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805303" w:rsidRPr="005942D4">
        <w:tc>
          <w:tcPr>
            <w:tcW w:w="4001" w:type="dxa"/>
            <w:gridSpan w:val="2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805303" w:rsidRPr="005942D4">
        <w:tc>
          <w:tcPr>
            <w:tcW w:w="4140" w:type="dxa"/>
            <w:gridSpan w:val="3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805303" w:rsidRPr="005942D4" w:rsidRDefault="00805303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805303" w:rsidRPr="005942D4">
        <w:tc>
          <w:tcPr>
            <w:tcW w:w="1971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805303" w:rsidRPr="005942D4">
        <w:tc>
          <w:tcPr>
            <w:tcW w:w="1971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805303" w:rsidRPr="005942D4">
        <w:tc>
          <w:tcPr>
            <w:tcW w:w="1971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805303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805303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805303" w:rsidRPr="005942D4">
        <w:trPr>
          <w:gridAfter w:val="3"/>
          <w:wAfter w:w="5847" w:type="dxa"/>
        </w:trPr>
        <w:tc>
          <w:tcPr>
            <w:tcW w:w="1971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805303" w:rsidRPr="005942D4">
        <w:trPr>
          <w:gridAfter w:val="3"/>
          <w:wAfter w:w="5847" w:type="dxa"/>
        </w:trPr>
        <w:tc>
          <w:tcPr>
            <w:tcW w:w="1971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805303" w:rsidRPr="005942D4">
        <w:trPr>
          <w:gridAfter w:val="4"/>
          <w:wAfter w:w="5986" w:type="dxa"/>
        </w:trPr>
        <w:tc>
          <w:tcPr>
            <w:tcW w:w="1971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805303" w:rsidRPr="005942D4" w:rsidRDefault="0080530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pStyle w:val="110"/>
        <w:keepNext w:val="0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0057317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805303" w:rsidRPr="00BA276C" w:rsidRDefault="00805303" w:rsidP="007D34D5">
      <w:pPr>
        <w:jc w:val="center"/>
        <w:rPr>
          <w:b/>
          <w:bCs/>
          <w:i/>
          <w:iCs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извещателей</w:t>
      </w: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Default="00805303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805303" w:rsidRDefault="00805303" w:rsidP="007D34D5">
      <w:pPr>
        <w:jc w:val="center"/>
        <w:rPr>
          <w:sz w:val="28"/>
          <w:szCs w:val="28"/>
        </w:rPr>
      </w:pPr>
    </w:p>
    <w:p w:rsidR="00805303" w:rsidRDefault="00805303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>
        <w:rPr>
          <w:sz w:val="28"/>
          <w:szCs w:val="28"/>
          <w:lang w:val="en-US"/>
        </w:rPr>
        <w:t>25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Pr="00436998">
        <w:rPr>
          <w:sz w:val="28"/>
          <w:szCs w:val="28"/>
        </w:rPr>
        <w:t>160</w:t>
      </w:r>
      <w:r>
        <w:rPr>
          <w:sz w:val="28"/>
          <w:szCs w:val="28"/>
        </w:rPr>
        <w:t xml:space="preserve"> -ЗЦ-Э</w:t>
      </w: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jc w:val="center"/>
        <w:rPr>
          <w:sz w:val="28"/>
          <w:szCs w:val="28"/>
        </w:rPr>
      </w:pPr>
    </w:p>
    <w:p w:rsidR="00805303" w:rsidRPr="00563FFA" w:rsidRDefault="00805303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805303" w:rsidRPr="00563FFA" w:rsidRDefault="00805303" w:rsidP="00CA2886">
      <w:pPr>
        <w:sectPr w:rsidR="00805303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05303" w:rsidRPr="00563FFA" w:rsidRDefault="00805303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20057318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805303" w:rsidRPr="00563FFA" w:rsidRDefault="00805303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805303" w:rsidRPr="00F91B01" w:rsidRDefault="00805303">
      <w:pPr>
        <w:pStyle w:val="TOC1"/>
        <w:rPr>
          <w:sz w:val="28"/>
          <w:szCs w:val="28"/>
        </w:rPr>
      </w:pPr>
      <w:r w:rsidRPr="00F91B01">
        <w:rPr>
          <w:sz w:val="28"/>
          <w:szCs w:val="28"/>
        </w:rPr>
        <w:fldChar w:fldCharType="begin"/>
      </w:r>
      <w:r w:rsidRPr="00F91B01">
        <w:rPr>
          <w:sz w:val="28"/>
          <w:szCs w:val="28"/>
        </w:rPr>
        <w:instrText xml:space="preserve"> TOC \o "1-3" \h \z \u </w:instrText>
      </w:r>
      <w:r w:rsidRPr="00F91B01">
        <w:rPr>
          <w:sz w:val="28"/>
          <w:szCs w:val="28"/>
        </w:rPr>
        <w:fldChar w:fldCharType="separate"/>
      </w:r>
      <w:hyperlink w:anchor="_Toc420057317" w:history="1">
        <w:r w:rsidRPr="00F91B01">
          <w:rPr>
            <w:rStyle w:val="Hyperlink"/>
            <w:sz w:val="28"/>
            <w:szCs w:val="28"/>
          </w:rPr>
          <w:t>ЗАКУПОЧНАЯ ДОКУМЕНТАЦИЯ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_Toc420057317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1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rPr>
          <w:sz w:val="28"/>
          <w:szCs w:val="28"/>
        </w:rPr>
      </w:pPr>
      <w:hyperlink w:anchor="_Toc420057318" w:history="1">
        <w:r w:rsidRPr="00F91B01">
          <w:rPr>
            <w:rStyle w:val="Hyperlink"/>
            <w:sz w:val="28"/>
            <w:szCs w:val="28"/>
          </w:rPr>
          <w:t>СОДЕРЖАНИЕ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_Toc420057318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2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rPr>
          <w:sz w:val="28"/>
          <w:szCs w:val="28"/>
        </w:rPr>
      </w:pPr>
      <w:hyperlink w:anchor="_Toc420057319" w:history="1">
        <w:r w:rsidRPr="00F91B01">
          <w:rPr>
            <w:rStyle w:val="Hyperlink"/>
            <w:sz w:val="28"/>
            <w:szCs w:val="28"/>
          </w:rPr>
          <w:t>1.</w:t>
        </w:r>
        <w:r w:rsidRPr="00F91B01">
          <w:rPr>
            <w:sz w:val="28"/>
            <w:szCs w:val="28"/>
          </w:rPr>
          <w:tab/>
        </w:r>
        <w:r w:rsidRPr="00F91B01">
          <w:rPr>
            <w:rStyle w:val="Hyperlink"/>
            <w:sz w:val="28"/>
            <w:szCs w:val="28"/>
          </w:rPr>
          <w:t>ИЗВЕЩЕНИЕ О ПРОВЕДЕНИИ ЗАКУПКИ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_Toc420057319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3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rPr>
          <w:sz w:val="28"/>
          <w:szCs w:val="28"/>
        </w:rPr>
      </w:pPr>
      <w:hyperlink w:anchor="_Toc420057320" w:history="1">
        <w:r w:rsidRPr="00F91B01">
          <w:rPr>
            <w:rStyle w:val="Hyperlink"/>
            <w:sz w:val="28"/>
            <w:szCs w:val="28"/>
          </w:rPr>
          <w:t>ЧАСТЬ 1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_Toc420057320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7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rPr>
          <w:sz w:val="28"/>
          <w:szCs w:val="28"/>
        </w:rPr>
      </w:pPr>
      <w:hyperlink w:anchor="_Toc420057321" w:history="1">
        <w:r w:rsidRPr="00F91B01">
          <w:rPr>
            <w:rStyle w:val="Hyperlink"/>
            <w:sz w:val="28"/>
            <w:szCs w:val="28"/>
          </w:rPr>
          <w:t>2.</w:t>
        </w:r>
        <w:r w:rsidRPr="00F91B01">
          <w:rPr>
            <w:sz w:val="28"/>
            <w:szCs w:val="28"/>
          </w:rPr>
          <w:tab/>
        </w:r>
        <w:r w:rsidRPr="00F91B01">
          <w:rPr>
            <w:rStyle w:val="Hyperlink"/>
            <w:sz w:val="28"/>
            <w:szCs w:val="28"/>
          </w:rPr>
          <w:t>ТРЕБОВАНИЯ. ДОКУМЕНТЫ. СОСТАВ ЗАЯВКИ НА УЧАСТИЕ В ЗАКУПКЕ.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_Toc420057321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7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rPr>
          <w:sz w:val="28"/>
          <w:szCs w:val="28"/>
        </w:rPr>
      </w:pPr>
      <w:hyperlink w:anchor="_Toc420057322" w:history="1">
        <w:r w:rsidRPr="00F91B01">
          <w:rPr>
            <w:rStyle w:val="Hyperlink"/>
            <w:sz w:val="28"/>
            <w:szCs w:val="28"/>
          </w:rPr>
          <w:t>2.1.</w:t>
        </w:r>
        <w:r w:rsidRPr="00F91B01">
          <w:rPr>
            <w:sz w:val="28"/>
            <w:szCs w:val="28"/>
          </w:rPr>
          <w:tab/>
        </w:r>
        <w:r w:rsidRPr="00F91B01">
          <w:rPr>
            <w:rStyle w:val="Hyperlink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_Toc420057322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7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tabs>
          <w:tab w:val="left" w:pos="1134"/>
        </w:tabs>
        <w:rPr>
          <w:sz w:val="28"/>
          <w:szCs w:val="28"/>
        </w:rPr>
      </w:pPr>
      <w:hyperlink w:anchor="_Toc420057323" w:history="1">
        <w:r w:rsidRPr="00F91B01">
          <w:rPr>
            <w:rStyle w:val="Hyperlink"/>
            <w:sz w:val="28"/>
            <w:szCs w:val="28"/>
          </w:rPr>
          <w:t>2.1.1.</w:t>
        </w:r>
        <w:r w:rsidRPr="00F91B01">
          <w:rPr>
            <w:sz w:val="28"/>
            <w:szCs w:val="28"/>
          </w:rPr>
          <w:tab/>
        </w:r>
        <w:r w:rsidRPr="00F91B01">
          <w:rPr>
            <w:rStyle w:val="Hyperlink"/>
            <w:sz w:val="28"/>
            <w:szCs w:val="28"/>
          </w:rPr>
          <w:t>Требования к участникам закупки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_Toc420057323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7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tabs>
          <w:tab w:val="left" w:pos="1134"/>
        </w:tabs>
        <w:rPr>
          <w:sz w:val="28"/>
          <w:szCs w:val="28"/>
        </w:rPr>
      </w:pPr>
      <w:hyperlink w:anchor="_Toc420057324" w:history="1">
        <w:r w:rsidRPr="00F91B01">
          <w:rPr>
            <w:rStyle w:val="Hyperlink"/>
            <w:sz w:val="28"/>
            <w:szCs w:val="28"/>
          </w:rPr>
          <w:t>2.1.2.</w:t>
        </w:r>
        <w:r w:rsidRPr="00F91B01">
          <w:rPr>
            <w:sz w:val="28"/>
            <w:szCs w:val="28"/>
          </w:rPr>
          <w:tab/>
        </w:r>
        <w:r w:rsidRPr="00F91B01">
          <w:rPr>
            <w:rStyle w:val="Hyperlink"/>
            <w:sz w:val="28"/>
            <w:szCs w:val="28"/>
          </w:rPr>
          <w:t>Требования к продукции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_Toc420057324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10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rPr>
          <w:sz w:val="28"/>
          <w:szCs w:val="28"/>
        </w:rPr>
      </w:pPr>
      <w:hyperlink w:anchor="_Toc420057325" w:history="1">
        <w:r w:rsidRPr="00F91B01">
          <w:rPr>
            <w:rStyle w:val="Hyperlink"/>
            <w:sz w:val="28"/>
            <w:szCs w:val="28"/>
          </w:rPr>
          <w:t>2.2.</w:t>
        </w:r>
        <w:r w:rsidRPr="00F91B01">
          <w:rPr>
            <w:sz w:val="28"/>
            <w:szCs w:val="28"/>
          </w:rPr>
          <w:tab/>
        </w:r>
        <w:r w:rsidRPr="00F91B01">
          <w:rPr>
            <w:rStyle w:val="Hyperlink"/>
            <w:sz w:val="28"/>
            <w:szCs w:val="28"/>
          </w:rPr>
          <w:t>СОСТАВ ЗАЯВКИ НА УЧАСТИЕ В ЗАКУПКЕ.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_Toc420057325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10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rPr>
          <w:sz w:val="28"/>
          <w:szCs w:val="28"/>
        </w:rPr>
      </w:pPr>
      <w:hyperlink w:anchor="_Toc420057326" w:history="1">
        <w:r w:rsidRPr="00F91B01">
          <w:rPr>
            <w:rStyle w:val="Hyperlink"/>
            <w:sz w:val="28"/>
            <w:szCs w:val="28"/>
          </w:rPr>
          <w:t>3.</w:t>
        </w:r>
        <w:r w:rsidRPr="00F91B01">
          <w:rPr>
            <w:sz w:val="28"/>
            <w:szCs w:val="28"/>
          </w:rPr>
          <w:tab/>
        </w:r>
        <w:r w:rsidRPr="00F91B01">
          <w:rPr>
            <w:rStyle w:val="Hyperlink"/>
            <w:sz w:val="28"/>
            <w:szCs w:val="28"/>
          </w:rPr>
          <w:t>КРИТЕРИИ И МЕТОДИКА ОЦЕНКИ ЗАЯВОК НА УЧАСТИЕ В ЗАКУПКЕ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_Toc420057326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12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rPr>
          <w:sz w:val="28"/>
          <w:szCs w:val="28"/>
        </w:rPr>
      </w:pPr>
      <w:hyperlink w:anchor="_Toc420057327" w:history="1">
        <w:r w:rsidRPr="00F91B01">
          <w:rPr>
            <w:rStyle w:val="Hyperlink"/>
            <w:sz w:val="28"/>
            <w:szCs w:val="28"/>
            <w:lang w:val="en-US"/>
          </w:rPr>
          <w:t>4.</w:t>
        </w:r>
        <w:r w:rsidRPr="00F91B01">
          <w:rPr>
            <w:sz w:val="28"/>
            <w:szCs w:val="28"/>
          </w:rPr>
          <w:tab/>
        </w:r>
        <w:r w:rsidRPr="00F91B01">
          <w:rPr>
            <w:rStyle w:val="Hyperlink"/>
            <w:sz w:val="28"/>
            <w:szCs w:val="28"/>
          </w:rPr>
          <w:t>ОБРАЗЦЫ ФОРМ ОСНОВНЫХ ДОКУМЕНТОВ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_Toc420057327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12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rPr>
          <w:sz w:val="28"/>
          <w:szCs w:val="28"/>
        </w:rPr>
      </w:pPr>
      <w:hyperlink w:anchor="_Toc420057328" w:history="1">
        <w:r w:rsidRPr="00F91B01">
          <w:rPr>
            <w:rStyle w:val="Hyperlink"/>
            <w:sz w:val="28"/>
            <w:szCs w:val="28"/>
          </w:rPr>
          <w:t>4.1.</w:t>
        </w:r>
        <w:r w:rsidRPr="00F91B01">
          <w:rPr>
            <w:sz w:val="28"/>
            <w:szCs w:val="28"/>
          </w:rPr>
          <w:tab/>
        </w:r>
        <w:r w:rsidRPr="00F91B01">
          <w:rPr>
            <w:rStyle w:val="Hyperlink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_Toc420057328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12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57329" w:history="1">
        <w:r w:rsidRPr="00F91B01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ЗАЯВКА НА УЧАСТИЕ В ЗАКУПКЕ (Форма 1)</w: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_Toc420057329 \h </w:instrTex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12</w: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57330" w:history="1">
        <w:r w:rsidRPr="00F91B01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_Toc420057330 \h </w:instrTex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17</w: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57331" w:history="1">
        <w:r w:rsidRPr="00F91B01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_Toc420057331 \h </w:instrTex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19</w: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57332" w:history="1">
        <w:r w:rsidRPr="00F91B01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ТЕХНИЧЕСКОЕ ПРЕДЛОЖЕНИЕ (Форма 2)</w: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_Toc420057332 \h </w:instrTex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23</w:t>
        </w:r>
        <w:r w:rsidRPr="00F91B01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rPr>
          <w:sz w:val="28"/>
          <w:szCs w:val="28"/>
        </w:rPr>
      </w:pPr>
      <w:hyperlink w:anchor="_Toc420057333" w:history="1">
        <w:r w:rsidRPr="00F91B01">
          <w:rPr>
            <w:rStyle w:val="Hyperlink"/>
            <w:sz w:val="28"/>
            <w:szCs w:val="28"/>
          </w:rPr>
          <w:t>ЧАСТЬ 2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_Toc420057333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24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>
      <w:pPr>
        <w:pStyle w:val="TOC1"/>
        <w:rPr>
          <w:sz w:val="28"/>
          <w:szCs w:val="28"/>
        </w:rPr>
      </w:pPr>
      <w:hyperlink w:anchor="_Toc420057334" w:history="1">
        <w:r w:rsidRPr="00F91B01">
          <w:rPr>
            <w:rStyle w:val="Hyperlink"/>
            <w:sz w:val="28"/>
            <w:szCs w:val="28"/>
          </w:rPr>
          <w:t>ЧАСТЬ 3</w:t>
        </w:r>
        <w:r w:rsidRPr="00F91B01">
          <w:rPr>
            <w:webHidden/>
            <w:sz w:val="28"/>
            <w:szCs w:val="28"/>
          </w:rPr>
          <w:tab/>
        </w:r>
        <w:r w:rsidRPr="00F91B01">
          <w:rPr>
            <w:webHidden/>
            <w:sz w:val="28"/>
            <w:szCs w:val="28"/>
          </w:rPr>
          <w:fldChar w:fldCharType="begin"/>
        </w:r>
        <w:r w:rsidRPr="00F91B01">
          <w:rPr>
            <w:webHidden/>
            <w:sz w:val="28"/>
            <w:szCs w:val="28"/>
          </w:rPr>
          <w:instrText xml:space="preserve"> PAGEREF _Toc420057334 \h </w:instrText>
        </w:r>
        <w:r w:rsidRPr="00F91B01">
          <w:rPr>
            <w:webHidden/>
            <w:sz w:val="28"/>
            <w:szCs w:val="28"/>
          </w:rPr>
        </w:r>
        <w:r w:rsidRPr="00F91B01">
          <w:rPr>
            <w:webHidden/>
            <w:sz w:val="28"/>
            <w:szCs w:val="28"/>
          </w:rPr>
          <w:fldChar w:fldCharType="separate"/>
        </w:r>
        <w:r w:rsidRPr="00F91B01">
          <w:rPr>
            <w:webHidden/>
            <w:sz w:val="28"/>
            <w:szCs w:val="28"/>
          </w:rPr>
          <w:t>24</w:t>
        </w:r>
        <w:r w:rsidRPr="00F91B01">
          <w:rPr>
            <w:webHidden/>
            <w:sz w:val="28"/>
            <w:szCs w:val="28"/>
          </w:rPr>
          <w:fldChar w:fldCharType="end"/>
        </w:r>
      </w:hyperlink>
    </w:p>
    <w:p w:rsidR="00805303" w:rsidRPr="00F91B01" w:rsidRDefault="00805303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F91B01">
        <w:rPr>
          <w:sz w:val="28"/>
          <w:szCs w:val="28"/>
        </w:rPr>
        <w:fldChar w:fldCharType="end"/>
      </w:r>
    </w:p>
    <w:p w:rsidR="00805303" w:rsidRPr="00563FFA" w:rsidRDefault="00805303" w:rsidP="005D6E3F">
      <w:pPr>
        <w:rPr>
          <w:sz w:val="28"/>
          <w:szCs w:val="28"/>
        </w:rPr>
      </w:pPr>
      <w:bookmarkStart w:id="8" w:name="_GoBack"/>
      <w:bookmarkEnd w:id="8"/>
    </w:p>
    <w:p w:rsidR="00805303" w:rsidRPr="00563FFA" w:rsidRDefault="00805303" w:rsidP="00600E86"/>
    <w:p w:rsidR="00805303" w:rsidRPr="00563FFA" w:rsidRDefault="00805303" w:rsidP="00600E86">
      <w:pPr>
        <w:sectPr w:rsidR="00805303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805303" w:rsidRPr="00563FFA" w:rsidRDefault="00805303" w:rsidP="004B3019">
      <w:pPr>
        <w:rPr>
          <w:sz w:val="28"/>
          <w:szCs w:val="28"/>
        </w:rPr>
      </w:pPr>
      <w:bookmarkStart w:id="9" w:name="_Toc397064010"/>
    </w:p>
    <w:p w:rsidR="00805303" w:rsidRPr="00563FFA" w:rsidRDefault="00805303" w:rsidP="00436998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0057319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</w:p>
    <w:p w:rsidR="00805303" w:rsidRPr="00563FFA" w:rsidRDefault="00805303" w:rsidP="00347B82">
      <w:pPr>
        <w:rPr>
          <w:sz w:val="28"/>
          <w:szCs w:val="28"/>
        </w:rPr>
      </w:pPr>
    </w:p>
    <w:p w:rsidR="00805303" w:rsidRPr="0099548E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805303" w:rsidRPr="00C561B5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561B5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61B5">
        <w:rPr>
          <w:rFonts w:ascii="Times New Roman" w:hAnsi="Times New Roman" w:cs="Times New Roman"/>
          <w:sz w:val="28"/>
          <w:szCs w:val="28"/>
        </w:rPr>
        <w:t>.2015№ 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561B5">
        <w:rPr>
          <w:rFonts w:ascii="Times New Roman" w:hAnsi="Times New Roman" w:cs="Times New Roman"/>
          <w:sz w:val="28"/>
          <w:szCs w:val="28"/>
        </w:rPr>
        <w:t>), с учетом приказа генерального директора Госкорпорации «Росатом»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.04.2015 № 1/</w:t>
      </w:r>
      <w:r>
        <w:rPr>
          <w:rFonts w:ascii="Times New Roman" w:hAnsi="Times New Roman" w:cs="Times New Roman"/>
          <w:sz w:val="28"/>
          <w:szCs w:val="28"/>
        </w:rPr>
        <w:t>431</w:t>
      </w:r>
      <w:r w:rsidRPr="00C561B5">
        <w:rPr>
          <w:rFonts w:ascii="Times New Roman" w:hAnsi="Times New Roman" w:cs="Times New Roman"/>
          <w:sz w:val="28"/>
          <w:szCs w:val="28"/>
        </w:rPr>
        <w:t>-П.</w:t>
      </w:r>
    </w:p>
    <w:p w:rsidR="00805303" w:rsidRDefault="00805303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C561B5">
        <w:rPr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303" w:rsidRPr="00563FFA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 w:cs="Times New Roman"/>
          <w:spacing w:val="-6"/>
          <w:sz w:val="28"/>
          <w:szCs w:val="28"/>
        </w:rPr>
        <w:t>извещателей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805303" w:rsidRPr="00563FFA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805303" w:rsidRPr="00563F70" w:rsidRDefault="00805303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805303" w:rsidRPr="00563F70" w:rsidRDefault="00805303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805303" w:rsidRPr="00563FFA" w:rsidRDefault="00805303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805303" w:rsidRPr="00563FFA" w:rsidRDefault="00805303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805303" w:rsidRPr="00563FFA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05303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</w:t>
      </w:r>
      <w:r w:rsidRPr="00B81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извещателей.</w:t>
      </w:r>
    </w:p>
    <w:p w:rsidR="00805303" w:rsidRPr="003E2210" w:rsidRDefault="00805303" w:rsidP="003E221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товар поставляется партиями. Начало – с даты заключения договора.  Окончание - п.</w:t>
      </w:r>
      <w:r w:rsidRPr="003E2210">
        <w:rPr>
          <w:sz w:val="28"/>
          <w:szCs w:val="28"/>
        </w:rPr>
        <w:t>1</w:t>
      </w:r>
      <w:r>
        <w:rPr>
          <w:sz w:val="28"/>
          <w:szCs w:val="28"/>
        </w:rPr>
        <w:t xml:space="preserve">(таблицы) </w:t>
      </w:r>
      <w:r w:rsidRPr="003E2210">
        <w:rPr>
          <w:sz w:val="28"/>
          <w:szCs w:val="28"/>
        </w:rPr>
        <w:t xml:space="preserve">– не позднее 60 дней </w:t>
      </w:r>
      <w:r>
        <w:rPr>
          <w:sz w:val="28"/>
          <w:szCs w:val="28"/>
        </w:rPr>
        <w:t>с даты</w:t>
      </w:r>
      <w:r w:rsidRPr="003E2210">
        <w:rPr>
          <w:sz w:val="28"/>
          <w:szCs w:val="28"/>
        </w:rPr>
        <w:t xml:space="preserve"> подписания дог</w:t>
      </w:r>
      <w:r>
        <w:rPr>
          <w:sz w:val="28"/>
          <w:szCs w:val="28"/>
        </w:rPr>
        <w:t xml:space="preserve">овора, п.2 и п.3(таблицы) – не позднее </w:t>
      </w:r>
      <w:r w:rsidRPr="003E2210">
        <w:rPr>
          <w:sz w:val="28"/>
          <w:szCs w:val="28"/>
        </w:rPr>
        <w:t>10 дней</w:t>
      </w:r>
      <w:r>
        <w:rPr>
          <w:sz w:val="28"/>
          <w:szCs w:val="28"/>
        </w:rPr>
        <w:t xml:space="preserve"> с даты</w:t>
      </w:r>
      <w:r w:rsidRPr="003E2210">
        <w:rPr>
          <w:sz w:val="28"/>
          <w:szCs w:val="28"/>
        </w:rPr>
        <w:t xml:space="preserve"> подписания дог</w:t>
      </w:r>
      <w:r>
        <w:rPr>
          <w:sz w:val="28"/>
          <w:szCs w:val="28"/>
        </w:rPr>
        <w:t>овора</w:t>
      </w:r>
      <w:r w:rsidRPr="003E2210">
        <w:rPr>
          <w:sz w:val="28"/>
          <w:szCs w:val="28"/>
        </w:rPr>
        <w:t>.</w:t>
      </w:r>
    </w:p>
    <w:p w:rsidR="00805303" w:rsidRPr="00563FFA" w:rsidRDefault="00805303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805303" w:rsidRDefault="00805303" w:rsidP="001A186D">
      <w:pPr>
        <w:tabs>
          <w:tab w:val="left" w:pos="1134"/>
        </w:tabs>
        <w:ind w:firstLine="709"/>
        <w:jc w:val="both"/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>
        <w:rPr>
          <w:sz w:val="28"/>
          <w:szCs w:val="28"/>
        </w:rPr>
        <w:t>согласно нижеследующей таблице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8"/>
        <w:gridCol w:w="5823"/>
        <w:gridCol w:w="1275"/>
        <w:gridCol w:w="2410"/>
      </w:tblGrid>
      <w:tr w:rsidR="00805303" w:rsidRPr="009873A5">
        <w:tc>
          <w:tcPr>
            <w:tcW w:w="948" w:type="dxa"/>
            <w:vAlign w:val="center"/>
          </w:tcPr>
          <w:p w:rsidR="00805303" w:rsidRPr="00B86CDA" w:rsidRDefault="00805303" w:rsidP="005014F9">
            <w:pPr>
              <w:tabs>
                <w:tab w:val="left" w:pos="1134"/>
              </w:tabs>
              <w:jc w:val="center"/>
            </w:pPr>
            <w:r w:rsidRPr="00B86CDA">
              <w:t>№</w:t>
            </w:r>
          </w:p>
          <w:p w:rsidR="00805303" w:rsidRPr="00B86CDA" w:rsidRDefault="00805303" w:rsidP="005014F9">
            <w:pPr>
              <w:tabs>
                <w:tab w:val="left" w:pos="1134"/>
              </w:tabs>
              <w:jc w:val="center"/>
            </w:pPr>
            <w:r w:rsidRPr="00B86CDA">
              <w:t>п/п</w:t>
            </w:r>
          </w:p>
        </w:tc>
        <w:tc>
          <w:tcPr>
            <w:tcW w:w="5823" w:type="dxa"/>
            <w:vAlign w:val="center"/>
          </w:tcPr>
          <w:p w:rsidR="00805303" w:rsidRPr="00B86CDA" w:rsidRDefault="00805303" w:rsidP="005014F9">
            <w:pPr>
              <w:tabs>
                <w:tab w:val="left" w:pos="1134"/>
              </w:tabs>
              <w:jc w:val="center"/>
            </w:pPr>
            <w:r w:rsidRPr="00B86CDA">
              <w:t>Наименование товара</w:t>
            </w:r>
          </w:p>
        </w:tc>
        <w:tc>
          <w:tcPr>
            <w:tcW w:w="1275" w:type="dxa"/>
            <w:vAlign w:val="center"/>
          </w:tcPr>
          <w:p w:rsidR="00805303" w:rsidRPr="00B86CDA" w:rsidRDefault="00805303" w:rsidP="005014F9">
            <w:pPr>
              <w:tabs>
                <w:tab w:val="left" w:pos="1134"/>
              </w:tabs>
              <w:jc w:val="center"/>
            </w:pPr>
            <w:r w:rsidRPr="00B86CDA">
              <w:t>Кол-во</w:t>
            </w:r>
          </w:p>
        </w:tc>
        <w:tc>
          <w:tcPr>
            <w:tcW w:w="2410" w:type="dxa"/>
            <w:vAlign w:val="center"/>
          </w:tcPr>
          <w:p w:rsidR="00805303" w:rsidRPr="00B86CDA" w:rsidRDefault="00805303" w:rsidP="005014F9">
            <w:pPr>
              <w:tabs>
                <w:tab w:val="left" w:pos="1134"/>
              </w:tabs>
              <w:ind w:left="54" w:hanging="54"/>
              <w:jc w:val="center"/>
            </w:pPr>
            <w:r w:rsidRPr="00B86CDA">
              <w:t>Единица измерения</w:t>
            </w:r>
          </w:p>
        </w:tc>
      </w:tr>
      <w:tr w:rsidR="00805303" w:rsidRPr="009873A5">
        <w:trPr>
          <w:trHeight w:val="409"/>
        </w:trPr>
        <w:tc>
          <w:tcPr>
            <w:tcW w:w="948" w:type="dxa"/>
            <w:vAlign w:val="center"/>
          </w:tcPr>
          <w:p w:rsidR="00805303" w:rsidRPr="00B86CDA" w:rsidRDefault="00805303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1</w:t>
            </w:r>
          </w:p>
        </w:tc>
        <w:tc>
          <w:tcPr>
            <w:tcW w:w="5823" w:type="dxa"/>
          </w:tcPr>
          <w:p w:rsidR="00805303" w:rsidRDefault="00805303" w:rsidP="003F661C">
            <w:pPr>
              <w:pStyle w:val="15"/>
              <w:tabs>
                <w:tab w:val="left" w:pos="3294"/>
              </w:tabs>
              <w:snapToGrid w:val="0"/>
              <w:spacing w:before="60"/>
              <w:ind w:left="-21"/>
              <w:jc w:val="center"/>
              <w:rPr>
                <w:sz w:val="28"/>
                <w:szCs w:val="28"/>
              </w:rPr>
            </w:pPr>
            <w:r w:rsidRPr="003F661C">
              <w:rPr>
                <w:sz w:val="28"/>
                <w:szCs w:val="28"/>
              </w:rPr>
              <w:t>Извещатели охранные  СПЭК-7-30-70</w:t>
            </w:r>
          </w:p>
          <w:p w:rsidR="00805303" w:rsidRPr="003F661C" w:rsidRDefault="00805303" w:rsidP="003F661C">
            <w:pPr>
              <w:pStyle w:val="15"/>
              <w:tabs>
                <w:tab w:val="left" w:pos="3294"/>
              </w:tabs>
              <w:snapToGrid w:val="0"/>
              <w:spacing w:before="60"/>
              <w:ind w:left="-21"/>
              <w:jc w:val="center"/>
              <w:rPr>
                <w:rStyle w:val="Strong"/>
                <w:b w:val="0"/>
                <w:bCs w:val="0"/>
                <w:sz w:val="28"/>
                <w:szCs w:val="28"/>
              </w:rPr>
            </w:pPr>
            <w:r w:rsidRPr="003F661C">
              <w:rPr>
                <w:sz w:val="28"/>
                <w:szCs w:val="28"/>
              </w:rPr>
              <w:t>или эквивалент</w:t>
            </w:r>
          </w:p>
        </w:tc>
        <w:tc>
          <w:tcPr>
            <w:tcW w:w="1275" w:type="dxa"/>
            <w:vAlign w:val="center"/>
          </w:tcPr>
          <w:p w:rsidR="00805303" w:rsidRPr="003F661C" w:rsidRDefault="00805303" w:rsidP="00B86CDA">
            <w:pPr>
              <w:snapToGrid w:val="0"/>
              <w:jc w:val="center"/>
              <w:rPr>
                <w:sz w:val="28"/>
                <w:szCs w:val="28"/>
              </w:rPr>
            </w:pPr>
            <w:r w:rsidRPr="003F661C">
              <w:rPr>
                <w:sz w:val="28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:rsidR="00805303" w:rsidRPr="00B86CDA" w:rsidRDefault="00805303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шт.</w:t>
            </w:r>
          </w:p>
        </w:tc>
      </w:tr>
      <w:tr w:rsidR="00805303" w:rsidRPr="009873A5">
        <w:trPr>
          <w:trHeight w:val="409"/>
        </w:trPr>
        <w:tc>
          <w:tcPr>
            <w:tcW w:w="948" w:type="dxa"/>
            <w:vAlign w:val="center"/>
          </w:tcPr>
          <w:p w:rsidR="00805303" w:rsidRPr="00B86CDA" w:rsidRDefault="00805303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2</w:t>
            </w:r>
          </w:p>
        </w:tc>
        <w:tc>
          <w:tcPr>
            <w:tcW w:w="5823" w:type="dxa"/>
          </w:tcPr>
          <w:p w:rsidR="00805303" w:rsidRDefault="00805303" w:rsidP="003F661C">
            <w:pPr>
              <w:pStyle w:val="15"/>
              <w:tabs>
                <w:tab w:val="left" w:pos="3294"/>
              </w:tabs>
              <w:snapToGrid w:val="0"/>
              <w:spacing w:before="60"/>
              <w:ind w:left="-21"/>
              <w:jc w:val="center"/>
              <w:rPr>
                <w:sz w:val="28"/>
                <w:szCs w:val="28"/>
              </w:rPr>
            </w:pPr>
            <w:r w:rsidRPr="003F661C">
              <w:rPr>
                <w:sz w:val="28"/>
                <w:szCs w:val="28"/>
              </w:rPr>
              <w:t>Извещатели охранные  СПЭК-1115</w:t>
            </w:r>
          </w:p>
          <w:p w:rsidR="00805303" w:rsidRPr="003F661C" w:rsidRDefault="00805303" w:rsidP="003F661C">
            <w:pPr>
              <w:pStyle w:val="15"/>
              <w:tabs>
                <w:tab w:val="left" w:pos="3294"/>
              </w:tabs>
              <w:snapToGrid w:val="0"/>
              <w:spacing w:before="60"/>
              <w:ind w:left="-21"/>
              <w:jc w:val="center"/>
              <w:rPr>
                <w:sz w:val="28"/>
                <w:szCs w:val="28"/>
              </w:rPr>
            </w:pPr>
            <w:r w:rsidRPr="003F661C">
              <w:rPr>
                <w:sz w:val="28"/>
                <w:szCs w:val="28"/>
              </w:rPr>
              <w:t>или эквивалент</w:t>
            </w:r>
          </w:p>
        </w:tc>
        <w:tc>
          <w:tcPr>
            <w:tcW w:w="1275" w:type="dxa"/>
            <w:vAlign w:val="center"/>
          </w:tcPr>
          <w:p w:rsidR="00805303" w:rsidRPr="003F661C" w:rsidRDefault="00805303" w:rsidP="00B86CDA">
            <w:pPr>
              <w:snapToGrid w:val="0"/>
              <w:jc w:val="center"/>
              <w:rPr>
                <w:sz w:val="28"/>
                <w:szCs w:val="28"/>
              </w:rPr>
            </w:pPr>
            <w:r w:rsidRPr="003F661C">
              <w:rPr>
                <w:sz w:val="28"/>
                <w:szCs w:val="28"/>
              </w:rPr>
              <w:t>100</w:t>
            </w:r>
          </w:p>
        </w:tc>
        <w:tc>
          <w:tcPr>
            <w:tcW w:w="2410" w:type="dxa"/>
          </w:tcPr>
          <w:p w:rsidR="00805303" w:rsidRPr="00B86CDA" w:rsidRDefault="00805303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шт.</w:t>
            </w:r>
          </w:p>
        </w:tc>
      </w:tr>
      <w:tr w:rsidR="00805303" w:rsidRPr="009873A5">
        <w:trPr>
          <w:trHeight w:val="409"/>
        </w:trPr>
        <w:tc>
          <w:tcPr>
            <w:tcW w:w="948" w:type="dxa"/>
            <w:vAlign w:val="center"/>
          </w:tcPr>
          <w:p w:rsidR="00805303" w:rsidRPr="00B86CDA" w:rsidRDefault="00805303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3</w:t>
            </w:r>
          </w:p>
        </w:tc>
        <w:tc>
          <w:tcPr>
            <w:tcW w:w="5823" w:type="dxa"/>
          </w:tcPr>
          <w:p w:rsidR="00805303" w:rsidRDefault="00805303" w:rsidP="003F661C">
            <w:pPr>
              <w:pStyle w:val="15"/>
              <w:tabs>
                <w:tab w:val="left" w:pos="3294"/>
              </w:tabs>
              <w:snapToGrid w:val="0"/>
              <w:spacing w:before="60"/>
              <w:ind w:left="-21"/>
              <w:jc w:val="center"/>
              <w:rPr>
                <w:sz w:val="28"/>
                <w:szCs w:val="28"/>
              </w:rPr>
            </w:pPr>
            <w:r w:rsidRPr="003F661C">
              <w:rPr>
                <w:sz w:val="28"/>
                <w:szCs w:val="28"/>
              </w:rPr>
              <w:t>Извещатели охранные  СПЭК-1115М</w:t>
            </w:r>
          </w:p>
          <w:p w:rsidR="00805303" w:rsidRPr="003F661C" w:rsidRDefault="00805303" w:rsidP="003F661C">
            <w:pPr>
              <w:pStyle w:val="15"/>
              <w:tabs>
                <w:tab w:val="left" w:pos="3294"/>
              </w:tabs>
              <w:snapToGrid w:val="0"/>
              <w:spacing w:before="60"/>
              <w:ind w:left="-21"/>
              <w:jc w:val="center"/>
              <w:rPr>
                <w:sz w:val="28"/>
                <w:szCs w:val="28"/>
              </w:rPr>
            </w:pPr>
            <w:r w:rsidRPr="003F661C">
              <w:rPr>
                <w:sz w:val="28"/>
                <w:szCs w:val="28"/>
              </w:rPr>
              <w:t>или эквивалент</w:t>
            </w:r>
          </w:p>
        </w:tc>
        <w:tc>
          <w:tcPr>
            <w:tcW w:w="1275" w:type="dxa"/>
            <w:vAlign w:val="center"/>
          </w:tcPr>
          <w:p w:rsidR="00805303" w:rsidRPr="003F661C" w:rsidRDefault="00805303" w:rsidP="00B86CDA">
            <w:pPr>
              <w:snapToGrid w:val="0"/>
              <w:jc w:val="center"/>
              <w:rPr>
                <w:sz w:val="28"/>
                <w:szCs w:val="28"/>
              </w:rPr>
            </w:pPr>
            <w:r w:rsidRPr="003F661C">
              <w:rPr>
                <w:sz w:val="28"/>
                <w:szCs w:val="28"/>
              </w:rPr>
              <w:t>20</w:t>
            </w:r>
          </w:p>
        </w:tc>
        <w:tc>
          <w:tcPr>
            <w:tcW w:w="2410" w:type="dxa"/>
          </w:tcPr>
          <w:p w:rsidR="00805303" w:rsidRPr="00B86CDA" w:rsidRDefault="00805303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шт.</w:t>
            </w:r>
          </w:p>
        </w:tc>
      </w:tr>
    </w:tbl>
    <w:p w:rsidR="00805303" w:rsidRPr="00563FFA" w:rsidRDefault="00805303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необходимые сведения приведены в Томе 2 закупочной документации.</w:t>
      </w:r>
    </w:p>
    <w:p w:rsidR="00805303" w:rsidRPr="00563FFA" w:rsidRDefault="00805303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805303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>Аванс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5303" w:rsidRPr="00B34D3D" w:rsidRDefault="00805303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>
        <w:t>О</w:t>
      </w:r>
      <w:r w:rsidRPr="00B34D3D">
        <w:rPr>
          <w:sz w:val="28"/>
          <w:szCs w:val="28"/>
        </w:rPr>
        <w:t xml:space="preserve">плата производится </w:t>
      </w:r>
      <w:r>
        <w:rPr>
          <w:sz w:val="28"/>
          <w:szCs w:val="28"/>
        </w:rPr>
        <w:t>не позднее</w:t>
      </w:r>
      <w:r w:rsidRPr="00B34D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 </w:t>
      </w:r>
      <w:r w:rsidRPr="00B34D3D">
        <w:rPr>
          <w:sz w:val="28"/>
          <w:szCs w:val="28"/>
        </w:rPr>
        <w:t>дней с момента фактической приемки</w:t>
      </w:r>
      <w:r>
        <w:rPr>
          <w:sz w:val="28"/>
          <w:szCs w:val="28"/>
        </w:rPr>
        <w:t xml:space="preserve"> каждой партии </w:t>
      </w:r>
      <w:r w:rsidRPr="00B34D3D">
        <w:rPr>
          <w:sz w:val="28"/>
          <w:szCs w:val="28"/>
        </w:rPr>
        <w:t xml:space="preserve">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</w:t>
      </w:r>
      <w:r w:rsidRPr="006738E6">
        <w:rPr>
          <w:sz w:val="28"/>
          <w:szCs w:val="28"/>
        </w:rPr>
        <w:t>.</w:t>
      </w:r>
      <w:r w:rsidRPr="00B34D3D">
        <w:rPr>
          <w:sz w:val="28"/>
          <w:szCs w:val="28"/>
        </w:rPr>
        <w:t xml:space="preserve"> </w:t>
      </w:r>
    </w:p>
    <w:p w:rsidR="00805303" w:rsidRPr="00A043E8" w:rsidRDefault="00805303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805303" w:rsidRPr="00563FFA" w:rsidRDefault="00805303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303" w:rsidRPr="00563FFA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3 237 000 (Три  миллиона двести тридцать семь тысяч)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805303" w:rsidRPr="00563FFA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805303" w:rsidRPr="00563FFA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805303" w:rsidRPr="00563FFA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8A1529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805303" w:rsidRPr="00563FFA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805303" w:rsidRPr="00563FFA" w:rsidRDefault="0080530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805303" w:rsidRDefault="0080530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805303" w:rsidRPr="00563FFA" w:rsidRDefault="00805303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05303" w:rsidRPr="00563FFA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805303" w:rsidRPr="00563FFA" w:rsidRDefault="00805303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805303" w:rsidRPr="00563FFA" w:rsidRDefault="0080530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805303" w:rsidRPr="00563FFA" w:rsidRDefault="0080530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805303" w:rsidRPr="00563FFA" w:rsidRDefault="00805303" w:rsidP="00436998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805303" w:rsidRPr="00436998" w:rsidRDefault="00805303" w:rsidP="00436998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805303" w:rsidRPr="00563FFA" w:rsidRDefault="00805303" w:rsidP="00436998">
      <w:pPr>
        <w:pStyle w:val="ListParagraph"/>
        <w:tabs>
          <w:tab w:val="left" w:pos="386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05303" w:rsidRPr="00563FFA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436998">
        <w:rPr>
          <w:rFonts w:ascii="Times New Roman" w:hAnsi="Times New Roman" w:cs="Times New Roman"/>
          <w:spacing w:val="-6"/>
          <w:sz w:val="28"/>
          <w:szCs w:val="28"/>
        </w:rPr>
        <w:t>1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805303" w:rsidRPr="00563FFA" w:rsidRDefault="00805303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805303" w:rsidRPr="00563FFA" w:rsidRDefault="00805303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11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563FFA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805303" w:rsidRPr="00563FFA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805303" w:rsidRPr="00563FFA" w:rsidRDefault="00805303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30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805303" w:rsidRPr="00117DD4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805303" w:rsidRDefault="00805303" w:rsidP="00B465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805303" w:rsidRDefault="00805303" w:rsidP="00B465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05303" w:rsidRDefault="00805303" w:rsidP="00B465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05303" w:rsidRDefault="00805303" w:rsidP="00B4655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3968E6">
        <w:rPr>
          <w:b/>
          <w:bCs/>
          <w:sz w:val="28"/>
          <w:szCs w:val="28"/>
        </w:rPr>
        <w:t>5 (пяти) рабочих дней передает лицу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805303" w:rsidRDefault="00805303" w:rsidP="00B465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05303" w:rsidRDefault="00805303" w:rsidP="00B4655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05303" w:rsidRDefault="00805303" w:rsidP="00B46550">
      <w:pPr>
        <w:tabs>
          <w:tab w:val="left" w:pos="1134"/>
        </w:tabs>
        <w:ind w:left="709"/>
        <w:jc w:val="both"/>
        <w:rPr>
          <w:spacing w:val="-6"/>
          <w:sz w:val="32"/>
          <w:szCs w:val="32"/>
        </w:rPr>
      </w:pPr>
    </w:p>
    <w:p w:rsidR="00805303" w:rsidRPr="007212D4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 w:cs="Times New Roman"/>
          <w:sz w:val="28"/>
          <w:szCs w:val="28"/>
        </w:rPr>
        <w:t>не требуется</w:t>
      </w:r>
    </w:p>
    <w:p w:rsidR="00805303" w:rsidRPr="003651B9" w:rsidRDefault="00805303" w:rsidP="00B46550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805303" w:rsidRDefault="00805303" w:rsidP="00436998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805303" w:rsidRDefault="00805303" w:rsidP="00B46550">
      <w:pPr>
        <w:pStyle w:val="ListParagraph"/>
        <w:rPr>
          <w:sz w:val="28"/>
          <w:szCs w:val="28"/>
        </w:rPr>
      </w:pPr>
    </w:p>
    <w:p w:rsidR="00805303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заказчика, </w:t>
      </w:r>
    </w:p>
    <w:p w:rsidR="00805303" w:rsidRPr="00A4214D" w:rsidRDefault="00805303" w:rsidP="00B4655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 закупки:</w:t>
      </w:r>
    </w:p>
    <w:p w:rsidR="00805303" w:rsidRPr="005C0EFF" w:rsidRDefault="00805303" w:rsidP="00B46550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05303" w:rsidRPr="005C0EFF" w:rsidRDefault="00805303" w:rsidP="00B46550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05303" w:rsidRPr="005C0EFF" w:rsidRDefault="00805303" w:rsidP="00B46550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05303" w:rsidRDefault="00805303" w:rsidP="00B46550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805303" w:rsidRDefault="00805303" w:rsidP="00B46550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805303" w:rsidRDefault="00805303" w:rsidP="00436998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5303" w:rsidRDefault="00805303" w:rsidP="00B46550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805303" w:rsidRDefault="00805303" w:rsidP="00B46550">
      <w:pPr>
        <w:pStyle w:val="NormalWeb"/>
        <w:spacing w:before="0" w:beforeAutospacing="0" w:after="0" w:afterAutospacing="0"/>
        <w:ind w:right="153"/>
        <w:jc w:val="both"/>
      </w:pPr>
      <w:r w:rsidRPr="00DA731E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DA731E">
        <w:rPr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DA731E">
          <w:rPr>
            <w:rStyle w:val="Hyperlink"/>
            <w:sz w:val="28"/>
            <w:szCs w:val="28"/>
            <w:lang w:val="en-US"/>
          </w:rPr>
          <w:t>bodrenko</w:t>
        </w:r>
        <w:r w:rsidRPr="00DA731E">
          <w:rPr>
            <w:rStyle w:val="Hyperlink"/>
            <w:sz w:val="28"/>
            <w:szCs w:val="28"/>
          </w:rPr>
          <w:t>@</w:t>
        </w:r>
        <w:r w:rsidRPr="00DA731E">
          <w:rPr>
            <w:rStyle w:val="Hyperlink"/>
            <w:sz w:val="28"/>
            <w:szCs w:val="28"/>
            <w:lang w:val="en-US"/>
          </w:rPr>
          <w:t>eleron</w:t>
        </w:r>
        <w:r w:rsidRPr="00DA731E">
          <w:rPr>
            <w:rStyle w:val="Hyperlink"/>
            <w:sz w:val="28"/>
            <w:szCs w:val="28"/>
          </w:rPr>
          <w:t>.</w:t>
        </w:r>
        <w:r w:rsidRPr="00DA731E">
          <w:rPr>
            <w:rStyle w:val="Hyperlink"/>
            <w:sz w:val="28"/>
            <w:szCs w:val="28"/>
            <w:lang w:val="en-US"/>
          </w:rPr>
          <w:t>org</w:t>
        </w:r>
      </w:hyperlink>
      <w:r w:rsidRPr="00DA731E">
        <w:rPr>
          <w:sz w:val="28"/>
          <w:szCs w:val="28"/>
        </w:rPr>
        <w:t>, тел. (499)725-00-17.</w:t>
      </w:r>
    </w:p>
    <w:p w:rsidR="00805303" w:rsidRPr="00563FFA" w:rsidRDefault="00805303" w:rsidP="00CD6C43">
      <w:pPr>
        <w:pStyle w:val="NormalWeb"/>
        <w:spacing w:before="0" w:beforeAutospacing="0" w:after="0" w:afterAutospacing="0"/>
        <w:ind w:right="153"/>
        <w:jc w:val="both"/>
        <w:sectPr w:rsidR="00805303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05303" w:rsidRPr="00FC009D" w:rsidRDefault="00805303" w:rsidP="001916D3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20057320"/>
      <w:r w:rsidRPr="00FC009D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  <w:bookmarkEnd w:id="17"/>
    </w:p>
    <w:p w:rsidR="00805303" w:rsidRDefault="00805303" w:rsidP="001916D3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805303" w:rsidRDefault="00805303" w:rsidP="001916D3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805303" w:rsidRDefault="00805303" w:rsidP="001916D3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805303" w:rsidRPr="003841A6" w:rsidRDefault="00805303" w:rsidP="00436998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8584570"/>
      <w:bookmarkStart w:id="21" w:name="_Toc420057321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8"/>
      <w:bookmarkEnd w:id="19"/>
      <w:bookmarkEnd w:id="20"/>
      <w:bookmarkEnd w:id="21"/>
    </w:p>
    <w:p w:rsidR="00805303" w:rsidRPr="003841A6" w:rsidRDefault="00805303" w:rsidP="00436998">
      <w:pPr>
        <w:pStyle w:val="Heading1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18584571"/>
      <w:bookmarkStart w:id="45" w:name="_Toc42005732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2"/>
      <w:bookmarkEnd w:id="43"/>
      <w:bookmarkEnd w:id="44"/>
      <w:bookmarkEnd w:id="45"/>
    </w:p>
    <w:p w:rsidR="00805303" w:rsidRPr="00703F4C" w:rsidRDefault="00805303" w:rsidP="00436998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8584572"/>
      <w:bookmarkStart w:id="47" w:name="_Toc420057323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6"/>
      <w:bookmarkEnd w:id="4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09"/>
        <w:gridCol w:w="6519"/>
        <w:gridCol w:w="8218"/>
      </w:tblGrid>
      <w:tr w:rsidR="00805303" w:rsidRPr="00CD3B8C">
        <w:trPr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/>
            </w:tcBorders>
            <w:vAlign w:val="center"/>
          </w:tcPr>
          <w:p w:rsidR="00805303" w:rsidRPr="00CD3B8C" w:rsidRDefault="00805303" w:rsidP="006332B0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805303" w:rsidRPr="00CD3B8C" w:rsidRDefault="00805303" w:rsidP="006332B0">
            <w:pPr>
              <w:ind w:right="153"/>
              <w:jc w:val="center"/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05303" w:rsidRPr="00CD3B8C" w:rsidRDefault="00805303" w:rsidP="006332B0">
            <w:pPr>
              <w:ind w:right="153"/>
              <w:jc w:val="center"/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05303" w:rsidRPr="00CD3B8C">
        <w:trPr>
          <w:trHeight w:val="367"/>
        </w:trPr>
        <w:tc>
          <w:tcPr>
            <w:tcW w:w="709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805303" w:rsidRPr="00DE0B5C" w:rsidRDefault="00805303" w:rsidP="00436998">
            <w:pPr>
              <w:numPr>
                <w:ilvl w:val="0"/>
                <w:numId w:val="4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805303" w:rsidRPr="00DE0B5C" w:rsidRDefault="00805303" w:rsidP="006332B0">
            <w:pPr>
              <w:ind w:right="153"/>
            </w:pPr>
            <w:r w:rsidRPr="00DE0B5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05303" w:rsidRPr="00CD3B8C">
        <w:trPr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805303" w:rsidRPr="00DE0B5C" w:rsidRDefault="00805303" w:rsidP="006332B0">
            <w:pPr>
              <w:ind w:right="153" w:firstLine="495"/>
            </w:pPr>
            <w:r w:rsidRPr="00DE0B5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05303" w:rsidRPr="00DE0B5C" w:rsidRDefault="00805303" w:rsidP="006332B0">
            <w:pPr>
              <w:ind w:right="153" w:firstLine="495"/>
            </w:pPr>
            <w:r w:rsidRPr="00DE0B5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805303" w:rsidRPr="00DE0B5C" w:rsidRDefault="00805303" w:rsidP="00436998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05303" w:rsidRPr="00DE0B5C" w:rsidRDefault="00805303" w:rsidP="00436998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индивидуальных предпринимателей</w:t>
            </w:r>
            <w:r w:rsidRPr="00DE0B5C" w:rsidDel="007B2165">
              <w:t xml:space="preserve"> </w:t>
            </w:r>
            <w:r w:rsidRPr="00DE0B5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05303" w:rsidRPr="00DE0B5C" w:rsidRDefault="00805303" w:rsidP="00436998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иных физических лиц – копии документов, удостоверяющих личность;</w:t>
            </w:r>
          </w:p>
          <w:p w:rsidR="00805303" w:rsidRPr="00DE0B5C" w:rsidRDefault="00805303" w:rsidP="00436998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иностранных лиц:</w:t>
            </w:r>
          </w:p>
          <w:p w:rsidR="00805303" w:rsidRPr="00C20BDD" w:rsidRDefault="00805303" w:rsidP="001916D3">
            <w:pPr>
              <w:pStyle w:val="ListParagraph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caps/>
              </w:rPr>
            </w:pP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05303" w:rsidRPr="00C20BDD" w:rsidRDefault="00805303" w:rsidP="001916D3">
            <w:pPr>
              <w:pStyle w:val="ListParagraph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</w:rPr>
            </w:pP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05303" w:rsidRPr="00C20BDD" w:rsidRDefault="00805303" w:rsidP="00436998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05303" w:rsidRPr="00C20BDD" w:rsidRDefault="00805303" w:rsidP="00436998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05303" w:rsidRPr="00CD3B8C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05303" w:rsidRPr="00DE0B5C" w:rsidRDefault="00805303" w:rsidP="00436998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05303" w:rsidRPr="00DE0B5C" w:rsidRDefault="00805303" w:rsidP="006332B0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20BDD" w:rsidDel="00BA2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05303" w:rsidRPr="00CD3B8C">
        <w:trPr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05303" w:rsidRPr="00DE0B5C" w:rsidRDefault="00805303" w:rsidP="00436998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05303" w:rsidRPr="00DE0B5C" w:rsidRDefault="00805303" w:rsidP="006332B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805303" w:rsidRPr="00CD3B8C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05303" w:rsidRPr="00DE0B5C" w:rsidRDefault="00805303" w:rsidP="00436998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05303" w:rsidRPr="00DE0B5C" w:rsidRDefault="00805303" w:rsidP="006332B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05303" w:rsidRPr="00CD3B8C">
        <w:trPr>
          <w:trHeight w:val="30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05303" w:rsidRPr="00DE0B5C" w:rsidRDefault="00805303" w:rsidP="00436998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05303" w:rsidRPr="00DE0B5C" w:rsidRDefault="00805303" w:rsidP="006332B0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05303" w:rsidRPr="00DE0B5C" w:rsidRDefault="00805303" w:rsidP="0043699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05303" w:rsidRPr="00DE0B5C" w:rsidRDefault="00805303" w:rsidP="0043699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05303" w:rsidRPr="00DE0B5C" w:rsidRDefault="00805303" w:rsidP="006332B0">
            <w:pPr>
              <w:tabs>
                <w:tab w:val="left" w:pos="353"/>
              </w:tabs>
              <w:ind w:right="153" w:firstLine="353"/>
            </w:pPr>
            <w:r w:rsidRPr="00DE0B5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05303" w:rsidRPr="00CD3B8C">
        <w:trPr>
          <w:gridBefore w:val="1"/>
          <w:trHeight w:val="699"/>
        </w:trPr>
        <w:tc>
          <w:tcPr>
            <w:tcW w:w="709" w:type="dxa"/>
            <w:vAlign w:val="center"/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805303" w:rsidRPr="00DE0B5C" w:rsidRDefault="00805303" w:rsidP="006332B0">
            <w:pPr>
              <w:ind w:right="153"/>
            </w:pPr>
            <w:r w:rsidRPr="00DE0B5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05303" w:rsidRPr="00DE0B5C" w:rsidRDefault="00805303" w:rsidP="0043699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 ненахождении участника закупки в процессе ликвидации (для юридического лица);</w:t>
            </w:r>
          </w:p>
          <w:p w:rsidR="00805303" w:rsidRPr="00DE0B5C" w:rsidRDefault="00805303" w:rsidP="0043699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05303" w:rsidRPr="00DE0B5C" w:rsidRDefault="00805303" w:rsidP="0043699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05303" w:rsidRPr="00DE0B5C" w:rsidRDefault="00805303" w:rsidP="0043699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 неприостановлении деятельности участника закупки.</w:t>
            </w:r>
          </w:p>
        </w:tc>
      </w:tr>
      <w:tr w:rsidR="00805303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05303" w:rsidRPr="00DE0B5C" w:rsidRDefault="00805303" w:rsidP="006332B0">
            <w:pPr>
              <w:ind w:right="153"/>
            </w:pPr>
            <w:r w:rsidRPr="00DE0B5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05303" w:rsidRPr="00C20BDD" w:rsidRDefault="00805303" w:rsidP="006332B0">
            <w:pPr>
              <w:pStyle w:val="ListParagraph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 w:cs="Times New Roman"/>
              </w:rPr>
            </w:pPr>
          </w:p>
        </w:tc>
      </w:tr>
      <w:tr w:rsidR="00805303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05303" w:rsidRPr="00DE0B5C" w:rsidRDefault="00805303" w:rsidP="006332B0">
            <w:pPr>
              <w:ind w:right="153"/>
            </w:pPr>
            <w:r w:rsidRPr="00DE0B5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05303" w:rsidRPr="00DE0B5C" w:rsidRDefault="00805303" w:rsidP="006332B0">
            <w:pPr>
              <w:ind w:right="153"/>
            </w:pPr>
            <w:r w:rsidRPr="00DE0B5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</w:rPr>
            </w:pPr>
            <w:r w:rsidRPr="00C20BDD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05303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805303" w:rsidRPr="00C20BDD" w:rsidRDefault="00805303" w:rsidP="00436998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05303" w:rsidRPr="00CD3B8C" w:rsidRDefault="00805303" w:rsidP="006332B0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05303" w:rsidRPr="00CD3B8C" w:rsidRDefault="00805303" w:rsidP="00436998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05303" w:rsidRPr="00CD3B8C" w:rsidRDefault="00805303" w:rsidP="00436998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05303" w:rsidRPr="00CD3B8C" w:rsidRDefault="00805303" w:rsidP="00436998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805303" w:rsidRPr="00CD3B8C" w:rsidRDefault="00805303" w:rsidP="006332B0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05303" w:rsidRPr="00563FFA" w:rsidRDefault="00805303" w:rsidP="00436998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2202942"/>
      <w:bookmarkStart w:id="49" w:name="_Toc420057324"/>
      <w:bookmarkStart w:id="50" w:name="_Ref395172188"/>
      <w:bookmarkStart w:id="51" w:name="_Toc395190385"/>
      <w:bookmarkStart w:id="52" w:name="_Toc418584573"/>
      <w:r w:rsidRPr="00563FFA">
        <w:rPr>
          <w:sz w:val="28"/>
          <w:szCs w:val="28"/>
        </w:rPr>
        <w:t>Требования к продукции</w:t>
      </w:r>
      <w:bookmarkEnd w:id="48"/>
      <w:bookmarkEnd w:id="49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805303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805303" w:rsidRPr="00563FFA" w:rsidRDefault="00805303" w:rsidP="00E47CB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805303" w:rsidRPr="00563FFA" w:rsidRDefault="00805303" w:rsidP="00E47CB7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805303" w:rsidRPr="00563FFA" w:rsidRDefault="00805303" w:rsidP="00E47CB7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805303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05303" w:rsidRPr="00563FFA" w:rsidRDefault="00805303" w:rsidP="00436998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05303" w:rsidRPr="00563FFA" w:rsidRDefault="00805303" w:rsidP="00E47CB7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05303" w:rsidRDefault="00805303" w:rsidP="00E47CB7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</w:t>
            </w:r>
            <w:r>
              <w:t xml:space="preserve"> 2</w:t>
            </w:r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05303" w:rsidRPr="00563FFA" w:rsidRDefault="00805303" w:rsidP="00E47CB7">
            <w:pPr>
              <w:widowControl w:val="0"/>
              <w:shd w:val="clear" w:color="auto" w:fill="FFFFFF"/>
              <w:jc w:val="both"/>
            </w:pPr>
          </w:p>
        </w:tc>
      </w:tr>
      <w:tr w:rsidR="00805303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05303" w:rsidRPr="00563FFA" w:rsidRDefault="00805303" w:rsidP="00436998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05303" w:rsidRPr="00563FFA" w:rsidRDefault="00805303" w:rsidP="00E47CB7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805303" w:rsidRPr="00563FFA" w:rsidRDefault="00805303" w:rsidP="00E47CB7">
            <w:pPr>
              <w:widowControl w:val="0"/>
              <w:shd w:val="clear" w:color="auto" w:fill="FFFFFF"/>
              <w:jc w:val="both"/>
            </w:pPr>
          </w:p>
        </w:tc>
      </w:tr>
    </w:tbl>
    <w:p w:rsidR="00805303" w:rsidRDefault="00805303" w:rsidP="00F91B01">
      <w:pPr>
        <w:pStyle w:val="Heading1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</w:p>
    <w:p w:rsidR="00805303" w:rsidRPr="00EA3525" w:rsidRDefault="00805303" w:rsidP="001916D3">
      <w:pPr>
        <w:pStyle w:val="Heading1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53" w:name="_Toc420057325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  <w:bookmarkEnd w:id="53"/>
    </w:p>
    <w:p w:rsidR="00805303" w:rsidRPr="00EA3525" w:rsidRDefault="00805303" w:rsidP="001916D3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</w:t>
      </w:r>
      <w:r w:rsidRPr="00EA3525">
        <w:rPr>
          <w:b/>
          <w:bCs/>
          <w:i/>
          <w:iCs/>
          <w:sz w:val="22"/>
          <w:szCs w:val="22"/>
        </w:rPr>
        <w:t>каз</w:t>
      </w:r>
      <w:r>
        <w:rPr>
          <w:b/>
          <w:bCs/>
          <w:i/>
          <w:iCs/>
          <w:sz w:val="22"/>
          <w:szCs w:val="22"/>
        </w:rPr>
        <w:t>ывается</w:t>
      </w:r>
      <w:r w:rsidRPr="00EA3525">
        <w:rPr>
          <w:b/>
          <w:bCs/>
          <w:i/>
          <w:iCs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bCs/>
          <w:i/>
          <w:iCs/>
          <w:sz w:val="22"/>
          <w:szCs w:val="22"/>
        </w:rPr>
        <w:t>закупке</w:t>
      </w:r>
      <w:r w:rsidRPr="00EA3525">
        <w:rPr>
          <w:b/>
          <w:bCs/>
          <w:i/>
          <w:iCs/>
          <w:sz w:val="22"/>
          <w:szCs w:val="22"/>
        </w:rPr>
        <w:t xml:space="preserve"> в форме электронных документов:</w:t>
      </w:r>
    </w:p>
    <w:p w:rsidR="00805303" w:rsidRPr="00EA3525" w:rsidRDefault="00805303" w:rsidP="001916D3">
      <w:pPr>
        <w:overflowPunct w:val="0"/>
        <w:autoSpaceDE w:val="0"/>
        <w:autoSpaceDN w:val="0"/>
        <w:adjustRightInd w:val="0"/>
        <w:ind w:firstLine="567"/>
        <w:jc w:val="both"/>
      </w:pPr>
    </w:p>
    <w:p w:rsidR="00805303" w:rsidRPr="0072366F" w:rsidRDefault="00805303" w:rsidP="00436998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805303" w:rsidRPr="00EA3525" w:rsidRDefault="00805303" w:rsidP="00436998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805303" w:rsidRPr="00DF4E46" w:rsidRDefault="00805303" w:rsidP="00436998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805303" w:rsidRPr="00DF4E46" w:rsidRDefault="00805303" w:rsidP="00436998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805303" w:rsidRPr="00DF4E46" w:rsidRDefault="00805303" w:rsidP="00436998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805303" w:rsidRPr="00EA3525" w:rsidRDefault="00805303" w:rsidP="00436998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805303" w:rsidRPr="00EA3525" w:rsidRDefault="00805303" w:rsidP="00436998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805303" w:rsidRPr="00EA3525" w:rsidRDefault="00805303" w:rsidP="00436998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805303" w:rsidRPr="00EA3525" w:rsidRDefault="00805303" w:rsidP="00436998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805303" w:rsidRDefault="00805303" w:rsidP="00436998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805303" w:rsidRDefault="00805303" w:rsidP="001916D3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805303" w:rsidRDefault="00805303" w:rsidP="001916D3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805303" w:rsidRPr="00EA3525" w:rsidRDefault="00805303" w:rsidP="00436998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805303" w:rsidRPr="0072366F" w:rsidRDefault="00805303" w:rsidP="00436998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5"/>
    </w:p>
    <w:p w:rsidR="00805303" w:rsidRPr="00EA3525" w:rsidRDefault="00805303" w:rsidP="00436998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Pr="009F34DE">
          <w:rPr>
            <w:rStyle w:val="Hyperlink"/>
            <w:sz w:val="22"/>
            <w:szCs w:val="22"/>
          </w:rPr>
          <w:t>Форма1</w:t>
        </w:r>
      </w:hyperlink>
      <w:r w:rsidRPr="00EA3525">
        <w:t>);</w:t>
      </w:r>
      <w:bookmarkEnd w:id="56"/>
    </w:p>
    <w:p w:rsidR="00805303" w:rsidRPr="00EA3525" w:rsidRDefault="00805303" w:rsidP="00436998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805303" w:rsidRPr="00EA3525" w:rsidRDefault="00805303" w:rsidP="00436998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805303" w:rsidRDefault="00805303" w:rsidP="001916D3">
      <w:pPr>
        <w:pStyle w:val="Times12"/>
        <w:ind w:firstLine="0"/>
      </w:pPr>
    </w:p>
    <w:p w:rsidR="00805303" w:rsidRDefault="00805303" w:rsidP="001916D3">
      <w:pPr>
        <w:pStyle w:val="Times12"/>
        <w:ind w:firstLine="0"/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805303" w:rsidRDefault="00805303" w:rsidP="001916D3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805303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805303" w:rsidRDefault="00805303" w:rsidP="001916D3">
      <w:pPr>
        <w:ind w:firstLine="709"/>
        <w:jc w:val="both"/>
        <w:rPr>
          <w:b/>
          <w:bCs/>
          <w:i/>
          <w:iCs/>
        </w:rPr>
      </w:pPr>
    </w:p>
    <w:p w:rsidR="00805303" w:rsidRPr="00FC009D" w:rsidRDefault="00805303" w:rsidP="00436998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584574"/>
      <w:bookmarkStart w:id="61" w:name="_Toc420057326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  <w:bookmarkEnd w:id="61"/>
    </w:p>
    <w:p w:rsidR="00805303" w:rsidRDefault="00805303" w:rsidP="001916D3">
      <w:pPr>
        <w:ind w:right="153" w:firstLine="636"/>
        <w:jc w:val="both"/>
        <w:rPr>
          <w:b/>
          <w:bCs/>
          <w:i/>
          <w:iCs/>
        </w:rPr>
      </w:pPr>
    </w:p>
    <w:p w:rsidR="00805303" w:rsidRDefault="00805303" w:rsidP="001916D3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805303" w:rsidRDefault="00805303" w:rsidP="001916D3">
      <w:pPr>
        <w:ind w:right="153" w:firstLine="636"/>
        <w:jc w:val="both"/>
        <w:rPr>
          <w:b/>
          <w:bCs/>
          <w:i/>
          <w:iCs/>
        </w:rPr>
      </w:pPr>
    </w:p>
    <w:p w:rsidR="00805303" w:rsidRDefault="00805303" w:rsidP="00436998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8584575"/>
      <w:bookmarkStart w:id="70" w:name="_Toc420057327"/>
      <w:bookmarkStart w:id="71" w:name="_Toc260130025"/>
      <w:bookmarkStart w:id="72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  <w:bookmarkEnd w:id="70"/>
    </w:p>
    <w:p w:rsidR="00805303" w:rsidRPr="0086357F" w:rsidRDefault="00805303" w:rsidP="00436998">
      <w:pPr>
        <w:pStyle w:val="Heading1"/>
        <w:numPr>
          <w:ilvl w:val="0"/>
          <w:numId w:val="26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8584576"/>
      <w:bookmarkStart w:id="75" w:name="_Toc420057328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3"/>
      <w:bookmarkEnd w:id="74"/>
      <w:bookmarkEnd w:id="75"/>
    </w:p>
    <w:p w:rsidR="00805303" w:rsidRPr="00CC6698" w:rsidRDefault="00805303" w:rsidP="001916D3"/>
    <w:p w:rsidR="00805303" w:rsidRDefault="00805303" w:rsidP="001916D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805303" w:rsidRDefault="00805303" w:rsidP="001916D3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805303" w:rsidRPr="00FC009D" w:rsidRDefault="00805303" w:rsidP="001916D3">
      <w:pPr>
        <w:pStyle w:val="Times12"/>
        <w:jc w:val="right"/>
        <w:rPr>
          <w:sz w:val="28"/>
          <w:szCs w:val="28"/>
        </w:rPr>
      </w:pPr>
    </w:p>
    <w:p w:rsidR="00805303" w:rsidRPr="00FC009D" w:rsidRDefault="00805303" w:rsidP="001916D3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805303" w:rsidRPr="00FC009D" w:rsidRDefault="00805303" w:rsidP="001916D3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805303" w:rsidRPr="00B02B63" w:rsidRDefault="00805303" w:rsidP="001916D3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6" w:name="_Письмо_о_подаче"/>
      <w:bookmarkStart w:id="77" w:name="_ЗАЯВКА_НА_УЧАСТИЕ"/>
      <w:bookmarkStart w:id="78" w:name="_Toc255987071"/>
      <w:bookmarkStart w:id="79" w:name="_Toc272505461"/>
      <w:bookmarkStart w:id="80" w:name="_Toc390267513"/>
      <w:bookmarkStart w:id="81" w:name="_Toc412201945"/>
      <w:bookmarkEnd w:id="76"/>
      <w:bookmarkEnd w:id="77"/>
    </w:p>
    <w:p w:rsidR="00805303" w:rsidRPr="00FC009D" w:rsidRDefault="00805303" w:rsidP="001916D3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82" w:name="_Toc418584577"/>
      <w:bookmarkStart w:id="83" w:name="_Toc420057329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8"/>
      <w:bookmarkEnd w:id="79"/>
      <w:bookmarkEnd w:id="80"/>
      <w:bookmarkEnd w:id="81"/>
      <w:bookmarkEnd w:id="82"/>
      <w:bookmarkEnd w:id="83"/>
    </w:p>
    <w:p w:rsidR="00805303" w:rsidRPr="00FC009D" w:rsidRDefault="00805303" w:rsidP="001916D3">
      <w:pPr>
        <w:tabs>
          <w:tab w:val="left" w:pos="7938"/>
        </w:tabs>
        <w:ind w:firstLine="4820"/>
        <w:jc w:val="center"/>
        <w:rPr>
          <w:b/>
          <w:bCs/>
        </w:rPr>
      </w:pPr>
    </w:p>
    <w:p w:rsidR="00805303" w:rsidRPr="00FC009D" w:rsidRDefault="00805303" w:rsidP="001916D3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805303" w:rsidRDefault="00805303" w:rsidP="001916D3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805303" w:rsidRPr="00FC009D" w:rsidRDefault="00805303" w:rsidP="001916D3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805303" w:rsidRPr="00FC009D" w:rsidRDefault="00805303" w:rsidP="001916D3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805303" w:rsidRPr="00FC009D" w:rsidRDefault="00805303" w:rsidP="001916D3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805303" w:rsidRPr="00FC009D" w:rsidRDefault="00805303" w:rsidP="001916D3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805303" w:rsidRPr="00FC009D" w:rsidRDefault="00805303" w:rsidP="001916D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805303" w:rsidRPr="00FC009D" w:rsidRDefault="00805303" w:rsidP="001916D3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805303" w:rsidRPr="00FC009D" w:rsidRDefault="00805303" w:rsidP="001916D3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805303" w:rsidRPr="00FC009D" w:rsidRDefault="00805303" w:rsidP="001916D3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805303" w:rsidRPr="00FC009D" w:rsidRDefault="00805303" w:rsidP="001916D3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805303" w:rsidRPr="00FC009D" w:rsidRDefault="00805303" w:rsidP="001916D3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805303" w:rsidRPr="00FC009D" w:rsidRDefault="00805303" w:rsidP="001916D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05303" w:rsidRPr="00FC009D">
        <w:trPr>
          <w:cantSplit/>
          <w:tblHeader/>
        </w:trPr>
        <w:tc>
          <w:tcPr>
            <w:tcW w:w="709" w:type="dxa"/>
            <w:vAlign w:val="center"/>
          </w:tcPr>
          <w:p w:rsidR="00805303" w:rsidRPr="00FC009D" w:rsidRDefault="00805303" w:rsidP="006332B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805303" w:rsidRPr="00FC009D" w:rsidRDefault="00805303" w:rsidP="006332B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805303" w:rsidRPr="00FC009D" w:rsidRDefault="00805303" w:rsidP="006332B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805303" w:rsidRPr="00FC009D">
        <w:trPr>
          <w:cantSplit/>
        </w:trPr>
        <w:tc>
          <w:tcPr>
            <w:tcW w:w="709" w:type="dxa"/>
            <w:vAlign w:val="center"/>
          </w:tcPr>
          <w:p w:rsidR="00805303" w:rsidRPr="00FC009D" w:rsidRDefault="00805303" w:rsidP="00436998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303" w:rsidRPr="00FC009D" w:rsidRDefault="00805303" w:rsidP="006332B0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05303" w:rsidRPr="00FC009D" w:rsidRDefault="00805303" w:rsidP="006332B0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805303" w:rsidRPr="00FC009D">
        <w:trPr>
          <w:cantSplit/>
        </w:trPr>
        <w:tc>
          <w:tcPr>
            <w:tcW w:w="709" w:type="dxa"/>
            <w:vAlign w:val="center"/>
          </w:tcPr>
          <w:p w:rsidR="00805303" w:rsidRPr="00FC009D" w:rsidRDefault="00805303" w:rsidP="00436998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303" w:rsidRPr="00FC009D" w:rsidRDefault="00805303" w:rsidP="006332B0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05303" w:rsidRPr="00FC009D" w:rsidRDefault="00805303" w:rsidP="006332B0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805303" w:rsidRPr="00FC009D">
        <w:trPr>
          <w:cantSplit/>
        </w:trPr>
        <w:tc>
          <w:tcPr>
            <w:tcW w:w="709" w:type="dxa"/>
            <w:vAlign w:val="center"/>
          </w:tcPr>
          <w:p w:rsidR="00805303" w:rsidRPr="00FC009D" w:rsidRDefault="00805303" w:rsidP="00436998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303" w:rsidRPr="00FC009D" w:rsidRDefault="00805303" w:rsidP="006332B0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 xml:space="preserve">выполнения </w:t>
            </w:r>
            <w:r>
              <w:rPr>
                <w:b/>
                <w:bCs/>
                <w:i/>
                <w:iCs/>
              </w:rPr>
              <w:t>поставки</w:t>
            </w:r>
            <w:r w:rsidRPr="00FC009D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805303" w:rsidRPr="00FC009D" w:rsidRDefault="00805303" w:rsidP="006332B0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805303" w:rsidRPr="00FC009D">
        <w:trPr>
          <w:cantSplit/>
        </w:trPr>
        <w:tc>
          <w:tcPr>
            <w:tcW w:w="709" w:type="dxa"/>
            <w:vAlign w:val="center"/>
          </w:tcPr>
          <w:p w:rsidR="00805303" w:rsidRPr="00FC009D" w:rsidRDefault="00805303" w:rsidP="00436998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303" w:rsidRPr="00FC009D" w:rsidRDefault="00805303" w:rsidP="006332B0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05303" w:rsidRPr="00FC009D" w:rsidRDefault="00805303" w:rsidP="006332B0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805303" w:rsidRPr="00FC009D" w:rsidRDefault="00805303" w:rsidP="001916D3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05303" w:rsidRDefault="00805303" w:rsidP="001916D3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bCs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805303" w:rsidRDefault="00805303" w:rsidP="001916D3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805303" w:rsidRDefault="00805303" w:rsidP="001916D3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805303" w:rsidRPr="00100970" w:rsidRDefault="00805303" w:rsidP="001916D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805303" w:rsidRPr="00FC009D" w:rsidRDefault="00805303" w:rsidP="001916D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805303" w:rsidRDefault="00805303" w:rsidP="00436998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05303" w:rsidRPr="00FC009D" w:rsidRDefault="00805303" w:rsidP="00436998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805303" w:rsidRPr="00FC009D" w:rsidRDefault="00805303" w:rsidP="00436998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805303" w:rsidRPr="00FC009D" w:rsidRDefault="00805303" w:rsidP="001916D3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805303" w:rsidRPr="00FC009D" w:rsidRDefault="00805303" w:rsidP="001916D3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805303" w:rsidRPr="00FC009D" w:rsidRDefault="00805303" w:rsidP="001916D3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805303" w:rsidRPr="00C35EF7" w:rsidRDefault="00805303" w:rsidP="001916D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 xml:space="preserve"> 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805303" w:rsidRDefault="00805303" w:rsidP="001916D3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805303" w:rsidRPr="00FC009D" w:rsidRDefault="00805303" w:rsidP="001916D3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05303" w:rsidRDefault="00805303" w:rsidP="001916D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805303" w:rsidRPr="00FC009D" w:rsidRDefault="00805303" w:rsidP="001916D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805303" w:rsidRPr="00FC009D" w:rsidRDefault="00805303" w:rsidP="00436998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805303" w:rsidRDefault="00805303" w:rsidP="00436998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05303" w:rsidRPr="00DF05AF" w:rsidRDefault="00805303" w:rsidP="00436998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805303" w:rsidRDefault="00805303" w:rsidP="00436998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805303" w:rsidRDefault="00805303" w:rsidP="00436998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805303" w:rsidRPr="00914AB9" w:rsidRDefault="00805303" w:rsidP="00436998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805303" w:rsidRDefault="00805303" w:rsidP="001916D3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805303" w:rsidRDefault="00805303" w:rsidP="001916D3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805303" w:rsidRDefault="00805303" w:rsidP="001916D3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805303" w:rsidRPr="00881537" w:rsidRDefault="00805303" w:rsidP="001916D3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805303" w:rsidRDefault="00805303" w:rsidP="001916D3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805303" w:rsidRDefault="00805303" w:rsidP="001916D3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805303" w:rsidRPr="001205C1" w:rsidRDefault="00805303" w:rsidP="001916D3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805303" w:rsidRPr="00FC009D" w:rsidRDefault="00805303" w:rsidP="001916D3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05303" w:rsidRDefault="00805303" w:rsidP="001916D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805303" w:rsidRPr="002C5C15" w:rsidRDefault="00805303" w:rsidP="00436998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805303" w:rsidRPr="002C5C15" w:rsidRDefault="00805303" w:rsidP="00436998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805303" w:rsidRPr="00FC009D" w:rsidRDefault="00805303" w:rsidP="00436998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805303" w:rsidRPr="00FC009D" w:rsidRDefault="00805303" w:rsidP="001916D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05303" w:rsidRPr="00FC009D" w:rsidRDefault="00805303" w:rsidP="001916D3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805303" w:rsidRPr="00FC009D" w:rsidRDefault="00805303" w:rsidP="001916D3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805303" w:rsidRPr="00FC009D">
        <w:trPr>
          <w:tblHeader/>
        </w:trPr>
        <w:tc>
          <w:tcPr>
            <w:tcW w:w="1091" w:type="dxa"/>
            <w:vAlign w:val="center"/>
          </w:tcPr>
          <w:p w:rsidR="00805303" w:rsidRPr="00FC009D" w:rsidRDefault="00805303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805303" w:rsidRPr="00FC009D" w:rsidRDefault="00805303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805303" w:rsidRPr="00FC009D" w:rsidRDefault="00805303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05303" w:rsidRPr="00FC009D" w:rsidRDefault="00805303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805303" w:rsidRPr="00FC009D">
        <w:tc>
          <w:tcPr>
            <w:tcW w:w="1091" w:type="dxa"/>
            <w:vAlign w:val="center"/>
          </w:tcPr>
          <w:p w:rsidR="00805303" w:rsidRPr="00FC009D" w:rsidRDefault="00805303" w:rsidP="00436998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805303" w:rsidRPr="009F34DE" w:rsidRDefault="00805303" w:rsidP="006332B0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....</w:t>
            </w:r>
          </w:p>
        </w:tc>
        <w:tc>
          <w:tcPr>
            <w:tcW w:w="1482" w:type="dxa"/>
          </w:tcPr>
          <w:p w:rsidR="00805303" w:rsidRPr="00FC009D" w:rsidRDefault="00805303" w:rsidP="006332B0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05303" w:rsidRPr="00FC009D">
        <w:tc>
          <w:tcPr>
            <w:tcW w:w="1091" w:type="dxa"/>
            <w:vAlign w:val="center"/>
          </w:tcPr>
          <w:p w:rsidR="00805303" w:rsidRPr="0083031A" w:rsidRDefault="00805303" w:rsidP="00436998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05303" w:rsidRPr="0083031A" w:rsidRDefault="00805303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805303" w:rsidRPr="00FC009D" w:rsidRDefault="00805303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805303" w:rsidRPr="00FC009D">
        <w:tc>
          <w:tcPr>
            <w:tcW w:w="1091" w:type="dxa"/>
            <w:vAlign w:val="center"/>
          </w:tcPr>
          <w:p w:rsidR="00805303" w:rsidRPr="0083031A" w:rsidRDefault="00805303" w:rsidP="00436998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05303" w:rsidRPr="0083031A" w:rsidRDefault="00805303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805303" w:rsidRPr="00FC009D" w:rsidRDefault="00805303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805303" w:rsidRPr="00FC009D">
        <w:tc>
          <w:tcPr>
            <w:tcW w:w="1091" w:type="dxa"/>
            <w:vAlign w:val="center"/>
          </w:tcPr>
          <w:p w:rsidR="00805303" w:rsidRPr="0083031A" w:rsidRDefault="00805303" w:rsidP="006332B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05303" w:rsidRPr="0083031A" w:rsidRDefault="00805303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805303" w:rsidRPr="00FC009D" w:rsidRDefault="00805303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805303" w:rsidRPr="00FC009D">
        <w:tc>
          <w:tcPr>
            <w:tcW w:w="1091" w:type="dxa"/>
            <w:vAlign w:val="center"/>
          </w:tcPr>
          <w:p w:rsidR="00805303" w:rsidRPr="0083031A" w:rsidRDefault="00805303" w:rsidP="006332B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05303" w:rsidRPr="0083031A" w:rsidRDefault="00805303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805303" w:rsidRPr="00FC009D" w:rsidRDefault="00805303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805303" w:rsidRPr="00FC009D">
        <w:tc>
          <w:tcPr>
            <w:tcW w:w="1091" w:type="dxa"/>
            <w:vAlign w:val="center"/>
          </w:tcPr>
          <w:p w:rsidR="00805303" w:rsidRPr="0083031A" w:rsidRDefault="00805303" w:rsidP="006332B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05303" w:rsidRPr="0083031A" w:rsidRDefault="00805303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805303" w:rsidRPr="00FC009D" w:rsidRDefault="00805303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805303" w:rsidRPr="00FC009D">
        <w:tc>
          <w:tcPr>
            <w:tcW w:w="1091" w:type="dxa"/>
            <w:vAlign w:val="center"/>
          </w:tcPr>
          <w:p w:rsidR="00805303" w:rsidRPr="0083031A" w:rsidRDefault="00805303" w:rsidP="006332B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05303" w:rsidRPr="0083031A" w:rsidRDefault="00805303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805303" w:rsidRPr="0083031A" w:rsidRDefault="00805303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805303" w:rsidRPr="00FC009D" w:rsidRDefault="00805303" w:rsidP="001916D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5303" w:rsidRPr="00FC009D" w:rsidRDefault="00805303" w:rsidP="001916D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05303" w:rsidRPr="00FC009D" w:rsidRDefault="00805303" w:rsidP="001916D3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805303" w:rsidRPr="00FC009D" w:rsidRDefault="00805303" w:rsidP="001916D3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805303" w:rsidRPr="00FC009D" w:rsidRDefault="00805303" w:rsidP="001916D3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805303" w:rsidRPr="00FC009D" w:rsidRDefault="00805303" w:rsidP="001916D3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805303" w:rsidRPr="00FC009D" w:rsidRDefault="00805303" w:rsidP="00436998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805303" w:rsidRPr="00FC009D" w:rsidRDefault="00805303" w:rsidP="00436998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805303" w:rsidRPr="00FC009D" w:rsidRDefault="00805303" w:rsidP="00436998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805303" w:rsidRPr="00FC009D" w:rsidRDefault="00805303" w:rsidP="00436998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805303" w:rsidRPr="00FC009D" w:rsidRDefault="00805303" w:rsidP="00436998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выполнения работ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05303" w:rsidRPr="009449E0" w:rsidRDefault="00805303" w:rsidP="00436998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805303" w:rsidRDefault="00805303" w:rsidP="00436998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805303" w:rsidRPr="00100970" w:rsidRDefault="00805303" w:rsidP="00436998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805303" w:rsidRPr="00100970" w:rsidRDefault="00805303" w:rsidP="00436998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805303" w:rsidRPr="00100970" w:rsidRDefault="00805303" w:rsidP="00436998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805303" w:rsidRDefault="00805303" w:rsidP="00436998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805303" w:rsidRPr="00FC009D" w:rsidRDefault="00805303" w:rsidP="001916D3">
      <w:pPr>
        <w:ind w:firstLine="709"/>
        <w:jc w:val="both"/>
        <w:rPr>
          <w:b/>
          <w:bCs/>
          <w:i/>
          <w:iCs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Default="00805303" w:rsidP="001916D3">
      <w:pPr>
        <w:jc w:val="right"/>
        <w:rPr>
          <w:sz w:val="28"/>
          <w:szCs w:val="28"/>
        </w:rPr>
      </w:pPr>
    </w:p>
    <w:p w:rsidR="00805303" w:rsidRPr="00FC009D" w:rsidRDefault="00805303" w:rsidP="001916D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805303" w:rsidRPr="0022001A" w:rsidRDefault="00805303" w:rsidP="001916D3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805303" w:rsidRPr="0022001A" w:rsidRDefault="00805303" w:rsidP="001916D3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805303" w:rsidRPr="00FC009D" w:rsidRDefault="00805303" w:rsidP="001916D3">
      <w:pPr>
        <w:jc w:val="right"/>
        <w:rPr>
          <w:b/>
          <w:bCs/>
          <w:sz w:val="22"/>
          <w:szCs w:val="22"/>
        </w:rPr>
      </w:pPr>
    </w:p>
    <w:p w:rsidR="00805303" w:rsidRPr="00B03ADB" w:rsidRDefault="00805303" w:rsidP="001916D3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805303" w:rsidRDefault="00805303" w:rsidP="001916D3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805303" w:rsidRPr="00FC009D" w:rsidRDefault="00805303" w:rsidP="001916D3">
      <w:pPr>
        <w:jc w:val="right"/>
        <w:rPr>
          <w:b/>
          <w:bCs/>
          <w:i/>
          <w:iCs/>
        </w:rPr>
      </w:pPr>
    </w:p>
    <w:p w:rsidR="00805303" w:rsidRPr="00936804" w:rsidDel="00EC0238" w:rsidRDefault="00805303" w:rsidP="001916D3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18584578"/>
      <w:bookmarkStart w:id="94" w:name="_Toc420057330"/>
      <w:bookmarkEnd w:id="90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91"/>
      <w:bookmarkEnd w:id="92"/>
      <w:bookmarkEnd w:id="93"/>
      <w:bookmarkEnd w:id="94"/>
    </w:p>
    <w:p w:rsidR="00805303" w:rsidRPr="00FC009D" w:rsidRDefault="00805303" w:rsidP="001916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805303" w:rsidRDefault="00805303" w:rsidP="001916D3">
      <w:pPr>
        <w:jc w:val="both"/>
        <w:rPr>
          <w:lang w:eastAsia="en-US"/>
        </w:rPr>
      </w:pPr>
    </w:p>
    <w:p w:rsidR="00805303" w:rsidDel="00EC0238" w:rsidRDefault="00805303" w:rsidP="001916D3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805303" w:rsidRPr="002B303E" w:rsidDel="00EC0238" w:rsidRDefault="00805303" w:rsidP="001916D3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805303" w:rsidRPr="002B303E" w:rsidDel="00EC0238">
        <w:trPr>
          <w:tblHeader/>
        </w:trPr>
        <w:tc>
          <w:tcPr>
            <w:tcW w:w="540" w:type="dxa"/>
            <w:vAlign w:val="center"/>
          </w:tcPr>
          <w:p w:rsidR="00805303" w:rsidRPr="005F6473" w:rsidDel="00EC0238" w:rsidRDefault="00805303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805303" w:rsidRPr="005F6473" w:rsidDel="00EC0238" w:rsidRDefault="00805303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805303" w:rsidRPr="005F6473" w:rsidDel="00EC0238" w:rsidRDefault="00805303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805303" w:rsidRPr="005F6473" w:rsidDel="00EC0238" w:rsidRDefault="00805303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805303" w:rsidRPr="005F6473" w:rsidDel="00EC0238" w:rsidRDefault="00805303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805303" w:rsidRPr="002B303E" w:rsidDel="00EC0238">
        <w:trPr>
          <w:tblHeader/>
        </w:trPr>
        <w:tc>
          <w:tcPr>
            <w:tcW w:w="540" w:type="dxa"/>
            <w:vAlign w:val="center"/>
          </w:tcPr>
          <w:p w:rsidR="00805303" w:rsidRPr="002B303E" w:rsidDel="00EC0238" w:rsidRDefault="00805303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805303" w:rsidRPr="005F6473" w:rsidDel="00EC0238" w:rsidRDefault="00805303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805303" w:rsidRPr="005F6473" w:rsidDel="00EC0238" w:rsidRDefault="00805303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805303" w:rsidRPr="005F6473" w:rsidDel="00EC0238" w:rsidRDefault="00805303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805303" w:rsidRPr="005F6473" w:rsidDel="00EC0238" w:rsidRDefault="00805303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805303" w:rsidRPr="002B303E" w:rsidDel="00EC0238">
        <w:tc>
          <w:tcPr>
            <w:tcW w:w="540" w:type="dxa"/>
          </w:tcPr>
          <w:p w:rsidR="00805303" w:rsidRPr="002B303E" w:rsidDel="00EC0238" w:rsidRDefault="00805303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805303" w:rsidRPr="002B303E" w:rsidDel="00EC0238" w:rsidRDefault="00805303" w:rsidP="006332B0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805303" w:rsidRPr="002B303E" w:rsidDel="00EC0238" w:rsidRDefault="00805303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05303" w:rsidRPr="002B303E" w:rsidDel="00EC0238" w:rsidRDefault="00805303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805303" w:rsidRPr="005F6473" w:rsidDel="00EC0238" w:rsidRDefault="00805303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805303" w:rsidRPr="005F6473" w:rsidDel="00EC0238" w:rsidRDefault="00805303" w:rsidP="006332B0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805303" w:rsidRPr="002B303E" w:rsidDel="00EC0238">
        <w:tc>
          <w:tcPr>
            <w:tcW w:w="540" w:type="dxa"/>
          </w:tcPr>
          <w:p w:rsidR="00805303" w:rsidRPr="002B303E" w:rsidDel="00EC0238" w:rsidRDefault="00805303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805303" w:rsidRPr="002B303E" w:rsidDel="00EC0238" w:rsidRDefault="00805303" w:rsidP="006332B0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805303" w:rsidRPr="002B303E" w:rsidDel="00EC0238" w:rsidRDefault="00805303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805303" w:rsidRPr="005F6473" w:rsidDel="00EC0238" w:rsidRDefault="00805303" w:rsidP="006332B0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805303" w:rsidRPr="005F6473" w:rsidDel="00EC0238" w:rsidRDefault="00805303" w:rsidP="006332B0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805303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805303" w:rsidRPr="002B303E" w:rsidDel="00EC0238" w:rsidRDefault="00805303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805303" w:rsidRPr="002B303E" w:rsidDel="00EC0238" w:rsidRDefault="00805303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805303" w:rsidRPr="002B303E" w:rsidDel="00EC0238" w:rsidRDefault="00805303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805303" w:rsidRPr="002B303E" w:rsidDel="00EC0238" w:rsidRDefault="00805303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805303" w:rsidRPr="002B303E" w:rsidDel="00EC0238" w:rsidRDefault="00805303" w:rsidP="006332B0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805303" w:rsidRPr="002B303E" w:rsidDel="00EC0238" w:rsidRDefault="00805303" w:rsidP="006332B0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805303" w:rsidRPr="002B303E" w:rsidDel="00EC0238">
        <w:trPr>
          <w:trHeight w:val="1903"/>
        </w:trPr>
        <w:tc>
          <w:tcPr>
            <w:tcW w:w="540" w:type="dxa"/>
            <w:vMerge/>
          </w:tcPr>
          <w:p w:rsidR="00805303" w:rsidRPr="002B303E" w:rsidDel="00EC0238" w:rsidRDefault="00805303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805303" w:rsidRPr="002B303E" w:rsidDel="00EC0238" w:rsidRDefault="00805303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805303" w:rsidRPr="005F6473" w:rsidDel="00EC0238" w:rsidRDefault="00805303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805303" w:rsidRPr="005F6473" w:rsidDel="00EC0238" w:rsidRDefault="00805303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805303" w:rsidRPr="002B303E" w:rsidDel="00EC0238" w:rsidRDefault="00805303" w:rsidP="006332B0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805303" w:rsidRPr="002B303E" w:rsidDel="00EC0238" w:rsidRDefault="00805303" w:rsidP="006332B0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805303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805303" w:rsidRPr="002B303E" w:rsidDel="00EC0238" w:rsidRDefault="00805303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805303" w:rsidRPr="005F6473" w:rsidDel="00EC0238" w:rsidRDefault="00805303" w:rsidP="006332B0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805303" w:rsidRPr="005F6473" w:rsidDel="00EC0238" w:rsidRDefault="00805303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805303" w:rsidRPr="00241B8D" w:rsidDel="00EC0238" w:rsidRDefault="00805303" w:rsidP="006332B0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805303" w:rsidRPr="00241B8D" w:rsidDel="00EC0238" w:rsidRDefault="00805303" w:rsidP="006332B0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805303" w:rsidRPr="002B303E" w:rsidDel="00EC0238">
        <w:trPr>
          <w:trHeight w:val="1267"/>
        </w:trPr>
        <w:tc>
          <w:tcPr>
            <w:tcW w:w="540" w:type="dxa"/>
            <w:vMerge/>
          </w:tcPr>
          <w:p w:rsidR="00805303" w:rsidRPr="002B303E" w:rsidDel="00EC0238" w:rsidRDefault="00805303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805303" w:rsidRPr="002B303E" w:rsidDel="00EC0238" w:rsidRDefault="00805303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805303" w:rsidRPr="005F6473" w:rsidDel="00EC0238" w:rsidRDefault="00805303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805303" w:rsidRPr="005F6473" w:rsidDel="00EC0238" w:rsidRDefault="00805303" w:rsidP="006332B0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805303" w:rsidRPr="002B303E" w:rsidDel="00EC0238" w:rsidRDefault="00805303" w:rsidP="006332B0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805303" w:rsidRPr="00012898" w:rsidDel="00EC0238" w:rsidRDefault="00805303" w:rsidP="001916D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05303" w:rsidRPr="008B0FDE" w:rsidDel="00EC0238" w:rsidRDefault="00805303" w:rsidP="001916D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805303" w:rsidRPr="008B0FDE" w:rsidDel="00EC0238" w:rsidRDefault="00805303" w:rsidP="001916D3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805303" w:rsidDel="00EC0238" w:rsidRDefault="00805303" w:rsidP="001916D3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805303" w:rsidRPr="00FC009D" w:rsidDel="00EC0238" w:rsidRDefault="00805303" w:rsidP="001916D3">
      <w:pPr>
        <w:jc w:val="center"/>
        <w:rPr>
          <w:b/>
          <w:bCs/>
        </w:rPr>
      </w:pPr>
    </w:p>
    <w:p w:rsidR="00805303" w:rsidRPr="00FC009D" w:rsidDel="00EC0238" w:rsidRDefault="00805303" w:rsidP="001916D3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805303" w:rsidRDefault="00805303" w:rsidP="00436998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805303" w:rsidRPr="00FC009D" w:rsidDel="00EC0238" w:rsidRDefault="00805303" w:rsidP="00436998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805303" w:rsidRPr="00FC009D" w:rsidDel="00EC0238" w:rsidRDefault="00805303" w:rsidP="00436998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805303" w:rsidRPr="0076483D" w:rsidDel="00EC0238" w:rsidRDefault="00805303" w:rsidP="00436998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805303" w:rsidRPr="00770FB1" w:rsidDel="00EC0238" w:rsidRDefault="00805303" w:rsidP="00436998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805303" w:rsidDel="00EC0238" w:rsidRDefault="00805303" w:rsidP="001916D3">
      <w:pPr>
        <w:pStyle w:val="Times12"/>
        <w:tabs>
          <w:tab w:val="left" w:pos="1134"/>
        </w:tabs>
      </w:pPr>
    </w:p>
    <w:p w:rsidR="00805303" w:rsidRPr="00FC009D" w:rsidDel="00EC0238" w:rsidRDefault="00805303" w:rsidP="001916D3">
      <w:pPr>
        <w:pStyle w:val="Times12"/>
        <w:ind w:left="600" w:firstLine="0"/>
        <w:rPr>
          <w:sz w:val="20"/>
          <w:szCs w:val="20"/>
        </w:rPr>
        <w:sectPr w:rsidR="0080530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05303" w:rsidRPr="00774105" w:rsidRDefault="00805303" w:rsidP="001916D3">
      <w:pPr>
        <w:pStyle w:val="Times12"/>
        <w:ind w:left="2977" w:right="2806" w:firstLine="0"/>
        <w:jc w:val="center"/>
        <w:rPr>
          <w:b/>
          <w:bCs/>
          <w:i/>
          <w:iCs/>
          <w:color w:val="FF0000"/>
          <w:sz w:val="28"/>
          <w:szCs w:val="28"/>
        </w:rPr>
      </w:pPr>
      <w:r w:rsidRPr="00774105">
        <w:rPr>
          <w:b/>
          <w:bCs/>
          <w:i/>
          <w:iCs/>
          <w:color w:val="FF0000"/>
          <w:sz w:val="28"/>
          <w:szCs w:val="28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805303" w:rsidRPr="00FC009D" w:rsidRDefault="00805303" w:rsidP="001916D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05303" w:rsidRPr="00FC009D" w:rsidRDefault="00805303" w:rsidP="001916D3">
      <w:pPr>
        <w:pStyle w:val="Times12"/>
        <w:ind w:left="10065" w:firstLine="0"/>
        <w:jc w:val="left"/>
      </w:pPr>
    </w:p>
    <w:p w:rsidR="00805303" w:rsidRPr="00FC009D" w:rsidRDefault="00805303" w:rsidP="001916D3">
      <w:pPr>
        <w:jc w:val="right"/>
        <w:rPr>
          <w:b/>
          <w:bCs/>
          <w:sz w:val="22"/>
          <w:szCs w:val="22"/>
        </w:rPr>
      </w:pPr>
    </w:p>
    <w:p w:rsidR="00805303" w:rsidRPr="00FC009D" w:rsidRDefault="00805303" w:rsidP="001916D3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Start w:id="99" w:name="_Toc418584579"/>
      <w:bookmarkStart w:id="100" w:name="_Toc420057331"/>
      <w:bookmarkEnd w:id="95"/>
      <w:bookmarkEnd w:id="96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7"/>
      <w:bookmarkEnd w:id="98"/>
      <w:bookmarkEnd w:id="99"/>
      <w:bookmarkEnd w:id="100"/>
    </w:p>
    <w:p w:rsidR="00805303" w:rsidRPr="00FC009D" w:rsidRDefault="00805303" w:rsidP="001916D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05303" w:rsidRPr="00FC009D" w:rsidRDefault="00805303" w:rsidP="001916D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05303" w:rsidRPr="00FC009D" w:rsidRDefault="00805303" w:rsidP="001916D3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05303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05303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805303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805303" w:rsidRPr="00FC009D" w:rsidRDefault="00805303" w:rsidP="006332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05303" w:rsidRPr="00FC009D" w:rsidRDefault="00805303" w:rsidP="006332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80530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</w:tbl>
    <w:p w:rsidR="00805303" w:rsidRPr="00FC009D" w:rsidRDefault="00805303" w:rsidP="001916D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5303" w:rsidRPr="00FC009D" w:rsidRDefault="00805303" w:rsidP="001916D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05303" w:rsidRPr="00FC009D" w:rsidRDefault="00805303" w:rsidP="001916D3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805303" w:rsidRPr="00FC009D" w:rsidRDefault="00805303" w:rsidP="001916D3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805303" w:rsidRPr="00FC009D" w:rsidRDefault="00805303" w:rsidP="001916D3">
      <w:pPr>
        <w:jc w:val="center"/>
        <w:rPr>
          <w:b/>
          <w:bCs/>
        </w:rPr>
      </w:pPr>
    </w:p>
    <w:p w:rsidR="00805303" w:rsidRPr="00FC009D" w:rsidRDefault="00805303" w:rsidP="001916D3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05303" w:rsidRPr="00FC009D" w:rsidRDefault="00805303" w:rsidP="00436998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05303" w:rsidRPr="00FC009D" w:rsidRDefault="00805303" w:rsidP="001916D3">
      <w:pPr>
        <w:pStyle w:val="Times12"/>
        <w:ind w:firstLine="0"/>
        <w:jc w:val="left"/>
      </w:pPr>
    </w:p>
    <w:p w:rsidR="00805303" w:rsidRPr="00FC009D" w:rsidRDefault="00805303" w:rsidP="001916D3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805303" w:rsidRPr="00FC009D" w:rsidRDefault="00805303" w:rsidP="001916D3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05303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805303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805303" w:rsidRPr="00FC009D" w:rsidRDefault="00805303" w:rsidP="006332B0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05303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</w:p>
        </w:tc>
      </w:tr>
    </w:tbl>
    <w:p w:rsidR="00805303" w:rsidRDefault="00805303" w:rsidP="001916D3">
      <w:pPr>
        <w:pStyle w:val="Times12"/>
        <w:ind w:firstLine="0"/>
        <w:jc w:val="left"/>
        <w:sectPr w:rsidR="00805303" w:rsidSect="00644A1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05303" w:rsidRPr="00FC009D" w:rsidRDefault="00805303" w:rsidP="001916D3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05303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05303" w:rsidRPr="00FC009D">
        <w:trPr>
          <w:trHeight w:val="1590"/>
        </w:trPr>
        <w:tc>
          <w:tcPr>
            <w:tcW w:w="851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805303" w:rsidRPr="00FC009D" w:rsidRDefault="00805303" w:rsidP="006332B0">
            <w:pPr>
              <w:rPr>
                <w:i/>
                <w:iCs/>
                <w:sz w:val="20"/>
                <w:szCs w:val="20"/>
              </w:rPr>
            </w:pP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805303" w:rsidRPr="00FC009D" w:rsidRDefault="00805303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05303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05303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05303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05303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05303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05303" w:rsidRPr="00FC009D" w:rsidRDefault="00805303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05303" w:rsidRPr="00FC009D" w:rsidRDefault="00805303" w:rsidP="001916D3">
      <w:pPr>
        <w:jc w:val="right"/>
        <w:rPr>
          <w:sz w:val="22"/>
          <w:szCs w:val="22"/>
        </w:rPr>
      </w:pPr>
    </w:p>
    <w:p w:rsidR="00805303" w:rsidRPr="00FC009D" w:rsidRDefault="00805303" w:rsidP="001916D3">
      <w:pPr>
        <w:pStyle w:val="Times12"/>
        <w:jc w:val="right"/>
        <w:rPr>
          <w:sz w:val="28"/>
          <w:szCs w:val="28"/>
        </w:rPr>
        <w:sectPr w:rsidR="00805303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05303" w:rsidRDefault="00805303" w:rsidP="001916D3">
      <w:pPr>
        <w:pStyle w:val="Times12"/>
        <w:ind w:right="-29"/>
        <w:rPr>
          <w:b/>
          <w:bCs/>
          <w:i/>
          <w:iCs/>
        </w:rPr>
      </w:pPr>
    </w:p>
    <w:p w:rsidR="00805303" w:rsidRPr="00FC009D" w:rsidRDefault="00805303" w:rsidP="001916D3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805303" w:rsidRPr="00FC009D" w:rsidRDefault="00805303" w:rsidP="001916D3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805303" w:rsidRPr="00FC009D" w:rsidRDefault="00805303" w:rsidP="001916D3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805303" w:rsidRPr="00FC009D" w:rsidRDefault="00805303" w:rsidP="001916D3">
      <w:pPr>
        <w:pStyle w:val="Times12"/>
        <w:jc w:val="center"/>
        <w:rPr>
          <w:b/>
          <w:bCs/>
          <w:snapToGrid w:val="0"/>
        </w:rPr>
      </w:pPr>
    </w:p>
    <w:p w:rsidR="00805303" w:rsidRPr="00B03ADB" w:rsidRDefault="00805303" w:rsidP="001916D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805303" w:rsidRPr="00FC009D" w:rsidRDefault="00805303" w:rsidP="001916D3">
      <w:pPr>
        <w:widowControl w:val="0"/>
        <w:autoSpaceDE w:val="0"/>
        <w:autoSpaceDN w:val="0"/>
        <w:adjustRightInd w:val="0"/>
        <w:jc w:val="center"/>
      </w:pPr>
    </w:p>
    <w:p w:rsidR="00805303" w:rsidRDefault="00805303" w:rsidP="001916D3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Toc418584580"/>
      <w:bookmarkStart w:id="106" w:name="_Toc420057332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805303" w:rsidRPr="00774105" w:rsidRDefault="00805303" w:rsidP="001916D3"/>
    <w:p w:rsidR="00805303" w:rsidRPr="00927CFA" w:rsidRDefault="00805303" w:rsidP="001916D3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805303" w:rsidRPr="00FC009D" w:rsidRDefault="00805303" w:rsidP="001916D3">
      <w:pPr>
        <w:pStyle w:val="Times12"/>
        <w:rPr>
          <w:i/>
          <w:iCs/>
          <w:sz w:val="22"/>
          <w:szCs w:val="22"/>
        </w:rPr>
      </w:pPr>
    </w:p>
    <w:p w:rsidR="00805303" w:rsidRPr="00FC009D" w:rsidRDefault="00805303" w:rsidP="001916D3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805303" w:rsidRPr="00FC009D" w:rsidRDefault="00805303" w:rsidP="001916D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5303" w:rsidRPr="00102E0C" w:rsidRDefault="00805303" w:rsidP="001916D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805303" w:rsidRPr="00102E0C" w:rsidRDefault="00805303" w:rsidP="001916D3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805303" w:rsidRPr="00102E0C" w:rsidRDefault="00805303" w:rsidP="001916D3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805303" w:rsidRPr="00FC009D" w:rsidRDefault="00805303" w:rsidP="001916D3">
      <w:pPr>
        <w:jc w:val="center"/>
        <w:rPr>
          <w:b/>
          <w:bCs/>
        </w:rPr>
      </w:pPr>
    </w:p>
    <w:p w:rsidR="00805303" w:rsidRPr="00FC009D" w:rsidRDefault="00805303" w:rsidP="001916D3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805303" w:rsidRPr="00FC009D" w:rsidRDefault="00805303" w:rsidP="00436998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805303" w:rsidRPr="00FC009D" w:rsidRDefault="00805303" w:rsidP="00436998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805303" w:rsidRPr="00102E0C" w:rsidRDefault="00805303" w:rsidP="00436998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805303" w:rsidRPr="00FC009D" w:rsidRDefault="00805303" w:rsidP="00436998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805303" w:rsidRPr="00FC009D" w:rsidRDefault="00805303" w:rsidP="00436998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805303" w:rsidRPr="00FC009D" w:rsidRDefault="00805303" w:rsidP="0043699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805303" w:rsidRPr="00FC009D" w:rsidRDefault="00805303" w:rsidP="0043699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05303" w:rsidRPr="00FC009D" w:rsidRDefault="00805303" w:rsidP="0043699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05303" w:rsidRPr="00FC009D" w:rsidRDefault="00805303" w:rsidP="0043699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805303" w:rsidRPr="00FC009D" w:rsidRDefault="00805303" w:rsidP="0043699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</w:t>
      </w:r>
      <w:r>
        <w:rPr>
          <w:i/>
          <w:iCs/>
          <w:sz w:val="24"/>
          <w:szCs w:val="24"/>
        </w:rPr>
        <w:t>.</w:t>
      </w:r>
    </w:p>
    <w:p w:rsidR="00805303" w:rsidRPr="00FC009D" w:rsidRDefault="00805303" w:rsidP="00436998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805303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05303" w:rsidRPr="00FC009D" w:rsidRDefault="00805303" w:rsidP="006332B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05303" w:rsidRPr="00FC009D" w:rsidRDefault="00805303" w:rsidP="006332B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05303" w:rsidRPr="00FC009D" w:rsidRDefault="00805303" w:rsidP="006332B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05303" w:rsidRPr="00FC009D" w:rsidRDefault="00805303" w:rsidP="006332B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303" w:rsidRPr="00FC009D" w:rsidRDefault="00805303" w:rsidP="006332B0">
            <w:pPr>
              <w:jc w:val="center"/>
            </w:pPr>
            <w:r w:rsidRPr="00FC009D">
              <w:t>Ссылки на ПП</w:t>
            </w:r>
          </w:p>
        </w:tc>
      </w:tr>
      <w:tr w:rsidR="00805303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5303" w:rsidRPr="00FC009D" w:rsidRDefault="00805303" w:rsidP="006332B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5303" w:rsidRPr="00FC009D" w:rsidRDefault="00805303" w:rsidP="006332B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5303" w:rsidRPr="00FC009D" w:rsidRDefault="00805303" w:rsidP="006332B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5303" w:rsidRPr="00FC009D" w:rsidRDefault="00805303" w:rsidP="006332B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303" w:rsidRPr="00FC009D" w:rsidRDefault="00805303" w:rsidP="006332B0">
            <w:pPr>
              <w:jc w:val="center"/>
            </w:pPr>
          </w:p>
        </w:tc>
      </w:tr>
      <w:tr w:rsidR="0080530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805303" w:rsidRPr="00FC009D" w:rsidRDefault="00805303" w:rsidP="006332B0"/>
          <w:p w:rsidR="00805303" w:rsidRPr="00FC009D" w:rsidRDefault="00805303" w:rsidP="006332B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805303" w:rsidRPr="00FC009D" w:rsidRDefault="00805303" w:rsidP="006332B0"/>
          <w:p w:rsidR="00805303" w:rsidRPr="00FC009D" w:rsidRDefault="00805303" w:rsidP="006332B0">
            <w:r w:rsidRPr="00FC009D">
              <w:t>порядковый номер</w:t>
            </w:r>
          </w:p>
        </w:tc>
      </w:tr>
      <w:tr w:rsidR="0080530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805303" w:rsidRPr="00FC009D" w:rsidRDefault="00805303" w:rsidP="006332B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805303" w:rsidRPr="00FC009D" w:rsidRDefault="00805303" w:rsidP="006332B0">
            <w:r w:rsidRPr="00FC009D">
              <w:t xml:space="preserve">номер пункта Технических требований </w:t>
            </w:r>
          </w:p>
        </w:tc>
      </w:tr>
      <w:tr w:rsidR="0080530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805303" w:rsidRPr="00FC009D" w:rsidRDefault="00805303" w:rsidP="006332B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805303" w:rsidRPr="00FC009D" w:rsidRDefault="00805303" w:rsidP="006332B0"/>
        </w:tc>
      </w:tr>
      <w:tr w:rsidR="0080530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805303" w:rsidRPr="00FC009D" w:rsidRDefault="00805303" w:rsidP="006332B0"/>
        </w:tc>
        <w:tc>
          <w:tcPr>
            <w:tcW w:w="7513" w:type="dxa"/>
            <w:gridSpan w:val="3"/>
          </w:tcPr>
          <w:p w:rsidR="00805303" w:rsidRPr="00FC009D" w:rsidRDefault="00805303" w:rsidP="006332B0">
            <w:r w:rsidRPr="00FC009D">
              <w:t>"да" - будет выполнен полностью</w:t>
            </w:r>
          </w:p>
        </w:tc>
      </w:tr>
      <w:tr w:rsidR="0080530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805303" w:rsidRPr="00FC009D" w:rsidRDefault="00805303" w:rsidP="006332B0"/>
        </w:tc>
        <w:tc>
          <w:tcPr>
            <w:tcW w:w="7513" w:type="dxa"/>
            <w:gridSpan w:val="3"/>
          </w:tcPr>
          <w:p w:rsidR="00805303" w:rsidRPr="00FC009D" w:rsidRDefault="00805303" w:rsidP="006332B0">
            <w:r w:rsidRPr="00FC009D">
              <w:t>"нет" - не будет выполнен</w:t>
            </w:r>
          </w:p>
        </w:tc>
      </w:tr>
      <w:tr w:rsidR="0080530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805303" w:rsidRPr="00FC009D" w:rsidRDefault="00805303" w:rsidP="006332B0"/>
        </w:tc>
        <w:tc>
          <w:tcPr>
            <w:tcW w:w="7513" w:type="dxa"/>
            <w:gridSpan w:val="3"/>
          </w:tcPr>
          <w:p w:rsidR="00805303" w:rsidRPr="00FC009D" w:rsidRDefault="00805303" w:rsidP="006332B0">
            <w:r w:rsidRPr="00FC009D">
              <w:t>"частично" – выполняется с "такими-то" ограничениями</w:t>
            </w:r>
          </w:p>
        </w:tc>
      </w:tr>
      <w:tr w:rsidR="0080530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805303" w:rsidRPr="00FC009D" w:rsidRDefault="00805303" w:rsidP="006332B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805303" w:rsidRPr="00FC009D" w:rsidRDefault="00805303" w:rsidP="006332B0">
            <w:r w:rsidRPr="00FC009D">
              <w:t>необходимые пояснения</w:t>
            </w:r>
          </w:p>
        </w:tc>
      </w:tr>
      <w:tr w:rsidR="0080530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805303" w:rsidRPr="00FC009D" w:rsidRDefault="00805303" w:rsidP="006332B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805303" w:rsidRPr="00FC009D" w:rsidRDefault="00805303" w:rsidP="006332B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05303" w:rsidRPr="00FC009D" w:rsidRDefault="00805303" w:rsidP="001916D3">
      <w:pPr>
        <w:shd w:val="clear" w:color="auto" w:fill="FFFFFF"/>
        <w:tabs>
          <w:tab w:val="left" w:pos="1080"/>
        </w:tabs>
        <w:suppressAutoHyphens/>
        <w:ind w:firstLine="540"/>
      </w:pPr>
    </w:p>
    <w:p w:rsidR="00805303" w:rsidRPr="00FC009D" w:rsidRDefault="00805303" w:rsidP="001916D3">
      <w:pPr>
        <w:shd w:val="clear" w:color="auto" w:fill="FFFFFF"/>
        <w:tabs>
          <w:tab w:val="left" w:pos="1080"/>
        </w:tabs>
        <w:suppressAutoHyphens/>
        <w:ind w:firstLine="540"/>
      </w:pPr>
    </w:p>
    <w:p w:rsidR="00805303" w:rsidRPr="00FC009D" w:rsidRDefault="00805303" w:rsidP="001916D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805303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805303" w:rsidRPr="00FC009D" w:rsidRDefault="00805303" w:rsidP="006332B0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805303" w:rsidRPr="00FC009D" w:rsidRDefault="00805303" w:rsidP="006332B0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805303" w:rsidRPr="00FC009D" w:rsidRDefault="00805303" w:rsidP="006332B0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805303" w:rsidRPr="00FC009D" w:rsidRDefault="00805303" w:rsidP="006332B0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805303" w:rsidRPr="00FC009D">
        <w:trPr>
          <w:trHeight w:val="371"/>
        </w:trPr>
        <w:tc>
          <w:tcPr>
            <w:tcW w:w="600" w:type="dxa"/>
          </w:tcPr>
          <w:p w:rsidR="00805303" w:rsidRPr="00FC009D" w:rsidRDefault="00805303" w:rsidP="006332B0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805303" w:rsidRPr="00FC009D" w:rsidRDefault="00805303" w:rsidP="006332B0"/>
        </w:tc>
        <w:tc>
          <w:tcPr>
            <w:tcW w:w="1440" w:type="dxa"/>
          </w:tcPr>
          <w:p w:rsidR="00805303" w:rsidRPr="00FC009D" w:rsidRDefault="00805303" w:rsidP="006332B0"/>
        </w:tc>
        <w:tc>
          <w:tcPr>
            <w:tcW w:w="2880" w:type="dxa"/>
          </w:tcPr>
          <w:p w:rsidR="00805303" w:rsidRPr="00FC009D" w:rsidRDefault="00805303" w:rsidP="006332B0">
            <w:pPr>
              <w:ind w:firstLine="16"/>
              <w:jc w:val="center"/>
            </w:pPr>
          </w:p>
        </w:tc>
      </w:tr>
      <w:tr w:rsidR="00805303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805303" w:rsidRPr="00FC009D" w:rsidRDefault="00805303" w:rsidP="006332B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805303" w:rsidRPr="00FC009D" w:rsidRDefault="00805303" w:rsidP="006332B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805303" w:rsidRPr="00FC009D" w:rsidRDefault="00805303" w:rsidP="006332B0"/>
        </w:tc>
        <w:tc>
          <w:tcPr>
            <w:tcW w:w="2880" w:type="dxa"/>
            <w:tcBorders>
              <w:bottom w:val="double" w:sz="4" w:space="0" w:color="auto"/>
            </w:tcBorders>
          </w:tcPr>
          <w:p w:rsidR="00805303" w:rsidRPr="00FC009D" w:rsidRDefault="00805303" w:rsidP="006332B0">
            <w:pPr>
              <w:ind w:firstLine="16"/>
              <w:jc w:val="center"/>
            </w:pPr>
          </w:p>
        </w:tc>
      </w:tr>
    </w:tbl>
    <w:p w:rsidR="00805303" w:rsidRPr="00FC009D" w:rsidRDefault="00805303" w:rsidP="001916D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805303" w:rsidRPr="00FC009D" w:rsidRDefault="00805303" w:rsidP="0043699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805303" w:rsidRPr="00FC009D" w:rsidRDefault="00805303" w:rsidP="0043699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805303" w:rsidRPr="00FC009D" w:rsidRDefault="00805303" w:rsidP="0043699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805303" w:rsidRPr="00FC009D" w:rsidRDefault="00805303" w:rsidP="001916D3">
      <w:pPr>
        <w:pStyle w:val="Times12"/>
        <w:ind w:right="-29"/>
        <w:rPr>
          <w:b/>
          <w:bCs/>
          <w:i/>
          <w:iCs/>
        </w:rPr>
      </w:pPr>
    </w:p>
    <w:p w:rsidR="00805303" w:rsidRDefault="00805303" w:rsidP="001916D3">
      <w:pPr>
        <w:pStyle w:val="Times12"/>
        <w:ind w:left="5387" w:firstLine="0"/>
        <w:jc w:val="left"/>
      </w:pPr>
      <w:bookmarkStart w:id="107" w:name="_Справка_об_участии_в_судебных_разби"/>
      <w:bookmarkStart w:id="108" w:name="_Справка_об_участии"/>
      <w:bookmarkEnd w:id="71"/>
      <w:bookmarkEnd w:id="72"/>
      <w:bookmarkEnd w:id="107"/>
      <w:bookmarkEnd w:id="108"/>
    </w:p>
    <w:p w:rsidR="00805303" w:rsidRPr="00FC009D" w:rsidRDefault="00805303" w:rsidP="001916D3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9" w:name="_Toc418584581"/>
      <w:bookmarkStart w:id="110" w:name="_Toc420057333"/>
      <w:r>
        <w:rPr>
          <w:b/>
          <w:bCs/>
          <w:sz w:val="28"/>
          <w:szCs w:val="28"/>
        </w:rPr>
        <w:t>ЧАСТЬ 2</w:t>
      </w:r>
      <w:bookmarkEnd w:id="109"/>
      <w:bookmarkEnd w:id="110"/>
    </w:p>
    <w:p w:rsidR="00805303" w:rsidRDefault="00805303" w:rsidP="001916D3">
      <w:pPr>
        <w:pStyle w:val="Times12"/>
        <w:ind w:left="5387" w:firstLine="0"/>
        <w:jc w:val="left"/>
      </w:pPr>
    </w:p>
    <w:p w:rsidR="00805303" w:rsidRDefault="00805303" w:rsidP="001916D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1" w:name="_Ref317259044"/>
      <w:bookmarkStart w:id="11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1"/>
      <w:bookmarkEnd w:id="11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05303" w:rsidRPr="00DF507B" w:rsidRDefault="00805303" w:rsidP="001916D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05303" w:rsidRPr="00FC009D" w:rsidRDefault="00805303" w:rsidP="001916D3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3" w:name="_Toc418584582"/>
      <w:bookmarkStart w:id="114" w:name="_Toc420057334"/>
      <w:r>
        <w:rPr>
          <w:b/>
          <w:bCs/>
          <w:sz w:val="28"/>
          <w:szCs w:val="28"/>
        </w:rPr>
        <w:t>ЧАСТЬ 3</w:t>
      </w:r>
      <w:bookmarkEnd w:id="113"/>
      <w:bookmarkEnd w:id="114"/>
    </w:p>
    <w:p w:rsidR="00805303" w:rsidRDefault="00805303" w:rsidP="001916D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bCs/>
          <w:i/>
          <w:iCs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805303" w:rsidRPr="00563FFA" w:rsidRDefault="00805303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805303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303" w:rsidRDefault="00805303">
      <w:r>
        <w:separator/>
      </w:r>
    </w:p>
  </w:endnote>
  <w:endnote w:type="continuationSeparator" w:id="0">
    <w:p w:rsidR="00805303" w:rsidRDefault="00805303">
      <w:r>
        <w:continuationSeparator/>
      </w:r>
    </w:p>
  </w:endnote>
  <w:endnote w:type="continuationNotice" w:id="1">
    <w:p w:rsidR="00805303" w:rsidRDefault="0080530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03" w:rsidRPr="00FE6219" w:rsidRDefault="0080530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03" w:rsidRPr="00FE6219" w:rsidRDefault="0080530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03" w:rsidRPr="00FE6219" w:rsidRDefault="0080530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303" w:rsidRDefault="00805303">
      <w:r>
        <w:separator/>
      </w:r>
    </w:p>
  </w:footnote>
  <w:footnote w:type="continuationSeparator" w:id="0">
    <w:p w:rsidR="00805303" w:rsidRDefault="00805303">
      <w:r>
        <w:continuationSeparator/>
      </w:r>
    </w:p>
  </w:footnote>
  <w:footnote w:type="continuationNotice" w:id="1">
    <w:p w:rsidR="00805303" w:rsidRDefault="0080530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03" w:rsidRPr="00157639" w:rsidRDefault="00805303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805303" w:rsidRPr="00157639" w:rsidRDefault="0080530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805303" w:rsidRPr="00157639" w:rsidRDefault="0080530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805303" w:rsidRPr="00157639" w:rsidRDefault="00805303" w:rsidP="007D34D5">
    <w:pPr>
      <w:jc w:val="center"/>
      <w:rPr>
        <w:b/>
        <w:bCs/>
        <w:caps/>
      </w:rPr>
    </w:pPr>
  </w:p>
  <w:p w:rsidR="00805303" w:rsidRPr="007D34D5" w:rsidRDefault="00805303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03" w:rsidRPr="00F429FC" w:rsidRDefault="0080530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03" w:rsidRPr="00F429FC" w:rsidRDefault="0080530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03" w:rsidRPr="00F429FC" w:rsidRDefault="0080530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8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35"/>
  </w:num>
  <w:num w:numId="6">
    <w:abstractNumId w:val="25"/>
  </w:num>
  <w:num w:numId="7">
    <w:abstractNumId w:val="23"/>
  </w:num>
  <w:num w:numId="8">
    <w:abstractNumId w:val="1"/>
  </w:num>
  <w:num w:numId="9">
    <w:abstractNumId w:val="0"/>
  </w:num>
  <w:num w:numId="10">
    <w:abstractNumId w:val="20"/>
  </w:num>
  <w:num w:numId="11">
    <w:abstractNumId w:val="18"/>
  </w:num>
  <w:num w:numId="12">
    <w:abstractNumId w:val="3"/>
  </w:num>
  <w:num w:numId="13">
    <w:abstractNumId w:val="10"/>
  </w:num>
  <w:num w:numId="14">
    <w:abstractNumId w:val="2"/>
  </w:num>
  <w:num w:numId="15">
    <w:abstractNumId w:val="8"/>
  </w:num>
  <w:num w:numId="16">
    <w:abstractNumId w:val="14"/>
  </w:num>
  <w:num w:numId="17">
    <w:abstractNumId w:val="32"/>
  </w:num>
  <w:num w:numId="18">
    <w:abstractNumId w:val="24"/>
  </w:num>
  <w:num w:numId="19">
    <w:abstractNumId w:val="13"/>
  </w:num>
  <w:num w:numId="20">
    <w:abstractNumId w:val="38"/>
  </w:num>
  <w:num w:numId="21">
    <w:abstractNumId w:val="21"/>
  </w:num>
  <w:num w:numId="22">
    <w:abstractNumId w:val="36"/>
  </w:num>
  <w:num w:numId="23">
    <w:abstractNumId w:val="22"/>
  </w:num>
  <w:num w:numId="24">
    <w:abstractNumId w:val="29"/>
  </w:num>
  <w:num w:numId="25">
    <w:abstractNumId w:val="11"/>
  </w:num>
  <w:num w:numId="26">
    <w:abstractNumId w:val="28"/>
  </w:num>
  <w:num w:numId="27">
    <w:abstractNumId w:val="33"/>
  </w:num>
  <w:num w:numId="28">
    <w:abstractNumId w:val="39"/>
  </w:num>
  <w:num w:numId="29">
    <w:abstractNumId w:val="12"/>
  </w:num>
  <w:num w:numId="30">
    <w:abstractNumId w:val="34"/>
  </w:num>
  <w:num w:numId="31">
    <w:abstractNumId w:val="17"/>
  </w:num>
  <w:num w:numId="32">
    <w:abstractNumId w:val="4"/>
  </w:num>
  <w:num w:numId="33">
    <w:abstractNumId w:val="27"/>
  </w:num>
  <w:num w:numId="34">
    <w:abstractNumId w:val="26"/>
  </w:num>
  <w:num w:numId="35">
    <w:abstractNumId w:val="9"/>
  </w:num>
  <w:num w:numId="36">
    <w:abstractNumId w:val="31"/>
  </w:num>
  <w:num w:numId="37">
    <w:abstractNumId w:val="5"/>
  </w:num>
  <w:num w:numId="38">
    <w:abstractNumId w:val="6"/>
  </w:num>
  <w:num w:numId="39">
    <w:abstractNumId w:val="30"/>
  </w:num>
  <w:num w:numId="40">
    <w:abstractNumId w:val="37"/>
  </w:num>
  <w:num w:numId="41">
    <w:abstractNumId w:val="19"/>
  </w:num>
  <w:num w:numId="42">
    <w:abstractNumId w:val="7"/>
  </w:num>
  <w:num w:numId="43">
    <w:abstractNumId w:val="16"/>
  </w:num>
  <w:num w:numId="4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D77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16D3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968E6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2210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1C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699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4F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6ED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2B0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A1F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8E6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BD2"/>
    <w:rsid w:val="006D52CB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2D4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105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303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57F"/>
    <w:rsid w:val="0086530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3A5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A7A34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34DE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446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B6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550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CDA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BDD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1B5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98"/>
    <w:rsid w:val="00CC66D6"/>
    <w:rsid w:val="00CD10A5"/>
    <w:rsid w:val="00CD11FC"/>
    <w:rsid w:val="00CD1B67"/>
    <w:rsid w:val="00CD2079"/>
    <w:rsid w:val="00CD258A"/>
    <w:rsid w:val="00CD3B8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31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2E5"/>
    <w:rsid w:val="00DD6BF6"/>
    <w:rsid w:val="00DD6CBC"/>
    <w:rsid w:val="00DD77FB"/>
    <w:rsid w:val="00DE0B5C"/>
    <w:rsid w:val="00DE0B73"/>
    <w:rsid w:val="00DE419C"/>
    <w:rsid w:val="00DE5685"/>
    <w:rsid w:val="00DE56F3"/>
    <w:rsid w:val="00DF05AF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47CB7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A81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1B01"/>
    <w:rsid w:val="00F921BD"/>
    <w:rsid w:val="00F9366D"/>
    <w:rsid w:val="00F93EAA"/>
    <w:rsid w:val="00F94A51"/>
    <w:rsid w:val="00F9547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051B3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051B3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51B3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1B3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1B39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1B3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1B39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51B3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1B39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1B39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B39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51B3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51B39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51B39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1B39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51B39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51B39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5014F9"/>
    <w:rPr>
      <w:b/>
      <w:bCs/>
    </w:rPr>
  </w:style>
  <w:style w:type="paragraph" w:customStyle="1" w:styleId="15">
    <w:name w:val="Нижний колонтитул1"/>
    <w:basedOn w:val="Normal"/>
    <w:uiPriority w:val="99"/>
    <w:rsid w:val="005014F9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6">
    <w:name w:val="Знак Знак2"/>
    <w:basedOn w:val="Normal"/>
    <w:uiPriority w:val="99"/>
    <w:rsid w:val="00B86C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0">
    <w:name w:val="Знак Знак15"/>
    <w:basedOn w:val="Normal"/>
    <w:uiPriority w:val="99"/>
    <w:rsid w:val="001916D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051B39"/>
    <w:pPr>
      <w:numPr>
        <w:numId w:val="19"/>
      </w:numPr>
    </w:pPr>
  </w:style>
  <w:style w:type="numbering" w:customStyle="1" w:styleId="1">
    <w:name w:val="Стиль1"/>
    <w:rsid w:val="00051B39"/>
    <w:pPr>
      <w:numPr>
        <w:numId w:val="16"/>
      </w:numPr>
    </w:pPr>
  </w:style>
  <w:style w:type="numbering" w:customStyle="1" w:styleId="11">
    <w:name w:val="Стиль11"/>
    <w:rsid w:val="00051B39"/>
    <w:pPr>
      <w:numPr>
        <w:numId w:val="18"/>
      </w:numPr>
    </w:pPr>
  </w:style>
  <w:style w:type="numbering" w:customStyle="1" w:styleId="2">
    <w:name w:val="Стиль2"/>
    <w:rsid w:val="00051B39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56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683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683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24</Pages>
  <Words>6698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5</cp:revision>
  <cp:lastPrinted>2015-05-12T07:35:00Z</cp:lastPrinted>
  <dcterms:created xsi:type="dcterms:W3CDTF">2015-05-20T05:56:00Z</dcterms:created>
  <dcterms:modified xsi:type="dcterms:W3CDTF">2015-05-25T10:14:00Z</dcterms:modified>
</cp:coreProperties>
</file>