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9333C1" w:rsidRDefault="009333C1" w:rsidP="009333C1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>право заключения договора на оказание услуг слесаря-сантехника, электрика, услуг по уборке помещений и территории для нужд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333C1" w:rsidRPr="003760DE" w:rsidRDefault="009333C1" w:rsidP="009333C1">
      <w:pPr>
        <w:jc w:val="center"/>
        <w:rPr>
          <w:color w:val="000000"/>
        </w:rPr>
      </w:pPr>
      <w:bookmarkStart w:id="2" w:name="_Toc341885286"/>
      <w:r w:rsidRPr="003760DE">
        <w:rPr>
          <w:color w:val="000000"/>
        </w:rPr>
        <w:lastRenderedPageBreak/>
        <w:t>Техническое задание</w:t>
      </w:r>
    </w:p>
    <w:p w:rsidR="009333C1" w:rsidRPr="003760DE" w:rsidRDefault="009333C1" w:rsidP="009333C1">
      <w:pPr>
        <w:jc w:val="center"/>
        <w:rPr>
          <w:color w:val="000000"/>
        </w:rPr>
      </w:pPr>
      <w:r w:rsidRPr="003760DE">
        <w:rPr>
          <w:color w:val="000000"/>
        </w:rPr>
        <w:t xml:space="preserve"> на оказание услуг </w:t>
      </w:r>
    </w:p>
    <w:p w:rsidR="009333C1" w:rsidRPr="003760DE" w:rsidRDefault="009333C1" w:rsidP="009333C1">
      <w:pPr>
        <w:jc w:val="center"/>
        <w:rPr>
          <w:color w:val="000000"/>
        </w:rPr>
      </w:pPr>
    </w:p>
    <w:p w:rsidR="009333C1" w:rsidRPr="003760DE" w:rsidRDefault="009333C1" w:rsidP="009333C1">
      <w:pPr>
        <w:jc w:val="center"/>
        <w:rPr>
          <w:color w:val="000000"/>
        </w:rPr>
      </w:pPr>
      <w:r w:rsidRPr="003760DE">
        <w:rPr>
          <w:color w:val="000000"/>
        </w:rPr>
        <w:t>СОДЕРЖАНИЕ</w:t>
      </w:r>
    </w:p>
    <w:p w:rsidR="009333C1" w:rsidRPr="003760DE" w:rsidRDefault="009333C1" w:rsidP="009333C1">
      <w:pPr>
        <w:jc w:val="center"/>
        <w:rPr>
          <w:color w:val="000000"/>
        </w:rPr>
      </w:pPr>
    </w:p>
    <w:p w:rsidR="009333C1" w:rsidRPr="003760DE" w:rsidRDefault="009333C1" w:rsidP="009333C1">
      <w:pPr>
        <w:rPr>
          <w:color w:val="000000"/>
        </w:rPr>
      </w:pPr>
    </w:p>
    <w:p w:rsidR="009333C1" w:rsidRPr="003760DE" w:rsidRDefault="009333C1" w:rsidP="009333C1">
      <w:pPr>
        <w:rPr>
          <w:color w:val="000000"/>
        </w:rPr>
      </w:pPr>
      <w:r w:rsidRPr="003760DE">
        <w:rPr>
          <w:color w:val="000000"/>
        </w:rPr>
        <w:t>РАЗДЕЛ 1. НАИМЕНОВАНИЕ УСЛУГИ</w:t>
      </w:r>
    </w:p>
    <w:p w:rsidR="009333C1" w:rsidRPr="003760DE" w:rsidRDefault="009333C1" w:rsidP="009333C1">
      <w:pPr>
        <w:rPr>
          <w:color w:val="000000"/>
        </w:rPr>
      </w:pPr>
      <w:r w:rsidRPr="003760DE">
        <w:rPr>
          <w:color w:val="000000"/>
        </w:rPr>
        <w:t>РАЗДЕЛ 2. ОПИСАНИЕ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2.1 Состав (перечень) оказываемых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2.2 Описание оказываемых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333C1" w:rsidRPr="003760DE" w:rsidRDefault="009333C1" w:rsidP="009333C1">
      <w:pPr>
        <w:rPr>
          <w:color w:val="000000"/>
        </w:rPr>
      </w:pPr>
      <w:r w:rsidRPr="003760DE">
        <w:rPr>
          <w:color w:val="000000"/>
        </w:rPr>
        <w:t>РАЗДЕЛ 3. ТРЕБОВАНИЯ К УСЛУГАМ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3.1 Общие требования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3.2 Требования к качеству оказываемых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9333C1" w:rsidRPr="003760DE" w:rsidRDefault="009333C1" w:rsidP="009333C1">
      <w:pPr>
        <w:rPr>
          <w:color w:val="000000"/>
        </w:rPr>
      </w:pPr>
      <w:r w:rsidRPr="003760DE">
        <w:rPr>
          <w:color w:val="000000"/>
        </w:rPr>
        <w:t>РАЗДЕЛ 4. РЕЗУЛЬТАТ ОКАЗАННЫХ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4.1 Описание конечного результата оказанных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4.2 Требования по приемке услуг</w:t>
      </w:r>
    </w:p>
    <w:p w:rsidR="009333C1" w:rsidRPr="003760DE" w:rsidRDefault="009333C1" w:rsidP="009333C1">
      <w:pPr>
        <w:ind w:left="709"/>
        <w:rPr>
          <w:color w:val="000000"/>
        </w:rPr>
      </w:pPr>
      <w:r w:rsidRPr="003760DE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333C1" w:rsidRPr="009333C1" w:rsidRDefault="009333C1" w:rsidP="009333C1">
      <w:pPr>
        <w:jc w:val="center"/>
        <w:rPr>
          <w:color w:val="000000"/>
        </w:rPr>
      </w:pPr>
      <w:bookmarkStart w:id="3" w:name="_GoBack"/>
      <w:bookmarkEnd w:id="3"/>
      <w:r w:rsidRPr="003760DE">
        <w:rPr>
          <w:color w:val="000000"/>
          <w:sz w:val="26"/>
          <w:szCs w:val="26"/>
        </w:rPr>
        <w:br w:type="page"/>
      </w:r>
      <w:r w:rsidRPr="009333C1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333C1" w:rsidRPr="009333C1" w:rsidTr="00E841C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9333C1" w:rsidRPr="009333C1" w:rsidRDefault="009333C1" w:rsidP="00E841C4">
            <w:pPr>
              <w:ind w:firstLine="601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Оказание услуг слесаря-сантехника, электрика, услуг по уборке помещений и территории филиала «Приволжский территориальный округ» ФГУП «РосРАО»</w:t>
            </w:r>
          </w:p>
        </w:tc>
      </w:tr>
    </w:tbl>
    <w:p w:rsidR="009333C1" w:rsidRPr="009333C1" w:rsidRDefault="009333C1" w:rsidP="009333C1">
      <w:pPr>
        <w:rPr>
          <w:color w:val="000000"/>
        </w:rPr>
      </w:pPr>
    </w:p>
    <w:p w:rsidR="009333C1" w:rsidRPr="009333C1" w:rsidRDefault="009333C1" w:rsidP="009333C1">
      <w:pPr>
        <w:jc w:val="center"/>
        <w:rPr>
          <w:color w:val="000000"/>
        </w:rPr>
      </w:pPr>
      <w:r w:rsidRPr="009333C1">
        <w:rPr>
          <w:color w:val="000000"/>
        </w:rPr>
        <w:t>РАЗДЕЛ 2. ОПИСАНИЕ УСЛУГИ</w:t>
      </w:r>
    </w:p>
    <w:tbl>
      <w:tblPr>
        <w:tblW w:w="96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1"/>
        <w:gridCol w:w="17"/>
        <w:gridCol w:w="1340"/>
        <w:gridCol w:w="22"/>
        <w:gridCol w:w="1722"/>
        <w:gridCol w:w="2995"/>
      </w:tblGrid>
      <w:tr w:rsidR="009333C1" w:rsidRPr="009333C1" w:rsidTr="00E841C4">
        <w:trPr>
          <w:trHeight w:val="396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333C1" w:rsidRPr="009333C1" w:rsidTr="00E841C4">
        <w:trPr>
          <w:trHeight w:val="420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widowControl w:val="0"/>
              <w:tabs>
                <w:tab w:val="left" w:pos="601"/>
              </w:tabs>
              <w:ind w:left="-108" w:firstLine="34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1. Оказание услуг по уборке офисных помещений филиала «Приволжский территориальный округ» ФГУП «РосРАО»</w:t>
            </w:r>
          </w:p>
          <w:p w:rsidR="009333C1" w:rsidRPr="009333C1" w:rsidRDefault="009333C1" w:rsidP="00E841C4">
            <w:pPr>
              <w:widowControl w:val="0"/>
              <w:tabs>
                <w:tab w:val="left" w:pos="-250"/>
              </w:tabs>
              <w:ind w:left="-108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2. Уборка прилегающей территории филиала «Приволжский территориальный округ» ФГУП «РосРАО»</w:t>
            </w:r>
          </w:p>
          <w:p w:rsidR="009333C1" w:rsidRPr="009333C1" w:rsidRDefault="009333C1" w:rsidP="00E841C4">
            <w:pPr>
              <w:widowControl w:val="0"/>
              <w:tabs>
                <w:tab w:val="left" w:pos="-250"/>
              </w:tabs>
              <w:ind w:left="-108" w:firstLine="34"/>
              <w:jc w:val="both"/>
              <w:rPr>
                <w:b/>
                <w:color w:val="000000"/>
              </w:rPr>
            </w:pPr>
            <w:r w:rsidRPr="009333C1">
              <w:rPr>
                <w:color w:val="000000"/>
              </w:rPr>
              <w:t>3. Ремонт, разборка, сборка сантехнического оборудования</w:t>
            </w:r>
          </w:p>
          <w:p w:rsidR="009333C1" w:rsidRPr="009333C1" w:rsidRDefault="009333C1" w:rsidP="00E841C4">
            <w:pPr>
              <w:widowControl w:val="0"/>
              <w:tabs>
                <w:tab w:val="left" w:pos="-250"/>
              </w:tabs>
              <w:ind w:left="-108" w:firstLine="34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4. Ремонт и обслуживание электротехнического оборудования</w:t>
            </w:r>
          </w:p>
        </w:tc>
      </w:tr>
      <w:tr w:rsidR="009333C1" w:rsidRPr="009333C1" w:rsidTr="00E841C4">
        <w:trPr>
          <w:trHeight w:val="337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Подраздел 2.2 Описание оказываемых услуг</w:t>
            </w:r>
          </w:p>
        </w:tc>
      </w:tr>
      <w:tr w:rsidR="009333C1" w:rsidRPr="009333C1" w:rsidTr="00E841C4">
        <w:trPr>
          <w:trHeight w:val="425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1. Оказание услуг по уборке офисных помещений филиала «Приволжский территориальный округ» ФГУП «РосРАО»</w:t>
            </w:r>
          </w:p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t xml:space="preserve">-Влажная уборка полов (керамическая плитка, линолеум, </w:t>
            </w:r>
            <w:proofErr w:type="spellStart"/>
            <w:r w:rsidRPr="009333C1">
              <w:rPr>
                <w:color w:val="000000"/>
              </w:rPr>
              <w:t>ковролин</w:t>
            </w:r>
            <w:proofErr w:type="spellEnd"/>
            <w:r w:rsidRPr="009333C1">
              <w:rPr>
                <w:color w:val="000000"/>
              </w:rPr>
              <w:t>, масляная покраска, цементные поверхности) в кабинетах, коридорах и лестничных клетках;</w:t>
            </w:r>
          </w:p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t>-Мытье полов (линолеум) в кабинетах и коридорах;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-Влажная протирка фасадов мебели и горизонтальных поверхностей;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</w:t>
            </w:r>
            <w:proofErr w:type="spellStart"/>
            <w:r w:rsidRPr="009333C1">
              <w:t>Обеспыливание</w:t>
            </w:r>
            <w:proofErr w:type="spellEnd"/>
            <w:r w:rsidRPr="009333C1">
              <w:t xml:space="preserve"> радиаторных решеток;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-Влажная протирка стен в кабинетах, коридорах и лестничных клетках;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-Обметание пыли с потолков;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-Мойка оконных рам и окон;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-Мытье полов санузла с применением дезинфицирующих средств (керамическая плитка);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-Мытье унитазов с применением дезинфицирующих средств;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-Мытье раковин с применением дезинфицирующих средств;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-Замена санитарно-гигиенического материала;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-Очистка урн от мусора;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-Сбор и вынос мусора в мусорный бак;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-Протирка малоценного инвентаря;</w:t>
            </w:r>
          </w:p>
          <w:p w:rsidR="009333C1" w:rsidRPr="009333C1" w:rsidRDefault="009333C1" w:rsidP="00E841C4">
            <w:pPr>
              <w:jc w:val="both"/>
            </w:pPr>
            <w:r w:rsidRPr="009333C1">
              <w:t>-Влажная уборка бытовой техники с применением дезинфицирующих средств (холодильники, газовые и электрические плиты, микроволновые печи);</w:t>
            </w:r>
          </w:p>
          <w:p w:rsidR="009333C1" w:rsidRPr="009333C1" w:rsidRDefault="009333C1" w:rsidP="00E841C4">
            <w:pPr>
              <w:jc w:val="both"/>
            </w:pPr>
          </w:p>
          <w:p w:rsidR="009333C1" w:rsidRPr="009333C1" w:rsidRDefault="009333C1" w:rsidP="00E841C4">
            <w:pPr>
              <w:jc w:val="center"/>
            </w:pPr>
            <w:r w:rsidRPr="009333C1">
              <w:t>2. Уборка прилегающей территории филиала «Приволжский территориальный округ» ФГУП «РосРАО»</w:t>
            </w:r>
          </w:p>
          <w:p w:rsidR="009333C1" w:rsidRPr="009333C1" w:rsidRDefault="009333C1" w:rsidP="00E841C4">
            <w:r w:rsidRPr="009333C1">
              <w:t>-Уборка асфальтового покрытия;</w:t>
            </w:r>
          </w:p>
          <w:p w:rsidR="009333C1" w:rsidRPr="009333C1" w:rsidRDefault="009333C1" w:rsidP="00E841C4">
            <w:r w:rsidRPr="009333C1">
              <w:t xml:space="preserve">-Очистка асфальтового </w:t>
            </w:r>
            <w:proofErr w:type="gramStart"/>
            <w:r w:rsidRPr="009333C1">
              <w:t>покрытия  от</w:t>
            </w:r>
            <w:proofErr w:type="gramEnd"/>
            <w:r w:rsidRPr="009333C1">
              <w:t xml:space="preserve"> снега в зимнее время;</w:t>
            </w:r>
          </w:p>
          <w:p w:rsidR="009333C1" w:rsidRPr="009333C1" w:rsidRDefault="009333C1" w:rsidP="00E841C4">
            <w:r w:rsidRPr="009333C1">
              <w:t>-Уборка газона.</w:t>
            </w:r>
          </w:p>
          <w:p w:rsidR="009333C1" w:rsidRPr="009333C1" w:rsidRDefault="009333C1" w:rsidP="00E841C4">
            <w:r w:rsidRPr="009333C1">
              <w:t>-</w:t>
            </w:r>
            <w:r w:rsidRPr="009333C1">
              <w:rPr>
                <w:rFonts w:eastAsiaTheme="minorHAnsi"/>
                <w:lang w:eastAsia="en-US"/>
              </w:rPr>
              <w:t xml:space="preserve"> </w:t>
            </w:r>
            <w:r w:rsidRPr="009333C1">
              <w:t>Очистка от мусора уличных урн.</w:t>
            </w:r>
          </w:p>
          <w:p w:rsidR="009333C1" w:rsidRPr="009333C1" w:rsidRDefault="009333C1" w:rsidP="00E841C4"/>
          <w:p w:rsidR="009333C1" w:rsidRPr="009333C1" w:rsidRDefault="009333C1" w:rsidP="00E841C4">
            <w:pPr>
              <w:jc w:val="center"/>
              <w:rPr>
                <w:b/>
              </w:rPr>
            </w:pPr>
            <w:r w:rsidRPr="009333C1">
              <w:t>3. Ремонт, разборка, сборка сантехнического оборудования</w:t>
            </w:r>
          </w:p>
          <w:p w:rsidR="009333C1" w:rsidRPr="009333C1" w:rsidRDefault="009333C1" w:rsidP="00E841C4">
            <w:r w:rsidRPr="009333C1">
              <w:t>-Ремонт узлов сантехнических систем и сантехнического оборудования (смывных бачков, вентилей, кранов, раковин, смесителей, унитазов и т.д.)</w:t>
            </w:r>
          </w:p>
          <w:p w:rsidR="009333C1" w:rsidRPr="009333C1" w:rsidRDefault="009333C1" w:rsidP="00E841C4">
            <w:r w:rsidRPr="009333C1">
              <w:t>-Профилактический осмотр узлов систем водоснабжения и канализации</w:t>
            </w:r>
          </w:p>
          <w:p w:rsidR="009333C1" w:rsidRPr="009333C1" w:rsidRDefault="009333C1" w:rsidP="00E841C4">
            <w:r w:rsidRPr="009333C1">
              <w:t>-Восстановление рабочего состояния узлов систем водоснабжения и канализации</w:t>
            </w:r>
          </w:p>
          <w:p w:rsidR="009333C1" w:rsidRPr="009333C1" w:rsidRDefault="009333C1" w:rsidP="00E841C4">
            <w:r w:rsidRPr="009333C1">
              <w:t>-Демонтаж старого и монтаж нового сантехнического оборудования.</w:t>
            </w:r>
          </w:p>
          <w:p w:rsidR="009333C1" w:rsidRPr="009333C1" w:rsidRDefault="009333C1" w:rsidP="00E841C4"/>
          <w:p w:rsidR="009333C1" w:rsidRPr="009333C1" w:rsidRDefault="009333C1" w:rsidP="00E841C4">
            <w:pPr>
              <w:jc w:val="center"/>
            </w:pPr>
            <w:r w:rsidRPr="009333C1">
              <w:t>4. Ремонт и обслуживание электротехнического оборудования</w:t>
            </w:r>
          </w:p>
          <w:p w:rsidR="009333C1" w:rsidRPr="009333C1" w:rsidRDefault="009333C1" w:rsidP="00E841C4">
            <w:r w:rsidRPr="009333C1">
              <w:t>-Разборка, сборка узлов, аппаратов, электроосвещения</w:t>
            </w:r>
          </w:p>
          <w:p w:rsidR="009333C1" w:rsidRPr="009333C1" w:rsidRDefault="009333C1" w:rsidP="00E841C4">
            <w:r w:rsidRPr="009333C1">
              <w:t>-Лужение, пайка, изолирование, прокладка, сращивание электропроводов</w:t>
            </w:r>
          </w:p>
          <w:p w:rsidR="009333C1" w:rsidRPr="009333C1" w:rsidRDefault="009333C1" w:rsidP="00E841C4">
            <w:r w:rsidRPr="009333C1">
              <w:lastRenderedPageBreak/>
              <w:t>-Наладка, монтаж, эксплуатация электрооборудования</w:t>
            </w:r>
          </w:p>
          <w:p w:rsidR="009333C1" w:rsidRPr="009333C1" w:rsidRDefault="009333C1" w:rsidP="00E841C4">
            <w:r w:rsidRPr="009333C1">
              <w:t>-Наладка, монтаж, силовых преобразовательных устройств и электронных систем управления.</w:t>
            </w:r>
          </w:p>
        </w:tc>
      </w:tr>
      <w:tr w:rsidR="009333C1" w:rsidRPr="009333C1" w:rsidTr="00E841C4">
        <w:trPr>
          <w:trHeight w:val="425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ind w:firstLine="601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Наименование услуг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 xml:space="preserve">Ед. </w:t>
            </w:r>
            <w:proofErr w:type="spellStart"/>
            <w:r w:rsidRPr="009333C1">
              <w:rPr>
                <w:color w:val="000000"/>
              </w:rPr>
              <w:t>измер</w:t>
            </w:r>
            <w:proofErr w:type="spellEnd"/>
            <w:r w:rsidRPr="009333C1">
              <w:rPr>
                <w:color w:val="000000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Кол-во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Периодичность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t xml:space="preserve">Влажная уборка полов (керамическая плитка, линолеум, </w:t>
            </w:r>
            <w:proofErr w:type="spellStart"/>
            <w:r w:rsidRPr="009333C1">
              <w:rPr>
                <w:color w:val="000000"/>
              </w:rPr>
              <w:t>ковролин</w:t>
            </w:r>
            <w:proofErr w:type="spellEnd"/>
            <w:r w:rsidRPr="009333C1">
              <w:rPr>
                <w:color w:val="000000"/>
              </w:rPr>
              <w:t>, масляная покраска, цементные поверхности) в кабинетах, коридорах и лестничных клетках;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  <w:vertAlign w:val="superscript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Мытье полов (линолеум) в кабинетах и коридорах;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345,9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 раза в месяц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Влажная протирка фасадов мебели и горизонтальных поверхностей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 раз в неделю</w:t>
            </w:r>
          </w:p>
          <w:p w:rsidR="009333C1" w:rsidRPr="009333C1" w:rsidRDefault="009333C1" w:rsidP="00E841C4">
            <w:pPr>
              <w:jc w:val="center"/>
            </w:pP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proofErr w:type="spellStart"/>
            <w:r w:rsidRPr="009333C1">
              <w:rPr>
                <w:color w:val="000000"/>
              </w:rPr>
              <w:t>Обеспыливание</w:t>
            </w:r>
            <w:proofErr w:type="spellEnd"/>
            <w:r w:rsidRPr="009333C1">
              <w:rPr>
                <w:color w:val="000000"/>
              </w:rPr>
              <w:t xml:space="preserve"> радиаторных решеток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50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 раз в месяц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Влажная протирка стен в кабинетах, коридорах и лестничных клетках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 раза в год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Обметание пыли с потолков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2 раза в год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Мойка оконных рам и окон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 раз в год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Мытье полов санузла с применением дезинфицирующих средств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9,16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 раз в неделю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Мытье унитазов с применением дезинфицирующих средств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Мытье раковин с применением дезинфицирующих средств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Замена санитарно-гигиенического материала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Очистка урн от мусора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31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Сбор и вынос мусора в мусорный бак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31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Протирка малоценного инвентаря;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 раз в месяц</w:t>
            </w:r>
          </w:p>
        </w:tc>
      </w:tr>
      <w:tr w:rsidR="009333C1" w:rsidRPr="009333C1" w:rsidTr="00E841C4">
        <w:trPr>
          <w:trHeight w:val="425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Влажная уборка бытовой техники с применением дезинфицирующих средств (холодильники, газовые и электрические плиты, микроволновые печи)</w:t>
            </w:r>
          </w:p>
        </w:tc>
        <w:tc>
          <w:tcPr>
            <w:tcW w:w="1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7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2 раза в месяц</w:t>
            </w:r>
          </w:p>
        </w:tc>
      </w:tr>
      <w:tr w:rsidR="009333C1" w:rsidRPr="009333C1" w:rsidTr="00E841C4">
        <w:trPr>
          <w:trHeight w:val="425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2. Уборка прилегающей территории филиала «Приволжский территориальный округ» ФГУП «РосРАО»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lastRenderedPageBreak/>
              <w:t>Уборка асфальтового покрытия в летнее время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895,1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t xml:space="preserve">Очистка асфальтового </w:t>
            </w:r>
            <w:proofErr w:type="gramStart"/>
            <w:r w:rsidRPr="009333C1">
              <w:rPr>
                <w:color w:val="000000"/>
              </w:rPr>
              <w:t>покрытия  от</w:t>
            </w:r>
            <w:proofErr w:type="gramEnd"/>
            <w:r w:rsidRPr="009333C1">
              <w:rPr>
                <w:color w:val="000000"/>
              </w:rPr>
              <w:t xml:space="preserve"> снега в зимнее время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895,1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t>Уборка газона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34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1 раз в неделю в летнее время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color w:val="000000"/>
              </w:rPr>
              <w:t>Очистка от мусора уличных урн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шт.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ежедневно</w:t>
            </w:r>
          </w:p>
        </w:tc>
      </w:tr>
      <w:tr w:rsidR="009333C1" w:rsidRPr="009333C1" w:rsidTr="00E841C4">
        <w:trPr>
          <w:trHeight w:val="425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3. Ремонт, разборка, сборка сантехнического оборудования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Ремонт узлов сантехнических систем и сантехнического оборудования (смывных бачков, вентилей, кранов, раковин, смесителей, унитазов и т.д.)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Профилактический осмотр узлов систем водоснабжения и канализации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Профилактика раз в неделю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Восстановление рабочего состояния узлов систем водоснабжения и канализации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Демонтаж старого и монтаж нового сантехнического оборудования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  <w:tr w:rsidR="009333C1" w:rsidRPr="009333C1" w:rsidTr="00E841C4">
        <w:trPr>
          <w:trHeight w:val="425"/>
        </w:trPr>
        <w:tc>
          <w:tcPr>
            <w:tcW w:w="9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4. Ремонт и обслуживание электротехнического оборудования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Разборка, сборка узлов, аппаратов, электроосвещения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Лужение, пайка, изолирование, прокладка, сращивание электропроводов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Наладка, монтаж, эксплуатация электрооборудования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  <w:tr w:rsidR="009333C1" w:rsidRPr="009333C1" w:rsidTr="00E841C4">
        <w:trPr>
          <w:trHeight w:val="425"/>
        </w:trPr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color w:val="000000"/>
              </w:rPr>
              <w:t>Наладка, монтаж, силовых преобразовательных устройств и электронных систем управления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м</w:t>
            </w:r>
            <w:r w:rsidRPr="009333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495,00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1" w:rsidRPr="009333C1" w:rsidRDefault="009333C1" w:rsidP="00E841C4">
            <w:pPr>
              <w:ind w:firstLine="601"/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 мере необходимости</w:t>
            </w:r>
          </w:p>
        </w:tc>
      </w:tr>
    </w:tbl>
    <w:p w:rsidR="009333C1" w:rsidRPr="009333C1" w:rsidRDefault="009333C1" w:rsidP="009333C1">
      <w:pPr>
        <w:jc w:val="center"/>
        <w:rPr>
          <w:color w:val="000000"/>
        </w:rPr>
      </w:pPr>
    </w:p>
    <w:p w:rsidR="009333C1" w:rsidRPr="009333C1" w:rsidRDefault="009333C1" w:rsidP="009333C1">
      <w:pPr>
        <w:jc w:val="center"/>
        <w:rPr>
          <w:color w:val="000000"/>
        </w:rPr>
      </w:pPr>
      <w:r w:rsidRPr="009333C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Подраздел 3.1 Общие требования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  <w:u w:val="single"/>
              </w:rPr>
              <w:t>Место оказания услуг</w:t>
            </w:r>
            <w:r w:rsidRPr="009333C1">
              <w:rPr>
                <w:color w:val="000000"/>
              </w:rPr>
              <w:t>: 603001, г. Нижний Новгород, ул. Черниговская д.17, филиал «Приволжский территориальный округ» ФГУП «РосРАО»</w:t>
            </w:r>
          </w:p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  <w:u w:val="single"/>
              </w:rPr>
              <w:t>Сроки и график оказания услуг:</w:t>
            </w:r>
            <w:r w:rsidRPr="009333C1">
              <w:rPr>
                <w:color w:val="000000"/>
              </w:rPr>
              <w:t xml:space="preserve"> Дата начала оказания </w:t>
            </w:r>
            <w:proofErr w:type="gramStart"/>
            <w:r w:rsidRPr="009333C1">
              <w:rPr>
                <w:color w:val="000000"/>
              </w:rPr>
              <w:t>услуг  –</w:t>
            </w:r>
            <w:proofErr w:type="gramEnd"/>
            <w:r w:rsidRPr="009333C1">
              <w:rPr>
                <w:color w:val="000000"/>
              </w:rPr>
              <w:t xml:space="preserve">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9333C1" w:rsidRPr="009333C1" w:rsidRDefault="009333C1" w:rsidP="00E841C4">
            <w:pPr>
              <w:pStyle w:val="affe"/>
              <w:ind w:left="34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9333C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Требуемое количество персонала:</w:t>
            </w:r>
          </w:p>
          <w:p w:rsidR="009333C1" w:rsidRPr="009333C1" w:rsidRDefault="009333C1" w:rsidP="00E841C4">
            <w:r w:rsidRPr="009333C1">
              <w:t xml:space="preserve">- на услуги по уборке помещения – 1 </w:t>
            </w:r>
            <w:proofErr w:type="gramStart"/>
            <w:r w:rsidRPr="009333C1">
              <w:t>чел</w:t>
            </w:r>
            <w:proofErr w:type="gramEnd"/>
            <w:r w:rsidRPr="009333C1">
              <w:t>;</w:t>
            </w:r>
          </w:p>
          <w:p w:rsidR="009333C1" w:rsidRPr="009333C1" w:rsidRDefault="009333C1" w:rsidP="00E841C4">
            <w:r w:rsidRPr="009333C1">
              <w:t xml:space="preserve">-на услуги по уборке прилегающей территории – 1 </w:t>
            </w:r>
            <w:proofErr w:type="gramStart"/>
            <w:r w:rsidRPr="009333C1">
              <w:t>чел</w:t>
            </w:r>
            <w:proofErr w:type="gramEnd"/>
            <w:r w:rsidRPr="009333C1">
              <w:t>;</w:t>
            </w:r>
          </w:p>
          <w:p w:rsidR="009333C1" w:rsidRPr="009333C1" w:rsidRDefault="009333C1" w:rsidP="00E841C4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333C1">
              <w:rPr>
                <w:rFonts w:ascii="Times New Roman" w:hAnsi="Times New Roman"/>
                <w:sz w:val="24"/>
                <w:szCs w:val="24"/>
              </w:rPr>
              <w:t xml:space="preserve">- услуги по ремонту и обслуживанию сантехнического оборудования – 1 </w:t>
            </w:r>
            <w:proofErr w:type="gramStart"/>
            <w:r w:rsidRPr="009333C1">
              <w:rPr>
                <w:rFonts w:ascii="Times New Roman" w:hAnsi="Times New Roman"/>
                <w:sz w:val="24"/>
                <w:szCs w:val="24"/>
              </w:rPr>
              <w:t>чел</w:t>
            </w:r>
            <w:proofErr w:type="gramEnd"/>
            <w:r w:rsidRPr="009333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333C1" w:rsidRPr="009333C1" w:rsidRDefault="009333C1" w:rsidP="00E841C4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333C1">
              <w:rPr>
                <w:rFonts w:ascii="Times New Roman" w:hAnsi="Times New Roman"/>
                <w:sz w:val="24"/>
                <w:szCs w:val="24"/>
              </w:rPr>
              <w:t xml:space="preserve">- на услуги по ремонту и обслуживанию электротехнического </w:t>
            </w:r>
            <w:proofErr w:type="gramStart"/>
            <w:r w:rsidRPr="009333C1">
              <w:rPr>
                <w:rFonts w:ascii="Times New Roman" w:hAnsi="Times New Roman"/>
                <w:sz w:val="24"/>
                <w:szCs w:val="24"/>
              </w:rPr>
              <w:t>оборудования  -</w:t>
            </w:r>
            <w:proofErr w:type="gramEnd"/>
            <w:r w:rsidRPr="009333C1">
              <w:rPr>
                <w:rFonts w:ascii="Times New Roman" w:hAnsi="Times New Roman"/>
                <w:sz w:val="24"/>
                <w:szCs w:val="24"/>
              </w:rPr>
              <w:t>1 чел.</w:t>
            </w:r>
          </w:p>
          <w:p w:rsidR="009333C1" w:rsidRPr="009333C1" w:rsidRDefault="009333C1" w:rsidP="00E841C4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333C1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График работы персонала:</w:t>
            </w:r>
            <w:r w:rsidRPr="009333C1">
              <w:rPr>
                <w:rFonts w:ascii="Times New Roman" w:hAnsi="Times New Roman"/>
                <w:sz w:val="24"/>
                <w:szCs w:val="24"/>
              </w:rPr>
              <w:t xml:space="preserve"> с 9:00 до 18:00 (полная рабочая неделя), по необходимости вызов специалиста ежедневно и круглосуточно</w:t>
            </w:r>
          </w:p>
          <w:p w:rsidR="009333C1" w:rsidRPr="009333C1" w:rsidRDefault="009333C1" w:rsidP="00E841C4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333C1">
              <w:rPr>
                <w:rFonts w:ascii="Times New Roman" w:hAnsi="Times New Roman"/>
                <w:sz w:val="24"/>
                <w:szCs w:val="24"/>
              </w:rPr>
              <w:t xml:space="preserve">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лиц, только с согласования Заказчика. Исполнитель самостоятельно и за свой счет обеспечивает охрану труда своих сотрудников. Исполнитель обеспечивает соблюдение Персоналом правил внутреннего распорядка Заказчика. Исполнитель обязуется назначить своего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</w:t>
            </w:r>
          </w:p>
          <w:p w:rsidR="009333C1" w:rsidRPr="009333C1" w:rsidRDefault="009333C1" w:rsidP="00E841C4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333C1">
              <w:rPr>
                <w:rFonts w:ascii="Times New Roman" w:hAnsi="Times New Roman"/>
                <w:sz w:val="24"/>
                <w:szCs w:val="24"/>
              </w:rPr>
              <w:t xml:space="preserve">При повреждении оборудования Заказчика, ремонт производится Исполнителем за свой счет. </w:t>
            </w:r>
          </w:p>
          <w:p w:rsidR="009333C1" w:rsidRPr="009333C1" w:rsidRDefault="009333C1" w:rsidP="00E841C4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333C1">
              <w:rPr>
                <w:rFonts w:ascii="Times New Roman" w:hAnsi="Times New Roman"/>
                <w:sz w:val="24"/>
                <w:szCs w:val="24"/>
              </w:rPr>
              <w:t>В день окончания действия договора, Исполнитель и его сотрудники освобождают помещения, предоставленные Заказчиком, и вывозят с объекта спецодежду.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-Наличие опыта оказания аналогичных услуг.</w:t>
            </w:r>
          </w:p>
          <w:p w:rsidR="009333C1" w:rsidRPr="009333C1" w:rsidRDefault="009333C1" w:rsidP="00E841C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-Требования к персоналу:</w:t>
            </w:r>
          </w:p>
          <w:p w:rsidR="009333C1" w:rsidRPr="009333C1" w:rsidRDefault="009333C1" w:rsidP="00E841C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-Персонал должен иметь опрятный внешний вид и единую униформу;</w:t>
            </w:r>
          </w:p>
          <w:p w:rsidR="009333C1" w:rsidRPr="009333C1" w:rsidRDefault="009333C1" w:rsidP="00E841C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-Персонал обязан соблюдать режим рабочего времени и установленные для уборки часы;</w:t>
            </w:r>
          </w:p>
          <w:p w:rsidR="009333C1" w:rsidRPr="009333C1" w:rsidRDefault="009333C1" w:rsidP="00E841C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Подраздел 3.3 Требования к безопасности оказания услуг и безопасности результата оказанных услуг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ind w:firstLine="34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9333C1" w:rsidRPr="009333C1" w:rsidRDefault="009333C1" w:rsidP="00E841C4">
            <w:pPr>
              <w:ind w:firstLine="34"/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9333C1" w:rsidRPr="009333C1" w:rsidRDefault="009333C1" w:rsidP="009333C1">
      <w:pPr>
        <w:jc w:val="center"/>
        <w:rPr>
          <w:color w:val="000000"/>
        </w:rPr>
      </w:pPr>
    </w:p>
    <w:p w:rsidR="009333C1" w:rsidRPr="009333C1" w:rsidRDefault="009333C1" w:rsidP="009333C1">
      <w:pPr>
        <w:jc w:val="center"/>
        <w:rPr>
          <w:color w:val="000000"/>
        </w:rPr>
      </w:pPr>
      <w:r w:rsidRPr="009333C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both"/>
              <w:rPr>
                <w:color w:val="000000"/>
              </w:rPr>
            </w:pPr>
            <w:r w:rsidRPr="009333C1">
              <w:rPr>
                <w:color w:val="000000"/>
              </w:rPr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9333C1">
              <w:rPr>
                <w:color w:val="000000"/>
              </w:rPr>
              <w:t>территории  филиала</w:t>
            </w:r>
            <w:proofErr w:type="gramEnd"/>
            <w:r w:rsidRPr="009333C1">
              <w:rPr>
                <w:color w:val="000000"/>
              </w:rPr>
              <w:t xml:space="preserve">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rPr>
                <w:color w:val="000000"/>
              </w:rPr>
            </w:pPr>
            <w:r w:rsidRPr="009333C1">
              <w:rPr>
                <w:bCs/>
                <w:color w:val="000000"/>
              </w:rPr>
              <w:t>Приемка услуг осуществляется Заказчиком путем подписания Акта сдачи- приемки оказанных услуг.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jc w:val="center"/>
              <w:rPr>
                <w:color w:val="000000"/>
              </w:rPr>
            </w:pPr>
            <w:r w:rsidRPr="009333C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333C1" w:rsidRPr="009333C1" w:rsidTr="00E841C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1" w:rsidRPr="009333C1" w:rsidRDefault="009333C1" w:rsidP="00E841C4">
            <w:pPr>
              <w:ind w:firstLine="34"/>
              <w:rPr>
                <w:color w:val="000000"/>
              </w:rPr>
            </w:pPr>
            <w:r w:rsidRPr="009333C1">
              <w:rPr>
                <w:bCs/>
                <w:color w:val="000000"/>
              </w:rPr>
              <w:t xml:space="preserve">В </w:t>
            </w:r>
            <w:r w:rsidRPr="009333C1">
              <w:rPr>
                <w:color w:val="000000"/>
              </w:rPr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333C1">
              <w:rPr>
                <w:bCs/>
                <w:color w:val="000000"/>
              </w:rPr>
              <w:t xml:space="preserve">В </w:t>
            </w:r>
            <w:r w:rsidRPr="009333C1">
              <w:rPr>
                <w:color w:val="000000"/>
              </w:rPr>
              <w:t xml:space="preserve"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</w:t>
            </w:r>
            <w:proofErr w:type="gramStart"/>
            <w:r w:rsidRPr="009333C1">
              <w:rPr>
                <w:color w:val="000000"/>
              </w:rPr>
              <w:t>Заказчиком</w:t>
            </w:r>
            <w:proofErr w:type="gramEnd"/>
            <w:r w:rsidRPr="009333C1">
              <w:rPr>
                <w:color w:val="000000"/>
              </w:rPr>
              <w:t xml:space="preserve"> и Заказчик согласен с суммами и объемами, представленными в Акте и услуги считаются принятыми Заказчиком, как оказанные </w:t>
            </w:r>
            <w:r w:rsidRPr="009333C1">
              <w:rPr>
                <w:color w:val="000000"/>
              </w:rPr>
              <w:lastRenderedPageBreak/>
              <w:t>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7C2FC9" w:rsidRPr="00C44BE6" w:rsidRDefault="007C2FC9" w:rsidP="006D3B0D">
      <w:pPr>
        <w:pStyle w:val="Default"/>
        <w:tabs>
          <w:tab w:val="left" w:pos="142"/>
        </w:tabs>
        <w:spacing w:before="0"/>
        <w:jc w:val="center"/>
      </w:pPr>
    </w:p>
    <w:sectPr w:rsidR="007C2FC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333C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9333C1" w:rsidRDefault="00762125" w:rsidP="00FA3425">
    <w:pPr>
      <w:pStyle w:val="a8"/>
      <w:jc w:val="center"/>
      <w:rPr>
        <w:rFonts w:ascii="Times New Roman" w:hAnsi="Times New Roman" w:cs="Times New Roman"/>
        <w:sz w:val="16"/>
        <w:szCs w:val="16"/>
      </w:rPr>
    </w:pPr>
    <w:r w:rsidRPr="009333C1">
      <w:rPr>
        <w:rFonts w:ascii="Times New Roman" w:hAnsi="Times New Roman" w:cs="Times New Roman"/>
        <w:sz w:val="16"/>
        <w:szCs w:val="16"/>
      </w:rPr>
      <w:t>ТОМ 2</w:t>
    </w:r>
    <w:r w:rsidR="008B772B" w:rsidRPr="009333C1">
      <w:rPr>
        <w:rFonts w:ascii="Times New Roman" w:hAnsi="Times New Roman" w:cs="Times New Roman"/>
        <w:sz w:val="16"/>
        <w:szCs w:val="16"/>
      </w:rPr>
      <w:t xml:space="preserve"> «</w:t>
    </w:r>
    <w:r w:rsidRPr="009333C1">
      <w:rPr>
        <w:rFonts w:ascii="Times New Roman" w:hAnsi="Times New Roman" w:cs="Times New Roman"/>
        <w:sz w:val="16"/>
        <w:szCs w:val="16"/>
      </w:rPr>
      <w:t>ТЕХНИЧЕС</w:t>
    </w:r>
    <w:r w:rsidR="008B772B" w:rsidRPr="009333C1">
      <w:rPr>
        <w:rFonts w:ascii="Times New Roman" w:hAnsi="Times New Roman" w:cs="Times New Roman"/>
        <w:sz w:val="16"/>
        <w:szCs w:val="16"/>
      </w:rPr>
      <w:t>КАЯ ЧАСТ</w:t>
    </w:r>
    <w:r w:rsidRPr="009333C1">
      <w:rPr>
        <w:rFonts w:ascii="Times New Roman" w:hAnsi="Times New Roman" w:cs="Times New Roman"/>
        <w:sz w:val="16"/>
        <w:szCs w:val="16"/>
      </w:rPr>
      <w:t>Ь</w:t>
    </w:r>
    <w:r w:rsidR="008B772B" w:rsidRPr="009333C1">
      <w:rPr>
        <w:rFonts w:ascii="Times New Roman" w:hAnsi="Times New Roman" w:cs="Times New Roman"/>
        <w:sz w:val="16"/>
        <w:szCs w:val="16"/>
      </w:rPr>
      <w:t xml:space="preserve">» </w:t>
    </w:r>
  </w:p>
  <w:p w:rsidR="009333C1" w:rsidRPr="009333C1" w:rsidRDefault="009333C1" w:rsidP="009333C1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9333C1">
      <w:rPr>
        <w:b/>
        <w:sz w:val="16"/>
        <w:szCs w:val="16"/>
      </w:rPr>
      <w:t xml:space="preserve">открытый запрос цен в электронной форме на </w:t>
    </w:r>
    <w:r w:rsidRPr="009333C1">
      <w:rPr>
        <w:b/>
        <w:bCs/>
        <w:sz w:val="16"/>
        <w:szCs w:val="16"/>
      </w:rPr>
      <w:t>право заключения договора на оказание услуг слесаря-сантехника, электрика, услуг по уборке помещений и территории для нужд филиала «Приволжский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33C1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7E07B8A-4621-4596-AF39-10FAD7EA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26</TotalTime>
  <Pages>7</Pages>
  <Words>1300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10583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16</cp:revision>
  <cp:lastPrinted>2013-05-13T10:31:00Z</cp:lastPrinted>
  <dcterms:created xsi:type="dcterms:W3CDTF">2013-12-04T11:06:00Z</dcterms:created>
  <dcterms:modified xsi:type="dcterms:W3CDTF">2014-03-13T06:39:00Z</dcterms:modified>
</cp:coreProperties>
</file>