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DA2" w:rsidRPr="00E52D86" w:rsidRDefault="00991DA2" w:rsidP="00C752C9">
      <w:pPr>
        <w:jc w:val="center"/>
        <w:outlineLvl w:val="0"/>
        <w:rPr>
          <w:rFonts w:ascii="Times New Roman" w:hAnsi="Times New Roman" w:cs="Times New Roman"/>
        </w:rPr>
      </w:pPr>
      <w:r w:rsidRPr="00E52D86">
        <w:rPr>
          <w:rFonts w:ascii="Times New Roman" w:hAnsi="Times New Roman" w:cs="Times New Roman"/>
        </w:rPr>
        <w:t>ИЗВЕЩЕНИЕ О ПРОДЛЕНИИ СРОКА ПОДАЧИ ЗАЯВОК</w:t>
      </w:r>
    </w:p>
    <w:p w:rsidR="00991DA2" w:rsidRPr="00E52D86" w:rsidRDefault="00991DA2" w:rsidP="00C752C9">
      <w:pPr>
        <w:jc w:val="center"/>
        <w:outlineLvl w:val="0"/>
        <w:rPr>
          <w:rFonts w:ascii="Times New Roman" w:hAnsi="Times New Roman" w:cs="Times New Roman"/>
        </w:rPr>
      </w:pPr>
      <w:r w:rsidRPr="00E52D86">
        <w:rPr>
          <w:rFonts w:ascii="Times New Roman" w:hAnsi="Times New Roman" w:cs="Times New Roman"/>
        </w:rPr>
        <w:t>224/67-03/13-100/2 ОЗЦЭ</w:t>
      </w:r>
    </w:p>
    <w:p w:rsidR="00991DA2" w:rsidRPr="00E52D86" w:rsidRDefault="00991DA2" w:rsidP="00C752C9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91DA2" w:rsidRPr="00A6215E" w:rsidRDefault="00991DA2" w:rsidP="00C752C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91DA2" w:rsidRDefault="00991DA2" w:rsidP="00C752C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91DA2" w:rsidRPr="006F3094" w:rsidRDefault="00991DA2" w:rsidP="00C752C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991DA2" w:rsidRPr="00BD1E5B" w:rsidRDefault="00991DA2" w:rsidP="00C752C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496C1D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991DA2" w:rsidRPr="00A6215E" w:rsidRDefault="00991DA2" w:rsidP="00C752C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91DA2" w:rsidRPr="00A6215E" w:rsidRDefault="00991DA2" w:rsidP="00C752C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91DA2" w:rsidRPr="00A6215E" w:rsidRDefault="00991DA2" w:rsidP="00C752C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1DA2" w:rsidRPr="00A6215E" w:rsidRDefault="00991DA2" w:rsidP="00C752C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91DA2" w:rsidRPr="006B4EB9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C628F">
        <w:rPr>
          <w:rFonts w:ascii="Times New Roman" w:hAnsi="Times New Roman" w:cs="Times New Roman"/>
        </w:rPr>
        <w:t xml:space="preserve">: </w:t>
      </w:r>
      <w:r w:rsidRPr="000E75DE">
        <w:rPr>
          <w:rFonts w:ascii="Times New Roman" w:hAnsi="Times New Roman" w:cs="Times New Roman"/>
        </w:rPr>
        <w:t>331</w:t>
      </w:r>
      <w:r>
        <w:rPr>
          <w:rFonts w:ascii="Times New Roman" w:hAnsi="Times New Roman" w:cs="Times New Roman"/>
        </w:rPr>
        <w:t xml:space="preserve"> </w:t>
      </w:r>
      <w:r w:rsidRPr="000E75DE">
        <w:rPr>
          <w:rFonts w:ascii="Times New Roman" w:hAnsi="Times New Roman" w:cs="Times New Roman"/>
        </w:rPr>
        <w:t>984,</w:t>
      </w:r>
      <w:r>
        <w:rPr>
          <w:rFonts w:ascii="Times New Roman" w:hAnsi="Times New Roman" w:cs="Times New Roman"/>
        </w:rPr>
        <w:t xml:space="preserve"> </w:t>
      </w:r>
      <w:r w:rsidRPr="000E75DE">
        <w:rPr>
          <w:rFonts w:ascii="Times New Roman" w:hAnsi="Times New Roman" w:cs="Times New Roman"/>
        </w:rPr>
        <w:t>00 (Триста тридцать одна тысяча девятьсот восемьдесят четыре</w:t>
      </w:r>
      <w:r w:rsidRPr="009C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рубля</w:t>
      </w:r>
      <w:r w:rsidRPr="009C628F">
        <w:rPr>
          <w:rFonts w:ascii="Times New Roman" w:hAnsi="Times New Roman" w:cs="Times New Roman"/>
        </w:rPr>
        <w:t xml:space="preserve"> 00 копеек) рубля с НДС. </w:t>
      </w:r>
      <w:r w:rsidRPr="006B4EB9">
        <w:rPr>
          <w:rFonts w:ascii="Times New Roman" w:hAnsi="Times New Roman" w:cs="Times New Roman"/>
        </w:rPr>
        <w:t xml:space="preserve">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6B4EB9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991DA2" w:rsidRPr="009C628F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C628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91DA2" w:rsidRPr="00A6215E" w:rsidRDefault="00991DA2" w:rsidP="00C752C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91DA2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991DA2" w:rsidRPr="00E52D86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E52D8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E52D8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E52D86">
        <w:rPr>
          <w:rFonts w:ascii="Times New Roman" w:hAnsi="Times New Roman" w:cs="Times New Roman"/>
          <w:b/>
          <w:bCs/>
        </w:rPr>
        <w:t>:</w:t>
      </w:r>
    </w:p>
    <w:p w:rsidR="00991DA2" w:rsidRPr="00E52D86" w:rsidRDefault="00991DA2" w:rsidP="00E52D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E52D8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E52D86">
        <w:rPr>
          <w:rFonts w:ascii="Times New Roman" w:hAnsi="Times New Roman" w:cs="Times New Roman"/>
          <w:color w:val="0000FF"/>
        </w:rPr>
        <w:t xml:space="preserve"> </w:t>
      </w:r>
      <w:r w:rsidRPr="00E52D8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E52D86">
        <w:rPr>
          <w:rFonts w:ascii="Times New Roman" w:hAnsi="Times New Roman" w:cs="Times New Roman"/>
          <w:spacing w:val="-6"/>
        </w:rPr>
        <w:t>на участие в запросе цен</w:t>
      </w:r>
      <w:r w:rsidRPr="00E52D86">
        <w:rPr>
          <w:rFonts w:ascii="Times New Roman" w:hAnsi="Times New Roman" w:cs="Times New Roman"/>
        </w:rPr>
        <w:t xml:space="preserve"> продлевается на 4 рабочих дня.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91DA2" w:rsidRPr="00A6215E" w:rsidRDefault="00991DA2" w:rsidP="00C752C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17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91DA2" w:rsidRPr="00D55FE5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91DA2" w:rsidRPr="00A6215E" w:rsidRDefault="00991DA2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91DA2" w:rsidRDefault="00991DA2" w:rsidP="00C752C9">
      <w:pPr>
        <w:jc w:val="both"/>
      </w:pPr>
    </w:p>
    <w:sectPr w:rsidR="00991DA2" w:rsidSect="00F06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2FB"/>
    <w:rsid w:val="000648DD"/>
    <w:rsid w:val="000E75DE"/>
    <w:rsid w:val="0017619E"/>
    <w:rsid w:val="001B12FB"/>
    <w:rsid w:val="0036723D"/>
    <w:rsid w:val="003D771F"/>
    <w:rsid w:val="00401A03"/>
    <w:rsid w:val="00454708"/>
    <w:rsid w:val="00496C1D"/>
    <w:rsid w:val="004E5D69"/>
    <w:rsid w:val="00520DB2"/>
    <w:rsid w:val="005F4AD1"/>
    <w:rsid w:val="006B4EB9"/>
    <w:rsid w:val="006F3094"/>
    <w:rsid w:val="00887A00"/>
    <w:rsid w:val="008E3C0C"/>
    <w:rsid w:val="00991DA2"/>
    <w:rsid w:val="009C628F"/>
    <w:rsid w:val="00A6215E"/>
    <w:rsid w:val="00B15C4C"/>
    <w:rsid w:val="00BA40B6"/>
    <w:rsid w:val="00BC5EE1"/>
    <w:rsid w:val="00BD1E5B"/>
    <w:rsid w:val="00C572F3"/>
    <w:rsid w:val="00C752C9"/>
    <w:rsid w:val="00D14104"/>
    <w:rsid w:val="00D42E6F"/>
    <w:rsid w:val="00D55FE5"/>
    <w:rsid w:val="00D822F8"/>
    <w:rsid w:val="00DA6B67"/>
    <w:rsid w:val="00E52D86"/>
    <w:rsid w:val="00E53397"/>
    <w:rsid w:val="00F0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2C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C752C9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E52D86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736</Words>
  <Characters>4201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2013-04-29T07:46:00Z</cp:lastPrinted>
  <dcterms:created xsi:type="dcterms:W3CDTF">2013-04-23T06:35:00Z</dcterms:created>
  <dcterms:modified xsi:type="dcterms:W3CDTF">2013-04-29T07:47:00Z</dcterms:modified>
</cp:coreProperties>
</file>