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10</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proofErr w:type="spellEnd"/>
      <w:r w:rsidR="00F106C7">
        <w:rPr>
          <w:sz w:val="24"/>
        </w:rPr>
        <w:t>.,</w:t>
      </w:r>
      <w:r w:rsidR="00FB38A7">
        <w:rPr>
          <w:sz w:val="24"/>
        </w:rPr>
        <w:t>___коп</w:t>
      </w:r>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 xml:space="preserve">Условия оплаты: </w:t>
      </w:r>
      <w:r w:rsidR="00CA3913">
        <w:rPr>
          <w:sz w:val="24"/>
        </w:rPr>
        <w:t>100%</w:t>
      </w:r>
      <w:r w:rsidR="00F545EC">
        <w:rPr>
          <w:sz w:val="24"/>
        </w:rPr>
        <w:t xml:space="preserve">  </w:t>
      </w:r>
      <w:r w:rsidR="00CA3913">
        <w:rPr>
          <w:sz w:val="24"/>
        </w:rPr>
        <w:t>оплата</w:t>
      </w:r>
      <w:r w:rsidR="00F545EC">
        <w:rPr>
          <w:sz w:val="24"/>
        </w:rPr>
        <w:t xml:space="preserve"> согласно счет</w:t>
      </w:r>
      <w:r w:rsidR="00B06557">
        <w:rPr>
          <w:sz w:val="24"/>
        </w:rPr>
        <w:t>а</w:t>
      </w:r>
      <w:r w:rsidR="00FB38A7">
        <w:rPr>
          <w:sz w:val="24"/>
        </w:rPr>
        <w:t xml:space="preserve">, </w:t>
      </w:r>
      <w:bookmarkStart w:id="0" w:name="_GoBack"/>
      <w:bookmarkEnd w:id="0"/>
      <w:r w:rsidR="00FB38A7">
        <w:rPr>
          <w:sz w:val="24"/>
        </w:rPr>
        <w:t>после поставки Товара на склад Покупателя в течени</w:t>
      </w:r>
      <w:proofErr w:type="gramStart"/>
      <w:r w:rsidR="00FB38A7">
        <w:rPr>
          <w:sz w:val="24"/>
        </w:rPr>
        <w:t>и</w:t>
      </w:r>
      <w:proofErr w:type="gramEnd"/>
      <w:r w:rsidR="00FB38A7">
        <w:rPr>
          <w:sz w:val="24"/>
        </w:rPr>
        <w:t xml:space="preserve"> 5 банковских дней.</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путем самовывоза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FB38A7">
        <w:rPr>
          <w:sz w:val="24"/>
        </w:rPr>
        <w:t>10</w:t>
      </w:r>
      <w:r w:rsidR="00BF22BC">
        <w:rPr>
          <w:sz w:val="24"/>
        </w:rPr>
        <w:t xml:space="preserve"> (</w:t>
      </w:r>
      <w:r w:rsidR="00FB38A7">
        <w:rPr>
          <w:sz w:val="24"/>
        </w:rPr>
        <w:t>десять</w:t>
      </w:r>
      <w:r w:rsidR="00BF22BC">
        <w:rPr>
          <w:sz w:val="24"/>
        </w:rPr>
        <w:t>) рабочих дня с момента оплаты соответствующей партии Товара, если иное не указано в оплаченном Покупателем счете (спецификации).</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913"/>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A3913"/>
    <w:rsid w:val="00CE3D3E"/>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TotalTime>
  <Pages>4</Pages>
  <Words>1506</Words>
  <Characters>8585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1</cp:revision>
  <cp:lastPrinted>2011-06-23T04:56:00Z</cp:lastPrinted>
  <dcterms:created xsi:type="dcterms:W3CDTF">2011-06-23T04:53:00Z</dcterms:created>
  <dcterms:modified xsi:type="dcterms:W3CDTF">2011-06-23T04:56:00Z</dcterms:modified>
</cp:coreProperties>
</file>