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FE" w:rsidRDefault="00002FFE" w:rsidP="001C49AF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ЗАПРОСА ЦЕН</w:t>
      </w:r>
    </w:p>
    <w:p w:rsidR="00002FFE" w:rsidRPr="00E73503" w:rsidRDefault="00002FF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002FFE" w:rsidRPr="001B1299">
        <w:trPr>
          <w:trHeight w:val="581"/>
        </w:trPr>
        <w:tc>
          <w:tcPr>
            <w:tcW w:w="9828" w:type="dxa"/>
            <w:vAlign w:val="center"/>
          </w:tcPr>
          <w:p w:rsidR="00002FFE" w:rsidRPr="001B1299" w:rsidRDefault="00002FF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>
              <w:rPr>
                <w:b/>
                <w:bCs/>
                <w:u w:val="single"/>
                <w:lang w:val="en-US"/>
              </w:rPr>
              <w:t>sh</w:t>
            </w:r>
            <w:r w:rsidRPr="00217CB4">
              <w:rPr>
                <w:b/>
                <w:bCs/>
                <w:u w:val="single"/>
              </w:rPr>
              <w:t>-</w:t>
            </w:r>
            <w:r>
              <w:rPr>
                <w:b/>
                <w:bCs/>
                <w:u w:val="single"/>
              </w:rPr>
              <w:t>7844/1 от «27»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002FFE" w:rsidRPr="00590030" w:rsidRDefault="00002FFE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7844</w:t>
            </w:r>
          </w:p>
          <w:p w:rsidR="00002FFE" w:rsidRPr="00590030" w:rsidRDefault="00002FF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990</w:t>
            </w:r>
          </w:p>
        </w:tc>
      </w:tr>
    </w:tbl>
    <w:p w:rsidR="00002FFE" w:rsidRDefault="00002FF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02FF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7D4215" w:rsidRDefault="00002FF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02FFE" w:rsidRPr="007D4215">
        <w:trPr>
          <w:trHeight w:val="146"/>
        </w:trPr>
        <w:tc>
          <w:tcPr>
            <w:tcW w:w="9948" w:type="dxa"/>
            <w:gridSpan w:val="2"/>
          </w:tcPr>
          <w:p w:rsidR="00002FFE" w:rsidRPr="007D4215" w:rsidRDefault="00002FF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02FFE" w:rsidRPr="007D4215" w:rsidRDefault="00002FFE" w:rsidP="004052B7">
            <w:pPr>
              <w:tabs>
                <w:tab w:val="left" w:pos="1134"/>
              </w:tabs>
              <w:jc w:val="both"/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002FFE" w:rsidRPr="007938E2" w:rsidRDefault="00002FF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FE" w:rsidRPr="007938E2" w:rsidRDefault="00002FF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B74E80" w:rsidRDefault="00002FFE" w:rsidP="004052B7">
            <w:pPr>
              <w:jc w:val="both"/>
            </w:pPr>
            <w:r>
              <w:t>Ляшко Людмила Анатольевна, телефон: (3823) 52-16-78</w:t>
            </w:r>
            <w:r w:rsidRPr="00F512FA">
              <w:t>, факс (3823) 56-25-50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FE" w:rsidRPr="007938E2" w:rsidRDefault="00002FF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02FFE" w:rsidRPr="007938E2" w:rsidRDefault="00002FF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02FF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2FFE" w:rsidRPr="007938E2" w:rsidRDefault="00002FF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2FFE" w:rsidRPr="007938E2" w:rsidRDefault="00002FF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02FF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3923F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Pr="00952098">
              <w:rPr>
                <w:b/>
                <w:bCs/>
              </w:rPr>
              <w:t xml:space="preserve">раво заключения договора на поставку </w:t>
            </w:r>
            <w:r>
              <w:rPr>
                <w:b/>
                <w:bCs/>
              </w:rPr>
              <w:t>стартерных аккумуляторов</w:t>
            </w:r>
          </w:p>
          <w:p w:rsidR="00002FFE" w:rsidRPr="00590030" w:rsidRDefault="00002FFE" w:rsidP="003923F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D17AE8" w:rsidRDefault="00002FFE" w:rsidP="00AA215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>
              <w:t xml:space="preserve">в течение </w:t>
            </w:r>
            <w:r w:rsidRPr="002111C4">
              <w:t>20 календарных дней с момента подписания договора уполномоченными представителями сторон</w:t>
            </w:r>
            <w:r>
              <w:t>. Возможна досрочная поставка.</w:t>
            </w:r>
          </w:p>
          <w:p w:rsidR="00002FFE" w:rsidRPr="00B975CB" w:rsidRDefault="00002FFE" w:rsidP="00AA2158">
            <w:pPr>
              <w:rPr>
                <w:b/>
                <w:bCs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002FFE" w:rsidRDefault="00002FFE" w:rsidP="00AA2158">
            <w:r>
              <w:t xml:space="preserve">Условия оплаты: </w:t>
            </w:r>
            <w:r w:rsidRPr="002111C4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002FFE" w:rsidRPr="00B975CB" w:rsidRDefault="00002FFE" w:rsidP="004052B7">
            <w:pPr>
              <w:rPr>
                <w:color w:val="FF0000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AA2158">
            <w:pPr>
              <w:ind w:right="153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 xml:space="preserve">ОАО «СХК», Томская обл. г. Северск, ул. Предзаводская, 9. </w:t>
            </w:r>
          </w:p>
          <w:p w:rsidR="00002FFE" w:rsidRPr="00841AE2" w:rsidRDefault="00002FFE" w:rsidP="00AA2158">
            <w:pPr>
              <w:ind w:right="153"/>
            </w:pPr>
          </w:p>
          <w:p w:rsidR="00002FFE" w:rsidRPr="00841AE2" w:rsidRDefault="00002FFE" w:rsidP="00AA2158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002FFE" w:rsidRPr="003923F4" w:rsidRDefault="00002FFE" w:rsidP="00AA2158">
            <w:pPr>
              <w:rPr>
                <w:color w:val="000000"/>
              </w:rPr>
            </w:pPr>
            <w:r>
              <w:rPr>
                <w:color w:val="000000"/>
              </w:rPr>
              <w:t>Ч</w:t>
            </w:r>
            <w:r w:rsidRPr="0048065E">
              <w:rPr>
                <w:color w:val="000000"/>
              </w:rPr>
              <w:t>ерез терминал транспортной компании в г. Томске, далее самовывоз Покупателем до склада ОАО «СХК» г. Северск, ул. Предзаводская,9</w:t>
            </w:r>
            <w:r w:rsidRPr="0048065E">
              <w:rPr>
                <w:sz w:val="20"/>
                <w:szCs w:val="20"/>
              </w:rPr>
              <w:t xml:space="preserve"> </w:t>
            </w:r>
          </w:p>
          <w:p w:rsidR="00002FFE" w:rsidRPr="0048065E" w:rsidRDefault="00002FFE" w:rsidP="00AA2158">
            <w:r w:rsidRPr="0048065E">
              <w:t>Контейнерная отправка - станция Томск - грузовой Западно - Сибирской ж.д. код станции 874302, код подразделения 2081.</w:t>
            </w:r>
          </w:p>
          <w:p w:rsidR="00002FFE" w:rsidRPr="002B23DB" w:rsidRDefault="00002FFE" w:rsidP="00E0412E"/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>
            <w:pPr>
              <w:rPr>
                <w:color w:val="FF0000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Default="00002FF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02FFE" w:rsidRPr="00B975CB" w:rsidRDefault="00002FF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4939EB" w:rsidRDefault="00002FF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02FFE" w:rsidRPr="004939EB" w:rsidRDefault="00002FFE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02FFE" w:rsidRPr="00B975CB" w:rsidRDefault="00002FF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/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02FFE" w:rsidRPr="001B1299">
        <w:trPr>
          <w:trHeight w:val="678"/>
        </w:trPr>
        <w:tc>
          <w:tcPr>
            <w:tcW w:w="9948" w:type="dxa"/>
            <w:gridSpan w:val="2"/>
          </w:tcPr>
          <w:p w:rsidR="00002FFE" w:rsidRDefault="00002FFE" w:rsidP="00AA215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02FFE" w:rsidRDefault="00002FFE" w:rsidP="00AA2158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316 974 </w:t>
            </w:r>
            <w:r w:rsidRPr="000D7390">
              <w:rPr>
                <w:color w:val="000000"/>
              </w:rPr>
              <w:t>(</w:t>
            </w:r>
            <w:r w:rsidRPr="00AC64D5">
              <w:rPr>
                <w:color w:val="000000"/>
              </w:rPr>
              <w:t>Триста шестнадцать тысяч девятьсот семьдесят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60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002FFE" w:rsidRPr="00CA1BE0" w:rsidRDefault="00002FFE" w:rsidP="00AA2158">
            <w:pPr>
              <w:rPr>
                <w:b/>
                <w:bCs/>
                <w:color w:val="000000"/>
              </w:rPr>
            </w:pPr>
          </w:p>
          <w:p w:rsidR="00002FFE" w:rsidRDefault="00002FFE" w:rsidP="00AA2158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002FFE" w:rsidRDefault="00002FFE" w:rsidP="00AA215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268 622  </w:t>
            </w:r>
            <w:r w:rsidRPr="000D7390">
              <w:rPr>
                <w:color w:val="000000"/>
              </w:rPr>
              <w:t>(</w:t>
            </w:r>
            <w:r w:rsidRPr="00AC64D5">
              <w:rPr>
                <w:color w:val="000000"/>
              </w:rPr>
              <w:t>Двести шестьдесят восемь тысяч шестьсот двадцать два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54 копейки, без учета НДС</w:t>
            </w:r>
          </w:p>
          <w:p w:rsidR="00002FFE" w:rsidRDefault="00002FFE" w:rsidP="00AA2158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002FFE" w:rsidRPr="005333A7" w:rsidRDefault="00002FFE" w:rsidP="00AA2158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02FFE" w:rsidRPr="00CA1BE0" w:rsidRDefault="00002FFE" w:rsidP="00AA2158">
            <w:pPr>
              <w:rPr>
                <w:b/>
                <w:bCs/>
                <w:color w:val="000000"/>
              </w:rPr>
            </w:pPr>
          </w:p>
          <w:p w:rsidR="00002FFE" w:rsidRDefault="00002FFE" w:rsidP="00AA2158">
            <w:r w:rsidRPr="00E5573E">
              <w:t xml:space="preserve">Цена договора включает </w:t>
            </w:r>
            <w:r>
              <w:t xml:space="preserve">в себя: </w:t>
            </w:r>
            <w:r w:rsidRPr="002111C4">
              <w:t>стоимость товара, стоимо</w:t>
            </w:r>
            <w:r>
              <w:t>сть тары, транспортные расходы</w:t>
            </w:r>
            <w:r w:rsidRPr="002111C4">
              <w:t>, страхование, уплату таможенных пошлин, сборы и другие расходы связанные с исполнением договора.</w:t>
            </w:r>
          </w:p>
          <w:p w:rsidR="00002FFE" w:rsidRPr="001B1299" w:rsidRDefault="00002FFE" w:rsidP="00AA2158">
            <w:pPr>
              <w:rPr>
                <w:u w:val="single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02FFE" w:rsidRPr="00225C74" w:rsidRDefault="00002FF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02FFE" w:rsidRDefault="00002FFE" w:rsidP="004052B7">
            <w:pPr>
              <w:tabs>
                <w:tab w:val="left" w:pos="1134"/>
              </w:tabs>
            </w:pPr>
          </w:p>
          <w:p w:rsidR="00002FFE" w:rsidRPr="00590030" w:rsidRDefault="00002FFE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/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Default="00002FF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02FFE" w:rsidRPr="00B975CB" w:rsidRDefault="00002FF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Pr="00D12912" w:rsidRDefault="00002FF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002FFE" w:rsidRPr="006B4D55" w:rsidRDefault="00002FF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Default="00002FF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02FFE" w:rsidRPr="00B975CB" w:rsidRDefault="00002FF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02FFE" w:rsidRPr="00CE0D41" w:rsidRDefault="00002FF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Pr="001C49AF" w:rsidRDefault="00002FFE" w:rsidP="004052B7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«03»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Pr="00EC648D" w:rsidRDefault="00002FFE" w:rsidP="004052B7">
            <w:pPr>
              <w:rPr>
                <w:b/>
                <w:bCs/>
                <w:u w:val="single"/>
              </w:rPr>
            </w:pP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02FFE" w:rsidRPr="009E2FC9" w:rsidRDefault="00002FFE" w:rsidP="002227FA"/>
          <w:p w:rsidR="00002FFE" w:rsidRPr="001B1299" w:rsidRDefault="00002FF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1B1299" w:rsidRDefault="00002FF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02FFE" w:rsidRPr="001B1299">
        <w:trPr>
          <w:trHeight w:val="146"/>
        </w:trPr>
        <w:tc>
          <w:tcPr>
            <w:tcW w:w="9948" w:type="dxa"/>
            <w:gridSpan w:val="2"/>
          </w:tcPr>
          <w:p w:rsidR="00002FFE" w:rsidRDefault="00002FF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02FFE" w:rsidRDefault="00002FFE" w:rsidP="002227FA"/>
          <w:p w:rsidR="00002FFE" w:rsidRPr="001B1299" w:rsidRDefault="00002FFE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B975CB" w:rsidRDefault="00002FFE" w:rsidP="004052B7"/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02FFE" w:rsidRPr="00B975CB">
        <w:trPr>
          <w:trHeight w:val="146"/>
        </w:trPr>
        <w:tc>
          <w:tcPr>
            <w:tcW w:w="9948" w:type="dxa"/>
            <w:gridSpan w:val="2"/>
          </w:tcPr>
          <w:p w:rsidR="00002FFE" w:rsidRPr="00AE6F72" w:rsidRDefault="00002FF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02FFE" w:rsidRPr="00225DB0" w:rsidRDefault="00002FF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02FFE" w:rsidRPr="00242BFB" w:rsidRDefault="00002FF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02FFE" w:rsidRPr="009E58BB" w:rsidRDefault="00002FF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02FFE" w:rsidRPr="00B975CB" w:rsidRDefault="00002FF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02FF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02FFE" w:rsidRPr="001B1299">
        <w:trPr>
          <w:trHeight w:val="559"/>
        </w:trPr>
        <w:tc>
          <w:tcPr>
            <w:tcW w:w="9948" w:type="dxa"/>
            <w:gridSpan w:val="2"/>
          </w:tcPr>
          <w:p w:rsidR="00002FFE" w:rsidRPr="001B1299" w:rsidRDefault="00002FFE" w:rsidP="004052B7">
            <w:r>
              <w:t>не требуется</w:t>
            </w:r>
          </w:p>
          <w:p w:rsidR="00002FFE" w:rsidRPr="001B1299" w:rsidRDefault="00002FFE" w:rsidP="004052B7"/>
        </w:tc>
      </w:tr>
      <w:tr w:rsidR="00002FF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02FFE" w:rsidRDefault="00002FF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02FFE" w:rsidRPr="00B975CB" w:rsidRDefault="00002FF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02FFE" w:rsidRPr="00B975CB">
        <w:trPr>
          <w:trHeight w:val="271"/>
        </w:trPr>
        <w:tc>
          <w:tcPr>
            <w:tcW w:w="9948" w:type="dxa"/>
            <w:gridSpan w:val="2"/>
          </w:tcPr>
          <w:p w:rsidR="00002FFE" w:rsidRDefault="00002FFE" w:rsidP="004052B7"/>
          <w:p w:rsidR="00002FFE" w:rsidRPr="00B975CB" w:rsidRDefault="00002FFE" w:rsidP="004052B7"/>
        </w:tc>
      </w:tr>
      <w:tr w:rsidR="00002FF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02FFE" w:rsidRDefault="00002FF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02FFE" w:rsidRDefault="00002FF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02FFE" w:rsidRDefault="00002FF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002FFE" w:rsidRPr="00B975CB" w:rsidRDefault="00002FF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002FFE" w:rsidRPr="00B975CB">
        <w:trPr>
          <w:trHeight w:val="1118"/>
        </w:trPr>
        <w:tc>
          <w:tcPr>
            <w:tcW w:w="9948" w:type="dxa"/>
            <w:gridSpan w:val="2"/>
          </w:tcPr>
          <w:p w:rsidR="00002FFE" w:rsidRPr="00254E37" w:rsidRDefault="00002FF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02FFE" w:rsidRPr="00254E37" w:rsidRDefault="00002FF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02FFE" w:rsidRDefault="00002FF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002FFE" w:rsidRPr="00B975CB" w:rsidRDefault="00002FF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002FF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02FF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02FFE" w:rsidRPr="00B975CB" w:rsidRDefault="00002FFE" w:rsidP="004052B7">
            <w:pPr>
              <w:rPr>
                <w:b/>
                <w:bCs/>
              </w:rPr>
            </w:pPr>
          </w:p>
        </w:tc>
      </w:tr>
      <w:tr w:rsidR="00002FF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02FFE" w:rsidRPr="00B975CB" w:rsidRDefault="00002FF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02FFE" w:rsidRPr="00B975CB">
        <w:trPr>
          <w:trHeight w:val="3353"/>
        </w:trPr>
        <w:tc>
          <w:tcPr>
            <w:tcW w:w="9948" w:type="dxa"/>
            <w:gridSpan w:val="2"/>
          </w:tcPr>
          <w:p w:rsidR="00002FFE" w:rsidRPr="0025663E" w:rsidRDefault="00002FF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3E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02FFE" w:rsidRPr="0025663E" w:rsidRDefault="00002FF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63E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02FFE" w:rsidRPr="00072459" w:rsidRDefault="00002FF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002FFE" w:rsidRPr="000E6546" w:rsidRDefault="00002FFE" w:rsidP="000E6546"/>
    <w:sectPr w:rsidR="00002FF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FFE" w:rsidRDefault="00002FFE" w:rsidP="007938E2">
      <w:r>
        <w:separator/>
      </w:r>
    </w:p>
  </w:endnote>
  <w:endnote w:type="continuationSeparator" w:id="1">
    <w:p w:rsidR="00002FFE" w:rsidRDefault="00002FF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FFE" w:rsidRDefault="00002FFE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002FFE" w:rsidRDefault="00002F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FFE" w:rsidRDefault="00002FFE" w:rsidP="007938E2">
      <w:r>
        <w:separator/>
      </w:r>
    </w:p>
  </w:footnote>
  <w:footnote w:type="continuationSeparator" w:id="1">
    <w:p w:rsidR="00002FFE" w:rsidRDefault="00002FF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FFE" w:rsidRPr="00FC6B64" w:rsidRDefault="00002FF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002FFE" w:rsidRDefault="00002FFE" w:rsidP="006B02BB">
    <w:pPr>
      <w:pStyle w:val="Header"/>
    </w:pPr>
    <w:r>
      <w:t>_____________________________________________________________________________</w:t>
    </w:r>
  </w:p>
  <w:p w:rsidR="00002FFE" w:rsidRDefault="00002FFE" w:rsidP="00B62271">
    <w:pPr>
      <w:pStyle w:val="Header"/>
    </w:pPr>
  </w:p>
  <w:p w:rsidR="00002FFE" w:rsidRDefault="00002F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2FFE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C49AF"/>
    <w:rsid w:val="001E1983"/>
    <w:rsid w:val="001E2034"/>
    <w:rsid w:val="001F47C5"/>
    <w:rsid w:val="001F6067"/>
    <w:rsid w:val="002111C4"/>
    <w:rsid w:val="00217CB4"/>
    <w:rsid w:val="002227FA"/>
    <w:rsid w:val="00225C74"/>
    <w:rsid w:val="00225DB0"/>
    <w:rsid w:val="00234311"/>
    <w:rsid w:val="00242BFB"/>
    <w:rsid w:val="00254E05"/>
    <w:rsid w:val="00254E37"/>
    <w:rsid w:val="0025663E"/>
    <w:rsid w:val="002652BC"/>
    <w:rsid w:val="0029288E"/>
    <w:rsid w:val="002A0D0E"/>
    <w:rsid w:val="002A5796"/>
    <w:rsid w:val="002B1B8F"/>
    <w:rsid w:val="002B23DB"/>
    <w:rsid w:val="002C5C4A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923F4"/>
    <w:rsid w:val="003A6B32"/>
    <w:rsid w:val="003C5520"/>
    <w:rsid w:val="003C67B5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8065E"/>
    <w:rsid w:val="00492D26"/>
    <w:rsid w:val="004939EB"/>
    <w:rsid w:val="004B0D1D"/>
    <w:rsid w:val="004B170A"/>
    <w:rsid w:val="004C1332"/>
    <w:rsid w:val="004C3B3E"/>
    <w:rsid w:val="004E53C0"/>
    <w:rsid w:val="005333A7"/>
    <w:rsid w:val="0053422A"/>
    <w:rsid w:val="0054714C"/>
    <w:rsid w:val="00555FE9"/>
    <w:rsid w:val="0056033C"/>
    <w:rsid w:val="00590030"/>
    <w:rsid w:val="005A6CAF"/>
    <w:rsid w:val="005B7169"/>
    <w:rsid w:val="005C1799"/>
    <w:rsid w:val="005C3A6A"/>
    <w:rsid w:val="005E2DD4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12EC"/>
    <w:rsid w:val="00952098"/>
    <w:rsid w:val="009831C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18F8"/>
    <w:rsid w:val="00A4097A"/>
    <w:rsid w:val="00A41139"/>
    <w:rsid w:val="00A47B3C"/>
    <w:rsid w:val="00AA2158"/>
    <w:rsid w:val="00AB032E"/>
    <w:rsid w:val="00AC64D5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E6B6C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4D81"/>
    <w:rsid w:val="00D17AE8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4614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1528</Words>
  <Characters>8714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2014-08-27T01:20:00Z</dcterms:created>
  <dcterms:modified xsi:type="dcterms:W3CDTF">2014-08-27T01:20:00Z</dcterms:modified>
</cp:coreProperties>
</file>