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C2F" w:rsidRPr="00ED3A64" w:rsidRDefault="00523C2F" w:rsidP="00657508">
      <w:pPr>
        <w:pStyle w:val="NormalWeb"/>
        <w:spacing w:before="0" w:beforeAutospacing="0" w:after="0" w:afterAutospacing="0"/>
        <w:rPr>
          <w:b/>
          <w:bCs/>
          <w:sz w:val="28"/>
          <w:szCs w:val="28"/>
        </w:rPr>
      </w:pPr>
      <w:r w:rsidRPr="008113EE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 xml:space="preserve">21.08.2014 г. </w:t>
      </w:r>
      <w:r w:rsidRPr="008113EE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 987 Р4/З-14-И</w:t>
      </w:r>
    </w:p>
    <w:p w:rsidR="00523C2F" w:rsidRPr="00F12DFA" w:rsidRDefault="00523C2F" w:rsidP="005661C2">
      <w:pPr>
        <w:rPr>
          <w:b/>
          <w:sz w:val="28"/>
          <w:szCs w:val="28"/>
        </w:rPr>
      </w:pPr>
    </w:p>
    <w:p w:rsidR="00523C2F" w:rsidRPr="00F12DFA" w:rsidRDefault="00523C2F" w:rsidP="00F20611">
      <w:pPr>
        <w:jc w:val="right"/>
        <w:rPr>
          <w:b/>
          <w:sz w:val="28"/>
          <w:szCs w:val="28"/>
        </w:rPr>
      </w:pPr>
    </w:p>
    <w:p w:rsidR="00523C2F" w:rsidRDefault="00523C2F" w:rsidP="00EA1BF8">
      <w:pPr>
        <w:ind w:firstLine="539"/>
        <w:jc w:val="center"/>
        <w:rPr>
          <w:b/>
          <w:sz w:val="28"/>
          <w:szCs w:val="28"/>
        </w:rPr>
      </w:pPr>
    </w:p>
    <w:p w:rsidR="00523C2F" w:rsidRDefault="00523C2F" w:rsidP="00C632EB">
      <w:pPr>
        <w:ind w:firstLine="53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523C2F" w:rsidRDefault="00523C2F" w:rsidP="00EC1D0C">
      <w:pPr>
        <w:spacing w:line="360" w:lineRule="auto"/>
        <w:jc w:val="both"/>
        <w:rPr>
          <w:sz w:val="28"/>
          <w:szCs w:val="28"/>
        </w:rPr>
      </w:pPr>
    </w:p>
    <w:p w:rsidR="00523C2F" w:rsidRPr="00622280" w:rsidRDefault="00523C2F" w:rsidP="00EC1D0C">
      <w:pPr>
        <w:spacing w:line="360" w:lineRule="auto"/>
        <w:jc w:val="both"/>
        <w:rPr>
          <w:sz w:val="28"/>
          <w:szCs w:val="28"/>
        </w:rPr>
      </w:pPr>
    </w:p>
    <w:p w:rsidR="00523C2F" w:rsidRPr="00212729" w:rsidRDefault="00523C2F" w:rsidP="00ED3A64">
      <w:pPr>
        <w:spacing w:line="360" w:lineRule="auto"/>
        <w:ind w:firstLine="540"/>
        <w:jc w:val="both"/>
        <w:rPr>
          <w:sz w:val="28"/>
          <w:szCs w:val="28"/>
        </w:rPr>
      </w:pPr>
      <w:r w:rsidRPr="00A7698C">
        <w:rPr>
          <w:sz w:val="28"/>
          <w:szCs w:val="28"/>
        </w:rPr>
        <w:t xml:space="preserve">ОАО «НИАЭП» извещает о внесении изменений в </w:t>
      </w:r>
      <w:r>
        <w:rPr>
          <w:sz w:val="28"/>
          <w:szCs w:val="28"/>
        </w:rPr>
        <w:t>закупочную</w:t>
      </w:r>
      <w:r w:rsidRPr="00A7698C">
        <w:rPr>
          <w:sz w:val="28"/>
          <w:szCs w:val="28"/>
        </w:rPr>
        <w:t xml:space="preserve"> документацию открытого </w:t>
      </w:r>
      <w:r>
        <w:rPr>
          <w:sz w:val="28"/>
          <w:szCs w:val="28"/>
        </w:rPr>
        <w:t>запроса цен</w:t>
      </w:r>
      <w:r w:rsidRPr="00A7698C">
        <w:rPr>
          <w:sz w:val="28"/>
          <w:szCs w:val="28"/>
        </w:rPr>
        <w:t xml:space="preserve"> на право заключения договора по лоту</w:t>
      </w:r>
      <w:r>
        <w:rPr>
          <w:sz w:val="28"/>
          <w:szCs w:val="28"/>
        </w:rPr>
        <w:t xml:space="preserve"> </w:t>
      </w:r>
      <w:r w:rsidRPr="00C6728C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 987 Р4/З-14</w:t>
      </w:r>
      <w:r w:rsidRPr="0067716F">
        <w:rPr>
          <w:b/>
          <w:sz w:val="28"/>
          <w:szCs w:val="28"/>
        </w:rPr>
        <w:t xml:space="preserve"> «</w:t>
      </w:r>
      <w:r w:rsidRPr="00D45246">
        <w:rPr>
          <w:b/>
          <w:sz w:val="28"/>
          <w:szCs w:val="28"/>
        </w:rPr>
        <w:t>Поставка клапанов общепромышленных для сооружения энергоблока № 4 Ростовской АЭС</w:t>
      </w:r>
      <w:r w:rsidRPr="0067716F">
        <w:rPr>
          <w:b/>
          <w:sz w:val="28"/>
          <w:szCs w:val="28"/>
        </w:rPr>
        <w:t>»</w:t>
      </w:r>
      <w:r w:rsidRPr="00212729">
        <w:rPr>
          <w:sz w:val="28"/>
          <w:szCs w:val="28"/>
        </w:rPr>
        <w:t>.</w:t>
      </w:r>
    </w:p>
    <w:p w:rsidR="00523C2F" w:rsidRPr="00BF623D" w:rsidRDefault="00523C2F" w:rsidP="00DA0991">
      <w:pPr>
        <w:jc w:val="both"/>
        <w:rPr>
          <w:sz w:val="28"/>
          <w:szCs w:val="28"/>
        </w:rPr>
      </w:pPr>
    </w:p>
    <w:p w:rsidR="00523C2F" w:rsidRPr="007D17DC" w:rsidRDefault="00523C2F" w:rsidP="007D17DC">
      <w:pPr>
        <w:pStyle w:val="NormalWeb"/>
        <w:spacing w:before="0" w:beforeAutospacing="0" w:after="0" w:afterAutospacing="0" w:line="360" w:lineRule="auto"/>
        <w:ind w:firstLine="540"/>
        <w:jc w:val="both"/>
      </w:pPr>
    </w:p>
    <w:p w:rsidR="00523C2F" w:rsidRPr="007D17DC" w:rsidRDefault="00523C2F" w:rsidP="007D17DC">
      <w:pPr>
        <w:pStyle w:val="NormalWeb"/>
        <w:spacing w:before="0" w:beforeAutospacing="0" w:after="0" w:afterAutospacing="0" w:line="360" w:lineRule="auto"/>
        <w:ind w:firstLine="540"/>
        <w:jc w:val="both"/>
      </w:pPr>
    </w:p>
    <w:p w:rsidR="00523C2F" w:rsidRDefault="00523C2F" w:rsidP="007D17DC">
      <w:pPr>
        <w:ind w:firstLine="539"/>
        <w:rPr>
          <w:sz w:val="28"/>
          <w:szCs w:val="28"/>
        </w:rPr>
      </w:pPr>
    </w:p>
    <w:p w:rsidR="00523C2F" w:rsidRDefault="00523C2F" w:rsidP="007D17DC">
      <w:pPr>
        <w:ind w:firstLine="539"/>
        <w:rPr>
          <w:sz w:val="28"/>
          <w:szCs w:val="28"/>
        </w:rPr>
      </w:pPr>
    </w:p>
    <w:p w:rsidR="00523C2F" w:rsidRDefault="00523C2F" w:rsidP="00AE646A">
      <w:pPr>
        <w:pStyle w:val="NormalWeb"/>
        <w:ind w:firstLine="540"/>
        <w:jc w:val="both"/>
        <w:rPr>
          <w:sz w:val="28"/>
          <w:szCs w:val="28"/>
        </w:rPr>
      </w:pP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Pr="005A2685" w:rsidRDefault="00523C2F" w:rsidP="00AE646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 ОАО «НИАЭП»</w:t>
      </w:r>
      <w:r w:rsidRPr="00636F31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             </w:t>
      </w:r>
      <w:r w:rsidRPr="00636F31">
        <w:rPr>
          <w:sz w:val="28"/>
          <w:szCs w:val="28"/>
        </w:rPr>
        <w:t xml:space="preserve">     </w:t>
      </w:r>
      <w:r w:rsidRPr="00630C48">
        <w:rPr>
          <w:sz w:val="28"/>
          <w:szCs w:val="28"/>
        </w:rPr>
        <w:t>В.И. Лимаренко</w:t>
      </w: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  <w:r>
        <w:t xml:space="preserve">Визы:                     </w:t>
      </w:r>
      <w:r w:rsidRPr="00914892">
        <w:t xml:space="preserve"> </w:t>
      </w:r>
      <w:r>
        <w:t xml:space="preserve"> </w:t>
      </w: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  <w:r>
        <w:t>Начальник УМиОЗ</w:t>
      </w: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  <w:r>
        <w:t>Е.А. Казакова</w:t>
      </w: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Pr="003A5C92" w:rsidRDefault="00523C2F" w:rsidP="00AE646A">
      <w:pPr>
        <w:pStyle w:val="NormalWeb"/>
        <w:spacing w:before="0" w:beforeAutospacing="0" w:after="0" w:afterAutospacing="0"/>
        <w:jc w:val="both"/>
      </w:pPr>
    </w:p>
    <w:p w:rsidR="00523C2F" w:rsidRDefault="00523C2F" w:rsidP="00AE646A">
      <w:pPr>
        <w:pStyle w:val="NormalWeb"/>
        <w:ind w:firstLine="540"/>
        <w:jc w:val="both"/>
        <w:rPr>
          <w:sz w:val="28"/>
          <w:szCs w:val="28"/>
        </w:rPr>
      </w:pPr>
    </w:p>
    <w:p w:rsidR="00523C2F" w:rsidRDefault="00523C2F" w:rsidP="00EF2E7C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«УТВЕРЖДАЮ»</w:t>
      </w:r>
    </w:p>
    <w:p w:rsidR="00523C2F" w:rsidRDefault="00523C2F" w:rsidP="00C632E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Президент ОАО «НИАЭП»</w:t>
      </w:r>
    </w:p>
    <w:p w:rsidR="00523C2F" w:rsidRDefault="00523C2F" w:rsidP="0006191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523C2F" w:rsidRDefault="00523C2F" w:rsidP="00630C48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</w:t>
      </w:r>
      <w:r w:rsidRPr="00630C48">
        <w:rPr>
          <w:sz w:val="28"/>
          <w:szCs w:val="28"/>
        </w:rPr>
        <w:t xml:space="preserve"> В.И. Лимаренко</w:t>
      </w:r>
      <w:r>
        <w:rPr>
          <w:sz w:val="28"/>
          <w:szCs w:val="28"/>
        </w:rPr>
        <w:t xml:space="preserve">                                                                                            от   «____» августа 2014 г.</w:t>
      </w:r>
    </w:p>
    <w:p w:rsidR="00523C2F" w:rsidRDefault="00523C2F" w:rsidP="00061913">
      <w:pPr>
        <w:ind w:left="7080"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3C2F" w:rsidRDefault="00523C2F" w:rsidP="00061913">
      <w:pPr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ind w:firstLine="360"/>
        <w:jc w:val="center"/>
        <w:rPr>
          <w:sz w:val="28"/>
          <w:szCs w:val="28"/>
        </w:rPr>
      </w:pPr>
    </w:p>
    <w:p w:rsidR="00523C2F" w:rsidRDefault="00523C2F" w:rsidP="008257FC">
      <w:pPr>
        <w:spacing w:line="360" w:lineRule="auto"/>
        <w:jc w:val="center"/>
        <w:rPr>
          <w:b/>
          <w:sz w:val="28"/>
          <w:szCs w:val="28"/>
        </w:rPr>
      </w:pPr>
      <w:r w:rsidRPr="00764BB9">
        <w:rPr>
          <w:b/>
          <w:sz w:val="28"/>
          <w:szCs w:val="28"/>
        </w:rPr>
        <w:t xml:space="preserve">Изменения </w:t>
      </w:r>
      <w:r>
        <w:rPr>
          <w:b/>
          <w:sz w:val="28"/>
          <w:szCs w:val="28"/>
        </w:rPr>
        <w:t>закупочной</w:t>
      </w:r>
      <w:r w:rsidRPr="00E0733C">
        <w:rPr>
          <w:b/>
          <w:sz w:val="28"/>
          <w:szCs w:val="28"/>
        </w:rPr>
        <w:t xml:space="preserve"> документации </w:t>
      </w:r>
    </w:p>
    <w:p w:rsidR="00523C2F" w:rsidRDefault="00523C2F" w:rsidP="008257FC">
      <w:pPr>
        <w:spacing w:line="360" w:lineRule="auto"/>
        <w:jc w:val="center"/>
        <w:rPr>
          <w:sz w:val="28"/>
          <w:szCs w:val="28"/>
        </w:rPr>
      </w:pPr>
      <w:r w:rsidRPr="00E0733C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>запроса цен</w:t>
      </w:r>
      <w:r w:rsidRPr="00E0733C">
        <w:rPr>
          <w:b/>
          <w:sz w:val="28"/>
          <w:szCs w:val="28"/>
        </w:rPr>
        <w:t xml:space="preserve"> по лоту:</w:t>
      </w:r>
      <w:r w:rsidRPr="00E0733C">
        <w:rPr>
          <w:sz w:val="28"/>
          <w:szCs w:val="28"/>
        </w:rPr>
        <w:t xml:space="preserve"> </w:t>
      </w:r>
    </w:p>
    <w:p w:rsidR="00523C2F" w:rsidRPr="00ED3A64" w:rsidRDefault="00523C2F" w:rsidP="00ED3A64">
      <w:pPr>
        <w:tabs>
          <w:tab w:val="left" w:pos="3600"/>
        </w:tabs>
        <w:spacing w:line="360" w:lineRule="auto"/>
        <w:jc w:val="center"/>
        <w:rPr>
          <w:b/>
          <w:sz w:val="28"/>
          <w:szCs w:val="28"/>
        </w:rPr>
      </w:pPr>
      <w:r w:rsidRPr="00ED3A64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987 Р4/З-14</w:t>
      </w:r>
      <w:r w:rsidRPr="0067716F">
        <w:rPr>
          <w:b/>
          <w:sz w:val="28"/>
          <w:szCs w:val="28"/>
        </w:rPr>
        <w:t xml:space="preserve"> «</w:t>
      </w:r>
      <w:r w:rsidRPr="00D45246">
        <w:rPr>
          <w:b/>
          <w:sz w:val="28"/>
          <w:szCs w:val="28"/>
        </w:rPr>
        <w:t>Поставка клапанов общепромышленных для сооружения энергоблока № 4 Ростовской АЭС</w:t>
      </w:r>
      <w:r w:rsidRPr="0067716F">
        <w:rPr>
          <w:b/>
          <w:sz w:val="28"/>
          <w:szCs w:val="28"/>
        </w:rPr>
        <w:t>»</w:t>
      </w:r>
    </w:p>
    <w:p w:rsidR="00523C2F" w:rsidRPr="00660B42" w:rsidRDefault="00523C2F" w:rsidP="008257FC">
      <w:pPr>
        <w:spacing w:line="360" w:lineRule="auto"/>
        <w:jc w:val="center"/>
        <w:rPr>
          <w:sz w:val="22"/>
          <w:szCs w:val="22"/>
        </w:rPr>
      </w:pPr>
    </w:p>
    <w:p w:rsidR="00523C2F" w:rsidRPr="00ED47D1" w:rsidRDefault="00523C2F" w:rsidP="008257FC">
      <w:pPr>
        <w:spacing w:line="360" w:lineRule="auto"/>
        <w:ind w:firstLine="539"/>
        <w:jc w:val="center"/>
        <w:rPr>
          <w:sz w:val="28"/>
          <w:szCs w:val="28"/>
        </w:rPr>
      </w:pPr>
    </w:p>
    <w:p w:rsidR="00523C2F" w:rsidRPr="00DA0991" w:rsidRDefault="00523C2F" w:rsidP="00DA0991">
      <w:pPr>
        <w:spacing w:line="360" w:lineRule="auto"/>
        <w:ind w:firstLine="360"/>
        <w:jc w:val="both"/>
        <w:rPr>
          <w:sz w:val="22"/>
          <w:szCs w:val="22"/>
        </w:rPr>
      </w:pPr>
    </w:p>
    <w:p w:rsidR="00523C2F" w:rsidRPr="007D17DC" w:rsidRDefault="00523C2F" w:rsidP="007D17DC">
      <w:pPr>
        <w:pStyle w:val="Normal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523C2F" w:rsidRPr="003171BE" w:rsidRDefault="00523C2F" w:rsidP="00A00286">
      <w:pPr>
        <w:pStyle w:val="NormalWeb"/>
        <w:spacing w:before="0" w:beforeAutospacing="0" w:after="0" w:afterAutospacing="0"/>
        <w:ind w:firstLine="540"/>
        <w:jc w:val="both"/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spacing w:line="360" w:lineRule="auto"/>
        <w:jc w:val="center"/>
      </w:pPr>
    </w:p>
    <w:p w:rsidR="00523C2F" w:rsidRDefault="00523C2F" w:rsidP="00061913">
      <w:pPr>
        <w:jc w:val="center"/>
      </w:pPr>
    </w:p>
    <w:p w:rsidR="00523C2F" w:rsidRDefault="00523C2F" w:rsidP="00C632E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г. Нижний Новгород</w:t>
      </w:r>
    </w:p>
    <w:p w:rsidR="00523C2F" w:rsidRDefault="00523C2F" w:rsidP="00061913">
      <w:pPr>
        <w:jc w:val="center"/>
        <w:rPr>
          <w:sz w:val="28"/>
          <w:szCs w:val="28"/>
        </w:rPr>
      </w:pPr>
    </w:p>
    <w:p w:rsidR="00523C2F" w:rsidRDefault="00523C2F" w:rsidP="0006191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2014 год </w:t>
      </w:r>
    </w:p>
    <w:p w:rsidR="00523C2F" w:rsidRDefault="00523C2F" w:rsidP="000237C4">
      <w:pPr>
        <w:pStyle w:val="NormalWeb"/>
        <w:spacing w:before="0" w:beforeAutospacing="0" w:after="0" w:afterAutospacing="0"/>
        <w:rPr>
          <w:b/>
          <w:sz w:val="28"/>
          <w:szCs w:val="28"/>
        </w:rPr>
      </w:pPr>
    </w:p>
    <w:p w:rsidR="00523C2F" w:rsidRDefault="00523C2F" w:rsidP="0082157D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8113EE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 xml:space="preserve">21.08.2014 г. </w:t>
      </w:r>
      <w:r w:rsidRPr="008113EE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 987 Р4/З-14-И</w:t>
      </w:r>
    </w:p>
    <w:p w:rsidR="00523C2F" w:rsidRDefault="00523C2F" w:rsidP="0082157D">
      <w:pPr>
        <w:spacing w:after="120"/>
        <w:jc w:val="both"/>
        <w:rPr>
          <w:b/>
          <w:bCs/>
          <w:color w:val="FFFFFF"/>
          <w:sz w:val="28"/>
          <w:szCs w:val="28"/>
          <w:highlight w:val="red"/>
        </w:rPr>
      </w:pPr>
    </w:p>
    <w:p w:rsidR="00523C2F" w:rsidRDefault="00523C2F" w:rsidP="00FA3947">
      <w:pPr>
        <w:rPr>
          <w:sz w:val="28"/>
          <w:szCs w:val="28"/>
          <w:highlight w:val="red"/>
        </w:rPr>
      </w:pPr>
    </w:p>
    <w:p w:rsidR="00523C2F" w:rsidRPr="0042292F" w:rsidRDefault="00523C2F" w:rsidP="00797D00">
      <w:pPr>
        <w:numPr>
          <w:ilvl w:val="0"/>
          <w:numId w:val="7"/>
        </w:numPr>
        <w:tabs>
          <w:tab w:val="left" w:pos="0"/>
          <w:tab w:val="left" w:pos="993"/>
        </w:tabs>
        <w:spacing w:before="120"/>
        <w:ind w:left="0" w:firstLine="540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Пункты 9, 10 Извещения о проведении запроса цен изменить и изложить в новой редакции:</w:t>
      </w:r>
    </w:p>
    <w:p w:rsidR="00523C2F" w:rsidRDefault="00523C2F" w:rsidP="00797D00">
      <w:pPr>
        <w:tabs>
          <w:tab w:val="left" w:pos="1134"/>
        </w:tabs>
        <w:ind w:firstLine="54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5" w:history="1">
        <w:r w:rsidRPr="00C22520">
          <w:rPr>
            <w:rStyle w:val="Hyperlink"/>
            <w:sz w:val="28"/>
            <w:szCs w:val="28"/>
            <w:lang w:val="en-US"/>
          </w:rPr>
          <w:t>www</w:t>
        </w:r>
        <w:r w:rsidRPr="00C22520">
          <w:rPr>
            <w:rStyle w:val="Hyperlink"/>
            <w:sz w:val="28"/>
            <w:szCs w:val="28"/>
          </w:rPr>
          <w:t>.</w:t>
        </w:r>
        <w:r w:rsidRPr="00C22520">
          <w:rPr>
            <w:rStyle w:val="Hyperlink"/>
            <w:sz w:val="28"/>
            <w:szCs w:val="28"/>
            <w:lang w:val="en-US"/>
          </w:rPr>
          <w:t>a</w:t>
        </w:r>
        <w:r w:rsidRPr="00C22520">
          <w:rPr>
            <w:rStyle w:val="Hyperlink"/>
            <w:sz w:val="28"/>
            <w:szCs w:val="28"/>
          </w:rPr>
          <w:t>-</w:t>
        </w:r>
        <w:r w:rsidRPr="00C22520">
          <w:rPr>
            <w:rStyle w:val="Hyperlink"/>
            <w:sz w:val="28"/>
            <w:szCs w:val="28"/>
            <w:lang w:val="en-US"/>
          </w:rPr>
          <w:t>k</w:t>
        </w:r>
        <w:r w:rsidRPr="00C22520">
          <w:rPr>
            <w:rStyle w:val="Hyperlink"/>
            <w:sz w:val="28"/>
            <w:szCs w:val="28"/>
          </w:rPr>
          <w:t>-</w:t>
        </w:r>
        <w:r w:rsidRPr="00C22520">
          <w:rPr>
            <w:rStyle w:val="Hyperlink"/>
            <w:sz w:val="28"/>
            <w:szCs w:val="28"/>
            <w:lang w:val="en-US"/>
          </w:rPr>
          <w:t>d</w:t>
        </w:r>
        <w:r w:rsidRPr="00C22520">
          <w:rPr>
            <w:rStyle w:val="Hyperlink"/>
            <w:sz w:val="28"/>
            <w:szCs w:val="28"/>
          </w:rPr>
          <w:t>.</w:t>
        </w:r>
        <w:r w:rsidRPr="00C22520">
          <w:rPr>
            <w:rStyle w:val="Hyperlink"/>
            <w:sz w:val="28"/>
            <w:szCs w:val="28"/>
            <w:lang w:val="en-US"/>
          </w:rPr>
          <w:t>ru</w:t>
        </w:r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августа </w:t>
      </w:r>
      <w:r w:rsidRPr="00B93BE8">
        <w:rPr>
          <w:b/>
          <w:spacing w:val="-6"/>
          <w:sz w:val="28"/>
          <w:szCs w:val="28"/>
        </w:rPr>
        <w:t xml:space="preserve"> 2014 года</w:t>
      </w:r>
      <w:r>
        <w:rPr>
          <w:sz w:val="28"/>
          <w:szCs w:val="28"/>
        </w:rPr>
        <w:t>.</w:t>
      </w:r>
    </w:p>
    <w:p w:rsidR="00523C2F" w:rsidRDefault="00523C2F" w:rsidP="00797D00">
      <w:pPr>
        <w:ind w:firstLine="540"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>: г</w:t>
      </w:r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5263E3">
        <w:rPr>
          <w:b/>
          <w:spacing w:val="-6"/>
          <w:sz w:val="28"/>
          <w:szCs w:val="28"/>
        </w:rPr>
        <w:t xml:space="preserve"> 2014 года.</w:t>
      </w:r>
    </w:p>
    <w:p w:rsidR="00523C2F" w:rsidRDefault="00523C2F" w:rsidP="00C6728C">
      <w:pPr>
        <w:tabs>
          <w:tab w:val="left" w:pos="0"/>
          <w:tab w:val="left" w:pos="993"/>
        </w:tabs>
        <w:spacing w:before="120"/>
        <w:ind w:left="540"/>
        <w:jc w:val="both"/>
        <w:rPr>
          <w:sz w:val="28"/>
          <w:szCs w:val="28"/>
        </w:rPr>
      </w:pPr>
    </w:p>
    <w:p w:rsidR="00523C2F" w:rsidRPr="00C6728C" w:rsidRDefault="00523C2F" w:rsidP="00C6728C">
      <w:pPr>
        <w:ind w:firstLine="708"/>
        <w:rPr>
          <w:sz w:val="28"/>
          <w:szCs w:val="28"/>
        </w:rPr>
      </w:pPr>
    </w:p>
    <w:sectPr w:rsidR="00523C2F" w:rsidRPr="00C6728C" w:rsidSect="00A80D0D">
      <w:pgSz w:w="11906" w:h="16838"/>
      <w:pgMar w:top="851" w:right="850" w:bottom="993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731037"/>
    <w:multiLevelType w:val="multilevel"/>
    <w:tmpl w:val="9D90110E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">
    <w:nsid w:val="276B661A"/>
    <w:multiLevelType w:val="hybridMultilevel"/>
    <w:tmpl w:val="869A5C3A"/>
    <w:lvl w:ilvl="0" w:tplc="E64C7B22">
      <w:start w:val="1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7CD2EAB"/>
    <w:multiLevelType w:val="hybridMultilevel"/>
    <w:tmpl w:val="A3D81854"/>
    <w:lvl w:ilvl="0" w:tplc="57BE71D2">
      <w:start w:val="6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 w:hint="default"/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7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>
    <w:nsid w:val="2FAC10DF"/>
    <w:multiLevelType w:val="hybridMultilevel"/>
    <w:tmpl w:val="3BDCF7C6"/>
    <w:lvl w:ilvl="0" w:tplc="1C36BCA4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1">
    <w:nsid w:val="48A06D87"/>
    <w:multiLevelType w:val="hybridMultilevel"/>
    <w:tmpl w:val="98405BA8"/>
    <w:lvl w:ilvl="0" w:tplc="55F659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7ABE11B1"/>
    <w:multiLevelType w:val="multilevel"/>
    <w:tmpl w:val="F2AAED80"/>
    <w:lvl w:ilvl="0">
      <w:start w:val="14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695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9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2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68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080" w:hanging="1800"/>
      </w:pPr>
      <w:rPr>
        <w:rFonts w:cs="Times New Roman" w:hint="default"/>
      </w:rPr>
    </w:lvl>
  </w:abstractNum>
  <w:abstractNum w:abstractNumId="18">
    <w:nsid w:val="7BBE6E15"/>
    <w:multiLevelType w:val="multilevel"/>
    <w:tmpl w:val="72047F2C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cs="Times New Roman"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cs="Times New Roman"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2"/>
      </w:rPr>
    </w:lvl>
  </w:abstractNum>
  <w:abstractNum w:abstractNumId="19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cs="Times New Roman"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  <w:color w:val="000000"/>
        <w:sz w:val="24"/>
      </w:r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3"/>
  </w:num>
  <w:num w:numId="5">
    <w:abstractNumId w:val="0"/>
  </w:num>
  <w:num w:numId="6">
    <w:abstractNumId w:val="16"/>
  </w:num>
  <w:num w:numId="7">
    <w:abstractNumId w:val="11"/>
  </w:num>
  <w:num w:numId="8">
    <w:abstractNumId w:val="2"/>
  </w:num>
  <w:num w:numId="9">
    <w:abstractNumId w:val="15"/>
  </w:num>
  <w:num w:numId="10">
    <w:abstractNumId w:val="13"/>
  </w:num>
  <w:num w:numId="11">
    <w:abstractNumId w:val="1"/>
  </w:num>
  <w:num w:numId="12">
    <w:abstractNumId w:val="4"/>
  </w:num>
  <w:num w:numId="13">
    <w:abstractNumId w:val="7"/>
  </w:num>
  <w:num w:numId="14">
    <w:abstractNumId w:val="9"/>
  </w:num>
  <w:num w:numId="15">
    <w:abstractNumId w:val="17"/>
  </w:num>
  <w:num w:numId="16">
    <w:abstractNumId w:val="19"/>
  </w:num>
  <w:num w:numId="17">
    <w:abstractNumId w:val="18"/>
  </w:num>
  <w:num w:numId="18">
    <w:abstractNumId w:val="12"/>
  </w:num>
  <w:num w:numId="19">
    <w:abstractNumId w:val="14"/>
  </w:num>
  <w:num w:numId="20">
    <w:abstractNumId w:val="5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nds" w:val="0"/>
    <w:docVar w:name="ndsvid" w:val="0"/>
  </w:docVars>
  <w:rsids>
    <w:rsidRoot w:val="003A4917"/>
    <w:rsid w:val="00006DC0"/>
    <w:rsid w:val="00022FD5"/>
    <w:rsid w:val="000237C4"/>
    <w:rsid w:val="00026EFC"/>
    <w:rsid w:val="00030E29"/>
    <w:rsid w:val="00032EB5"/>
    <w:rsid w:val="000339F8"/>
    <w:rsid w:val="00034AA8"/>
    <w:rsid w:val="00041CC4"/>
    <w:rsid w:val="0004207C"/>
    <w:rsid w:val="00047A6A"/>
    <w:rsid w:val="00061913"/>
    <w:rsid w:val="0006363D"/>
    <w:rsid w:val="00083AE8"/>
    <w:rsid w:val="0008552E"/>
    <w:rsid w:val="000862D1"/>
    <w:rsid w:val="0009432C"/>
    <w:rsid w:val="000A06AB"/>
    <w:rsid w:val="000A44A4"/>
    <w:rsid w:val="000B0221"/>
    <w:rsid w:val="000B6BE5"/>
    <w:rsid w:val="000F38F1"/>
    <w:rsid w:val="0010029A"/>
    <w:rsid w:val="00106B4D"/>
    <w:rsid w:val="00112DC1"/>
    <w:rsid w:val="001145E7"/>
    <w:rsid w:val="00120086"/>
    <w:rsid w:val="00121BE7"/>
    <w:rsid w:val="00125F19"/>
    <w:rsid w:val="001618AE"/>
    <w:rsid w:val="0017420A"/>
    <w:rsid w:val="001837D4"/>
    <w:rsid w:val="001931F0"/>
    <w:rsid w:val="001A27D5"/>
    <w:rsid w:val="001B0C5C"/>
    <w:rsid w:val="001B1BCE"/>
    <w:rsid w:val="001C7050"/>
    <w:rsid w:val="001D6096"/>
    <w:rsid w:val="001D742A"/>
    <w:rsid w:val="001E2D49"/>
    <w:rsid w:val="00200578"/>
    <w:rsid w:val="00202A84"/>
    <w:rsid w:val="00203704"/>
    <w:rsid w:val="00212729"/>
    <w:rsid w:val="002213D1"/>
    <w:rsid w:val="002235EE"/>
    <w:rsid w:val="00230CA8"/>
    <w:rsid w:val="002330D9"/>
    <w:rsid w:val="00233AFD"/>
    <w:rsid w:val="002378D9"/>
    <w:rsid w:val="00241B2E"/>
    <w:rsid w:val="00246FCB"/>
    <w:rsid w:val="00263870"/>
    <w:rsid w:val="002672FC"/>
    <w:rsid w:val="00282229"/>
    <w:rsid w:val="0028333A"/>
    <w:rsid w:val="00291600"/>
    <w:rsid w:val="00293ADB"/>
    <w:rsid w:val="00297F45"/>
    <w:rsid w:val="002B66E9"/>
    <w:rsid w:val="002C27E8"/>
    <w:rsid w:val="002D43B6"/>
    <w:rsid w:val="002D5388"/>
    <w:rsid w:val="002D76E6"/>
    <w:rsid w:val="002E26A0"/>
    <w:rsid w:val="002F6865"/>
    <w:rsid w:val="002F6D2D"/>
    <w:rsid w:val="002F7C07"/>
    <w:rsid w:val="003072FE"/>
    <w:rsid w:val="00310215"/>
    <w:rsid w:val="003171BE"/>
    <w:rsid w:val="0032186D"/>
    <w:rsid w:val="00322A24"/>
    <w:rsid w:val="00326093"/>
    <w:rsid w:val="00332D8B"/>
    <w:rsid w:val="00333D02"/>
    <w:rsid w:val="00343023"/>
    <w:rsid w:val="00344235"/>
    <w:rsid w:val="0034688A"/>
    <w:rsid w:val="00371987"/>
    <w:rsid w:val="00374D26"/>
    <w:rsid w:val="00383086"/>
    <w:rsid w:val="003A4917"/>
    <w:rsid w:val="003A5C92"/>
    <w:rsid w:val="003B355A"/>
    <w:rsid w:val="003B7522"/>
    <w:rsid w:val="003C0D6D"/>
    <w:rsid w:val="003C3D2B"/>
    <w:rsid w:val="003C6E83"/>
    <w:rsid w:val="003C7C7B"/>
    <w:rsid w:val="003D2E70"/>
    <w:rsid w:val="003E28AF"/>
    <w:rsid w:val="003E3B3A"/>
    <w:rsid w:val="003E5572"/>
    <w:rsid w:val="003F6BAE"/>
    <w:rsid w:val="003F7BEB"/>
    <w:rsid w:val="0040226D"/>
    <w:rsid w:val="00405077"/>
    <w:rsid w:val="00412EB7"/>
    <w:rsid w:val="004178E0"/>
    <w:rsid w:val="0042292F"/>
    <w:rsid w:val="004250D5"/>
    <w:rsid w:val="00441C38"/>
    <w:rsid w:val="0045214C"/>
    <w:rsid w:val="00460A9B"/>
    <w:rsid w:val="00467720"/>
    <w:rsid w:val="0047320C"/>
    <w:rsid w:val="00491CC6"/>
    <w:rsid w:val="004A47D3"/>
    <w:rsid w:val="004B30F0"/>
    <w:rsid w:val="004B757C"/>
    <w:rsid w:val="004C307D"/>
    <w:rsid w:val="004D58C4"/>
    <w:rsid w:val="004E363E"/>
    <w:rsid w:val="004F0919"/>
    <w:rsid w:val="004F12BB"/>
    <w:rsid w:val="004F383A"/>
    <w:rsid w:val="005046C3"/>
    <w:rsid w:val="00504D0D"/>
    <w:rsid w:val="00506810"/>
    <w:rsid w:val="005170D0"/>
    <w:rsid w:val="00522885"/>
    <w:rsid w:val="005237CA"/>
    <w:rsid w:val="00523C2F"/>
    <w:rsid w:val="005263E3"/>
    <w:rsid w:val="005302F9"/>
    <w:rsid w:val="00542C8F"/>
    <w:rsid w:val="00544125"/>
    <w:rsid w:val="0055102D"/>
    <w:rsid w:val="00563DDB"/>
    <w:rsid w:val="005661C2"/>
    <w:rsid w:val="00582A94"/>
    <w:rsid w:val="00585F5F"/>
    <w:rsid w:val="00590A11"/>
    <w:rsid w:val="005A2685"/>
    <w:rsid w:val="005B0B27"/>
    <w:rsid w:val="005C0D39"/>
    <w:rsid w:val="005C1535"/>
    <w:rsid w:val="005F08CA"/>
    <w:rsid w:val="005F349C"/>
    <w:rsid w:val="006117B0"/>
    <w:rsid w:val="00617B34"/>
    <w:rsid w:val="00622280"/>
    <w:rsid w:val="00630C48"/>
    <w:rsid w:val="00636F31"/>
    <w:rsid w:val="006517FA"/>
    <w:rsid w:val="0065687C"/>
    <w:rsid w:val="00657508"/>
    <w:rsid w:val="00660B42"/>
    <w:rsid w:val="00663913"/>
    <w:rsid w:val="00666CBD"/>
    <w:rsid w:val="00673C46"/>
    <w:rsid w:val="00674837"/>
    <w:rsid w:val="00675A64"/>
    <w:rsid w:val="00675DF5"/>
    <w:rsid w:val="0067716F"/>
    <w:rsid w:val="00694278"/>
    <w:rsid w:val="00694E7D"/>
    <w:rsid w:val="00697314"/>
    <w:rsid w:val="006A72E6"/>
    <w:rsid w:val="006B15DA"/>
    <w:rsid w:val="006B2068"/>
    <w:rsid w:val="006B44BD"/>
    <w:rsid w:val="006C42A2"/>
    <w:rsid w:val="006D5EBE"/>
    <w:rsid w:val="006E7BBA"/>
    <w:rsid w:val="006F2832"/>
    <w:rsid w:val="006F2911"/>
    <w:rsid w:val="006F6ECF"/>
    <w:rsid w:val="00700062"/>
    <w:rsid w:val="007174CE"/>
    <w:rsid w:val="00717E94"/>
    <w:rsid w:val="00725AC7"/>
    <w:rsid w:val="00727B37"/>
    <w:rsid w:val="00740725"/>
    <w:rsid w:val="00764BB9"/>
    <w:rsid w:val="007702C7"/>
    <w:rsid w:val="007710D7"/>
    <w:rsid w:val="0078043E"/>
    <w:rsid w:val="00782271"/>
    <w:rsid w:val="00793AC5"/>
    <w:rsid w:val="00795145"/>
    <w:rsid w:val="00795BAC"/>
    <w:rsid w:val="00797D00"/>
    <w:rsid w:val="007A6F9E"/>
    <w:rsid w:val="007B46D7"/>
    <w:rsid w:val="007D139A"/>
    <w:rsid w:val="007D17DC"/>
    <w:rsid w:val="007D7F01"/>
    <w:rsid w:val="007E3BD2"/>
    <w:rsid w:val="007E6DA9"/>
    <w:rsid w:val="007F155C"/>
    <w:rsid w:val="00804127"/>
    <w:rsid w:val="008113EE"/>
    <w:rsid w:val="0082157D"/>
    <w:rsid w:val="0082165D"/>
    <w:rsid w:val="00821F25"/>
    <w:rsid w:val="008257FC"/>
    <w:rsid w:val="008373F5"/>
    <w:rsid w:val="008376CA"/>
    <w:rsid w:val="008521DB"/>
    <w:rsid w:val="00867516"/>
    <w:rsid w:val="0087146E"/>
    <w:rsid w:val="00882CF7"/>
    <w:rsid w:val="008830A5"/>
    <w:rsid w:val="008A2F86"/>
    <w:rsid w:val="008B1EA5"/>
    <w:rsid w:val="008B5315"/>
    <w:rsid w:val="008C1445"/>
    <w:rsid w:val="008C2801"/>
    <w:rsid w:val="008D0AE5"/>
    <w:rsid w:val="008D6128"/>
    <w:rsid w:val="008E13EA"/>
    <w:rsid w:val="008F6BB8"/>
    <w:rsid w:val="00905364"/>
    <w:rsid w:val="00914892"/>
    <w:rsid w:val="00927172"/>
    <w:rsid w:val="009279B6"/>
    <w:rsid w:val="009352A5"/>
    <w:rsid w:val="00937CF1"/>
    <w:rsid w:val="00950D27"/>
    <w:rsid w:val="00955249"/>
    <w:rsid w:val="0096141C"/>
    <w:rsid w:val="0096649E"/>
    <w:rsid w:val="009673E3"/>
    <w:rsid w:val="009712BC"/>
    <w:rsid w:val="00982B21"/>
    <w:rsid w:val="0098475B"/>
    <w:rsid w:val="00984F01"/>
    <w:rsid w:val="00986B33"/>
    <w:rsid w:val="00987D3A"/>
    <w:rsid w:val="00991AB8"/>
    <w:rsid w:val="00996E9B"/>
    <w:rsid w:val="009B04DC"/>
    <w:rsid w:val="009B1895"/>
    <w:rsid w:val="009C5859"/>
    <w:rsid w:val="009E32D9"/>
    <w:rsid w:val="009E3D80"/>
    <w:rsid w:val="009E4848"/>
    <w:rsid w:val="009F08EF"/>
    <w:rsid w:val="00A00286"/>
    <w:rsid w:val="00A0359F"/>
    <w:rsid w:val="00A15B0D"/>
    <w:rsid w:val="00A308D1"/>
    <w:rsid w:val="00A36B03"/>
    <w:rsid w:val="00A37ED7"/>
    <w:rsid w:val="00A53396"/>
    <w:rsid w:val="00A56B57"/>
    <w:rsid w:val="00A56F3A"/>
    <w:rsid w:val="00A6386A"/>
    <w:rsid w:val="00A64495"/>
    <w:rsid w:val="00A66BD6"/>
    <w:rsid w:val="00A75A3A"/>
    <w:rsid w:val="00A7698C"/>
    <w:rsid w:val="00A80889"/>
    <w:rsid w:val="00A80D0D"/>
    <w:rsid w:val="00A86C3A"/>
    <w:rsid w:val="00A86CB6"/>
    <w:rsid w:val="00A87236"/>
    <w:rsid w:val="00A87349"/>
    <w:rsid w:val="00A911EE"/>
    <w:rsid w:val="00A92C79"/>
    <w:rsid w:val="00AA12A7"/>
    <w:rsid w:val="00AA285B"/>
    <w:rsid w:val="00AA5865"/>
    <w:rsid w:val="00AA6B1E"/>
    <w:rsid w:val="00AB6FA9"/>
    <w:rsid w:val="00AC4AC3"/>
    <w:rsid w:val="00AD47BE"/>
    <w:rsid w:val="00AE298F"/>
    <w:rsid w:val="00AE646A"/>
    <w:rsid w:val="00AF02DE"/>
    <w:rsid w:val="00AF3EF2"/>
    <w:rsid w:val="00AF6DE2"/>
    <w:rsid w:val="00B00D64"/>
    <w:rsid w:val="00B06261"/>
    <w:rsid w:val="00B1440D"/>
    <w:rsid w:val="00B17244"/>
    <w:rsid w:val="00B21A1E"/>
    <w:rsid w:val="00B22150"/>
    <w:rsid w:val="00B37358"/>
    <w:rsid w:val="00B44D8D"/>
    <w:rsid w:val="00B5587C"/>
    <w:rsid w:val="00B602A1"/>
    <w:rsid w:val="00B66AFC"/>
    <w:rsid w:val="00B83E81"/>
    <w:rsid w:val="00B92F0C"/>
    <w:rsid w:val="00B930A2"/>
    <w:rsid w:val="00B93BE8"/>
    <w:rsid w:val="00B96E27"/>
    <w:rsid w:val="00BA24AD"/>
    <w:rsid w:val="00BA2EFB"/>
    <w:rsid w:val="00BB4E7A"/>
    <w:rsid w:val="00BD7D88"/>
    <w:rsid w:val="00BE1085"/>
    <w:rsid w:val="00BF0722"/>
    <w:rsid w:val="00BF0991"/>
    <w:rsid w:val="00BF0F54"/>
    <w:rsid w:val="00BF623D"/>
    <w:rsid w:val="00C00E20"/>
    <w:rsid w:val="00C01EBA"/>
    <w:rsid w:val="00C07F54"/>
    <w:rsid w:val="00C11C3A"/>
    <w:rsid w:val="00C22520"/>
    <w:rsid w:val="00C26AA6"/>
    <w:rsid w:val="00C5622B"/>
    <w:rsid w:val="00C566C8"/>
    <w:rsid w:val="00C632EB"/>
    <w:rsid w:val="00C6700E"/>
    <w:rsid w:val="00C6728C"/>
    <w:rsid w:val="00C74A0E"/>
    <w:rsid w:val="00C86640"/>
    <w:rsid w:val="00C979FC"/>
    <w:rsid w:val="00CA3B99"/>
    <w:rsid w:val="00CC453B"/>
    <w:rsid w:val="00CC6848"/>
    <w:rsid w:val="00CD642D"/>
    <w:rsid w:val="00CD796A"/>
    <w:rsid w:val="00CE7985"/>
    <w:rsid w:val="00CF34A4"/>
    <w:rsid w:val="00CF64BC"/>
    <w:rsid w:val="00D1096C"/>
    <w:rsid w:val="00D24CBC"/>
    <w:rsid w:val="00D31B52"/>
    <w:rsid w:val="00D338B6"/>
    <w:rsid w:val="00D36F66"/>
    <w:rsid w:val="00D37644"/>
    <w:rsid w:val="00D45246"/>
    <w:rsid w:val="00D5136D"/>
    <w:rsid w:val="00D601CC"/>
    <w:rsid w:val="00D67631"/>
    <w:rsid w:val="00D7048E"/>
    <w:rsid w:val="00D802AC"/>
    <w:rsid w:val="00D82CE9"/>
    <w:rsid w:val="00D850F9"/>
    <w:rsid w:val="00D9492D"/>
    <w:rsid w:val="00D95763"/>
    <w:rsid w:val="00DA0991"/>
    <w:rsid w:val="00DA7BE9"/>
    <w:rsid w:val="00DB3C1A"/>
    <w:rsid w:val="00DC0D66"/>
    <w:rsid w:val="00DF11DB"/>
    <w:rsid w:val="00DF7EF6"/>
    <w:rsid w:val="00E02E2C"/>
    <w:rsid w:val="00E0733C"/>
    <w:rsid w:val="00E26372"/>
    <w:rsid w:val="00E27F09"/>
    <w:rsid w:val="00E3190C"/>
    <w:rsid w:val="00E31C9D"/>
    <w:rsid w:val="00E3427C"/>
    <w:rsid w:val="00E35483"/>
    <w:rsid w:val="00E53AFB"/>
    <w:rsid w:val="00E63352"/>
    <w:rsid w:val="00E74BD8"/>
    <w:rsid w:val="00E92981"/>
    <w:rsid w:val="00EA1BF8"/>
    <w:rsid w:val="00EB19C3"/>
    <w:rsid w:val="00EC1D0C"/>
    <w:rsid w:val="00EC1F66"/>
    <w:rsid w:val="00EC2033"/>
    <w:rsid w:val="00EC6FBD"/>
    <w:rsid w:val="00ED3A64"/>
    <w:rsid w:val="00ED47D1"/>
    <w:rsid w:val="00EE6C68"/>
    <w:rsid w:val="00EF10B0"/>
    <w:rsid w:val="00EF2CA9"/>
    <w:rsid w:val="00EF2E7C"/>
    <w:rsid w:val="00EF643F"/>
    <w:rsid w:val="00EF7E8A"/>
    <w:rsid w:val="00EF7FE0"/>
    <w:rsid w:val="00F12DFA"/>
    <w:rsid w:val="00F1565D"/>
    <w:rsid w:val="00F16655"/>
    <w:rsid w:val="00F20611"/>
    <w:rsid w:val="00F2563A"/>
    <w:rsid w:val="00F26E0A"/>
    <w:rsid w:val="00F34CDB"/>
    <w:rsid w:val="00F350D8"/>
    <w:rsid w:val="00F43E73"/>
    <w:rsid w:val="00F44D7E"/>
    <w:rsid w:val="00F466D5"/>
    <w:rsid w:val="00F612FA"/>
    <w:rsid w:val="00F7514E"/>
    <w:rsid w:val="00FA3947"/>
    <w:rsid w:val="00FA506E"/>
    <w:rsid w:val="00FB693A"/>
    <w:rsid w:val="00FC2AC7"/>
    <w:rsid w:val="00FC7526"/>
    <w:rsid w:val="00FD521C"/>
    <w:rsid w:val="00FD7D09"/>
    <w:rsid w:val="00FE0956"/>
    <w:rsid w:val="00FE13BC"/>
    <w:rsid w:val="00FE31EC"/>
    <w:rsid w:val="00FF02E8"/>
    <w:rsid w:val="00FF2D14"/>
    <w:rsid w:val="00FF7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372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"/>
    <w:basedOn w:val="Normal"/>
    <w:next w:val="Normal"/>
    <w:link w:val="Heading1Char"/>
    <w:uiPriority w:val="99"/>
    <w:qFormat/>
    <w:rsid w:val="00E263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B75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DefaultParagraphFont"/>
    <w:link w:val="Heading1"/>
    <w:uiPriority w:val="99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B7522"/>
    <w:rPr>
      <w:rFonts w:ascii="Cambria" w:hAnsi="Cambria" w:cs="Times New Roman"/>
      <w:b/>
      <w:bCs/>
      <w:i/>
      <w:iCs/>
      <w:sz w:val="28"/>
      <w:szCs w:val="28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E26372"/>
    <w:pPr>
      <w:spacing w:before="100" w:beforeAutospacing="1" w:after="100" w:afterAutospacing="1"/>
    </w:pPr>
  </w:style>
  <w:style w:type="paragraph" w:customStyle="1" w:styleId="a1">
    <w:name w:val="Пункт"/>
    <w:basedOn w:val="Normal"/>
    <w:uiPriority w:val="99"/>
    <w:rsid w:val="00E26372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customStyle="1" w:styleId="a2">
    <w:name w:val="комментарий"/>
    <w:basedOn w:val="DefaultParagraphFont"/>
    <w:uiPriority w:val="99"/>
    <w:rsid w:val="00E26372"/>
    <w:rPr>
      <w:rFonts w:cs="Times New Roman"/>
      <w:b/>
      <w:i/>
      <w:shd w:val="clear" w:color="auto" w:fill="FFFF99"/>
    </w:rPr>
  </w:style>
  <w:style w:type="character" w:styleId="Hyperlink">
    <w:name w:val="Hyperlink"/>
    <w:basedOn w:val="DefaultParagraphFont"/>
    <w:uiPriority w:val="99"/>
    <w:rsid w:val="00E26372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833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37F"/>
    <w:rPr>
      <w:sz w:val="0"/>
      <w:szCs w:val="0"/>
    </w:rPr>
  </w:style>
  <w:style w:type="paragraph" w:customStyle="1" w:styleId="1">
    <w:name w:val="Знак Знак Знак1"/>
    <w:basedOn w:val="Normal"/>
    <w:uiPriority w:val="99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Strong">
    <w:name w:val="Strong"/>
    <w:basedOn w:val="DefaultParagraphFont"/>
    <w:uiPriority w:val="99"/>
    <w:qFormat/>
    <w:rsid w:val="005661C2"/>
    <w:rPr>
      <w:rFonts w:cs="Times New Roman"/>
      <w:b/>
      <w:bCs/>
    </w:rPr>
  </w:style>
  <w:style w:type="paragraph" w:customStyle="1" w:styleId="a3">
    <w:name w:val="Знак Знак Знак Знак"/>
    <w:basedOn w:val="Normal"/>
    <w:uiPriority w:val="99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Знак"/>
    <w:basedOn w:val="Normal"/>
    <w:uiPriority w:val="99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6737F"/>
    <w:rPr>
      <w:sz w:val="16"/>
      <w:szCs w:val="16"/>
    </w:rPr>
  </w:style>
  <w:style w:type="paragraph" w:customStyle="1" w:styleId="ConsPlusNonformat">
    <w:name w:val="ConsPlusNonformat"/>
    <w:uiPriority w:val="99"/>
    <w:rsid w:val="00B602A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46F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737F"/>
    <w:rPr>
      <w:sz w:val="24"/>
      <w:szCs w:val="24"/>
    </w:rPr>
  </w:style>
  <w:style w:type="table" w:styleId="TableGrid">
    <w:name w:val="Table Grid"/>
    <w:basedOn w:val="TableNormal"/>
    <w:uiPriority w:val="99"/>
    <w:rsid w:val="00246FC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2statia2">
    <w:name w:val="02statia2"/>
    <w:basedOn w:val="Normal"/>
    <w:uiPriority w:val="99"/>
    <w:rsid w:val="00AA6B1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10">
    <w:name w:val="Знак Знак1"/>
    <w:uiPriority w:val="99"/>
    <w:rsid w:val="00C979FC"/>
    <w:rPr>
      <w:b/>
      <w:color w:val="000000"/>
      <w:spacing w:val="-4"/>
      <w:sz w:val="24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basedOn w:val="DefaultParagraphFont"/>
    <w:link w:val="NormalWeb"/>
    <w:uiPriority w:val="99"/>
    <w:locked/>
    <w:rsid w:val="00674837"/>
    <w:rPr>
      <w:rFonts w:cs="Times New Roman"/>
      <w:sz w:val="24"/>
      <w:szCs w:val="24"/>
      <w:lang w:val="ru-RU" w:eastAsia="ru-RU" w:bidi="ar-SA"/>
    </w:rPr>
  </w:style>
  <w:style w:type="paragraph" w:styleId="DocumentMap">
    <w:name w:val="Document Map"/>
    <w:basedOn w:val="Normal"/>
    <w:link w:val="DocumentMapChar"/>
    <w:uiPriority w:val="99"/>
    <w:semiHidden/>
    <w:rsid w:val="00C632E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737F"/>
    <w:rPr>
      <w:sz w:val="0"/>
      <w:szCs w:val="0"/>
    </w:rPr>
  </w:style>
  <w:style w:type="paragraph" w:styleId="TOC3">
    <w:name w:val="toc 3"/>
    <w:basedOn w:val="Normal"/>
    <w:next w:val="Normal"/>
    <w:autoRedefine/>
    <w:uiPriority w:val="99"/>
    <w:rsid w:val="003B7522"/>
    <w:pPr>
      <w:widowControl w:val="0"/>
      <w:jc w:val="both"/>
    </w:pPr>
    <w:rPr>
      <w:szCs w:val="20"/>
    </w:rPr>
  </w:style>
  <w:style w:type="paragraph" w:customStyle="1" w:styleId="Times12">
    <w:name w:val="Times 12"/>
    <w:basedOn w:val="Normal"/>
    <w:uiPriority w:val="99"/>
    <w:rsid w:val="003B75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Normal"/>
    <w:uiPriority w:val="99"/>
    <w:rsid w:val="003B7522"/>
    <w:pPr>
      <w:numPr>
        <w:numId w:val="2"/>
      </w:numPr>
      <w:spacing w:line="360" w:lineRule="auto"/>
      <w:jc w:val="both"/>
    </w:pPr>
    <w:rPr>
      <w:bCs/>
      <w:sz w:val="22"/>
      <w:szCs w:val="22"/>
    </w:rPr>
  </w:style>
  <w:style w:type="paragraph" w:customStyle="1" w:styleId="a5">
    <w:name w:val="Ариал"/>
    <w:basedOn w:val="Normal"/>
    <w:link w:val="11"/>
    <w:uiPriority w:val="99"/>
    <w:rsid w:val="003B752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basedOn w:val="DefaultParagraphFont"/>
    <w:link w:val="a5"/>
    <w:uiPriority w:val="99"/>
    <w:locked/>
    <w:rsid w:val="003B7522"/>
    <w:rPr>
      <w:rFonts w:ascii="Arial" w:hAnsi="Arial" w:cs="Arial"/>
      <w:sz w:val="24"/>
      <w:szCs w:val="24"/>
    </w:rPr>
  </w:style>
  <w:style w:type="paragraph" w:customStyle="1" w:styleId="a6">
    <w:name w:val="Пункт б/н"/>
    <w:basedOn w:val="Normal"/>
    <w:uiPriority w:val="99"/>
    <w:rsid w:val="003B75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7">
    <w:name w:val="Ариал Таблица"/>
    <w:basedOn w:val="a5"/>
    <w:link w:val="a8"/>
    <w:uiPriority w:val="99"/>
    <w:rsid w:val="003B752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8">
    <w:name w:val="Ариал Таблица Знак"/>
    <w:basedOn w:val="DefaultParagraphFont"/>
    <w:link w:val="a7"/>
    <w:uiPriority w:val="99"/>
    <w:locked/>
    <w:rsid w:val="003B7522"/>
    <w:rPr>
      <w:rFonts w:ascii="Arial" w:hAnsi="Arial" w:cs="Arial"/>
      <w:sz w:val="24"/>
    </w:rPr>
  </w:style>
  <w:style w:type="paragraph" w:customStyle="1" w:styleId="12">
    <w:name w:val="Обычный1"/>
    <w:link w:val="13"/>
    <w:uiPriority w:val="99"/>
    <w:rsid w:val="003B7522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3">
    <w:name w:val="Обычный1 Знак"/>
    <w:basedOn w:val="DefaultParagraphFont"/>
    <w:link w:val="12"/>
    <w:uiPriority w:val="99"/>
    <w:locked/>
    <w:rsid w:val="003B7522"/>
    <w:rPr>
      <w:rFonts w:cs="Times New Roman"/>
      <w:sz w:val="24"/>
      <w:szCs w:val="24"/>
      <w:lang w:val="ru-RU" w:eastAsia="ru-RU" w:bidi="ar-SA"/>
    </w:rPr>
  </w:style>
  <w:style w:type="character" w:customStyle="1" w:styleId="21">
    <w:name w:val="Заголовок 2 Знак1"/>
    <w:basedOn w:val="DefaultParagraphFont"/>
    <w:uiPriority w:val="99"/>
    <w:rsid w:val="003B7522"/>
    <w:rPr>
      <w:rFonts w:cs="Times New Roman"/>
      <w:b/>
      <w:snapToGrid w:val="0"/>
      <w:sz w:val="28"/>
      <w:lang w:val="ru-RU" w:eastAsia="ru-RU" w:bidi="ar-SA"/>
    </w:rPr>
  </w:style>
  <w:style w:type="paragraph" w:customStyle="1" w:styleId="3">
    <w:name w:val="Стиль3"/>
    <w:basedOn w:val="BodyTextIndent2"/>
    <w:uiPriority w:val="99"/>
    <w:rsid w:val="006F283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6F283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6737F"/>
    <w:rPr>
      <w:sz w:val="24"/>
      <w:szCs w:val="24"/>
    </w:rPr>
  </w:style>
  <w:style w:type="paragraph" w:styleId="Header">
    <w:name w:val="header"/>
    <w:aliases w:val="Heder,Titul"/>
    <w:basedOn w:val="Normal"/>
    <w:link w:val="HeaderChar"/>
    <w:uiPriority w:val="99"/>
    <w:rsid w:val="00A6386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6386A"/>
    <w:rPr>
      <w:rFonts w:ascii="Courier New" w:hAnsi="Courier New" w:cs="Courier New"/>
    </w:rPr>
  </w:style>
  <w:style w:type="paragraph" w:styleId="BodyTextIndent">
    <w:name w:val="Body Text Indent"/>
    <w:basedOn w:val="Normal"/>
    <w:link w:val="BodyTextIndentChar"/>
    <w:uiPriority w:val="99"/>
    <w:rsid w:val="005170D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6737F"/>
    <w:rPr>
      <w:sz w:val="24"/>
      <w:szCs w:val="24"/>
    </w:rPr>
  </w:style>
  <w:style w:type="paragraph" w:customStyle="1" w:styleId="ConsPlusNormal">
    <w:name w:val="ConsPlusNormal"/>
    <w:uiPriority w:val="99"/>
    <w:rsid w:val="005170D0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Style1">
    <w:name w:val="Style1"/>
    <w:basedOn w:val="Normal"/>
    <w:uiPriority w:val="99"/>
    <w:rsid w:val="00C26AA6"/>
    <w:pPr>
      <w:widowControl w:val="0"/>
      <w:autoSpaceDE w:val="0"/>
      <w:autoSpaceDN w:val="0"/>
      <w:adjustRightInd w:val="0"/>
      <w:spacing w:line="278" w:lineRule="exact"/>
      <w:jc w:val="both"/>
    </w:pPr>
  </w:style>
  <w:style w:type="character" w:customStyle="1" w:styleId="FontStyle14">
    <w:name w:val="Font Style14"/>
    <w:basedOn w:val="DefaultParagraphFont"/>
    <w:uiPriority w:val="99"/>
    <w:rsid w:val="00C26AA6"/>
    <w:rPr>
      <w:rFonts w:ascii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99"/>
    <w:qFormat/>
    <w:rsid w:val="003830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HTML">
    <w:name w:val="Стандартный HTML Знак"/>
    <w:uiPriority w:val="99"/>
    <w:rsid w:val="003C3D2B"/>
    <w:rPr>
      <w:rFonts w:ascii="Courier New" w:hAnsi="Courier New"/>
    </w:rPr>
  </w:style>
  <w:style w:type="paragraph" w:customStyle="1" w:styleId="a0">
    <w:name w:val="А_обычный"/>
    <w:basedOn w:val="Normal"/>
    <w:uiPriority w:val="99"/>
    <w:rsid w:val="00C6728C"/>
    <w:pPr>
      <w:numPr>
        <w:numId w:val="1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02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2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2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2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3</Pages>
  <Words>271</Words>
  <Characters>1549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6637</cp:lastModifiedBy>
  <cp:revision>3</cp:revision>
  <cp:lastPrinted>2014-07-10T09:46:00Z</cp:lastPrinted>
  <dcterms:created xsi:type="dcterms:W3CDTF">2014-08-08T07:03:00Z</dcterms:created>
  <dcterms:modified xsi:type="dcterms:W3CDTF">2014-08-21T10:52:00Z</dcterms:modified>
</cp:coreProperties>
</file>