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A768D1" w:rsidRDefault="00A768D1" w:rsidP="00A768D1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>
        <w:rPr>
          <w:b/>
          <w:sz w:val="28"/>
          <w:szCs w:val="28"/>
        </w:rPr>
        <w:t>на поставку бумаги и канцтоваров для нужд филиала "Южный территориальный округ" ФГУП "РосРАО"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80743F" w:rsidRPr="00A768D1" w:rsidRDefault="0080743F" w:rsidP="001863D8">
      <w:pPr>
        <w:rPr>
          <w:sz w:val="28"/>
          <w:szCs w:val="28"/>
        </w:rPr>
      </w:pPr>
    </w:p>
    <w:p w:rsidR="008E735A" w:rsidRPr="0015016A" w:rsidRDefault="008E735A" w:rsidP="008E735A">
      <w:pPr>
        <w:jc w:val="center"/>
        <w:rPr>
          <w:sz w:val="28"/>
          <w:szCs w:val="28"/>
        </w:rPr>
      </w:pPr>
      <w:r w:rsidRPr="0015016A">
        <w:rPr>
          <w:sz w:val="28"/>
          <w:szCs w:val="28"/>
        </w:rPr>
        <w:lastRenderedPageBreak/>
        <w:t>Техническое задание</w:t>
      </w:r>
    </w:p>
    <w:p w:rsidR="008E735A" w:rsidRDefault="008E735A" w:rsidP="008E735A">
      <w:pPr>
        <w:jc w:val="center"/>
        <w:rPr>
          <w:sz w:val="28"/>
          <w:szCs w:val="28"/>
        </w:rPr>
      </w:pPr>
      <w:r w:rsidRPr="0015016A">
        <w:rPr>
          <w:sz w:val="28"/>
          <w:szCs w:val="28"/>
        </w:rPr>
        <w:t xml:space="preserve">на </w:t>
      </w:r>
      <w:r w:rsidR="00A768D1">
        <w:rPr>
          <w:sz w:val="28"/>
          <w:szCs w:val="28"/>
        </w:rPr>
        <w:t>поставку</w:t>
      </w:r>
      <w:bookmarkStart w:id="0" w:name="_GoBack"/>
      <w:bookmarkEnd w:id="0"/>
      <w:r w:rsidRPr="001501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канцелярских товаров и бумаги </w:t>
      </w:r>
      <w:r w:rsidRPr="0015016A">
        <w:rPr>
          <w:sz w:val="28"/>
          <w:szCs w:val="28"/>
        </w:rPr>
        <w:t>для нужд филиала «Южный территориальный округ» ФГУП «РосРАО»</w:t>
      </w:r>
    </w:p>
    <w:p w:rsidR="008E735A" w:rsidRPr="0015016A" w:rsidRDefault="008E735A" w:rsidP="008E735A">
      <w:pPr>
        <w:jc w:val="center"/>
        <w:rPr>
          <w:i/>
          <w:sz w:val="28"/>
          <w:szCs w:val="28"/>
        </w:rPr>
      </w:pPr>
    </w:p>
    <w:p w:rsidR="008E735A" w:rsidRDefault="008E735A" w:rsidP="008E735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8E735A" w:rsidRPr="00BE29F6" w:rsidRDefault="008E735A" w:rsidP="008E735A">
      <w:pPr>
        <w:jc w:val="center"/>
        <w:rPr>
          <w:sz w:val="28"/>
          <w:szCs w:val="28"/>
        </w:rPr>
      </w:pP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1. ПЕРЕЧЕНЬ ТОВАРОВ И ОБЩИХ ТРЕБОВАНИЙ</w:t>
      </w: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2. СВЕДЕНИЯ О НОВИЗНЕ</w:t>
      </w: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3. ТРЕБОВАНИЯ К МАРКИРОВКЕ</w:t>
      </w: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4. ТРЕБОВАНИЯ К УПАКОВКЕ</w:t>
      </w: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5.ТРЕБОВАНИЯ ПО ПРАВИЛАМ СДАЧИ И ПРИЕМКИ</w:t>
      </w: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Подраздел 5.1 Порядок сдачи и приемки</w:t>
      </w:r>
    </w:p>
    <w:p w:rsidR="008E735A" w:rsidRDefault="008E735A" w:rsidP="008E735A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Подраздел 5.2 Требования по передаче заказчику </w:t>
      </w:r>
      <w:proofErr w:type="gramStart"/>
      <w:r>
        <w:rPr>
          <w:sz w:val="28"/>
          <w:szCs w:val="28"/>
        </w:rPr>
        <w:t>технических</w:t>
      </w:r>
      <w:proofErr w:type="gramEnd"/>
      <w:r>
        <w:rPr>
          <w:sz w:val="28"/>
          <w:szCs w:val="28"/>
        </w:rPr>
        <w:t xml:space="preserve"> и                               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ab/>
        <w:t>иных документов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8. ТРЕБОВАНИЯ К ОБСЛУЖИВАНИЮ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9. ЭКОЛОГИЧЕСКИЕ ТРЕБОВАНИЯ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10. ТРЕБОВАНИЯ К БЕЗОПАСНОСТИ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11. ТРЕБОВАНИЯ К КАЧЕСТВУ</w:t>
      </w:r>
    </w:p>
    <w:p w:rsidR="008E735A" w:rsidRDefault="008E735A" w:rsidP="008E735A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12. ТЕХНИЧЕСКОЕ СОПРОВОЖДЕНИЕ ГРУПП ТОВАРОВ,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                        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ab/>
        <w:t>ИСКЛЮЧЕНИЕМ НЕСТАНДАРТНОГО ОБОРУДОВАНИЯ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13. ДОПОЛНИТЕЛЬНЫЕ (ИНЫЕ) ТРЕБОВАНИЯ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14. ТРЕБОВАНИЕ К ФОРМЕ ПРЕДСТАВЛЯЕМОЙ 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ИНФОРМАЦИИ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15. ТРЕБОВАНИЯ К ТЕХНИЧЕСКОМУ ОБУЧЕНИЮ 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ab/>
        <w:t>ПЕРСОНАЛА ЗАКАЗЧИКА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17. ПЕРЕЧЕНЬ ПРИЛОЖЕНИЙ</w:t>
      </w: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</w:pPr>
    </w:p>
    <w:p w:rsidR="008E735A" w:rsidRDefault="008E735A" w:rsidP="008E735A">
      <w:pPr>
        <w:tabs>
          <w:tab w:val="left" w:pos="1557"/>
        </w:tabs>
        <w:rPr>
          <w:sz w:val="28"/>
          <w:szCs w:val="28"/>
        </w:rPr>
        <w:sectPr w:rsidR="008E735A" w:rsidSect="002C3A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735A" w:rsidRPr="008E735A" w:rsidRDefault="008E735A" w:rsidP="008E735A">
      <w:pPr>
        <w:jc w:val="center"/>
      </w:pPr>
      <w:r w:rsidRPr="008E735A">
        <w:lastRenderedPageBreak/>
        <w:t>РАЗДЕЛ 1. ПЕРЕЧЕНЬ ТОВАРОВ И ОБЩИХ ТРЕБОВАНИЙ</w:t>
      </w:r>
      <w:r w:rsidRPr="008E735A">
        <w:tab/>
      </w:r>
    </w:p>
    <w:tbl>
      <w:tblPr>
        <w:tblW w:w="9700" w:type="dxa"/>
        <w:tblInd w:w="103" w:type="dxa"/>
        <w:tblLook w:val="04A0" w:firstRow="1" w:lastRow="0" w:firstColumn="1" w:lastColumn="0" w:noHBand="0" w:noVBand="1"/>
      </w:tblPr>
      <w:tblGrid>
        <w:gridCol w:w="546"/>
        <w:gridCol w:w="4967"/>
        <w:gridCol w:w="748"/>
        <w:gridCol w:w="989"/>
        <w:gridCol w:w="2450"/>
      </w:tblGrid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№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Товар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Кол-во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Срок поставки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шарик. 1,0 мм,  красная, </w:t>
            </w:r>
            <w:proofErr w:type="spellStart"/>
            <w:r w:rsidRPr="008E735A">
              <w:rPr>
                <w:bCs/>
                <w:color w:val="080000"/>
              </w:rPr>
              <w:t>игол</w:t>
            </w:r>
            <w:proofErr w:type="spellEnd"/>
            <w:r w:rsidRPr="008E735A">
              <w:rPr>
                <w:bCs/>
                <w:color w:val="080000"/>
              </w:rPr>
              <w:t xml:space="preserve">./стер. </w:t>
            </w:r>
            <w:proofErr w:type="spellStart"/>
            <w:r w:rsidRPr="008E735A">
              <w:rPr>
                <w:bCs/>
                <w:color w:val="080000"/>
              </w:rPr>
              <w:t>треуг</w:t>
            </w:r>
            <w:proofErr w:type="gramStart"/>
            <w:r w:rsidRPr="008E735A">
              <w:rPr>
                <w:bCs/>
                <w:color w:val="080000"/>
              </w:rPr>
              <w:t>.к</w:t>
            </w:r>
            <w:proofErr w:type="gramEnd"/>
            <w:r w:rsidRPr="008E735A">
              <w:rPr>
                <w:bCs/>
                <w:color w:val="080000"/>
              </w:rPr>
              <w:t>орпус</w:t>
            </w:r>
            <w:proofErr w:type="spellEnd"/>
            <w:r w:rsidRPr="008E735A">
              <w:rPr>
                <w:bCs/>
                <w:color w:val="080000"/>
              </w:rPr>
              <w:t xml:space="preserve"> с </w:t>
            </w:r>
            <w:proofErr w:type="spellStart"/>
            <w:r w:rsidRPr="008E735A">
              <w:rPr>
                <w:bCs/>
                <w:color w:val="080000"/>
              </w:rPr>
              <w:t>рифл</w:t>
            </w:r>
            <w:proofErr w:type="spellEnd"/>
            <w:r w:rsidRPr="008E735A">
              <w:rPr>
                <w:bCs/>
                <w:color w:val="080000"/>
              </w:rPr>
              <w:t xml:space="preserve">. держат. </w:t>
            </w:r>
            <w:proofErr w:type="spellStart"/>
            <w:r w:rsidRPr="008E735A">
              <w:rPr>
                <w:bCs/>
                <w:color w:val="080000"/>
              </w:rPr>
              <w:t>Ultra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Glide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Technology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шарик. 1,0 мм,  синяя, </w:t>
            </w:r>
            <w:proofErr w:type="spellStart"/>
            <w:r w:rsidRPr="008E735A">
              <w:rPr>
                <w:bCs/>
                <w:color w:val="080000"/>
              </w:rPr>
              <w:t>игол</w:t>
            </w:r>
            <w:proofErr w:type="spellEnd"/>
            <w:r w:rsidRPr="008E735A">
              <w:rPr>
                <w:bCs/>
                <w:color w:val="080000"/>
              </w:rPr>
              <w:t xml:space="preserve">./стер. </w:t>
            </w:r>
            <w:proofErr w:type="spellStart"/>
            <w:r w:rsidRPr="008E735A">
              <w:rPr>
                <w:bCs/>
                <w:color w:val="080000"/>
              </w:rPr>
              <w:t>треуг</w:t>
            </w:r>
            <w:proofErr w:type="gramStart"/>
            <w:r w:rsidRPr="008E735A">
              <w:rPr>
                <w:bCs/>
                <w:color w:val="080000"/>
              </w:rPr>
              <w:t>.к</w:t>
            </w:r>
            <w:proofErr w:type="gramEnd"/>
            <w:r w:rsidRPr="008E735A">
              <w:rPr>
                <w:bCs/>
                <w:color w:val="080000"/>
              </w:rPr>
              <w:t>орпус</w:t>
            </w:r>
            <w:proofErr w:type="spellEnd"/>
            <w:r w:rsidRPr="008E735A">
              <w:rPr>
                <w:bCs/>
                <w:color w:val="080000"/>
              </w:rPr>
              <w:t xml:space="preserve">  </w:t>
            </w:r>
            <w:proofErr w:type="spellStart"/>
            <w:r w:rsidRPr="008E735A">
              <w:rPr>
                <w:bCs/>
                <w:color w:val="080000"/>
              </w:rPr>
              <w:t>Ultra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Glide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Technology</w:t>
            </w:r>
            <w:proofErr w:type="spellEnd"/>
            <w:r w:rsidRPr="008E735A">
              <w:rPr>
                <w:bCs/>
                <w:color w:val="080000"/>
              </w:rPr>
              <w:t xml:space="preserve"> (ст.094462)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шарик. 0,8 мм, синяя, </w:t>
            </w:r>
            <w:proofErr w:type="spellStart"/>
            <w:r w:rsidRPr="008E735A">
              <w:rPr>
                <w:bCs/>
                <w:color w:val="080000"/>
              </w:rPr>
              <w:t>Prisma</w:t>
            </w:r>
            <w:proofErr w:type="spellEnd"/>
            <w:r w:rsidRPr="008E735A">
              <w:rPr>
                <w:bCs/>
                <w:color w:val="080000"/>
              </w:rPr>
              <w:t xml:space="preserve"> В51(ст.012905син,012904зел) аналог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С</w:t>
            </w:r>
            <w:proofErr w:type="gramEnd"/>
            <w:r w:rsidRPr="008E735A">
              <w:rPr>
                <w:bCs/>
                <w:color w:val="080000"/>
              </w:rPr>
              <w:t>orvina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шарик. 0,8 мм, красная, </w:t>
            </w:r>
            <w:proofErr w:type="spellStart"/>
            <w:r w:rsidRPr="008E735A">
              <w:rPr>
                <w:bCs/>
                <w:color w:val="080000"/>
              </w:rPr>
              <w:t>Prisma</w:t>
            </w:r>
            <w:proofErr w:type="spellEnd"/>
            <w:r w:rsidRPr="008E735A">
              <w:rPr>
                <w:bCs/>
                <w:color w:val="080000"/>
              </w:rPr>
              <w:t xml:space="preserve"> В51((ст.012905син,,012904зел)</w:t>
            </w:r>
            <w:proofErr w:type="gramStart"/>
            <w:r w:rsidRPr="008E735A">
              <w:rPr>
                <w:bCs/>
                <w:color w:val="080000"/>
              </w:rPr>
              <w:t xml:space="preserve"> )</w:t>
            </w:r>
            <w:proofErr w:type="gramEnd"/>
            <w:r w:rsidRPr="008E735A">
              <w:rPr>
                <w:bCs/>
                <w:color w:val="080000"/>
              </w:rPr>
              <w:t xml:space="preserve"> аналог </w:t>
            </w:r>
            <w:proofErr w:type="spellStart"/>
            <w:r w:rsidRPr="008E735A">
              <w:rPr>
                <w:bCs/>
                <w:color w:val="080000"/>
              </w:rPr>
              <w:t>Сorvina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Разделитель 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пластик 10 цветов 2191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Короб архивный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150мм </w:t>
            </w:r>
            <w:proofErr w:type="spellStart"/>
            <w:r w:rsidRPr="008E735A">
              <w:rPr>
                <w:bCs/>
                <w:color w:val="080000"/>
              </w:rPr>
              <w:t>бумвинил</w:t>
            </w:r>
            <w:proofErr w:type="spellEnd"/>
            <w:r w:rsidRPr="008E735A">
              <w:rPr>
                <w:bCs/>
                <w:color w:val="080000"/>
              </w:rPr>
              <w:t xml:space="preserve"> с завязками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шарик. 0,8 мм, синяя, </w:t>
            </w:r>
            <w:proofErr w:type="spellStart"/>
            <w:r w:rsidRPr="008E735A">
              <w:rPr>
                <w:bCs/>
                <w:color w:val="080000"/>
              </w:rPr>
              <w:t>Prisma</w:t>
            </w:r>
            <w:proofErr w:type="spellEnd"/>
            <w:r w:rsidRPr="008E735A">
              <w:rPr>
                <w:bCs/>
                <w:color w:val="080000"/>
              </w:rPr>
              <w:t xml:space="preserve"> В52  желтый корпус, аналог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С</w:t>
            </w:r>
            <w:proofErr w:type="gramEnd"/>
            <w:r w:rsidRPr="008E735A">
              <w:rPr>
                <w:bCs/>
                <w:color w:val="080000"/>
              </w:rPr>
              <w:t>orvina</w:t>
            </w:r>
            <w:proofErr w:type="spellEnd"/>
            <w:r w:rsidRPr="008E735A">
              <w:rPr>
                <w:bCs/>
                <w:color w:val="080000"/>
              </w:rPr>
              <w:t xml:space="preserve">  (ст.012905син)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шарик. 1,0 мм, синяя, R-301 </w:t>
            </w:r>
            <w:proofErr w:type="spellStart"/>
            <w:r w:rsidRPr="008E735A">
              <w:rPr>
                <w:bCs/>
                <w:color w:val="080000"/>
              </w:rPr>
              <w:t>Orang</w:t>
            </w:r>
            <w:proofErr w:type="spellEnd"/>
            <w:r w:rsidRPr="008E735A">
              <w:rPr>
                <w:bCs/>
                <w:color w:val="080000"/>
              </w:rPr>
              <w:t xml:space="preserve"> синяя  (аналог </w:t>
            </w:r>
            <w:proofErr w:type="spellStart"/>
            <w:r w:rsidRPr="008E735A">
              <w:rPr>
                <w:bCs/>
                <w:color w:val="080000"/>
              </w:rPr>
              <w:t>Corvina</w:t>
            </w:r>
            <w:proofErr w:type="spellEnd"/>
            <w:r w:rsidRPr="008E735A">
              <w:rPr>
                <w:bCs/>
                <w:color w:val="080000"/>
              </w:rPr>
              <w:t>) (ст.135903 . 128953-синий)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</w:t>
            </w:r>
            <w:proofErr w:type="spellStart"/>
            <w:r w:rsidRPr="008E735A">
              <w:rPr>
                <w:bCs/>
                <w:color w:val="080000"/>
              </w:rPr>
              <w:t>гелевая</w:t>
            </w:r>
            <w:proofErr w:type="spellEnd"/>
            <w:r w:rsidRPr="008E735A">
              <w:rPr>
                <w:bCs/>
                <w:color w:val="080000"/>
              </w:rPr>
              <w:t xml:space="preserve"> 0,5 мм, синяя игольчатая с резиновым держателем </w:t>
            </w:r>
            <w:proofErr w:type="spellStart"/>
            <w:r w:rsidRPr="008E735A">
              <w:rPr>
                <w:bCs/>
                <w:color w:val="080000"/>
              </w:rPr>
              <w:t>EaSTar</w:t>
            </w:r>
            <w:proofErr w:type="spellEnd"/>
            <w:r w:rsidRPr="008E735A">
              <w:rPr>
                <w:bCs/>
                <w:color w:val="080000"/>
              </w:rPr>
              <w:t xml:space="preserve"> (ст. 012705, 012774-синий)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Ручка </w:t>
            </w:r>
            <w:proofErr w:type="spellStart"/>
            <w:r w:rsidRPr="008E735A">
              <w:rPr>
                <w:bCs/>
                <w:color w:val="080000"/>
              </w:rPr>
              <w:t>гелевая</w:t>
            </w:r>
            <w:proofErr w:type="spellEnd"/>
            <w:r w:rsidRPr="008E735A">
              <w:rPr>
                <w:bCs/>
                <w:color w:val="080000"/>
              </w:rPr>
              <w:t xml:space="preserve"> 0,5 мм, черная игольчатая с резиновым держателем </w:t>
            </w:r>
            <w:proofErr w:type="spellStart"/>
            <w:r w:rsidRPr="008E735A">
              <w:rPr>
                <w:bCs/>
                <w:color w:val="080000"/>
              </w:rPr>
              <w:t>EaSTar</w:t>
            </w:r>
            <w:proofErr w:type="spellEnd"/>
            <w:r w:rsidRPr="008E735A">
              <w:rPr>
                <w:bCs/>
                <w:color w:val="080000"/>
              </w:rPr>
              <w:t xml:space="preserve"> (ст. 012775, 012706-черный)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Календарь настенный трехблочный квартальный  на 2015 г. ассорти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45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адресная "На Подпись", (поролон, 7БЦ)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адресная к/з, метал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gramStart"/>
            <w:r w:rsidRPr="008E735A">
              <w:rPr>
                <w:bCs/>
                <w:color w:val="080000"/>
              </w:rPr>
              <w:t>у</w:t>
            </w:r>
            <w:proofErr w:type="gramEnd"/>
            <w:r w:rsidRPr="008E735A">
              <w:rPr>
                <w:bCs/>
                <w:color w:val="080000"/>
              </w:rPr>
              <w:t>голки, черная№165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адресная "Герб", (поролон, 7БЦ)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Книга регистрации входящей корреспонденции (офсет) 48л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Книга регистрации исх. корреспонденции, 48л (офсет), книжн.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lastRenderedPageBreak/>
              <w:t>17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Скоросшиватель пластиковый А-4 (бирюзовый) 14-7745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Папка-файл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50 мрамор черный торец </w:t>
            </w:r>
            <w:proofErr w:type="spellStart"/>
            <w:r w:rsidRPr="008E735A">
              <w:rPr>
                <w:bCs/>
                <w:color w:val="080000"/>
              </w:rPr>
              <w:t>Prisma</w:t>
            </w:r>
            <w:proofErr w:type="spellEnd"/>
            <w:r w:rsidRPr="008E735A">
              <w:rPr>
                <w:bCs/>
                <w:color w:val="080000"/>
              </w:rPr>
              <w:t>/</w:t>
            </w:r>
            <w:proofErr w:type="spellStart"/>
            <w:r w:rsidRPr="008E735A">
              <w:rPr>
                <w:bCs/>
                <w:color w:val="080000"/>
              </w:rPr>
              <w:t>Expert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Папка-файл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80 мрамор черный торец </w:t>
            </w:r>
            <w:proofErr w:type="spellStart"/>
            <w:r w:rsidRPr="008E735A">
              <w:rPr>
                <w:bCs/>
                <w:color w:val="080000"/>
              </w:rPr>
              <w:t>Prisma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Скотч 12мм х 33 м прозрачный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Скотч 48мм х 36 м прозрачный потребительский (Эконом)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Ластик KOH-I-NOOR 300/60 белый (каучуковый) р-р 32х25х8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Текстмаркер</w:t>
            </w:r>
            <w:proofErr w:type="spellEnd"/>
            <w:r w:rsidRPr="008E735A">
              <w:rPr>
                <w:bCs/>
                <w:color w:val="080000"/>
              </w:rPr>
              <w:t xml:space="preserve">  круглый скошенный </w:t>
            </w:r>
            <w:proofErr w:type="spellStart"/>
            <w:r w:rsidRPr="008E735A">
              <w:rPr>
                <w:bCs/>
                <w:color w:val="080000"/>
              </w:rPr>
              <w:t>Silwerhof</w:t>
            </w:r>
            <w:proofErr w:type="spellEnd"/>
            <w:r w:rsidRPr="008E735A">
              <w:rPr>
                <w:bCs/>
                <w:color w:val="080000"/>
              </w:rPr>
              <w:t xml:space="preserve"> IRIS желтый 1-4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Текстмаркер</w:t>
            </w:r>
            <w:proofErr w:type="spellEnd"/>
            <w:r w:rsidRPr="008E735A">
              <w:rPr>
                <w:bCs/>
                <w:color w:val="080000"/>
              </w:rPr>
              <w:t xml:space="preserve">  круглый скошенный </w:t>
            </w:r>
            <w:proofErr w:type="spellStart"/>
            <w:r w:rsidRPr="008E735A">
              <w:rPr>
                <w:bCs/>
                <w:color w:val="080000"/>
              </w:rPr>
              <w:t>Silwerhof</w:t>
            </w:r>
            <w:proofErr w:type="spellEnd"/>
            <w:r w:rsidRPr="008E735A">
              <w:rPr>
                <w:bCs/>
                <w:color w:val="080000"/>
              </w:rPr>
              <w:t xml:space="preserve"> IRIS зеленый 1-4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Набор маркеров для доски (4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шт</w:t>
            </w:r>
            <w:proofErr w:type="spellEnd"/>
            <w:proofErr w:type="gramEnd"/>
            <w:r w:rsidRPr="008E735A">
              <w:rPr>
                <w:bCs/>
                <w:color w:val="080000"/>
              </w:rPr>
              <w:t xml:space="preserve">/4 </w:t>
            </w:r>
            <w:proofErr w:type="spellStart"/>
            <w:r w:rsidRPr="008E735A">
              <w:rPr>
                <w:bCs/>
                <w:color w:val="080000"/>
              </w:rPr>
              <w:t>цв</w:t>
            </w:r>
            <w:proofErr w:type="spellEnd"/>
            <w:r w:rsidRPr="008E735A">
              <w:rPr>
                <w:bCs/>
                <w:color w:val="080000"/>
              </w:rPr>
              <w:t>) в блистере INDEX#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Линейка 30 см  пластик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gramStart"/>
            <w:r w:rsidRPr="008E735A">
              <w:rPr>
                <w:bCs/>
                <w:color w:val="080000"/>
              </w:rPr>
              <w:t>а</w:t>
            </w:r>
            <w:proofErr w:type="gramEnd"/>
            <w:r w:rsidRPr="008E735A">
              <w:rPr>
                <w:bCs/>
                <w:color w:val="080000"/>
              </w:rPr>
              <w:t>ссорти УНИ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Степлер</w:t>
            </w:r>
            <w:proofErr w:type="spellEnd"/>
            <w:r w:rsidRPr="008E735A">
              <w:rPr>
                <w:bCs/>
                <w:color w:val="080000"/>
              </w:rPr>
              <w:t xml:space="preserve"> №24 до 20 л. </w:t>
            </w:r>
            <w:proofErr w:type="spellStart"/>
            <w:r w:rsidRPr="008E735A">
              <w:rPr>
                <w:bCs/>
                <w:color w:val="080000"/>
              </w:rPr>
              <w:t>Silwerhof</w:t>
            </w:r>
            <w:proofErr w:type="spellEnd"/>
            <w:r w:rsidRPr="008E735A">
              <w:rPr>
                <w:bCs/>
                <w:color w:val="080000"/>
              </w:rPr>
              <w:t xml:space="preserve"> "</w:t>
            </w:r>
            <w:proofErr w:type="spellStart"/>
            <w:r w:rsidRPr="008E735A">
              <w:rPr>
                <w:bCs/>
                <w:color w:val="080000"/>
              </w:rPr>
              <w:t>Classic</w:t>
            </w:r>
            <w:proofErr w:type="spellEnd"/>
            <w:r w:rsidRPr="008E735A">
              <w:rPr>
                <w:bCs/>
                <w:color w:val="080000"/>
              </w:rPr>
              <w:t>", 2 вида скрепления, черный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Скобы для </w:t>
            </w:r>
            <w:proofErr w:type="spellStart"/>
            <w:r w:rsidRPr="008E735A">
              <w:rPr>
                <w:bCs/>
                <w:color w:val="080000"/>
              </w:rPr>
              <w:t>степлера</w:t>
            </w:r>
            <w:proofErr w:type="spellEnd"/>
            <w:r w:rsidRPr="008E735A">
              <w:rPr>
                <w:bCs/>
                <w:color w:val="080000"/>
              </w:rPr>
              <w:t xml:space="preserve"> №24/6 1000 </w:t>
            </w:r>
            <w:proofErr w:type="spellStart"/>
            <w:r w:rsidRPr="008E735A">
              <w:rPr>
                <w:bCs/>
                <w:color w:val="080000"/>
              </w:rPr>
              <w:t>шт.Office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Point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Степлер</w:t>
            </w:r>
            <w:proofErr w:type="spellEnd"/>
            <w:r w:rsidRPr="008E735A">
              <w:rPr>
                <w:bCs/>
                <w:color w:val="080000"/>
              </w:rPr>
              <w:t xml:space="preserve"> №10 до 10 л. </w:t>
            </w:r>
            <w:proofErr w:type="spellStart"/>
            <w:r w:rsidRPr="008E735A">
              <w:rPr>
                <w:bCs/>
                <w:color w:val="080000"/>
              </w:rPr>
              <w:t>Silwerhof</w:t>
            </w:r>
            <w:proofErr w:type="spellEnd"/>
            <w:r w:rsidRPr="008E735A">
              <w:rPr>
                <w:bCs/>
                <w:color w:val="080000"/>
              </w:rPr>
              <w:t>, встроен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а</w:t>
            </w:r>
            <w:proofErr w:type="gramEnd"/>
            <w:r w:rsidRPr="008E735A">
              <w:rPr>
                <w:bCs/>
                <w:color w:val="080000"/>
              </w:rPr>
              <w:t>нтистеплер</w:t>
            </w:r>
            <w:proofErr w:type="spellEnd"/>
            <w:r w:rsidRPr="008E735A">
              <w:rPr>
                <w:bCs/>
                <w:color w:val="080000"/>
              </w:rPr>
              <w:t>, черный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Скобы для </w:t>
            </w:r>
            <w:proofErr w:type="spellStart"/>
            <w:r w:rsidRPr="008E735A">
              <w:rPr>
                <w:bCs/>
                <w:color w:val="080000"/>
              </w:rPr>
              <w:t>степлера</w:t>
            </w:r>
            <w:proofErr w:type="spellEnd"/>
            <w:r w:rsidRPr="008E735A">
              <w:rPr>
                <w:bCs/>
                <w:color w:val="080000"/>
              </w:rPr>
              <w:t xml:space="preserve"> №10 1000 шт. </w:t>
            </w:r>
            <w:proofErr w:type="spellStart"/>
            <w:r w:rsidRPr="008E735A">
              <w:rPr>
                <w:bCs/>
                <w:color w:val="080000"/>
              </w:rPr>
              <w:t>Office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Point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Скобы для </w:t>
            </w:r>
            <w:proofErr w:type="spellStart"/>
            <w:r w:rsidRPr="008E735A">
              <w:rPr>
                <w:bCs/>
                <w:color w:val="080000"/>
              </w:rPr>
              <w:t>степлера</w:t>
            </w:r>
            <w:proofErr w:type="spellEnd"/>
            <w:r w:rsidRPr="008E735A">
              <w:rPr>
                <w:bCs/>
                <w:color w:val="080000"/>
              </w:rPr>
              <w:t xml:space="preserve"> №23/10 1000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шт</w:t>
            </w:r>
            <w:proofErr w:type="spellEnd"/>
            <w:proofErr w:type="gramEnd"/>
            <w:r w:rsidRPr="008E735A">
              <w:rPr>
                <w:bCs/>
                <w:color w:val="080000"/>
              </w:rPr>
              <w:t xml:space="preserve"> до 70 листов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Дырокол  до 18 листов, метал., </w:t>
            </w:r>
            <w:proofErr w:type="gramStart"/>
            <w:r w:rsidRPr="008E735A">
              <w:rPr>
                <w:bCs/>
                <w:color w:val="080000"/>
              </w:rPr>
              <w:t>б</w:t>
            </w:r>
            <w:proofErr w:type="gramEnd"/>
            <w:r w:rsidRPr="008E735A">
              <w:rPr>
                <w:bCs/>
                <w:color w:val="080000"/>
              </w:rPr>
              <w:t>/ф, с/</w:t>
            </w:r>
            <w:proofErr w:type="spellStart"/>
            <w:r w:rsidRPr="008E735A">
              <w:rPr>
                <w:bCs/>
                <w:color w:val="080000"/>
              </w:rPr>
              <w:t>лин</w:t>
            </w:r>
            <w:proofErr w:type="spellEnd"/>
            <w:r w:rsidRPr="008E735A">
              <w:rPr>
                <w:bCs/>
                <w:color w:val="080000"/>
              </w:rPr>
              <w:t>., черный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15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Нож канцелярский 18 мм в блистере </w:t>
            </w:r>
            <w:proofErr w:type="spellStart"/>
            <w:r w:rsidRPr="008E735A">
              <w:rPr>
                <w:bCs/>
                <w:color w:val="080000"/>
              </w:rPr>
              <w:t>Centrum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Нож канцелярский 9 мм </w:t>
            </w:r>
            <w:proofErr w:type="spellStart"/>
            <w:r w:rsidRPr="008E735A">
              <w:rPr>
                <w:bCs/>
                <w:color w:val="080000"/>
              </w:rPr>
              <w:t>Silwerhof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Basic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lastRenderedPageBreak/>
              <w:t>35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Ножницы 170 мм пластиковая ручка,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Личная карточка работника А3 Ф Т-2 (картон)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Калькулятор SKAINER SK-777 (157*200*32) 12 раз.2 пит</w:t>
            </w:r>
            <w:proofErr w:type="gramStart"/>
            <w:r w:rsidRPr="008E735A">
              <w:rPr>
                <w:bCs/>
                <w:color w:val="080000"/>
              </w:rPr>
              <w:t>.(</w:t>
            </w:r>
            <w:proofErr w:type="gramEnd"/>
            <w:r w:rsidRPr="008E735A">
              <w:rPr>
                <w:bCs/>
                <w:color w:val="080000"/>
              </w:rPr>
              <w:t>аналог 888-Х) синий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15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Обложки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картон кожа синий  230г/м2 (1уп.- 100шт.)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Обложки пластик </w:t>
            </w:r>
            <w:proofErr w:type="spellStart"/>
            <w:r w:rsidRPr="008E735A">
              <w:rPr>
                <w:bCs/>
                <w:color w:val="080000"/>
              </w:rPr>
              <w:t>прозрач</w:t>
            </w:r>
            <w:proofErr w:type="spellEnd"/>
            <w:r w:rsidRPr="008E735A">
              <w:rPr>
                <w:bCs/>
                <w:color w:val="080000"/>
              </w:rPr>
              <w:t>. (A4-150 мкм) (1 уп.-100шт.)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Пружины d 10 мм (1уп.-100шт.) (45-70л. в переплете) белые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упак</w:t>
            </w:r>
            <w:proofErr w:type="spellEnd"/>
            <w:r w:rsidRPr="008E735A">
              <w:rPr>
                <w:bCs/>
                <w:color w:val="08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Пружины d 14 мм (1 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 xml:space="preserve"> 100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шт</w:t>
            </w:r>
            <w:proofErr w:type="spellEnd"/>
            <w:proofErr w:type="gramEnd"/>
            <w:r w:rsidRPr="008E735A">
              <w:rPr>
                <w:bCs/>
                <w:color w:val="080000"/>
              </w:rPr>
              <w:t>) белые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Салфетки очистительные в тубе "</w:t>
            </w:r>
            <w:proofErr w:type="spellStart"/>
            <w:r w:rsidRPr="008E735A">
              <w:rPr>
                <w:bCs/>
                <w:color w:val="080000"/>
              </w:rPr>
              <w:t>Plastic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Clean"для</w:t>
            </w:r>
            <w:proofErr w:type="spellEnd"/>
            <w:r w:rsidRPr="008E735A">
              <w:rPr>
                <w:bCs/>
                <w:color w:val="080000"/>
              </w:rPr>
              <w:t xml:space="preserve"> оргтехники </w:t>
            </w:r>
            <w:proofErr w:type="spellStart"/>
            <w:r w:rsidRPr="008E735A">
              <w:rPr>
                <w:bCs/>
                <w:color w:val="080000"/>
              </w:rPr>
              <w:t>универс</w:t>
            </w:r>
            <w:proofErr w:type="spellEnd"/>
            <w:r w:rsidRPr="008E735A">
              <w:rPr>
                <w:bCs/>
                <w:color w:val="080000"/>
              </w:rPr>
              <w:t>.(100 шт.)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15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Скрепки 28мм (100 шт./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 xml:space="preserve">.) </w:t>
            </w:r>
            <w:proofErr w:type="spellStart"/>
            <w:r w:rsidRPr="008E735A">
              <w:rPr>
                <w:bCs/>
                <w:color w:val="080000"/>
              </w:rPr>
              <w:t>Silwerhof</w:t>
            </w:r>
            <w:proofErr w:type="spellEnd"/>
            <w:r w:rsidRPr="008E735A">
              <w:rPr>
                <w:bCs/>
                <w:color w:val="080000"/>
              </w:rPr>
              <w:t xml:space="preserve"> (420-0232) С28/100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Скрепки 33мм (100 шт./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>.) цветные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Скрепки 50мм (50шт./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>.) гофрированные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Резинки банковские 100гр., натур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gramStart"/>
            <w:r w:rsidRPr="008E735A">
              <w:rPr>
                <w:bCs/>
                <w:color w:val="080000"/>
              </w:rPr>
              <w:t>к</w:t>
            </w:r>
            <w:proofErr w:type="gramEnd"/>
            <w:r w:rsidRPr="008E735A">
              <w:rPr>
                <w:bCs/>
                <w:color w:val="080000"/>
              </w:rPr>
              <w:t>аучук d 60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Путевой лист для </w:t>
            </w:r>
            <w:proofErr w:type="gramStart"/>
            <w:r w:rsidRPr="008E735A">
              <w:rPr>
                <w:bCs/>
                <w:color w:val="080000"/>
              </w:rPr>
              <w:t>легкового</w:t>
            </w:r>
            <w:proofErr w:type="gramEnd"/>
            <w:r w:rsidRPr="008E735A">
              <w:rPr>
                <w:bCs/>
                <w:color w:val="080000"/>
              </w:rPr>
              <w:t xml:space="preserve"> а/м Ф №3, А-5 (офсет.) (100 шт.) с оборотом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Путевой лист для груз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gramStart"/>
            <w:r w:rsidRPr="008E735A">
              <w:rPr>
                <w:bCs/>
                <w:color w:val="080000"/>
              </w:rPr>
              <w:t>а</w:t>
            </w:r>
            <w:proofErr w:type="gramEnd"/>
            <w:r w:rsidRPr="008E735A">
              <w:rPr>
                <w:bCs/>
                <w:color w:val="080000"/>
              </w:rPr>
              <w:t>/м Ф-4С (Сдельная оплата), А-4 (офсет.) (100 шт.) с оборотом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Подставка под журналы "2000"  черная  УНИ 235*90*240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Тетрадь А5 48 л. клетка </w:t>
            </w:r>
            <w:proofErr w:type="spellStart"/>
            <w:r w:rsidRPr="008E735A">
              <w:rPr>
                <w:bCs/>
                <w:color w:val="080000"/>
              </w:rPr>
              <w:t>бумвинил</w:t>
            </w:r>
            <w:proofErr w:type="spellEnd"/>
            <w:r w:rsidRPr="008E735A">
              <w:rPr>
                <w:bCs/>
                <w:color w:val="080000"/>
              </w:rPr>
              <w:t xml:space="preserve"> 92% 483331,Т048Б002,33946,115-3416, 7-48-120,Т5бв48к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Блокнот А-5 60 л. клетка на спирали, для конференций, синий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Бумага 5 </w:t>
            </w:r>
            <w:proofErr w:type="spellStart"/>
            <w:r w:rsidRPr="008E735A">
              <w:rPr>
                <w:bCs/>
                <w:color w:val="080000"/>
              </w:rPr>
              <w:t>цв</w:t>
            </w:r>
            <w:proofErr w:type="spellEnd"/>
            <w:r w:rsidRPr="008E735A">
              <w:rPr>
                <w:bCs/>
                <w:color w:val="080000"/>
              </w:rPr>
              <w:t xml:space="preserve">. IQ </w:t>
            </w:r>
            <w:proofErr w:type="spellStart"/>
            <w:r w:rsidRPr="008E735A">
              <w:rPr>
                <w:bCs/>
                <w:color w:val="080000"/>
              </w:rPr>
              <w:t>Trend</w:t>
            </w:r>
            <w:proofErr w:type="spellEnd"/>
            <w:r w:rsidRPr="008E735A">
              <w:rPr>
                <w:bCs/>
                <w:color w:val="080000"/>
              </w:rPr>
              <w:t xml:space="preserve">  </w:t>
            </w:r>
            <w:proofErr w:type="spellStart"/>
            <w:r w:rsidRPr="008E735A">
              <w:rPr>
                <w:bCs/>
                <w:color w:val="080000"/>
              </w:rPr>
              <w:t>Mixed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packs</w:t>
            </w:r>
            <w:proofErr w:type="spellEnd"/>
            <w:r w:rsidRPr="008E735A">
              <w:rPr>
                <w:bCs/>
                <w:color w:val="080000"/>
              </w:rPr>
              <w:t xml:space="preserve"> А-4, 80 г/м2, 250 л/</w:t>
            </w:r>
            <w:proofErr w:type="gramStart"/>
            <w:r w:rsidRPr="008E735A">
              <w:rPr>
                <w:bCs/>
                <w:color w:val="080000"/>
              </w:rPr>
              <w:t>п</w:t>
            </w:r>
            <w:proofErr w:type="gramEnd"/>
            <w:r w:rsidRPr="008E735A">
              <w:rPr>
                <w:bCs/>
                <w:color w:val="080000"/>
              </w:rPr>
              <w:t>,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lastRenderedPageBreak/>
              <w:t>53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Ежедневник </w:t>
            </w:r>
            <w:proofErr w:type="spellStart"/>
            <w:r w:rsidRPr="008E735A">
              <w:rPr>
                <w:bCs/>
                <w:color w:val="080000"/>
              </w:rPr>
              <w:t>Business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Graphics</w:t>
            </w:r>
            <w:proofErr w:type="spellEnd"/>
            <w:r w:rsidRPr="008E735A">
              <w:rPr>
                <w:bCs/>
                <w:color w:val="080000"/>
              </w:rPr>
              <w:t xml:space="preserve"> А5,272 стр</w:t>
            </w:r>
            <w:proofErr w:type="gramStart"/>
            <w:r w:rsidRPr="008E735A">
              <w:rPr>
                <w:bCs/>
                <w:color w:val="080000"/>
              </w:rPr>
              <w:t>.(</w:t>
            </w:r>
            <w:proofErr w:type="spellStart"/>
            <w:proofErr w:type="gramEnd"/>
            <w:r w:rsidRPr="008E735A">
              <w:rPr>
                <w:bCs/>
                <w:color w:val="080000"/>
              </w:rPr>
              <w:t>т.зеленый</w:t>
            </w:r>
            <w:proofErr w:type="spellEnd"/>
            <w:r w:rsidRPr="008E735A">
              <w:rPr>
                <w:bCs/>
                <w:color w:val="080000"/>
              </w:rPr>
              <w:t xml:space="preserve">) </w:t>
            </w:r>
            <w:proofErr w:type="spellStart"/>
            <w:r w:rsidRPr="008E735A">
              <w:rPr>
                <w:bCs/>
                <w:color w:val="080000"/>
              </w:rPr>
              <w:t>кож.зам</w:t>
            </w:r>
            <w:proofErr w:type="spellEnd"/>
            <w:r w:rsidRPr="008E735A">
              <w:rPr>
                <w:bCs/>
                <w:color w:val="080000"/>
              </w:rPr>
              <w:t xml:space="preserve">. с поролоном </w:t>
            </w:r>
            <w:proofErr w:type="spellStart"/>
            <w:r w:rsidRPr="008E735A">
              <w:rPr>
                <w:bCs/>
                <w:color w:val="080000"/>
              </w:rPr>
              <w:t>недатир</w:t>
            </w:r>
            <w:proofErr w:type="spellEnd"/>
            <w:r w:rsidRPr="008E735A">
              <w:rPr>
                <w:bCs/>
                <w:color w:val="08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/25 мм 2 кольца пластик 0,7 мм, </w:t>
            </w:r>
            <w:proofErr w:type="spellStart"/>
            <w:r w:rsidRPr="008E735A">
              <w:rPr>
                <w:bCs/>
                <w:color w:val="080000"/>
              </w:rPr>
              <w:t>Premier</w:t>
            </w:r>
            <w:proofErr w:type="spellEnd"/>
            <w:r w:rsidRPr="008E735A">
              <w:rPr>
                <w:bCs/>
                <w:color w:val="080000"/>
              </w:rPr>
              <w:t xml:space="preserve"> торцевой карман, черная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/25 мм 4 кольца пластик 0,7 мм, </w:t>
            </w:r>
            <w:proofErr w:type="spellStart"/>
            <w:r w:rsidRPr="008E735A">
              <w:rPr>
                <w:bCs/>
                <w:color w:val="080000"/>
              </w:rPr>
              <w:t>Premier</w:t>
            </w:r>
            <w:proofErr w:type="spellEnd"/>
            <w:r w:rsidRPr="008E735A">
              <w:rPr>
                <w:bCs/>
                <w:color w:val="080000"/>
              </w:rPr>
              <w:t xml:space="preserve"> торцевой карман, синяя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на резинках пластиковая 0,45 мм синяя "Эконом"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Папка-уголок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180мк плотный желтая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Папка-конверт на кнопке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180мк </w:t>
            </w:r>
            <w:proofErr w:type="spellStart"/>
            <w:r w:rsidRPr="008E735A">
              <w:rPr>
                <w:bCs/>
                <w:color w:val="080000"/>
              </w:rPr>
              <w:t>тонир</w:t>
            </w:r>
            <w:proofErr w:type="spellEnd"/>
            <w:r w:rsidRPr="008E735A">
              <w:rPr>
                <w:bCs/>
                <w:color w:val="080000"/>
              </w:rPr>
              <w:t>. ассорти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Вкладыш с перфорацией, А4+ 30 мкм (100 </w:t>
            </w:r>
            <w:proofErr w:type="spellStart"/>
            <w:proofErr w:type="gramStart"/>
            <w:r w:rsidRPr="008E735A">
              <w:rPr>
                <w:bCs/>
                <w:color w:val="080000"/>
              </w:rPr>
              <w:t>шт</w:t>
            </w:r>
            <w:proofErr w:type="spellEnd"/>
            <w:proofErr w:type="gramEnd"/>
            <w:r w:rsidRPr="008E735A">
              <w:rPr>
                <w:bCs/>
                <w:color w:val="080000"/>
              </w:rPr>
              <w:t>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>) Бюрократ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упак</w:t>
            </w:r>
            <w:proofErr w:type="spellEnd"/>
            <w:r w:rsidRPr="008E735A">
              <w:rPr>
                <w:bCs/>
                <w:color w:val="08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с  20 вкладышами 0,4 мм ассорти, торцевой карман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Папка с  40 вкладышами, 0,55 мм </w:t>
            </w:r>
            <w:proofErr w:type="spellStart"/>
            <w:r w:rsidRPr="008E735A">
              <w:rPr>
                <w:bCs/>
                <w:color w:val="080000"/>
              </w:rPr>
              <w:t>Premier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черн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с  60 вкладышами 0,6 мм черная, торцевой карман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Скоросшиватель картонный 330 г/м</w:t>
            </w:r>
            <w:proofErr w:type="gramStart"/>
            <w:r w:rsidRPr="008E735A">
              <w:rPr>
                <w:bCs/>
                <w:color w:val="080000"/>
              </w:rPr>
              <w:t>2</w:t>
            </w:r>
            <w:proofErr w:type="gramEnd"/>
            <w:r w:rsidRPr="008E735A">
              <w:rPr>
                <w:bCs/>
                <w:color w:val="080000"/>
              </w:rPr>
              <w:t xml:space="preserve"> (0,5 мм) </w:t>
            </w:r>
            <w:proofErr w:type="spellStart"/>
            <w:r w:rsidRPr="008E735A">
              <w:rPr>
                <w:bCs/>
                <w:color w:val="080000"/>
              </w:rPr>
              <w:t>немелованый</w:t>
            </w:r>
            <w:proofErr w:type="spellEnd"/>
            <w:r w:rsidRPr="008E735A">
              <w:rPr>
                <w:bCs/>
                <w:color w:val="080000"/>
              </w:rPr>
              <w:t xml:space="preserve"> белый картон, пробивной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 архивная на 4-х завязках 80 мм (</w:t>
            </w:r>
            <w:proofErr w:type="spellStart"/>
            <w:r w:rsidRPr="008E735A">
              <w:rPr>
                <w:bCs/>
                <w:color w:val="080000"/>
              </w:rPr>
              <w:t>бумвинил</w:t>
            </w:r>
            <w:proofErr w:type="spellEnd"/>
            <w:r w:rsidRPr="008E735A">
              <w:rPr>
                <w:bCs/>
                <w:color w:val="08000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Конверт белый С4 (229х324) отрывная полоса, 90 г/м2</w:t>
            </w:r>
            <w:proofErr w:type="gramStart"/>
            <w:r w:rsidRPr="008E735A">
              <w:rPr>
                <w:bCs/>
                <w:color w:val="080000"/>
              </w:rPr>
              <w:t xml:space="preserve"> К</w:t>
            </w:r>
            <w:proofErr w:type="gramEnd"/>
            <w:r w:rsidRPr="008E735A">
              <w:rPr>
                <w:bCs/>
                <w:color w:val="080000"/>
              </w:rPr>
              <w:t>/К (</w:t>
            </w:r>
            <w:proofErr w:type="spellStart"/>
            <w:r w:rsidRPr="008E735A">
              <w:rPr>
                <w:bCs/>
                <w:color w:val="080000"/>
              </w:rPr>
              <w:t>внутр</w:t>
            </w:r>
            <w:proofErr w:type="spellEnd"/>
            <w:r w:rsidRPr="008E735A">
              <w:rPr>
                <w:bCs/>
                <w:color w:val="080000"/>
              </w:rPr>
              <w:t xml:space="preserve">. </w:t>
            </w:r>
            <w:proofErr w:type="spellStart"/>
            <w:r w:rsidRPr="008E735A">
              <w:rPr>
                <w:bCs/>
                <w:color w:val="080000"/>
              </w:rPr>
              <w:t>запечатка</w:t>
            </w:r>
            <w:proofErr w:type="spellEnd"/>
            <w:r w:rsidRPr="008E735A">
              <w:rPr>
                <w:bCs/>
                <w:color w:val="08000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Конверт белый С5 (162х229) отрывная полоса с печатью</w:t>
            </w:r>
            <w:proofErr w:type="gramStart"/>
            <w:r w:rsidRPr="008E735A">
              <w:rPr>
                <w:bCs/>
                <w:color w:val="080000"/>
              </w:rPr>
              <w:t xml:space="preserve"> К</w:t>
            </w:r>
            <w:proofErr w:type="gramEnd"/>
            <w:r w:rsidRPr="008E735A">
              <w:rPr>
                <w:bCs/>
                <w:color w:val="080000"/>
              </w:rPr>
              <w:t>/К 80 г/м2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1500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Папка-регистратор А</w:t>
            </w:r>
            <w:proofErr w:type="gramStart"/>
            <w:r w:rsidRPr="008E735A">
              <w:rPr>
                <w:bCs/>
                <w:color w:val="080000"/>
              </w:rPr>
              <w:t>4</w:t>
            </w:r>
            <w:proofErr w:type="gramEnd"/>
            <w:r w:rsidRPr="008E735A">
              <w:rPr>
                <w:bCs/>
                <w:color w:val="080000"/>
              </w:rPr>
              <w:t xml:space="preserve"> 75 ламинированная черная сменный карман </w:t>
            </w:r>
            <w:proofErr w:type="spellStart"/>
            <w:r w:rsidRPr="008E735A">
              <w:rPr>
                <w:bCs/>
                <w:color w:val="080000"/>
              </w:rPr>
              <w:t>Office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Point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Книга канцелярская 144 л. клетка (офсет) обл. </w:t>
            </w:r>
            <w:proofErr w:type="spellStart"/>
            <w:r w:rsidRPr="008E735A">
              <w:rPr>
                <w:bCs/>
                <w:color w:val="080000"/>
              </w:rPr>
              <w:t>бумвинил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Закладка с клеевым краем, 12*45 мм 5 цветов*25л. пластик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Закладка с клеевым краем, 12*45 мм 5 цветов*25л. </w:t>
            </w:r>
            <w:proofErr w:type="spellStart"/>
            <w:r w:rsidRPr="008E735A">
              <w:rPr>
                <w:bCs/>
                <w:color w:val="080000"/>
              </w:rPr>
              <w:t>Expert</w:t>
            </w:r>
            <w:proofErr w:type="spellEnd"/>
            <w:r w:rsidRPr="008E735A">
              <w:rPr>
                <w:bCs/>
                <w:color w:val="080000"/>
              </w:rPr>
              <w:t xml:space="preserve"> (бум) 2800107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lastRenderedPageBreak/>
              <w:t>71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Бумага для заметок самоклеющаяся 76х76мм (5 </w:t>
            </w:r>
            <w:proofErr w:type="spellStart"/>
            <w:r w:rsidRPr="008E735A">
              <w:rPr>
                <w:bCs/>
                <w:color w:val="080000"/>
              </w:rPr>
              <w:t>цв</w:t>
            </w:r>
            <w:proofErr w:type="spellEnd"/>
            <w:r w:rsidRPr="008E735A">
              <w:rPr>
                <w:bCs/>
                <w:color w:val="080000"/>
              </w:rPr>
              <w:t>./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>.) 400 л.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Бумага для заметок самоклеющаяся 76х76 мм 80 л. зеленая неоновая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Бумага для заметок самоклеющаяся 76х76 мм 80 л. голубая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Бокс пласт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gramStart"/>
            <w:r w:rsidRPr="008E735A">
              <w:rPr>
                <w:bCs/>
                <w:color w:val="080000"/>
              </w:rPr>
              <w:t>п</w:t>
            </w:r>
            <w:proofErr w:type="gramEnd"/>
            <w:r w:rsidRPr="008E735A">
              <w:rPr>
                <w:bCs/>
                <w:color w:val="080000"/>
              </w:rPr>
              <w:t>розрачный с бумагой 90х90х50 белый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47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Зажим для бумаг 25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Зажим для бумаг 32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Зажим для бумаг 51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Карандаш </w:t>
            </w:r>
            <w:proofErr w:type="gramStart"/>
            <w:r w:rsidRPr="008E735A">
              <w:rPr>
                <w:bCs/>
                <w:color w:val="080000"/>
              </w:rPr>
              <w:t>ч</w:t>
            </w:r>
            <w:proofErr w:type="gramEnd"/>
            <w:r w:rsidRPr="008E735A">
              <w:rPr>
                <w:bCs/>
                <w:color w:val="080000"/>
              </w:rPr>
              <w:t>/г с ластиком НВ "</w:t>
            </w:r>
            <w:proofErr w:type="spellStart"/>
            <w:r w:rsidRPr="008E735A">
              <w:rPr>
                <w:bCs/>
                <w:color w:val="080000"/>
              </w:rPr>
              <w:t>Oriental</w:t>
            </w:r>
            <w:proofErr w:type="spellEnd"/>
            <w:r w:rsidRPr="008E735A">
              <w:rPr>
                <w:bCs/>
                <w:color w:val="080000"/>
              </w:rPr>
              <w:t>" шестигранный, заточенный 1372, (210-0017)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79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Штрих на быстросохнущей основе 20 мл.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  <w:r w:rsidRPr="008E735A">
              <w:rPr>
                <w:bCs/>
                <w:color w:val="080000"/>
              </w:rPr>
              <w:t xml:space="preserve">  (кисточка)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80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Корректирующий карандаш 10 мл</w:t>
            </w:r>
            <w:proofErr w:type="gramStart"/>
            <w:r w:rsidRPr="008E735A">
              <w:rPr>
                <w:bCs/>
                <w:color w:val="080000"/>
              </w:rPr>
              <w:t>.</w:t>
            </w:r>
            <w:proofErr w:type="gramEnd"/>
            <w:r w:rsidRPr="008E735A">
              <w:rPr>
                <w:bCs/>
                <w:color w:val="080000"/>
              </w:rPr>
              <w:t xml:space="preserve"> </w:t>
            </w:r>
            <w:proofErr w:type="gramStart"/>
            <w:r w:rsidRPr="008E735A">
              <w:rPr>
                <w:bCs/>
                <w:color w:val="080000"/>
              </w:rPr>
              <w:t>м</w:t>
            </w:r>
            <w:proofErr w:type="gramEnd"/>
            <w:r w:rsidRPr="008E735A">
              <w:rPr>
                <w:bCs/>
                <w:color w:val="080000"/>
              </w:rPr>
              <w:t xml:space="preserve">етал. наконечник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  <w:r w:rsidRPr="008E735A">
              <w:rPr>
                <w:bCs/>
                <w:color w:val="080000"/>
              </w:rPr>
              <w:t xml:space="preserve"> "</w:t>
            </w:r>
            <w:proofErr w:type="spellStart"/>
            <w:r w:rsidRPr="008E735A">
              <w:rPr>
                <w:bCs/>
                <w:color w:val="080000"/>
              </w:rPr>
              <w:t>Arctic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White</w:t>
            </w:r>
            <w:proofErr w:type="spellEnd"/>
            <w:r w:rsidRPr="008E735A">
              <w:rPr>
                <w:bCs/>
                <w:color w:val="080000"/>
              </w:rPr>
              <w:t>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Клеящий карандаш  8 г.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Клеящий карандаш 15 гр.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83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Бумага "Снегурочка", А-4, 80 г/м2, 500л/</w:t>
            </w:r>
            <w:proofErr w:type="gramStart"/>
            <w:r w:rsidRPr="008E735A">
              <w:rPr>
                <w:bCs/>
                <w:color w:val="080000"/>
              </w:rPr>
              <w:t>п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2300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84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Кнопки канцелярские 100шт./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>. (420-0130)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упак</w:t>
            </w:r>
            <w:proofErr w:type="spellEnd"/>
            <w:r w:rsidRPr="008E735A">
              <w:rPr>
                <w:bCs/>
                <w:color w:val="08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85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Кнопки-гвоздики силовые (50 шт.) цветные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86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Карандаш автоматический 0,5 мм "</w:t>
            </w:r>
            <w:proofErr w:type="spellStart"/>
            <w:r w:rsidRPr="008E735A">
              <w:rPr>
                <w:bCs/>
                <w:color w:val="080000"/>
              </w:rPr>
              <w:t>Delta</w:t>
            </w:r>
            <w:proofErr w:type="spellEnd"/>
            <w:r w:rsidRPr="008E735A">
              <w:rPr>
                <w:bCs/>
                <w:color w:val="080000"/>
              </w:rPr>
              <w:t xml:space="preserve">"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87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 xml:space="preserve">Стержни для автоматического карандаша 0,5 мм </w:t>
            </w:r>
            <w:proofErr w:type="spellStart"/>
            <w:r w:rsidRPr="008E735A">
              <w:rPr>
                <w:bCs/>
                <w:color w:val="080000"/>
              </w:rPr>
              <w:t>Erich</w:t>
            </w:r>
            <w:proofErr w:type="spellEnd"/>
            <w:r w:rsidRPr="008E735A">
              <w:rPr>
                <w:bCs/>
                <w:color w:val="080000"/>
              </w:rPr>
              <w:t xml:space="preserve"> </w:t>
            </w:r>
            <w:proofErr w:type="spellStart"/>
            <w:r w:rsidRPr="008E735A">
              <w:rPr>
                <w:bCs/>
                <w:color w:val="080000"/>
              </w:rPr>
              <w:t>Krause</w:t>
            </w:r>
            <w:proofErr w:type="spellEnd"/>
            <w:r w:rsidRPr="008E735A">
              <w:rPr>
                <w:bCs/>
                <w:color w:val="080000"/>
              </w:rPr>
              <w:t xml:space="preserve"> НВ (20 шт./</w:t>
            </w:r>
            <w:proofErr w:type="spellStart"/>
            <w:r w:rsidRPr="008E735A">
              <w:rPr>
                <w:bCs/>
                <w:color w:val="080000"/>
              </w:rPr>
              <w:t>уп</w:t>
            </w:r>
            <w:proofErr w:type="spellEnd"/>
            <w:r w:rsidRPr="008E735A">
              <w:rPr>
                <w:bCs/>
                <w:color w:val="08000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50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88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Календарь настенный большой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  <w:tr w:rsidR="008E735A" w:rsidRPr="008E735A" w:rsidTr="00081CA5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lastRenderedPageBreak/>
              <w:t>89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proofErr w:type="spellStart"/>
            <w:r w:rsidRPr="008E735A">
              <w:rPr>
                <w:bCs/>
                <w:color w:val="080000"/>
              </w:rPr>
              <w:t>Гелевый</w:t>
            </w:r>
            <w:proofErr w:type="spellEnd"/>
            <w:r w:rsidRPr="008E735A">
              <w:rPr>
                <w:bCs/>
                <w:color w:val="080000"/>
              </w:rPr>
              <w:t xml:space="preserve"> смачиватель для пальцев 20гр.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2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35A" w:rsidRPr="008E735A" w:rsidRDefault="008E735A" w:rsidP="00081CA5">
            <w:pPr>
              <w:jc w:val="center"/>
              <w:rPr>
                <w:bCs/>
                <w:color w:val="080000"/>
              </w:rPr>
            </w:pPr>
            <w:r w:rsidRPr="008E735A">
              <w:rPr>
                <w:bCs/>
                <w:color w:val="080000"/>
              </w:rPr>
              <w:t>10 дней с момента получения заявки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2. СВЕДЕНИЯ О НОВИЗНЕ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</w:pPr>
            <w:r w:rsidRPr="008E735A">
              <w:t xml:space="preserve">Поставляемая продукция должна быть новой  и ранее не использованная 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3. ТРЕБОВАНИЯ К МАРКИРОВКЕ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spacing w:before="100" w:beforeAutospacing="1"/>
              <w:jc w:val="center"/>
            </w:pPr>
            <w:r w:rsidRPr="008E735A">
              <w:t>Маркировка товаров должна быть:</w:t>
            </w:r>
          </w:p>
          <w:p w:rsidR="008E735A" w:rsidRPr="008E735A" w:rsidRDefault="008E735A" w:rsidP="008E735A">
            <w:pPr>
              <w:numPr>
                <w:ilvl w:val="0"/>
                <w:numId w:val="40"/>
              </w:numPr>
              <w:spacing w:before="100" w:beforeAutospacing="1"/>
            </w:pPr>
            <w:r w:rsidRPr="008E735A"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8E735A" w:rsidRPr="008E735A" w:rsidRDefault="008E735A" w:rsidP="008E735A">
            <w:pPr>
              <w:numPr>
                <w:ilvl w:val="0"/>
                <w:numId w:val="40"/>
              </w:numPr>
              <w:spacing w:before="100" w:beforeAutospacing="1"/>
            </w:pPr>
            <w:proofErr w:type="gramStart"/>
            <w:r w:rsidRPr="008E735A">
              <w:t>устойчивой</w:t>
            </w:r>
            <w:proofErr w:type="gramEnd"/>
            <w:r w:rsidRPr="008E735A">
              <w:t xml:space="preserve"> к воздействию климатических факторов;</w:t>
            </w:r>
          </w:p>
          <w:p w:rsidR="008E735A" w:rsidRPr="008E735A" w:rsidRDefault="008E735A" w:rsidP="008E735A">
            <w:pPr>
              <w:numPr>
                <w:ilvl w:val="0"/>
                <w:numId w:val="40"/>
              </w:numPr>
              <w:spacing w:before="100" w:beforeAutospacing="1"/>
            </w:pPr>
            <w:r w:rsidRPr="008E735A">
              <w:t>сохраняться в течение всего допустимого срока использования товара;</w:t>
            </w:r>
          </w:p>
          <w:p w:rsidR="008E735A" w:rsidRPr="008E735A" w:rsidRDefault="008E735A" w:rsidP="008E735A">
            <w:pPr>
              <w:pStyle w:val="afff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735A">
              <w:rPr>
                <w:rFonts w:ascii="Times New Roman" w:hAnsi="Times New Roman"/>
                <w:sz w:val="24"/>
                <w:szCs w:val="24"/>
              </w:rPr>
              <w:t>достаточной</w:t>
            </w:r>
            <w:proofErr w:type="gramEnd"/>
            <w:r w:rsidRPr="008E735A">
              <w:rPr>
                <w:rFonts w:ascii="Times New Roman" w:hAnsi="Times New Roman"/>
                <w:sz w:val="24"/>
                <w:szCs w:val="24"/>
              </w:rPr>
              <w:t xml:space="preserve"> для обеспечения безопасного обращения с товарами</w:t>
            </w:r>
          </w:p>
          <w:p w:rsidR="008E735A" w:rsidRPr="008E735A" w:rsidRDefault="008E735A" w:rsidP="008E735A">
            <w:pPr>
              <w:numPr>
                <w:ilvl w:val="0"/>
                <w:numId w:val="16"/>
              </w:numPr>
              <w:spacing w:before="100" w:beforeAutospacing="1" w:after="100" w:afterAutospacing="1"/>
              <w:jc w:val="center"/>
            </w:pPr>
            <w:r w:rsidRPr="008E735A">
              <w:t>Маркировка должна содержать следующую информацию: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наименование товара;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наименование страны, производителя, его адрес;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назначение (область использования);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основные свойства и характеристики;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правила и условия эффективного и безопасного использования;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обозначение нормативно-технического документа, на основании которого произведен товар;</w:t>
            </w:r>
          </w:p>
          <w:p w:rsidR="008E735A" w:rsidRPr="008E735A" w:rsidRDefault="008E735A" w:rsidP="008E735A">
            <w:pPr>
              <w:numPr>
                <w:ilvl w:val="0"/>
                <w:numId w:val="41"/>
              </w:numPr>
              <w:spacing w:before="100" w:beforeAutospacing="1" w:after="100" w:afterAutospacing="1"/>
            </w:pPr>
            <w:r w:rsidRPr="008E735A">
              <w:t>информация о подтверждении соответствия.</w:t>
            </w:r>
          </w:p>
          <w:p w:rsidR="008E735A" w:rsidRPr="008E735A" w:rsidRDefault="008E735A" w:rsidP="008E735A">
            <w:pPr>
              <w:numPr>
                <w:ilvl w:val="0"/>
                <w:numId w:val="16"/>
              </w:numPr>
              <w:ind w:left="360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4. ТРЕБОВАНИЯ К УПАКОВКЕ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</w:pPr>
            <w:r w:rsidRPr="008E735A">
              <w:t>Упаковка должна обеспечивать сохранность при транспортировке.</w:t>
            </w:r>
          </w:p>
          <w:p w:rsidR="008E735A" w:rsidRPr="008E735A" w:rsidRDefault="008E735A" w:rsidP="008E735A">
            <w:pPr>
              <w:numPr>
                <w:ilvl w:val="0"/>
                <w:numId w:val="16"/>
              </w:numPr>
              <w:jc w:val="both"/>
            </w:pPr>
            <w:r w:rsidRPr="008E735A">
              <w:t>Под сохранностью подразумевается отсутствие качественных и количественных повреждений, либо изменение груза при условии того, что упаковка в процессе транспортировки не подвергалась изменениям.</w:t>
            </w:r>
          </w:p>
          <w:p w:rsidR="008E735A" w:rsidRPr="008E735A" w:rsidRDefault="008E735A" w:rsidP="008E735A">
            <w:pPr>
              <w:numPr>
                <w:ilvl w:val="0"/>
                <w:numId w:val="16"/>
              </w:numPr>
              <w:jc w:val="both"/>
            </w:pPr>
            <w:r w:rsidRPr="008E735A"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  <w:p w:rsidR="008E735A" w:rsidRPr="008E735A" w:rsidRDefault="008E735A" w:rsidP="008E735A">
            <w:pPr>
              <w:numPr>
                <w:ilvl w:val="0"/>
                <w:numId w:val="16"/>
              </w:numPr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  <w:r w:rsidRPr="008E735A">
              <w:t>Подраздел 5.1 Порядок сдачи и приемки</w:t>
            </w:r>
          </w:p>
        </w:tc>
      </w:tr>
      <w:tr w:rsidR="008E735A" w:rsidRPr="008E735A" w:rsidTr="00081CA5">
        <w:tc>
          <w:tcPr>
            <w:tcW w:w="9571" w:type="dxa"/>
          </w:tcPr>
          <w:p w:rsidR="008E735A" w:rsidRPr="008E735A" w:rsidRDefault="008E735A" w:rsidP="00081CA5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8E735A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8E735A" w:rsidRPr="008E735A" w:rsidRDefault="008E735A" w:rsidP="00081CA5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8E735A"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8E735A">
                <w:t>1965 г</w:t>
              </w:r>
            </w:smartTag>
            <w:r w:rsidRPr="008E735A"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8E735A">
                <w:t>1966 г</w:t>
              </w:r>
            </w:smartTag>
            <w:r w:rsidRPr="008E735A">
              <w:t>.).</w:t>
            </w:r>
          </w:p>
          <w:p w:rsidR="008E735A" w:rsidRPr="008E735A" w:rsidRDefault="008E735A" w:rsidP="00081CA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proofErr w:type="gramStart"/>
            <w:r w:rsidRPr="008E735A">
      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</w:t>
            </w:r>
            <w:r w:rsidRPr="008E735A">
              <w:lastRenderedPageBreak/>
              <w:t>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несет Поставщик.</w:t>
            </w:r>
            <w:proofErr w:type="gramEnd"/>
          </w:p>
          <w:p w:rsidR="008E735A" w:rsidRPr="008E735A" w:rsidRDefault="008E735A" w:rsidP="00081CA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r w:rsidRPr="008E735A">
              <w:t>По факту приемки Товара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8E735A" w:rsidRPr="008E735A" w:rsidTr="00081CA5">
        <w:tc>
          <w:tcPr>
            <w:tcW w:w="9571" w:type="dxa"/>
          </w:tcPr>
          <w:p w:rsidR="008E735A" w:rsidRPr="008E735A" w:rsidRDefault="008E735A" w:rsidP="00081CA5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jc w:val="center"/>
            </w:pPr>
            <w:r w:rsidRPr="008E735A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</w:pPr>
            <w:r w:rsidRPr="008E735A">
              <w:t xml:space="preserve">Для транспортировки канцтоваров 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 твердых выступающих элементов. 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pStyle w:val="af3"/>
              <w:numPr>
                <w:ilvl w:val="0"/>
                <w:numId w:val="16"/>
              </w:numPr>
            </w:pPr>
            <w:r w:rsidRPr="008E735A">
              <w:rPr>
                <w:color w:val="000000"/>
                <w:shd w:val="clear" w:color="auto" w:fill="FFFFFF"/>
              </w:rPr>
              <w:t>Упаковка офисной бумаги защищает ее от воздействия влаги. Хранить бумагу необходимо в сухом месте. Нельзя оставлять бумагу в открытом виде на продолжительное время для уменьшения воздействия влаги</w:t>
            </w:r>
            <w:r w:rsidRPr="008E735A">
              <w:t xml:space="preserve"> 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8. ТРЕБОВАНИЯ К ОБСЛУЖИВАНИЮ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9.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</w:pPr>
            <w:r w:rsidRPr="008E735A">
              <w:t xml:space="preserve"> 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10.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jc w:val="center"/>
      </w:pPr>
      <w:r w:rsidRPr="008E735A">
        <w:t>РАЗДЕЛ 11. ТРЕБОВАНИЯ К КАЧЕСТВУ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pStyle w:val="af3"/>
              <w:numPr>
                <w:ilvl w:val="0"/>
                <w:numId w:val="16"/>
              </w:numPr>
              <w:shd w:val="clear" w:color="auto" w:fill="FFFFFF"/>
              <w:jc w:val="both"/>
              <w:rPr>
                <w:color w:val="000000"/>
              </w:rPr>
            </w:pPr>
            <w:r w:rsidRPr="008E735A">
              <w:rPr>
                <w:color w:val="000000"/>
              </w:rPr>
              <w:t>Все виды бумаги и картона должны отвечать требованиям соответствующих стандартов. Упаковывают бумагу в пачки, кипы, ящики. В пачки упаковывают по 100, 250 и 500 листов. На каждой пачке содержатся маркировочные обозначения: наименование изготовителя, товарный знак, название, марка или номер бумаги, масса 1 м</w:t>
            </w:r>
            <w:r w:rsidRPr="008E735A">
              <w:rPr>
                <w:color w:val="000000"/>
                <w:vertAlign w:val="superscript"/>
              </w:rPr>
              <w:t>2</w:t>
            </w:r>
            <w:r w:rsidRPr="008E735A">
              <w:rPr>
                <w:color w:val="000000"/>
              </w:rPr>
              <w:t>, формат, сорт, количество листов в пачке, обозначение стандарта.</w:t>
            </w:r>
          </w:p>
          <w:p w:rsidR="008E735A" w:rsidRPr="008E735A" w:rsidRDefault="008E735A" w:rsidP="008E735A">
            <w:pPr>
              <w:pStyle w:val="af3"/>
              <w:numPr>
                <w:ilvl w:val="0"/>
                <w:numId w:val="16"/>
              </w:numPr>
              <w:shd w:val="clear" w:color="auto" w:fill="FFFFFF"/>
              <w:jc w:val="both"/>
              <w:rPr>
                <w:color w:val="000000"/>
              </w:rPr>
            </w:pPr>
            <w:r w:rsidRPr="008E735A">
              <w:rPr>
                <w:color w:val="000000"/>
              </w:rPr>
              <w:t>Изделия из бумаги и картона по качеству должны соответствовать нормативам стандартов. Не допускаются в изделиях пятна, узелки, мелкие дыры.</w:t>
            </w:r>
          </w:p>
          <w:p w:rsidR="008E735A" w:rsidRPr="008E735A" w:rsidRDefault="008E735A" w:rsidP="008E735A">
            <w:pPr>
              <w:pStyle w:val="af3"/>
              <w:numPr>
                <w:ilvl w:val="0"/>
                <w:numId w:val="16"/>
              </w:numPr>
            </w:pPr>
            <w:r w:rsidRPr="008E735A">
              <w:rPr>
                <w:color w:val="000000"/>
                <w:shd w:val="clear" w:color="auto" w:fill="FFFFFF"/>
              </w:rPr>
              <w:t>.</w:t>
            </w: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tabs>
          <w:tab w:val="left" w:pos="2913"/>
        </w:tabs>
        <w:jc w:val="center"/>
      </w:pPr>
      <w:r w:rsidRPr="008E735A">
        <w:t xml:space="preserve">РАЗДЕЛ 12. ТЕХНИЧЕСКОЕ СОПРОВОЖДЕНИЕ ГРУПП ТОВАРОВ, </w:t>
      </w:r>
      <w:proofErr w:type="gramStart"/>
      <w:r w:rsidRPr="008E735A">
        <w:t>ЗА</w:t>
      </w:r>
      <w:proofErr w:type="gramEnd"/>
    </w:p>
    <w:p w:rsidR="008E735A" w:rsidRPr="008E735A" w:rsidRDefault="008E735A" w:rsidP="008E735A">
      <w:pPr>
        <w:jc w:val="center"/>
      </w:pPr>
      <w:r w:rsidRPr="008E735A">
        <w:t>ИСКЛЮЧЕНИЕМ НЕСТАНДАРТНОГО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tabs>
          <w:tab w:val="left" w:pos="1557"/>
        </w:tabs>
        <w:jc w:val="center"/>
      </w:pPr>
      <w:r w:rsidRPr="008E735A">
        <w:t>РАЗДЕЛ 13. ДОПОЛНИТЕЛЬНЫЕ (ИНЫЕ) ТРЕБОВАНИЯ</w:t>
      </w:r>
    </w:p>
    <w:p w:rsidR="008E735A" w:rsidRPr="008E735A" w:rsidRDefault="008E735A" w:rsidP="008E735A">
      <w:pPr>
        <w:tabs>
          <w:tab w:val="left" w:pos="1557"/>
        </w:tabs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tabs>
                <w:tab w:val="left" w:pos="1557"/>
              </w:tabs>
              <w:jc w:val="center"/>
            </w:pPr>
          </w:p>
        </w:tc>
      </w:tr>
    </w:tbl>
    <w:p w:rsidR="008E735A" w:rsidRPr="008E735A" w:rsidRDefault="008E735A" w:rsidP="008E735A">
      <w:pPr>
        <w:tabs>
          <w:tab w:val="left" w:pos="1557"/>
        </w:tabs>
        <w:jc w:val="center"/>
      </w:pPr>
    </w:p>
    <w:p w:rsidR="008E735A" w:rsidRPr="008E735A" w:rsidRDefault="008E735A" w:rsidP="008E735A">
      <w:pPr>
        <w:tabs>
          <w:tab w:val="left" w:pos="1557"/>
        </w:tabs>
        <w:jc w:val="center"/>
      </w:pPr>
      <w:r w:rsidRPr="008E735A">
        <w:t>РАЗДЕЛ 14. ТРЕБОВАНИЕ К ФОРМЕ ПРЕДСТАВЛЯЕМОЙ</w:t>
      </w:r>
    </w:p>
    <w:p w:rsidR="008E735A" w:rsidRPr="008E735A" w:rsidRDefault="008E735A" w:rsidP="008E735A">
      <w:pPr>
        <w:tabs>
          <w:tab w:val="left" w:pos="1557"/>
        </w:tabs>
        <w:jc w:val="center"/>
      </w:pPr>
      <w:r w:rsidRPr="008E735A">
        <w:t>ИНФОРМАЦИИ</w:t>
      </w:r>
    </w:p>
    <w:p w:rsidR="008E735A" w:rsidRPr="008E735A" w:rsidRDefault="008E735A" w:rsidP="008E735A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tabs>
          <w:tab w:val="left" w:pos="1557"/>
        </w:tabs>
        <w:jc w:val="center"/>
      </w:pPr>
      <w:r w:rsidRPr="008E735A">
        <w:t xml:space="preserve">РАЗДЕЛ 15. ТРЕБОВАНИЯ К </w:t>
      </w:r>
      <w:proofErr w:type="gramStart"/>
      <w:r w:rsidRPr="008E735A">
        <w:t>ТЕХНИЧЕСКОМУ</w:t>
      </w:r>
      <w:proofErr w:type="gramEnd"/>
      <w:r w:rsidRPr="008E735A">
        <w:t xml:space="preserve"> ОБУЧЕНИЮПЕРСОНАЛА ЗАКАЗЧИКА</w:t>
      </w:r>
    </w:p>
    <w:p w:rsidR="008E735A" w:rsidRPr="008E735A" w:rsidRDefault="008E735A" w:rsidP="008E735A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tabs>
          <w:tab w:val="left" w:pos="1557"/>
        </w:tabs>
        <w:jc w:val="center"/>
      </w:pPr>
      <w:r w:rsidRPr="008E735A">
        <w:t>РАЗДЕЛ 16.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8E735A">
      <w:pPr>
        <w:jc w:val="center"/>
      </w:pPr>
    </w:p>
    <w:p w:rsidR="008E735A" w:rsidRPr="008E735A" w:rsidRDefault="008E735A" w:rsidP="008E735A">
      <w:pPr>
        <w:tabs>
          <w:tab w:val="left" w:pos="1557"/>
        </w:tabs>
        <w:jc w:val="center"/>
      </w:pPr>
      <w:r w:rsidRPr="008E735A"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5A" w:rsidRPr="008E735A" w:rsidTr="00081CA5">
        <w:tc>
          <w:tcPr>
            <w:tcW w:w="9571" w:type="dxa"/>
          </w:tcPr>
          <w:p w:rsidR="008E735A" w:rsidRPr="008E735A" w:rsidRDefault="008E735A" w:rsidP="008E735A">
            <w:pPr>
              <w:numPr>
                <w:ilvl w:val="0"/>
                <w:numId w:val="16"/>
              </w:numPr>
              <w:jc w:val="center"/>
            </w:pPr>
          </w:p>
        </w:tc>
      </w:tr>
    </w:tbl>
    <w:p w:rsidR="008E735A" w:rsidRPr="008E735A" w:rsidRDefault="008E735A" w:rsidP="001863D8">
      <w:pPr>
        <w:rPr>
          <w:sz w:val="28"/>
          <w:szCs w:val="28"/>
          <w:lang w:val="en-US"/>
        </w:rPr>
      </w:pPr>
    </w:p>
    <w:sectPr w:rsidR="008E735A" w:rsidRPr="008E735A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68D1">
      <w:rPr>
        <w:noProof/>
      </w:rPr>
      <w:t>7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68D1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6"/>
  </w:num>
  <w:num w:numId="12">
    <w:abstractNumId w:val="11"/>
  </w:num>
  <w:num w:numId="13">
    <w:abstractNumId w:val="32"/>
  </w:num>
  <w:num w:numId="14">
    <w:abstractNumId w:val="16"/>
  </w:num>
  <w:num w:numId="15">
    <w:abstractNumId w:val="5"/>
  </w:num>
  <w:num w:numId="16">
    <w:abstractNumId w:val="14"/>
  </w:num>
  <w:num w:numId="17">
    <w:abstractNumId w:val="34"/>
  </w:num>
  <w:num w:numId="18">
    <w:abstractNumId w:val="40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41"/>
  </w:num>
  <w:num w:numId="34">
    <w:abstractNumId w:val="10"/>
  </w:num>
  <w:num w:numId="35">
    <w:abstractNumId w:val="31"/>
  </w:num>
  <w:num w:numId="36">
    <w:abstractNumId w:val="38"/>
  </w:num>
  <w:num w:numId="37">
    <w:abstractNumId w:val="17"/>
  </w:num>
  <w:num w:numId="38">
    <w:abstractNumId w:val="23"/>
  </w:num>
  <w:num w:numId="39">
    <w:abstractNumId w:val="29"/>
  </w:num>
  <w:num w:numId="40">
    <w:abstractNumId w:val="35"/>
  </w:num>
  <w:num w:numId="41">
    <w:abstractNumId w:val="3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4819599-AFAE-4EA7-8560-D98F4B55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10</Pages>
  <Words>2318</Words>
  <Characters>13203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15491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103</cp:revision>
  <cp:lastPrinted>2013-05-13T10:31:00Z</cp:lastPrinted>
  <dcterms:created xsi:type="dcterms:W3CDTF">2013-12-04T11:06:00Z</dcterms:created>
  <dcterms:modified xsi:type="dcterms:W3CDTF">2015-01-15T08:14:00Z</dcterms:modified>
</cp:coreProperties>
</file>