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29A" w:rsidRDefault="0097329A" w:rsidP="009130B6">
      <w:pPr>
        <w:jc w:val="right"/>
        <w:rPr>
          <w:rFonts w:ascii="Times New Roman" w:hAnsi="Times New Roman"/>
          <w:sz w:val="24"/>
          <w:szCs w:val="24"/>
        </w:rPr>
      </w:pPr>
      <w:r w:rsidRPr="002D6036">
        <w:rPr>
          <w:rFonts w:ascii="Times New Roman" w:hAnsi="Times New Roman"/>
          <w:sz w:val="24"/>
          <w:szCs w:val="24"/>
        </w:rPr>
        <w:t xml:space="preserve">Приложение №4 </w:t>
      </w:r>
    </w:p>
    <w:p w:rsidR="0097329A" w:rsidRPr="002D6036" w:rsidRDefault="0097329A" w:rsidP="002D603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Схема распределительной сети </w:t>
      </w:r>
    </w:p>
    <w:p w:rsidR="0097329A" w:rsidRDefault="0097329A" w:rsidP="002D6036">
      <w:pPr>
        <w:jc w:val="center"/>
      </w:pPr>
      <w:r w:rsidRPr="00C735EC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699.75pt;height:414pt;visibility:visible">
            <v:imagedata r:id="rId4" o:title=""/>
          </v:shape>
        </w:pict>
      </w:r>
    </w:p>
    <w:p w:rsidR="0097329A" w:rsidRDefault="0097329A" w:rsidP="00A50B22">
      <w:pPr>
        <w:rPr>
          <w:noProof/>
          <w:lang w:eastAsia="ru-RU"/>
        </w:rPr>
      </w:pPr>
    </w:p>
    <w:p w:rsidR="0097329A" w:rsidRDefault="0097329A" w:rsidP="002D6036">
      <w:pPr>
        <w:jc w:val="center"/>
      </w:pPr>
      <w:r w:rsidRPr="00C735EC">
        <w:rPr>
          <w:noProof/>
          <w:lang w:eastAsia="ru-RU"/>
        </w:rPr>
        <w:pict>
          <v:shape id="Рисунок 3" o:spid="_x0000_i1026" type="#_x0000_t75" style="width:759pt;height:322.5pt;visibility:visible">
            <v:imagedata r:id="rId5" o:title=""/>
          </v:shape>
        </w:pict>
      </w:r>
    </w:p>
    <w:p w:rsidR="0097329A" w:rsidRDefault="0097329A" w:rsidP="00A50B22"/>
    <w:p w:rsidR="0097329A" w:rsidRDefault="0097329A" w:rsidP="002D6036">
      <w:pPr>
        <w:jc w:val="center"/>
      </w:pPr>
      <w:r w:rsidRPr="00C735EC">
        <w:rPr>
          <w:noProof/>
          <w:lang w:eastAsia="ru-RU"/>
        </w:rPr>
        <w:pict>
          <v:shape id="Рисунок 4" o:spid="_x0000_i1027" type="#_x0000_t75" style="width:749.25pt;height:372.75pt;visibility:visible">
            <v:imagedata r:id="rId6" o:title=""/>
          </v:shape>
        </w:pict>
      </w:r>
    </w:p>
    <w:p w:rsidR="0097329A" w:rsidRDefault="0097329A" w:rsidP="00A50B22"/>
    <w:p w:rsidR="0097329A" w:rsidRDefault="0097329A" w:rsidP="002D6036">
      <w:pPr>
        <w:jc w:val="right"/>
      </w:pPr>
      <w:r w:rsidRPr="00C735EC">
        <w:rPr>
          <w:noProof/>
          <w:lang w:eastAsia="ru-RU"/>
        </w:rPr>
        <w:pict>
          <v:shape id="Рисунок 5" o:spid="_x0000_i1028" type="#_x0000_t75" style="width:745.5pt;height:307.5pt;visibility:visible">
            <v:imagedata r:id="rId7" o:title=""/>
          </v:shape>
        </w:pict>
      </w:r>
    </w:p>
    <w:p w:rsidR="0097329A" w:rsidRDefault="0097329A" w:rsidP="00A50B22"/>
    <w:p w:rsidR="0097329A" w:rsidRDefault="0097329A" w:rsidP="002D6036">
      <w:pPr>
        <w:jc w:val="center"/>
      </w:pPr>
      <w:r w:rsidRPr="00C735EC">
        <w:rPr>
          <w:noProof/>
          <w:lang w:eastAsia="ru-RU"/>
        </w:rPr>
        <w:pict>
          <v:shape id="Рисунок 6" o:spid="_x0000_i1029" type="#_x0000_t75" style="width:749.25pt;height:312pt;visibility:visible">
            <v:imagedata r:id="rId8" o:title=""/>
          </v:shape>
        </w:pict>
      </w:r>
    </w:p>
    <w:p w:rsidR="0097329A" w:rsidRDefault="0097329A" w:rsidP="00A50B22"/>
    <w:p w:rsidR="0097329A" w:rsidRDefault="0097329A" w:rsidP="00A50B22">
      <w:r w:rsidRPr="00C735EC">
        <w:rPr>
          <w:noProof/>
          <w:lang w:eastAsia="ru-RU"/>
        </w:rPr>
        <w:pict>
          <v:shape id="Рисунок 7" o:spid="_x0000_i1030" type="#_x0000_t75" style="width:771.75pt;height:287.25pt;visibility:visible">
            <v:imagedata r:id="rId9" o:title=""/>
          </v:shape>
        </w:pict>
      </w:r>
    </w:p>
    <w:p w:rsidR="0097329A" w:rsidRDefault="0097329A" w:rsidP="00A50B22"/>
    <w:p w:rsidR="0097329A" w:rsidRDefault="0097329A" w:rsidP="00A50B22">
      <w:r w:rsidRPr="00C735EC">
        <w:rPr>
          <w:noProof/>
          <w:lang w:eastAsia="ru-RU"/>
        </w:rPr>
        <w:pict>
          <v:shape id="Рисунок 8" o:spid="_x0000_i1031" type="#_x0000_t75" style="width:779.25pt;height:169.5pt;visibility:visible">
            <v:imagedata r:id="rId10" o:title=""/>
          </v:shape>
        </w:pict>
      </w:r>
    </w:p>
    <w:p w:rsidR="0097329A" w:rsidRDefault="0097329A" w:rsidP="00A50B22"/>
    <w:p w:rsidR="0097329A" w:rsidRDefault="0097329A" w:rsidP="002D6036">
      <w:pPr>
        <w:jc w:val="center"/>
      </w:pPr>
      <w:r w:rsidRPr="00C735EC">
        <w:rPr>
          <w:noProof/>
          <w:lang w:eastAsia="ru-RU"/>
        </w:rPr>
        <w:pict>
          <v:shape id="Рисунок 9" o:spid="_x0000_i1032" type="#_x0000_t75" style="width:754.5pt;height:160.5pt;visibility:visible">
            <v:imagedata r:id="rId11" o:title=""/>
          </v:shape>
        </w:pict>
      </w:r>
    </w:p>
    <w:p w:rsidR="0097329A" w:rsidRDefault="0097329A" w:rsidP="00A50B22"/>
    <w:p w:rsidR="0097329A" w:rsidRDefault="0097329A" w:rsidP="00A50B22">
      <w:r w:rsidRPr="00C735EC">
        <w:rPr>
          <w:noProof/>
          <w:lang w:eastAsia="ru-RU"/>
        </w:rPr>
        <w:pict>
          <v:shape id="Рисунок 10" o:spid="_x0000_i1033" type="#_x0000_t75" style="width:800.25pt;height:260.25pt;visibility:visible">
            <v:imagedata r:id="rId12" o:title=""/>
          </v:shape>
        </w:pict>
      </w:r>
    </w:p>
    <w:p w:rsidR="0097329A" w:rsidRDefault="0097329A" w:rsidP="00A50B22"/>
    <w:p w:rsidR="0097329A" w:rsidRDefault="0097329A" w:rsidP="00586CF6">
      <w:pPr>
        <w:jc w:val="center"/>
      </w:pPr>
      <w:r w:rsidRPr="00C735EC">
        <w:rPr>
          <w:noProof/>
          <w:lang w:eastAsia="ru-RU"/>
        </w:rPr>
        <w:pict>
          <v:shape id="Рисунок 11" o:spid="_x0000_i1034" type="#_x0000_t75" style="width:729pt;height:189pt;visibility:visible">
            <v:imagedata r:id="rId13" o:title=""/>
          </v:shape>
        </w:pict>
      </w:r>
    </w:p>
    <w:p w:rsidR="0097329A" w:rsidRDefault="0097329A" w:rsidP="00A50B22">
      <w:r w:rsidRPr="00C735EC">
        <w:rPr>
          <w:noProof/>
          <w:lang w:eastAsia="ru-RU"/>
        </w:rPr>
        <w:pict>
          <v:shape id="Рисунок 12" o:spid="_x0000_i1035" type="#_x0000_t75" style="width:791.25pt;height:234.75pt;visibility:visible">
            <v:imagedata r:id="rId14" o:title=""/>
          </v:shape>
        </w:pict>
      </w:r>
      <w:bookmarkStart w:id="0" w:name="_GoBack"/>
      <w:bookmarkEnd w:id="0"/>
    </w:p>
    <w:sectPr w:rsidR="0097329A" w:rsidSect="002D6036">
      <w:pgSz w:w="16838" w:h="11906" w:orient="landscape"/>
      <w:pgMar w:top="567" w:right="709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0B22"/>
    <w:rsid w:val="00293824"/>
    <w:rsid w:val="002D6036"/>
    <w:rsid w:val="004F391A"/>
    <w:rsid w:val="004F5A9D"/>
    <w:rsid w:val="00586CF6"/>
    <w:rsid w:val="006A483E"/>
    <w:rsid w:val="00756401"/>
    <w:rsid w:val="007A4112"/>
    <w:rsid w:val="007D1414"/>
    <w:rsid w:val="009130B6"/>
    <w:rsid w:val="009344C5"/>
    <w:rsid w:val="0097329A"/>
    <w:rsid w:val="009B03F0"/>
    <w:rsid w:val="00A50B22"/>
    <w:rsid w:val="00A61214"/>
    <w:rsid w:val="00AA4915"/>
    <w:rsid w:val="00AD2DB0"/>
    <w:rsid w:val="00B96C5E"/>
    <w:rsid w:val="00BF205B"/>
    <w:rsid w:val="00C735EC"/>
    <w:rsid w:val="00CB0C1E"/>
    <w:rsid w:val="00D56B6C"/>
    <w:rsid w:val="00D70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11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50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50B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8</Pages>
  <Words>11</Words>
  <Characters>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</dc:creator>
  <cp:keywords/>
  <dc:description/>
  <cp:lastModifiedBy>Admupr</cp:lastModifiedBy>
  <cp:revision>3</cp:revision>
  <cp:lastPrinted>2012-08-28T05:09:00Z</cp:lastPrinted>
  <dcterms:created xsi:type="dcterms:W3CDTF">2012-08-28T03:34:00Z</dcterms:created>
  <dcterms:modified xsi:type="dcterms:W3CDTF">2012-08-28T05:10:00Z</dcterms:modified>
</cp:coreProperties>
</file>