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1A7E49" w:rsidRPr="005942D4">
        <w:tc>
          <w:tcPr>
            <w:tcW w:w="4001" w:type="dxa"/>
            <w:gridSpan w:val="2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1A7E49" w:rsidRPr="005942D4">
        <w:tc>
          <w:tcPr>
            <w:tcW w:w="4140" w:type="dxa"/>
            <w:gridSpan w:val="3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1A7E49" w:rsidRPr="005942D4" w:rsidRDefault="001A7E49" w:rsidP="00862B1C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1A7E49" w:rsidRPr="005942D4">
        <w:tc>
          <w:tcPr>
            <w:tcW w:w="1971" w:type="dxa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1A7E49" w:rsidRPr="005942D4">
        <w:tc>
          <w:tcPr>
            <w:tcW w:w="1971" w:type="dxa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1A7E49" w:rsidRPr="005942D4">
        <w:tc>
          <w:tcPr>
            <w:tcW w:w="1971" w:type="dxa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1A7E49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1A7E49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1A7E49" w:rsidRPr="005942D4">
        <w:trPr>
          <w:gridAfter w:val="3"/>
          <w:wAfter w:w="5847" w:type="dxa"/>
        </w:trPr>
        <w:tc>
          <w:tcPr>
            <w:tcW w:w="1971" w:type="dxa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1A7E49" w:rsidRPr="005942D4">
        <w:trPr>
          <w:gridAfter w:val="3"/>
          <w:wAfter w:w="5847" w:type="dxa"/>
        </w:trPr>
        <w:tc>
          <w:tcPr>
            <w:tcW w:w="1971" w:type="dxa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1A7E49" w:rsidRPr="005942D4">
        <w:trPr>
          <w:gridAfter w:val="4"/>
          <w:wAfter w:w="5986" w:type="dxa"/>
        </w:trPr>
        <w:tc>
          <w:tcPr>
            <w:tcW w:w="1971" w:type="dxa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1A7E49" w:rsidRPr="005942D4" w:rsidRDefault="001A7E49" w:rsidP="00862B1C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1A7E49" w:rsidRPr="00563FFA" w:rsidRDefault="001A7E49">
      <w:pPr>
        <w:jc w:val="center"/>
        <w:rPr>
          <w:sz w:val="28"/>
          <w:szCs w:val="28"/>
        </w:rPr>
      </w:pPr>
    </w:p>
    <w:p w:rsidR="001A7E49" w:rsidRPr="00563FFA" w:rsidRDefault="001A7E49">
      <w:pPr>
        <w:pStyle w:val="110"/>
        <w:keepNext w:val="0"/>
        <w:rPr>
          <w:sz w:val="28"/>
          <w:szCs w:val="28"/>
        </w:rPr>
      </w:pPr>
    </w:p>
    <w:p w:rsidR="001A7E49" w:rsidRPr="00563FFA" w:rsidRDefault="001A7E49">
      <w:pPr>
        <w:jc w:val="center"/>
        <w:rPr>
          <w:sz w:val="28"/>
          <w:szCs w:val="28"/>
        </w:rPr>
      </w:pPr>
    </w:p>
    <w:p w:rsidR="001A7E49" w:rsidRPr="00563FFA" w:rsidRDefault="001A7E49">
      <w:pPr>
        <w:jc w:val="center"/>
        <w:rPr>
          <w:sz w:val="28"/>
          <w:szCs w:val="28"/>
        </w:rPr>
      </w:pPr>
    </w:p>
    <w:p w:rsidR="001A7E49" w:rsidRPr="00563FFA" w:rsidRDefault="001A7E49">
      <w:pPr>
        <w:jc w:val="center"/>
        <w:rPr>
          <w:sz w:val="28"/>
          <w:szCs w:val="28"/>
        </w:rPr>
      </w:pPr>
    </w:p>
    <w:p w:rsidR="001A7E49" w:rsidRPr="00563FFA" w:rsidRDefault="001A7E49">
      <w:pPr>
        <w:jc w:val="center"/>
        <w:rPr>
          <w:sz w:val="28"/>
          <w:szCs w:val="28"/>
        </w:rPr>
      </w:pPr>
    </w:p>
    <w:p w:rsidR="001A7E49" w:rsidRPr="00563FFA" w:rsidRDefault="001A7E4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081225"/>
      <w:bookmarkStart w:id="3" w:name="_Toc318103488"/>
      <w:r w:rsidRPr="00563FFA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1A7E49" w:rsidRPr="00BA276C" w:rsidRDefault="001A7E49" w:rsidP="00393384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1A7E49" w:rsidRPr="00BA276C" w:rsidRDefault="001A7E49" w:rsidP="00393384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>на право заключения договора на поставку средств обнаружения</w:t>
      </w:r>
    </w:p>
    <w:p w:rsidR="001A7E49" w:rsidRPr="00563FFA" w:rsidRDefault="001A7E49" w:rsidP="00CA2886">
      <w:pPr>
        <w:jc w:val="center"/>
        <w:rPr>
          <w:sz w:val="28"/>
          <w:szCs w:val="28"/>
        </w:rPr>
      </w:pPr>
    </w:p>
    <w:p w:rsidR="001A7E49" w:rsidRPr="00563FFA" w:rsidRDefault="001A7E49" w:rsidP="00CA2886">
      <w:pPr>
        <w:jc w:val="center"/>
        <w:rPr>
          <w:sz w:val="28"/>
          <w:szCs w:val="28"/>
        </w:rPr>
      </w:pPr>
    </w:p>
    <w:p w:rsidR="001A7E49" w:rsidRDefault="001A7E49" w:rsidP="00096173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1A7E49" w:rsidRDefault="001A7E49" w:rsidP="00096173">
      <w:pPr>
        <w:jc w:val="center"/>
        <w:rPr>
          <w:sz w:val="28"/>
          <w:szCs w:val="28"/>
        </w:rPr>
      </w:pPr>
    </w:p>
    <w:p w:rsidR="001A7E49" w:rsidRDefault="001A7E49" w:rsidP="00096173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  </w:t>
      </w:r>
      <w:r w:rsidRPr="005D4EC9">
        <w:rPr>
          <w:sz w:val="28"/>
          <w:szCs w:val="28"/>
        </w:rPr>
        <w:t>12</w:t>
      </w:r>
      <w:r w:rsidRPr="00266B57">
        <w:rPr>
          <w:sz w:val="28"/>
          <w:szCs w:val="28"/>
        </w:rPr>
        <w:t>.</w:t>
      </w:r>
      <w:r w:rsidRPr="005D4EC9">
        <w:rPr>
          <w:sz w:val="28"/>
          <w:szCs w:val="28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>
        <w:rPr>
          <w:sz w:val="28"/>
          <w:szCs w:val="28"/>
          <w:lang w:val="en-US"/>
        </w:rPr>
        <w:t>127</w:t>
      </w:r>
      <w:r>
        <w:rPr>
          <w:sz w:val="28"/>
          <w:szCs w:val="28"/>
        </w:rPr>
        <w:t>-ЗЦ-Э</w:t>
      </w:r>
    </w:p>
    <w:p w:rsidR="001A7E49" w:rsidRPr="00563FFA" w:rsidRDefault="001A7E49" w:rsidP="00CA2886">
      <w:pPr>
        <w:jc w:val="center"/>
        <w:rPr>
          <w:sz w:val="28"/>
          <w:szCs w:val="28"/>
        </w:rPr>
      </w:pPr>
    </w:p>
    <w:p w:rsidR="001A7E49" w:rsidRPr="00563FFA" w:rsidRDefault="001A7E49" w:rsidP="00CA2886">
      <w:pPr>
        <w:jc w:val="center"/>
        <w:rPr>
          <w:sz w:val="28"/>
          <w:szCs w:val="28"/>
        </w:rPr>
      </w:pPr>
    </w:p>
    <w:p w:rsidR="001A7E49" w:rsidRPr="00563FFA" w:rsidRDefault="001A7E49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1A7E49" w:rsidRPr="00563FFA" w:rsidRDefault="001A7E49" w:rsidP="00CA2886">
      <w:pPr>
        <w:jc w:val="center"/>
        <w:rPr>
          <w:sz w:val="28"/>
          <w:szCs w:val="28"/>
        </w:rPr>
      </w:pPr>
    </w:p>
    <w:p w:rsidR="001A7E49" w:rsidRPr="00563FFA" w:rsidRDefault="001A7E49" w:rsidP="00CA2886">
      <w:pPr>
        <w:jc w:val="center"/>
        <w:rPr>
          <w:sz w:val="28"/>
          <w:szCs w:val="28"/>
        </w:rPr>
      </w:pPr>
    </w:p>
    <w:p w:rsidR="001A7E49" w:rsidRPr="00563FFA" w:rsidRDefault="001A7E49" w:rsidP="00CA2886">
      <w:pPr>
        <w:jc w:val="center"/>
        <w:rPr>
          <w:sz w:val="28"/>
          <w:szCs w:val="28"/>
        </w:rPr>
      </w:pPr>
    </w:p>
    <w:p w:rsidR="001A7E49" w:rsidRPr="00563FFA" w:rsidRDefault="001A7E49" w:rsidP="00CA2886">
      <w:pPr>
        <w:jc w:val="center"/>
        <w:rPr>
          <w:sz w:val="28"/>
          <w:szCs w:val="28"/>
        </w:rPr>
      </w:pPr>
    </w:p>
    <w:p w:rsidR="001A7E49" w:rsidRPr="00563FFA" w:rsidRDefault="001A7E49" w:rsidP="00CA2886">
      <w:pPr>
        <w:jc w:val="center"/>
        <w:rPr>
          <w:sz w:val="28"/>
          <w:szCs w:val="28"/>
        </w:rPr>
      </w:pPr>
    </w:p>
    <w:p w:rsidR="001A7E49" w:rsidRPr="00563FFA" w:rsidRDefault="001A7E49" w:rsidP="00CA2886">
      <w:pPr>
        <w:jc w:val="center"/>
        <w:rPr>
          <w:sz w:val="28"/>
          <w:szCs w:val="28"/>
        </w:rPr>
      </w:pPr>
    </w:p>
    <w:p w:rsidR="001A7E49" w:rsidRPr="00563FFA" w:rsidRDefault="001A7E49" w:rsidP="00CA2886">
      <w:pPr>
        <w:jc w:val="center"/>
        <w:rPr>
          <w:sz w:val="28"/>
          <w:szCs w:val="28"/>
        </w:rPr>
      </w:pPr>
    </w:p>
    <w:p w:rsidR="001A7E49" w:rsidRPr="00563FFA" w:rsidRDefault="001A7E49" w:rsidP="00CA2886">
      <w:pPr>
        <w:jc w:val="center"/>
        <w:rPr>
          <w:sz w:val="28"/>
          <w:szCs w:val="28"/>
        </w:rPr>
      </w:pPr>
    </w:p>
    <w:p w:rsidR="001A7E49" w:rsidRPr="00563FFA" w:rsidRDefault="001A7E49" w:rsidP="00CA2886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1A7E49" w:rsidRPr="00563FFA" w:rsidRDefault="001A7E49" w:rsidP="00CA2886">
      <w:pPr>
        <w:sectPr w:rsidR="001A7E49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1A7E49" w:rsidRPr="00563FFA" w:rsidRDefault="001A7E49" w:rsidP="00C87330">
      <w:pPr>
        <w:pStyle w:val="12"/>
        <w:widowControl/>
        <w:outlineLvl w:val="0"/>
        <w:rPr>
          <w:sz w:val="28"/>
          <w:szCs w:val="28"/>
        </w:rPr>
      </w:pPr>
      <w:bookmarkStart w:id="4" w:name="_Toc398564570"/>
      <w:bookmarkStart w:id="5" w:name="_Toc399408080"/>
      <w:bookmarkStart w:id="6" w:name="_Toc418081226"/>
      <w:r w:rsidRPr="00563FFA">
        <w:rPr>
          <w:b w:val="0"/>
          <w:bCs w:val="0"/>
          <w:sz w:val="28"/>
          <w:szCs w:val="28"/>
        </w:rPr>
        <w:t>СОДЕРЖАНИЕ</w:t>
      </w:r>
      <w:bookmarkEnd w:id="3"/>
      <w:bookmarkEnd w:id="4"/>
      <w:bookmarkEnd w:id="5"/>
      <w:bookmarkEnd w:id="6"/>
    </w:p>
    <w:p w:rsidR="001A7E49" w:rsidRPr="00563FFA" w:rsidRDefault="001A7E49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1A7E49" w:rsidRDefault="001A7E49">
      <w:pPr>
        <w:pStyle w:val="TOC1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081225" w:history="1">
        <w:r w:rsidRPr="00C5330C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_Toc418081225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A7E49" w:rsidRDefault="001A7E49">
      <w:pPr>
        <w:pStyle w:val="TOC1"/>
        <w:rPr>
          <w:rFonts w:ascii="Calibri" w:hAnsi="Calibri" w:cs="Calibri"/>
          <w:sz w:val="22"/>
          <w:szCs w:val="22"/>
        </w:rPr>
      </w:pPr>
      <w:hyperlink w:anchor="_Toc418081226" w:history="1">
        <w:r w:rsidRPr="00C5330C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_Toc418081226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A7E49" w:rsidRDefault="001A7E49">
      <w:pPr>
        <w:pStyle w:val="TOC1"/>
        <w:rPr>
          <w:rFonts w:ascii="Calibri" w:hAnsi="Calibri" w:cs="Calibri"/>
          <w:sz w:val="22"/>
          <w:szCs w:val="22"/>
        </w:rPr>
      </w:pPr>
      <w:hyperlink w:anchor="_Toc418081227" w:history="1">
        <w:r w:rsidRPr="00C5330C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C5330C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_Toc418081227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A7E49" w:rsidRDefault="001A7E49">
      <w:pPr>
        <w:pStyle w:val="TOC1"/>
        <w:rPr>
          <w:rFonts w:ascii="Calibri" w:hAnsi="Calibri" w:cs="Calibri"/>
          <w:sz w:val="22"/>
          <w:szCs w:val="22"/>
        </w:rPr>
      </w:pPr>
      <w:hyperlink w:anchor="_Toc418081228" w:history="1">
        <w:r w:rsidRPr="00C5330C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_Toc418081228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A7E49" w:rsidRDefault="001A7E49">
      <w:pPr>
        <w:pStyle w:val="TOC1"/>
        <w:rPr>
          <w:rFonts w:ascii="Calibri" w:hAnsi="Calibri" w:cs="Calibri"/>
          <w:sz w:val="22"/>
          <w:szCs w:val="22"/>
        </w:rPr>
      </w:pPr>
      <w:hyperlink w:anchor="_Toc418081229" w:history="1">
        <w:r w:rsidRPr="00C5330C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C5330C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_Toc418081229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A7E49" w:rsidRDefault="001A7E49">
      <w:pPr>
        <w:pStyle w:val="TOC1"/>
        <w:rPr>
          <w:rFonts w:ascii="Calibri" w:hAnsi="Calibri" w:cs="Calibri"/>
          <w:sz w:val="22"/>
          <w:szCs w:val="22"/>
        </w:rPr>
      </w:pPr>
      <w:hyperlink w:anchor="_Toc418081230" w:history="1">
        <w:r w:rsidRPr="00C5330C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C5330C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_Toc418081230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A7E49" w:rsidRDefault="001A7E49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081231" w:history="1">
        <w:r w:rsidRPr="00C5330C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C5330C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_Toc418081231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A7E49" w:rsidRDefault="001A7E49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081232" w:history="1">
        <w:r w:rsidRPr="00C5330C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C5330C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_Toc418081232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1A7E49" w:rsidRDefault="001A7E49">
      <w:pPr>
        <w:pStyle w:val="TOC1"/>
        <w:rPr>
          <w:rFonts w:ascii="Calibri" w:hAnsi="Calibri" w:cs="Calibri"/>
          <w:sz w:val="22"/>
          <w:szCs w:val="22"/>
        </w:rPr>
      </w:pPr>
      <w:hyperlink w:anchor="_Toc418081233" w:history="1">
        <w:r w:rsidRPr="00C5330C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C5330C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_Toc418081233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A7E49" w:rsidRDefault="001A7E49">
      <w:pPr>
        <w:pStyle w:val="TOC1"/>
        <w:rPr>
          <w:rFonts w:ascii="Calibri" w:hAnsi="Calibri" w:cs="Calibri"/>
          <w:sz w:val="22"/>
          <w:szCs w:val="22"/>
        </w:rPr>
      </w:pPr>
      <w:hyperlink w:anchor="_Toc418081234" w:history="1">
        <w:r w:rsidRPr="00C5330C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C5330C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_Toc418081234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A7E49" w:rsidRDefault="001A7E49">
      <w:pPr>
        <w:pStyle w:val="TOC1"/>
        <w:rPr>
          <w:rFonts w:ascii="Calibri" w:hAnsi="Calibri" w:cs="Calibri"/>
          <w:sz w:val="22"/>
          <w:szCs w:val="22"/>
        </w:rPr>
      </w:pPr>
      <w:hyperlink w:anchor="_Toc418081235" w:history="1">
        <w:r w:rsidRPr="00C5330C">
          <w:rPr>
            <w:rStyle w:val="Hyperlink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C5330C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_Toc418081235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A7E49" w:rsidRDefault="001A7E49">
      <w:pPr>
        <w:pStyle w:val="TOC1"/>
        <w:rPr>
          <w:rFonts w:ascii="Calibri" w:hAnsi="Calibri" w:cs="Calibri"/>
          <w:sz w:val="22"/>
          <w:szCs w:val="22"/>
        </w:rPr>
      </w:pPr>
      <w:hyperlink w:anchor="_Toc418081236" w:history="1">
        <w:r w:rsidRPr="00C5330C">
          <w:rPr>
            <w:rStyle w:val="Hyperlink"/>
          </w:rPr>
          <w:t>5.1.</w:t>
        </w:r>
        <w:r>
          <w:rPr>
            <w:rFonts w:ascii="Calibri" w:hAnsi="Calibri" w:cs="Calibri"/>
            <w:sz w:val="22"/>
            <w:szCs w:val="22"/>
          </w:rPr>
          <w:tab/>
        </w:r>
        <w:r w:rsidRPr="00C5330C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_Toc418081236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A7E49" w:rsidRPr="00BE19B3" w:rsidRDefault="001A7E49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081237" w:history="1">
        <w:r w:rsidRPr="00BE19B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ЗАЯВКА НА УЧАСТИЕ В ЗАКУПКЕ (Форма 1)</w:t>
        </w:r>
        <w:r w:rsidRPr="00BE19B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BE19B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BE19B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_Toc418081237 \h </w:instrText>
        </w:r>
        <w:r w:rsidRPr="00BE19B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BE19B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11</w:t>
        </w:r>
        <w:r w:rsidRPr="00BE19B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1A7E49" w:rsidRPr="00BE19B3" w:rsidRDefault="001A7E49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081238" w:history="1">
        <w:r w:rsidRPr="00BE19B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BE19B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BE19B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BE19B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_Toc418081238 \h </w:instrText>
        </w:r>
        <w:r w:rsidRPr="00BE19B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BE19B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16</w:t>
        </w:r>
        <w:r w:rsidRPr="00BE19B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1A7E49" w:rsidRPr="00C81ECE" w:rsidRDefault="001A7E49" w:rsidP="00BE19B3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2201949" w:history="1">
        <w:r w:rsidRPr="00C81ECE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C81EC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C81EC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_Toc412201949 \h </w:instrText>
        </w:r>
        <w:r w:rsidRPr="00C81EC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18</w:t>
        </w:r>
        <w:r w:rsidRPr="00C81EC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1A7E49" w:rsidRPr="00C81ECE" w:rsidRDefault="001A7E49" w:rsidP="00BE19B3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2201950" w:history="1">
        <w:r w:rsidRPr="00C81ECE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 xml:space="preserve">ТЕХНИЧЕСКОЕ ПРЕДЛОЖЕНИЕ (Форма </w:t>
        </w:r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2)</w:t>
        </w:r>
        <w:r w:rsidRPr="00C81EC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C81EC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_Toc412201950 \h </w:instrText>
        </w:r>
        <w:r w:rsidRPr="00C81EC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22</w:t>
        </w:r>
        <w:r w:rsidRPr="00C81EC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1A7E49" w:rsidRDefault="001A7E49">
      <w:pPr>
        <w:pStyle w:val="TOC1"/>
        <w:rPr>
          <w:rFonts w:ascii="Calibri" w:hAnsi="Calibri" w:cs="Calibri"/>
          <w:sz w:val="22"/>
          <w:szCs w:val="22"/>
        </w:rPr>
      </w:pPr>
      <w:hyperlink w:anchor="_Toc418081239" w:history="1">
        <w:r w:rsidRPr="00C5330C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_Toc418081239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1A7E49" w:rsidRDefault="001A7E49">
      <w:pPr>
        <w:pStyle w:val="TOC1"/>
        <w:rPr>
          <w:rFonts w:ascii="Calibri" w:hAnsi="Calibri" w:cs="Calibri"/>
          <w:sz w:val="22"/>
          <w:szCs w:val="22"/>
        </w:rPr>
      </w:pPr>
      <w:hyperlink w:anchor="_Toc418081240" w:history="1">
        <w:r w:rsidRPr="00C5330C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_Toc418081240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1A7E49" w:rsidRPr="00563FFA" w:rsidRDefault="001A7E49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1A7E49" w:rsidRPr="00563FFA" w:rsidRDefault="001A7E49" w:rsidP="005D6E3F">
      <w:pPr>
        <w:rPr>
          <w:sz w:val="28"/>
          <w:szCs w:val="28"/>
        </w:rPr>
      </w:pPr>
    </w:p>
    <w:p w:rsidR="001A7E49" w:rsidRPr="00563FFA" w:rsidRDefault="001A7E49" w:rsidP="00600E86"/>
    <w:p w:rsidR="001A7E49" w:rsidRPr="00563FFA" w:rsidRDefault="001A7E49" w:rsidP="00600E86">
      <w:pPr>
        <w:sectPr w:rsidR="001A7E49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A7E49" w:rsidRPr="00563FFA" w:rsidRDefault="001A7E49" w:rsidP="004B3019">
      <w:pPr>
        <w:rPr>
          <w:sz w:val="28"/>
          <w:szCs w:val="28"/>
        </w:rPr>
      </w:pPr>
      <w:bookmarkStart w:id="7" w:name="_Toc397064010"/>
    </w:p>
    <w:p w:rsidR="001A7E49" w:rsidRPr="00563FFA" w:rsidRDefault="001A7E49" w:rsidP="00BF3DD1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081227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Pr="00563FFA">
        <w:rPr>
          <w:sz w:val="28"/>
          <w:szCs w:val="28"/>
        </w:rPr>
        <w:t>ЗАКУПКИ</w:t>
      </w:r>
      <w:bookmarkEnd w:id="10"/>
    </w:p>
    <w:p w:rsidR="001A7E49" w:rsidRPr="00563FFA" w:rsidRDefault="001A7E49" w:rsidP="00347B82">
      <w:pPr>
        <w:rPr>
          <w:sz w:val="28"/>
          <w:szCs w:val="28"/>
        </w:rPr>
      </w:pPr>
    </w:p>
    <w:p w:rsidR="001A7E49" w:rsidRPr="00563FFA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 w:rsidRPr="00563F70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563F70">
        <w:rPr>
          <w:rFonts w:ascii="Times New Roman" w:hAnsi="Times New Roman" w:cs="Times New Roman"/>
          <w:sz w:val="28"/>
          <w:szCs w:val="28"/>
        </w:rPr>
        <w:t>ткрытый запрос цен в электронной форме.</w:t>
      </w:r>
    </w:p>
    <w:p w:rsidR="001A7E49" w:rsidRPr="00563F70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FF0000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370E33">
        <w:rPr>
          <w:rFonts w:ascii="Times New Roman" w:hAnsi="Times New Roman" w:cs="Times New Roman"/>
          <w:sz w:val="28"/>
          <w:szCs w:val="28"/>
        </w:rPr>
        <w:t>(протокол от 31.03.2015 г. № 70), с учетом приказа генерального директора Госкорпорации «Росатом» от 10.04.2015 г. № 1/341-П.</w:t>
      </w:r>
    </w:p>
    <w:p w:rsidR="001A7E49" w:rsidRDefault="001A7E49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1A7E49" w:rsidRPr="00563FFA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63F70">
        <w:rPr>
          <w:rFonts w:ascii="Times New Roman" w:hAnsi="Times New Roman" w:cs="Times New Roman"/>
          <w:spacing w:val="-6"/>
          <w:sz w:val="28"/>
          <w:szCs w:val="28"/>
        </w:rPr>
        <w:t>поставку средств обнаружения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1A7E49" w:rsidRPr="00563FFA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3E0CA9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1A7E49" w:rsidRPr="00563F70" w:rsidRDefault="001A7E49" w:rsidP="00563F70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1A7E49" w:rsidRPr="00563F70" w:rsidRDefault="001A7E49" w:rsidP="00563F70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1A7E49" w:rsidRPr="00563FFA" w:rsidRDefault="001A7E49" w:rsidP="00563F70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1A7E49" w:rsidRPr="00563F70" w:rsidRDefault="001A7E49" w:rsidP="00563F7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1A7E49" w:rsidRPr="00563FFA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A7E49" w:rsidRPr="00563FFA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средства обнаружения</w:t>
      </w:r>
    </w:p>
    <w:p w:rsidR="001A7E49" w:rsidRDefault="001A7E4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1A7E49" w:rsidRDefault="001A7E4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Pr="001B21EB">
        <w:rPr>
          <w:sz w:val="28"/>
          <w:szCs w:val="28"/>
        </w:rPr>
        <w:t>в течение 50 дней с даты подписания договора.</w:t>
      </w:r>
    </w:p>
    <w:p w:rsidR="001A7E49" w:rsidRPr="00563FFA" w:rsidRDefault="001A7E4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Белова,14, силами и средствами Поставщика.</w:t>
      </w:r>
    </w:p>
    <w:p w:rsidR="001A7E49" w:rsidRPr="00563FFA" w:rsidRDefault="001A7E49" w:rsidP="00012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A7E49" w:rsidRPr="00563FFA" w:rsidRDefault="001A7E49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307C1E">
        <w:rPr>
          <w:sz w:val="28"/>
          <w:szCs w:val="28"/>
        </w:rPr>
        <w:t>не допускается.</w:t>
      </w:r>
    </w:p>
    <w:p w:rsidR="001A7E49" w:rsidRPr="00563FFA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 w:rsidRPr="009A7BFB">
        <w:rPr>
          <w:rFonts w:ascii="Times New Roman" w:hAnsi="Times New Roman" w:cs="Times New Roman"/>
          <w:b/>
          <w:bCs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Порядок оплаты – безналичный расчет.</w:t>
      </w:r>
      <w:r w:rsidRPr="00805000">
        <w:t xml:space="preserve"> 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805000">
        <w:rPr>
          <w:rFonts w:ascii="Times New Roman" w:hAnsi="Times New Roman" w:cs="Times New Roman"/>
          <w:sz w:val="28"/>
          <w:szCs w:val="28"/>
        </w:rPr>
        <w:t xml:space="preserve">% предоплата в течение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05000">
        <w:rPr>
          <w:rFonts w:ascii="Times New Roman" w:hAnsi="Times New Roman" w:cs="Times New Roman"/>
          <w:sz w:val="28"/>
          <w:szCs w:val="28"/>
        </w:rPr>
        <w:t xml:space="preserve"> дней с даты подписания договора, путем перечисления денежных средств на расчетный счет Поставщика, на основании выставленного счета.</w:t>
      </w:r>
      <w:r>
        <w:rPr>
          <w:rFonts w:ascii="Times New Roman" w:hAnsi="Times New Roman" w:cs="Times New Roman"/>
          <w:sz w:val="28"/>
          <w:szCs w:val="28"/>
        </w:rPr>
        <w:t xml:space="preserve"> Окончательный расчет – в </w:t>
      </w:r>
      <w:r w:rsidRPr="00E4536F">
        <w:rPr>
          <w:rFonts w:ascii="Times New Roman" w:hAnsi="Times New Roman" w:cs="Times New Roman"/>
          <w:sz w:val="28"/>
          <w:szCs w:val="28"/>
        </w:rPr>
        <w:t>течение 30 дней с момента фактической приемки товара на складе Заказчика (при наличии всех необходимых документов: паспорта, сертификаты, счета-фактуры, ТТН и т.д.)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7E49" w:rsidRPr="00563FFA" w:rsidRDefault="001A7E49" w:rsidP="005C0EFF">
      <w:pPr>
        <w:ind w:right="153" w:firstLine="709"/>
        <w:jc w:val="both"/>
        <w:rPr>
          <w:sz w:val="28"/>
          <w:szCs w:val="28"/>
        </w:rPr>
      </w:pPr>
      <w:r w:rsidRPr="00805000">
        <w:rPr>
          <w:b/>
          <w:bCs/>
          <w:i/>
          <w:iCs/>
          <w:sz w:val="28"/>
          <w:szCs w:val="28"/>
        </w:rPr>
        <w:t>Возможна поставка без аванса на условиях</w:t>
      </w:r>
      <w:r w:rsidRPr="00805000">
        <w:rPr>
          <w:sz w:val="28"/>
          <w:szCs w:val="28"/>
        </w:rPr>
        <w:t>: 100% оплата в течение 30 дней с момента поступления товара на склад Покупателя, путем перечисления денежных средств на расчетный счет Поставщика. Обеспечение возврата аванса в данном случае не требуется.</w:t>
      </w:r>
    </w:p>
    <w:p w:rsidR="001A7E49" w:rsidRPr="00A043E8" w:rsidRDefault="001A7E49" w:rsidP="005C0EFF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1A7E49" w:rsidRPr="00563FFA" w:rsidRDefault="001A7E4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1A7E49" w:rsidRPr="00563FFA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1 981 149 (Один миллион девятьсот восемьдесят одна тысяча сто сорок девять)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 упаковку, расходы Поставщика на доставку товара до склада Заказчика, страхование, полный комплект документации, налоги и другие обязательные платежи.</w:t>
      </w:r>
    </w:p>
    <w:p w:rsidR="001A7E49" w:rsidRPr="00563FFA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1A7E49" w:rsidRPr="00563FFA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541C2C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1A7E49" w:rsidRPr="00563FFA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541C2C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7E49" w:rsidRPr="00563FFA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1A7E49" w:rsidRPr="00563FFA" w:rsidRDefault="001A7E4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1A7E49" w:rsidRPr="00563FFA" w:rsidRDefault="001A7E49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1A7E49" w:rsidRDefault="001A7E4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A7E49" w:rsidRPr="00563FFA" w:rsidRDefault="001A7E49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1A7E49" w:rsidRPr="00563FFA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1A7E49" w:rsidRPr="00563FFA" w:rsidRDefault="001A7E49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1A7E49" w:rsidRPr="00563FFA" w:rsidRDefault="001A7E4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1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1"/>
      <w:r w:rsidRPr="00563FFA">
        <w:rPr>
          <w:sz w:val="28"/>
          <w:szCs w:val="28"/>
        </w:rPr>
        <w:t xml:space="preserve"> </w:t>
      </w:r>
    </w:p>
    <w:p w:rsidR="001A7E49" w:rsidRPr="00563FFA" w:rsidRDefault="001A7E4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1A7E49" w:rsidRPr="00563FFA" w:rsidRDefault="001A7E49" w:rsidP="00BF3DD1">
      <w:pPr>
        <w:pStyle w:val="ListParagraph"/>
        <w:numPr>
          <w:ilvl w:val="0"/>
          <w:numId w:val="2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1A7E49" w:rsidRPr="00563FFA" w:rsidRDefault="001A7E49" w:rsidP="00BF3DD1">
      <w:pPr>
        <w:pStyle w:val="ListParagraph"/>
        <w:numPr>
          <w:ilvl w:val="0"/>
          <w:numId w:val="2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7700DB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7700DB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1A7E49" w:rsidRPr="00563FFA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5D4EC9">
        <w:rPr>
          <w:rFonts w:ascii="Times New Roman" w:hAnsi="Times New Roman" w:cs="Times New Roman"/>
          <w:spacing w:val="-6"/>
          <w:sz w:val="28"/>
          <w:szCs w:val="28"/>
        </w:rPr>
        <w:t>18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 w:rsidRPr="005D4EC9"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1A7E49" w:rsidRPr="00563FFA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1A7E49" w:rsidRPr="00563FFA" w:rsidRDefault="001A7E49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5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  <w:r w:rsidRPr="00563FFA">
        <w:rPr>
          <w:b/>
          <w:bCs/>
          <w:i/>
          <w:iCs/>
        </w:rPr>
        <w:t xml:space="preserve"> </w:t>
      </w:r>
    </w:p>
    <w:p w:rsidR="001A7E49" w:rsidRPr="00A83F61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>
        <w:rPr>
          <w:rFonts w:ascii="Times New Roman" w:hAnsi="Times New Roman" w:cs="Times New Roman"/>
          <w:sz w:val="28"/>
          <w:szCs w:val="28"/>
        </w:rPr>
        <w:t>не позднее</w:t>
      </w:r>
      <w:r w:rsidRPr="00A83F61">
        <w:rPr>
          <w:rFonts w:ascii="Times New Roman" w:hAnsi="Times New Roman" w:cs="Times New Roman"/>
          <w:sz w:val="28"/>
          <w:szCs w:val="28"/>
        </w:rPr>
        <w:t> </w:t>
      </w:r>
      <w:r w:rsidRPr="007D75CE">
        <w:rPr>
          <w:rFonts w:ascii="Times New Roman" w:hAnsi="Times New Roman" w:cs="Times New Roman"/>
          <w:sz w:val="28"/>
          <w:szCs w:val="28"/>
        </w:rPr>
        <w:t>20 (двадцати)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5AB3">
        <w:rPr>
          <w:rFonts w:ascii="Times New Roman" w:hAnsi="Times New Roman" w:cs="Times New Roman"/>
          <w:sz w:val="28"/>
          <w:szCs w:val="28"/>
        </w:rPr>
        <w:t>рабочих</w:t>
      </w:r>
      <w:r w:rsidRPr="00A83F61">
        <w:rPr>
          <w:rFonts w:ascii="Times New Roman" w:hAnsi="Times New Roman" w:cs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</w:t>
      </w:r>
      <w:r w:rsidRPr="00B17B3C">
        <w:rPr>
          <w:rFonts w:ascii="Times New Roman" w:hAnsi="Times New Roman" w:cs="Times New Roman"/>
          <w:sz w:val="28"/>
          <w:szCs w:val="28"/>
        </w:rPr>
        <w:t>за исключением следующих случаев:</w:t>
      </w:r>
    </w:p>
    <w:p w:rsidR="001A7E49" w:rsidRDefault="001A7E49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1A7E49" w:rsidRDefault="001A7E49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1A7E49" w:rsidRDefault="001A7E49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71D02">
        <w:rPr>
          <w:spacing w:val="-6"/>
          <w:sz w:val="28"/>
          <w:szCs w:val="28"/>
          <w:lang w:eastAsia="en-US"/>
        </w:rPr>
        <w:t>Заказчик</w:t>
      </w:r>
      <w:r w:rsidRPr="00700C97">
        <w:rPr>
          <w:spacing w:val="-6"/>
          <w:sz w:val="28"/>
          <w:szCs w:val="28"/>
          <w:lang w:eastAsia="en-US"/>
        </w:rPr>
        <w:t xml:space="preserve"> в течение </w:t>
      </w:r>
      <w:r w:rsidRPr="004E7D8F">
        <w:rPr>
          <w:spacing w:val="-6"/>
          <w:sz w:val="28"/>
          <w:szCs w:val="28"/>
          <w:lang w:eastAsia="en-US"/>
        </w:rPr>
        <w:t>5 (пяти)  рабочих дней</w:t>
      </w:r>
      <w:r>
        <w:rPr>
          <w:color w:val="FF0000"/>
          <w:spacing w:val="-6"/>
          <w:sz w:val="28"/>
          <w:szCs w:val="28"/>
          <w:lang w:eastAsia="en-US"/>
        </w:rPr>
        <w:t xml:space="preserve"> 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1A7E49" w:rsidRDefault="001A7E49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A7E49" w:rsidRDefault="001A7E49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 xml:space="preserve">, </w:t>
      </w:r>
      <w:bookmarkStart w:id="12" w:name="_GoBack"/>
      <w:bookmarkEnd w:id="12"/>
      <w:r w:rsidRPr="00107A8B">
        <w:rPr>
          <w:spacing w:val="-6"/>
          <w:sz w:val="28"/>
          <w:szCs w:val="28"/>
          <w:lang w:eastAsia="en-US"/>
        </w:rPr>
        <w:t>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306BD6">
        <w:rPr>
          <w:spacing w:val="-6"/>
          <w:sz w:val="28"/>
          <w:szCs w:val="28"/>
          <w:lang w:eastAsia="en-US"/>
        </w:rPr>
        <w:t>в течение 5 (пяти)</w:t>
      </w:r>
      <w:r>
        <w:rPr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A7E49" w:rsidRPr="00573663" w:rsidRDefault="001A7E49" w:rsidP="00BF3DD1">
      <w:pPr>
        <w:numPr>
          <w:ilvl w:val="0"/>
          <w:numId w:val="2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</w:t>
      </w:r>
      <w:r>
        <w:rPr>
          <w:sz w:val="28"/>
          <w:szCs w:val="28"/>
        </w:rPr>
        <w:t xml:space="preserve"> </w:t>
      </w:r>
      <w:r w:rsidRPr="00BA7070">
        <w:rPr>
          <w:b/>
          <w:bCs/>
          <w:sz w:val="28"/>
          <w:szCs w:val="28"/>
        </w:rPr>
        <w:t>Обеспечение возврата аванса н</w:t>
      </w:r>
      <w:r w:rsidRPr="00BA7070">
        <w:rPr>
          <w:b/>
          <w:bCs/>
          <w:spacing w:val="-6"/>
          <w:sz w:val="28"/>
          <w:szCs w:val="28"/>
        </w:rPr>
        <w:t>е</w:t>
      </w:r>
      <w:r w:rsidRPr="00C92FB2">
        <w:rPr>
          <w:b/>
          <w:bCs/>
          <w:spacing w:val="-6"/>
          <w:sz w:val="28"/>
          <w:szCs w:val="28"/>
        </w:rPr>
        <w:t xml:space="preserve"> требуется в соответствии с п.12.9.3 ЕОСЗ, поскольку сумма аванса не превышает </w:t>
      </w:r>
      <w:r>
        <w:rPr>
          <w:b/>
          <w:bCs/>
          <w:spacing w:val="-6"/>
          <w:sz w:val="28"/>
          <w:szCs w:val="28"/>
        </w:rPr>
        <w:t xml:space="preserve">10 000 000 </w:t>
      </w:r>
      <w:r w:rsidRPr="00C92FB2">
        <w:rPr>
          <w:b/>
          <w:bCs/>
          <w:spacing w:val="-6"/>
          <w:sz w:val="28"/>
          <w:szCs w:val="28"/>
        </w:rPr>
        <w:t xml:space="preserve"> руб. (издано локальное распоряжение Заказчика).</w:t>
      </w:r>
    </w:p>
    <w:p w:rsidR="001A7E49" w:rsidRPr="00563FFA" w:rsidRDefault="001A7E49" w:rsidP="00BF3DD1">
      <w:pPr>
        <w:numPr>
          <w:ilvl w:val="0"/>
          <w:numId w:val="2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</w:t>
      </w:r>
      <w:r w:rsidRPr="00F825D3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1A7E49" w:rsidRPr="00563FFA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1A7E49" w:rsidRPr="00563FFA" w:rsidRDefault="001A7E49" w:rsidP="00EA0D8A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0D8A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1A7E49" w:rsidRPr="00563FFA" w:rsidRDefault="001A7E49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A7E49" w:rsidRPr="00563FFA" w:rsidRDefault="001A7E49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7E49" w:rsidRPr="00563FFA" w:rsidRDefault="001A7E49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7E49" w:rsidRPr="00563FFA" w:rsidRDefault="001A7E49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7E49" w:rsidRPr="00563FFA" w:rsidRDefault="001A7E49" w:rsidP="00BF3DD1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A7E49" w:rsidRDefault="001A7E49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1A7E49" w:rsidRPr="007B3700" w:rsidRDefault="001A7E49" w:rsidP="007B3700">
      <w:pPr>
        <w:ind w:right="153"/>
        <w:rPr>
          <w:sz w:val="28"/>
          <w:szCs w:val="28"/>
        </w:rPr>
      </w:pPr>
      <w:r w:rsidRPr="007B3700">
        <w:rPr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7B3700">
          <w:rPr>
            <w:rStyle w:val="Hyperlink"/>
            <w:sz w:val="28"/>
            <w:szCs w:val="28"/>
            <w:lang w:val="en-US"/>
          </w:rPr>
          <w:t>bodrenko</w:t>
        </w:r>
        <w:r w:rsidRPr="007B3700">
          <w:rPr>
            <w:rStyle w:val="Hyperlink"/>
            <w:sz w:val="28"/>
            <w:szCs w:val="28"/>
          </w:rPr>
          <w:t>@</w:t>
        </w:r>
        <w:r w:rsidRPr="007B3700">
          <w:rPr>
            <w:rStyle w:val="Hyperlink"/>
            <w:sz w:val="28"/>
            <w:szCs w:val="28"/>
            <w:lang w:val="en-US"/>
          </w:rPr>
          <w:t>eleron</w:t>
        </w:r>
        <w:r w:rsidRPr="007B3700">
          <w:rPr>
            <w:rStyle w:val="Hyperlink"/>
            <w:sz w:val="28"/>
            <w:szCs w:val="28"/>
          </w:rPr>
          <w:t>.</w:t>
        </w:r>
        <w:r w:rsidRPr="007B3700">
          <w:rPr>
            <w:rStyle w:val="Hyperlink"/>
            <w:sz w:val="28"/>
            <w:szCs w:val="28"/>
            <w:lang w:val="en-US"/>
          </w:rPr>
          <w:t>org</w:t>
        </w:r>
      </w:hyperlink>
      <w:r w:rsidRPr="007B3700">
        <w:rPr>
          <w:sz w:val="28"/>
          <w:szCs w:val="28"/>
        </w:rPr>
        <w:t>, тел. (499)725-00-17.</w:t>
      </w:r>
    </w:p>
    <w:p w:rsidR="001A7E49" w:rsidRPr="00563FFA" w:rsidRDefault="001A7E49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7E49" w:rsidRPr="00563FFA" w:rsidRDefault="001A7E49" w:rsidP="00CD6C43">
      <w:pPr>
        <w:pStyle w:val="NormalWeb"/>
        <w:spacing w:before="0" w:beforeAutospacing="0" w:after="0" w:afterAutospacing="0"/>
        <w:ind w:right="153"/>
        <w:jc w:val="both"/>
        <w:sectPr w:rsidR="001A7E49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1A7E49" w:rsidRPr="00563FFA" w:rsidRDefault="001A7E49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081228"/>
      <w:r w:rsidRPr="00563FFA">
        <w:rPr>
          <w:b/>
          <w:bCs/>
          <w:sz w:val="28"/>
          <w:szCs w:val="28"/>
        </w:rPr>
        <w:t>ЧАСТЬ 1</w:t>
      </w:r>
      <w:bookmarkEnd w:id="13"/>
      <w:bookmarkEnd w:id="14"/>
      <w:bookmarkEnd w:id="15"/>
    </w:p>
    <w:p w:rsidR="001A7E49" w:rsidRPr="00563FFA" w:rsidRDefault="001A7E4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1A7E49" w:rsidRPr="00563FFA" w:rsidRDefault="001A7E4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1A7E49" w:rsidRPr="00563FFA" w:rsidRDefault="001A7E4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1A7E49" w:rsidRPr="00563FFA" w:rsidRDefault="001A7E49" w:rsidP="00BF3DD1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08122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6"/>
      <w:bookmarkEnd w:id="17"/>
      <w:bookmarkEnd w:id="18"/>
    </w:p>
    <w:p w:rsidR="001A7E49" w:rsidRPr="00563FFA" w:rsidRDefault="001A7E49" w:rsidP="00BF3DD1">
      <w:pPr>
        <w:pStyle w:val="Heading1"/>
        <w:numPr>
          <w:ilvl w:val="1"/>
          <w:numId w:val="23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081230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9"/>
      <w:bookmarkEnd w:id="40"/>
      <w:bookmarkEnd w:id="41"/>
    </w:p>
    <w:p w:rsidR="001A7E49" w:rsidRPr="00FE4F19" w:rsidRDefault="001A7E49" w:rsidP="00BF3DD1">
      <w:pPr>
        <w:pStyle w:val="Heading1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ind w:left="567" w:firstLine="0"/>
        <w:jc w:val="both"/>
        <w:rPr>
          <w:b/>
          <w:bCs/>
          <w:i/>
          <w:iCs/>
          <w:sz w:val="28"/>
          <w:szCs w:val="28"/>
        </w:rPr>
      </w:pPr>
      <w:bookmarkStart w:id="42" w:name="_Toc418081231"/>
      <w:r w:rsidRPr="00FE4F19">
        <w:rPr>
          <w:sz w:val="28"/>
          <w:szCs w:val="28"/>
        </w:rPr>
        <w:t>Требования к участникам закупки</w:t>
      </w:r>
      <w:bookmarkEnd w:id="42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237"/>
        <w:gridCol w:w="8363"/>
      </w:tblGrid>
      <w:tr w:rsidR="001A7E49" w:rsidRPr="00862B1C" w:rsidTr="00BF3DD1">
        <w:trPr>
          <w:trHeight w:val="440"/>
          <w:tblHeader/>
        </w:trPr>
        <w:tc>
          <w:tcPr>
            <w:tcW w:w="851" w:type="dxa"/>
            <w:vAlign w:val="center"/>
          </w:tcPr>
          <w:p w:rsidR="001A7E49" w:rsidRPr="00862B1C" w:rsidRDefault="001A7E49" w:rsidP="00862B1C">
            <w:pPr>
              <w:jc w:val="center"/>
            </w:pPr>
            <w:r w:rsidRPr="00862B1C">
              <w:t>№ п/п</w:t>
            </w:r>
          </w:p>
        </w:tc>
        <w:tc>
          <w:tcPr>
            <w:tcW w:w="6237" w:type="dxa"/>
            <w:vAlign w:val="center"/>
          </w:tcPr>
          <w:p w:rsidR="001A7E49" w:rsidRPr="00862B1C" w:rsidRDefault="001A7E49" w:rsidP="00862B1C">
            <w:pPr>
              <w:ind w:right="153"/>
              <w:jc w:val="center"/>
            </w:pPr>
            <w:r w:rsidRPr="00862B1C">
              <w:t>Требования</w:t>
            </w:r>
          </w:p>
        </w:tc>
        <w:tc>
          <w:tcPr>
            <w:tcW w:w="8363" w:type="dxa"/>
            <w:vAlign w:val="center"/>
          </w:tcPr>
          <w:p w:rsidR="001A7E49" w:rsidRPr="00862B1C" w:rsidRDefault="001A7E49" w:rsidP="00862B1C">
            <w:pPr>
              <w:ind w:right="153"/>
              <w:jc w:val="center"/>
            </w:pPr>
            <w:r w:rsidRPr="00862B1C">
              <w:t>Документы, подтверждающие соответствие установленным требованиям</w:t>
            </w:r>
          </w:p>
        </w:tc>
      </w:tr>
      <w:tr w:rsidR="001A7E49" w:rsidRPr="00862B1C" w:rsidTr="00BF3DD1">
        <w:trPr>
          <w:trHeight w:val="367"/>
        </w:trPr>
        <w:tc>
          <w:tcPr>
            <w:tcW w:w="851" w:type="dxa"/>
            <w:vAlign w:val="center"/>
          </w:tcPr>
          <w:p w:rsidR="001A7E49" w:rsidRPr="00862B1C" w:rsidRDefault="001A7E49" w:rsidP="00785772">
            <w:pPr>
              <w:numPr>
                <w:ilvl w:val="0"/>
                <w:numId w:val="39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vAlign w:val="center"/>
          </w:tcPr>
          <w:p w:rsidR="001A7E49" w:rsidRPr="00862B1C" w:rsidRDefault="001A7E49" w:rsidP="00862B1C">
            <w:pPr>
              <w:ind w:right="153"/>
              <w:jc w:val="both"/>
            </w:pPr>
            <w:r w:rsidRPr="00862B1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A7E49" w:rsidRPr="00862B1C" w:rsidTr="00BF3DD1">
        <w:trPr>
          <w:trHeight w:val="649"/>
        </w:trPr>
        <w:tc>
          <w:tcPr>
            <w:tcW w:w="851" w:type="dxa"/>
            <w:vMerge w:val="restart"/>
          </w:tcPr>
          <w:p w:rsidR="001A7E49" w:rsidRPr="00862B1C" w:rsidRDefault="001A7E49" w:rsidP="00785772">
            <w:pPr>
              <w:numPr>
                <w:ilvl w:val="0"/>
                <w:numId w:val="40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3" w:name="_Ref410145081"/>
          </w:p>
        </w:tc>
        <w:bookmarkEnd w:id="43"/>
        <w:tc>
          <w:tcPr>
            <w:tcW w:w="6237" w:type="dxa"/>
            <w:vMerge w:val="restart"/>
          </w:tcPr>
          <w:p w:rsidR="001A7E49" w:rsidRPr="00862B1C" w:rsidRDefault="001A7E49" w:rsidP="00862B1C">
            <w:pPr>
              <w:ind w:right="153" w:firstLine="495"/>
              <w:jc w:val="both"/>
            </w:pPr>
            <w:r w:rsidRPr="00862B1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</w:tcPr>
          <w:p w:rsidR="001A7E49" w:rsidRPr="00862B1C" w:rsidRDefault="001A7E49" w:rsidP="00862B1C">
            <w:pPr>
              <w:tabs>
                <w:tab w:val="left" w:pos="300"/>
              </w:tabs>
              <w:ind w:right="153"/>
              <w:jc w:val="both"/>
            </w:pPr>
            <w:r w:rsidRPr="00862B1C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862B1C">
                <w:rPr>
                  <w:color w:val="0000FF"/>
                  <w:u w:val="single"/>
                  <w:lang w:val="en-US"/>
                </w:rPr>
                <w:t>http</w:t>
              </w:r>
              <w:r w:rsidRPr="00862B1C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862B1C">
                <w:rPr>
                  <w:color w:val="0000FF"/>
                  <w:u w:val="single"/>
                  <w:lang w:val="en-US"/>
                </w:rPr>
                <w:t>egrul</w:t>
              </w:r>
              <w:r w:rsidRPr="00862B1C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862B1C">
                <w:rPr>
                  <w:color w:val="0000FF"/>
                  <w:u w:val="single"/>
                  <w:lang w:val="en-US"/>
                </w:rPr>
                <w:t>nalog</w:t>
              </w:r>
              <w:r w:rsidRPr="00862B1C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862B1C">
                <w:rPr>
                  <w:color w:val="0000FF"/>
                  <w:u w:val="single"/>
                  <w:lang w:val="en-US"/>
                </w:rPr>
                <w:t>ru</w:t>
              </w:r>
              <w:r w:rsidRPr="00862B1C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1A7E49" w:rsidRPr="00862B1C" w:rsidRDefault="001A7E49" w:rsidP="00862B1C">
            <w:pPr>
              <w:tabs>
                <w:tab w:val="left" w:pos="300"/>
              </w:tabs>
              <w:ind w:right="153"/>
            </w:pPr>
          </w:p>
        </w:tc>
      </w:tr>
      <w:tr w:rsidR="001A7E49" w:rsidRPr="00862B1C" w:rsidTr="00BF3DD1">
        <w:trPr>
          <w:trHeight w:val="240"/>
        </w:trPr>
        <w:tc>
          <w:tcPr>
            <w:tcW w:w="851" w:type="dxa"/>
            <w:vMerge/>
            <w:vAlign w:val="center"/>
          </w:tcPr>
          <w:p w:rsidR="001A7E49" w:rsidRPr="00862B1C" w:rsidRDefault="001A7E49" w:rsidP="00785772">
            <w:pPr>
              <w:numPr>
                <w:ilvl w:val="2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vAlign w:val="center"/>
          </w:tcPr>
          <w:p w:rsidR="001A7E49" w:rsidRPr="00862B1C" w:rsidRDefault="001A7E49" w:rsidP="00862B1C">
            <w:pPr>
              <w:ind w:right="153"/>
              <w:jc w:val="both"/>
            </w:pPr>
          </w:p>
        </w:tc>
        <w:tc>
          <w:tcPr>
            <w:tcW w:w="8363" w:type="dxa"/>
            <w:vAlign w:val="center"/>
          </w:tcPr>
          <w:p w:rsidR="001A7E49" w:rsidRPr="00862B1C" w:rsidRDefault="001A7E49" w:rsidP="00BF3DD1">
            <w:pPr>
              <w:numPr>
                <w:ilvl w:val="0"/>
                <w:numId w:val="41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862B1C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1A7E49" w:rsidRPr="00862B1C" w:rsidRDefault="001A7E49" w:rsidP="00BF3DD1">
            <w:pPr>
              <w:numPr>
                <w:ilvl w:val="0"/>
                <w:numId w:val="37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/>
                <w:bCs/>
                <w:caps/>
              </w:rPr>
            </w:pPr>
            <w:r w:rsidRPr="00862B1C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1A7E49" w:rsidRPr="00862B1C" w:rsidRDefault="001A7E49" w:rsidP="00BF3DD1">
            <w:pPr>
              <w:numPr>
                <w:ilvl w:val="0"/>
                <w:numId w:val="37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/>
                <w:bCs/>
                <w:caps/>
              </w:rPr>
            </w:pPr>
            <w:r w:rsidRPr="00862B1C">
              <w:t>заявление о применении упрощенной системы налогообложения (при ее применении).</w:t>
            </w:r>
          </w:p>
          <w:p w:rsidR="001A7E49" w:rsidRPr="00862B1C" w:rsidRDefault="001A7E49" w:rsidP="00DC423A">
            <w:pPr>
              <w:tabs>
                <w:tab w:val="left" w:pos="300"/>
              </w:tabs>
              <w:spacing w:before="120"/>
              <w:ind w:left="720" w:right="153"/>
              <w:jc w:val="both"/>
              <w:rPr>
                <w:b/>
                <w:bCs/>
                <w:caps/>
              </w:rPr>
            </w:pPr>
          </w:p>
        </w:tc>
      </w:tr>
      <w:tr w:rsidR="001A7E49" w:rsidRPr="00862B1C" w:rsidTr="00BF3DD1">
        <w:trPr>
          <w:trHeight w:val="300"/>
        </w:trPr>
        <w:tc>
          <w:tcPr>
            <w:tcW w:w="851" w:type="dxa"/>
            <w:vMerge/>
            <w:vAlign w:val="center"/>
          </w:tcPr>
          <w:p w:rsidR="001A7E49" w:rsidRPr="00862B1C" w:rsidRDefault="001A7E49" w:rsidP="00785772">
            <w:pPr>
              <w:numPr>
                <w:ilvl w:val="2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vAlign w:val="center"/>
          </w:tcPr>
          <w:p w:rsidR="001A7E49" w:rsidRPr="00862B1C" w:rsidRDefault="001A7E49" w:rsidP="00862B1C">
            <w:pPr>
              <w:ind w:right="153"/>
              <w:jc w:val="both"/>
            </w:pPr>
          </w:p>
        </w:tc>
        <w:tc>
          <w:tcPr>
            <w:tcW w:w="8363" w:type="dxa"/>
            <w:vAlign w:val="center"/>
          </w:tcPr>
          <w:p w:rsidR="001A7E49" w:rsidRPr="00862B1C" w:rsidRDefault="001A7E49" w:rsidP="00BF3DD1">
            <w:pPr>
              <w:numPr>
                <w:ilvl w:val="0"/>
                <w:numId w:val="41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862B1C">
              <w:t xml:space="preserve">заполненное участником закупки по </w:t>
            </w:r>
            <w:hyperlink w:anchor="_ЗАЯВКА_НА_УЧАСТИЕ" w:history="1">
              <w:r w:rsidRPr="00EC7246">
                <w:rPr>
                  <w:rStyle w:val="Hyperlink"/>
                </w:rPr>
                <w:t>Форм</w:t>
              </w:r>
              <w:r>
                <w:rPr>
                  <w:rStyle w:val="Hyperlink"/>
                </w:rPr>
                <w:t xml:space="preserve">е </w:t>
              </w:r>
              <w:r w:rsidRPr="00EC7246">
                <w:rPr>
                  <w:rStyle w:val="Hyperlink"/>
                </w:rPr>
                <w:t>1</w:t>
              </w:r>
            </w:hyperlink>
            <w:r w:rsidRPr="000D7487">
              <w:t xml:space="preserve"> «Заявка на участие в закупке»</w:t>
            </w:r>
            <w:r>
              <w:t xml:space="preserve"> </w:t>
            </w:r>
            <w:r w:rsidRPr="00862B1C">
              <w:t>обязательство в случае заключения с ним договора представить до момента заключения договора:</w:t>
            </w:r>
          </w:p>
          <w:p w:rsidR="001A7E49" w:rsidRPr="00862B1C" w:rsidRDefault="001A7E49" w:rsidP="00BF3DD1">
            <w:pPr>
              <w:numPr>
                <w:ilvl w:val="0"/>
                <w:numId w:val="37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862B1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A7E49" w:rsidRPr="00862B1C" w:rsidRDefault="001A7E49" w:rsidP="00BF3DD1">
            <w:pPr>
              <w:numPr>
                <w:ilvl w:val="0"/>
                <w:numId w:val="37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862B1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A7E49" w:rsidRPr="00862B1C" w:rsidRDefault="001A7E49" w:rsidP="00DC423A">
            <w:pPr>
              <w:tabs>
                <w:tab w:val="left" w:pos="353"/>
              </w:tabs>
              <w:ind w:right="153" w:firstLine="353"/>
              <w:jc w:val="both"/>
            </w:pPr>
            <w:r w:rsidRPr="00862B1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A7E49" w:rsidRPr="00862B1C" w:rsidTr="00BF3DD1">
        <w:trPr>
          <w:trHeight w:val="699"/>
        </w:trPr>
        <w:tc>
          <w:tcPr>
            <w:tcW w:w="851" w:type="dxa"/>
            <w:vAlign w:val="center"/>
          </w:tcPr>
          <w:p w:rsidR="001A7E49" w:rsidRPr="00862B1C" w:rsidRDefault="001A7E49" w:rsidP="00785772">
            <w:pPr>
              <w:numPr>
                <w:ilvl w:val="0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1A7E49" w:rsidRPr="00862B1C" w:rsidRDefault="001A7E49" w:rsidP="00862B1C">
            <w:pPr>
              <w:ind w:right="153"/>
              <w:jc w:val="both"/>
            </w:pPr>
            <w:r w:rsidRPr="00862B1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1A7E49" w:rsidRPr="00862B1C" w:rsidRDefault="001A7E49" w:rsidP="00BF3DD1">
            <w:pPr>
              <w:numPr>
                <w:ilvl w:val="0"/>
                <w:numId w:val="41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862B1C">
              <w:t xml:space="preserve">заполненное участником закупки </w:t>
            </w:r>
            <w:r>
              <w:t xml:space="preserve">по </w:t>
            </w:r>
            <w:hyperlink w:anchor="_ЗАЯВКА_НА_УЧАСТИЕ" w:history="1">
              <w:r w:rsidRPr="00EC7246">
                <w:rPr>
                  <w:rStyle w:val="Hyperlink"/>
                </w:rPr>
                <w:t>Форм</w:t>
              </w:r>
              <w:r>
                <w:rPr>
                  <w:rStyle w:val="Hyperlink"/>
                </w:rPr>
                <w:t xml:space="preserve">е </w:t>
              </w:r>
              <w:r w:rsidRPr="00EC7246">
                <w:rPr>
                  <w:rStyle w:val="Hyperlink"/>
                </w:rPr>
                <w:t>1</w:t>
              </w:r>
            </w:hyperlink>
            <w:r>
              <w:rPr>
                <w:b/>
                <w:bCs/>
                <w:i/>
                <w:iCs/>
              </w:rPr>
              <w:t xml:space="preserve"> </w:t>
            </w:r>
            <w:r w:rsidRPr="00DF7019">
              <w:t>«Заявка на участие в закупке»</w:t>
            </w:r>
            <w:r w:rsidRPr="00862B1C">
              <w:t xml:space="preserve"> подтверждение:</w:t>
            </w:r>
          </w:p>
          <w:p w:rsidR="001A7E49" w:rsidRPr="00862B1C" w:rsidRDefault="001A7E49" w:rsidP="00BF3DD1">
            <w:pPr>
              <w:numPr>
                <w:ilvl w:val="0"/>
                <w:numId w:val="37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862B1C">
              <w:t>о ненахождении участника закупки в процессе ликвидации (для юридического лица);</w:t>
            </w:r>
          </w:p>
          <w:p w:rsidR="001A7E49" w:rsidRPr="00862B1C" w:rsidRDefault="001A7E49" w:rsidP="00BF3DD1">
            <w:pPr>
              <w:numPr>
                <w:ilvl w:val="0"/>
                <w:numId w:val="37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862B1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A7E49" w:rsidRPr="00862B1C" w:rsidRDefault="001A7E49" w:rsidP="00BF3DD1">
            <w:pPr>
              <w:numPr>
                <w:ilvl w:val="0"/>
                <w:numId w:val="37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862B1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A7E49" w:rsidRPr="00862B1C" w:rsidRDefault="001A7E49" w:rsidP="00BF3DD1">
            <w:pPr>
              <w:numPr>
                <w:ilvl w:val="0"/>
                <w:numId w:val="37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862B1C">
              <w:t>о неприостановлении деятельности участника закупки;</w:t>
            </w:r>
          </w:p>
          <w:p w:rsidR="001A7E49" w:rsidRPr="00862B1C" w:rsidRDefault="001A7E49" w:rsidP="00BF3DD1">
            <w:pPr>
              <w:numPr>
                <w:ilvl w:val="0"/>
                <w:numId w:val="37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862B1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1A7E49" w:rsidRPr="00862B1C">
        <w:trPr>
          <w:trHeight w:val="440"/>
        </w:trPr>
        <w:tc>
          <w:tcPr>
            <w:tcW w:w="851" w:type="dxa"/>
            <w:vAlign w:val="center"/>
          </w:tcPr>
          <w:p w:rsidR="001A7E49" w:rsidRPr="00862B1C" w:rsidRDefault="001A7E49" w:rsidP="00785772">
            <w:pPr>
              <w:numPr>
                <w:ilvl w:val="0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1A7E49" w:rsidRPr="00862B1C" w:rsidRDefault="001A7E49" w:rsidP="00862B1C">
            <w:pPr>
              <w:ind w:right="153"/>
              <w:jc w:val="both"/>
            </w:pPr>
            <w:r w:rsidRPr="00862B1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1A7E49" w:rsidRPr="00862B1C" w:rsidRDefault="001A7E49" w:rsidP="00785772">
            <w:pPr>
              <w:numPr>
                <w:ilvl w:val="0"/>
                <w:numId w:val="35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1A7E49" w:rsidRPr="00862B1C">
        <w:trPr>
          <w:trHeight w:val="440"/>
        </w:trPr>
        <w:tc>
          <w:tcPr>
            <w:tcW w:w="851" w:type="dxa"/>
            <w:vAlign w:val="center"/>
          </w:tcPr>
          <w:p w:rsidR="001A7E49" w:rsidRPr="00862B1C" w:rsidRDefault="001A7E49" w:rsidP="00785772">
            <w:pPr>
              <w:numPr>
                <w:ilvl w:val="0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1A7E49" w:rsidRPr="00862B1C" w:rsidRDefault="001A7E49" w:rsidP="00862B1C">
            <w:pPr>
              <w:ind w:right="153"/>
              <w:jc w:val="both"/>
            </w:pPr>
            <w:r w:rsidRPr="00862B1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363" w:type="dxa"/>
            <w:vMerge/>
          </w:tcPr>
          <w:p w:rsidR="001A7E49" w:rsidRPr="00862B1C" w:rsidRDefault="001A7E49" w:rsidP="00BF3DD1">
            <w:pPr>
              <w:numPr>
                <w:ilvl w:val="0"/>
                <w:numId w:val="35"/>
              </w:numPr>
              <w:tabs>
                <w:tab w:val="left" w:pos="300"/>
              </w:tabs>
              <w:spacing w:before="120" w:line="360" w:lineRule="auto"/>
              <w:ind w:right="153" w:firstLine="0"/>
              <w:jc w:val="both"/>
            </w:pPr>
          </w:p>
        </w:tc>
      </w:tr>
      <w:tr w:rsidR="001A7E49" w:rsidRPr="00862B1C">
        <w:trPr>
          <w:trHeight w:val="440"/>
        </w:trPr>
        <w:tc>
          <w:tcPr>
            <w:tcW w:w="851" w:type="dxa"/>
            <w:vAlign w:val="center"/>
          </w:tcPr>
          <w:p w:rsidR="001A7E49" w:rsidRPr="00862B1C" w:rsidRDefault="001A7E49" w:rsidP="00785772">
            <w:pPr>
              <w:numPr>
                <w:ilvl w:val="0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1A7E49" w:rsidRPr="00862B1C" w:rsidRDefault="001A7E49" w:rsidP="00862B1C">
            <w:pPr>
              <w:ind w:right="153"/>
              <w:jc w:val="both"/>
            </w:pPr>
            <w:r w:rsidRPr="00862B1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A7E49" w:rsidRPr="00862B1C" w:rsidRDefault="001A7E49" w:rsidP="00862B1C">
            <w:pPr>
              <w:ind w:right="153"/>
              <w:jc w:val="both"/>
            </w:pPr>
            <w:r w:rsidRPr="00862B1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1A7E49" w:rsidRPr="00862B1C" w:rsidRDefault="001A7E49" w:rsidP="00BF3DD1">
            <w:pPr>
              <w:numPr>
                <w:ilvl w:val="0"/>
                <w:numId w:val="41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862B1C">
              <w:t xml:space="preserve">заполненное участником закупки по </w:t>
            </w:r>
            <w:hyperlink w:anchor="_ЗАЯВКА_НА_УЧАСТИЕ" w:history="1">
              <w:r w:rsidRPr="00EC7246">
                <w:rPr>
                  <w:rStyle w:val="Hyperlink"/>
                </w:rPr>
                <w:t>Форм</w:t>
              </w:r>
              <w:r>
                <w:rPr>
                  <w:rStyle w:val="Hyperlink"/>
                </w:rPr>
                <w:t xml:space="preserve">е </w:t>
              </w:r>
              <w:r w:rsidRPr="00EC7246">
                <w:rPr>
                  <w:rStyle w:val="Hyperlink"/>
                </w:rPr>
                <w:t>1</w:t>
              </w:r>
            </w:hyperlink>
            <w:r w:rsidRPr="000E5B89">
              <w:t xml:space="preserve"> «Заявка на участие в закупке»</w:t>
            </w:r>
            <w:r w:rsidRPr="00D04DDB">
              <w:t xml:space="preserve"> </w:t>
            </w:r>
            <w:r w:rsidRPr="00862B1C"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1A7E49" w:rsidRPr="00862B1C" w:rsidRDefault="001A7E49" w:rsidP="00862B1C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1A7E49" w:rsidRPr="00862B1C">
        <w:trPr>
          <w:trHeight w:val="70"/>
        </w:trPr>
        <w:tc>
          <w:tcPr>
            <w:tcW w:w="851" w:type="dxa"/>
            <w:vAlign w:val="center"/>
          </w:tcPr>
          <w:p w:rsidR="001A7E49" w:rsidRPr="00862B1C" w:rsidRDefault="001A7E49" w:rsidP="00785772">
            <w:pPr>
              <w:numPr>
                <w:ilvl w:val="0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1A7E49" w:rsidRPr="00862B1C" w:rsidRDefault="001A7E49" w:rsidP="00862B1C">
            <w:pPr>
              <w:tabs>
                <w:tab w:val="left" w:pos="778"/>
              </w:tabs>
              <w:ind w:right="153"/>
              <w:jc w:val="both"/>
            </w:pPr>
            <w:r w:rsidRPr="00862B1C">
              <w:t>отсутствие сведений об участнике закупки в следующих реестрах недобросовестных поставщиков:</w:t>
            </w:r>
          </w:p>
          <w:p w:rsidR="001A7E49" w:rsidRPr="00862B1C" w:rsidRDefault="001A7E49" w:rsidP="00BF3DD1">
            <w:pPr>
              <w:numPr>
                <w:ilvl w:val="0"/>
                <w:numId w:val="38"/>
              </w:numPr>
              <w:tabs>
                <w:tab w:val="left" w:pos="1094"/>
              </w:tabs>
              <w:spacing w:before="120"/>
              <w:ind w:right="153" w:firstLine="669"/>
              <w:jc w:val="both"/>
            </w:pPr>
            <w:r w:rsidRPr="00862B1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A7E49" w:rsidRPr="00862B1C" w:rsidRDefault="001A7E49" w:rsidP="00BF3DD1">
            <w:pPr>
              <w:numPr>
                <w:ilvl w:val="0"/>
                <w:numId w:val="38"/>
              </w:numPr>
              <w:tabs>
                <w:tab w:val="left" w:pos="1094"/>
              </w:tabs>
              <w:spacing w:before="120"/>
              <w:ind w:right="153" w:firstLine="669"/>
              <w:jc w:val="both"/>
            </w:pPr>
            <w:r w:rsidRPr="00862B1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A7E49" w:rsidRPr="00862B1C" w:rsidRDefault="001A7E49" w:rsidP="00BF3DD1">
            <w:pPr>
              <w:numPr>
                <w:ilvl w:val="0"/>
                <w:numId w:val="38"/>
              </w:numPr>
              <w:tabs>
                <w:tab w:val="left" w:pos="1094"/>
              </w:tabs>
              <w:spacing w:before="120"/>
              <w:ind w:right="153" w:firstLine="669"/>
              <w:jc w:val="both"/>
            </w:pPr>
            <w:r w:rsidRPr="00862B1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1A7E49" w:rsidRPr="00862B1C" w:rsidRDefault="001A7E49" w:rsidP="00862B1C">
            <w:pPr>
              <w:jc w:val="both"/>
            </w:pPr>
            <w:r w:rsidRPr="00862B1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A7E49" w:rsidRPr="00563FFA" w:rsidRDefault="001A7E49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1A7E49" w:rsidRPr="00563FFA" w:rsidRDefault="001A7E49" w:rsidP="00BF3DD1">
      <w:pPr>
        <w:pStyle w:val="Heading1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8081232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1A7E49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1A7E49" w:rsidRPr="00563FFA" w:rsidRDefault="001A7E49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1A7E49" w:rsidRPr="00563FFA" w:rsidRDefault="001A7E49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1A7E49" w:rsidRPr="00563FFA" w:rsidRDefault="001A7E49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1A7E49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1A7E49" w:rsidRPr="00563FFA" w:rsidRDefault="001A7E49" w:rsidP="00BF3DD1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A7E49" w:rsidRPr="00563FFA" w:rsidRDefault="001A7E49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1A7E49" w:rsidRPr="00563FFA" w:rsidRDefault="001A7E49" w:rsidP="00C20EDB">
            <w:pPr>
              <w:widowControl w:val="0"/>
              <w:shd w:val="clear" w:color="auto" w:fill="FFFFFF"/>
              <w:jc w:val="both"/>
            </w:pPr>
            <w:r w:rsidRPr="00563FFA">
              <w:t xml:space="preserve">Техническое предложение (соответствующая </w:t>
            </w:r>
            <w:hyperlink w:anchor="_Техническое_предложение_(Форма" w:history="1">
              <w:r w:rsidRPr="008C0FAB">
                <w:rPr>
                  <w:rStyle w:val="Hyperlink"/>
                </w:rPr>
                <w:t>Форма 2</w:t>
              </w:r>
            </w:hyperlink>
            <w:r w:rsidRPr="00563FFA">
              <w:t>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1A7E49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1A7E49" w:rsidRPr="00563FFA" w:rsidRDefault="001A7E49" w:rsidP="00BF3DD1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A7E49" w:rsidRPr="00563FFA" w:rsidRDefault="001A7E49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1A7E49" w:rsidRPr="00563FFA" w:rsidRDefault="001A7E49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1A7E49" w:rsidRPr="00563FFA" w:rsidRDefault="001A7E49" w:rsidP="00703F4C"/>
    <w:p w:rsidR="001A7E49" w:rsidRDefault="001A7E49" w:rsidP="001F2365">
      <w:pPr>
        <w:pStyle w:val="Heading1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bookmarkStart w:id="45" w:name="_Ref395172188"/>
      <w:bookmarkStart w:id="46" w:name="_Toc395190385"/>
    </w:p>
    <w:p w:rsidR="001A7E49" w:rsidRPr="00563FFA" w:rsidRDefault="001A7E49" w:rsidP="00785772">
      <w:pPr>
        <w:pStyle w:val="Heading1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bookmarkStart w:id="47" w:name="_Toc418081233"/>
      <w:r w:rsidRPr="00563FFA">
        <w:rPr>
          <w:sz w:val="28"/>
          <w:szCs w:val="28"/>
        </w:rPr>
        <w:t>СОСТАВ ЗАЯВКИ НА УЧАСТИЕ В ЗАКУПКЕ.</w:t>
      </w:r>
      <w:bookmarkEnd w:id="45"/>
      <w:bookmarkEnd w:id="46"/>
      <w:bookmarkEnd w:id="47"/>
    </w:p>
    <w:p w:rsidR="001A7E49" w:rsidRPr="00563FFA" w:rsidRDefault="001A7E49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1A7E49" w:rsidRPr="00563FFA" w:rsidRDefault="001A7E49" w:rsidP="00BF3DD1">
      <w:pPr>
        <w:numPr>
          <w:ilvl w:val="0"/>
          <w:numId w:val="1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 w:rsidRPr="00563FFA">
        <w:t>Формы, заполняемые с помощью функционала ЭТП:</w:t>
      </w:r>
      <w:bookmarkEnd w:id="48"/>
    </w:p>
    <w:p w:rsidR="001A7E49" w:rsidRPr="00563FFA" w:rsidRDefault="001A7E49" w:rsidP="00BF3DD1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1A7E49" w:rsidRPr="00563FFA" w:rsidRDefault="001A7E49" w:rsidP="00BF3DD1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1A7E49" w:rsidRPr="00563FFA" w:rsidRDefault="001A7E49" w:rsidP="00BF3DD1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1A7E49" w:rsidRPr="00563FFA" w:rsidRDefault="001A7E49" w:rsidP="00BF3DD1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1A7E49" w:rsidRPr="00563FFA" w:rsidRDefault="001A7E49" w:rsidP="00BF3DD1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1A7E49" w:rsidRPr="00563FFA" w:rsidRDefault="001A7E49" w:rsidP="00BF3DD1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1A7E49" w:rsidRPr="00563FFA" w:rsidRDefault="001A7E49" w:rsidP="00BF3DD1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1A7E49" w:rsidRPr="00563FFA" w:rsidRDefault="001A7E49" w:rsidP="00BF3DD1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1A7E49" w:rsidRPr="00563FFA" w:rsidRDefault="001A7E49" w:rsidP="00BF3DD1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 остальных платежей, в рублях с НДС.</w:t>
      </w:r>
    </w:p>
    <w:p w:rsidR="001A7E49" w:rsidRPr="00563FFA" w:rsidRDefault="001A7E4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1A7E49" w:rsidRPr="00563FFA" w:rsidRDefault="001A7E4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1A7E49" w:rsidRPr="00563FFA" w:rsidRDefault="001A7E49" w:rsidP="00BF3DD1">
      <w:pPr>
        <w:numPr>
          <w:ilvl w:val="0"/>
          <w:numId w:val="1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49"/>
    </w:p>
    <w:p w:rsidR="001A7E49" w:rsidRPr="00563FFA" w:rsidRDefault="001A7E49" w:rsidP="00BF3DD1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4.1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0"/>
    </w:p>
    <w:p w:rsidR="001A7E49" w:rsidRDefault="001A7E49" w:rsidP="00BF3DD1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4.1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1A7E49" w:rsidRPr="00563FFA" w:rsidRDefault="001A7E49" w:rsidP="00BF3DD1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1A7E49" w:rsidRPr="00563FFA" w:rsidRDefault="001A7E49" w:rsidP="0050352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1A7E49" w:rsidRPr="00563FFA" w:rsidRDefault="001A7E49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1A7E49" w:rsidRPr="00563FFA" w:rsidRDefault="001A7E49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1A7E49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1A7E49" w:rsidRPr="00563FFA" w:rsidRDefault="001A7E49" w:rsidP="005D6E3F">
      <w:pPr>
        <w:ind w:firstLine="709"/>
        <w:jc w:val="both"/>
        <w:rPr>
          <w:b/>
          <w:bCs/>
          <w:i/>
          <w:iCs/>
        </w:rPr>
      </w:pPr>
    </w:p>
    <w:p w:rsidR="001A7E49" w:rsidRPr="00563FFA" w:rsidRDefault="001A7E49" w:rsidP="00BF3DD1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8081234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1"/>
      <w:bookmarkEnd w:id="52"/>
      <w:bookmarkEnd w:id="53"/>
      <w:bookmarkEnd w:id="54"/>
    </w:p>
    <w:p w:rsidR="001A7E49" w:rsidRPr="00563FFA" w:rsidRDefault="001A7E49" w:rsidP="005D6E3F">
      <w:pPr>
        <w:ind w:right="153" w:firstLine="636"/>
        <w:jc w:val="both"/>
        <w:rPr>
          <w:b/>
          <w:bCs/>
          <w:i/>
          <w:iCs/>
        </w:rPr>
      </w:pPr>
    </w:p>
    <w:p w:rsidR="001A7E49" w:rsidRPr="00563FFA" w:rsidRDefault="001A7E49" w:rsidP="003D5380">
      <w:pPr>
        <w:ind w:right="153" w:firstLine="636"/>
        <w:jc w:val="both"/>
      </w:pPr>
      <w:r w:rsidRPr="00563FFA">
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1A7E49" w:rsidRPr="00563FFA" w:rsidRDefault="001A7E49" w:rsidP="005D6E3F">
      <w:pPr>
        <w:ind w:right="153" w:firstLine="636"/>
        <w:jc w:val="both"/>
        <w:rPr>
          <w:b/>
          <w:bCs/>
          <w:i/>
          <w:iCs/>
        </w:rPr>
      </w:pPr>
    </w:p>
    <w:p w:rsidR="001A7E49" w:rsidRPr="00563FFA" w:rsidRDefault="001A7E49" w:rsidP="00BF3DD1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395190388"/>
      <w:bookmarkStart w:id="56" w:name="_Ref396487846"/>
      <w:bookmarkStart w:id="57" w:name="_Ref396489236"/>
      <w:bookmarkStart w:id="58" w:name="_Toc418081235"/>
      <w:bookmarkStart w:id="59" w:name="_Toc260130025"/>
      <w:bookmarkStart w:id="60" w:name="_Toc367283798"/>
      <w:r w:rsidRPr="00563FFA">
        <w:rPr>
          <w:sz w:val="28"/>
          <w:szCs w:val="28"/>
        </w:rPr>
        <w:t>ОБРАЗЦЫ ФОРМ ОСНОВНЫХ ДОКУМЕНТОВ</w:t>
      </w:r>
      <w:bookmarkEnd w:id="55"/>
      <w:bookmarkEnd w:id="56"/>
      <w:bookmarkEnd w:id="57"/>
      <w:bookmarkEnd w:id="58"/>
    </w:p>
    <w:p w:rsidR="001A7E49" w:rsidRPr="00563FFA" w:rsidRDefault="001A7E49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1A7E49" w:rsidRPr="00563FFA" w:rsidRDefault="001A7E49" w:rsidP="00144C23">
      <w:pPr>
        <w:ind w:firstLine="709"/>
        <w:jc w:val="both"/>
        <w:rPr>
          <w:b/>
          <w:bCs/>
          <w:i/>
          <w:iCs/>
        </w:rPr>
      </w:pPr>
      <w:bookmarkStart w:id="61" w:name="_Письмо_о_подаче"/>
      <w:bookmarkStart w:id="62" w:name="_Анкета_Претендента_на"/>
      <w:bookmarkStart w:id="63" w:name="_Анкета_Участника_процедуры"/>
      <w:bookmarkStart w:id="64" w:name="_АНКЕТА_УЧАСТНИКА_КОНКУРСА"/>
      <w:bookmarkEnd w:id="61"/>
      <w:bookmarkEnd w:id="62"/>
      <w:bookmarkEnd w:id="63"/>
      <w:bookmarkEnd w:id="64"/>
    </w:p>
    <w:p w:rsidR="001A7E49" w:rsidRPr="00563FFA" w:rsidRDefault="001A7E49" w:rsidP="00BF3DD1">
      <w:pPr>
        <w:pStyle w:val="Heading1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5" w:name="_Ref401131967"/>
      <w:bookmarkStart w:id="66" w:name="_Toc418081236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5"/>
      <w:bookmarkEnd w:id="66"/>
    </w:p>
    <w:p w:rsidR="001A7E49" w:rsidRDefault="001A7E49" w:rsidP="003166BE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1A7E49" w:rsidRPr="00FC009D" w:rsidRDefault="001A7E49" w:rsidP="003166BE">
      <w:pPr>
        <w:pStyle w:val="Times12"/>
        <w:jc w:val="right"/>
        <w:rPr>
          <w:sz w:val="28"/>
          <w:szCs w:val="28"/>
        </w:rPr>
      </w:pPr>
    </w:p>
    <w:p w:rsidR="001A7E49" w:rsidRPr="00FC009D" w:rsidRDefault="001A7E49" w:rsidP="003166BE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1A7E49" w:rsidRPr="00FC009D" w:rsidRDefault="001A7E49" w:rsidP="003166BE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1A7E49" w:rsidRDefault="001A7E49" w:rsidP="003166BE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67" w:name="_Toc255987071"/>
      <w:bookmarkStart w:id="68" w:name="_Toc272505461"/>
      <w:bookmarkStart w:id="69" w:name="_Toc390267513"/>
      <w:bookmarkStart w:id="70" w:name="_Toc412201945"/>
    </w:p>
    <w:p w:rsidR="001A7E49" w:rsidRPr="00FC009D" w:rsidRDefault="001A7E49" w:rsidP="003166BE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1" w:name="_ЗАЯВКА_НА_УЧАСТИЕ"/>
      <w:bookmarkStart w:id="72" w:name="_Ref418068028"/>
      <w:bookmarkStart w:id="73" w:name="_Toc418081237"/>
      <w:bookmarkEnd w:id="7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67"/>
      <w:bookmarkEnd w:id="68"/>
      <w:bookmarkEnd w:id="69"/>
      <w:bookmarkEnd w:id="70"/>
      <w:bookmarkEnd w:id="72"/>
      <w:bookmarkEnd w:id="73"/>
    </w:p>
    <w:p w:rsidR="001A7E49" w:rsidRPr="00FC009D" w:rsidRDefault="001A7E49" w:rsidP="003166BE">
      <w:pPr>
        <w:tabs>
          <w:tab w:val="left" w:pos="7938"/>
        </w:tabs>
        <w:ind w:firstLine="4820"/>
        <w:jc w:val="center"/>
        <w:rPr>
          <w:b/>
          <w:bCs/>
        </w:rPr>
      </w:pPr>
    </w:p>
    <w:p w:rsidR="001A7E49" w:rsidRPr="00FC009D" w:rsidRDefault="001A7E49" w:rsidP="003166BE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1A7E49" w:rsidRDefault="001A7E49" w:rsidP="003166BE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1A7E49" w:rsidRPr="00FC009D" w:rsidRDefault="001A7E49" w:rsidP="003166BE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1A7E49" w:rsidRPr="00FC009D" w:rsidRDefault="001A7E49" w:rsidP="003166BE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1A7E49" w:rsidRPr="00FC009D" w:rsidRDefault="001A7E49" w:rsidP="003166BE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1A7E49" w:rsidRPr="00FC009D" w:rsidRDefault="001A7E49" w:rsidP="003166BE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1A7E49" w:rsidRPr="00FC009D" w:rsidRDefault="001A7E49" w:rsidP="003166BE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1A7E49" w:rsidRPr="00FC009D" w:rsidRDefault="001A7E49" w:rsidP="003166BE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1A7E49" w:rsidRPr="00FC009D" w:rsidRDefault="001A7E49" w:rsidP="003166BE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1A7E49" w:rsidRPr="00FC009D" w:rsidRDefault="001A7E49" w:rsidP="003166BE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1A7E49" w:rsidRPr="00FC009D" w:rsidRDefault="001A7E49" w:rsidP="003166BE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1A7E49" w:rsidRPr="00FC009D" w:rsidRDefault="001A7E49" w:rsidP="003166BE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1A7E49" w:rsidRPr="00FC009D" w:rsidRDefault="001A7E49" w:rsidP="003166BE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A7E49" w:rsidRPr="00FC009D">
        <w:trPr>
          <w:cantSplit/>
          <w:tblHeader/>
        </w:trPr>
        <w:tc>
          <w:tcPr>
            <w:tcW w:w="709" w:type="dxa"/>
            <w:vAlign w:val="center"/>
          </w:tcPr>
          <w:p w:rsidR="001A7E49" w:rsidRPr="00FC009D" w:rsidRDefault="001A7E49" w:rsidP="006976C3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1A7E49" w:rsidRPr="00FC009D" w:rsidRDefault="001A7E49" w:rsidP="006976C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A7E49" w:rsidRPr="00FC009D" w:rsidRDefault="001A7E49" w:rsidP="006976C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A7E49" w:rsidRPr="00FC009D">
        <w:trPr>
          <w:cantSplit/>
        </w:trPr>
        <w:tc>
          <w:tcPr>
            <w:tcW w:w="709" w:type="dxa"/>
            <w:vAlign w:val="center"/>
          </w:tcPr>
          <w:p w:rsidR="001A7E49" w:rsidRPr="00FC009D" w:rsidRDefault="001A7E49" w:rsidP="00BF3DD1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A7E49" w:rsidRPr="00FC009D" w:rsidRDefault="001A7E49" w:rsidP="006976C3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A7E49" w:rsidRPr="00FC009D" w:rsidRDefault="001A7E49" w:rsidP="006976C3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1A7E49" w:rsidRPr="00FC009D">
        <w:trPr>
          <w:cantSplit/>
        </w:trPr>
        <w:tc>
          <w:tcPr>
            <w:tcW w:w="709" w:type="dxa"/>
            <w:vAlign w:val="center"/>
          </w:tcPr>
          <w:p w:rsidR="001A7E49" w:rsidRPr="00FC009D" w:rsidRDefault="001A7E49" w:rsidP="00BF3DD1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A7E49" w:rsidRPr="00FC009D" w:rsidRDefault="001A7E49" w:rsidP="006976C3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A7E49" w:rsidRPr="00FC009D" w:rsidRDefault="001A7E49" w:rsidP="006976C3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1A7E49" w:rsidRPr="00FC009D">
        <w:trPr>
          <w:cantSplit/>
        </w:trPr>
        <w:tc>
          <w:tcPr>
            <w:tcW w:w="709" w:type="dxa"/>
            <w:vAlign w:val="center"/>
          </w:tcPr>
          <w:p w:rsidR="001A7E49" w:rsidRPr="00FC009D" w:rsidRDefault="001A7E49" w:rsidP="00BF3DD1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A7E49" w:rsidRPr="00FC009D" w:rsidRDefault="001A7E49" w:rsidP="006976C3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A7E49" w:rsidRPr="00FC009D" w:rsidRDefault="001A7E49" w:rsidP="006976C3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1A7E49" w:rsidRPr="00FC009D">
        <w:trPr>
          <w:cantSplit/>
        </w:trPr>
        <w:tc>
          <w:tcPr>
            <w:tcW w:w="709" w:type="dxa"/>
            <w:vAlign w:val="center"/>
          </w:tcPr>
          <w:p w:rsidR="001A7E49" w:rsidRPr="00FC009D" w:rsidRDefault="001A7E49" w:rsidP="00BF3DD1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A7E49" w:rsidRPr="00FC009D" w:rsidRDefault="001A7E49" w:rsidP="006976C3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A7E49" w:rsidRPr="00FC009D" w:rsidRDefault="001A7E49" w:rsidP="006976C3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1A7E49" w:rsidRPr="00FC009D" w:rsidRDefault="001A7E49" w:rsidP="003166BE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A7E49" w:rsidRDefault="001A7E49" w:rsidP="003166BE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A7E49" w:rsidRDefault="001A7E49" w:rsidP="003166BE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1A7E49" w:rsidRDefault="001A7E49" w:rsidP="003166BE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1A7E49" w:rsidRPr="00100970" w:rsidRDefault="001A7E49" w:rsidP="003166BE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1A7E49" w:rsidRPr="00FC009D" w:rsidRDefault="001A7E49" w:rsidP="003166BE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A7E49" w:rsidRDefault="001A7E49" w:rsidP="00BF3DD1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A7E49" w:rsidRPr="00FC009D" w:rsidRDefault="001A7E49" w:rsidP="00BF3DD1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1A7E49" w:rsidRPr="00FC009D" w:rsidRDefault="001A7E49" w:rsidP="00BF3DD1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1A7E49" w:rsidRPr="00FC009D" w:rsidRDefault="001A7E49" w:rsidP="003166BE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1A7E49" w:rsidRPr="00FC009D" w:rsidRDefault="001A7E49" w:rsidP="003166BE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1A7E49" w:rsidRPr="00FC009D" w:rsidRDefault="001A7E49" w:rsidP="003166BE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1A7E49" w:rsidRDefault="001A7E49" w:rsidP="00BF3DD1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1A7E49" w:rsidRDefault="001A7E49" w:rsidP="003166BE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1A7E49" w:rsidRPr="00FC009D" w:rsidRDefault="001A7E49" w:rsidP="003166BE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1A7E49" w:rsidRDefault="001A7E49" w:rsidP="003166BE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1A7E49" w:rsidRPr="00FC009D" w:rsidRDefault="001A7E49" w:rsidP="003166BE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1A7E49" w:rsidRDefault="001A7E49" w:rsidP="003166BE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1A7E49" w:rsidRPr="00C35EF7" w:rsidRDefault="001A7E49" w:rsidP="00617FF5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1A7E49" w:rsidRDefault="001A7E49" w:rsidP="003166BE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1A7E49" w:rsidRPr="00FC009D" w:rsidRDefault="001A7E49" w:rsidP="003166BE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7E49" w:rsidRDefault="001A7E49" w:rsidP="003166BE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A7E49" w:rsidRPr="00FC009D" w:rsidRDefault="001A7E49" w:rsidP="003166BE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A7E49" w:rsidRPr="00FC009D" w:rsidRDefault="001A7E49" w:rsidP="00BF3DD1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A7E49" w:rsidRDefault="001A7E49" w:rsidP="00BF3DD1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A7E49" w:rsidRDefault="001A7E49" w:rsidP="00BF3DD1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1A7E49" w:rsidRPr="00914AB9" w:rsidRDefault="001A7E49" w:rsidP="00BF3DD1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1A7E49" w:rsidRDefault="001A7E49" w:rsidP="003166BE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1A7E49" w:rsidRDefault="001A7E49" w:rsidP="003166BE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1A7E49" w:rsidRDefault="001A7E49" w:rsidP="003166BE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1A7E49" w:rsidRPr="00881537" w:rsidRDefault="001A7E49" w:rsidP="003166BE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1A7E49" w:rsidRDefault="001A7E49" w:rsidP="003166BE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1A7E49" w:rsidRDefault="001A7E49" w:rsidP="003166BE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1A7E49" w:rsidRPr="001205C1" w:rsidRDefault="001A7E49" w:rsidP="003166BE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1A7E49" w:rsidRPr="00FC009D" w:rsidRDefault="001A7E49" w:rsidP="003166BE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A7E49" w:rsidRDefault="001A7E49" w:rsidP="003166BE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A7E49" w:rsidRPr="002C5C15" w:rsidRDefault="001A7E49" w:rsidP="00BF3DD1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A7E49" w:rsidRPr="002C5C15" w:rsidRDefault="001A7E49" w:rsidP="00BF3DD1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A7E49" w:rsidRPr="00FC009D" w:rsidRDefault="001A7E49" w:rsidP="00BF3DD1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A7E49" w:rsidRPr="00FC009D" w:rsidRDefault="001A7E49" w:rsidP="003166BE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A7E49" w:rsidRPr="00FC009D" w:rsidRDefault="001A7E49" w:rsidP="003166BE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1A7E49" w:rsidRPr="00FC009D" w:rsidRDefault="001A7E49" w:rsidP="003166BE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1A7E49" w:rsidRPr="00FC009D">
        <w:trPr>
          <w:tblHeader/>
        </w:trPr>
        <w:tc>
          <w:tcPr>
            <w:tcW w:w="1091" w:type="dxa"/>
            <w:vAlign w:val="center"/>
          </w:tcPr>
          <w:p w:rsidR="001A7E49" w:rsidRPr="00FC009D" w:rsidRDefault="001A7E49" w:rsidP="006976C3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1A7E49" w:rsidRPr="00FC009D" w:rsidRDefault="001A7E49" w:rsidP="006976C3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1A7E49" w:rsidRPr="00FC009D" w:rsidRDefault="001A7E49" w:rsidP="006976C3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A7E49" w:rsidRPr="00FC009D" w:rsidRDefault="001A7E49" w:rsidP="006976C3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1A7E49" w:rsidRPr="00FC009D">
        <w:tc>
          <w:tcPr>
            <w:tcW w:w="1091" w:type="dxa"/>
            <w:vAlign w:val="center"/>
          </w:tcPr>
          <w:p w:rsidR="001A7E49" w:rsidRPr="00FC009D" w:rsidRDefault="001A7E49" w:rsidP="00BF3DD1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1A7E49" w:rsidRPr="00FC009D" w:rsidRDefault="001A7E49" w:rsidP="006976C3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A7E49" w:rsidRPr="00FC009D" w:rsidRDefault="001A7E49" w:rsidP="006976C3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1A7E49" w:rsidRPr="00FC009D">
        <w:tc>
          <w:tcPr>
            <w:tcW w:w="1091" w:type="dxa"/>
            <w:vAlign w:val="center"/>
          </w:tcPr>
          <w:p w:rsidR="001A7E49" w:rsidRPr="0083031A" w:rsidRDefault="001A7E49" w:rsidP="00BF3DD1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A7E49" w:rsidRPr="0083031A" w:rsidRDefault="001A7E49" w:rsidP="006976C3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1A7E49" w:rsidRPr="00FC009D" w:rsidRDefault="001A7E49" w:rsidP="006976C3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A7E49" w:rsidRPr="00FC009D">
        <w:tc>
          <w:tcPr>
            <w:tcW w:w="1091" w:type="dxa"/>
            <w:vAlign w:val="center"/>
          </w:tcPr>
          <w:p w:rsidR="001A7E49" w:rsidRPr="0083031A" w:rsidRDefault="001A7E49" w:rsidP="00BF3DD1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A7E49" w:rsidRPr="0083031A" w:rsidRDefault="001A7E49" w:rsidP="006976C3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1A7E49" w:rsidRPr="00FC009D" w:rsidRDefault="001A7E49" w:rsidP="006976C3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A7E49" w:rsidRPr="00FC009D">
        <w:tc>
          <w:tcPr>
            <w:tcW w:w="1091" w:type="dxa"/>
            <w:vAlign w:val="center"/>
          </w:tcPr>
          <w:p w:rsidR="001A7E49" w:rsidRPr="0083031A" w:rsidRDefault="001A7E49" w:rsidP="006976C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A7E49" w:rsidRPr="0083031A" w:rsidRDefault="001A7E49" w:rsidP="006976C3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A7E49" w:rsidRPr="00FC009D" w:rsidRDefault="001A7E49" w:rsidP="006976C3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A7E49" w:rsidRPr="00FC009D">
        <w:tc>
          <w:tcPr>
            <w:tcW w:w="1091" w:type="dxa"/>
            <w:vAlign w:val="center"/>
          </w:tcPr>
          <w:p w:rsidR="001A7E49" w:rsidRPr="0083031A" w:rsidRDefault="001A7E49" w:rsidP="006976C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A7E49" w:rsidRPr="0083031A" w:rsidRDefault="001A7E49" w:rsidP="006976C3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A7E49" w:rsidRPr="00FC009D" w:rsidRDefault="001A7E49" w:rsidP="006976C3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A7E49" w:rsidRPr="00FC009D">
        <w:tc>
          <w:tcPr>
            <w:tcW w:w="1091" w:type="dxa"/>
            <w:vAlign w:val="center"/>
          </w:tcPr>
          <w:p w:rsidR="001A7E49" w:rsidRPr="0083031A" w:rsidRDefault="001A7E49" w:rsidP="006976C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A7E49" w:rsidRPr="0083031A" w:rsidRDefault="001A7E49" w:rsidP="006976C3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A7E49" w:rsidRPr="00FC009D" w:rsidRDefault="001A7E49" w:rsidP="006976C3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A7E49" w:rsidRPr="00FC009D">
        <w:tc>
          <w:tcPr>
            <w:tcW w:w="1091" w:type="dxa"/>
            <w:vAlign w:val="center"/>
          </w:tcPr>
          <w:p w:rsidR="001A7E49" w:rsidRPr="0083031A" w:rsidRDefault="001A7E49" w:rsidP="006976C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A7E49" w:rsidRPr="0083031A" w:rsidRDefault="001A7E49" w:rsidP="006976C3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A7E49" w:rsidRPr="0083031A" w:rsidRDefault="001A7E49" w:rsidP="006976C3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1A7E49" w:rsidRPr="00FC009D" w:rsidRDefault="001A7E49" w:rsidP="003166BE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A7E49" w:rsidRPr="00FC009D" w:rsidRDefault="001A7E49" w:rsidP="003166BE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A7E49" w:rsidRPr="00FC009D" w:rsidRDefault="001A7E49" w:rsidP="003166BE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1A7E49" w:rsidRPr="00FC009D" w:rsidRDefault="001A7E49" w:rsidP="003166BE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1A7E49" w:rsidRPr="00FC009D" w:rsidRDefault="001A7E49" w:rsidP="003166BE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1A7E49" w:rsidRPr="00FC009D" w:rsidRDefault="001A7E49" w:rsidP="003166BE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1A7E49" w:rsidRPr="00FC009D" w:rsidRDefault="001A7E49" w:rsidP="00BF3DD1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1A7E49" w:rsidRPr="00FC009D" w:rsidRDefault="001A7E49" w:rsidP="00BF3DD1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1A7E49" w:rsidRPr="00FC009D" w:rsidRDefault="001A7E49" w:rsidP="00BF3DD1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1A7E49" w:rsidRPr="00FC009D" w:rsidRDefault="001A7E49" w:rsidP="00BF3DD1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A7E49" w:rsidRPr="00FC009D" w:rsidRDefault="001A7E49" w:rsidP="00BF3DD1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A7E49" w:rsidRPr="009449E0" w:rsidRDefault="001A7E49" w:rsidP="00BF3DD1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fldSimple w:instr=" REF _Ref418067883 \h  \* MERGEFORMAT ">
        <w:r w:rsidRPr="005D4EC9">
          <w:t xml:space="preserve">СВЕДЕНИЯ О </w:t>
        </w:r>
        <w:r w:rsidRPr="005D4EC9" w:rsidDel="00EC0238">
          <w:t>ПРИНАДЛЕЖНОСТ</w:t>
        </w:r>
        <w:r w:rsidRPr="005D4EC9">
          <w:t>И</w:t>
        </w:r>
        <w:r w:rsidRPr="005D4EC9" w:rsidDel="00EC0238">
          <w:t xml:space="preserve"> К СУБЪЕКТАМ МАЛОГО И СРЕДНЕГО ПРЕДПРИНИМАТЕЛЬСТВА</w:t>
        </w:r>
        <w:r>
          <w:rPr>
            <w:b/>
            <w:bCs/>
            <w:i/>
            <w:iCs/>
          </w:rPr>
          <w:t xml:space="preserve"> (Форма 1.1)</w:t>
        </w:r>
      </w:fldSimple>
      <w:r w:rsidRPr="009449E0" w:rsidDel="00EC0238">
        <w:t>.</w:t>
      </w:r>
    </w:p>
    <w:p w:rsidR="001A7E49" w:rsidRDefault="001A7E49" w:rsidP="00BF3DD1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1A7E49" w:rsidRPr="00100970" w:rsidRDefault="001A7E49" w:rsidP="00BF3DD1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79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79"/>
    </w:p>
    <w:p w:rsidR="001A7E49" w:rsidRPr="00100970" w:rsidRDefault="001A7E49" w:rsidP="00BF3DD1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0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0"/>
    </w:p>
    <w:p w:rsidR="001A7E49" w:rsidRPr="00100970" w:rsidRDefault="001A7E49" w:rsidP="00BF3DD1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1A7E49" w:rsidRDefault="001A7E49" w:rsidP="00BF3DD1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1"/>
    </w:p>
    <w:p w:rsidR="001A7E49" w:rsidRPr="00A356CF" w:rsidRDefault="001A7E49" w:rsidP="00BF3DD1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1A7E49" w:rsidRDefault="001A7E49" w:rsidP="003166BE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4"/>
      <w:bookmarkEnd w:id="75"/>
      <w:bookmarkEnd w:id="76"/>
      <w:bookmarkEnd w:id="77"/>
      <w:bookmarkEnd w:id="78"/>
    </w:p>
    <w:p w:rsidR="001A7E49" w:rsidRPr="00FC009D" w:rsidRDefault="001A7E49" w:rsidP="00462F9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1A7E49" w:rsidRPr="0022001A" w:rsidRDefault="001A7E49" w:rsidP="00462F91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1A7E49" w:rsidRPr="0022001A" w:rsidRDefault="001A7E49" w:rsidP="00462F91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1A7E49" w:rsidRPr="00FC009D" w:rsidRDefault="001A7E49" w:rsidP="00462F91">
      <w:pPr>
        <w:jc w:val="right"/>
        <w:rPr>
          <w:b/>
          <w:bCs/>
          <w:sz w:val="22"/>
          <w:szCs w:val="22"/>
        </w:rPr>
      </w:pPr>
    </w:p>
    <w:p w:rsidR="001A7E49" w:rsidRPr="00B03ADB" w:rsidRDefault="001A7E49" w:rsidP="00462F9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1A7E49" w:rsidRDefault="001A7E49" w:rsidP="00462F91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1A7E49" w:rsidRPr="00FC009D" w:rsidRDefault="001A7E49" w:rsidP="00462F91">
      <w:pPr>
        <w:jc w:val="right"/>
        <w:rPr>
          <w:b/>
          <w:bCs/>
          <w:i/>
          <w:iCs/>
        </w:rPr>
      </w:pPr>
    </w:p>
    <w:p w:rsidR="001A7E49" w:rsidRPr="00936804" w:rsidDel="00EC0238" w:rsidRDefault="001A7E49" w:rsidP="00462F91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2" w:name="_СВЕДЕНИЯ_О_ПРИНАДЛЕЖНОСТИ_1"/>
      <w:bookmarkStart w:id="83" w:name="_Toc402520353"/>
      <w:bookmarkStart w:id="84" w:name="_Toc412201948"/>
      <w:bookmarkStart w:id="85" w:name="_Ref418067883"/>
      <w:bookmarkStart w:id="86" w:name="_Toc418081238"/>
      <w:bookmarkStart w:id="87" w:name="_Ref418148596"/>
      <w:bookmarkEnd w:id="82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3"/>
      <w:bookmarkEnd w:id="84"/>
      <w:bookmarkEnd w:id="85"/>
      <w:bookmarkEnd w:id="86"/>
      <w:bookmarkEnd w:id="87"/>
    </w:p>
    <w:p w:rsidR="001A7E49" w:rsidRPr="00FC009D" w:rsidRDefault="001A7E49" w:rsidP="00462F9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1A7E49" w:rsidRDefault="001A7E49" w:rsidP="00462F91">
      <w:pPr>
        <w:jc w:val="both"/>
        <w:rPr>
          <w:lang w:eastAsia="en-US"/>
        </w:rPr>
      </w:pPr>
    </w:p>
    <w:p w:rsidR="001A7E49" w:rsidDel="00EC0238" w:rsidRDefault="001A7E49" w:rsidP="00462F91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1A7E49" w:rsidRPr="002B303E" w:rsidDel="00EC0238" w:rsidRDefault="001A7E49" w:rsidP="00462F91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1A7E49" w:rsidRPr="002B303E" w:rsidDel="00EC0238">
        <w:trPr>
          <w:tblHeader/>
        </w:trPr>
        <w:tc>
          <w:tcPr>
            <w:tcW w:w="540" w:type="dxa"/>
            <w:vAlign w:val="center"/>
          </w:tcPr>
          <w:p w:rsidR="001A7E49" w:rsidRPr="005F6473" w:rsidDel="00EC0238" w:rsidRDefault="001A7E49" w:rsidP="006976C3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1A7E49" w:rsidRPr="005F6473" w:rsidDel="00EC0238" w:rsidRDefault="001A7E49" w:rsidP="006976C3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1A7E49" w:rsidRPr="005F6473" w:rsidDel="00EC0238" w:rsidRDefault="001A7E49" w:rsidP="006976C3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1A7E49" w:rsidRPr="005F6473" w:rsidDel="00EC0238" w:rsidRDefault="001A7E49" w:rsidP="006976C3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1A7E49" w:rsidRPr="005F6473" w:rsidDel="00EC0238" w:rsidRDefault="001A7E49" w:rsidP="006976C3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1A7E49" w:rsidRPr="002B303E" w:rsidDel="00EC0238">
        <w:trPr>
          <w:tblHeader/>
        </w:trPr>
        <w:tc>
          <w:tcPr>
            <w:tcW w:w="540" w:type="dxa"/>
            <w:vAlign w:val="center"/>
          </w:tcPr>
          <w:p w:rsidR="001A7E49" w:rsidRPr="002B303E" w:rsidDel="00EC0238" w:rsidRDefault="001A7E49" w:rsidP="006976C3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1A7E49" w:rsidRPr="005F6473" w:rsidDel="00EC0238" w:rsidRDefault="001A7E49" w:rsidP="006976C3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1A7E49" w:rsidRPr="005F6473" w:rsidDel="00EC0238" w:rsidRDefault="001A7E49" w:rsidP="006976C3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1A7E49" w:rsidRPr="005F6473" w:rsidDel="00EC0238" w:rsidRDefault="001A7E49" w:rsidP="006976C3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1A7E49" w:rsidRPr="005F6473" w:rsidDel="00EC0238" w:rsidRDefault="001A7E49" w:rsidP="006976C3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1A7E49" w:rsidRPr="002B303E" w:rsidDel="00EC0238">
        <w:tc>
          <w:tcPr>
            <w:tcW w:w="540" w:type="dxa"/>
          </w:tcPr>
          <w:p w:rsidR="001A7E49" w:rsidRPr="002B303E" w:rsidDel="00EC0238" w:rsidRDefault="001A7E49" w:rsidP="006976C3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1A7E49" w:rsidRPr="002B303E" w:rsidDel="00EC0238" w:rsidRDefault="001A7E49" w:rsidP="006976C3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1A7E49" w:rsidRPr="002B303E" w:rsidDel="00EC0238" w:rsidRDefault="001A7E49" w:rsidP="006976C3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A7E49" w:rsidRPr="002B303E" w:rsidDel="00EC0238" w:rsidRDefault="001A7E49" w:rsidP="006976C3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1A7E49" w:rsidRPr="005F6473" w:rsidDel="00EC0238" w:rsidRDefault="001A7E49" w:rsidP="006976C3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A7E49" w:rsidRPr="005F6473" w:rsidDel="00EC0238" w:rsidRDefault="001A7E49" w:rsidP="006976C3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1A7E49" w:rsidRPr="002B303E" w:rsidDel="00EC0238">
        <w:tc>
          <w:tcPr>
            <w:tcW w:w="540" w:type="dxa"/>
          </w:tcPr>
          <w:p w:rsidR="001A7E49" w:rsidRPr="002B303E" w:rsidDel="00EC0238" w:rsidRDefault="001A7E49" w:rsidP="006976C3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1A7E49" w:rsidRPr="002B303E" w:rsidDel="00EC0238" w:rsidRDefault="001A7E49" w:rsidP="006976C3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1A7E49" w:rsidRPr="002B303E" w:rsidDel="00EC0238" w:rsidRDefault="001A7E49" w:rsidP="006976C3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1A7E49" w:rsidRPr="005F6473" w:rsidDel="00EC0238" w:rsidRDefault="001A7E49" w:rsidP="006976C3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A7E49" w:rsidRPr="005F6473" w:rsidDel="00EC0238" w:rsidRDefault="001A7E49" w:rsidP="006976C3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1A7E49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1A7E49" w:rsidRPr="002B303E" w:rsidDel="00EC0238" w:rsidRDefault="001A7E49" w:rsidP="006976C3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1A7E49" w:rsidRPr="002B303E" w:rsidDel="00EC0238" w:rsidRDefault="001A7E49" w:rsidP="006976C3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1A7E49" w:rsidRPr="002B303E" w:rsidDel="00EC0238" w:rsidRDefault="001A7E49" w:rsidP="006976C3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1A7E49" w:rsidRPr="002B303E" w:rsidDel="00EC0238" w:rsidRDefault="001A7E49" w:rsidP="006976C3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1A7E49" w:rsidRPr="002B303E" w:rsidDel="00EC0238" w:rsidRDefault="001A7E49" w:rsidP="006976C3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1A7E49" w:rsidRPr="002B303E" w:rsidDel="00EC0238" w:rsidRDefault="001A7E49" w:rsidP="006976C3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1A7E49" w:rsidRPr="002B303E" w:rsidDel="00EC0238">
        <w:trPr>
          <w:trHeight w:val="1903"/>
        </w:trPr>
        <w:tc>
          <w:tcPr>
            <w:tcW w:w="540" w:type="dxa"/>
            <w:vMerge/>
          </w:tcPr>
          <w:p w:rsidR="001A7E49" w:rsidRPr="002B303E" w:rsidDel="00EC0238" w:rsidRDefault="001A7E49" w:rsidP="006976C3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1A7E49" w:rsidRPr="002B303E" w:rsidDel="00EC0238" w:rsidRDefault="001A7E49" w:rsidP="006976C3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A7E49" w:rsidRPr="005F6473" w:rsidDel="00EC0238" w:rsidRDefault="001A7E49" w:rsidP="006976C3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1A7E49" w:rsidRPr="005F6473" w:rsidDel="00EC0238" w:rsidRDefault="001A7E49" w:rsidP="006976C3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1A7E49" w:rsidRPr="002B303E" w:rsidDel="00EC0238" w:rsidRDefault="001A7E49" w:rsidP="006976C3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1A7E49" w:rsidRPr="002B303E" w:rsidDel="00EC0238" w:rsidRDefault="001A7E49" w:rsidP="006976C3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1A7E49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1A7E49" w:rsidRPr="002B303E" w:rsidDel="00EC0238" w:rsidRDefault="001A7E49" w:rsidP="006976C3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1A7E49" w:rsidRPr="005F6473" w:rsidDel="00EC0238" w:rsidRDefault="001A7E49" w:rsidP="006976C3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1A7E49" w:rsidRPr="005F6473" w:rsidDel="00EC0238" w:rsidRDefault="001A7E49" w:rsidP="006976C3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1A7E49" w:rsidRPr="00241B8D" w:rsidDel="00EC0238" w:rsidRDefault="001A7E49" w:rsidP="006976C3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1A7E49" w:rsidRPr="00241B8D" w:rsidDel="00EC0238" w:rsidRDefault="001A7E49" w:rsidP="006976C3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1A7E49" w:rsidRPr="002B303E" w:rsidDel="00EC0238">
        <w:trPr>
          <w:trHeight w:val="1267"/>
        </w:trPr>
        <w:tc>
          <w:tcPr>
            <w:tcW w:w="540" w:type="dxa"/>
            <w:vMerge/>
          </w:tcPr>
          <w:p w:rsidR="001A7E49" w:rsidRPr="002B303E" w:rsidDel="00EC0238" w:rsidRDefault="001A7E49" w:rsidP="006976C3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1A7E49" w:rsidRPr="002B303E" w:rsidDel="00EC0238" w:rsidRDefault="001A7E49" w:rsidP="006976C3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A7E49" w:rsidRPr="005F6473" w:rsidDel="00EC0238" w:rsidRDefault="001A7E49" w:rsidP="006976C3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1A7E49" w:rsidRPr="005F6473" w:rsidDel="00EC0238" w:rsidRDefault="001A7E49" w:rsidP="006976C3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1A7E49" w:rsidRPr="002B303E" w:rsidDel="00EC0238" w:rsidRDefault="001A7E49" w:rsidP="006976C3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1A7E49" w:rsidRPr="00012898" w:rsidDel="00EC0238" w:rsidRDefault="001A7E49" w:rsidP="00462F91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7E49" w:rsidRPr="008B0FDE" w:rsidDel="00EC0238" w:rsidRDefault="001A7E49" w:rsidP="00462F91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1A7E49" w:rsidRPr="008B0FDE" w:rsidDel="00EC0238" w:rsidRDefault="001A7E49" w:rsidP="00462F91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1A7E49" w:rsidDel="00EC0238" w:rsidRDefault="001A7E49" w:rsidP="00462F91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1A7E49" w:rsidRPr="00FC009D" w:rsidDel="00EC0238" w:rsidRDefault="001A7E49" w:rsidP="00462F91">
      <w:pPr>
        <w:jc w:val="center"/>
        <w:rPr>
          <w:b/>
          <w:bCs/>
        </w:rPr>
      </w:pPr>
    </w:p>
    <w:p w:rsidR="001A7E49" w:rsidRPr="00FC009D" w:rsidDel="00EC0238" w:rsidRDefault="001A7E49" w:rsidP="00462F91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1A7E49" w:rsidRDefault="001A7E49" w:rsidP="00BF3DD1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1A7E49" w:rsidRPr="00FC009D" w:rsidDel="00EC0238" w:rsidRDefault="001A7E49" w:rsidP="00BF3DD1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1A7E49" w:rsidRPr="00FC009D" w:rsidDel="00EC0238" w:rsidRDefault="001A7E49" w:rsidP="00BF3DD1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1A7E49" w:rsidRPr="0076483D" w:rsidDel="00EC0238" w:rsidRDefault="001A7E49" w:rsidP="00BF3DD1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1A7E49" w:rsidRPr="00770FB1" w:rsidDel="00EC0238" w:rsidRDefault="001A7E49" w:rsidP="00BF3DD1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1A7E49" w:rsidRDefault="001A7E49" w:rsidP="00144C23">
      <w:pPr>
        <w:pStyle w:val="Times12"/>
        <w:ind w:right="-29"/>
        <w:rPr>
          <w:b/>
          <w:bCs/>
          <w:i/>
          <w:iCs/>
        </w:rPr>
        <w:sectPr w:rsidR="001A7E49" w:rsidSect="006D1C1A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1A7E49" w:rsidRPr="00815223" w:rsidRDefault="001A7E49" w:rsidP="006D1C1A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88" w:name="_Справка_об_участии_в_судебных_разби"/>
      <w:bookmarkStart w:id="89" w:name="_Справка_об_участии"/>
      <w:bookmarkEnd w:id="59"/>
      <w:bookmarkEnd w:id="60"/>
      <w:bookmarkEnd w:id="88"/>
      <w:bookmarkEnd w:id="89"/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1A7E49" w:rsidRPr="00FC009D" w:rsidRDefault="001A7E49" w:rsidP="006D1C1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1A7E49" w:rsidRPr="00FC009D" w:rsidRDefault="001A7E49" w:rsidP="006D1C1A">
      <w:pPr>
        <w:pStyle w:val="Times12"/>
        <w:ind w:left="10065" w:firstLine="0"/>
        <w:jc w:val="left"/>
      </w:pPr>
    </w:p>
    <w:p w:rsidR="001A7E49" w:rsidRPr="00FC009D" w:rsidRDefault="001A7E49" w:rsidP="006D1C1A">
      <w:pPr>
        <w:jc w:val="right"/>
        <w:rPr>
          <w:b/>
          <w:bCs/>
          <w:sz w:val="22"/>
          <w:szCs w:val="22"/>
        </w:rPr>
      </w:pPr>
    </w:p>
    <w:p w:rsidR="001A7E49" w:rsidRPr="00FC009D" w:rsidRDefault="001A7E49" w:rsidP="006D1C1A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2"/>
      <w:bookmarkEnd w:id="93"/>
    </w:p>
    <w:p w:rsidR="001A7E49" w:rsidRPr="00FC009D" w:rsidRDefault="001A7E49" w:rsidP="006D1C1A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1A7E49" w:rsidRPr="00FC009D" w:rsidRDefault="001A7E49" w:rsidP="006D1C1A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1A7E49" w:rsidRPr="00FC009D" w:rsidRDefault="001A7E49" w:rsidP="006D1C1A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A7E49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A7E49" w:rsidRPr="00FC009D" w:rsidRDefault="001A7E49" w:rsidP="006976C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A7E49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1A7E49" w:rsidRPr="00FC009D" w:rsidRDefault="001A7E49" w:rsidP="006976C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1A7E49" w:rsidRPr="00FC009D" w:rsidRDefault="001A7E49" w:rsidP="006976C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A7E49" w:rsidRPr="00FC009D" w:rsidRDefault="001A7E49" w:rsidP="006976C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1A7E49" w:rsidRPr="00FC009D" w:rsidRDefault="001A7E49" w:rsidP="006976C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1A7E49" w:rsidRPr="00FC009D" w:rsidRDefault="001A7E49" w:rsidP="006976C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1A7E49" w:rsidRPr="00FC009D" w:rsidRDefault="001A7E49" w:rsidP="006976C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1A7E49" w:rsidRPr="00FC009D" w:rsidRDefault="001A7E49" w:rsidP="006976C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1A7E49" w:rsidRPr="00FC009D" w:rsidRDefault="001A7E49" w:rsidP="006976C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1A7E49" w:rsidRPr="00FC009D" w:rsidRDefault="001A7E49" w:rsidP="006976C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A7E49" w:rsidRPr="00FC009D" w:rsidRDefault="001A7E49" w:rsidP="006976C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1A7E49" w:rsidRPr="00FC009D" w:rsidRDefault="001A7E49" w:rsidP="006976C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A7E49" w:rsidRPr="00FC009D" w:rsidRDefault="001A7E49" w:rsidP="006976C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</w:tr>
      <w:tr w:rsidR="001A7E49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A7E49" w:rsidRPr="00FC009D" w:rsidRDefault="001A7E49" w:rsidP="006976C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1A7E49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1A7E49" w:rsidRPr="00FC009D" w:rsidRDefault="001A7E49" w:rsidP="006976C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A7E49" w:rsidRPr="00FC009D" w:rsidRDefault="001A7E49" w:rsidP="006976C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</w:tr>
      <w:tr w:rsidR="001A7E4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</w:tr>
      <w:tr w:rsidR="001A7E4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1A7E4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</w:tr>
      <w:tr w:rsidR="001A7E4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A7E49" w:rsidRPr="00FC009D" w:rsidRDefault="001A7E49" w:rsidP="006976C3">
            <w:pPr>
              <w:rPr>
                <w:sz w:val="20"/>
                <w:szCs w:val="20"/>
              </w:rPr>
            </w:pPr>
          </w:p>
        </w:tc>
      </w:tr>
    </w:tbl>
    <w:p w:rsidR="001A7E49" w:rsidRPr="00FC009D" w:rsidRDefault="001A7E49" w:rsidP="006D1C1A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A7E49" w:rsidRPr="00FC009D" w:rsidRDefault="001A7E49" w:rsidP="006D1C1A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A7E49" w:rsidRPr="00FC009D" w:rsidRDefault="001A7E49" w:rsidP="006D1C1A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1A7E49" w:rsidRPr="00FC009D" w:rsidRDefault="001A7E49" w:rsidP="006D1C1A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1A7E49" w:rsidRPr="00FC009D" w:rsidRDefault="001A7E49" w:rsidP="006D1C1A">
      <w:pPr>
        <w:jc w:val="center"/>
        <w:rPr>
          <w:b/>
          <w:bCs/>
        </w:rPr>
      </w:pPr>
    </w:p>
    <w:p w:rsidR="001A7E49" w:rsidRPr="00FC009D" w:rsidRDefault="001A7E49" w:rsidP="006D1C1A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1A7E49" w:rsidRPr="00FC009D" w:rsidRDefault="001A7E49" w:rsidP="00BF3DD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1A7E49" w:rsidRPr="00FC009D" w:rsidRDefault="001A7E49" w:rsidP="00BF3DD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1A7E49" w:rsidRPr="00FC009D" w:rsidRDefault="001A7E49" w:rsidP="00BF3DD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1A7E49" w:rsidRPr="00FC009D" w:rsidRDefault="001A7E49" w:rsidP="00BF3DD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A7E49" w:rsidRPr="00FC009D" w:rsidRDefault="001A7E49" w:rsidP="00BF3DD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A7E49" w:rsidRPr="00FC009D" w:rsidRDefault="001A7E49" w:rsidP="00BF3DD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A7E49" w:rsidRPr="00FC009D" w:rsidRDefault="001A7E49" w:rsidP="00BF3DD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A7E49" w:rsidRPr="00FC009D" w:rsidRDefault="001A7E49" w:rsidP="00BF3DD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1A7E49" w:rsidRPr="00FC009D" w:rsidRDefault="001A7E49" w:rsidP="00BF3DD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A7E49" w:rsidRPr="00FC009D" w:rsidRDefault="001A7E49" w:rsidP="00BF3DD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1A7E49" w:rsidRPr="00FC009D" w:rsidRDefault="001A7E49" w:rsidP="00BF3DD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1A7E49" w:rsidRPr="00FC009D" w:rsidRDefault="001A7E49" w:rsidP="00BF3DD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A7E49" w:rsidRPr="00FC009D" w:rsidRDefault="001A7E49" w:rsidP="00BF3DD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1A7E49" w:rsidRPr="00FC009D" w:rsidRDefault="001A7E49" w:rsidP="00BF3DD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1A7E49" w:rsidRPr="00FC009D" w:rsidRDefault="001A7E49" w:rsidP="00BF3DD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A7E49" w:rsidRPr="00FC009D" w:rsidRDefault="001A7E49" w:rsidP="00BF3DD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A7E49" w:rsidRPr="00FC009D" w:rsidRDefault="001A7E49" w:rsidP="006D1C1A">
      <w:pPr>
        <w:pStyle w:val="Times12"/>
        <w:ind w:firstLine="0"/>
        <w:jc w:val="left"/>
      </w:pPr>
    </w:p>
    <w:p w:rsidR="001A7E49" w:rsidRPr="00023AED" w:rsidRDefault="001A7E49" w:rsidP="00023AED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1A7E49" w:rsidRPr="00023AED" w:rsidRDefault="001A7E49" w:rsidP="00023AED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A7E49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1A7E49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1A7E49" w:rsidRPr="00023AED" w:rsidRDefault="001A7E49" w:rsidP="00023AE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A7E49" w:rsidRPr="00023AED" w:rsidRDefault="001A7E49" w:rsidP="00023AED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A7E49" w:rsidRPr="00023AED" w:rsidRDefault="001A7E49" w:rsidP="00023AED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A7E49" w:rsidRPr="00023AED" w:rsidRDefault="001A7E49" w:rsidP="00023AED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A7E49" w:rsidRPr="00023AED" w:rsidRDefault="001A7E49" w:rsidP="00023AED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A7E49" w:rsidRPr="00023AED" w:rsidRDefault="001A7E49" w:rsidP="00023AED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A7E49" w:rsidRPr="00023AED" w:rsidRDefault="001A7E49" w:rsidP="00023AED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A7E49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A7E49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1A7E49" w:rsidRPr="00023AED" w:rsidRDefault="001A7E49" w:rsidP="00023AED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A7E49" w:rsidRPr="00023AED" w:rsidRDefault="001A7E49" w:rsidP="00023AED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A7E4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</w:tr>
      <w:tr w:rsidR="001A7E4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1A7E4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</w:tr>
      <w:tr w:rsidR="001A7E4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</w:tr>
      <w:tr w:rsidR="001A7E4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</w:tr>
      <w:tr w:rsidR="001A7E4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</w:tr>
      <w:tr w:rsidR="001A7E4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</w:tr>
      <w:tr w:rsidR="001A7E4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</w:tr>
      <w:tr w:rsidR="001A7E4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</w:tr>
      <w:tr w:rsidR="001A7E4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</w:tr>
      <w:tr w:rsidR="001A7E4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</w:tr>
      <w:tr w:rsidR="001A7E4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</w:tr>
      <w:tr w:rsidR="001A7E4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</w:tr>
      <w:tr w:rsidR="001A7E4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</w:p>
        </w:tc>
      </w:tr>
    </w:tbl>
    <w:p w:rsidR="001A7E49" w:rsidRPr="00023AED" w:rsidRDefault="001A7E49" w:rsidP="00023AED">
      <w:pPr>
        <w:overflowPunct w:val="0"/>
        <w:autoSpaceDE w:val="0"/>
        <w:autoSpaceDN w:val="0"/>
        <w:adjustRightInd w:val="0"/>
        <w:sectPr w:rsidR="001A7E49" w:rsidRPr="00023AED" w:rsidSect="006976C3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1A7E49" w:rsidRPr="00023AED" w:rsidRDefault="001A7E49" w:rsidP="00023AED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A7E49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A7E49" w:rsidRPr="00023AED" w:rsidRDefault="001A7E49" w:rsidP="00023AED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A7E49" w:rsidRPr="00023AED">
        <w:trPr>
          <w:trHeight w:val="1590"/>
        </w:trPr>
        <w:tc>
          <w:tcPr>
            <w:tcW w:w="851" w:type="dxa"/>
            <w:vAlign w:val="center"/>
          </w:tcPr>
          <w:p w:rsidR="001A7E49" w:rsidRPr="00023AED" w:rsidRDefault="001A7E49" w:rsidP="00023AED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A7E49" w:rsidRPr="00023AED" w:rsidRDefault="001A7E49" w:rsidP="00023AED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A7E49" w:rsidRPr="00023AED" w:rsidRDefault="001A7E49" w:rsidP="00023AED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A7E49" w:rsidRPr="00023AED" w:rsidRDefault="001A7E49" w:rsidP="00023AED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A7E49" w:rsidRPr="00023AED" w:rsidRDefault="001A7E49" w:rsidP="00023AED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A7E49" w:rsidRPr="00023AED" w:rsidRDefault="001A7E49" w:rsidP="00023AED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A7E49" w:rsidRPr="00023AED" w:rsidRDefault="001A7E49" w:rsidP="00023AED">
            <w:pPr>
              <w:rPr>
                <w:i/>
                <w:iCs/>
                <w:sz w:val="20"/>
                <w:szCs w:val="20"/>
              </w:rPr>
            </w:pPr>
          </w:p>
        </w:tc>
      </w:tr>
      <w:tr w:rsidR="001A7E49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A7E49" w:rsidRPr="00023AED" w:rsidRDefault="001A7E49" w:rsidP="00023AED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A7E49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7E49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1A7E49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7E49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7E4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1A7E4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7E4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7E4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7E4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1A7E4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7E4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7E4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7E4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7E4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7E4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7E49" w:rsidRPr="00023AED" w:rsidRDefault="001A7E49" w:rsidP="00023AED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A7E49" w:rsidRDefault="001A7E49" w:rsidP="00023AED">
      <w:pPr>
        <w:pStyle w:val="Times12"/>
        <w:ind w:firstLine="0"/>
        <w:jc w:val="center"/>
        <w:rPr>
          <w:b/>
          <w:bCs/>
          <w:i/>
          <w:iCs/>
        </w:rPr>
      </w:pPr>
    </w:p>
    <w:p w:rsidR="001A7E49" w:rsidRDefault="001A7E49" w:rsidP="00023AED">
      <w:pPr>
        <w:pStyle w:val="Times12"/>
        <w:ind w:firstLine="0"/>
        <w:jc w:val="center"/>
        <w:rPr>
          <w:b/>
          <w:bCs/>
          <w:i/>
          <w:iCs/>
        </w:rPr>
      </w:pPr>
    </w:p>
    <w:p w:rsidR="001A7E49" w:rsidRDefault="001A7E49" w:rsidP="00156146">
      <w:pPr>
        <w:pStyle w:val="Times12"/>
        <w:jc w:val="right"/>
        <w:rPr>
          <w:sz w:val="28"/>
          <w:szCs w:val="28"/>
        </w:rPr>
        <w:sectPr w:rsidR="001A7E49" w:rsidSect="006D1C1A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1A7E49" w:rsidRPr="00FC009D" w:rsidRDefault="001A7E49" w:rsidP="00156146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1A7E49" w:rsidRPr="00FC009D" w:rsidRDefault="001A7E49" w:rsidP="00156146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1A7E49" w:rsidRPr="00FC009D" w:rsidRDefault="001A7E49" w:rsidP="00156146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1A7E49" w:rsidRPr="00FC009D" w:rsidRDefault="001A7E49" w:rsidP="00156146">
      <w:pPr>
        <w:pStyle w:val="Times12"/>
        <w:jc w:val="center"/>
        <w:rPr>
          <w:b/>
          <w:bCs/>
          <w:snapToGrid w:val="0"/>
        </w:rPr>
      </w:pPr>
    </w:p>
    <w:p w:rsidR="001A7E49" w:rsidRPr="00B03ADB" w:rsidRDefault="001A7E49" w:rsidP="0015614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1A7E49" w:rsidRPr="00FC009D" w:rsidRDefault="001A7E49" w:rsidP="00156146">
      <w:pPr>
        <w:widowControl w:val="0"/>
        <w:autoSpaceDE w:val="0"/>
        <w:autoSpaceDN w:val="0"/>
        <w:adjustRightInd w:val="0"/>
        <w:jc w:val="center"/>
      </w:pPr>
    </w:p>
    <w:p w:rsidR="001A7E49" w:rsidRPr="00FC009D" w:rsidRDefault="001A7E49" w:rsidP="00156146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4" w:name="_Техническое_предложение__Форма"/>
      <w:bookmarkStart w:id="95" w:name="_Toc235439567"/>
      <w:bookmarkStart w:id="96" w:name="_Toc390267515"/>
      <w:bookmarkStart w:id="97" w:name="_Toc412201950"/>
      <w:bookmarkStart w:id="98" w:name="_Ref418089088"/>
      <w:bookmarkEnd w:id="94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95"/>
      <w:bookmarkEnd w:id="96"/>
      <w:bookmarkEnd w:id="97"/>
      <w:bookmarkEnd w:id="98"/>
    </w:p>
    <w:p w:rsidR="001A7E49" w:rsidRPr="00FC009D" w:rsidRDefault="001A7E49" w:rsidP="00156146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1A7E49" w:rsidRPr="00927CFA" w:rsidRDefault="001A7E49" w:rsidP="00156146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1A7E49" w:rsidRPr="00FC009D" w:rsidRDefault="001A7E49" w:rsidP="00156146">
      <w:pPr>
        <w:pStyle w:val="Times12"/>
        <w:rPr>
          <w:i/>
          <w:iCs/>
          <w:sz w:val="22"/>
          <w:szCs w:val="22"/>
        </w:rPr>
      </w:pPr>
    </w:p>
    <w:p w:rsidR="001A7E49" w:rsidRPr="00FC009D" w:rsidRDefault="001A7E49" w:rsidP="00156146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1A7E49" w:rsidRPr="00FC009D" w:rsidRDefault="001A7E49" w:rsidP="00156146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A7E49" w:rsidRPr="00102E0C" w:rsidRDefault="001A7E49" w:rsidP="00156146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1A7E49" w:rsidRPr="00102E0C" w:rsidRDefault="001A7E49" w:rsidP="00156146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1A7E49" w:rsidRPr="00102E0C" w:rsidRDefault="001A7E49" w:rsidP="00156146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1A7E49" w:rsidRPr="00FC009D" w:rsidRDefault="001A7E49" w:rsidP="00156146">
      <w:pPr>
        <w:jc w:val="center"/>
        <w:rPr>
          <w:b/>
          <w:bCs/>
        </w:rPr>
      </w:pPr>
    </w:p>
    <w:p w:rsidR="001A7E49" w:rsidRPr="00FC009D" w:rsidRDefault="001A7E49" w:rsidP="00156146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1A7E49" w:rsidRPr="00FC009D" w:rsidRDefault="001A7E49" w:rsidP="00BF3DD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1A7E49" w:rsidRPr="00FC009D" w:rsidRDefault="001A7E49" w:rsidP="00BF3DD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1A7E49" w:rsidRPr="00102E0C" w:rsidRDefault="001A7E49" w:rsidP="00BF3DD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1A7E49" w:rsidRPr="00FC009D" w:rsidRDefault="001A7E49" w:rsidP="00BF3DD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1A7E49" w:rsidRPr="00FC009D" w:rsidRDefault="001A7E49" w:rsidP="00BF3DD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1A7E49" w:rsidRPr="00FC009D" w:rsidRDefault="001A7E49" w:rsidP="00BF3DD1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1A7E49" w:rsidRPr="00FC009D" w:rsidRDefault="001A7E49" w:rsidP="00BF3DD1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A7E49" w:rsidRPr="00FC009D" w:rsidRDefault="001A7E49" w:rsidP="00BF3DD1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A7E49" w:rsidRPr="00FC009D" w:rsidRDefault="001A7E49" w:rsidP="00BF3DD1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1A7E49" w:rsidRPr="00FC009D" w:rsidRDefault="001A7E49" w:rsidP="00BF3DD1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1A7E49" w:rsidRDefault="001A7E49" w:rsidP="000B3B93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1A7E49" w:rsidRPr="00FC009D" w:rsidRDefault="001A7E49" w:rsidP="00156146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1A7E49" w:rsidRPr="00FC009D" w:rsidRDefault="001A7E49" w:rsidP="00156146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1A7E49" w:rsidRPr="00FC009D" w:rsidRDefault="001A7E49" w:rsidP="00BF3DD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1A7E49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7E49" w:rsidRPr="00FC009D" w:rsidRDefault="001A7E49" w:rsidP="006976C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7E49" w:rsidRPr="00FC009D" w:rsidRDefault="001A7E49" w:rsidP="006976C3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7E49" w:rsidRPr="00FC009D" w:rsidRDefault="001A7E49" w:rsidP="006976C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7E49" w:rsidRPr="00FC009D" w:rsidRDefault="001A7E49" w:rsidP="006976C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7E49" w:rsidRPr="00FC009D" w:rsidRDefault="001A7E49" w:rsidP="006976C3">
            <w:pPr>
              <w:jc w:val="center"/>
            </w:pPr>
            <w:r w:rsidRPr="00FC009D">
              <w:t>Ссылки на ПП</w:t>
            </w:r>
          </w:p>
        </w:tc>
      </w:tr>
      <w:tr w:rsidR="001A7E49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A7E49" w:rsidRPr="00FC009D" w:rsidRDefault="001A7E49" w:rsidP="006976C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A7E49" w:rsidRPr="00FC009D" w:rsidRDefault="001A7E49" w:rsidP="006976C3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A7E49" w:rsidRPr="00FC009D" w:rsidRDefault="001A7E49" w:rsidP="006976C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A7E49" w:rsidRPr="00FC009D" w:rsidRDefault="001A7E49" w:rsidP="006976C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7E49" w:rsidRPr="00FC009D" w:rsidRDefault="001A7E49" w:rsidP="006976C3">
            <w:pPr>
              <w:jc w:val="center"/>
            </w:pPr>
          </w:p>
        </w:tc>
      </w:tr>
      <w:tr w:rsidR="001A7E4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A7E49" w:rsidRPr="00FC009D" w:rsidRDefault="001A7E49" w:rsidP="006976C3"/>
          <w:p w:rsidR="001A7E49" w:rsidRPr="00FC009D" w:rsidRDefault="001A7E49" w:rsidP="006976C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A7E49" w:rsidRPr="00FC009D" w:rsidRDefault="001A7E49" w:rsidP="006976C3"/>
          <w:p w:rsidR="001A7E49" w:rsidRPr="00FC009D" w:rsidRDefault="001A7E49" w:rsidP="006976C3">
            <w:r w:rsidRPr="00FC009D">
              <w:t>порядковый номер</w:t>
            </w:r>
          </w:p>
        </w:tc>
      </w:tr>
      <w:tr w:rsidR="001A7E4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A7E49" w:rsidRPr="00FC009D" w:rsidRDefault="001A7E49" w:rsidP="006976C3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1A7E49" w:rsidRPr="00FC009D" w:rsidRDefault="001A7E49" w:rsidP="006976C3">
            <w:r w:rsidRPr="00FC009D">
              <w:t xml:space="preserve">номер пункта Технических требований </w:t>
            </w:r>
          </w:p>
        </w:tc>
      </w:tr>
      <w:tr w:rsidR="001A7E4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A7E49" w:rsidRPr="00FC009D" w:rsidRDefault="001A7E49" w:rsidP="006976C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A7E49" w:rsidRPr="00FC009D" w:rsidRDefault="001A7E49" w:rsidP="006976C3"/>
        </w:tc>
      </w:tr>
      <w:tr w:rsidR="001A7E4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A7E49" w:rsidRPr="00FC009D" w:rsidRDefault="001A7E49" w:rsidP="006976C3"/>
        </w:tc>
        <w:tc>
          <w:tcPr>
            <w:tcW w:w="7513" w:type="dxa"/>
            <w:gridSpan w:val="3"/>
          </w:tcPr>
          <w:p w:rsidR="001A7E49" w:rsidRPr="00FC009D" w:rsidRDefault="001A7E49" w:rsidP="006976C3">
            <w:r w:rsidRPr="00FC009D">
              <w:t>"да" - будет выполнен полностью</w:t>
            </w:r>
          </w:p>
        </w:tc>
      </w:tr>
      <w:tr w:rsidR="001A7E4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A7E49" w:rsidRPr="00FC009D" w:rsidRDefault="001A7E49" w:rsidP="006976C3"/>
        </w:tc>
        <w:tc>
          <w:tcPr>
            <w:tcW w:w="7513" w:type="dxa"/>
            <w:gridSpan w:val="3"/>
          </w:tcPr>
          <w:p w:rsidR="001A7E49" w:rsidRPr="00FC009D" w:rsidRDefault="001A7E49" w:rsidP="006976C3">
            <w:r w:rsidRPr="00FC009D">
              <w:t>"нет" - не будет выполнен</w:t>
            </w:r>
          </w:p>
        </w:tc>
      </w:tr>
      <w:tr w:rsidR="001A7E4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A7E49" w:rsidRPr="00FC009D" w:rsidRDefault="001A7E49" w:rsidP="006976C3"/>
        </w:tc>
        <w:tc>
          <w:tcPr>
            <w:tcW w:w="7513" w:type="dxa"/>
            <w:gridSpan w:val="3"/>
          </w:tcPr>
          <w:p w:rsidR="001A7E49" w:rsidRPr="00FC009D" w:rsidRDefault="001A7E49" w:rsidP="006976C3">
            <w:r w:rsidRPr="00FC009D">
              <w:t>"частично" – выполняется с "такими-то" ограничениями</w:t>
            </w:r>
          </w:p>
        </w:tc>
      </w:tr>
      <w:tr w:rsidR="001A7E4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A7E49" w:rsidRPr="00FC009D" w:rsidRDefault="001A7E49" w:rsidP="006976C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A7E49" w:rsidRPr="00FC009D" w:rsidRDefault="001A7E49" w:rsidP="006976C3">
            <w:r w:rsidRPr="00FC009D">
              <w:t>необходимые пояснения</w:t>
            </w:r>
          </w:p>
        </w:tc>
      </w:tr>
      <w:tr w:rsidR="001A7E4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A7E49" w:rsidRPr="00FC009D" w:rsidRDefault="001A7E49" w:rsidP="006976C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A7E49" w:rsidRPr="00FC009D" w:rsidRDefault="001A7E49" w:rsidP="006976C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A7E49" w:rsidRPr="00FC009D" w:rsidRDefault="001A7E49" w:rsidP="00156146">
      <w:pPr>
        <w:shd w:val="clear" w:color="auto" w:fill="FFFFFF"/>
        <w:tabs>
          <w:tab w:val="left" w:pos="1080"/>
        </w:tabs>
        <w:suppressAutoHyphens/>
        <w:ind w:firstLine="540"/>
      </w:pPr>
    </w:p>
    <w:p w:rsidR="001A7E49" w:rsidRPr="00FC009D" w:rsidRDefault="001A7E49" w:rsidP="00156146">
      <w:pPr>
        <w:shd w:val="clear" w:color="auto" w:fill="FFFFFF"/>
        <w:tabs>
          <w:tab w:val="left" w:pos="1080"/>
        </w:tabs>
        <w:suppressAutoHyphens/>
        <w:ind w:firstLine="540"/>
      </w:pPr>
    </w:p>
    <w:p w:rsidR="001A7E49" w:rsidRPr="00FC009D" w:rsidRDefault="001A7E49" w:rsidP="0015614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1A7E49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1A7E49" w:rsidRPr="00FC009D" w:rsidRDefault="001A7E49" w:rsidP="006976C3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1A7E49" w:rsidRPr="00FC009D" w:rsidRDefault="001A7E49" w:rsidP="006976C3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1A7E49" w:rsidRPr="00FC009D" w:rsidRDefault="001A7E49" w:rsidP="006976C3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1A7E49" w:rsidRPr="00FC009D" w:rsidRDefault="001A7E49" w:rsidP="006976C3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1A7E49" w:rsidRPr="00FC009D">
        <w:trPr>
          <w:trHeight w:val="371"/>
        </w:trPr>
        <w:tc>
          <w:tcPr>
            <w:tcW w:w="600" w:type="dxa"/>
          </w:tcPr>
          <w:p w:rsidR="001A7E49" w:rsidRPr="00FC009D" w:rsidRDefault="001A7E49" w:rsidP="006976C3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1A7E49" w:rsidRPr="00FC009D" w:rsidRDefault="001A7E49" w:rsidP="006976C3"/>
        </w:tc>
        <w:tc>
          <w:tcPr>
            <w:tcW w:w="1440" w:type="dxa"/>
          </w:tcPr>
          <w:p w:rsidR="001A7E49" w:rsidRPr="00FC009D" w:rsidRDefault="001A7E49" w:rsidP="006976C3"/>
        </w:tc>
        <w:tc>
          <w:tcPr>
            <w:tcW w:w="2880" w:type="dxa"/>
          </w:tcPr>
          <w:p w:rsidR="001A7E49" w:rsidRPr="00FC009D" w:rsidRDefault="001A7E49" w:rsidP="006976C3">
            <w:pPr>
              <w:ind w:firstLine="16"/>
              <w:jc w:val="center"/>
            </w:pPr>
          </w:p>
        </w:tc>
      </w:tr>
      <w:tr w:rsidR="001A7E49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1A7E49" w:rsidRPr="00FC009D" w:rsidRDefault="001A7E49" w:rsidP="006976C3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1A7E49" w:rsidRPr="00FC009D" w:rsidRDefault="001A7E49" w:rsidP="006976C3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1A7E49" w:rsidRPr="00FC009D" w:rsidRDefault="001A7E49" w:rsidP="006976C3"/>
        </w:tc>
        <w:tc>
          <w:tcPr>
            <w:tcW w:w="2880" w:type="dxa"/>
            <w:tcBorders>
              <w:bottom w:val="double" w:sz="4" w:space="0" w:color="auto"/>
            </w:tcBorders>
          </w:tcPr>
          <w:p w:rsidR="001A7E49" w:rsidRPr="00FC009D" w:rsidRDefault="001A7E49" w:rsidP="006976C3">
            <w:pPr>
              <w:ind w:firstLine="16"/>
              <w:jc w:val="center"/>
            </w:pPr>
          </w:p>
        </w:tc>
      </w:tr>
    </w:tbl>
    <w:p w:rsidR="001A7E49" w:rsidRPr="00FC009D" w:rsidRDefault="001A7E49" w:rsidP="0015614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1A7E49" w:rsidRPr="00FC009D" w:rsidRDefault="001A7E49" w:rsidP="00BF3DD1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1A7E49" w:rsidRPr="00FC009D" w:rsidRDefault="001A7E49" w:rsidP="00BF3DD1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1A7E49" w:rsidRPr="00FC009D" w:rsidRDefault="001A7E49" w:rsidP="00BF3DD1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1A7E49" w:rsidRDefault="001A7E49" w:rsidP="00023AED">
      <w:pPr>
        <w:pStyle w:val="Times12"/>
        <w:ind w:firstLine="0"/>
        <w:jc w:val="center"/>
        <w:rPr>
          <w:b/>
          <w:bCs/>
          <w:i/>
          <w:iCs/>
        </w:rPr>
        <w:sectPr w:rsidR="001A7E49" w:rsidSect="0015614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A7E49" w:rsidRDefault="001A7E49" w:rsidP="00023AED">
      <w:pPr>
        <w:pStyle w:val="Times12"/>
        <w:ind w:firstLine="0"/>
        <w:jc w:val="center"/>
        <w:rPr>
          <w:b/>
          <w:bCs/>
          <w:i/>
          <w:iCs/>
        </w:rPr>
      </w:pPr>
    </w:p>
    <w:p w:rsidR="001A7E49" w:rsidRPr="00563FFA" w:rsidRDefault="001A7E49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99" w:name="_Toc418081239"/>
      <w:r w:rsidRPr="00563FFA">
        <w:rPr>
          <w:b/>
          <w:bCs/>
          <w:sz w:val="28"/>
          <w:szCs w:val="28"/>
        </w:rPr>
        <w:t>ЧАСТЬ 2</w:t>
      </w:r>
      <w:bookmarkEnd w:id="99"/>
    </w:p>
    <w:p w:rsidR="001A7E49" w:rsidRPr="00563FFA" w:rsidRDefault="001A7E49" w:rsidP="00EA3525">
      <w:pPr>
        <w:pStyle w:val="Times12"/>
        <w:ind w:left="5387" w:firstLine="0"/>
        <w:jc w:val="left"/>
      </w:pPr>
    </w:p>
    <w:p w:rsidR="001A7E49" w:rsidRPr="00563FFA" w:rsidRDefault="001A7E49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0" w:name="_Ref317259044"/>
      <w:bookmarkStart w:id="101" w:name="_Toc390267492"/>
      <w:r w:rsidRPr="00563FFA">
        <w:rPr>
          <w:sz w:val="28"/>
          <w:szCs w:val="28"/>
        </w:rPr>
        <w:t xml:space="preserve">Порядок проведения </w:t>
      </w:r>
      <w:bookmarkEnd w:id="100"/>
      <w:bookmarkEnd w:id="101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1A7E49" w:rsidRPr="00563FFA" w:rsidRDefault="001A7E49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1A7E49" w:rsidRPr="00563FFA" w:rsidRDefault="001A7E49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2" w:name="_Toc418081240"/>
      <w:r w:rsidRPr="00563FFA">
        <w:rPr>
          <w:b/>
          <w:bCs/>
          <w:sz w:val="28"/>
          <w:szCs w:val="28"/>
        </w:rPr>
        <w:t>ЧАСТЬ 3</w:t>
      </w:r>
      <w:bookmarkEnd w:id="102"/>
    </w:p>
    <w:p w:rsidR="001A7E49" w:rsidRPr="00563FFA" w:rsidRDefault="001A7E4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sectPr w:rsidR="001A7E49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E49" w:rsidRDefault="001A7E49">
      <w:r>
        <w:separator/>
      </w:r>
    </w:p>
  </w:endnote>
  <w:endnote w:type="continuationSeparator" w:id="0">
    <w:p w:rsidR="001A7E49" w:rsidRDefault="001A7E49">
      <w:r>
        <w:continuationSeparator/>
      </w:r>
    </w:p>
  </w:endnote>
  <w:endnote w:type="continuationNotice" w:id="1">
    <w:p w:rsidR="001A7E49" w:rsidRDefault="001A7E4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E49" w:rsidRPr="00FE6219" w:rsidRDefault="001A7E49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E49" w:rsidRPr="00FE6219" w:rsidRDefault="001A7E49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E49" w:rsidRDefault="001A7E49">
      <w:r>
        <w:separator/>
      </w:r>
    </w:p>
  </w:footnote>
  <w:footnote w:type="continuationSeparator" w:id="0">
    <w:p w:rsidR="001A7E49" w:rsidRDefault="001A7E49">
      <w:r>
        <w:continuationSeparator/>
      </w:r>
    </w:p>
  </w:footnote>
  <w:footnote w:type="continuationNotice" w:id="1">
    <w:p w:rsidR="001A7E49" w:rsidRDefault="001A7E4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E49" w:rsidRPr="00157639" w:rsidRDefault="001A7E49" w:rsidP="00A110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1A7E49" w:rsidRPr="00157639" w:rsidRDefault="001A7E49" w:rsidP="00A110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1A7E49" w:rsidRPr="00157639" w:rsidRDefault="001A7E49" w:rsidP="00A110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1A7E49" w:rsidRPr="00157639" w:rsidRDefault="001A7E49" w:rsidP="00A110D5">
    <w:pPr>
      <w:jc w:val="center"/>
      <w:rPr>
        <w:b/>
        <w:bCs/>
        <w:caps/>
      </w:rPr>
    </w:pPr>
  </w:p>
  <w:p w:rsidR="001A7E49" w:rsidRPr="00157639" w:rsidRDefault="001A7E49" w:rsidP="00A110D5">
    <w:pPr>
      <w:spacing w:beforeAutospacing="1" w:after="100" w:afterAutospacing="1"/>
      <w:jc w:val="both"/>
      <w:rPr>
        <w:sz w:val="22"/>
        <w:szCs w:val="22"/>
      </w:rPr>
    </w:pPr>
    <w:r>
      <w:rPr>
        <w:noProof/>
      </w:rPr>
      <w:pict>
        <v:line id="_x0000_s2049" style="position:absolute;left:0;text-align:left;z-index:251660288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  <w:p w:rsidR="001A7E49" w:rsidRPr="00A110D5" w:rsidRDefault="001A7E4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E49" w:rsidRPr="00F429FC" w:rsidRDefault="001A7E49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E49" w:rsidRPr="00F429FC" w:rsidRDefault="001A7E49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70943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4EF0BD3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8D0437"/>
    <w:multiLevelType w:val="hybridMultilevel"/>
    <w:tmpl w:val="5BA65AA0"/>
    <w:lvl w:ilvl="0" w:tplc="0B588830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6">
    <w:nsid w:val="62D85408"/>
    <w:multiLevelType w:val="multilevel"/>
    <w:tmpl w:val="FAF42BF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C017C0"/>
    <w:multiLevelType w:val="hybridMultilevel"/>
    <w:tmpl w:val="4C60777E"/>
    <w:lvl w:ilvl="0" w:tplc="E77C25C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5E708C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1"/>
  </w:num>
  <w:num w:numId="7">
    <w:abstractNumId w:val="2"/>
  </w:num>
  <w:num w:numId="8">
    <w:abstractNumId w:val="35"/>
  </w:num>
  <w:num w:numId="9">
    <w:abstractNumId w:val="23"/>
  </w:num>
  <w:num w:numId="10">
    <w:abstractNumId w:val="21"/>
  </w:num>
  <w:num w:numId="11">
    <w:abstractNumId w:val="18"/>
  </w:num>
  <w:num w:numId="12">
    <w:abstractNumId w:val="17"/>
  </w:num>
  <w:num w:numId="13">
    <w:abstractNumId w:val="11"/>
  </w:num>
  <w:num w:numId="14">
    <w:abstractNumId w:val="9"/>
  </w:num>
  <w:num w:numId="15">
    <w:abstractNumId w:val="15"/>
  </w:num>
  <w:num w:numId="16">
    <w:abstractNumId w:val="32"/>
  </w:num>
  <w:num w:numId="17">
    <w:abstractNumId w:val="22"/>
  </w:num>
  <w:num w:numId="18">
    <w:abstractNumId w:val="14"/>
  </w:num>
  <w:num w:numId="19">
    <w:abstractNumId w:val="37"/>
  </w:num>
  <w:num w:numId="20">
    <w:abstractNumId w:val="19"/>
  </w:num>
  <w:num w:numId="21">
    <w:abstractNumId w:val="36"/>
  </w:num>
  <w:num w:numId="22">
    <w:abstractNumId w:val="20"/>
  </w:num>
  <w:num w:numId="23">
    <w:abstractNumId w:val="29"/>
  </w:num>
  <w:num w:numId="24">
    <w:abstractNumId w:val="12"/>
  </w:num>
  <w:num w:numId="25">
    <w:abstractNumId w:val="28"/>
  </w:num>
  <w:num w:numId="26">
    <w:abstractNumId w:val="37"/>
  </w:num>
  <w:num w:numId="27">
    <w:abstractNumId w:val="33"/>
  </w:num>
  <w:num w:numId="28">
    <w:abstractNumId w:val="38"/>
  </w:num>
  <w:num w:numId="29">
    <w:abstractNumId w:val="13"/>
  </w:num>
  <w:num w:numId="30">
    <w:abstractNumId w:val="34"/>
  </w:num>
  <w:num w:numId="31">
    <w:abstractNumId w:val="16"/>
  </w:num>
  <w:num w:numId="32">
    <w:abstractNumId w:val="5"/>
  </w:num>
  <w:num w:numId="33">
    <w:abstractNumId w:val="25"/>
  </w:num>
  <w:num w:numId="34">
    <w:abstractNumId w:val="24"/>
  </w:num>
  <w:num w:numId="35">
    <w:abstractNumId w:val="8"/>
  </w:num>
  <w:num w:numId="36">
    <w:abstractNumId w:val="10"/>
  </w:num>
  <w:num w:numId="37">
    <w:abstractNumId w:val="31"/>
  </w:num>
  <w:num w:numId="38">
    <w:abstractNumId w:val="6"/>
  </w:num>
  <w:num w:numId="39">
    <w:abstractNumId w:val="26"/>
  </w:num>
  <w:num w:numId="40">
    <w:abstractNumId w:val="27"/>
  </w:num>
  <w:num w:numId="41">
    <w:abstractNumId w:val="4"/>
  </w:num>
  <w:num w:numId="42">
    <w:abstractNumId w:val="7"/>
  </w:num>
  <w:num w:numId="4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363"/>
    <w:rsid w:val="00012898"/>
    <w:rsid w:val="000129E6"/>
    <w:rsid w:val="00014974"/>
    <w:rsid w:val="00014CA1"/>
    <w:rsid w:val="000151F3"/>
    <w:rsid w:val="000154DB"/>
    <w:rsid w:val="000158EE"/>
    <w:rsid w:val="00015944"/>
    <w:rsid w:val="0001676C"/>
    <w:rsid w:val="000206D4"/>
    <w:rsid w:val="00020A4E"/>
    <w:rsid w:val="000216C0"/>
    <w:rsid w:val="000217DE"/>
    <w:rsid w:val="000229B3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0F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6F5C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6173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1F27"/>
    <w:rsid w:val="000B204D"/>
    <w:rsid w:val="000B2EB8"/>
    <w:rsid w:val="000B343E"/>
    <w:rsid w:val="000B3B9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1A8"/>
    <w:rsid w:val="000D3AA2"/>
    <w:rsid w:val="000D3BD4"/>
    <w:rsid w:val="000D42F9"/>
    <w:rsid w:val="000D53B6"/>
    <w:rsid w:val="000D5B5F"/>
    <w:rsid w:val="000D60F2"/>
    <w:rsid w:val="000D6783"/>
    <w:rsid w:val="000D73B6"/>
    <w:rsid w:val="000D7487"/>
    <w:rsid w:val="000D7890"/>
    <w:rsid w:val="000E0B70"/>
    <w:rsid w:val="000E12B7"/>
    <w:rsid w:val="000E3425"/>
    <w:rsid w:val="000E3F07"/>
    <w:rsid w:val="000E429E"/>
    <w:rsid w:val="000E5B89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5E0A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224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146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C9"/>
    <w:rsid w:val="001A78DA"/>
    <w:rsid w:val="001A79AB"/>
    <w:rsid w:val="001A7CC1"/>
    <w:rsid w:val="001A7E49"/>
    <w:rsid w:val="001B0A51"/>
    <w:rsid w:val="001B21EB"/>
    <w:rsid w:val="001B29F2"/>
    <w:rsid w:val="001B2C65"/>
    <w:rsid w:val="001B6AE7"/>
    <w:rsid w:val="001B7DBD"/>
    <w:rsid w:val="001B7FED"/>
    <w:rsid w:val="001C09E9"/>
    <w:rsid w:val="001C18A5"/>
    <w:rsid w:val="001C1D42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A67"/>
    <w:rsid w:val="001D2FF4"/>
    <w:rsid w:val="001D3E28"/>
    <w:rsid w:val="001D40BE"/>
    <w:rsid w:val="001D6923"/>
    <w:rsid w:val="001D75C4"/>
    <w:rsid w:val="001D792A"/>
    <w:rsid w:val="001E0335"/>
    <w:rsid w:val="001E039D"/>
    <w:rsid w:val="001E123F"/>
    <w:rsid w:val="001E126B"/>
    <w:rsid w:val="001E2D6F"/>
    <w:rsid w:val="001E2F64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365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17BA8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697C"/>
    <w:rsid w:val="0023019B"/>
    <w:rsid w:val="00230B5F"/>
    <w:rsid w:val="00230F9F"/>
    <w:rsid w:val="00231CB3"/>
    <w:rsid w:val="00231F47"/>
    <w:rsid w:val="002326C5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A5A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82A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52A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1A7"/>
    <w:rsid w:val="002E59BF"/>
    <w:rsid w:val="002E64AD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6BD6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6BE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2F62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0E33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806"/>
    <w:rsid w:val="00386828"/>
    <w:rsid w:val="00386C50"/>
    <w:rsid w:val="00387ED1"/>
    <w:rsid w:val="003904DA"/>
    <w:rsid w:val="00390623"/>
    <w:rsid w:val="0039201A"/>
    <w:rsid w:val="00392911"/>
    <w:rsid w:val="00393384"/>
    <w:rsid w:val="00393C12"/>
    <w:rsid w:val="00394210"/>
    <w:rsid w:val="003943DD"/>
    <w:rsid w:val="003953D5"/>
    <w:rsid w:val="0039729F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D29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647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CA9"/>
    <w:rsid w:val="003E0F9B"/>
    <w:rsid w:val="003E18FC"/>
    <w:rsid w:val="003E3CDC"/>
    <w:rsid w:val="003E460C"/>
    <w:rsid w:val="003E4AB7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3012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3F2"/>
    <w:rsid w:val="00455E7D"/>
    <w:rsid w:val="004564FB"/>
    <w:rsid w:val="00457A4A"/>
    <w:rsid w:val="0046112E"/>
    <w:rsid w:val="00461AA2"/>
    <w:rsid w:val="00462F91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0FEF"/>
    <w:rsid w:val="0047107F"/>
    <w:rsid w:val="004712DA"/>
    <w:rsid w:val="00471CA8"/>
    <w:rsid w:val="004727F7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131E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3400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6E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30D"/>
    <w:rsid w:val="004D1B01"/>
    <w:rsid w:val="004D2497"/>
    <w:rsid w:val="004D294D"/>
    <w:rsid w:val="004D2D09"/>
    <w:rsid w:val="004D4156"/>
    <w:rsid w:val="004D457F"/>
    <w:rsid w:val="004D4F40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D23"/>
    <w:rsid w:val="004E7D8F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529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3DCD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C2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1E8D"/>
    <w:rsid w:val="00571FA6"/>
    <w:rsid w:val="00572F46"/>
    <w:rsid w:val="00573663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875A8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4EC9"/>
    <w:rsid w:val="005D5211"/>
    <w:rsid w:val="005D5F0F"/>
    <w:rsid w:val="005D5F79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15F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17FF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AB3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890"/>
    <w:rsid w:val="00656D73"/>
    <w:rsid w:val="00657A45"/>
    <w:rsid w:val="00660268"/>
    <w:rsid w:val="00660FE5"/>
    <w:rsid w:val="006624A0"/>
    <w:rsid w:val="006624C1"/>
    <w:rsid w:val="00662526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6C3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C1A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365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3D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AB3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8AE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0DB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0E"/>
    <w:rsid w:val="007839EE"/>
    <w:rsid w:val="007844E4"/>
    <w:rsid w:val="00785377"/>
    <w:rsid w:val="00785772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0C4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700"/>
    <w:rsid w:val="007B425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4AD7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52"/>
    <w:rsid w:val="00852C80"/>
    <w:rsid w:val="00853E59"/>
    <w:rsid w:val="00853FB7"/>
    <w:rsid w:val="00853FC6"/>
    <w:rsid w:val="0085415A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A62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973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0B76"/>
    <w:rsid w:val="008A1A81"/>
    <w:rsid w:val="008A35BB"/>
    <w:rsid w:val="008A35C0"/>
    <w:rsid w:val="008A3F7C"/>
    <w:rsid w:val="008A644E"/>
    <w:rsid w:val="008A7596"/>
    <w:rsid w:val="008B0182"/>
    <w:rsid w:val="008B0384"/>
    <w:rsid w:val="008B0988"/>
    <w:rsid w:val="008B0F62"/>
    <w:rsid w:val="008B0FDE"/>
    <w:rsid w:val="008B11A7"/>
    <w:rsid w:val="008B254F"/>
    <w:rsid w:val="008B398B"/>
    <w:rsid w:val="008B4AC9"/>
    <w:rsid w:val="008B4E54"/>
    <w:rsid w:val="008B515E"/>
    <w:rsid w:val="008B5F59"/>
    <w:rsid w:val="008B68A4"/>
    <w:rsid w:val="008B75E7"/>
    <w:rsid w:val="008B79DC"/>
    <w:rsid w:val="008C0FAB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79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5EEB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561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A7BFB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495"/>
    <w:rsid w:val="009D5BEA"/>
    <w:rsid w:val="009D69A1"/>
    <w:rsid w:val="009D6A1E"/>
    <w:rsid w:val="009D6B8F"/>
    <w:rsid w:val="009D75CD"/>
    <w:rsid w:val="009D7EA2"/>
    <w:rsid w:val="009E12C7"/>
    <w:rsid w:val="009E2117"/>
    <w:rsid w:val="009E233F"/>
    <w:rsid w:val="009E2690"/>
    <w:rsid w:val="009E2D02"/>
    <w:rsid w:val="009E3290"/>
    <w:rsid w:val="009E51B2"/>
    <w:rsid w:val="009E6085"/>
    <w:rsid w:val="009E6B81"/>
    <w:rsid w:val="009E6E3F"/>
    <w:rsid w:val="009E7B08"/>
    <w:rsid w:val="009E7C9F"/>
    <w:rsid w:val="009F057F"/>
    <w:rsid w:val="009F11A9"/>
    <w:rsid w:val="009F2526"/>
    <w:rsid w:val="009F28D3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0D5"/>
    <w:rsid w:val="00A11291"/>
    <w:rsid w:val="00A11533"/>
    <w:rsid w:val="00A1397A"/>
    <w:rsid w:val="00A1400A"/>
    <w:rsid w:val="00A14764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A04"/>
    <w:rsid w:val="00A47C3C"/>
    <w:rsid w:val="00A508FA"/>
    <w:rsid w:val="00A520CB"/>
    <w:rsid w:val="00A522C7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5E9F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0F6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B7FDA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455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2C4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50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BA1"/>
    <w:rsid w:val="00B70737"/>
    <w:rsid w:val="00B71D02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07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5EC5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9B3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DD1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EFC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373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30C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2FBA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77914"/>
    <w:rsid w:val="00C81AEA"/>
    <w:rsid w:val="00C81ECE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2FB2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C7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20E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9FF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DDB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2C9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098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2E2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B78B9"/>
    <w:rsid w:val="00DC1646"/>
    <w:rsid w:val="00DC1ED2"/>
    <w:rsid w:val="00DC40DE"/>
    <w:rsid w:val="00DC423A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019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A47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059"/>
    <w:rsid w:val="00E334CA"/>
    <w:rsid w:val="00E34DA8"/>
    <w:rsid w:val="00E36358"/>
    <w:rsid w:val="00E37740"/>
    <w:rsid w:val="00E40F04"/>
    <w:rsid w:val="00E4325A"/>
    <w:rsid w:val="00E43FC6"/>
    <w:rsid w:val="00E44F7D"/>
    <w:rsid w:val="00E4536F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16F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98B"/>
    <w:rsid w:val="00E65C2E"/>
    <w:rsid w:val="00E66998"/>
    <w:rsid w:val="00E672D2"/>
    <w:rsid w:val="00E716C3"/>
    <w:rsid w:val="00E71A4D"/>
    <w:rsid w:val="00E72CF7"/>
    <w:rsid w:val="00E73806"/>
    <w:rsid w:val="00E7477B"/>
    <w:rsid w:val="00E756E4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0D8A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1D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C7AAC"/>
    <w:rsid w:val="00ED062D"/>
    <w:rsid w:val="00ED0FFF"/>
    <w:rsid w:val="00ED17B1"/>
    <w:rsid w:val="00ED2F0D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311C"/>
    <w:rsid w:val="00EE4302"/>
    <w:rsid w:val="00EE435D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A22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45E79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5D3"/>
    <w:rsid w:val="00F8267E"/>
    <w:rsid w:val="00F82998"/>
    <w:rsid w:val="00F82BE3"/>
    <w:rsid w:val="00F8379C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0EB6"/>
    <w:rsid w:val="00F9149D"/>
    <w:rsid w:val="00F917D8"/>
    <w:rsid w:val="00F91CF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6A54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0BA7"/>
    <w:rsid w:val="00FE1072"/>
    <w:rsid w:val="00FE14EA"/>
    <w:rsid w:val="00FE1A38"/>
    <w:rsid w:val="00FE1AAE"/>
    <w:rsid w:val="00FE1B13"/>
    <w:rsid w:val="00FE1C8F"/>
    <w:rsid w:val="00FE1FD7"/>
    <w:rsid w:val="00FE1FF1"/>
    <w:rsid w:val="00FE2A5C"/>
    <w:rsid w:val="00FE2C50"/>
    <w:rsid w:val="00FE30AA"/>
    <w:rsid w:val="00FE3B0A"/>
    <w:rsid w:val="00FE3B9C"/>
    <w:rsid w:val="00FE4672"/>
    <w:rsid w:val="00FE4F19"/>
    <w:rsid w:val="00FE6219"/>
    <w:rsid w:val="00FE6BED"/>
    <w:rsid w:val="00FE76A0"/>
    <w:rsid w:val="00FE7D45"/>
    <w:rsid w:val="00FF0DD7"/>
    <w:rsid w:val="00FF570F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1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0206D4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0206D4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0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0206D4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0206D4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0206D4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0206D4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0206D4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0206D4"/>
    <w:pPr>
      <w:numPr>
        <w:ilvl w:val="2"/>
        <w:numId w:val="8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0206D4"/>
    <w:pPr>
      <w:numPr>
        <w:numId w:val="1"/>
      </w:numPr>
    </w:pPr>
  </w:style>
  <w:style w:type="paragraph" w:styleId="ListNumber3">
    <w:name w:val="List Number 3"/>
    <w:basedOn w:val="Normal"/>
    <w:uiPriority w:val="99"/>
    <w:rsid w:val="000206D4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0206D4"/>
    <w:pPr>
      <w:spacing w:after="120"/>
      <w:ind w:left="283"/>
    </w:pPr>
  </w:style>
  <w:style w:type="paragraph" w:styleId="ListNumber">
    <w:name w:val="List Number"/>
    <w:basedOn w:val="Normal"/>
    <w:uiPriority w:val="99"/>
    <w:rsid w:val="000206D4"/>
    <w:pPr>
      <w:numPr>
        <w:numId w:val="3"/>
      </w:numPr>
    </w:pPr>
  </w:style>
  <w:style w:type="paragraph" w:customStyle="1" w:styleId="ConsNonformat">
    <w:name w:val="ConsNonformat"/>
    <w:uiPriority w:val="99"/>
    <w:rsid w:val="000206D4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0206D4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0206D4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0206D4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0206D4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0206D4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0206D4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0206D4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0206D4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0206D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0206D4"/>
    <w:pPr>
      <w:numPr>
        <w:numId w:val="5"/>
      </w:numPr>
    </w:pPr>
  </w:style>
  <w:style w:type="paragraph" w:customStyle="1" w:styleId="ConsPlusNonformat">
    <w:name w:val="ConsPlusNonformat"/>
    <w:uiPriority w:val="99"/>
    <w:rsid w:val="000206D4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0206D4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0206D4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0206D4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0206D4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0206D4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0206D4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0206D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0206D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0206D4"/>
  </w:style>
  <w:style w:type="character" w:customStyle="1" w:styleId="afa">
    <w:name w:val="Подпункт Знак"/>
    <w:uiPriority w:val="99"/>
    <w:rsid w:val="000206D4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0206D4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0206D4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0206D4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0206D4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0206D4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0206D4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0206D4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0206D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0206D4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0206D4"/>
    <w:pPr>
      <w:numPr>
        <w:ilvl w:val="3"/>
        <w:numId w:val="9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0206D4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paragraph" w:customStyle="1" w:styleId="50">
    <w:name w:val="Пункт_5"/>
    <w:basedOn w:val="Normal"/>
    <w:uiPriority w:val="99"/>
    <w:rsid w:val="005875A8"/>
    <w:pPr>
      <w:ind w:left="3600" w:hanging="360"/>
      <w:jc w:val="both"/>
    </w:pPr>
    <w:rPr>
      <w:sz w:val="28"/>
      <w:szCs w:val="28"/>
    </w:rPr>
  </w:style>
  <w:style w:type="paragraph" w:customStyle="1" w:styleId="33">
    <w:name w:val="Подзаголовок_3"/>
    <w:basedOn w:val="Normal"/>
    <w:uiPriority w:val="99"/>
    <w:rsid w:val="005875A8"/>
    <w:pPr>
      <w:keepNext/>
      <w:spacing w:before="240" w:after="120"/>
      <w:ind w:left="2160" w:hanging="180"/>
      <w:jc w:val="both"/>
      <w:outlineLvl w:val="2"/>
    </w:pPr>
    <w:rPr>
      <w:b/>
      <w:bCs/>
      <w:sz w:val="28"/>
      <w:szCs w:val="28"/>
    </w:rPr>
  </w:style>
  <w:style w:type="numbering" w:customStyle="1" w:styleId="21">
    <w:name w:val="Стиль21"/>
    <w:rsid w:val="00293590"/>
    <w:pPr>
      <w:numPr>
        <w:numId w:val="18"/>
      </w:numPr>
    </w:pPr>
  </w:style>
  <w:style w:type="numbering" w:customStyle="1" w:styleId="1">
    <w:name w:val="Стиль1"/>
    <w:rsid w:val="00293590"/>
    <w:pPr>
      <w:numPr>
        <w:numId w:val="15"/>
      </w:numPr>
    </w:pPr>
  </w:style>
  <w:style w:type="numbering" w:customStyle="1" w:styleId="11">
    <w:name w:val="Стиль11"/>
    <w:rsid w:val="00293590"/>
    <w:pPr>
      <w:numPr>
        <w:numId w:val="17"/>
      </w:numPr>
    </w:pPr>
  </w:style>
  <w:style w:type="numbering" w:customStyle="1" w:styleId="2">
    <w:name w:val="Стиль2"/>
    <w:rsid w:val="00293590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963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9631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96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9631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963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700</TotalTime>
  <Pages>24</Pages>
  <Words>6742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160</cp:revision>
  <cp:lastPrinted>2015-05-12T05:43:00Z</cp:lastPrinted>
  <dcterms:created xsi:type="dcterms:W3CDTF">2015-01-15T12:16:00Z</dcterms:created>
  <dcterms:modified xsi:type="dcterms:W3CDTF">2015-05-12T05:56:00Z</dcterms:modified>
</cp:coreProperties>
</file>