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FB" w:rsidRPr="00783277" w:rsidRDefault="00C775FB" w:rsidP="00560683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775FB" w:rsidRPr="00783277" w:rsidRDefault="00C775FB" w:rsidP="00560683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224/11.02-04/14-416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775FB" w:rsidRPr="00783277" w:rsidRDefault="00C775FB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C775FB" w:rsidRPr="00783277" w:rsidRDefault="00C775FB" w:rsidP="0056068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DA4D45">
        <w:rPr>
          <w:rFonts w:ascii="Times New Roman" w:hAnsi="Times New Roman" w:cs="Times New Roman"/>
          <w:color w:val="000000"/>
        </w:rPr>
        <w:t>рыбы, рыбо- и морепродуктов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C775FB" w:rsidRPr="00783277" w:rsidRDefault="00C775FB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775FB" w:rsidRPr="00783277" w:rsidRDefault="00C775FB" w:rsidP="00560683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775FB" w:rsidRPr="00783277" w:rsidRDefault="00C775FB" w:rsidP="0056068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DA4D45">
        <w:rPr>
          <w:rFonts w:ascii="Times New Roman" w:hAnsi="Times New Roman" w:cs="Times New Roman"/>
          <w:color w:val="000000"/>
        </w:rPr>
        <w:t>Гирько Юлия Юрьевна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C775FB" w:rsidRPr="00783277" w:rsidRDefault="00C775FB" w:rsidP="0056068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DA4D45">
        <w:rPr>
          <w:rFonts w:ascii="Times New Roman" w:hAnsi="Times New Roman" w:cs="Times New Roman"/>
          <w:color w:val="000000"/>
        </w:rPr>
        <w:t>рыбы, рыбо- и морепродуктов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E2402F">
        <w:rPr>
          <w:rFonts w:ascii="Times New Roman" w:hAnsi="Times New Roman" w:cs="Times New Roman"/>
        </w:rPr>
        <w:t xml:space="preserve">с </w:t>
      </w:r>
      <w:r w:rsidRPr="00DA4D45">
        <w:rPr>
          <w:rFonts w:ascii="Times New Roman" w:hAnsi="Times New Roman" w:cs="Times New Roman"/>
        </w:rPr>
        <w:t>12</w:t>
      </w:r>
      <w:r w:rsidRPr="00E2402F">
        <w:rPr>
          <w:rFonts w:ascii="Times New Roman" w:hAnsi="Times New Roman" w:cs="Times New Roman"/>
        </w:rPr>
        <w:t xml:space="preserve"> января 2015г. по  </w:t>
      </w:r>
      <w:r w:rsidRPr="00DA4D45">
        <w:rPr>
          <w:rFonts w:ascii="Times New Roman" w:hAnsi="Times New Roman" w:cs="Times New Roman"/>
        </w:rPr>
        <w:t xml:space="preserve">31 </w:t>
      </w:r>
      <w:r>
        <w:rPr>
          <w:rFonts w:ascii="Times New Roman" w:hAnsi="Times New Roman" w:cs="Times New Roman"/>
        </w:rPr>
        <w:t>марта</w:t>
      </w:r>
      <w:r w:rsidRPr="00E2402F">
        <w:rPr>
          <w:rFonts w:ascii="Times New Roman" w:hAnsi="Times New Roman" w:cs="Times New Roman"/>
        </w:rPr>
        <w:t xml:space="preserve"> 2015г.</w:t>
      </w:r>
    </w:p>
    <w:p w:rsidR="00C775FB" w:rsidRPr="00E2402F" w:rsidRDefault="00C775FB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область, г. Обнинск,</w:t>
      </w:r>
      <w:r w:rsidRPr="00C2632C">
        <w:rPr>
          <w:rFonts w:ascii="Times New Roman" w:hAnsi="Times New Roman" w:cs="Times New Roman"/>
          <w:color w:val="000000"/>
        </w:rPr>
        <w:t xml:space="preserve"> у</w:t>
      </w:r>
      <w:r>
        <w:rPr>
          <w:rFonts w:ascii="Times New Roman" w:hAnsi="Times New Roman" w:cs="Times New Roman"/>
          <w:color w:val="000000"/>
        </w:rPr>
        <w:t>л. Пирогова, д.13,  столовая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C775FB" w:rsidRPr="00783277" w:rsidRDefault="00C775FB" w:rsidP="0056068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775FB" w:rsidRPr="00783277" w:rsidRDefault="00C775FB" w:rsidP="0056068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75FB" w:rsidRPr="00783277" w:rsidRDefault="00C775FB" w:rsidP="0056068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75FB" w:rsidRPr="00783277" w:rsidRDefault="00C775FB" w:rsidP="0056068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75FB" w:rsidRPr="00E2402F" w:rsidRDefault="00C775FB" w:rsidP="00560683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DA4D45">
        <w:rPr>
          <w:rFonts w:ascii="Times New Roman" w:hAnsi="Times New Roman" w:cs="Times New Roman"/>
        </w:rPr>
        <w:t>122</w:t>
      </w:r>
      <w:r>
        <w:rPr>
          <w:rFonts w:ascii="Times New Roman" w:hAnsi="Times New Roman" w:cs="Times New Roman"/>
        </w:rPr>
        <w:t xml:space="preserve"> </w:t>
      </w:r>
      <w:r w:rsidRPr="00DA4D45">
        <w:rPr>
          <w:rFonts w:ascii="Times New Roman" w:hAnsi="Times New Roman" w:cs="Times New Roman"/>
        </w:rPr>
        <w:t xml:space="preserve">103,00 </w:t>
      </w:r>
      <w:r>
        <w:rPr>
          <w:rFonts w:ascii="Times New Roman" w:hAnsi="Times New Roman" w:cs="Times New Roman"/>
        </w:rPr>
        <w:t>(сто двадцать две</w:t>
      </w:r>
      <w:r w:rsidRPr="00DA4D45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и сто три рубля</w:t>
      </w:r>
      <w:r w:rsidRPr="00DA4D45">
        <w:rPr>
          <w:rFonts w:ascii="Times New Roman" w:hAnsi="Times New Roman" w:cs="Times New Roman"/>
        </w:rPr>
        <w:t xml:space="preserve"> 00 копеек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10% и 18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E2402F">
        <w:rPr>
          <w:rFonts w:ascii="Times New Roman" w:hAnsi="Times New Roman" w:cs="Times New Roman"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 w:cs="Times New Roman"/>
          <w:color w:val="000000"/>
        </w:rPr>
        <w:t>с</w:t>
      </w:r>
      <w:r>
        <w:rPr>
          <w:rFonts w:ascii="Times New Roman" w:hAnsi="Times New Roman" w:cs="Times New Roman"/>
          <w:color w:val="000000"/>
        </w:rPr>
        <w:t>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775FB" w:rsidRPr="00776C54" w:rsidRDefault="00C775FB" w:rsidP="00560683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DA4D45">
        <w:rPr>
          <w:rFonts w:ascii="Times New Roman" w:hAnsi="Times New Roman" w:cs="Times New Roman"/>
          <w:color w:val="000000"/>
        </w:rPr>
        <w:t>106</w:t>
      </w:r>
      <w:r>
        <w:rPr>
          <w:rFonts w:ascii="Times New Roman" w:hAnsi="Times New Roman" w:cs="Times New Roman"/>
          <w:color w:val="000000"/>
        </w:rPr>
        <w:t xml:space="preserve"> 495,79 (сто шесть</w:t>
      </w:r>
      <w:r w:rsidRPr="00DA4D45">
        <w:rPr>
          <w:rFonts w:ascii="Times New Roman" w:hAnsi="Times New Roman" w:cs="Times New Roman"/>
          <w:color w:val="000000"/>
        </w:rPr>
        <w:t xml:space="preserve"> тысяч четыреста девяносто пять рублей 79 копеек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775FB" w:rsidRPr="00783277" w:rsidRDefault="00C775FB" w:rsidP="0056068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775FB" w:rsidRDefault="00C775FB" w:rsidP="002E79F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775FB" w:rsidRDefault="00C775FB" w:rsidP="002E79F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775FB" w:rsidRPr="00783277" w:rsidRDefault="00C775FB" w:rsidP="0056068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775FB" w:rsidRPr="00783277" w:rsidRDefault="00C775FB" w:rsidP="00560683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560683">
        <w:rPr>
          <w:rFonts w:ascii="Times New Roman" w:hAnsi="Times New Roman" w:cs="Times New Roman"/>
          <w:spacing w:val="-6"/>
          <w:highlight w:val="yellow"/>
        </w:rPr>
        <w:t>02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2610D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775FB" w:rsidRPr="00783277" w:rsidRDefault="00C775FB" w:rsidP="0056068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775FB" w:rsidRDefault="00C775FB">
      <w:pPr>
        <w:rPr>
          <w:rFonts w:cs="Times New Roman"/>
        </w:rPr>
      </w:pPr>
    </w:p>
    <w:sectPr w:rsidR="00C775FB" w:rsidSect="00606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591"/>
    <w:rsid w:val="000E1028"/>
    <w:rsid w:val="001F4D81"/>
    <w:rsid w:val="002E79FB"/>
    <w:rsid w:val="00305591"/>
    <w:rsid w:val="00524229"/>
    <w:rsid w:val="00560683"/>
    <w:rsid w:val="005C5CC7"/>
    <w:rsid w:val="0060670A"/>
    <w:rsid w:val="007757DE"/>
    <w:rsid w:val="00776C54"/>
    <w:rsid w:val="00783277"/>
    <w:rsid w:val="008E3C0C"/>
    <w:rsid w:val="009E1518"/>
    <w:rsid w:val="00AF2D02"/>
    <w:rsid w:val="00C2632C"/>
    <w:rsid w:val="00C572F3"/>
    <w:rsid w:val="00C775FB"/>
    <w:rsid w:val="00D42E6F"/>
    <w:rsid w:val="00D53049"/>
    <w:rsid w:val="00DA4D45"/>
    <w:rsid w:val="00E2402F"/>
    <w:rsid w:val="00F2610D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68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834</Words>
  <Characters>4760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2014-10-31T13:32:00Z</dcterms:created>
  <dcterms:modified xsi:type="dcterms:W3CDTF">2014-11-14T08:26:00Z</dcterms:modified>
</cp:coreProperties>
</file>