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B672A7" w:rsidRPr="00195F9B" w:rsidRDefault="00B672A7" w:rsidP="00B672A7">
      <w:pPr>
        <w:tabs>
          <w:tab w:val="left" w:pos="284"/>
        </w:tabs>
        <w:ind w:left="284"/>
        <w:jc w:val="center"/>
        <w:rPr>
          <w:b/>
          <w:sz w:val="30"/>
          <w:szCs w:val="30"/>
        </w:rPr>
      </w:pPr>
      <w:r w:rsidRPr="00195F9B">
        <w:rPr>
          <w:b/>
          <w:sz w:val="30"/>
          <w:szCs w:val="30"/>
        </w:rPr>
        <w:t xml:space="preserve">открытый запрос цен в электронной форме на </w:t>
      </w:r>
      <w:r w:rsidRPr="00195F9B">
        <w:rPr>
          <w:b/>
          <w:bCs/>
          <w:color w:val="000000"/>
          <w:sz w:val="30"/>
          <w:szCs w:val="30"/>
        </w:rPr>
        <w:t xml:space="preserve">право заключения договора </w:t>
      </w:r>
      <w:r w:rsidRPr="00195F9B">
        <w:rPr>
          <w:b/>
          <w:sz w:val="30"/>
          <w:szCs w:val="30"/>
        </w:rPr>
        <w:t>на ремонт</w:t>
      </w:r>
      <w:r w:rsidRPr="00195F9B">
        <w:rPr>
          <w:b/>
          <w:bCs/>
          <w:sz w:val="30"/>
          <w:szCs w:val="30"/>
        </w:rPr>
        <w:t xml:space="preserve"> кровли котельной и санпропускника на ПХРО для нужд фи</w:t>
      </w:r>
      <w:r w:rsidRPr="00195F9B">
        <w:rPr>
          <w:b/>
          <w:sz w:val="30"/>
          <w:szCs w:val="30"/>
        </w:rPr>
        <w:t>лиала "Южный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Техническое задание </w:t>
      </w: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строительно-монтажных работ по объекту:</w:t>
      </w:r>
    </w:p>
    <w:p w:rsidR="00B672A7" w:rsidRPr="00AE5360" w:rsidRDefault="00B672A7" w:rsidP="00B672A7">
      <w:pPr>
        <w:jc w:val="center"/>
        <w:rPr>
          <w:sz w:val="28"/>
          <w:szCs w:val="28"/>
        </w:rPr>
      </w:pPr>
      <w:r w:rsidRPr="00AE5360">
        <w:rPr>
          <w:bCs/>
          <w:sz w:val="28"/>
          <w:szCs w:val="28"/>
        </w:rPr>
        <w:t>ремонт кровли котельной и санпропускника на ПХРО фи</w:t>
      </w:r>
      <w:r w:rsidRPr="00AE5360">
        <w:rPr>
          <w:sz w:val="28"/>
          <w:szCs w:val="28"/>
        </w:rPr>
        <w:t>лиала "Южный территориальный округ</w:t>
      </w:r>
      <w:proofErr w:type="gramStart"/>
      <w:r w:rsidRPr="00AE5360">
        <w:rPr>
          <w:sz w:val="28"/>
          <w:szCs w:val="28"/>
        </w:rPr>
        <w:t>"  ФГУП</w:t>
      </w:r>
      <w:proofErr w:type="gramEnd"/>
      <w:r w:rsidRPr="00AE5360">
        <w:rPr>
          <w:sz w:val="28"/>
          <w:szCs w:val="28"/>
        </w:rPr>
        <w:t xml:space="preserve"> «РосРАО»</w:t>
      </w: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Pr="00E0417B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1.</w:t>
      </w:r>
      <w:r>
        <w:rPr>
          <w:sz w:val="26"/>
          <w:szCs w:val="26"/>
        </w:rPr>
        <w:t>НАИМЕНОВАНИЕ ВЫПОЛНЯЕМЫХ РАБОТ.</w:t>
      </w:r>
    </w:p>
    <w:p w:rsidR="00B672A7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2.ОБ</w:t>
      </w:r>
      <w:r>
        <w:rPr>
          <w:sz w:val="26"/>
          <w:szCs w:val="26"/>
        </w:rPr>
        <w:t>ЩИЕ ПОЛОЖЕНИЯ.</w:t>
      </w:r>
    </w:p>
    <w:p w:rsidR="00B672A7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2.1.Сведения о строительно-монтажных работах при</w:t>
      </w:r>
    </w:p>
    <w:p w:rsidR="00B672A7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строительстве, реконструкции и капитальном ремонте</w:t>
      </w:r>
    </w:p>
    <w:p w:rsidR="00B672A7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объектов.</w:t>
      </w:r>
    </w:p>
    <w:p w:rsidR="00B672A7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2.2. Сведения о выполняемых работах.</w:t>
      </w:r>
    </w:p>
    <w:p w:rsidR="00B672A7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2.3. Сведения о месте выполнения работ.</w:t>
      </w:r>
    </w:p>
    <w:p w:rsidR="00B672A7" w:rsidRPr="005E21CF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2.4. Требования к разработке проекта производства работ.</w:t>
      </w:r>
    </w:p>
    <w:p w:rsidR="00B672A7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3.</w:t>
      </w:r>
      <w:r>
        <w:rPr>
          <w:sz w:val="26"/>
          <w:szCs w:val="26"/>
        </w:rPr>
        <w:t>ТРЕБОВАНИЯ К ТЕХНИЧЕСКИМ ХАРАКТЕРИСТИКАМ РАБОТ.</w:t>
      </w:r>
    </w:p>
    <w:p w:rsidR="00B672A7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3.1. Технические требования при выполнении работ.</w:t>
      </w:r>
    </w:p>
    <w:p w:rsidR="00B672A7" w:rsidRPr="005E21CF" w:rsidRDefault="00B672A7" w:rsidP="00B672A7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 xml:space="preserve">          Подраздел 3.2. Требования к оформлению и составу проекта производства работ.</w:t>
      </w:r>
    </w:p>
    <w:p w:rsidR="00B672A7" w:rsidRPr="005E21CF" w:rsidRDefault="00B672A7" w:rsidP="00B672A7">
      <w:pPr>
        <w:ind w:left="709" w:hanging="709"/>
        <w:rPr>
          <w:sz w:val="26"/>
          <w:szCs w:val="26"/>
        </w:rPr>
      </w:pPr>
      <w:r w:rsidRPr="005E21CF">
        <w:rPr>
          <w:sz w:val="26"/>
          <w:szCs w:val="26"/>
        </w:rPr>
        <w:t>РАЗДЕЛ 4.</w:t>
      </w:r>
      <w:r>
        <w:rPr>
          <w:sz w:val="26"/>
          <w:szCs w:val="26"/>
        </w:rPr>
        <w:t>ВЕДОМОСТЬ ФИЗИЧЕСКИХ ОБЪЁМОВ РАБОТ, РЕСУРСНАЯ ВЕДОМОСТЬ, СМЕТНЫЕ РАСЧЁТЫ.</w:t>
      </w:r>
    </w:p>
    <w:p w:rsidR="00B672A7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5.ТРЕБОВАНИЯ </w:t>
      </w:r>
      <w:r>
        <w:rPr>
          <w:sz w:val="26"/>
          <w:szCs w:val="26"/>
        </w:rPr>
        <w:t>К МАТЕРИАЛАМ И ОБОРУДОВАНИЮ,</w:t>
      </w:r>
    </w:p>
    <w:p w:rsidR="00B672A7" w:rsidRPr="005E21CF" w:rsidRDefault="00B672A7" w:rsidP="00B672A7">
      <w:pPr>
        <w:ind w:left="709"/>
        <w:rPr>
          <w:sz w:val="26"/>
          <w:szCs w:val="26"/>
        </w:rPr>
      </w:pPr>
      <w:r>
        <w:rPr>
          <w:sz w:val="26"/>
          <w:szCs w:val="26"/>
        </w:rPr>
        <w:t>ПРИМЕНЯЕМЫМ ДЛЯ ВЫПОЛНЕНИЯ РАБОТ, В Т.Ч. ВЕДОМОСТЬ МАТЕРИАЛОВ</w:t>
      </w:r>
    </w:p>
    <w:p w:rsidR="00B672A7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6</w:t>
      </w:r>
      <w:r>
        <w:rPr>
          <w:sz w:val="26"/>
          <w:szCs w:val="26"/>
        </w:rPr>
        <w:t>.ПЕРЕЧЕНЬ ПРОЕКТНОЙ И РАБОЧЕЙ ДОКУМЕНТАЦИИ</w:t>
      </w:r>
    </w:p>
    <w:p w:rsidR="00B672A7" w:rsidRPr="005E21CF" w:rsidRDefault="00B672A7" w:rsidP="00B672A7">
      <w:pPr>
        <w:rPr>
          <w:sz w:val="26"/>
          <w:szCs w:val="26"/>
        </w:rPr>
      </w:pPr>
      <w:r>
        <w:rPr>
          <w:sz w:val="26"/>
          <w:szCs w:val="26"/>
        </w:rPr>
        <w:t>РАЗДЕЛ 7.ТРЕБОВАНИЯ И УСЛОВИЯ К РАЗРАБОТКЕ ПРИРОДООХРАННЫХ МЕР И МЕРОПРИЯТИЙ.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8.</w:t>
      </w:r>
      <w:r>
        <w:rPr>
          <w:sz w:val="26"/>
          <w:szCs w:val="26"/>
        </w:rPr>
        <w:t>СРОК ВЫПОЛНЕНИЯ РАБОТ.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9.Т</w:t>
      </w:r>
      <w:r>
        <w:rPr>
          <w:sz w:val="26"/>
          <w:szCs w:val="26"/>
        </w:rPr>
        <w:t>РЕБОВАНИЯ К КАЧЕСТВУ ВЫПОЛНЯЕМЫХ РАБОТ.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</w:t>
      </w:r>
      <w:r>
        <w:rPr>
          <w:sz w:val="26"/>
          <w:szCs w:val="26"/>
        </w:rPr>
        <w:t>СОБЫМ УСЛОВИЯМ РАБОТ.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11. </w:t>
      </w:r>
      <w:r>
        <w:rPr>
          <w:sz w:val="26"/>
          <w:szCs w:val="26"/>
        </w:rPr>
        <w:t>Т</w:t>
      </w:r>
      <w:r w:rsidRPr="005E21CF">
        <w:rPr>
          <w:sz w:val="26"/>
          <w:szCs w:val="26"/>
        </w:rPr>
        <w:t>РЕБОВАНИЯ</w:t>
      </w:r>
      <w:r>
        <w:rPr>
          <w:sz w:val="26"/>
          <w:szCs w:val="26"/>
        </w:rPr>
        <w:t xml:space="preserve"> К СРОКУ И (ИЛИ) ОБЪЁМУ ПРЕДОСТАВЛЕНИЯ ГАРАНТИЙ.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12. ТРЕБОВАНИЯ </w:t>
      </w:r>
      <w:r>
        <w:rPr>
          <w:sz w:val="26"/>
          <w:szCs w:val="26"/>
        </w:rPr>
        <w:t xml:space="preserve">К </w:t>
      </w:r>
      <w:r w:rsidRPr="005E21CF">
        <w:rPr>
          <w:sz w:val="26"/>
          <w:szCs w:val="26"/>
        </w:rPr>
        <w:t>БЕЗОПАСНОСТИ</w:t>
      </w:r>
      <w:r>
        <w:rPr>
          <w:sz w:val="26"/>
          <w:szCs w:val="26"/>
        </w:rPr>
        <w:t xml:space="preserve"> ВЫПОЛНЯЕМЫХ РАБОТ.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13. ТРЕБОВАНИЯ </w:t>
      </w:r>
      <w:r>
        <w:rPr>
          <w:sz w:val="26"/>
          <w:szCs w:val="26"/>
        </w:rPr>
        <w:t>К РЕЗУЛЬТАТАМ РАБОТ И ПОРЯДКУ ПРИЁМКИ.</w:t>
      </w:r>
      <w:r w:rsidRPr="005E21CF">
        <w:rPr>
          <w:sz w:val="26"/>
          <w:szCs w:val="26"/>
        </w:rPr>
        <w:t xml:space="preserve"> 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14. </w:t>
      </w:r>
      <w:r>
        <w:rPr>
          <w:sz w:val="26"/>
          <w:szCs w:val="26"/>
        </w:rPr>
        <w:t>ТРЕБОВАНИЕ К ФОРМЕ ПРЕДСТАВЛЯЕМОЙ ИНФОРМАЦИИ.</w:t>
      </w:r>
    </w:p>
    <w:p w:rsidR="00B672A7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</w:t>
      </w:r>
      <w:r>
        <w:rPr>
          <w:sz w:val="26"/>
          <w:szCs w:val="26"/>
        </w:rPr>
        <w:t xml:space="preserve"> </w:t>
      </w:r>
      <w:r w:rsidRPr="005E21CF">
        <w:rPr>
          <w:sz w:val="26"/>
          <w:szCs w:val="26"/>
        </w:rPr>
        <w:t>ТРЕБОВАНИЯ</w:t>
      </w:r>
      <w:r>
        <w:rPr>
          <w:sz w:val="26"/>
          <w:szCs w:val="26"/>
        </w:rPr>
        <w:t xml:space="preserve"> К ТЕХНИЧЕСКОМУ ОБУЧЕНИЮ ПЕРСОНАЛА ЗАКАЗЧИКА.</w:t>
      </w:r>
    </w:p>
    <w:p w:rsidR="00B672A7" w:rsidRPr="003A1671" w:rsidRDefault="00B672A7" w:rsidP="00B672A7">
      <w:pPr>
        <w:rPr>
          <w:sz w:val="26"/>
          <w:szCs w:val="26"/>
        </w:rPr>
      </w:pPr>
      <w:r w:rsidRPr="003A1671">
        <w:rPr>
          <w:sz w:val="26"/>
          <w:szCs w:val="26"/>
        </w:rPr>
        <w:t>РАЗДЕЛ 16. ТРЕБОВАНИЯ К ИСПОЛНИТЕЛЯМ РАБОТ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5E21CF">
        <w:rPr>
          <w:sz w:val="26"/>
          <w:szCs w:val="26"/>
        </w:rPr>
        <w:t>.ПЕРЕЧЕНЬ ПРИНЯТЫХ СОКРАЩЕНИЙ</w:t>
      </w:r>
    </w:p>
    <w:p w:rsidR="00B672A7" w:rsidRPr="005E21CF" w:rsidRDefault="00B672A7" w:rsidP="00B672A7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18.</w:t>
      </w:r>
      <w:r w:rsidRPr="005E21CF">
        <w:rPr>
          <w:sz w:val="26"/>
          <w:szCs w:val="26"/>
        </w:rPr>
        <w:t>ПЕРЕЧЕНЬ ПРИЛОЖЕНИЙ</w:t>
      </w:r>
      <w:r>
        <w:rPr>
          <w:sz w:val="26"/>
          <w:szCs w:val="26"/>
        </w:rPr>
        <w:t>.</w:t>
      </w: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bookmarkStart w:id="2" w:name="_GoBack"/>
      <w:bookmarkEnd w:id="2"/>
    </w:p>
    <w:p w:rsidR="00B672A7" w:rsidRPr="00556EA3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RPr="007C4A8B" w:rsidTr="001F5F72">
        <w:tc>
          <w:tcPr>
            <w:tcW w:w="9571" w:type="dxa"/>
          </w:tcPr>
          <w:p w:rsidR="00B672A7" w:rsidRPr="00AE5360" w:rsidRDefault="00B672A7" w:rsidP="001F5F72">
            <w:pPr>
              <w:jc w:val="both"/>
              <w:rPr>
                <w:u w:val="single"/>
              </w:rPr>
            </w:pPr>
            <w:r w:rsidRPr="00AE5360">
              <w:rPr>
                <w:bCs/>
              </w:rPr>
              <w:t>ремонт кровли котельной и санпропускника на ПХРО фи</w:t>
            </w:r>
            <w:r w:rsidRPr="00AE5360">
              <w:t>лиала "Южный территориальный округ</w:t>
            </w:r>
            <w:proofErr w:type="gramStart"/>
            <w:r w:rsidRPr="00AE5360">
              <w:t>"  ФГУП</w:t>
            </w:r>
            <w:proofErr w:type="gramEnd"/>
            <w:r w:rsidRPr="00AE5360">
              <w:t xml:space="preserve"> «РосРАО»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RPr="007C4A8B" w:rsidTr="001F5F72">
        <w:tc>
          <w:tcPr>
            <w:tcW w:w="9571" w:type="dxa"/>
          </w:tcPr>
          <w:p w:rsidR="00B672A7" w:rsidRPr="00EE446D" w:rsidRDefault="00B672A7" w:rsidP="001F5F72">
            <w:pPr>
              <w:jc w:val="center"/>
              <w:rPr>
                <w:sz w:val="28"/>
                <w:szCs w:val="28"/>
              </w:rPr>
            </w:pPr>
            <w:r w:rsidRPr="009669DF">
              <w:rPr>
                <w:sz w:val="28"/>
                <w:szCs w:val="28"/>
              </w:rPr>
              <w:t>Подраздел 2.1. Сведения о строительно-монтажных работах при строительстве, реконструкции и капитальном ремонте объекто</w:t>
            </w:r>
            <w:r>
              <w:rPr>
                <w:sz w:val="28"/>
                <w:szCs w:val="28"/>
              </w:rPr>
              <w:t>в</w:t>
            </w:r>
          </w:p>
        </w:tc>
      </w:tr>
      <w:tr w:rsidR="00B672A7" w:rsidRPr="00D949A8" w:rsidTr="001F5F72">
        <w:tc>
          <w:tcPr>
            <w:tcW w:w="9571" w:type="dxa"/>
          </w:tcPr>
          <w:p w:rsidR="00B672A7" w:rsidRPr="00D949A8" w:rsidRDefault="00B672A7" w:rsidP="001F5F72">
            <w:pPr>
              <w:jc w:val="both"/>
            </w:pPr>
            <w:r w:rsidRPr="00D949A8">
              <w:t xml:space="preserve">Данное техническое задание составлено на основании </w:t>
            </w:r>
            <w:r>
              <w:t>д</w:t>
            </w:r>
            <w:r w:rsidRPr="00D949A8">
              <w:t>ефектной ведомости</w:t>
            </w:r>
            <w:r>
              <w:t>, утверждённой директором филиала «Южный территориальный округ</w:t>
            </w:r>
            <w:proofErr w:type="gramStart"/>
            <w:r>
              <w:t xml:space="preserve">».  </w:t>
            </w:r>
            <w:proofErr w:type="gramEnd"/>
          </w:p>
        </w:tc>
      </w:tr>
      <w:tr w:rsidR="00B672A7" w:rsidRPr="007C4A8B" w:rsidTr="001F5F72">
        <w:tc>
          <w:tcPr>
            <w:tcW w:w="9571" w:type="dxa"/>
          </w:tcPr>
          <w:p w:rsidR="00B672A7" w:rsidRPr="009669DF" w:rsidRDefault="00B672A7" w:rsidP="001F5F72">
            <w:pPr>
              <w:jc w:val="center"/>
              <w:rPr>
                <w:sz w:val="28"/>
                <w:szCs w:val="28"/>
              </w:rPr>
            </w:pPr>
            <w:r w:rsidRPr="009669DF">
              <w:rPr>
                <w:sz w:val="28"/>
                <w:szCs w:val="28"/>
              </w:rPr>
              <w:t>Подраздел 2.2. Сведения о выполняемых работах</w:t>
            </w:r>
          </w:p>
        </w:tc>
      </w:tr>
      <w:tr w:rsidR="00B672A7" w:rsidRPr="00CC6F01" w:rsidTr="001F5F72">
        <w:tc>
          <w:tcPr>
            <w:tcW w:w="9571" w:type="dxa"/>
          </w:tcPr>
          <w:p w:rsidR="00B672A7" w:rsidRDefault="00B672A7" w:rsidP="001F5F72">
            <w:pPr>
              <w:jc w:val="both"/>
            </w:pPr>
            <w:r w:rsidRPr="00CC6F01">
              <w:t xml:space="preserve">Необходимо </w:t>
            </w:r>
            <w:r>
              <w:t>выполнить следующие работы</w:t>
            </w:r>
            <w:r w:rsidRPr="00CC6F01">
              <w:t xml:space="preserve">: </w:t>
            </w:r>
          </w:p>
          <w:tbl>
            <w:tblPr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pPr>
                    <w:rPr>
                      <w:bCs/>
                      <w:i/>
                      <w:color w:val="000000"/>
                    </w:rPr>
                  </w:pPr>
                  <w:r w:rsidRPr="00AE5360">
                    <w:rPr>
                      <w:bCs/>
                      <w:i/>
                      <w:color w:val="000000"/>
                    </w:rPr>
                    <w:t>Кровля котельной и санпропускника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 р</w:t>
                  </w:r>
                  <w:r w:rsidRPr="00AE5360">
                    <w:t>аз</w:t>
                  </w:r>
                  <w:r>
                    <w:t>о</w:t>
                  </w:r>
                  <w:r w:rsidRPr="00AE5360">
                    <w:t>б</w:t>
                  </w:r>
                  <w:r>
                    <w:t>рать</w:t>
                  </w:r>
                  <w:r w:rsidRPr="00AE5360">
                    <w:t xml:space="preserve"> покрыти</w:t>
                  </w:r>
                  <w:r>
                    <w:t>я</w:t>
                  </w:r>
                  <w:r w:rsidRPr="00AE5360">
                    <w:t xml:space="preserve"> кровель из рулонных материалов</w:t>
                  </w:r>
                  <w:r>
                    <w:t xml:space="preserve"> – 103,1 м2;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-р</w:t>
                  </w:r>
                  <w:r w:rsidRPr="00AE5360">
                    <w:t>аз</w:t>
                  </w:r>
                  <w:r>
                    <w:t>о</w:t>
                  </w:r>
                  <w:r w:rsidRPr="00AE5360">
                    <w:t>б</w:t>
                  </w:r>
                  <w:r>
                    <w:t>рать</w:t>
                  </w:r>
                  <w:r w:rsidRPr="00AE5360">
                    <w:t xml:space="preserve"> цемент</w:t>
                  </w:r>
                  <w:r>
                    <w:t>ную</w:t>
                  </w:r>
                  <w:r w:rsidRPr="00AE5360">
                    <w:t xml:space="preserve"> стяжк</w:t>
                  </w:r>
                  <w:r>
                    <w:t>у – 103,1 м2;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-разобрать</w:t>
                  </w:r>
                  <w:r w:rsidRPr="00AE5360">
                    <w:t xml:space="preserve"> мелк</w:t>
                  </w:r>
                  <w:r>
                    <w:t>ие</w:t>
                  </w:r>
                  <w:r w:rsidRPr="00AE5360">
                    <w:t xml:space="preserve"> покрыти</w:t>
                  </w:r>
                  <w:r>
                    <w:t>я</w:t>
                  </w:r>
                  <w:r w:rsidRPr="00AE5360">
                    <w:t xml:space="preserve"> и обдел</w:t>
                  </w:r>
                  <w:r>
                    <w:t>ки</w:t>
                  </w:r>
                  <w:r w:rsidRPr="00AE5360">
                    <w:t xml:space="preserve"> из листовой стали: пояск</w:t>
                  </w:r>
                  <w:r>
                    <w:t>и</w:t>
                  </w:r>
                  <w:r w:rsidRPr="00AE5360">
                    <w:t xml:space="preserve">, </w:t>
                  </w:r>
                  <w:proofErr w:type="spellStart"/>
                  <w:r w:rsidRPr="00AE5360">
                    <w:t>сандрик</w:t>
                  </w:r>
                  <w:r>
                    <w:t>и</w:t>
                  </w:r>
                  <w:proofErr w:type="spellEnd"/>
                  <w:r w:rsidRPr="00AE5360">
                    <w:t>, желоб</w:t>
                  </w:r>
                  <w:r>
                    <w:t>а</w:t>
                  </w:r>
                  <w:r w:rsidRPr="00AE5360">
                    <w:t>, отлив</w:t>
                  </w:r>
                  <w:r>
                    <w:t>ы</w:t>
                  </w:r>
                  <w:r w:rsidRPr="00AE5360">
                    <w:t>, свес</w:t>
                  </w:r>
                  <w:r>
                    <w:t>ы</w:t>
                  </w:r>
                  <w:r w:rsidRPr="00AE5360">
                    <w:t xml:space="preserve"> и </w:t>
                  </w:r>
                  <w:proofErr w:type="spellStart"/>
                  <w:r w:rsidRPr="00AE5360">
                    <w:t>т.п</w:t>
                  </w:r>
                  <w:proofErr w:type="spellEnd"/>
                  <w:r>
                    <w:t xml:space="preserve"> – 38,5 м труб;</w:t>
                  </w:r>
                </w:p>
              </w:tc>
            </w:tr>
            <w:tr w:rsidR="00B672A7" w:rsidRPr="00AE5360" w:rsidTr="001F5F72">
              <w:trPr>
                <w:trHeight w:val="265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-у</w:t>
                  </w:r>
                  <w:r w:rsidRPr="00AE5360">
                    <w:t>стройство выравнивающих стяжек цементно-песчаных толщиной 40 мм</w:t>
                  </w:r>
                  <w:r>
                    <w:t xml:space="preserve"> – 103,1 м2;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</w:t>
                  </w:r>
                  <w:proofErr w:type="spellStart"/>
                  <w:r>
                    <w:t>о</w:t>
                  </w:r>
                  <w:r w:rsidRPr="00AE5360">
                    <w:t>грунтов</w:t>
                  </w:r>
                  <w:r>
                    <w:t>ать</w:t>
                  </w:r>
                  <w:proofErr w:type="spellEnd"/>
                  <w:r w:rsidRPr="00AE5360">
                    <w:t xml:space="preserve"> основани</w:t>
                  </w:r>
                  <w:r>
                    <w:t>я</w:t>
                  </w:r>
                  <w:r w:rsidRPr="00AE5360">
                    <w:t xml:space="preserve"> из бетона или раствора под водоизоляционный кровельный ковер битумной грунтовкой с ее приготовлением</w:t>
                  </w:r>
                  <w:r>
                    <w:t xml:space="preserve"> – 103,1 м2;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-у</w:t>
                  </w:r>
                  <w:r w:rsidRPr="00AE5360">
                    <w:t xml:space="preserve">стройство </w:t>
                  </w:r>
                  <w:proofErr w:type="spellStart"/>
                  <w:r w:rsidRPr="00AE5360">
                    <w:t>пароизоляции</w:t>
                  </w:r>
                  <w:proofErr w:type="spellEnd"/>
                  <w:r w:rsidRPr="00AE5360">
                    <w:t xml:space="preserve"> прокладочной в один слой</w:t>
                  </w:r>
                  <w:r>
                    <w:t xml:space="preserve"> – 103,1 м2;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-у</w:t>
                  </w:r>
                  <w:r w:rsidRPr="00AE5360">
                    <w:t>стройство кровель плоских из наплавляемых материалов в два слоя</w:t>
                  </w:r>
                  <w:r>
                    <w:t xml:space="preserve"> – 103,1м2;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-у</w:t>
                  </w:r>
                  <w:r w:rsidRPr="00AE5360">
                    <w:t>стройство мелких покрытий (брандмауэры, парапеты, свесы и т.п.) из листовой оцинкованной стали</w:t>
                  </w:r>
                  <w:r>
                    <w:t xml:space="preserve"> – 23,1 м2;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-у</w:t>
                  </w:r>
                  <w:r w:rsidRPr="00AE5360">
                    <w:t>стройство желобов настенных</w:t>
                  </w:r>
                  <w:r>
                    <w:t xml:space="preserve"> – 7м.п. желоба;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-заменить воронки</w:t>
                  </w:r>
                  <w:r w:rsidRPr="00AE5360">
                    <w:t xml:space="preserve"> водосточных труб с земли, лестниц или подмостей</w:t>
                  </w:r>
                  <w:r>
                    <w:t xml:space="preserve"> – 2шт;</w:t>
                  </w:r>
                </w:p>
              </w:tc>
            </w:tr>
            <w:tr w:rsidR="00B672A7" w:rsidRPr="00AE5360" w:rsidTr="001F5F72">
              <w:trPr>
                <w:trHeight w:val="20"/>
              </w:trPr>
              <w:tc>
                <w:tcPr>
                  <w:tcW w:w="9214" w:type="dxa"/>
                  <w:shd w:val="clear" w:color="auto" w:fill="auto"/>
                  <w:vAlign w:val="center"/>
                  <w:hideMark/>
                </w:tcPr>
                <w:p w:rsidR="00B672A7" w:rsidRPr="00AE5360" w:rsidRDefault="00B672A7" w:rsidP="001F5F72">
                  <w:r>
                    <w:t>-у</w:t>
                  </w:r>
                  <w:r w:rsidRPr="00AE5360">
                    <w:t>стройство примыканий рулонных и мастичных кровель к стенам и парапетам высотой до 600 мм без фартуков</w:t>
                  </w:r>
                  <w:r>
                    <w:t xml:space="preserve"> – 38,5 </w:t>
                  </w:r>
                  <w:proofErr w:type="spellStart"/>
                  <w:r>
                    <w:t>м.п</w:t>
                  </w:r>
                  <w:proofErr w:type="spellEnd"/>
                  <w:r>
                    <w:t>. примыкания.</w:t>
                  </w:r>
                </w:p>
              </w:tc>
            </w:tr>
          </w:tbl>
          <w:p w:rsidR="00B672A7" w:rsidRPr="00C54F55" w:rsidRDefault="00B672A7" w:rsidP="001F5F72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C54F55">
              <w:rPr>
                <w:i/>
              </w:rPr>
              <w:t>Козырьки над входом/выходом в котельную и над входом/</w:t>
            </w:r>
            <w:proofErr w:type="gramStart"/>
            <w:r w:rsidRPr="00C54F55">
              <w:rPr>
                <w:i/>
              </w:rPr>
              <w:t>выходом  в</w:t>
            </w:r>
            <w:proofErr w:type="gramEnd"/>
            <w:r w:rsidRPr="00C54F55">
              <w:rPr>
                <w:i/>
              </w:rPr>
              <w:t xml:space="preserve"> санпропускник</w:t>
            </w:r>
          </w:p>
          <w:tbl>
            <w:tblPr>
              <w:tblW w:w="9209" w:type="dxa"/>
              <w:tblLook w:val="04A0" w:firstRow="1" w:lastRow="0" w:firstColumn="1" w:lastColumn="0" w:noHBand="0" w:noVBand="1"/>
            </w:tblPr>
            <w:tblGrid>
              <w:gridCol w:w="9209"/>
            </w:tblGrid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</w:t>
                  </w:r>
                  <w:proofErr w:type="spellStart"/>
                  <w:r>
                    <w:t>р</w:t>
                  </w:r>
                  <w:r w:rsidRPr="003A3AB6">
                    <w:t>азб</w:t>
                  </w:r>
                  <w:r>
                    <w:t>рать</w:t>
                  </w:r>
                  <w:proofErr w:type="spellEnd"/>
                  <w:r w:rsidRPr="003A3AB6">
                    <w:t xml:space="preserve"> покрыти</w:t>
                  </w:r>
                  <w:r>
                    <w:t>я</w:t>
                  </w:r>
                  <w:r w:rsidRPr="003A3AB6">
                    <w:t xml:space="preserve"> кровель из волнистых и полуволнистых асбестоцементных листов (козырёк на входом в котельную; три козырька -выход из котельной и вход/выход из санпропускника)</w:t>
                  </w:r>
                  <w:r>
                    <w:t xml:space="preserve"> – 14,8 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-разобрать</w:t>
                  </w:r>
                  <w:r w:rsidRPr="003A3AB6">
                    <w:t xml:space="preserve"> облицовочн</w:t>
                  </w:r>
                  <w:r>
                    <w:t>ый</w:t>
                  </w:r>
                  <w:r w:rsidRPr="003A3AB6">
                    <w:t xml:space="preserve"> пластик козырьков снизу </w:t>
                  </w:r>
                  <w:r>
                    <w:t>– 9,77 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-разобрать</w:t>
                  </w:r>
                  <w:r w:rsidRPr="003A3AB6">
                    <w:t xml:space="preserve"> деревянны</w:t>
                  </w:r>
                  <w:r>
                    <w:t>е</w:t>
                  </w:r>
                  <w:r w:rsidRPr="003A3AB6">
                    <w:t xml:space="preserve"> элемент</w:t>
                  </w:r>
                  <w:r>
                    <w:t>ы</w:t>
                  </w:r>
                  <w:r w:rsidRPr="003A3AB6">
                    <w:t xml:space="preserve"> конструкций крыш </w:t>
                  </w:r>
                  <w:proofErr w:type="spellStart"/>
                  <w:r w:rsidRPr="003A3AB6">
                    <w:t>мауэрлатов</w:t>
                  </w:r>
                  <w:proofErr w:type="spellEnd"/>
                  <w:r>
                    <w:t xml:space="preserve"> – 8,37 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-разобрать</w:t>
                  </w:r>
                  <w:r w:rsidRPr="003A3AB6">
                    <w:t xml:space="preserve"> деревянны</w:t>
                  </w:r>
                  <w:r>
                    <w:t>е</w:t>
                  </w:r>
                  <w:r w:rsidRPr="003A3AB6">
                    <w:t xml:space="preserve"> элемент</w:t>
                  </w:r>
                  <w:r>
                    <w:t>ы</w:t>
                  </w:r>
                  <w:r w:rsidRPr="003A3AB6">
                    <w:t xml:space="preserve"> конструкций крыш стропил со стойками и подкосами из досок</w:t>
                  </w:r>
                  <w:r>
                    <w:t xml:space="preserve"> – 8,37 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-д</w:t>
                  </w:r>
                  <w:r w:rsidRPr="003A3AB6">
                    <w:t xml:space="preserve">емонтаж опорных конструкций </w:t>
                  </w:r>
                  <w:proofErr w:type="spellStart"/>
                  <w:r w:rsidRPr="003A3AB6">
                    <w:t>этажерочного</w:t>
                  </w:r>
                  <w:proofErr w:type="spellEnd"/>
                  <w:r w:rsidRPr="003A3AB6">
                    <w:t xml:space="preserve"> типа (демонтаж </w:t>
                  </w:r>
                  <w:proofErr w:type="gramStart"/>
                  <w:r w:rsidRPr="003A3AB6">
                    <w:t>каркасов  козырьков</w:t>
                  </w:r>
                  <w:proofErr w:type="gramEnd"/>
                  <w:r w:rsidRPr="003A3AB6">
                    <w:t xml:space="preserve"> 1,4*1 3 </w:t>
                  </w:r>
                  <w:proofErr w:type="spellStart"/>
                  <w:r w:rsidRPr="003A3AB6">
                    <w:t>шт</w:t>
                  </w:r>
                  <w:proofErr w:type="spellEnd"/>
                  <w:r w:rsidRPr="003A3AB6">
                    <w:t xml:space="preserve"> уголок 50*50*5)</w:t>
                  </w:r>
                  <w:r>
                    <w:t xml:space="preserve"> – 0,08373тн;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-м</w:t>
                  </w:r>
                  <w:r w:rsidRPr="003A3AB6">
                    <w:t xml:space="preserve">онтаж опорных конструкций </w:t>
                  </w:r>
                  <w:proofErr w:type="spellStart"/>
                  <w:r w:rsidRPr="003A3AB6">
                    <w:t>этажерочного</w:t>
                  </w:r>
                  <w:proofErr w:type="spellEnd"/>
                  <w:r w:rsidRPr="003A3AB6">
                    <w:t xml:space="preserve"> типа (каркас козырьков)</w:t>
                  </w:r>
                  <w:r>
                    <w:t xml:space="preserve"> – 0,8373 </w:t>
                  </w:r>
                  <w:proofErr w:type="spellStart"/>
                  <w:r>
                    <w:t>тн</w:t>
                  </w:r>
                  <w:proofErr w:type="spellEnd"/>
                  <w:r>
                    <w:t>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-у</w:t>
                  </w:r>
                  <w:r w:rsidRPr="003A3AB6">
                    <w:t>становка стропил</w:t>
                  </w:r>
                  <w:r>
                    <w:t xml:space="preserve"> – 0,01 м3;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-заменить</w:t>
                  </w:r>
                  <w:r w:rsidRPr="003A3AB6">
                    <w:t xml:space="preserve"> обрешетки с </w:t>
                  </w:r>
                  <w:proofErr w:type="spellStart"/>
                  <w:r w:rsidRPr="003A3AB6">
                    <w:t>прозорами</w:t>
                  </w:r>
                  <w:proofErr w:type="spellEnd"/>
                  <w:r w:rsidRPr="003A3AB6">
                    <w:t xml:space="preserve"> из досок толщиной до 30 мм</w:t>
                  </w:r>
                  <w:r>
                    <w:t xml:space="preserve"> – 8,37 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-у</w:t>
                  </w:r>
                  <w:r w:rsidRPr="003A3AB6">
                    <w:t xml:space="preserve">стройство кровли из </w:t>
                  </w:r>
                  <w:proofErr w:type="spellStart"/>
                  <w:r w:rsidRPr="003A3AB6">
                    <w:t>металлочерепицы</w:t>
                  </w:r>
                  <w:proofErr w:type="spellEnd"/>
                  <w:r w:rsidRPr="003A3AB6">
                    <w:t xml:space="preserve"> по готовым прогонам простая кровля</w:t>
                  </w:r>
                  <w:r>
                    <w:t xml:space="preserve"> – 10,67м2;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-у</w:t>
                  </w:r>
                  <w:r w:rsidRPr="003A3AB6">
                    <w:t>стройство потолков реечных алюминиевых (подшивка козырька снизу)</w:t>
                  </w:r>
                  <w:r>
                    <w:t xml:space="preserve"> – 10,67 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>-у</w:t>
                  </w:r>
                  <w:r w:rsidRPr="003A3AB6">
                    <w:t xml:space="preserve">стройство кровли из </w:t>
                  </w:r>
                  <w:proofErr w:type="spellStart"/>
                  <w:r w:rsidRPr="003A3AB6">
                    <w:t>металлочерепицы</w:t>
                  </w:r>
                  <w:proofErr w:type="spellEnd"/>
                  <w:r w:rsidRPr="003A3AB6">
                    <w:t xml:space="preserve"> по готовым прогонам простая кровля (3 козырька 1,4*3)</w:t>
                  </w:r>
                  <w:r>
                    <w:t xml:space="preserve"> – 4,2 м2;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>
                  <w:r>
                    <w:t xml:space="preserve">-погрузка и вывоз мусора – 9,01 </w:t>
                  </w:r>
                  <w:proofErr w:type="spellStart"/>
                  <w:r>
                    <w:t>тн</w:t>
                  </w:r>
                  <w:proofErr w:type="spellEnd"/>
                  <w:r>
                    <w:t>.</w:t>
                  </w:r>
                </w:p>
              </w:tc>
            </w:tr>
            <w:tr w:rsidR="00B672A7" w:rsidRPr="003A3AB6" w:rsidTr="001F5F72">
              <w:trPr>
                <w:trHeight w:val="20"/>
              </w:trPr>
              <w:tc>
                <w:tcPr>
                  <w:tcW w:w="9209" w:type="dxa"/>
                  <w:shd w:val="clear" w:color="auto" w:fill="auto"/>
                  <w:vAlign w:val="center"/>
                  <w:hideMark/>
                </w:tcPr>
                <w:p w:rsidR="00B672A7" w:rsidRPr="003A3AB6" w:rsidRDefault="00B672A7" w:rsidP="001F5F72"/>
              </w:tc>
            </w:tr>
          </w:tbl>
          <w:p w:rsidR="00B672A7" w:rsidRPr="00CC6F01" w:rsidRDefault="00B672A7" w:rsidP="001F5F72">
            <w:pPr>
              <w:jc w:val="both"/>
            </w:pPr>
          </w:p>
        </w:tc>
      </w:tr>
      <w:tr w:rsidR="00B672A7" w:rsidRPr="007C4A8B" w:rsidTr="001F5F72">
        <w:tc>
          <w:tcPr>
            <w:tcW w:w="9571" w:type="dxa"/>
          </w:tcPr>
          <w:p w:rsidR="00B672A7" w:rsidRPr="00CC6F01" w:rsidRDefault="00B672A7" w:rsidP="001F5F72">
            <w:pPr>
              <w:jc w:val="center"/>
              <w:rPr>
                <w:sz w:val="28"/>
                <w:szCs w:val="28"/>
              </w:rPr>
            </w:pPr>
            <w:r w:rsidRPr="00CC6F01">
              <w:rPr>
                <w:sz w:val="28"/>
                <w:szCs w:val="28"/>
              </w:rPr>
              <w:t>Подраздел 2.3. Сведения о месте выполнения работ</w:t>
            </w:r>
          </w:p>
        </w:tc>
      </w:tr>
      <w:tr w:rsidR="00B672A7" w:rsidRPr="007C4A8B" w:rsidTr="001F5F72">
        <w:tc>
          <w:tcPr>
            <w:tcW w:w="9571" w:type="dxa"/>
          </w:tcPr>
          <w:p w:rsidR="00B672A7" w:rsidRDefault="00B672A7" w:rsidP="001F5F72">
            <w:pPr>
              <w:jc w:val="both"/>
            </w:pPr>
            <w:r>
              <w:t xml:space="preserve">Здание котельная с санпропускником пункта хранения радиоактивных отходов филиала «Южный территориальный округ», расположенное по </w:t>
            </w:r>
            <w:r w:rsidRPr="00B62BC4">
              <w:t xml:space="preserve">адресу: Россия, Ростовская обл., </w:t>
            </w:r>
            <w:proofErr w:type="spellStart"/>
            <w:r w:rsidRPr="00B62BC4">
              <w:lastRenderedPageBreak/>
              <w:t>Мясниковский</w:t>
            </w:r>
            <w:proofErr w:type="spellEnd"/>
            <w:r w:rsidRPr="00B62BC4">
              <w:t xml:space="preserve"> район, с. Большие Салы, 4 км +270 метров на северо-восток от восточной окраины</w:t>
            </w:r>
          </w:p>
        </w:tc>
      </w:tr>
      <w:tr w:rsidR="00B672A7" w:rsidRPr="007C4A8B" w:rsidTr="001F5F72">
        <w:tc>
          <w:tcPr>
            <w:tcW w:w="9571" w:type="dxa"/>
          </w:tcPr>
          <w:p w:rsidR="00B672A7" w:rsidRDefault="00B672A7" w:rsidP="001F5F72">
            <w:pPr>
              <w:jc w:val="center"/>
            </w:pPr>
            <w:r w:rsidRPr="00CC6F01">
              <w:rPr>
                <w:sz w:val="28"/>
                <w:szCs w:val="28"/>
              </w:rPr>
              <w:lastRenderedPageBreak/>
              <w:t>Подраздел 2.</w:t>
            </w:r>
            <w:r>
              <w:rPr>
                <w:sz w:val="28"/>
                <w:szCs w:val="28"/>
              </w:rPr>
              <w:t>4</w:t>
            </w:r>
            <w:r w:rsidRPr="00CC6F0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Требования к разработке ППР</w:t>
            </w:r>
          </w:p>
        </w:tc>
      </w:tr>
      <w:tr w:rsidR="00B672A7" w:rsidRPr="007C4A8B" w:rsidTr="001F5F72">
        <w:tc>
          <w:tcPr>
            <w:tcW w:w="9571" w:type="dxa"/>
          </w:tcPr>
          <w:p w:rsidR="00B672A7" w:rsidRDefault="00B672A7" w:rsidP="001F5F72">
            <w:pPr>
              <w:jc w:val="both"/>
            </w:pPr>
            <w:r>
              <w:t>1.При выполнении ремонтных работ необходима разработка ППР, т.к. работы будут проходить н</w:t>
            </w:r>
            <w:r w:rsidRPr="008A7FA8">
              <w:t>а терр</w:t>
            </w:r>
            <w:r>
              <w:t>итории действующего предприятия.</w:t>
            </w:r>
          </w:p>
          <w:p w:rsidR="00B672A7" w:rsidRDefault="00B672A7" w:rsidP="001F5F72">
            <w:pPr>
              <w:jc w:val="both"/>
            </w:pPr>
            <w:r>
              <w:t xml:space="preserve">2.В ППР должны быть отражены сведения по технологии производственного процесса при выполнении внутренних ремонтных работ, а </w:t>
            </w:r>
            <w:proofErr w:type="gramStart"/>
            <w:r>
              <w:t>также  указания</w:t>
            </w:r>
            <w:proofErr w:type="gramEnd"/>
            <w:r>
              <w:t xml:space="preserve"> по организации труда и соблюдения правил по технике безопасности.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RPr="007C4A8B" w:rsidTr="001F5F72">
        <w:tc>
          <w:tcPr>
            <w:tcW w:w="9571" w:type="dxa"/>
          </w:tcPr>
          <w:p w:rsidR="00B672A7" w:rsidRPr="001A6F8F" w:rsidRDefault="00B672A7" w:rsidP="001F5F72">
            <w:pPr>
              <w:jc w:val="center"/>
              <w:rPr>
                <w:sz w:val="28"/>
                <w:szCs w:val="28"/>
              </w:rPr>
            </w:pPr>
            <w:r w:rsidRPr="001A6F8F">
              <w:rPr>
                <w:sz w:val="28"/>
                <w:szCs w:val="28"/>
              </w:rPr>
              <w:t xml:space="preserve">Подраздел 3.1. </w:t>
            </w:r>
            <w:r>
              <w:rPr>
                <w:sz w:val="28"/>
                <w:szCs w:val="28"/>
              </w:rPr>
              <w:t>Т</w:t>
            </w:r>
            <w:r w:rsidRPr="001A6F8F">
              <w:rPr>
                <w:sz w:val="28"/>
                <w:szCs w:val="28"/>
              </w:rPr>
              <w:t>ехнические требования при выполнении работ</w:t>
            </w:r>
          </w:p>
        </w:tc>
      </w:tr>
      <w:tr w:rsidR="00B672A7" w:rsidRPr="007C4A8B" w:rsidTr="001F5F72">
        <w:tc>
          <w:tcPr>
            <w:tcW w:w="9571" w:type="dxa"/>
          </w:tcPr>
          <w:p w:rsidR="00B672A7" w:rsidRDefault="00B672A7" w:rsidP="001F5F72">
            <w:pPr>
              <w:jc w:val="both"/>
            </w:pPr>
            <w:r>
              <w:t xml:space="preserve">1. Здание, где будут производиться работы, расположено на территории пункта хранения радиоактивных отходов филиала «Южный территориальный округ» ФГУП «РосРАО».  </w:t>
            </w:r>
            <w:proofErr w:type="gramStart"/>
            <w:r>
              <w:t>Территория  пункта</w:t>
            </w:r>
            <w:proofErr w:type="gramEnd"/>
            <w:r>
              <w:t xml:space="preserve"> хранения располагает подъездными дорогами, а также участками, которые возможно использовать в качестве площадок складирования материалов, необходимых для проведения ремонтных работ  и базирования необходимой техники. </w:t>
            </w:r>
          </w:p>
          <w:p w:rsidR="00B672A7" w:rsidRDefault="00B672A7" w:rsidP="001F5F72">
            <w:pPr>
              <w:jc w:val="both"/>
            </w:pPr>
            <w:r>
              <w:t xml:space="preserve">2.В процессе выполнения ремонтных работ необходимо строго соблюдать правила пожарной безопасности. </w:t>
            </w:r>
          </w:p>
          <w:p w:rsidR="00B672A7" w:rsidRPr="00F42FF4" w:rsidRDefault="00B672A7" w:rsidP="001F5F72">
            <w:pPr>
              <w:jc w:val="both"/>
            </w:pPr>
            <w:r w:rsidRPr="00F42FF4">
              <w:t xml:space="preserve">3.Строительный мусор от выполнения ремонтных </w:t>
            </w:r>
            <w:r>
              <w:t xml:space="preserve">работ </w:t>
            </w:r>
            <w:r w:rsidRPr="00F42FF4">
              <w:t xml:space="preserve">вручную собирать в контейнеры </w:t>
            </w:r>
            <w:proofErr w:type="gramStart"/>
            <w:r w:rsidRPr="00F42FF4">
              <w:t>для  мусора</w:t>
            </w:r>
            <w:proofErr w:type="gramEnd"/>
            <w:r w:rsidRPr="00F42FF4">
              <w:t>, далее спецтехникой грузить на транспортное средство для последующего вывоза с территории пункта хранения радиоактивных отходов.</w:t>
            </w:r>
          </w:p>
          <w:p w:rsidR="00B672A7" w:rsidRDefault="00B672A7" w:rsidP="001F5F72">
            <w:pPr>
              <w:jc w:val="both"/>
            </w:pPr>
            <w:r>
              <w:t xml:space="preserve">4.Все материалы, используемые при </w:t>
            </w:r>
            <w:proofErr w:type="gramStart"/>
            <w:r>
              <w:t>производстве  работ</w:t>
            </w:r>
            <w:proofErr w:type="gramEnd"/>
            <w:r>
              <w:t>, должны быть сертифицированы.</w:t>
            </w:r>
          </w:p>
          <w:p w:rsidR="00B672A7" w:rsidRDefault="00B672A7" w:rsidP="001F5F72">
            <w:pPr>
              <w:jc w:val="both"/>
            </w:pPr>
            <w:r>
              <w:t>5.На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B672A7" w:rsidRPr="00766E8B" w:rsidRDefault="00B672A7" w:rsidP="001F5F72">
            <w:pPr>
              <w:jc w:val="both"/>
            </w:pPr>
            <w:r>
              <w:t xml:space="preserve">6.Подрядная организация должна иметь в своём распоряжении всю необходимую строительную технику, </w:t>
            </w:r>
            <w:proofErr w:type="gramStart"/>
            <w:r>
              <w:t>приспособления  и</w:t>
            </w:r>
            <w:proofErr w:type="gramEnd"/>
            <w:r>
              <w:t xml:space="preserve"> инвентарь  необходимые для качественного выполнения ремонтных работ.</w:t>
            </w:r>
          </w:p>
        </w:tc>
      </w:tr>
      <w:tr w:rsidR="00B672A7" w:rsidRPr="007C4A8B" w:rsidTr="001F5F72">
        <w:tc>
          <w:tcPr>
            <w:tcW w:w="9571" w:type="dxa"/>
          </w:tcPr>
          <w:p w:rsidR="00B672A7" w:rsidRPr="005838E2" w:rsidRDefault="00B672A7" w:rsidP="001F5F72">
            <w:pPr>
              <w:jc w:val="center"/>
              <w:rPr>
                <w:sz w:val="28"/>
                <w:szCs w:val="28"/>
              </w:rPr>
            </w:pPr>
            <w:r w:rsidRPr="005838E2">
              <w:rPr>
                <w:sz w:val="28"/>
                <w:szCs w:val="28"/>
              </w:rPr>
              <w:t>Подраздел 3.2. Требования к оформлению и составу проекта производства работ (ППР)</w:t>
            </w:r>
          </w:p>
        </w:tc>
      </w:tr>
      <w:tr w:rsidR="00B672A7" w:rsidRPr="007C4A8B" w:rsidTr="001F5F72">
        <w:tc>
          <w:tcPr>
            <w:tcW w:w="9571" w:type="dxa"/>
          </w:tcPr>
          <w:p w:rsidR="00B672A7" w:rsidRDefault="00B672A7" w:rsidP="001F5F72">
            <w:pPr>
              <w:jc w:val="both"/>
            </w:pPr>
            <w:r>
              <w:t xml:space="preserve">1.Исходным материалом для разработки подрядной организацией ППР служит данное Техническое задание, а также </w:t>
            </w:r>
            <w:r w:rsidRPr="004A1F16">
              <w:t>условия поставки готовых изделий, материалов и оборудования, использования строительных машин и транспортных средств, обеспечени</w:t>
            </w:r>
            <w:r>
              <w:t>е</w:t>
            </w:r>
            <w:r w:rsidRPr="004A1F16">
              <w:t xml:space="preserve"> рабочими кадрами строителей по основным профессиям, производственно-технической комплектации и перевозки строительных грузов</w:t>
            </w:r>
            <w:r>
              <w:t>.</w:t>
            </w:r>
          </w:p>
          <w:p w:rsidR="00B672A7" w:rsidRDefault="00B672A7" w:rsidP="001F5F72">
            <w:pPr>
              <w:jc w:val="both"/>
            </w:pPr>
            <w:r>
              <w:t>2.</w:t>
            </w:r>
            <w:r w:rsidRPr="004A1F16">
              <w:t>Проект производства работ разрабатыва</w:t>
            </w:r>
            <w:r>
              <w:t>е</w:t>
            </w:r>
            <w:r w:rsidRPr="004A1F16">
              <w:t>тся</w:t>
            </w:r>
            <w:r>
              <w:t>, утверждается</w:t>
            </w:r>
            <w:r w:rsidRPr="004A1F16">
              <w:t xml:space="preserve"> подрядн</w:t>
            </w:r>
            <w:r>
              <w:t>ой строительно-монтажной</w:t>
            </w:r>
            <w:r w:rsidRPr="004A1F16">
              <w:t xml:space="preserve"> организаци</w:t>
            </w:r>
            <w:r>
              <w:t xml:space="preserve">ей, </w:t>
            </w:r>
            <w:r w:rsidRPr="004A1F16">
              <w:t>выполняющ</w:t>
            </w:r>
            <w:r>
              <w:t xml:space="preserve">ей вышеуказанный комплекс ремонтных работ, и согласовывается с эксплуатирующей организацией. </w:t>
            </w:r>
          </w:p>
          <w:p w:rsidR="00B672A7" w:rsidRPr="001F5DBF" w:rsidRDefault="00B672A7" w:rsidP="001F5F72">
            <w:pPr>
              <w:jc w:val="both"/>
            </w:pPr>
            <w:r>
              <w:t xml:space="preserve">3. </w:t>
            </w:r>
            <w:r w:rsidRPr="001F5DBF">
              <w:t xml:space="preserve">Проект производства работ </w:t>
            </w:r>
            <w:r>
              <w:t xml:space="preserve">должен включать </w:t>
            </w:r>
            <w:r w:rsidRPr="001F5DBF">
              <w:t>в себя:</w:t>
            </w:r>
          </w:p>
          <w:p w:rsidR="00B672A7" w:rsidRPr="001F5DBF" w:rsidRDefault="00B672A7" w:rsidP="001F5F72">
            <w:pPr>
              <w:jc w:val="both"/>
            </w:pPr>
            <w:r>
              <w:t>-</w:t>
            </w:r>
            <w:r w:rsidRPr="001F5DBF">
              <w:t>календарный план производства работ по объекту;</w:t>
            </w:r>
          </w:p>
          <w:p w:rsidR="00B672A7" w:rsidRPr="001F5DBF" w:rsidRDefault="00B672A7" w:rsidP="001F5F72">
            <w:pPr>
              <w:jc w:val="both"/>
            </w:pPr>
            <w:r>
              <w:t xml:space="preserve">-схему </w:t>
            </w:r>
            <w:r w:rsidRPr="001F5DBF">
              <w:t>строительн</w:t>
            </w:r>
            <w:r>
              <w:t>ого</w:t>
            </w:r>
            <w:r w:rsidRPr="001F5DBF">
              <w:t xml:space="preserve"> генеральн</w:t>
            </w:r>
            <w:r>
              <w:t>ого</w:t>
            </w:r>
            <w:r w:rsidRPr="001F5DBF">
              <w:t xml:space="preserve"> план</w:t>
            </w:r>
            <w:r>
              <w:t>а</w:t>
            </w:r>
            <w:r w:rsidRPr="001F5DBF">
              <w:t>;</w:t>
            </w:r>
          </w:p>
          <w:p w:rsidR="00B672A7" w:rsidRPr="001F5DBF" w:rsidRDefault="00B672A7" w:rsidP="001F5F72">
            <w:pPr>
              <w:jc w:val="both"/>
            </w:pPr>
            <w:r>
              <w:t>-</w:t>
            </w:r>
            <w:r w:rsidRPr="001F5DBF">
              <w:t>график поступления на объект изделий, материалов и оборудования;</w:t>
            </w:r>
          </w:p>
          <w:p w:rsidR="00B672A7" w:rsidRPr="001F5DBF" w:rsidRDefault="00B672A7" w:rsidP="001F5F72">
            <w:pPr>
              <w:jc w:val="both"/>
            </w:pPr>
            <w:r>
              <w:t>-</w:t>
            </w:r>
            <w:r w:rsidRPr="001F5DBF">
              <w:t>график движения основных строительных машин по объекту;</w:t>
            </w:r>
          </w:p>
          <w:p w:rsidR="00B672A7" w:rsidRPr="001F5DBF" w:rsidRDefault="00B672A7" w:rsidP="001F5F72">
            <w:pPr>
              <w:jc w:val="both"/>
            </w:pPr>
            <w:r>
              <w:t>-</w:t>
            </w:r>
            <w:r w:rsidRPr="001F5DBF">
              <w:t>технологические карты на выполнение видов работ;</w:t>
            </w:r>
          </w:p>
          <w:p w:rsidR="00B672A7" w:rsidRPr="00D045CE" w:rsidRDefault="00B672A7" w:rsidP="001F5F72">
            <w:pPr>
              <w:jc w:val="both"/>
            </w:pPr>
            <w:r>
              <w:t>-</w:t>
            </w:r>
            <w:r w:rsidRPr="00D045CE">
              <w:t xml:space="preserve">пояснительную записку, содержащую решения </w:t>
            </w:r>
            <w:r>
              <w:t>по производству и технологии выполняемых работ;</w:t>
            </w:r>
          </w:p>
          <w:p w:rsidR="00B672A7" w:rsidRDefault="00B672A7" w:rsidP="001F5F72">
            <w:pPr>
              <w:jc w:val="both"/>
            </w:pPr>
            <w:r>
              <w:t>-</w:t>
            </w:r>
            <w:r w:rsidRPr="00B80531">
              <w:t>природоохранные мероприятия; мероприятия по охране труда и безопасности в строительстве</w:t>
            </w:r>
            <w:r>
              <w:t>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4. ВЕДОМОСТЬ ФИЗИЧЕСКИХ ОБЪЁМОВ РАБОТ, РЕСУРСНАЯ ВЕДОМОСТЬ, СМЕТНЫЕ РАСЧЁТЫ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Pr="002C7B28" w:rsidRDefault="00B672A7" w:rsidP="001F5F72">
            <w:pPr>
              <w:jc w:val="right"/>
            </w:pPr>
            <w:r w:rsidRPr="002C7B28">
              <w:t>Табл. 1</w:t>
            </w:r>
          </w:p>
        </w:tc>
      </w:tr>
      <w:tr w:rsidR="00B672A7" w:rsidTr="001F5F72">
        <w:tc>
          <w:tcPr>
            <w:tcW w:w="9571" w:type="dxa"/>
          </w:tcPr>
          <w:p w:rsidR="00B672A7" w:rsidRDefault="00B672A7" w:rsidP="001F5F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ВЕДОМОСТЬ ФИЗИЧЕСКИХ ОБЪЁМОВ РАБОТ</w:t>
            </w:r>
          </w:p>
          <w:tbl>
            <w:tblPr>
              <w:tblW w:w="9204" w:type="dxa"/>
              <w:tblLayout w:type="fixed"/>
              <w:tblLook w:val="04A0" w:firstRow="1" w:lastRow="0" w:firstColumn="1" w:lastColumn="0" w:noHBand="0" w:noVBand="1"/>
            </w:tblPr>
            <w:tblGrid>
              <w:gridCol w:w="1000"/>
              <w:gridCol w:w="4700"/>
              <w:gridCol w:w="1803"/>
              <w:gridCol w:w="1701"/>
            </w:tblGrid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 xml:space="preserve">№ п/п </w:t>
                  </w:r>
                </w:p>
              </w:tc>
              <w:tc>
                <w:tcPr>
                  <w:tcW w:w="47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Наименование работ</w:t>
                  </w:r>
                </w:p>
              </w:tc>
              <w:tc>
                <w:tcPr>
                  <w:tcW w:w="180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 xml:space="preserve">Ед. </w:t>
                  </w:r>
                  <w:proofErr w:type="spellStart"/>
                  <w:r w:rsidRPr="007D55B5">
                    <w:rPr>
                      <w:b/>
                      <w:bCs/>
                      <w:color w:val="000000"/>
                    </w:rPr>
                    <w:t>изм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Кол-во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Кровля котельной и санпропускника</w:t>
                  </w:r>
                </w:p>
              </w:tc>
              <w:tc>
                <w:tcPr>
                  <w:tcW w:w="1803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D55B5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</w:t>
                  </w:r>
                </w:p>
              </w:tc>
              <w:tc>
                <w:tcPr>
                  <w:tcW w:w="4700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Разборка покрытий кровель из рулонных материалов</w:t>
                  </w:r>
                </w:p>
              </w:tc>
              <w:tc>
                <w:tcPr>
                  <w:tcW w:w="1803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1,031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2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Разборка </w:t>
                  </w:r>
                  <w:proofErr w:type="spellStart"/>
                  <w:r w:rsidRPr="007D55B5">
                    <w:t>цементой</w:t>
                  </w:r>
                  <w:proofErr w:type="spellEnd"/>
                  <w:r w:rsidRPr="007D55B5">
                    <w:t xml:space="preserve"> стяжки</w:t>
                  </w:r>
                </w:p>
              </w:tc>
              <w:tc>
                <w:tcPr>
                  <w:tcW w:w="18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1,031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3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Разборка мелких покрытий и обделок из листовой стали: поясков, </w:t>
                  </w:r>
                  <w:proofErr w:type="spellStart"/>
                  <w:r w:rsidRPr="007D55B5">
                    <w:t>сандриков</w:t>
                  </w:r>
                  <w:proofErr w:type="spellEnd"/>
                  <w:r w:rsidRPr="007D55B5">
                    <w:t xml:space="preserve">, желобов, отливов, свесов и </w:t>
                  </w:r>
                  <w:proofErr w:type="spellStart"/>
                  <w:r w:rsidRPr="007D55B5">
                    <w:t>т.п</w:t>
                  </w:r>
                  <w:proofErr w:type="spellEnd"/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 труб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0,385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4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Устройство выравнивающих стяжек цементно-песчаных толщиной 40 мм</w:t>
                  </w:r>
                  <w:r w:rsidRPr="007D55B5">
                    <w:br/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1,031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5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roofErr w:type="spellStart"/>
                  <w:r w:rsidRPr="007D55B5">
                    <w:t>Огрунтовка</w:t>
                  </w:r>
                  <w:proofErr w:type="spellEnd"/>
                  <w:r w:rsidRPr="007D55B5">
                    <w:t xml:space="preserve"> оснований из бетона или раствора под водоизоляционный кровельный ковер битумной грунтовкой с ее приготовлением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1,031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6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Устройство </w:t>
                  </w:r>
                  <w:proofErr w:type="spellStart"/>
                  <w:r w:rsidRPr="007D55B5">
                    <w:t>пароизоляции</w:t>
                  </w:r>
                  <w:proofErr w:type="spellEnd"/>
                  <w:r w:rsidRPr="007D55B5">
                    <w:t xml:space="preserve"> прокладочной в один слой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1,031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7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Устройство кровель плоских из наплавляемых материалов в два слоя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1,031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8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Устройство мелких покрытий (брандмауэры, парапеты, свесы и т.п.) из листовой оцинкованной стали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0,231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9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Устройство желобов настенных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 xml:space="preserve">100 </w:t>
                  </w:r>
                  <w:proofErr w:type="spellStart"/>
                  <w:r w:rsidRPr="007D55B5">
                    <w:rPr>
                      <w:color w:val="000000"/>
                    </w:rPr>
                    <w:t>мп</w:t>
                  </w:r>
                  <w:proofErr w:type="spellEnd"/>
                  <w:r w:rsidRPr="007D55B5">
                    <w:rPr>
                      <w:color w:val="000000"/>
                    </w:rPr>
                    <w:t xml:space="preserve"> желоба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0,07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10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Смена воронок водосточных труб с земли, лестниц или подмостей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 xml:space="preserve">100 </w:t>
                  </w:r>
                  <w:proofErr w:type="spellStart"/>
                  <w:r w:rsidRPr="007D55B5">
                    <w:rPr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0,02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11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Устройство примыканий рулонных и мастичных кровель к стенам и парапетам высотой до 600 мм без фартуков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 xml:space="preserve">100 </w:t>
                  </w:r>
                  <w:proofErr w:type="spellStart"/>
                  <w:r w:rsidRPr="007D55B5">
                    <w:rPr>
                      <w:color w:val="000000"/>
                    </w:rPr>
                    <w:t>мп</w:t>
                  </w:r>
                  <w:proofErr w:type="spellEnd"/>
                  <w:r w:rsidRPr="007D55B5">
                    <w:rPr>
                      <w:color w:val="000000"/>
                    </w:rPr>
                    <w:t xml:space="preserve"> примыкания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0,385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9204" w:type="dxa"/>
                  <w:gridSpan w:val="4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b/>
                      <w:bCs/>
                    </w:rPr>
                  </w:pPr>
                  <w:r w:rsidRPr="007D55B5">
                    <w:rPr>
                      <w:b/>
                      <w:bCs/>
                    </w:rPr>
                    <w:t>Козырьки над входом/выходом в котельную и над входом/</w:t>
                  </w:r>
                  <w:proofErr w:type="gramStart"/>
                  <w:r w:rsidRPr="007D55B5">
                    <w:rPr>
                      <w:b/>
                      <w:bCs/>
                    </w:rPr>
                    <w:t>выходом  в</w:t>
                  </w:r>
                  <w:proofErr w:type="gramEnd"/>
                  <w:r w:rsidRPr="007D55B5">
                    <w:rPr>
                      <w:b/>
                      <w:bCs/>
                    </w:rPr>
                    <w:t xml:space="preserve"> санпропускник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12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Разборка покрытий кровель из волнистых и полуволнистых асбестоцементных листов (козырёк на входом в котельную 3,39*2,47+1,3*1,78; три козырька -выход из котельной и вход/выход из санпропускника 1,4*</w:t>
                  </w:r>
                  <w:proofErr w:type="gramStart"/>
                  <w:r w:rsidRPr="007D55B5">
                    <w:t>3 )</w:t>
                  </w:r>
                  <w:proofErr w:type="gramEnd"/>
                </w:p>
              </w:tc>
              <w:tc>
                <w:tcPr>
                  <w:tcW w:w="18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0,148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13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Разборка облицовочного пластика козырьков снизу (3,39*2,47+1,4*1)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0,0977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14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Разборка деревянных элементов конструкций крыш </w:t>
                  </w:r>
                  <w:proofErr w:type="spellStart"/>
                  <w:r w:rsidRPr="007D55B5">
                    <w:t>мауэрлатов</w:t>
                  </w:r>
                  <w:proofErr w:type="spellEnd"/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0,0837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15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Разборка деревянных элементов конструкций крыш стропил со стойками и подкосами из досок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0,0837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lastRenderedPageBreak/>
                    <w:t>16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Демонтаж опорных конструкций </w:t>
                  </w:r>
                  <w:proofErr w:type="spellStart"/>
                  <w:r w:rsidRPr="007D55B5">
                    <w:t>этажерочного</w:t>
                  </w:r>
                  <w:proofErr w:type="spellEnd"/>
                  <w:r w:rsidRPr="007D55B5">
                    <w:t xml:space="preserve"> типа (демонтаж </w:t>
                  </w:r>
                  <w:proofErr w:type="gramStart"/>
                  <w:r w:rsidRPr="007D55B5">
                    <w:t>каркасов  козырьков</w:t>
                  </w:r>
                  <w:proofErr w:type="gramEnd"/>
                  <w:r w:rsidRPr="007D55B5">
                    <w:t xml:space="preserve"> 1,4*1 3 </w:t>
                  </w:r>
                  <w:proofErr w:type="spellStart"/>
                  <w:r w:rsidRPr="007D55B5">
                    <w:t>шт</w:t>
                  </w:r>
                  <w:proofErr w:type="spellEnd"/>
                  <w:r w:rsidRPr="007D55B5">
                    <w:t xml:space="preserve"> уголок 50*50*5)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1тн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0,08373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17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Монтаж опорных конструкций </w:t>
                  </w:r>
                  <w:proofErr w:type="spellStart"/>
                  <w:r w:rsidRPr="007D55B5">
                    <w:t>этажерочного</w:t>
                  </w:r>
                  <w:proofErr w:type="spellEnd"/>
                  <w:r w:rsidRPr="007D55B5">
                    <w:t xml:space="preserve"> типа (каркас козырьков)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1тн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0,08373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18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Установка стропил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1м3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19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Смена обрешетки с </w:t>
                  </w:r>
                  <w:proofErr w:type="spellStart"/>
                  <w:r w:rsidRPr="007D55B5">
                    <w:t>прозорами</w:t>
                  </w:r>
                  <w:proofErr w:type="spellEnd"/>
                  <w:r w:rsidRPr="007D55B5">
                    <w:t xml:space="preserve"> из досок толщиной до 30 мм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0,0837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20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Устройство кровли из </w:t>
                  </w:r>
                  <w:proofErr w:type="spellStart"/>
                  <w:r w:rsidRPr="007D55B5">
                    <w:t>металлочерепицы</w:t>
                  </w:r>
                  <w:proofErr w:type="spellEnd"/>
                  <w:r w:rsidRPr="007D55B5">
                    <w:t xml:space="preserve"> по готовым прогонам простая кровля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0,1067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21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>Устройство потолков реечных алюминиевых (подшивка козырька снизу)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0,1067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22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Устройство кровли из </w:t>
                  </w:r>
                  <w:proofErr w:type="spellStart"/>
                  <w:r w:rsidRPr="007D55B5">
                    <w:t>металлочерепицы</w:t>
                  </w:r>
                  <w:proofErr w:type="spellEnd"/>
                  <w:r w:rsidRPr="007D55B5">
                    <w:t xml:space="preserve"> по готовым прогонам простая кровля (3 козырька 1,4*3)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100м2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0,042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23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r w:rsidRPr="007D55B5">
                    <w:t xml:space="preserve"> Мусор строительный с погрузкой вручную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1тн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9,01</w:t>
                  </w:r>
                </w:p>
              </w:tc>
            </w:tr>
            <w:tr w:rsidR="00B672A7" w:rsidRPr="007D55B5" w:rsidTr="001F5F72">
              <w:trPr>
                <w:trHeight w:val="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24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672A7" w:rsidRPr="007D55B5" w:rsidRDefault="00B672A7" w:rsidP="001F5F72">
                  <w:proofErr w:type="gramStart"/>
                  <w:r w:rsidRPr="007D55B5">
                    <w:t>Перевозка  мусора</w:t>
                  </w:r>
                  <w:proofErr w:type="gramEnd"/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  <w:rPr>
                      <w:color w:val="000000"/>
                    </w:rPr>
                  </w:pPr>
                  <w:r w:rsidRPr="007D55B5">
                    <w:rPr>
                      <w:color w:val="000000"/>
                    </w:rPr>
                    <w:t>1тн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672A7" w:rsidRPr="007D55B5" w:rsidRDefault="00B672A7" w:rsidP="001F5F72">
                  <w:pPr>
                    <w:jc w:val="center"/>
                  </w:pPr>
                  <w:r w:rsidRPr="007D55B5">
                    <w:t>9,01</w:t>
                  </w:r>
                </w:p>
              </w:tc>
            </w:tr>
          </w:tbl>
          <w:p w:rsidR="00B672A7" w:rsidRDefault="00B672A7" w:rsidP="001F5F72">
            <w:pPr>
              <w:rPr>
                <w:sz w:val="28"/>
                <w:szCs w:val="28"/>
              </w:rPr>
            </w:pP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</w:t>
      </w:r>
      <w:proofErr w:type="gramStart"/>
      <w:r w:rsidRPr="00DB14DE"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 xml:space="preserve"> МАТЕРИАЛАМ И ОБОРУДОВАНИЮ. ПРМЕНЯЕМЫМ ДЛЯ ВЫПОЛНЕНИЯ РАБОТ,</w:t>
      </w: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В Т.Ч. ВЕДОМОСТЬ МАТЕРИАЛОВ</w:t>
      </w:r>
    </w:p>
    <w:p w:rsidR="00B672A7" w:rsidRPr="00DB14DE" w:rsidRDefault="00B672A7" w:rsidP="00B672A7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Default="00B672A7" w:rsidP="001F5F72">
            <w:r>
              <w:t>1.Поставку всех необходимых материалов и изделий осуществляет подрядная организация.</w:t>
            </w:r>
          </w:p>
          <w:p w:rsidR="00B672A7" w:rsidRDefault="00B672A7" w:rsidP="001F5F72">
            <w:r>
              <w:t>2.Используемые в производстве работ материалы должны иметь сертификаты качества и/или технические паспорта.</w:t>
            </w:r>
          </w:p>
          <w:p w:rsidR="00B672A7" w:rsidRPr="00602DE1" w:rsidRDefault="00B672A7" w:rsidP="001F5F72">
            <w:r>
              <w:t>3. Подрядчик обязан направлять Заказчику копии технических паспортов и/или сертификатов качества на применяемые материалы до передачи их в работу во избежание фальсификации материалов.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ПЕРЕЧЕНЬ ПРОЕКТНОЙ И РАБОЧЕЙ ДОКУМЕНТАЦИИ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606"/>
      </w:tblGrid>
      <w:tr w:rsidR="00B672A7" w:rsidTr="001F5F72">
        <w:tc>
          <w:tcPr>
            <w:tcW w:w="9606" w:type="dxa"/>
          </w:tcPr>
          <w:p w:rsidR="00B672A7" w:rsidRPr="00974112" w:rsidRDefault="00B672A7" w:rsidP="001F5F72">
            <w:r>
              <w:t>Проектная и рабочая документация не требуется. Ремонтные работы будут выполняться согласно разработанного Подрядчиком проекта производства работ.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И УСЛОВИЯ К РАЗРАБОТКЕ ПРИРОДООХРАННЫХ МЕР И МЕРОПРИЯТИЙ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Pr="00DF7CD7" w:rsidRDefault="00B672A7" w:rsidP="001F5F72">
            <w:r>
              <w:t>Не требуется.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СРОК (ИНТЕРВАЛ) ВЫПОЛНЕНИЯ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Pr="00D96733" w:rsidRDefault="00B672A7" w:rsidP="001F5F72">
            <w:pPr>
              <w:jc w:val="both"/>
            </w:pPr>
            <w:r w:rsidRPr="00D96733">
              <w:t>Срок выполнения ремонтных работ устанавливается в количестве 30 календарных дней с момента подписания договора на выполнение строительно-монтажных работ.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К КАЧЕСТВУ ВЫПОЛНЯЕМЫХ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Pr="00040F89" w:rsidRDefault="00B672A7" w:rsidP="001F5F72">
            <w:pPr>
              <w:pStyle w:val="21"/>
              <w:spacing w:before="0" w:after="0"/>
              <w:rPr>
                <w:b w:val="0"/>
                <w:sz w:val="24"/>
                <w:szCs w:val="24"/>
              </w:rPr>
            </w:pPr>
            <w:r w:rsidRPr="00040F89">
              <w:rPr>
                <w:b w:val="0"/>
                <w:sz w:val="24"/>
                <w:szCs w:val="24"/>
              </w:rPr>
              <w:lastRenderedPageBreak/>
              <w:t xml:space="preserve">1.Выполняемые ремонтные </w:t>
            </w:r>
            <w:proofErr w:type="gramStart"/>
            <w:r w:rsidRPr="00040F89">
              <w:rPr>
                <w:b w:val="0"/>
                <w:sz w:val="24"/>
                <w:szCs w:val="24"/>
              </w:rPr>
              <w:t xml:space="preserve">работы  </w:t>
            </w:r>
            <w:r w:rsidRPr="00040F89">
              <w:rPr>
                <w:b w:val="0"/>
                <w:color w:val="000000"/>
                <w:sz w:val="24"/>
                <w:szCs w:val="24"/>
              </w:rPr>
              <w:t>должны</w:t>
            </w:r>
            <w:proofErr w:type="gramEnd"/>
            <w:r w:rsidRPr="00040F89">
              <w:rPr>
                <w:b w:val="0"/>
                <w:color w:val="000000"/>
                <w:sz w:val="24"/>
                <w:szCs w:val="24"/>
              </w:rPr>
              <w:t xml:space="preserve">  соответствовать  требованиями</w:t>
            </w:r>
            <w:r>
              <w:rPr>
                <w:rStyle w:val="apple-converted-space"/>
                <w:b w:val="0"/>
                <w:color w:val="000000"/>
                <w:sz w:val="24"/>
                <w:szCs w:val="24"/>
              </w:rPr>
              <w:t xml:space="preserve"> </w:t>
            </w:r>
            <w:r w:rsidRPr="00040F89">
              <w:rPr>
                <w:rStyle w:val="apple-converted-space"/>
                <w:b w:val="0"/>
                <w:sz w:val="24"/>
                <w:szCs w:val="24"/>
              </w:rPr>
              <w:t>СНиП 3.04.01-87</w:t>
            </w:r>
            <w:r w:rsidRPr="00040F89">
              <w:rPr>
                <w:b w:val="0"/>
                <w:sz w:val="24"/>
                <w:szCs w:val="24"/>
              </w:rPr>
              <w:t xml:space="preserve"> «Изоляционные и отделочные покрытия»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040F89">
              <w:rPr>
                <w:b w:val="0"/>
                <w:color w:val="000000"/>
                <w:sz w:val="24"/>
                <w:szCs w:val="24"/>
              </w:rPr>
              <w:t xml:space="preserve">и СНиП 12-01-2004 «Организация строительства». </w:t>
            </w:r>
          </w:p>
          <w:p w:rsidR="00B672A7" w:rsidRDefault="00B672A7" w:rsidP="001F5F72">
            <w:pPr>
              <w:rPr>
                <w:color w:val="000000"/>
              </w:rPr>
            </w:pPr>
            <w:r>
              <w:rPr>
                <w:color w:val="000000"/>
              </w:rPr>
              <w:t xml:space="preserve">2.Контроль качества выполняемых работ осуществляется как Подрядчиком, так и Заказчиком </w:t>
            </w:r>
            <w:proofErr w:type="spellStart"/>
            <w:r>
              <w:rPr>
                <w:color w:val="000000"/>
              </w:rPr>
              <w:t>пооперационно</w:t>
            </w:r>
            <w:proofErr w:type="spellEnd"/>
            <w:r>
              <w:rPr>
                <w:color w:val="000000"/>
              </w:rPr>
              <w:t>, с подписанием необходимых промежуточных актов. Все акты заносятся в Общий журнал работ, заполняемым подрядной организацией.</w:t>
            </w:r>
          </w:p>
          <w:p w:rsidR="00B672A7" w:rsidRDefault="00B672A7" w:rsidP="001F5F72">
            <w:pPr>
              <w:rPr>
                <w:color w:val="000000"/>
              </w:rPr>
            </w:pPr>
            <w:r>
              <w:rPr>
                <w:color w:val="000000"/>
              </w:rPr>
              <w:t>3.В процессе выполнения ремонтных работ контролируется:</w:t>
            </w:r>
          </w:p>
          <w:p w:rsidR="00B672A7" w:rsidRDefault="00B672A7" w:rsidP="001F5F72">
            <w:pPr>
              <w:rPr>
                <w:color w:val="000000"/>
              </w:rPr>
            </w:pPr>
            <w:r>
              <w:rPr>
                <w:color w:val="000000"/>
              </w:rPr>
              <w:t>-качество применяемых материалов и правильность их подготовки;</w:t>
            </w:r>
          </w:p>
          <w:p w:rsidR="00B672A7" w:rsidRDefault="00B672A7" w:rsidP="001F5F72">
            <w:pPr>
              <w:rPr>
                <w:color w:val="000000"/>
              </w:rPr>
            </w:pPr>
            <w:r>
              <w:rPr>
                <w:color w:val="000000"/>
              </w:rPr>
              <w:t>-технологический процесс производства работ;</w:t>
            </w:r>
          </w:p>
          <w:p w:rsidR="00B672A7" w:rsidRDefault="00B672A7" w:rsidP="001F5F72">
            <w:pPr>
              <w:rPr>
                <w:color w:val="000000"/>
              </w:rPr>
            </w:pPr>
            <w:r>
              <w:rPr>
                <w:color w:val="000000"/>
              </w:rPr>
              <w:t>-качество выполненных работ.</w:t>
            </w:r>
          </w:p>
          <w:p w:rsidR="00B672A7" w:rsidRPr="004B21B4" w:rsidRDefault="00B672A7" w:rsidP="001F5F72">
            <w:pPr>
              <w:jc w:val="both"/>
            </w:pPr>
            <w:r>
              <w:t>4</w:t>
            </w:r>
            <w:r w:rsidRPr="004B21B4">
              <w:t xml:space="preserve">.Признаками, определяющими качество </w:t>
            </w:r>
            <w:r>
              <w:t>выполненных работ</w:t>
            </w:r>
            <w:r w:rsidRPr="004B21B4">
              <w:t>, с учетом которых осуществляется контроль, являются:</w:t>
            </w:r>
          </w:p>
          <w:p w:rsidR="00B672A7" w:rsidRPr="00037BFD" w:rsidRDefault="00B672A7" w:rsidP="001F5F72">
            <w:pPr>
              <w:jc w:val="both"/>
              <w:rPr>
                <w:color w:val="000000"/>
              </w:rPr>
            </w:pPr>
            <w:r w:rsidRPr="00037BFD">
              <w:rPr>
                <w:color w:val="000000"/>
              </w:rPr>
              <w:t>- внешний вид;</w:t>
            </w:r>
          </w:p>
          <w:p w:rsidR="00B672A7" w:rsidRPr="00037BFD" w:rsidRDefault="00B672A7" w:rsidP="001F5F72">
            <w:pPr>
              <w:jc w:val="both"/>
              <w:rPr>
                <w:color w:val="000000"/>
              </w:rPr>
            </w:pPr>
            <w:r w:rsidRPr="00037BFD">
              <w:rPr>
                <w:color w:val="000000"/>
              </w:rPr>
              <w:t>- соответствие фактического уклона проектному</w:t>
            </w:r>
            <w:r>
              <w:rPr>
                <w:color w:val="000000"/>
              </w:rPr>
              <w:t>/ (разработанному ППР)</w:t>
            </w:r>
            <w:r w:rsidRPr="00037BFD">
              <w:rPr>
                <w:color w:val="000000"/>
              </w:rPr>
              <w:t>;</w:t>
            </w:r>
          </w:p>
          <w:p w:rsidR="00B672A7" w:rsidRPr="00037BFD" w:rsidRDefault="00B672A7" w:rsidP="001F5F72">
            <w:pPr>
              <w:jc w:val="both"/>
              <w:rPr>
                <w:color w:val="000000"/>
              </w:rPr>
            </w:pPr>
            <w:r w:rsidRPr="00037BFD">
              <w:rPr>
                <w:color w:val="000000"/>
              </w:rPr>
              <w:t>- водонепроницаемость.</w:t>
            </w:r>
          </w:p>
          <w:p w:rsidR="00B672A7" w:rsidRDefault="00B672A7" w:rsidP="001F5F72">
            <w:pPr>
              <w:rPr>
                <w:color w:val="000000"/>
              </w:rPr>
            </w:pPr>
            <w:r>
              <w:rPr>
                <w:color w:val="000000"/>
              </w:rPr>
              <w:t>-отсутствие отклонений в установленных окнах и дверях.</w:t>
            </w:r>
          </w:p>
          <w:p w:rsidR="00B672A7" w:rsidRPr="00037BFD" w:rsidRDefault="00B672A7" w:rsidP="001F5F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5.</w:t>
            </w:r>
            <w:r w:rsidRPr="00037BFD">
              <w:rPr>
                <w:color w:val="000000"/>
              </w:rPr>
              <w:t>В рулонных кровлях и кровлях из полимерных составов должны быть также проконтролированы адгезия и толщина покрытия (для рулонных кровель - количество слоев рулонного материала).</w:t>
            </w:r>
          </w:p>
          <w:p w:rsidR="00B672A7" w:rsidRPr="003A1671" w:rsidRDefault="00B672A7" w:rsidP="001F5F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6.</w:t>
            </w:r>
            <w:r w:rsidRPr="00037BFD">
              <w:rPr>
                <w:color w:val="000000"/>
              </w:rPr>
              <w:t>Водонепроницаемость кровли проверяется путем искусственной поливки ее водой в течение 2 ч или после дождя.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ОСОБЫМ УСЛОВИЯМ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Pr="00CE341C" w:rsidRDefault="00B672A7" w:rsidP="001F5F72">
            <w:r w:rsidRPr="00CE341C">
              <w:t xml:space="preserve">Особые условия </w:t>
            </w:r>
            <w:r>
              <w:t xml:space="preserve">при выполнения ремонтных работ </w:t>
            </w:r>
            <w:r w:rsidRPr="00CE341C">
              <w:t>не предусматриваются.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ТРЕБОВАНИЯ К СРОКУ И (ИЛИ) ОБЪЁМУ ПРЕДОСТАВЛЕНИЯ ГАРАНТИЙ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B672A7" w:rsidTr="001F5F72">
        <w:tc>
          <w:tcPr>
            <w:tcW w:w="9606" w:type="dxa"/>
          </w:tcPr>
          <w:tbl>
            <w:tblPr>
              <w:tblW w:w="11199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98"/>
              <w:gridCol w:w="1701"/>
            </w:tblGrid>
            <w:tr w:rsidR="00B672A7" w:rsidRPr="0018340F" w:rsidTr="001F5F72">
              <w:trPr>
                <w:tblCellSpacing w:w="7" w:type="dxa"/>
              </w:trPr>
              <w:tc>
                <w:tcPr>
                  <w:tcW w:w="9477" w:type="dxa"/>
                  <w:vAlign w:val="center"/>
                  <w:hideMark/>
                </w:tcPr>
                <w:p w:rsidR="00B672A7" w:rsidRPr="0018340F" w:rsidRDefault="00B672A7" w:rsidP="001F5F72">
                  <w:pPr>
                    <w:ind w:right="135"/>
                    <w:jc w:val="both"/>
                  </w:pPr>
                  <w:r w:rsidRPr="0018340F">
                    <w:t xml:space="preserve">Гарантийный срок на ремонтные работы устанавливается </w:t>
                  </w:r>
                  <w:r w:rsidRPr="003A1671">
                    <w:t>3 (</w:t>
                  </w:r>
                  <w:proofErr w:type="gramStart"/>
                  <w:r w:rsidRPr="003A1671">
                    <w:t>три )</w:t>
                  </w:r>
                  <w:proofErr w:type="gramEnd"/>
                  <w:r w:rsidRPr="003A1671">
                    <w:t xml:space="preserve"> года</w:t>
                  </w:r>
                  <w:r w:rsidRPr="0018340F">
                    <w:t xml:space="preserve"> с момента принятия Заказчиком результата выполненных Подрядчиком работ и подписания соответствующих документов  предусмотренных договором.</w:t>
                  </w:r>
                </w:p>
              </w:tc>
              <w:tc>
                <w:tcPr>
                  <w:tcW w:w="1680" w:type="dxa"/>
                  <w:vAlign w:val="center"/>
                  <w:hideMark/>
                </w:tcPr>
                <w:p w:rsidR="00B672A7" w:rsidRPr="0018340F" w:rsidRDefault="00B672A7" w:rsidP="001F5F72"/>
              </w:tc>
            </w:tr>
          </w:tbl>
          <w:p w:rsidR="00B672A7" w:rsidRDefault="00B672A7" w:rsidP="001F5F72">
            <w:pPr>
              <w:jc w:val="center"/>
              <w:rPr>
                <w:sz w:val="28"/>
                <w:szCs w:val="28"/>
              </w:rPr>
            </w:pP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К БЕЗОПАСНОСТИ ВЫПОЛНЯЕМЫХ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Default="00B672A7" w:rsidP="001F5F72">
            <w:pPr>
              <w:jc w:val="both"/>
            </w:pPr>
            <w:r w:rsidRPr="00AD3FD0">
              <w:t xml:space="preserve">Подрядчик обязан соблюдать требования по обеспечению производства строительно-монтажных </w:t>
            </w:r>
            <w:r>
              <w:t>р</w:t>
            </w:r>
            <w:r w:rsidRPr="00AD3FD0">
              <w:t>абот согласно действующего законодательс</w:t>
            </w:r>
            <w:r>
              <w:t>тва РФ, в том числе:</w:t>
            </w:r>
          </w:p>
          <w:p w:rsidR="00B672A7" w:rsidRDefault="00B672A7" w:rsidP="001F5F72">
            <w:pPr>
              <w:jc w:val="both"/>
            </w:pPr>
            <w:r>
              <w:t>- Технический регламент о требованиях пожарной безопасности № 123-ФЗ от 22.07.2008;</w:t>
            </w:r>
          </w:p>
          <w:p w:rsidR="00B672A7" w:rsidRDefault="00B672A7" w:rsidP="001F5F72">
            <w:pPr>
              <w:jc w:val="both"/>
            </w:pPr>
            <w: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B672A7" w:rsidRDefault="00B672A7" w:rsidP="001F5F72">
            <w:pPr>
              <w:jc w:val="both"/>
            </w:pPr>
            <w:r>
              <w:t>-СНиП 12-01-2004 Организация строительства;</w:t>
            </w:r>
          </w:p>
          <w:p w:rsidR="00B672A7" w:rsidRDefault="00B672A7" w:rsidP="001F5F72">
            <w:pPr>
              <w:jc w:val="both"/>
            </w:pPr>
            <w:r>
              <w:t>-СНиП 12-03-2001 Безопасность труда в строительстве (часть 1);</w:t>
            </w:r>
          </w:p>
          <w:p w:rsidR="00B672A7" w:rsidRDefault="00B672A7" w:rsidP="001F5F72">
            <w:pPr>
              <w:jc w:val="both"/>
            </w:pPr>
            <w:r>
              <w:t>-СНиП 12-04-2002 Безопасность труда в строительстве (часть 2);</w:t>
            </w:r>
          </w:p>
          <w:p w:rsidR="00B672A7" w:rsidRPr="00AD3FD0" w:rsidRDefault="00B672A7" w:rsidP="001F5F72">
            <w:pPr>
              <w:jc w:val="both"/>
            </w:pP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13. ТРЕБОВАНИЯ К </w:t>
      </w:r>
      <w:proofErr w:type="gramStart"/>
      <w:r>
        <w:rPr>
          <w:sz w:val="28"/>
          <w:szCs w:val="28"/>
        </w:rPr>
        <w:t>РЕЗУЛЬТАТАМ  РАБОТ</w:t>
      </w:r>
      <w:proofErr w:type="gramEnd"/>
      <w:r>
        <w:rPr>
          <w:sz w:val="28"/>
          <w:szCs w:val="28"/>
        </w:rPr>
        <w:t xml:space="preserve">  И ПОРЯДКУ ПРИЁМКИ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Default="00B672A7" w:rsidP="001F5F72">
            <w:pPr>
              <w:jc w:val="both"/>
            </w:pPr>
            <w:r>
              <w:t xml:space="preserve">1.Все работы должны быть выполнены с надлежащим качеством и в заданные сроки </w:t>
            </w:r>
            <w:proofErr w:type="gramStart"/>
            <w:r>
              <w:t>согласно  подписанного</w:t>
            </w:r>
            <w:proofErr w:type="gramEnd"/>
            <w:r>
              <w:t xml:space="preserve"> договора. </w:t>
            </w:r>
          </w:p>
          <w:p w:rsidR="00B672A7" w:rsidRPr="00AD3FD0" w:rsidRDefault="00B672A7" w:rsidP="001F5F72">
            <w:pPr>
              <w:jc w:val="both"/>
            </w:pPr>
            <w:r>
              <w:lastRenderedPageBreak/>
              <w:t>2.Подрядчик обязан руководствоваться требованиями и положениями РД-11-02-2006 при сдаче исполнительной документации и условиями договора.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ТРЕБОВАНИЯ К ФОРМЕ ПРЕДСТАВЛЯЕМОЙ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Pr="005005CC" w:rsidRDefault="00B672A7" w:rsidP="001F5F72">
            <w:proofErr w:type="gramStart"/>
            <w:r>
              <w:t>Вся исполнительная документация</w:t>
            </w:r>
            <w:proofErr w:type="gramEnd"/>
            <w:r>
              <w:t xml:space="preserve"> оформленная Подрядчиком выполняется на русском языке и сдаётся заказчику в 1-м экземпляре на бумажном носителе.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ТРЕБОВАНИЯ К ТЕХНИЧЕСКОМУ ОБУЧЕНИЮ ПЕРСОНАЛА ЗАКЗЧИКА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Pr="005005CC" w:rsidRDefault="00B672A7" w:rsidP="001F5F72">
            <w:pPr>
              <w:jc w:val="both"/>
            </w:pPr>
            <w:r>
              <w:t>Обучение персонала Заказчика не требуется.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ИСПОЛНИТЕЛЯМ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672A7" w:rsidTr="001F5F72">
        <w:tc>
          <w:tcPr>
            <w:tcW w:w="9571" w:type="dxa"/>
          </w:tcPr>
          <w:p w:rsidR="00B672A7" w:rsidRDefault="00B672A7" w:rsidP="001F5F72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A879FB">
              <w:t xml:space="preserve">Требуется наличие у </w:t>
            </w:r>
            <w:r>
              <w:t>Подрядчика</w:t>
            </w:r>
            <w:r w:rsidRPr="00A879FB">
              <w:t xml:space="preserve"> лицензий, обеспечивающих выполнение работ в соответствии с действующим законодательством РФ, в том числе:</w:t>
            </w:r>
          </w:p>
          <w:p w:rsidR="00B672A7" w:rsidRDefault="00B672A7" w:rsidP="001F5F72">
            <w:pPr>
              <w:autoSpaceDE w:val="0"/>
              <w:autoSpaceDN w:val="0"/>
              <w:adjustRightInd w:val="0"/>
              <w:jc w:val="both"/>
              <w:outlineLvl w:val="2"/>
            </w:pPr>
            <w:r w:rsidRPr="00A879FB">
              <w:t xml:space="preserve">   1.1. </w:t>
            </w:r>
            <w: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строительства: «п.33.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п.п.33.3 Жилищно-гражданское строительство»</w:t>
            </w:r>
          </w:p>
          <w:p w:rsidR="00B672A7" w:rsidRPr="00040F89" w:rsidRDefault="00B672A7" w:rsidP="001F5F72">
            <w:pPr>
              <w:autoSpaceDE w:val="0"/>
              <w:autoSpaceDN w:val="0"/>
              <w:adjustRightInd w:val="0"/>
              <w:jc w:val="both"/>
              <w:outlineLvl w:val="2"/>
            </w:pPr>
            <w:r>
              <w:t xml:space="preserve">   1.2. </w:t>
            </w:r>
            <w:r w:rsidRPr="00A879FB">
              <w:t>Лицензия Управления ФСБ для работы со сведениями, составляющими государственную тайну.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ПЕРЕЧЕНЬ ПРИНЯТЫХ СОКРАЩЕНИЙ</w:t>
      </w:r>
    </w:p>
    <w:tbl>
      <w:tblPr>
        <w:tblStyle w:val="afff5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3113"/>
        <w:gridCol w:w="5676"/>
      </w:tblGrid>
      <w:tr w:rsidR="00B672A7" w:rsidTr="001F5F72">
        <w:tc>
          <w:tcPr>
            <w:tcW w:w="851" w:type="dxa"/>
          </w:tcPr>
          <w:p w:rsidR="00B672A7" w:rsidRPr="00E519C4" w:rsidRDefault="00B672A7" w:rsidP="001F5F72">
            <w:pPr>
              <w:tabs>
                <w:tab w:val="left" w:pos="199"/>
              </w:tabs>
              <w:ind w:hanging="250"/>
              <w:jc w:val="right"/>
            </w:pPr>
            <w:r w:rsidRPr="00E519C4">
              <w:t>№ п/п</w:t>
            </w:r>
          </w:p>
        </w:tc>
        <w:tc>
          <w:tcPr>
            <w:tcW w:w="3113" w:type="dxa"/>
          </w:tcPr>
          <w:p w:rsidR="00B672A7" w:rsidRPr="00E519C4" w:rsidRDefault="00B672A7" w:rsidP="001F5F72">
            <w:pPr>
              <w:ind w:hanging="250"/>
              <w:jc w:val="center"/>
            </w:pPr>
            <w:r>
              <w:t>Сокращение</w:t>
            </w:r>
          </w:p>
        </w:tc>
        <w:tc>
          <w:tcPr>
            <w:tcW w:w="5676" w:type="dxa"/>
          </w:tcPr>
          <w:p w:rsidR="00B672A7" w:rsidRPr="00E519C4" w:rsidRDefault="00B672A7" w:rsidP="001F5F72">
            <w:pPr>
              <w:ind w:right="-2806" w:hanging="1945"/>
              <w:jc w:val="center"/>
            </w:pPr>
            <w:r>
              <w:t>Расшифровка сокращения</w:t>
            </w:r>
          </w:p>
        </w:tc>
      </w:tr>
      <w:tr w:rsidR="00B672A7" w:rsidTr="001F5F72">
        <w:tc>
          <w:tcPr>
            <w:tcW w:w="851" w:type="dxa"/>
          </w:tcPr>
          <w:p w:rsidR="00B672A7" w:rsidRPr="00E519C4" w:rsidRDefault="00B672A7" w:rsidP="001F5F72">
            <w:pPr>
              <w:jc w:val="center"/>
            </w:pPr>
            <w:r w:rsidRPr="00E519C4">
              <w:t>1</w:t>
            </w:r>
          </w:p>
        </w:tc>
        <w:tc>
          <w:tcPr>
            <w:tcW w:w="3113" w:type="dxa"/>
          </w:tcPr>
          <w:p w:rsidR="00B672A7" w:rsidRPr="00E519C4" w:rsidRDefault="00B672A7" w:rsidP="001F5F72">
            <w:pPr>
              <w:jc w:val="center"/>
            </w:pPr>
            <w:r>
              <w:t>ППР</w:t>
            </w:r>
          </w:p>
        </w:tc>
        <w:tc>
          <w:tcPr>
            <w:tcW w:w="5676" w:type="dxa"/>
          </w:tcPr>
          <w:p w:rsidR="00B672A7" w:rsidRPr="00E519C4" w:rsidRDefault="00B672A7" w:rsidP="001F5F72">
            <w:pPr>
              <w:jc w:val="center"/>
            </w:pPr>
            <w:r>
              <w:t>Проект производства работ</w:t>
            </w:r>
          </w:p>
        </w:tc>
      </w:tr>
    </w:tbl>
    <w:p w:rsidR="00B672A7" w:rsidRDefault="00B672A7" w:rsidP="00B672A7">
      <w:pPr>
        <w:jc w:val="center"/>
        <w:rPr>
          <w:sz w:val="28"/>
          <w:szCs w:val="28"/>
        </w:rPr>
      </w:pPr>
    </w:p>
    <w:p w:rsidR="00B672A7" w:rsidRDefault="00B672A7" w:rsidP="00B672A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B672A7" w:rsidRPr="0071780D" w:rsidTr="001F5F72">
        <w:tc>
          <w:tcPr>
            <w:tcW w:w="675" w:type="dxa"/>
          </w:tcPr>
          <w:p w:rsidR="00B672A7" w:rsidRPr="0071780D" w:rsidRDefault="00B672A7" w:rsidP="001F5F72">
            <w:pPr>
              <w:jc w:val="center"/>
            </w:pPr>
            <w:r w:rsidRPr="0071780D">
              <w:t>№</w:t>
            </w:r>
          </w:p>
          <w:p w:rsidR="00B672A7" w:rsidRPr="0071780D" w:rsidRDefault="00B672A7" w:rsidP="001F5F72">
            <w:pPr>
              <w:jc w:val="center"/>
            </w:pPr>
            <w:r w:rsidRPr="0071780D">
              <w:t>п/п</w:t>
            </w:r>
          </w:p>
        </w:tc>
        <w:tc>
          <w:tcPr>
            <w:tcW w:w="7655" w:type="dxa"/>
          </w:tcPr>
          <w:p w:rsidR="00B672A7" w:rsidRPr="0071780D" w:rsidRDefault="00B672A7" w:rsidP="001F5F72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241" w:type="dxa"/>
          </w:tcPr>
          <w:p w:rsidR="00B672A7" w:rsidRPr="0071780D" w:rsidRDefault="00B672A7" w:rsidP="001F5F72">
            <w:pPr>
              <w:jc w:val="center"/>
            </w:pPr>
            <w:r>
              <w:t>Номер страницы</w:t>
            </w:r>
          </w:p>
        </w:tc>
      </w:tr>
      <w:tr w:rsidR="00B672A7" w:rsidTr="001F5F72">
        <w:tc>
          <w:tcPr>
            <w:tcW w:w="675" w:type="dxa"/>
          </w:tcPr>
          <w:p w:rsidR="00B672A7" w:rsidRPr="00DC70E2" w:rsidRDefault="00B672A7" w:rsidP="001F5F72">
            <w:pPr>
              <w:jc w:val="center"/>
            </w:pPr>
            <w:r w:rsidRPr="00DC70E2">
              <w:t>1</w:t>
            </w:r>
          </w:p>
        </w:tc>
        <w:tc>
          <w:tcPr>
            <w:tcW w:w="7655" w:type="dxa"/>
          </w:tcPr>
          <w:p w:rsidR="00B672A7" w:rsidRPr="00DC70E2" w:rsidRDefault="00B672A7" w:rsidP="001F5F72">
            <w:pPr>
              <w:jc w:val="both"/>
            </w:pPr>
            <w:r>
              <w:t>Дефектная ведомость</w:t>
            </w:r>
          </w:p>
        </w:tc>
        <w:tc>
          <w:tcPr>
            <w:tcW w:w="1241" w:type="dxa"/>
          </w:tcPr>
          <w:p w:rsidR="00B672A7" w:rsidRPr="00DC70E2" w:rsidRDefault="00B672A7" w:rsidP="001F5F72">
            <w:pPr>
              <w:jc w:val="center"/>
            </w:pPr>
          </w:p>
        </w:tc>
      </w:tr>
      <w:tr w:rsidR="00B672A7" w:rsidTr="001F5F72">
        <w:tc>
          <w:tcPr>
            <w:tcW w:w="675" w:type="dxa"/>
          </w:tcPr>
          <w:p w:rsidR="00B672A7" w:rsidRPr="00DC70E2" w:rsidRDefault="00B672A7" w:rsidP="001F5F72">
            <w:pPr>
              <w:jc w:val="center"/>
            </w:pPr>
            <w:r>
              <w:t>2</w:t>
            </w:r>
          </w:p>
        </w:tc>
        <w:tc>
          <w:tcPr>
            <w:tcW w:w="7655" w:type="dxa"/>
          </w:tcPr>
          <w:p w:rsidR="00B672A7" w:rsidRDefault="00B672A7" w:rsidP="001F5F72">
            <w:pPr>
              <w:jc w:val="both"/>
            </w:pPr>
            <w:r w:rsidRPr="00D045CE">
              <w:t xml:space="preserve">Расчёт-обоснование начальной (максимальной) цены договора на </w:t>
            </w:r>
            <w:proofErr w:type="gramStart"/>
            <w:r w:rsidRPr="00D045CE">
              <w:t>выполнение  ремонтных</w:t>
            </w:r>
            <w:proofErr w:type="gramEnd"/>
            <w:r w:rsidRPr="00D045CE">
              <w:t xml:space="preserve"> работ</w:t>
            </w:r>
          </w:p>
        </w:tc>
        <w:tc>
          <w:tcPr>
            <w:tcW w:w="1241" w:type="dxa"/>
          </w:tcPr>
          <w:p w:rsidR="00B672A7" w:rsidRPr="00DC70E2" w:rsidRDefault="00B672A7" w:rsidP="001F5F72">
            <w:pPr>
              <w:jc w:val="center"/>
            </w:pPr>
          </w:p>
        </w:tc>
      </w:tr>
    </w:tbl>
    <w:p w:rsidR="009667DF" w:rsidRPr="009667DF" w:rsidRDefault="009667DF" w:rsidP="00B672A7"/>
    <w:sectPr w:rsidR="009667DF" w:rsidRPr="009667DF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3F3C83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3F3C8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B672A7" w:rsidRPr="00B672A7" w:rsidRDefault="00B672A7" w:rsidP="00B672A7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B672A7">
      <w:rPr>
        <w:b/>
        <w:sz w:val="16"/>
        <w:szCs w:val="16"/>
      </w:rPr>
      <w:t xml:space="preserve">открытый запрос цен в электронной форме на </w:t>
    </w:r>
    <w:r w:rsidRPr="00B672A7">
      <w:rPr>
        <w:b/>
        <w:bCs/>
        <w:color w:val="000000"/>
        <w:sz w:val="16"/>
        <w:szCs w:val="16"/>
      </w:rPr>
      <w:t xml:space="preserve">право заключения договора </w:t>
    </w:r>
    <w:r w:rsidRPr="00B672A7">
      <w:rPr>
        <w:b/>
        <w:sz w:val="16"/>
        <w:szCs w:val="16"/>
      </w:rPr>
      <w:t>на ремонт</w:t>
    </w:r>
    <w:r w:rsidRPr="00B672A7">
      <w:rPr>
        <w:b/>
        <w:bCs/>
        <w:sz w:val="16"/>
        <w:szCs w:val="16"/>
      </w:rPr>
      <w:t xml:space="preserve"> кровли котельной и санпропускника на ПХРО для нужд фи</w:t>
    </w:r>
    <w:r w:rsidRPr="00B672A7">
      <w:rPr>
        <w:b/>
        <w:sz w:val="16"/>
        <w:szCs w:val="16"/>
      </w:rPr>
      <w:t>лиала "Южный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27"/>
  </w:num>
  <w:num w:numId="12">
    <w:abstractNumId w:val="7"/>
  </w:num>
  <w:num w:numId="13">
    <w:abstractNumId w:val="24"/>
  </w:num>
  <w:num w:numId="14">
    <w:abstractNumId w:val="13"/>
  </w:num>
  <w:num w:numId="15">
    <w:abstractNumId w:val="4"/>
  </w:num>
  <w:num w:numId="16">
    <w:abstractNumId w:val="10"/>
  </w:num>
  <w:num w:numId="17">
    <w:abstractNumId w:val="15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8"/>
  </w:num>
  <w:num w:numId="24">
    <w:abstractNumId w:val="18"/>
  </w:num>
  <w:num w:numId="25">
    <w:abstractNumId w:val="5"/>
  </w:num>
  <w:num w:numId="26">
    <w:abstractNumId w:val="21"/>
  </w:num>
  <w:num w:numId="27">
    <w:abstractNumId w:val="32"/>
  </w:num>
  <w:num w:numId="28">
    <w:abstractNumId w:val="19"/>
  </w:num>
  <w:num w:numId="29">
    <w:abstractNumId w:val="23"/>
  </w:num>
  <w:num w:numId="30">
    <w:abstractNumId w:val="26"/>
  </w:num>
  <w:num w:numId="31">
    <w:abstractNumId w:val="31"/>
  </w:num>
  <w:num w:numId="32">
    <w:abstractNumId w:val="30"/>
  </w:num>
  <w:num w:numId="33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83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C694C5-426E-4245-91AA-57ECA291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</TotalTime>
  <Pages>8</Pages>
  <Words>1870</Words>
  <Characters>13553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15393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26</cp:revision>
  <cp:lastPrinted>2013-05-13T10:31:00Z</cp:lastPrinted>
  <dcterms:created xsi:type="dcterms:W3CDTF">2013-12-04T11:06:00Z</dcterms:created>
  <dcterms:modified xsi:type="dcterms:W3CDTF">2014-04-16T06:12:00Z</dcterms:modified>
</cp:coreProperties>
</file>