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A4" w:rsidRPr="00302E55" w:rsidRDefault="004559A4" w:rsidP="004559A4">
      <w:pPr>
        <w:pStyle w:val="6"/>
        <w:rPr>
          <w:sz w:val="24"/>
          <w:szCs w:val="24"/>
          <w:lang w:val="ru-RU"/>
        </w:rPr>
      </w:pPr>
      <w:r w:rsidRPr="00302E55">
        <w:rPr>
          <w:sz w:val="24"/>
          <w:szCs w:val="24"/>
          <w:lang w:val="ru-RU"/>
        </w:rPr>
        <w:t>Приложение № 2 к Т</w:t>
      </w:r>
      <w:r w:rsidR="00302E55" w:rsidRPr="00302E55">
        <w:rPr>
          <w:sz w:val="24"/>
          <w:szCs w:val="24"/>
          <w:lang w:val="ru-RU"/>
        </w:rPr>
        <w:t>ехническому заданию</w:t>
      </w:r>
    </w:p>
    <w:p w:rsidR="00613D24" w:rsidRPr="004559A4" w:rsidRDefault="007E0571" w:rsidP="002520AE">
      <w:pPr>
        <w:pStyle w:val="6"/>
        <w:jc w:val="center"/>
        <w:rPr>
          <w:b/>
          <w:lang w:val="ru-RU"/>
        </w:rPr>
      </w:pPr>
      <w:r w:rsidRPr="004559A4">
        <w:rPr>
          <w:b/>
          <w:lang w:val="ru-RU"/>
        </w:rPr>
        <w:t>Перечень силового электрооборудования</w:t>
      </w:r>
      <w:r w:rsidR="00A27502" w:rsidRPr="004559A4">
        <w:rPr>
          <w:b/>
          <w:lang w:val="ru-RU"/>
        </w:rPr>
        <w:t>.</w:t>
      </w:r>
    </w:p>
    <w:p w:rsidR="00FD042B" w:rsidRPr="004559A4" w:rsidRDefault="00302E55" w:rsidP="002520AE">
      <w:pPr>
        <w:jc w:val="center"/>
        <w:rPr>
          <w:b/>
        </w:rPr>
      </w:pPr>
      <w:r>
        <w:rPr>
          <w:b/>
        </w:rPr>
        <w:t>(</w:t>
      </w:r>
      <w:r w:rsidR="00FD042B" w:rsidRPr="004559A4">
        <w:rPr>
          <w:b/>
        </w:rPr>
        <w:t>Зд.12В</w:t>
      </w:r>
      <w:proofErr w:type="gramStart"/>
      <w:r w:rsidR="00FD042B" w:rsidRPr="004559A4">
        <w:rPr>
          <w:b/>
        </w:rPr>
        <w:t xml:space="preserve"> П</w:t>
      </w:r>
      <w:proofErr w:type="gramEnd"/>
      <w:r w:rsidR="00FD042B" w:rsidRPr="004559A4">
        <w:rPr>
          <w:b/>
        </w:rPr>
        <w:t>р.3002-12В-ЭМ к инв.№11-08747</w:t>
      </w:r>
      <w:r>
        <w:rPr>
          <w:b/>
        </w:rPr>
        <w:t>)</w:t>
      </w:r>
    </w:p>
    <w:p w:rsidR="006A5729" w:rsidRPr="00D87474" w:rsidRDefault="006A5729">
      <w:pPr>
        <w:ind w:left="2124" w:firstLine="708"/>
      </w:pPr>
    </w:p>
    <w:p w:rsidR="00613D24" w:rsidRPr="00946AC0" w:rsidRDefault="00613D24" w:rsidP="007E3C07">
      <w:pPr>
        <w:spacing w:line="24" w:lineRule="auto"/>
        <w:ind w:left="2126" w:firstLine="709"/>
        <w:rPr>
          <w:sz w:val="2"/>
        </w:rPr>
      </w:pPr>
    </w:p>
    <w:tbl>
      <w:tblPr>
        <w:tblW w:w="4897" w:type="pct"/>
        <w:jc w:val="center"/>
        <w:tblInd w:w="-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1"/>
        <w:gridCol w:w="6714"/>
        <w:gridCol w:w="1135"/>
        <w:gridCol w:w="989"/>
        <w:gridCol w:w="5398"/>
      </w:tblGrid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 xml:space="preserve">№ </w:t>
            </w:r>
            <w:proofErr w:type="spellStart"/>
            <w:proofErr w:type="gramStart"/>
            <w:r w:rsidRPr="00A27502">
              <w:rPr>
                <w:b/>
              </w:rPr>
              <w:t>п</w:t>
            </w:r>
            <w:proofErr w:type="spellEnd"/>
            <w:proofErr w:type="gramEnd"/>
            <w:r w:rsidRPr="00A27502">
              <w:rPr>
                <w:b/>
              </w:rPr>
              <w:t>/</w:t>
            </w:r>
            <w:proofErr w:type="spellStart"/>
            <w:r w:rsidRPr="00A27502">
              <w:rPr>
                <w:b/>
              </w:rPr>
              <w:t>п</w:t>
            </w:r>
            <w:proofErr w:type="spellEnd"/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>Наименование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 xml:space="preserve">Ед. </w:t>
            </w:r>
            <w:proofErr w:type="spellStart"/>
            <w:r w:rsidRPr="00A27502">
              <w:rPr>
                <w:b/>
              </w:rPr>
              <w:t>изм</w:t>
            </w:r>
            <w:proofErr w:type="spellEnd"/>
            <w:r w:rsidRPr="00A27502">
              <w:rPr>
                <w:b/>
              </w:rPr>
              <w:t>.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  <w:rPr>
                <w:b/>
              </w:rPr>
            </w:pPr>
            <w:r w:rsidRPr="00A27502">
              <w:rPr>
                <w:b/>
              </w:rPr>
              <w:t>Кол-во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02E55" w:rsidP="00302E55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BF6CAE" w:rsidRPr="00A27502">
              <w:rPr>
                <w:b/>
              </w:rPr>
              <w:t>ех</w:t>
            </w:r>
            <w:r>
              <w:rPr>
                <w:b/>
              </w:rPr>
              <w:t>нические</w:t>
            </w:r>
            <w:r w:rsidR="00BF6CAE" w:rsidRPr="00A27502">
              <w:rPr>
                <w:b/>
              </w:rPr>
              <w:t xml:space="preserve"> характеристики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bookmarkStart w:id="0" w:name="Tab"/>
            <w:bookmarkEnd w:id="0"/>
            <w:r w:rsidRPr="00A27502">
              <w:t>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r w:rsidRPr="00A27502">
              <w:t>Шкаф для настенного монтажа с заземлением</w:t>
            </w:r>
            <w:r w:rsidR="00E939C9">
              <w:t>,</w:t>
            </w:r>
            <w:r w:rsidR="000E0654">
              <w:t xml:space="preserve"> </w:t>
            </w:r>
            <w:r w:rsidR="00E939C9">
              <w:t>внутреннего</w:t>
            </w:r>
            <w:r w:rsidR="000E0654">
              <w:t xml:space="preserve"> </w:t>
            </w:r>
            <w:r w:rsidR="00E939C9">
              <w:t>размещения,</w:t>
            </w:r>
            <w:proofErr w:type="gramStart"/>
            <w:r w:rsidR="00E939C9">
              <w:rPr>
                <w:lang w:val="en-US"/>
              </w:rPr>
              <w:t>I</w:t>
            </w:r>
            <w:proofErr w:type="gramEnd"/>
            <w:r w:rsidR="00E939C9">
              <w:t>ном=400</w:t>
            </w:r>
            <w:r w:rsidR="00A015DB">
              <w:t xml:space="preserve">А , </w:t>
            </w:r>
            <w:r w:rsidR="00A015DB">
              <w:rPr>
                <w:lang w:val="en-US"/>
              </w:rPr>
              <w:t>IP</w:t>
            </w:r>
            <w:r w:rsidR="00A015DB" w:rsidRPr="00A015DB">
              <w:t xml:space="preserve">54 </w:t>
            </w:r>
            <w:r w:rsidRPr="00A27502">
              <w:t>2/2G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Default="00A015DB" w:rsidP="0018369F">
            <w:r>
              <w:t>АВВ,2СРХ034371</w:t>
            </w:r>
            <w:r>
              <w:rPr>
                <w:lang w:val="en-US"/>
              </w:rPr>
              <w:t>R</w:t>
            </w:r>
            <w:r>
              <w:t>9999</w:t>
            </w:r>
          </w:p>
          <w:p w:rsidR="00BF6CAE" w:rsidRPr="00A27502" w:rsidRDefault="00C72799" w:rsidP="0018369F">
            <w:r>
              <w:t>(РП-1)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8C3899" w:rsidRDefault="00BF6CAE" w:rsidP="00BF6CAE">
            <w:pPr>
              <w:jc w:val="center"/>
            </w:pPr>
            <w:r w:rsidRPr="008C3899">
              <w:t>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8C3899" w:rsidRDefault="00BF6CAE" w:rsidP="00302E55">
            <w:r w:rsidRPr="008C3899">
              <w:t>Комплект для установки стандартных панелей</w:t>
            </w:r>
            <w:r w:rsidR="00302E55">
              <w:t xml:space="preserve"> </w:t>
            </w:r>
            <w:r w:rsidRPr="008C3899">
              <w:t>GB22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A015DB" w:rsidP="0018369F">
            <w:r>
              <w:t>АВВ, 2СРХ034446</w:t>
            </w:r>
            <w:r>
              <w:rPr>
                <w:lang w:val="en-US"/>
              </w:rPr>
              <w:t>R</w:t>
            </w:r>
            <w:r>
              <w:t>9999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r w:rsidRPr="00A27502">
              <w:t>Монтажная плата GМ22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302E55" w:rsidRDefault="00A015DB" w:rsidP="0018369F">
            <w:r>
              <w:t>АВВ2СРХ034483</w:t>
            </w:r>
            <w:r>
              <w:rPr>
                <w:lang w:val="en-US"/>
              </w:rPr>
              <w:t>R9999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защиты от импульсных перенапряжений (УЗИП) SPC3.1 60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302E55" w:rsidRDefault="00BF6CAE" w:rsidP="0018369F">
            <w:pPr>
              <w:rPr>
                <w:color w:val="FF0000"/>
              </w:rPr>
            </w:pP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BC6091">
            <w:r w:rsidRPr="00A27502">
              <w:t>Автоматический выключатель, трехполюсный ,на ток 160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  <w:p w:rsidR="00BF6CAE" w:rsidRPr="00A27502" w:rsidRDefault="00E6622F" w:rsidP="0018369F">
            <w:proofErr w:type="spellStart"/>
            <w:proofErr w:type="gramStart"/>
            <w:r>
              <w:t>АВВ</w:t>
            </w:r>
            <w:proofErr w:type="gramEnd"/>
            <w:r w:rsidR="00BC6091" w:rsidRPr="00BC6091">
              <w:t>Tmax</w:t>
            </w:r>
            <w:proofErr w:type="spellEnd"/>
            <w:r w:rsidR="00BC6091" w:rsidRPr="00BC6091">
              <w:t xml:space="preserve"> XT4</w:t>
            </w:r>
            <w:r w:rsidR="00BC6091">
              <w:t xml:space="preserve">, </w:t>
            </w:r>
            <w:r w:rsidR="00BC6091" w:rsidRPr="00BC6091">
              <w:t xml:space="preserve">с </w:t>
            </w:r>
            <w:proofErr w:type="spellStart"/>
            <w:r w:rsidR="00BC6091" w:rsidRPr="00BC6091">
              <w:t>расцепителем</w:t>
            </w:r>
            <w:proofErr w:type="spellEnd"/>
            <w:r w:rsidR="00BC6091" w:rsidRPr="00BC6091">
              <w:t xml:space="preserve"> ТМА ,</w:t>
            </w:r>
            <w:r w:rsidR="00BC6091">
              <w:t xml:space="preserve">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Автоматический выключатель, трехполюсный, на ток 63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S203Z63A</w:t>
            </w:r>
            <w:r w:rsidR="00BC6091">
              <w:t xml:space="preserve">, </w:t>
            </w:r>
            <w:proofErr w:type="spellStart"/>
            <w:r w:rsidR="00BC6091" w:rsidRPr="00BC6091">
              <w:t>c</w:t>
            </w:r>
            <w:proofErr w:type="spellEnd"/>
            <w:r w:rsidR="00BC6091" w:rsidRPr="00BC6091">
              <w:t xml:space="preserve"> характеристикой срабатывания «С»</w:t>
            </w:r>
            <w:r w:rsidR="00BC6091">
              <w:t>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Автоматический выключатель, </w:t>
            </w:r>
            <w:r w:rsidR="00302E55">
              <w:t>трехполюсный, на ток 40</w:t>
            </w:r>
            <w:proofErr w:type="gramStart"/>
            <w:r w:rsidR="00302E55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S203 Z40Ac характеристикой срабатывания Z</w:t>
            </w:r>
            <w:r w:rsidR="00BC6091">
              <w:t>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Автоматический выключа</w:t>
            </w:r>
            <w:r w:rsidR="00302E55">
              <w:t>тель, трехполюсный, на ток 32</w:t>
            </w:r>
            <w:proofErr w:type="gramStart"/>
            <w:r w:rsidR="00302E55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6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S203 Z32A</w:t>
            </w:r>
            <w:r w:rsidR="00BC6091">
              <w:t xml:space="preserve">, </w:t>
            </w:r>
            <w:proofErr w:type="spellStart"/>
            <w:r w:rsidR="00BC6091" w:rsidRPr="00BC6091">
              <w:t>c</w:t>
            </w:r>
            <w:proofErr w:type="spellEnd"/>
            <w:r w:rsidR="00BC6091" w:rsidRPr="00BC6091">
              <w:t xml:space="preserve"> характеристикой срабатывания Z</w:t>
            </w:r>
            <w:r w:rsidR="00BC6091">
              <w:t>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Автоматический выключатель, трехполюсный, на ток 20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S203 Z20A</w:t>
            </w:r>
            <w:r w:rsidR="00BC6091">
              <w:t xml:space="preserve">, </w:t>
            </w:r>
            <w:proofErr w:type="spellStart"/>
            <w:r w:rsidR="00BC6091" w:rsidRPr="00BC6091">
              <w:t>c</w:t>
            </w:r>
            <w:proofErr w:type="spellEnd"/>
            <w:r w:rsidR="00BC6091" w:rsidRPr="00BC6091">
              <w:t xml:space="preserve"> характеристикой срабатывания Z,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Автоматический выключатель, трехполюсный, на ток 16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S203 Z16Ac характеристикой срабатывания Z,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BC6091">
            <w:r w:rsidRPr="00A27502">
              <w:t>Автоматический выключатель, трехполюсный, на ток 100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S803S K100A</w:t>
            </w:r>
            <w:r w:rsidR="00BC6091">
              <w:t>,</w:t>
            </w:r>
            <w:r w:rsidR="00BC6091" w:rsidRPr="00BC6091">
              <w:t xml:space="preserve"> </w:t>
            </w:r>
            <w:proofErr w:type="spellStart"/>
            <w:r w:rsidR="00BC6091" w:rsidRPr="00BC6091">
              <w:t>c</w:t>
            </w:r>
            <w:proofErr w:type="spellEnd"/>
            <w:r w:rsidR="00BC6091" w:rsidRPr="00BC6091">
              <w:t xml:space="preserve"> характеристикой срабатыв</w:t>
            </w:r>
            <w:r w:rsidR="00BC6091" w:rsidRPr="00BC6091">
              <w:t>а</w:t>
            </w:r>
            <w:r w:rsidR="00BC6091" w:rsidRPr="00BC6091">
              <w:t>ния</w:t>
            </w:r>
            <w:proofErr w:type="gramStart"/>
            <w:r w:rsidR="00BC6091" w:rsidRPr="00BC6091">
              <w:t xml:space="preserve"> К</w:t>
            </w:r>
            <w:proofErr w:type="gramEnd"/>
            <w:r w:rsidR="00BC6091">
              <w:t>, 380 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Кулачковый переключатель (реверсивный), на 45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E6622F" w:rsidP="0018369F">
            <w:r>
              <w:t>АВВ</w:t>
            </w:r>
            <w:r w:rsidR="00BC6091" w:rsidRPr="00BC6091">
              <w:t>OL40WS1PB</w:t>
            </w:r>
            <w:r w:rsidR="000E0654">
              <w:t xml:space="preserve"> </w:t>
            </w:r>
            <w:r w:rsidR="00245477" w:rsidRPr="00245477">
              <w:t>реверсивный</w:t>
            </w:r>
            <w:r w:rsidR="00245477">
              <w:t xml:space="preserve"> 45</w:t>
            </w:r>
            <w:proofErr w:type="gramStart"/>
            <w:r w:rsidR="00245477">
              <w:t xml:space="preserve"> А</w:t>
            </w:r>
            <w:proofErr w:type="gramEnd"/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245477">
            <w:r w:rsidRPr="00A27502">
              <w:t>А</w:t>
            </w:r>
            <w:r w:rsidR="00851E11">
              <w:t>втоматический выключатель, одн</w:t>
            </w:r>
            <w:r w:rsidRPr="00A27502">
              <w:t>о</w:t>
            </w:r>
            <w:r w:rsidR="00851E11">
              <w:t>по</w:t>
            </w:r>
            <w:r w:rsidRPr="00A27502">
              <w:t>люсный, на ток 25</w:t>
            </w:r>
            <w:proofErr w:type="gramStart"/>
            <w:r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851E11" w:rsidP="0018369F">
            <w:r>
              <w:t>АВВ</w:t>
            </w:r>
            <w:r w:rsidR="00245477" w:rsidRPr="00245477">
              <w:t>S201 Z25Ac характеристикой срабатывания Z</w:t>
            </w:r>
            <w:r w:rsidR="00245477">
              <w:t>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851E11" w:rsidP="00245477">
            <w:r>
              <w:t>Автоматический выключатель, одно</w:t>
            </w:r>
            <w:r w:rsidR="00BF6CAE" w:rsidRPr="00A27502">
              <w:t>полюсный, на ток 16</w:t>
            </w:r>
            <w:proofErr w:type="gramStart"/>
            <w:r w:rsidR="00BF6CAE"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8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851E11" w:rsidP="0018369F">
            <w:r>
              <w:t>АВВ</w:t>
            </w:r>
            <w:r w:rsidR="00245477" w:rsidRPr="00245477">
              <w:t>S201 Z16Ac характеристикой срабатывания Z</w:t>
            </w:r>
            <w:r w:rsidR="00245477">
              <w:t>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дифференциального тока, 4-х пол., на номинал</w:t>
            </w:r>
            <w:r w:rsidRPr="00A27502">
              <w:t>ь</w:t>
            </w:r>
            <w:r w:rsidRPr="00A27502">
              <w:t>ный дифференциальный ток 30 мА, номинальный ток 80</w:t>
            </w:r>
            <w:proofErr w:type="gramStart"/>
            <w:r w:rsidRPr="00A27502">
              <w:t xml:space="preserve"> А</w:t>
            </w:r>
            <w:proofErr w:type="gramEnd"/>
            <w:r w:rsidRPr="00A27502">
              <w:t xml:space="preserve">, </w:t>
            </w:r>
            <w:r w:rsidR="00245477" w:rsidRPr="00245477">
              <w:t>типа АС F204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E4E80" w:rsidP="0018369F">
            <w:proofErr w:type="spellStart"/>
            <w:r>
              <w:t>АВВ</w:t>
            </w:r>
            <w:r w:rsidR="00245477" w:rsidRPr="00245477">
              <w:t>типа</w:t>
            </w:r>
            <w:proofErr w:type="spellEnd"/>
            <w:r w:rsidR="00245477" w:rsidRPr="00245477">
              <w:t xml:space="preserve"> АС F20480</w:t>
            </w:r>
            <w:proofErr w:type="gramStart"/>
            <w:r w:rsidR="00245477" w:rsidRPr="00245477">
              <w:t xml:space="preserve"> А</w:t>
            </w:r>
            <w:proofErr w:type="gramEnd"/>
            <w:r w:rsidR="00245477" w:rsidRPr="00245477">
              <w:t>,</w:t>
            </w:r>
            <w:r w:rsidR="000E0654">
              <w:t xml:space="preserve"> </w:t>
            </w:r>
            <w:r w:rsidR="00245477" w:rsidRPr="00245477">
              <w:t>дифференциальный ток 30 мА,</w:t>
            </w:r>
            <w:r w:rsidR="00245477">
              <w:t xml:space="preserve">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дифференциального тока, 4-х пол., на номинал</w:t>
            </w:r>
            <w:r w:rsidRPr="00A27502">
              <w:t>ь</w:t>
            </w:r>
            <w:r w:rsidRPr="00A27502">
              <w:t>ный дифференциальный ток 30 мА, номинальный ток 40</w:t>
            </w:r>
            <w:proofErr w:type="gramStart"/>
            <w:r w:rsidRPr="00A27502">
              <w:t xml:space="preserve"> А</w:t>
            </w:r>
            <w:proofErr w:type="gramEnd"/>
            <w:r w:rsidRPr="00A27502">
              <w:t>, типа АС F204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E4E80" w:rsidP="0018369F">
            <w:r>
              <w:t>АВВ</w:t>
            </w:r>
            <w:r w:rsidR="00245477">
              <w:t xml:space="preserve"> типа АС F204 40</w:t>
            </w:r>
            <w:proofErr w:type="gramStart"/>
            <w:r w:rsidR="00245477" w:rsidRPr="00245477">
              <w:t xml:space="preserve"> А</w:t>
            </w:r>
            <w:proofErr w:type="gramEnd"/>
            <w:r w:rsidR="00245477" w:rsidRPr="00245477">
              <w:t>, дифференциальный ток 30 мА,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lastRenderedPageBreak/>
              <w:t>17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дифференциального тока, 4-х пол., на номинал</w:t>
            </w:r>
            <w:r w:rsidRPr="00A27502">
              <w:t>ь</w:t>
            </w:r>
            <w:r w:rsidRPr="00A27502">
              <w:t>ный дифференциальный ток 30 мА, номинальный ток 25</w:t>
            </w:r>
            <w:proofErr w:type="gramStart"/>
            <w:r w:rsidRPr="00A27502">
              <w:t xml:space="preserve"> А</w:t>
            </w:r>
            <w:proofErr w:type="gramEnd"/>
            <w:r w:rsidRPr="00A27502">
              <w:t>, типа АС F204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245477" w:rsidP="0018369F">
            <w:r>
              <w:t>АВВ типа АС F204 25</w:t>
            </w:r>
            <w:r w:rsidRPr="00245477">
              <w:t xml:space="preserve"> А, дифференциальный ток 30 мА, 380В 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дифференциального тока, 2-х пол., на номинал</w:t>
            </w:r>
            <w:r w:rsidRPr="00A27502">
              <w:t>ь</w:t>
            </w:r>
            <w:r w:rsidRPr="00A27502">
              <w:t>ный дифференциальный ток 30 мА, номинальный ток 25</w:t>
            </w:r>
            <w:proofErr w:type="gramStart"/>
            <w:r w:rsidRPr="00A27502">
              <w:t xml:space="preserve"> А</w:t>
            </w:r>
            <w:proofErr w:type="gramEnd"/>
            <w:r w:rsidRPr="00A27502">
              <w:t>, типа АС F202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245477" w:rsidP="0018369F">
            <w:r>
              <w:t>АВВ типа АС F202 25</w:t>
            </w:r>
            <w:r w:rsidRPr="00245477">
              <w:t xml:space="preserve"> А</w:t>
            </w:r>
            <w:r>
              <w:t>, дифференциальный ток 30 мА, 22</w:t>
            </w:r>
            <w:r w:rsidRPr="00245477">
              <w:t>0В</w:t>
            </w:r>
          </w:p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19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Шкаф для настенного монтажа с заземлением, внутреннего размещения, </w:t>
            </w:r>
            <w:proofErr w:type="spellStart"/>
            <w:r w:rsidRPr="00A27502">
              <w:t>Iном</w:t>
            </w:r>
            <w:proofErr w:type="spellEnd"/>
            <w:r w:rsidRPr="00A27502">
              <w:t xml:space="preserve"> = 250</w:t>
            </w:r>
            <w:proofErr w:type="gramStart"/>
            <w:r w:rsidRPr="00A27502">
              <w:t xml:space="preserve"> А</w:t>
            </w:r>
            <w:proofErr w:type="gramEnd"/>
            <w:r w:rsidRPr="00A27502">
              <w:t>, IP43 1/00В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3E4E80" w:rsidRDefault="003E4E80" w:rsidP="0018369F">
            <w:r>
              <w:t>АВВ,2СРХ036360</w:t>
            </w:r>
            <w:r>
              <w:rPr>
                <w:lang w:val="en-US"/>
              </w:rPr>
              <w:t>R9999 (</w:t>
            </w:r>
            <w:r>
              <w:t>ЩПУ)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20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3E4E80">
            <w:r>
              <w:t>Автоматический выключатель, одно</w:t>
            </w:r>
            <w:r w:rsidR="00BF6CAE" w:rsidRPr="00A27502">
              <w:t>полюсный, на ток 20</w:t>
            </w:r>
            <w:proofErr w:type="gramStart"/>
            <w:r w:rsidR="00BF6CAE" w:rsidRPr="00A27502">
              <w:t xml:space="preserve"> А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E4E80" w:rsidP="0018369F">
            <w:r>
              <w:t>АВВ</w:t>
            </w:r>
            <w:r w:rsidR="00245477" w:rsidRPr="00245477">
              <w:t>S201 Z20A</w:t>
            </w:r>
            <w:r w:rsidR="000E0654">
              <w:t xml:space="preserve"> </w:t>
            </w:r>
            <w:proofErr w:type="spellStart"/>
            <w:r w:rsidR="00245477" w:rsidRPr="00245477">
              <w:t>c</w:t>
            </w:r>
            <w:proofErr w:type="spellEnd"/>
            <w:r w:rsidR="00245477" w:rsidRPr="00245477">
              <w:t xml:space="preserve"> характеристикой срабатывания Z</w:t>
            </w:r>
            <w:r w:rsidR="00245477">
              <w:t>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21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3E4E80">
            <w:r>
              <w:t>Автоматический выключатель, одно</w:t>
            </w:r>
            <w:r w:rsidR="00BF6CAE" w:rsidRPr="00A27502">
              <w:t>полюсный, на ток 16 А,</w:t>
            </w:r>
          </w:p>
          <w:p w:rsidR="00BF6CAE" w:rsidRPr="00A27502" w:rsidRDefault="00BF6CAE">
            <w:r w:rsidRPr="00A27502">
              <w:t xml:space="preserve"> </w:t>
            </w:r>
            <w:proofErr w:type="spellStart"/>
            <w:r w:rsidRPr="00A27502">
              <w:t>c</w:t>
            </w:r>
            <w:proofErr w:type="spellEnd"/>
            <w:r w:rsidRPr="00A27502">
              <w:t xml:space="preserve"> характеристикой срабатывания Z S201 Z16A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6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E4E80" w:rsidP="0018369F">
            <w:r>
              <w:t>АВВ</w:t>
            </w:r>
            <w:r w:rsidR="00245477">
              <w:t xml:space="preserve"> S201 Z16</w:t>
            </w:r>
            <w:r w:rsidR="00245477" w:rsidRPr="00245477">
              <w:t xml:space="preserve">A </w:t>
            </w:r>
            <w:r w:rsidR="000E0654">
              <w:t xml:space="preserve"> </w:t>
            </w:r>
            <w:proofErr w:type="spellStart"/>
            <w:r w:rsidR="00245477" w:rsidRPr="00245477">
              <w:t>c</w:t>
            </w:r>
            <w:proofErr w:type="spellEnd"/>
            <w:r w:rsidR="00245477" w:rsidRPr="00245477">
              <w:t xml:space="preserve"> характеристикой срабатывания Z,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22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3E4E80">
            <w:r>
              <w:t>Автоматический выключатель, одно</w:t>
            </w:r>
            <w:r w:rsidR="00BF6CAE" w:rsidRPr="00A27502">
              <w:t>полюсный, на ток 10 А,</w:t>
            </w:r>
          </w:p>
          <w:p w:rsidR="00BF6CAE" w:rsidRPr="00A27502" w:rsidRDefault="00BF6CAE">
            <w:r w:rsidRPr="00A27502">
              <w:t xml:space="preserve"> </w:t>
            </w:r>
            <w:proofErr w:type="spellStart"/>
            <w:r w:rsidRPr="00A27502">
              <w:t>c</w:t>
            </w:r>
            <w:proofErr w:type="spellEnd"/>
            <w:r w:rsidRPr="00A27502">
              <w:t xml:space="preserve"> характеристикой срабатывания Z S201 Z10A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3E4E80" w:rsidP="0018369F">
            <w:r>
              <w:t>АВВ</w:t>
            </w:r>
            <w:r w:rsidR="00245477">
              <w:t xml:space="preserve"> S201 Z10</w:t>
            </w:r>
            <w:r w:rsidR="00245477" w:rsidRPr="00245477">
              <w:t xml:space="preserve">A </w:t>
            </w:r>
            <w:proofErr w:type="spellStart"/>
            <w:r w:rsidR="00245477" w:rsidRPr="00245477">
              <w:t>c</w:t>
            </w:r>
            <w:proofErr w:type="spellEnd"/>
            <w:r w:rsidR="00245477" w:rsidRPr="00245477">
              <w:t xml:space="preserve"> характеристикой срабатывания Z,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BF6CAE">
            <w:pPr>
              <w:jc w:val="center"/>
            </w:pPr>
            <w:r w:rsidRPr="00A27502">
              <w:t>23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Устройство дифференциального тока, 2-х пол., на номинал</w:t>
            </w:r>
            <w:r w:rsidRPr="00A27502">
              <w:t>ь</w:t>
            </w:r>
            <w:r w:rsidRPr="00A27502">
              <w:t>ный дифференциальный ток 30 мА, номинальный ток 25</w:t>
            </w:r>
            <w:proofErr w:type="gramStart"/>
            <w:r w:rsidRPr="00A27502">
              <w:t xml:space="preserve"> А</w:t>
            </w:r>
            <w:proofErr w:type="gramEnd"/>
            <w:r w:rsidRPr="00A27502">
              <w:t>, типа АС F202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245477" w:rsidP="0018369F">
            <w:r w:rsidRPr="00245477">
              <w:t>АВВ типа АС F202 25 А, дифференциальный ток 30 мА,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8C3899" w:rsidRDefault="008D2431" w:rsidP="00BF6CAE">
            <w:pPr>
              <w:jc w:val="center"/>
            </w:pPr>
            <w:r>
              <w:t>24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8C3899" w:rsidRDefault="00BF6CAE">
            <w:r w:rsidRPr="008C3899">
              <w:t>Фланец под резьбовые фитинги ZP57P10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16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55F39" w:rsidP="0018369F">
            <w:r>
              <w:t>АВВ,2СРХ0624529999</w:t>
            </w:r>
          </w:p>
        </w:tc>
      </w:tr>
      <w:tr w:rsidR="00BF6CAE" w:rsidRPr="008D2431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DA3EC2" w:rsidRDefault="008D2431" w:rsidP="00BF6CAE">
            <w:pPr>
              <w:jc w:val="center"/>
            </w:pPr>
            <w:r>
              <w:t>25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Рейка с отверстиями CENELEC-EN 500022, H 7,5 12840 (10шт по 2м)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B55F39" w:rsidRDefault="00B55F39" w:rsidP="00302E55">
            <w:pPr>
              <w:jc w:val="center"/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55F39" w:rsidP="00B55F39">
            <w:pPr>
              <w:jc w:val="center"/>
            </w:pPr>
            <w:r>
              <w:t>1</w:t>
            </w:r>
            <w:r w:rsidR="00BF6CAE" w:rsidRPr="00A27502">
              <w:t>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B55F39" w:rsidRDefault="00B55F39" w:rsidP="0018369F">
            <w:pPr>
              <w:rPr>
                <w:lang w:val="en-US"/>
              </w:rPr>
            </w:pPr>
            <w:r>
              <w:rPr>
                <w:lang w:val="en-US"/>
              </w:rPr>
              <w:t>ABB,</w:t>
            </w:r>
            <w:r w:rsidR="009729C1">
              <w:t>код</w:t>
            </w:r>
            <w:r>
              <w:rPr>
                <w:lang w:val="en-US"/>
              </w:rPr>
              <w:t>12840</w:t>
            </w:r>
            <w:r w:rsidR="009729C1" w:rsidRPr="009729C1">
              <w:rPr>
                <w:lang w:val="en-US"/>
              </w:rPr>
              <w:t xml:space="preserve"> CENELEC-EN 500022, H 7,5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26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Шина N и PE ZK523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6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1B319D" w:rsidRDefault="001B319D" w:rsidP="0018369F">
            <w:pPr>
              <w:rPr>
                <w:lang w:val="en-US"/>
              </w:rPr>
            </w:pPr>
            <w:r>
              <w:rPr>
                <w:lang w:val="en-US"/>
              </w:rPr>
              <w:t>ABB,2CPX0385069999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27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Нижняя секция с дном и верхней крышкой 2 СМА191077R1000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C9593D" w:rsidP="0018369F">
            <w:r>
              <w:t>АВВ</w:t>
            </w:r>
            <w:r w:rsidR="000E0654">
              <w:t xml:space="preserve"> </w:t>
            </w:r>
            <w:r w:rsidR="00245477" w:rsidRPr="00245477">
              <w:t>2 СМА191077R1000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28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Средняя секция </w:t>
            </w:r>
            <w:r w:rsidR="00552CBE">
              <w:t xml:space="preserve">       2</w:t>
            </w:r>
            <w:r w:rsidRPr="00A27502">
              <w:t xml:space="preserve"> СМА191082R1000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7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0E0654">
              <w:t xml:space="preserve"> </w:t>
            </w:r>
            <w:r w:rsidR="00245477" w:rsidRPr="00245477">
              <w:t>2 СМА191082R1000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29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 xml:space="preserve">Передняя панель и крышка с DIN-элем. </w:t>
            </w:r>
          </w:p>
          <w:p w:rsidR="00BF6CAE" w:rsidRPr="00A27502" w:rsidRDefault="00BF6CAE">
            <w:r w:rsidRPr="00A27502">
              <w:t>2 СМА191089R1000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0E0654">
              <w:t xml:space="preserve"> </w:t>
            </w:r>
            <w:r w:rsidR="00245477" w:rsidRPr="00245477">
              <w:t>2 СМА191089R1000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 xml:space="preserve">Разъем для скрытой установки, 16А, 220В </w:t>
            </w:r>
          </w:p>
          <w:p w:rsidR="00BF6CAE" w:rsidRPr="00A27502" w:rsidRDefault="00BF6CAE">
            <w:r w:rsidRPr="00A27502">
              <w:t>2 СМА193218R1000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245477">
              <w:t xml:space="preserve">  2 СМА193218R1000    </w:t>
            </w:r>
            <w:r w:rsidR="00245477" w:rsidRPr="00245477">
              <w:t>16А,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>Разъем для скрытой установки, 16А, 380В</w:t>
            </w:r>
          </w:p>
          <w:p w:rsidR="00BF6CAE" w:rsidRPr="00A27502" w:rsidRDefault="00BF6CAE">
            <w:r w:rsidRPr="00A27502">
              <w:t xml:space="preserve"> 2 СМА19328</w:t>
            </w:r>
            <w:r w:rsidR="007752D2">
              <w:t>3</w:t>
            </w:r>
            <w:r w:rsidRPr="00A27502">
              <w:t>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245477">
              <w:t xml:space="preserve">  2 СМА193283R1000  </w:t>
            </w:r>
            <w:r w:rsidR="00245477" w:rsidRPr="00245477">
              <w:t>16А,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>Разъем для скрытой установки, 63А, 380В</w:t>
            </w:r>
          </w:p>
          <w:p w:rsidR="00BF6CAE" w:rsidRPr="00A27502" w:rsidRDefault="00BF6CAE">
            <w:r w:rsidRPr="00A27502">
              <w:t xml:space="preserve"> 2 СМА167430R1000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245477">
              <w:t xml:space="preserve"> 2 СМА167430R1000  </w:t>
            </w:r>
            <w:r w:rsidR="00245477" w:rsidRPr="00245477">
              <w:t>63А, 380В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 xml:space="preserve">Заглушка на одно место для </w:t>
            </w:r>
            <w:proofErr w:type="spellStart"/>
            <w:r w:rsidRPr="00A27502">
              <w:t>неис</w:t>
            </w:r>
            <w:proofErr w:type="spellEnd"/>
            <w:r w:rsidRPr="00A27502">
              <w:t>. разъема</w:t>
            </w:r>
          </w:p>
          <w:p w:rsidR="00BF6CAE" w:rsidRPr="00A27502" w:rsidRDefault="00BF6CAE">
            <w:r w:rsidRPr="00A27502">
              <w:t xml:space="preserve"> 2 СМА191090R1000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245477" w:rsidRPr="00245477">
              <w:t xml:space="preserve"> 2 СМА191090R1000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CBE" w:rsidRDefault="00BF6CAE">
            <w:r w:rsidRPr="00A27502">
              <w:t xml:space="preserve">Заглушка на одно место для </w:t>
            </w:r>
            <w:proofErr w:type="spellStart"/>
            <w:r w:rsidRPr="00A27502">
              <w:t>неис</w:t>
            </w:r>
            <w:proofErr w:type="spellEnd"/>
            <w:r w:rsidRPr="00A27502">
              <w:t>. разъема</w:t>
            </w:r>
          </w:p>
          <w:p w:rsidR="00BF6CAE" w:rsidRPr="00A27502" w:rsidRDefault="00BF6CAE">
            <w:r w:rsidRPr="00A27502">
              <w:t xml:space="preserve"> 2 СМА191091R1000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C54DEC">
              <w:t xml:space="preserve"> </w:t>
            </w:r>
            <w:r w:rsidR="0018369F" w:rsidRPr="0018369F">
              <w:t>2 СМА191091R1000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 xml:space="preserve">Шины N+PE </w:t>
            </w:r>
          </w:p>
          <w:p w:rsidR="00BF6CAE" w:rsidRPr="00A27502" w:rsidRDefault="00BF6CAE">
            <w:r w:rsidRPr="00A27502">
              <w:t>2 СМА191080R1000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552CBE" w:rsidP="0018369F">
            <w:r>
              <w:t>АВВ</w:t>
            </w:r>
            <w:r w:rsidR="00C54DEC">
              <w:t xml:space="preserve"> </w:t>
            </w:r>
            <w:r w:rsidR="0018369F" w:rsidRPr="0018369F">
              <w:t>2 СМА191080R1000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lastRenderedPageBreak/>
              <w:t>36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>KIG втулка для ввода кабеля</w:t>
            </w:r>
          </w:p>
          <w:p w:rsidR="00BF6CAE" w:rsidRPr="00A27502" w:rsidRDefault="00BF6CAE">
            <w:r w:rsidRPr="00A27502">
              <w:t xml:space="preserve"> 99090041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37884" w:rsidP="0018369F">
            <w:r>
              <w:t>АВВ</w:t>
            </w:r>
            <w:r w:rsidR="00C54DEC">
              <w:t xml:space="preserve"> </w:t>
            </w:r>
            <w:r w:rsidR="0018369F" w:rsidRPr="0018369F">
              <w:t>99090041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 xml:space="preserve">Разъем для скрытой установки, 16А, 220В </w:t>
            </w:r>
          </w:p>
          <w:p w:rsidR="00BF6CAE" w:rsidRPr="00A27502" w:rsidRDefault="00BF6CAE">
            <w:r w:rsidRPr="00A27502">
              <w:t>2 СМА191087R1000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8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37884" w:rsidP="0018369F">
            <w:r>
              <w:t>АВВ</w:t>
            </w:r>
            <w:r w:rsidR="0018369F">
              <w:t xml:space="preserve">  2 СМА191087R1000  </w:t>
            </w:r>
            <w:r w:rsidR="0018369F" w:rsidRPr="0018369F">
              <w:t>16А, 220В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 xml:space="preserve">Соединительные клеммы </w:t>
            </w:r>
          </w:p>
          <w:p w:rsidR="00BF6CAE" w:rsidRPr="00A27502" w:rsidRDefault="00BF6CAE">
            <w:r w:rsidRPr="00A27502">
              <w:t>2 СМА191103R1000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9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37884" w:rsidP="0018369F">
            <w:r>
              <w:t>АВВ</w:t>
            </w:r>
            <w:r w:rsidR="00C54DEC">
              <w:t xml:space="preserve"> </w:t>
            </w:r>
            <w:r w:rsidR="0018369F" w:rsidRPr="0018369F">
              <w:t>2 СМА191103R1000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39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 xml:space="preserve">Розетка в брызгозащищенном исполнении, IP 44, для монтажа на поверхность </w:t>
            </w:r>
          </w:p>
          <w:p w:rsidR="00BF6CAE" w:rsidRPr="00A27502" w:rsidRDefault="00BF6CAE">
            <w:r w:rsidRPr="00A27502">
              <w:t>216RS6 2 СМА193098R1000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37884" w:rsidP="0018369F">
            <w:r>
              <w:t>АВВ</w:t>
            </w:r>
            <w:r w:rsidR="0018369F" w:rsidRPr="0018369F">
              <w:t>216RS6 2 СМА193098R1000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445BBF" w:rsidRDefault="008D2431" w:rsidP="00BF6CAE">
            <w:pPr>
              <w:jc w:val="center"/>
            </w:pPr>
            <w:r>
              <w:t>40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84" w:rsidRDefault="00BF6CAE">
            <w:r w:rsidRPr="00A27502">
              <w:t>Вилка кабельная в брызгозащищенном исполнении, IP 44, 200-250 В, 2Р+Е, на ток 16</w:t>
            </w:r>
            <w:proofErr w:type="gramStart"/>
            <w:r w:rsidRPr="00A27502">
              <w:t xml:space="preserve"> А</w:t>
            </w:r>
            <w:proofErr w:type="gramEnd"/>
            <w:r w:rsidRPr="00A27502">
              <w:t xml:space="preserve"> </w:t>
            </w:r>
          </w:p>
          <w:p w:rsidR="00BF6CAE" w:rsidRPr="00A27502" w:rsidRDefault="00BF6CAE">
            <w:r w:rsidRPr="00A27502">
              <w:t>216-Р6</w:t>
            </w:r>
            <w:r w:rsidR="00D37884">
              <w:t xml:space="preserve">    2СМА193501</w:t>
            </w:r>
            <w:r w:rsidR="00D37884">
              <w:rPr>
                <w:lang w:val="en-US"/>
              </w:rPr>
              <w:t>R</w:t>
            </w:r>
            <w:r w:rsidR="00D37884">
              <w:t>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37884" w:rsidP="0018369F">
            <w:r>
              <w:t>АВВ</w:t>
            </w:r>
            <w:r w:rsidR="0018369F">
              <w:t xml:space="preserve"> 16</w:t>
            </w:r>
            <w:proofErr w:type="gramStart"/>
            <w:r w:rsidR="0018369F">
              <w:t xml:space="preserve"> А</w:t>
            </w:r>
            <w:proofErr w:type="gramEnd"/>
            <w:r w:rsidR="0018369F">
              <w:t xml:space="preserve">, 216-Р6    2СМА193501R1000, </w:t>
            </w:r>
            <w:r w:rsidR="0018369F" w:rsidRPr="0018369F">
              <w:t>200-250 В, 2Р+Е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445BBF" w:rsidRDefault="008D2431" w:rsidP="00BF6CAE">
            <w:pPr>
              <w:jc w:val="center"/>
            </w:pPr>
            <w:r>
              <w:t>41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9D" w:rsidRPr="008D5DF3" w:rsidRDefault="00BF6CAE">
            <w:r w:rsidRPr="00A27502">
              <w:t>Вилка кабельная в брызгозащищенном исполнении, IP 44, 346-415 В, 3Р+N</w:t>
            </w:r>
            <w:proofErr w:type="gramStart"/>
            <w:r w:rsidRPr="00A27502">
              <w:t>+Е</w:t>
            </w:r>
            <w:proofErr w:type="gramEnd"/>
            <w:r w:rsidRPr="00A27502">
              <w:t>, на ток 16 А</w:t>
            </w:r>
          </w:p>
          <w:p w:rsidR="00BF6CAE" w:rsidRPr="00302E55" w:rsidRDefault="00BF6CAE">
            <w:r w:rsidRPr="00A27502">
              <w:t xml:space="preserve"> 332-Р6</w:t>
            </w:r>
            <w:r w:rsidR="0064459D">
              <w:rPr>
                <w:lang w:val="en-US"/>
              </w:rPr>
              <w:t xml:space="preserve">     2CMA193515R1000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369F" w:rsidRPr="0018369F" w:rsidRDefault="0064459D" w:rsidP="0018369F">
            <w:r>
              <w:rPr>
                <w:lang w:val="en-US"/>
              </w:rPr>
              <w:t>ABB</w:t>
            </w:r>
            <w:r w:rsidR="0018369F" w:rsidRPr="0018369F">
              <w:t>346-415 В, 3Р+</w:t>
            </w:r>
            <w:r w:rsidR="0018369F" w:rsidRPr="0018369F">
              <w:rPr>
                <w:lang w:val="en-US"/>
              </w:rPr>
              <w:t>N</w:t>
            </w:r>
            <w:r w:rsidR="0018369F" w:rsidRPr="0018369F">
              <w:t>+Е, на ток 16 А</w:t>
            </w:r>
            <w:r w:rsidR="0018369F">
              <w:t>,</w:t>
            </w:r>
          </w:p>
          <w:p w:rsidR="00BF6CAE" w:rsidRPr="0064459D" w:rsidRDefault="0018369F" w:rsidP="0018369F">
            <w:pPr>
              <w:rPr>
                <w:lang w:val="en-US"/>
              </w:rPr>
            </w:pPr>
            <w:r w:rsidRPr="0018369F">
              <w:rPr>
                <w:lang w:val="en-US"/>
              </w:rPr>
              <w:t>332-Р6     2CMA193515R1000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9D" w:rsidRPr="008D5DF3" w:rsidRDefault="00BF6CAE">
            <w:r w:rsidRPr="00A27502">
              <w:t>Вилка кабельная в брызгозащищенном исполнении, IP 44, 346-415 В, 3Р+N</w:t>
            </w:r>
            <w:proofErr w:type="gramStart"/>
            <w:r w:rsidRPr="00A27502">
              <w:t>+Е</w:t>
            </w:r>
            <w:proofErr w:type="gramEnd"/>
            <w:r w:rsidRPr="00A27502">
              <w:t xml:space="preserve">, на ток 63 А </w:t>
            </w:r>
          </w:p>
          <w:p w:rsidR="00BF6CAE" w:rsidRPr="00302E55" w:rsidRDefault="00BF6CAE">
            <w:r w:rsidRPr="00A27502">
              <w:t>463-Р6</w:t>
            </w:r>
            <w:r w:rsidR="0064459D">
              <w:rPr>
                <w:lang w:val="en-US"/>
              </w:rPr>
              <w:t xml:space="preserve">     2CMA166764R1000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369F" w:rsidRPr="0018369F" w:rsidRDefault="0064459D" w:rsidP="0018369F">
            <w:r>
              <w:rPr>
                <w:lang w:val="en-US"/>
              </w:rPr>
              <w:t>ABB</w:t>
            </w:r>
            <w:r w:rsidR="0018369F" w:rsidRPr="0018369F">
              <w:t>346-415 В, 3Р+</w:t>
            </w:r>
            <w:r w:rsidR="0018369F" w:rsidRPr="0018369F">
              <w:rPr>
                <w:lang w:val="en-US"/>
              </w:rPr>
              <w:t>N</w:t>
            </w:r>
            <w:r w:rsidR="0018369F" w:rsidRPr="0018369F">
              <w:t xml:space="preserve">+Е, на ток 63 А </w:t>
            </w:r>
          </w:p>
          <w:p w:rsidR="00BF6CAE" w:rsidRPr="0064459D" w:rsidRDefault="0018369F" w:rsidP="0018369F">
            <w:pPr>
              <w:rPr>
                <w:lang w:val="en-US"/>
              </w:rPr>
            </w:pPr>
            <w:r w:rsidRPr="0018369F">
              <w:rPr>
                <w:lang w:val="en-US"/>
              </w:rPr>
              <w:t>463-Р6     2CMA166764R1000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LS</w:t>
            </w:r>
            <w:proofErr w:type="spellEnd"/>
            <w:proofErr w:type="gramEnd"/>
            <w:r w:rsidRPr="00A27502">
              <w:t xml:space="preserve"> 3х1,5мм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0,15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64459D" w:rsidRDefault="0064459D" w:rsidP="0018369F">
            <w:r>
              <w:t>Смотри ТУ на кабель и ТУ для 5 жил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LS</w:t>
            </w:r>
            <w:proofErr w:type="spellEnd"/>
            <w:proofErr w:type="gramEnd"/>
            <w:r w:rsidRPr="00A27502">
              <w:t xml:space="preserve"> 3х2,5мм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LS</w:t>
            </w:r>
            <w:proofErr w:type="spellEnd"/>
            <w:proofErr w:type="gramEnd"/>
            <w:r w:rsidRPr="00A27502">
              <w:t xml:space="preserve"> 5х2,5мм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0,25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LS</w:t>
            </w:r>
            <w:proofErr w:type="spellEnd"/>
            <w:proofErr w:type="gramEnd"/>
            <w:r w:rsidRPr="00A27502">
              <w:t xml:space="preserve"> 5х4мм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0,35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LS</w:t>
            </w:r>
            <w:proofErr w:type="spellEnd"/>
            <w:proofErr w:type="gramEnd"/>
            <w:r w:rsidRPr="00A27502">
              <w:t xml:space="preserve"> 5х10мм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0,04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FRLS</w:t>
            </w:r>
            <w:proofErr w:type="spellEnd"/>
            <w:proofErr w:type="gramEnd"/>
            <w:r w:rsidRPr="00A27502">
              <w:t xml:space="preserve"> 3х1,5мм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0,09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49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FRLS</w:t>
            </w:r>
            <w:proofErr w:type="spellEnd"/>
            <w:proofErr w:type="gramEnd"/>
            <w:r w:rsidRPr="00A27502">
              <w:t xml:space="preserve"> 3х2,5мм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0,35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FRLS</w:t>
            </w:r>
            <w:proofErr w:type="spellEnd"/>
            <w:proofErr w:type="gramEnd"/>
            <w:r w:rsidRPr="00A27502">
              <w:t xml:space="preserve"> 3х4мм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0,01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Кабель </w:t>
            </w:r>
            <w:proofErr w:type="spellStart"/>
            <w:r w:rsidRPr="00A27502">
              <w:t>ВВГнг-</w:t>
            </w:r>
            <w:proofErr w:type="gramStart"/>
            <w:r w:rsidRPr="00A27502">
              <w:t>FRLS</w:t>
            </w:r>
            <w:proofErr w:type="spellEnd"/>
            <w:proofErr w:type="gramEnd"/>
            <w:r w:rsidRPr="00A27502">
              <w:t xml:space="preserve"> 3х6мм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км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0,03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9729C1">
            <w:r w:rsidRPr="00A27502">
              <w:t xml:space="preserve">Провода силовые для электрических установок на напряжение до 450 В с медной </w:t>
            </w:r>
            <w:r w:rsidR="009729C1">
              <w:t xml:space="preserve">1 </w:t>
            </w:r>
            <w:r w:rsidRPr="00A27502">
              <w:t>жилой марки: ПВ3, сечением 10 мм</w:t>
            </w:r>
            <w:proofErr w:type="gramStart"/>
            <w:r w:rsidRPr="00A27502">
              <w:t>2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1000 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0,04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DA3EC2" w:rsidP="0018369F">
            <w:r>
              <w:t>ПВ3 ГОСТ 6323 – 79 1*10 – 40М.,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9729C1">
            <w:r w:rsidRPr="00A27502">
              <w:t>Провода силовые для электрических установок на напряжение до 450 В с медной</w:t>
            </w:r>
            <w:proofErr w:type="gramStart"/>
            <w:r w:rsidR="009729C1">
              <w:t>1</w:t>
            </w:r>
            <w:proofErr w:type="gramEnd"/>
            <w:r w:rsidR="009729C1">
              <w:t xml:space="preserve"> </w:t>
            </w:r>
            <w:r w:rsidRPr="00A27502">
              <w:t>жилой марки: ПВ3, сечением 35 мм</w:t>
            </w:r>
            <w:proofErr w:type="gramStart"/>
            <w:r w:rsidRPr="00A27502">
              <w:t>2</w:t>
            </w:r>
            <w:proofErr w:type="gramEnd"/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1000 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0,15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F0502E" w:rsidP="0018369F">
            <w:r>
              <w:t>ПВ3 ГОСТ 6323 – 79 1*35 – 150М.</w:t>
            </w: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Кабель КГН 5х2,5мм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Кабель КГН 5х4мм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A27502">
              <w:t>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56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Индустриальная гофрированная труба из полиамида D = 29 мм РА602935F2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F0502E" w:rsidP="00302E55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9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BF6CAE">
            <w:pPr>
              <w:jc w:val="center"/>
            </w:pPr>
            <w:r>
              <w:t>57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Индустриальная гофрированная труба из полиамида D = 36 мм РА603643F2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CAE" w:rsidRPr="00697172" w:rsidRDefault="002507BF" w:rsidP="00302E55">
            <w:pPr>
              <w:jc w:val="center"/>
              <w:rPr>
                <w:highlight w:val="red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2,5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58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Коробки </w:t>
            </w:r>
            <w:proofErr w:type="spellStart"/>
            <w:r w:rsidRPr="00A27502">
              <w:t>ответвительные</w:t>
            </w:r>
            <w:proofErr w:type="spellEnd"/>
            <w:r w:rsidRPr="00A27502">
              <w:t xml:space="preserve"> круглые с кабельными вводами, IP 44 53500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15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lastRenderedPageBreak/>
              <w:t>59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 xml:space="preserve">Лоток неперфорированный, </w:t>
            </w:r>
            <w:proofErr w:type="spellStart"/>
            <w:r w:rsidRPr="00A27502">
              <w:t>горячеоцинк</w:t>
            </w:r>
            <w:proofErr w:type="spellEnd"/>
            <w:r w:rsidRPr="00A27502">
              <w:t xml:space="preserve">. сталь </w:t>
            </w:r>
            <w:proofErr w:type="spellStart"/>
            <w:r w:rsidRPr="00A27502">
              <w:t>погруж</w:t>
            </w:r>
            <w:proofErr w:type="spellEnd"/>
            <w:r w:rsidRPr="00A27502">
              <w:t>. после изготовления 50х100 (175шт по 2м) 35012HDZ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r w:rsidRPr="00697172">
              <w:t>м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350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60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Угол СРО 90 горизонтальный 90 50х100 36002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40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61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Консоль  DW на лоток с осн.150 34151HDZ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350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B84B2A" w:rsidRDefault="00BF6CAE" w:rsidP="0018369F">
            <w:pPr>
              <w:rPr>
                <w:lang w:val="en-US"/>
              </w:rPr>
            </w:pPr>
          </w:p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62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Винт с квадратным подголовником M6x10 CM010610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1222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63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302E55" w:rsidRDefault="00BF6CAE">
            <w:pPr>
              <w:rPr>
                <w:lang w:val="en-US"/>
              </w:rPr>
            </w:pPr>
            <w:r w:rsidRPr="00A27502">
              <w:t>Пластина РТСЕ для заземления 37501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350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64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Гайка с насечкой,</w:t>
            </w:r>
            <w:r w:rsidR="00302E55">
              <w:t xml:space="preserve"> препятствующей откручиванию М</w:t>
            </w:r>
            <w:proofErr w:type="gramStart"/>
            <w:r w:rsidR="00302E55">
              <w:t>6</w:t>
            </w:r>
            <w:proofErr w:type="gramEnd"/>
            <w:r w:rsidR="00302E55">
              <w:t xml:space="preserve"> </w:t>
            </w:r>
            <w:r w:rsidRPr="00A27502">
              <w:t>CM100600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1222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  <w:tr w:rsidR="00BF6CAE" w:rsidRPr="000C134B" w:rsidTr="00302E55">
        <w:trPr>
          <w:cantSplit/>
          <w:jc w:val="center"/>
        </w:trPr>
        <w:tc>
          <w:tcPr>
            <w:tcW w:w="2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8D2431" w:rsidP="006B1341">
            <w:pPr>
              <w:jc w:val="center"/>
            </w:pPr>
            <w:r>
              <w:t>65</w:t>
            </w:r>
          </w:p>
        </w:tc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>
            <w:r w:rsidRPr="00A27502">
              <w:t>Стандартный анкер со шпилькой M8</w:t>
            </w:r>
            <w:r w:rsidR="00302E55">
              <w:t xml:space="preserve"> </w:t>
            </w:r>
            <w:r w:rsidRPr="00A27502">
              <w:t>CM440850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AE" w:rsidRPr="00A27502" w:rsidRDefault="00BF6CAE" w:rsidP="00302E55">
            <w:pPr>
              <w:jc w:val="center"/>
            </w:pPr>
            <w:proofErr w:type="spellStart"/>
            <w:proofErr w:type="gramStart"/>
            <w:r w:rsidRPr="00A27502">
              <w:t>шт</w:t>
            </w:r>
            <w:proofErr w:type="spellEnd"/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AE" w:rsidRPr="00A27502" w:rsidRDefault="00BF6CAE" w:rsidP="00A27502">
            <w:pPr>
              <w:jc w:val="center"/>
            </w:pPr>
            <w:r w:rsidRPr="00A27502">
              <w:t>350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CAE" w:rsidRPr="00A27502" w:rsidRDefault="00BF6CAE" w:rsidP="0018369F"/>
        </w:tc>
      </w:tr>
    </w:tbl>
    <w:p w:rsidR="00DA3EC2" w:rsidRDefault="00DA3EC2" w:rsidP="00C479BE"/>
    <w:p w:rsidR="004559A4" w:rsidRDefault="00697172" w:rsidP="008D2431">
      <w:r>
        <w:t xml:space="preserve">             </w:t>
      </w:r>
      <w:r w:rsidR="004559A4">
        <w:t xml:space="preserve">        </w:t>
      </w:r>
      <w:bookmarkStart w:id="1" w:name="_GoBack"/>
      <w:bookmarkEnd w:id="1"/>
    </w:p>
    <w:p w:rsidR="004559A4" w:rsidRPr="00D90069" w:rsidRDefault="004559A4" w:rsidP="004559A4"/>
    <w:p w:rsidR="00697172" w:rsidRDefault="00697172" w:rsidP="006B1341"/>
    <w:sectPr w:rsidR="00697172" w:rsidSect="002520AE">
      <w:pgSz w:w="16838" w:h="11906" w:orient="landscape" w:code="9"/>
      <w:pgMar w:top="567" w:right="567" w:bottom="28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2E9" w:rsidRDefault="009362E9" w:rsidP="000C134B">
      <w:r>
        <w:separator/>
      </w:r>
    </w:p>
  </w:endnote>
  <w:endnote w:type="continuationSeparator" w:id="0">
    <w:p w:rsidR="009362E9" w:rsidRDefault="009362E9" w:rsidP="000C1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2E9" w:rsidRDefault="009362E9" w:rsidP="000C134B">
      <w:r>
        <w:separator/>
      </w:r>
    </w:p>
  </w:footnote>
  <w:footnote w:type="continuationSeparator" w:id="0">
    <w:p w:rsidR="009362E9" w:rsidRDefault="009362E9" w:rsidP="000C13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34B"/>
    <w:rsid w:val="00024F38"/>
    <w:rsid w:val="000C134B"/>
    <w:rsid w:val="000E0654"/>
    <w:rsid w:val="00125D50"/>
    <w:rsid w:val="00166BB0"/>
    <w:rsid w:val="0018369F"/>
    <w:rsid w:val="001A1268"/>
    <w:rsid w:val="001B319D"/>
    <w:rsid w:val="001D575C"/>
    <w:rsid w:val="002332E1"/>
    <w:rsid w:val="00245477"/>
    <w:rsid w:val="002507BF"/>
    <w:rsid w:val="002520AE"/>
    <w:rsid w:val="00297DF7"/>
    <w:rsid w:val="002A045B"/>
    <w:rsid w:val="002E6BA5"/>
    <w:rsid w:val="00302E55"/>
    <w:rsid w:val="00347EA0"/>
    <w:rsid w:val="003D0CCC"/>
    <w:rsid w:val="003E4E80"/>
    <w:rsid w:val="00445BBF"/>
    <w:rsid w:val="004559A4"/>
    <w:rsid w:val="004665A6"/>
    <w:rsid w:val="005124BC"/>
    <w:rsid w:val="00552CBE"/>
    <w:rsid w:val="00564E86"/>
    <w:rsid w:val="005B0A0E"/>
    <w:rsid w:val="00607225"/>
    <w:rsid w:val="00613D24"/>
    <w:rsid w:val="00617D97"/>
    <w:rsid w:val="00621749"/>
    <w:rsid w:val="0064459D"/>
    <w:rsid w:val="00680A8F"/>
    <w:rsid w:val="00697172"/>
    <w:rsid w:val="006A5729"/>
    <w:rsid w:val="006B1341"/>
    <w:rsid w:val="0070786C"/>
    <w:rsid w:val="00716873"/>
    <w:rsid w:val="00762494"/>
    <w:rsid w:val="0076396E"/>
    <w:rsid w:val="007752D2"/>
    <w:rsid w:val="00784495"/>
    <w:rsid w:val="007E0571"/>
    <w:rsid w:val="007E1EFF"/>
    <w:rsid w:val="007E26B1"/>
    <w:rsid w:val="007E3C07"/>
    <w:rsid w:val="00851E11"/>
    <w:rsid w:val="00885279"/>
    <w:rsid w:val="008B21A0"/>
    <w:rsid w:val="008C3899"/>
    <w:rsid w:val="008D2431"/>
    <w:rsid w:val="008D3747"/>
    <w:rsid w:val="008D5DF3"/>
    <w:rsid w:val="008F146A"/>
    <w:rsid w:val="008F51CA"/>
    <w:rsid w:val="00900395"/>
    <w:rsid w:val="009362E9"/>
    <w:rsid w:val="00946AC0"/>
    <w:rsid w:val="009729C1"/>
    <w:rsid w:val="00973A6E"/>
    <w:rsid w:val="009C1737"/>
    <w:rsid w:val="009F0037"/>
    <w:rsid w:val="00A015DB"/>
    <w:rsid w:val="00A27502"/>
    <w:rsid w:val="00A4568A"/>
    <w:rsid w:val="00B55F39"/>
    <w:rsid w:val="00B84B2A"/>
    <w:rsid w:val="00B9531D"/>
    <w:rsid w:val="00BC6091"/>
    <w:rsid w:val="00BF6CAE"/>
    <w:rsid w:val="00C06F55"/>
    <w:rsid w:val="00C479BE"/>
    <w:rsid w:val="00C54DEC"/>
    <w:rsid w:val="00C72799"/>
    <w:rsid w:val="00C9593D"/>
    <w:rsid w:val="00D32ED0"/>
    <w:rsid w:val="00D37884"/>
    <w:rsid w:val="00D848CA"/>
    <w:rsid w:val="00D87474"/>
    <w:rsid w:val="00D9318C"/>
    <w:rsid w:val="00DA3EC2"/>
    <w:rsid w:val="00E41ADF"/>
    <w:rsid w:val="00E42957"/>
    <w:rsid w:val="00E634C1"/>
    <w:rsid w:val="00E6622F"/>
    <w:rsid w:val="00E85DBC"/>
    <w:rsid w:val="00E939C9"/>
    <w:rsid w:val="00EE1793"/>
    <w:rsid w:val="00F0502E"/>
    <w:rsid w:val="00F2109B"/>
    <w:rsid w:val="00F3033A"/>
    <w:rsid w:val="00F45425"/>
    <w:rsid w:val="00F9424D"/>
    <w:rsid w:val="00FD042B"/>
    <w:rsid w:val="00FF3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318C"/>
    <w:rPr>
      <w:sz w:val="24"/>
      <w:szCs w:val="24"/>
    </w:rPr>
  </w:style>
  <w:style w:type="paragraph" w:styleId="1">
    <w:name w:val="heading 1"/>
    <w:basedOn w:val="a"/>
    <w:next w:val="a"/>
    <w:qFormat/>
    <w:rsid w:val="00D9318C"/>
    <w:pPr>
      <w:keepNext/>
      <w:ind w:firstLine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9318C"/>
    <w:pPr>
      <w:keepNext/>
      <w:jc w:val="center"/>
      <w:outlineLvl w:val="1"/>
    </w:pPr>
    <w:rPr>
      <w:sz w:val="28"/>
    </w:rPr>
  </w:style>
  <w:style w:type="paragraph" w:styleId="6">
    <w:name w:val="heading 6"/>
    <w:basedOn w:val="a"/>
    <w:next w:val="a"/>
    <w:qFormat/>
    <w:rsid w:val="00D9318C"/>
    <w:pPr>
      <w:keepNext/>
      <w:jc w:val="right"/>
      <w:outlineLvl w:val="5"/>
    </w:pPr>
    <w:rPr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C134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C134B"/>
    <w:rPr>
      <w:sz w:val="24"/>
      <w:szCs w:val="24"/>
    </w:rPr>
  </w:style>
  <w:style w:type="paragraph" w:styleId="a5">
    <w:name w:val="footer"/>
    <w:basedOn w:val="a"/>
    <w:link w:val="a6"/>
    <w:rsid w:val="000C134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C13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Grand\GrandSmeta%205\Client\Templates\SmLo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15B23-7CD7-4A05-BEB4-59D8F18A5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SmLoc</Template>
  <TotalTime>24</TotalTime>
  <Pages>4</Pages>
  <Words>1014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4</vt:lpstr>
    </vt:vector>
  </TitlesOfParts>
  <Company>Grand Ltd.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4</dc:title>
  <dc:creator>Пользователь Windows</dc:creator>
  <cp:lastModifiedBy>Администратор</cp:lastModifiedBy>
  <cp:revision>8</cp:revision>
  <cp:lastPrinted>2012-07-30T05:40:00Z</cp:lastPrinted>
  <dcterms:created xsi:type="dcterms:W3CDTF">2012-08-06T12:42:00Z</dcterms:created>
  <dcterms:modified xsi:type="dcterms:W3CDTF">2012-08-29T06:52:00Z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sType">
    <vt:lpwstr>Doc3</vt:lpwstr>
  </property>
</Properties>
</file>