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472" w:rsidRDefault="00453472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53472" w:rsidRPr="00E73503" w:rsidRDefault="00453472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53472" w:rsidRPr="001B1299">
        <w:trPr>
          <w:trHeight w:val="581"/>
        </w:trPr>
        <w:tc>
          <w:tcPr>
            <w:tcW w:w="9828" w:type="dxa"/>
            <w:vAlign w:val="center"/>
          </w:tcPr>
          <w:p w:rsidR="00453472" w:rsidRPr="001B1299" w:rsidRDefault="00453472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4383 от «03»  сентября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453472" w:rsidRPr="004E3C5E" w:rsidRDefault="00453472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4356</w:t>
            </w:r>
          </w:p>
          <w:p w:rsidR="00453472" w:rsidRPr="00A7230C" w:rsidRDefault="00453472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266</w:t>
            </w:r>
          </w:p>
        </w:tc>
      </w:tr>
    </w:tbl>
    <w:p w:rsidR="00453472" w:rsidRDefault="00453472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45347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7D4215" w:rsidRDefault="00453472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53472" w:rsidRPr="007D4215">
        <w:trPr>
          <w:trHeight w:val="146"/>
        </w:trPr>
        <w:tc>
          <w:tcPr>
            <w:tcW w:w="9948" w:type="dxa"/>
            <w:gridSpan w:val="2"/>
          </w:tcPr>
          <w:p w:rsidR="00453472" w:rsidRPr="007D4215" w:rsidRDefault="00453472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53472" w:rsidRPr="007D4215" w:rsidRDefault="00453472" w:rsidP="004052B7">
            <w:pPr>
              <w:tabs>
                <w:tab w:val="left" w:pos="1134"/>
              </w:tabs>
              <w:jc w:val="both"/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472" w:rsidRPr="007938E2" w:rsidRDefault="00453472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7938E2" w:rsidRDefault="00453472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453472" w:rsidRPr="007938E2" w:rsidRDefault="00453472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472" w:rsidRPr="007938E2" w:rsidRDefault="00453472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7938E2" w:rsidRDefault="00453472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472" w:rsidRPr="007938E2" w:rsidRDefault="00453472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7938E2" w:rsidRDefault="00453472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472" w:rsidRPr="007938E2" w:rsidRDefault="00453472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7938E2" w:rsidRDefault="00453472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472" w:rsidRPr="007938E2" w:rsidRDefault="00453472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7938E2" w:rsidRDefault="00453472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472" w:rsidRPr="007938E2" w:rsidRDefault="00453472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B74E80" w:rsidRDefault="00453472" w:rsidP="004052B7">
            <w:pPr>
              <w:jc w:val="both"/>
            </w:pPr>
            <w:r>
              <w:t>Арбузова Марина Владимировна, телефон: (3823) 52-50-73</w:t>
            </w:r>
            <w:r w:rsidRPr="00F512FA">
              <w:t>, факс (3823) 56-25-50</w:t>
            </w:r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7938E2" w:rsidRDefault="00453472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7938E2" w:rsidRDefault="00453472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453472" w:rsidRPr="007938E2" w:rsidRDefault="00453472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3472" w:rsidRPr="007938E2" w:rsidRDefault="00453472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3472" w:rsidRPr="007938E2" w:rsidRDefault="00453472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5347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53472" w:rsidRPr="001B1299">
        <w:trPr>
          <w:trHeight w:val="146"/>
        </w:trPr>
        <w:tc>
          <w:tcPr>
            <w:tcW w:w="9948" w:type="dxa"/>
            <w:gridSpan w:val="2"/>
          </w:tcPr>
          <w:p w:rsidR="00453472" w:rsidRPr="00B74E80" w:rsidRDefault="00453472" w:rsidP="004052B7">
            <w:pPr>
              <w:rPr>
                <w:sz w:val="28"/>
                <w:szCs w:val="28"/>
                <w:u w:val="single"/>
              </w:rPr>
            </w:pPr>
            <w:r>
              <w:t>Право заключения договора на поставку химической посуды</w:t>
            </w:r>
          </w:p>
          <w:p w:rsidR="00453472" w:rsidRDefault="00453472" w:rsidP="004052B7">
            <w:pPr>
              <w:rPr>
                <w:b/>
                <w:bCs/>
              </w:rPr>
            </w:pPr>
          </w:p>
          <w:p w:rsidR="00453472" w:rsidRDefault="00453472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Предмет договора: </w:t>
            </w:r>
            <w:r w:rsidRPr="00A7230C">
              <w:t>химическая посуда</w:t>
            </w:r>
            <w:r>
              <w:rPr>
                <w:b/>
                <w:bCs/>
              </w:rPr>
              <w:t xml:space="preserve"> </w:t>
            </w:r>
          </w:p>
          <w:p w:rsidR="00453472" w:rsidRPr="00F16CE4" w:rsidRDefault="00453472" w:rsidP="004052B7">
            <w:pPr>
              <w:rPr>
                <w:b/>
                <w:bCs/>
              </w:rPr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Default="00453472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453472" w:rsidRPr="00B975CB" w:rsidRDefault="00453472" w:rsidP="004052B7"/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B975CB" w:rsidRDefault="00453472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Default="00453472" w:rsidP="004052B7">
            <w:pPr>
              <w:ind w:right="153"/>
              <w:jc w:val="both"/>
            </w:pPr>
            <w:r w:rsidRPr="00E352DA">
              <w:t>в течение 90 календарных дней с момента подписания договора уполномоченными представителями сторон.</w:t>
            </w:r>
          </w:p>
          <w:p w:rsidR="00453472" w:rsidRPr="00B975CB" w:rsidRDefault="00453472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A7230C" w:rsidRDefault="00453472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931199" w:rsidRDefault="00453472" w:rsidP="00A7230C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1199">
              <w:rPr>
                <w:rFonts w:ascii="Times New Roman" w:hAnsi="Times New Roman" w:cs="Times New Roman"/>
                <w:sz w:val="24"/>
                <w:szCs w:val="24"/>
              </w:rPr>
              <w:t>Условия оплаты: 100% оплата по факту поставки в течение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453472" w:rsidRPr="00B975CB" w:rsidRDefault="00453472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F55B8B" w:rsidRDefault="00453472" w:rsidP="00A7230C">
            <w:pPr>
              <w:ind w:right="153"/>
            </w:pPr>
            <w:r w:rsidRPr="00D17AE8">
              <w:t xml:space="preserve">Место </w:t>
            </w:r>
            <w:r>
              <w:t>поставки товара:</w:t>
            </w:r>
            <w:r w:rsidRPr="00AC5FBB">
              <w:t xml:space="preserve"> ОАО «СХК», г. Северск, ул. Предзаводская,</w:t>
            </w:r>
            <w:r>
              <w:t xml:space="preserve"> </w:t>
            </w:r>
            <w:r w:rsidRPr="00AC5FBB">
              <w:t>9</w:t>
            </w:r>
            <w:r>
              <w:t>.</w:t>
            </w:r>
          </w:p>
          <w:p w:rsidR="00453472" w:rsidRPr="00AC5FBB" w:rsidRDefault="00453472" w:rsidP="00A7230C">
            <w:r w:rsidRPr="00AC5FBB">
              <w:t>Способ доставки – железнодорожным транспортом: ж/д  контейнером до станции Томск -Грузовой  ЗСЖД, код. ст.- 874302; автотранспортом до терминала транспортной компании в г.Томске, далее самовывозом на склад  ОАО «СХК», г. Северск, ул. Предзаводская,9. Стоимость доставки до терминала в г.Томске  включена в стоимость Товара.</w:t>
            </w:r>
          </w:p>
          <w:p w:rsidR="00453472" w:rsidRPr="002B23DB" w:rsidRDefault="00453472" w:rsidP="004052B7">
            <w:pPr>
              <w:ind w:right="153"/>
              <w:jc w:val="both"/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B975CB" w:rsidRDefault="00453472" w:rsidP="004052B7">
            <w:pPr>
              <w:rPr>
                <w:color w:val="FF0000"/>
              </w:rPr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Default="00453472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53472" w:rsidRPr="00B975CB" w:rsidRDefault="00453472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4939EB" w:rsidRDefault="00453472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53472" w:rsidRPr="004939EB" w:rsidRDefault="00453472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53472" w:rsidRPr="00B975CB" w:rsidRDefault="00453472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B975CB" w:rsidRDefault="00453472" w:rsidP="004052B7"/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53472" w:rsidRPr="001B1299">
        <w:trPr>
          <w:trHeight w:val="678"/>
        </w:trPr>
        <w:tc>
          <w:tcPr>
            <w:tcW w:w="9948" w:type="dxa"/>
            <w:gridSpan w:val="2"/>
          </w:tcPr>
          <w:p w:rsidR="00453472" w:rsidRDefault="00453472" w:rsidP="004052B7">
            <w:pPr>
              <w:rPr>
                <w:b/>
                <w:bCs/>
                <w:color w:val="000000"/>
              </w:rPr>
            </w:pPr>
          </w:p>
          <w:p w:rsidR="00453472" w:rsidRDefault="00453472" w:rsidP="00A7230C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453472" w:rsidRDefault="00453472" w:rsidP="00A7230C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  <w:color w:val="000000"/>
              </w:rPr>
              <w:t xml:space="preserve">2 037 791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д</w:t>
            </w:r>
            <w:r w:rsidRPr="005A1F28">
              <w:rPr>
                <w:color w:val="000000"/>
              </w:rPr>
              <w:t>ва миллиона тридцать семь тысяч семьсот девяносто один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рубль 14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453472" w:rsidRPr="00CA1BE0" w:rsidRDefault="00453472" w:rsidP="00A7230C">
            <w:pPr>
              <w:rPr>
                <w:b/>
                <w:bCs/>
                <w:color w:val="000000"/>
              </w:rPr>
            </w:pPr>
          </w:p>
          <w:p w:rsidR="00453472" w:rsidRDefault="00453472" w:rsidP="00A7230C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453472" w:rsidRDefault="00453472" w:rsidP="00A7230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1 726 941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о</w:t>
            </w:r>
            <w:r w:rsidRPr="005A1F28">
              <w:rPr>
                <w:color w:val="000000"/>
              </w:rPr>
              <w:t>дин миллион семьсот двадцать шесть тысяч девятьсот сорок один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рубль 64 копейки, без учета НДС</w:t>
            </w:r>
          </w:p>
          <w:p w:rsidR="00453472" w:rsidRDefault="00453472" w:rsidP="00A7230C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53472" w:rsidRPr="00A7230C" w:rsidRDefault="00453472" w:rsidP="00A7230C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  <w:u w:val="single"/>
              </w:rPr>
            </w:pPr>
            <w:r w:rsidRPr="00A7230C">
              <w:rPr>
                <w:i/>
                <w:iCs/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53472" w:rsidRPr="00CA1BE0" w:rsidRDefault="00453472" w:rsidP="00A7230C">
            <w:pPr>
              <w:rPr>
                <w:b/>
                <w:bCs/>
                <w:color w:val="000000"/>
              </w:rPr>
            </w:pPr>
          </w:p>
          <w:p w:rsidR="00453472" w:rsidRDefault="00453472" w:rsidP="00A7230C">
            <w:r w:rsidRPr="00E5573E">
              <w:t xml:space="preserve">Цена договора включает </w:t>
            </w:r>
            <w:r>
              <w:t xml:space="preserve">в себя: стоимость самой продукции, стоимость тары, </w:t>
            </w:r>
            <w:r w:rsidRPr="00EA7263">
              <w:t>с учетом расходов на перевозку, страхование, уплату таможенных пошлин, налогов и иных обязательных платежей</w:t>
            </w:r>
            <w:r>
              <w:t>.</w:t>
            </w:r>
          </w:p>
          <w:p w:rsidR="00453472" w:rsidRPr="001B1299" w:rsidRDefault="00453472" w:rsidP="004052B7">
            <w:pPr>
              <w:rPr>
                <w:u w:val="single"/>
              </w:rPr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Default="00453472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53472" w:rsidRPr="00225C74" w:rsidRDefault="00453472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Default="00453472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53472" w:rsidRDefault="00453472" w:rsidP="004052B7">
            <w:pPr>
              <w:tabs>
                <w:tab w:val="left" w:pos="1134"/>
              </w:tabs>
            </w:pPr>
          </w:p>
          <w:p w:rsidR="00453472" w:rsidRPr="00A7230C" w:rsidRDefault="00453472" w:rsidP="004052B7">
            <w:pPr>
              <w:tabs>
                <w:tab w:val="left" w:pos="1134"/>
              </w:tabs>
            </w:pPr>
            <w:r w:rsidRPr="00A7230C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B975CB" w:rsidRDefault="00453472" w:rsidP="004052B7"/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Default="00453472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53472" w:rsidRPr="00B975CB" w:rsidRDefault="00453472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53472" w:rsidRPr="001B1299">
        <w:trPr>
          <w:trHeight w:val="146"/>
        </w:trPr>
        <w:tc>
          <w:tcPr>
            <w:tcW w:w="9948" w:type="dxa"/>
            <w:gridSpan w:val="2"/>
          </w:tcPr>
          <w:p w:rsidR="00453472" w:rsidRPr="00D12912" w:rsidRDefault="00453472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53472" w:rsidRPr="006B4D55" w:rsidRDefault="00453472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Default="00453472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53472" w:rsidRPr="00B975CB" w:rsidRDefault="00453472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Default="00453472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53472" w:rsidRPr="00CE0D41" w:rsidRDefault="00453472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53472" w:rsidRPr="001B1299">
        <w:trPr>
          <w:trHeight w:val="146"/>
        </w:trPr>
        <w:tc>
          <w:tcPr>
            <w:tcW w:w="9948" w:type="dxa"/>
            <w:gridSpan w:val="2"/>
          </w:tcPr>
          <w:p w:rsidR="00453472" w:rsidRPr="00EC648D" w:rsidRDefault="00453472" w:rsidP="00FF66BC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«11»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сентября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</w:tc>
      </w:tr>
      <w:tr w:rsidR="00453472" w:rsidRPr="001B1299">
        <w:trPr>
          <w:trHeight w:val="146"/>
        </w:trPr>
        <w:tc>
          <w:tcPr>
            <w:tcW w:w="9948" w:type="dxa"/>
            <w:gridSpan w:val="2"/>
          </w:tcPr>
          <w:p w:rsidR="00453472" w:rsidRPr="00EC648D" w:rsidRDefault="00453472" w:rsidP="004052B7">
            <w:pPr>
              <w:rPr>
                <w:b/>
                <w:bCs/>
                <w:u w:val="single"/>
              </w:rPr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53472" w:rsidRPr="001B1299">
        <w:trPr>
          <w:trHeight w:val="146"/>
        </w:trPr>
        <w:tc>
          <w:tcPr>
            <w:tcW w:w="9948" w:type="dxa"/>
            <w:gridSpan w:val="2"/>
          </w:tcPr>
          <w:p w:rsidR="00453472" w:rsidRDefault="00453472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53472" w:rsidRPr="009E2FC9" w:rsidRDefault="00453472" w:rsidP="002227FA"/>
          <w:p w:rsidR="00453472" w:rsidRPr="001B1299" w:rsidRDefault="00453472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«30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5347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1B1299" w:rsidRDefault="00453472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53472" w:rsidRPr="001B1299">
        <w:trPr>
          <w:trHeight w:val="146"/>
        </w:trPr>
        <w:tc>
          <w:tcPr>
            <w:tcW w:w="9948" w:type="dxa"/>
            <w:gridSpan w:val="2"/>
          </w:tcPr>
          <w:p w:rsidR="00453472" w:rsidRDefault="00453472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53472" w:rsidRDefault="00453472" w:rsidP="002227FA"/>
          <w:p w:rsidR="00453472" w:rsidRPr="001B1299" w:rsidRDefault="00453472" w:rsidP="004052B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«30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B975CB" w:rsidRDefault="00453472" w:rsidP="004052B7"/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AE6F72" w:rsidRDefault="00453472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53472" w:rsidRPr="00225DB0" w:rsidRDefault="00453472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53472" w:rsidRPr="00242BFB" w:rsidRDefault="00453472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53472" w:rsidRPr="009E58BB" w:rsidRDefault="00453472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53472" w:rsidRPr="00B975CB" w:rsidRDefault="00453472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5347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53472" w:rsidRPr="001B1299">
        <w:trPr>
          <w:trHeight w:val="559"/>
        </w:trPr>
        <w:tc>
          <w:tcPr>
            <w:tcW w:w="9948" w:type="dxa"/>
            <w:gridSpan w:val="2"/>
          </w:tcPr>
          <w:p w:rsidR="00453472" w:rsidRPr="001B1299" w:rsidRDefault="00453472" w:rsidP="004052B7">
            <w:r>
              <w:t>не требуется</w:t>
            </w:r>
          </w:p>
          <w:p w:rsidR="00453472" w:rsidRPr="001B1299" w:rsidRDefault="00453472" w:rsidP="004052B7"/>
        </w:tc>
      </w:tr>
      <w:tr w:rsidR="00453472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453472" w:rsidRDefault="00453472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53472" w:rsidRPr="00B975CB" w:rsidRDefault="00453472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53472" w:rsidRPr="00B975CB">
        <w:trPr>
          <w:trHeight w:val="271"/>
        </w:trPr>
        <w:tc>
          <w:tcPr>
            <w:tcW w:w="9948" w:type="dxa"/>
            <w:gridSpan w:val="2"/>
          </w:tcPr>
          <w:p w:rsidR="00453472" w:rsidRPr="00B975CB" w:rsidRDefault="00453472" w:rsidP="004052B7"/>
        </w:tc>
      </w:tr>
      <w:tr w:rsidR="0045347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53472" w:rsidRDefault="00453472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53472" w:rsidRDefault="00453472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53472" w:rsidRPr="00B975CB" w:rsidRDefault="00453472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453472" w:rsidRPr="00B975CB">
        <w:trPr>
          <w:trHeight w:val="1118"/>
        </w:trPr>
        <w:tc>
          <w:tcPr>
            <w:tcW w:w="9948" w:type="dxa"/>
            <w:gridSpan w:val="2"/>
          </w:tcPr>
          <w:p w:rsidR="00453472" w:rsidRPr="00254E37" w:rsidRDefault="00453472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53472" w:rsidRPr="00254E37" w:rsidRDefault="00453472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53472" w:rsidRPr="00B975CB" w:rsidRDefault="00453472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453472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53472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453472" w:rsidRPr="00B975CB" w:rsidRDefault="00453472" w:rsidP="004052B7">
            <w:pPr>
              <w:rPr>
                <w:b/>
                <w:bCs/>
              </w:rPr>
            </w:pPr>
          </w:p>
        </w:tc>
      </w:tr>
      <w:tr w:rsidR="00453472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53472" w:rsidRPr="00B975CB">
        <w:trPr>
          <w:trHeight w:val="3353"/>
        </w:trPr>
        <w:tc>
          <w:tcPr>
            <w:tcW w:w="9948" w:type="dxa"/>
            <w:gridSpan w:val="2"/>
          </w:tcPr>
          <w:p w:rsidR="00453472" w:rsidRPr="00B9588D" w:rsidRDefault="00453472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88D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53472" w:rsidRPr="00B9588D" w:rsidRDefault="00453472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88D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53472" w:rsidRPr="00072459" w:rsidRDefault="00453472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53472" w:rsidRPr="000E6546" w:rsidRDefault="00453472" w:rsidP="000E6546"/>
    <w:sectPr w:rsidR="00453472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472" w:rsidRDefault="00453472" w:rsidP="007938E2">
      <w:r>
        <w:separator/>
      </w:r>
    </w:p>
  </w:endnote>
  <w:endnote w:type="continuationSeparator" w:id="1">
    <w:p w:rsidR="00453472" w:rsidRDefault="0045347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472" w:rsidRDefault="00453472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453472" w:rsidRDefault="0045347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472" w:rsidRDefault="00453472" w:rsidP="007938E2">
      <w:r>
        <w:separator/>
      </w:r>
    </w:p>
  </w:footnote>
  <w:footnote w:type="continuationSeparator" w:id="1">
    <w:p w:rsidR="00453472" w:rsidRDefault="0045347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472" w:rsidRPr="00FC6B64" w:rsidRDefault="00453472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53472" w:rsidRDefault="00453472" w:rsidP="006B02BB">
    <w:pPr>
      <w:pStyle w:val="Header"/>
    </w:pPr>
    <w:r>
      <w:t>_____________________________________________________________________________</w:t>
    </w:r>
  </w:p>
  <w:p w:rsidR="00453472" w:rsidRDefault="00453472" w:rsidP="00B62271">
    <w:pPr>
      <w:pStyle w:val="Header"/>
    </w:pPr>
  </w:p>
  <w:p w:rsidR="00453472" w:rsidRDefault="0045347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A1CB3"/>
    <w:rsid w:val="001A2900"/>
    <w:rsid w:val="001B1299"/>
    <w:rsid w:val="001E1983"/>
    <w:rsid w:val="001E2034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53472"/>
    <w:rsid w:val="00462947"/>
    <w:rsid w:val="00475AF9"/>
    <w:rsid w:val="00492D26"/>
    <w:rsid w:val="004939EB"/>
    <w:rsid w:val="004B0D1D"/>
    <w:rsid w:val="004B170A"/>
    <w:rsid w:val="004C1332"/>
    <w:rsid w:val="004C3B3E"/>
    <w:rsid w:val="004E3C5E"/>
    <w:rsid w:val="004E53C0"/>
    <w:rsid w:val="00530E1B"/>
    <w:rsid w:val="005333A7"/>
    <w:rsid w:val="0054714C"/>
    <w:rsid w:val="00552ACB"/>
    <w:rsid w:val="00555FE9"/>
    <w:rsid w:val="005A1F28"/>
    <w:rsid w:val="005A6CAF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104D1"/>
    <w:rsid w:val="00727CF6"/>
    <w:rsid w:val="007560A4"/>
    <w:rsid w:val="007571FA"/>
    <w:rsid w:val="0077538E"/>
    <w:rsid w:val="007938E2"/>
    <w:rsid w:val="007A04F8"/>
    <w:rsid w:val="007A0DF3"/>
    <w:rsid w:val="007D0A49"/>
    <w:rsid w:val="007D4215"/>
    <w:rsid w:val="007E29D9"/>
    <w:rsid w:val="007F0CF3"/>
    <w:rsid w:val="008020A9"/>
    <w:rsid w:val="00804E7E"/>
    <w:rsid w:val="00805620"/>
    <w:rsid w:val="00822A58"/>
    <w:rsid w:val="00841AE2"/>
    <w:rsid w:val="00871A41"/>
    <w:rsid w:val="00890BA1"/>
    <w:rsid w:val="008966D8"/>
    <w:rsid w:val="008B12E8"/>
    <w:rsid w:val="008B3D8C"/>
    <w:rsid w:val="008C6150"/>
    <w:rsid w:val="008C70E8"/>
    <w:rsid w:val="008E4AF9"/>
    <w:rsid w:val="00901F2F"/>
    <w:rsid w:val="00902A92"/>
    <w:rsid w:val="0093004B"/>
    <w:rsid w:val="00931199"/>
    <w:rsid w:val="00941BB4"/>
    <w:rsid w:val="00986247"/>
    <w:rsid w:val="009959D4"/>
    <w:rsid w:val="009A52E2"/>
    <w:rsid w:val="009B2C15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7230C"/>
    <w:rsid w:val="00AC5FBB"/>
    <w:rsid w:val="00AD48A4"/>
    <w:rsid w:val="00AE6F72"/>
    <w:rsid w:val="00AE7946"/>
    <w:rsid w:val="00AF15B5"/>
    <w:rsid w:val="00AF60DD"/>
    <w:rsid w:val="00B33E4F"/>
    <w:rsid w:val="00B408E3"/>
    <w:rsid w:val="00B62271"/>
    <w:rsid w:val="00B70716"/>
    <w:rsid w:val="00B74E80"/>
    <w:rsid w:val="00B94692"/>
    <w:rsid w:val="00B9588D"/>
    <w:rsid w:val="00B975CB"/>
    <w:rsid w:val="00BC6F5F"/>
    <w:rsid w:val="00BD390D"/>
    <w:rsid w:val="00BF614E"/>
    <w:rsid w:val="00C05AAA"/>
    <w:rsid w:val="00C078CA"/>
    <w:rsid w:val="00C35846"/>
    <w:rsid w:val="00C45C70"/>
    <w:rsid w:val="00C67524"/>
    <w:rsid w:val="00C710C8"/>
    <w:rsid w:val="00C90A65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17AE8"/>
    <w:rsid w:val="00D25B4F"/>
    <w:rsid w:val="00D3192B"/>
    <w:rsid w:val="00D402F9"/>
    <w:rsid w:val="00D55F73"/>
    <w:rsid w:val="00D672C2"/>
    <w:rsid w:val="00DA4143"/>
    <w:rsid w:val="00DA6EF1"/>
    <w:rsid w:val="00DB6DBD"/>
    <w:rsid w:val="00DD04F0"/>
    <w:rsid w:val="00DD2E10"/>
    <w:rsid w:val="00E05739"/>
    <w:rsid w:val="00E25B1F"/>
    <w:rsid w:val="00E3162E"/>
    <w:rsid w:val="00E352DA"/>
    <w:rsid w:val="00E45A90"/>
    <w:rsid w:val="00E5573E"/>
    <w:rsid w:val="00E63FAB"/>
    <w:rsid w:val="00E73503"/>
    <w:rsid w:val="00E95555"/>
    <w:rsid w:val="00EA7263"/>
    <w:rsid w:val="00EB0D85"/>
    <w:rsid w:val="00EC648D"/>
    <w:rsid w:val="00F067A2"/>
    <w:rsid w:val="00F16CE4"/>
    <w:rsid w:val="00F2001F"/>
    <w:rsid w:val="00F2078C"/>
    <w:rsid w:val="00F27B00"/>
    <w:rsid w:val="00F512FA"/>
    <w:rsid w:val="00F55B8B"/>
    <w:rsid w:val="00F91EAA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4</Pages>
  <Words>1555</Words>
  <Characters>8865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3</cp:revision>
  <cp:lastPrinted>2013-08-16T05:58:00Z</cp:lastPrinted>
  <dcterms:created xsi:type="dcterms:W3CDTF">2014-09-02T07:41:00Z</dcterms:created>
  <dcterms:modified xsi:type="dcterms:W3CDTF">2014-09-03T02:21:00Z</dcterms:modified>
</cp:coreProperties>
</file>