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49B" w:rsidRDefault="0072749B" w:rsidP="000E6546">
      <w:pPr>
        <w:jc w:val="center"/>
        <w:outlineLvl w:val="0"/>
        <w:rPr>
          <w:sz w:val="28"/>
          <w:szCs w:val="28"/>
        </w:rPr>
      </w:pPr>
      <w:bookmarkStart w:id="0" w:name="_Toc390262777"/>
    </w:p>
    <w:tbl>
      <w:tblPr>
        <w:tblpPr w:leftFromText="180" w:rightFromText="180" w:vertAnchor="text" w:horzAnchor="margin" w:tblpY="-419"/>
        <w:tblW w:w="0" w:type="auto"/>
        <w:tblLook w:val="01E0"/>
      </w:tblPr>
      <w:tblGrid>
        <w:gridCol w:w="4428"/>
        <w:gridCol w:w="5142"/>
      </w:tblGrid>
      <w:tr w:rsidR="0072749B">
        <w:tc>
          <w:tcPr>
            <w:tcW w:w="4428" w:type="dxa"/>
          </w:tcPr>
          <w:p w:rsidR="0072749B" w:rsidRDefault="0072749B" w:rsidP="00BD3B19">
            <w:pPr>
              <w:jc w:val="center"/>
            </w:pPr>
            <w:r w:rsidRPr="00CB2AF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25pt;height:31.5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72749B" w:rsidRDefault="0072749B" w:rsidP="00C442AE"/>
        </w:tc>
      </w:tr>
      <w:tr w:rsidR="0072749B">
        <w:tc>
          <w:tcPr>
            <w:tcW w:w="4428" w:type="dxa"/>
          </w:tcPr>
          <w:p w:rsidR="0072749B" w:rsidRDefault="0072749B" w:rsidP="00C442AE">
            <w:pPr>
              <w:jc w:val="center"/>
              <w:rPr>
                <w:color w:val="0000FF"/>
              </w:rPr>
            </w:pPr>
          </w:p>
          <w:p w:rsidR="0072749B" w:rsidRDefault="0072749B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72749B" w:rsidRDefault="0072749B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72749B" w:rsidRDefault="0072749B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72749B" w:rsidRDefault="0072749B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Курчатова ул., 1, г. Северск Томской обл., 636039</w:t>
            </w:r>
          </w:p>
          <w:p w:rsidR="0072749B" w:rsidRDefault="0072749B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72749B" w:rsidRDefault="0072749B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72749B" w:rsidRDefault="0072749B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E-mail: shk@seversk.tomsknet.ru, http://www.atomsib.ru</w:t>
            </w:r>
          </w:p>
          <w:p w:rsidR="0072749B" w:rsidRDefault="0072749B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72749B" w:rsidRDefault="0072749B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72749B" w:rsidRDefault="0072749B" w:rsidP="00C442AE">
            <w:pPr>
              <w:jc w:val="center"/>
              <w:rPr>
                <w:sz w:val="18"/>
                <w:szCs w:val="18"/>
              </w:rPr>
            </w:pPr>
          </w:p>
          <w:p w:rsidR="0072749B" w:rsidRPr="00D36FFC" w:rsidRDefault="0072749B" w:rsidP="00C442AE">
            <w:pPr>
              <w:jc w:val="center"/>
              <w:rPr>
                <w:b/>
                <w:bCs/>
                <w:u w:val="single"/>
                <w:lang w:val="en-US"/>
              </w:rPr>
            </w:pPr>
            <w:r w:rsidRPr="00D36FFC">
              <w:rPr>
                <w:b/>
                <w:bCs/>
                <w:u w:val="single"/>
                <w:lang w:val="en-US"/>
              </w:rPr>
              <w:t>12</w:t>
            </w:r>
            <w:r w:rsidRPr="00D36FFC">
              <w:rPr>
                <w:b/>
                <w:bCs/>
                <w:u w:val="single"/>
              </w:rPr>
              <w:t>.02.2015 №  98/</w:t>
            </w:r>
            <w:r w:rsidRPr="00D36FFC">
              <w:rPr>
                <w:b/>
                <w:bCs/>
                <w:u w:val="single"/>
                <w:lang w:val="en-US"/>
              </w:rPr>
              <w:t>4641</w:t>
            </w:r>
          </w:p>
          <w:p w:rsidR="0072749B" w:rsidRPr="003228C9" w:rsidRDefault="0072749B" w:rsidP="00C442AE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72749B" w:rsidRDefault="0072749B" w:rsidP="00BD3B19">
            <w:pPr>
              <w:jc w:val="both"/>
            </w:pPr>
            <w:r>
              <w:t xml:space="preserve">                                    №№ в ИС:</w:t>
            </w:r>
          </w:p>
          <w:p w:rsidR="0072749B" w:rsidRDefault="0072749B" w:rsidP="00BD3B19">
            <w:pPr>
              <w:jc w:val="both"/>
            </w:pPr>
            <w:r>
              <w:t xml:space="preserve">                                 ГПЗ </w:t>
            </w:r>
            <w:r>
              <w:rPr>
                <w:lang w:val="en-US"/>
              </w:rPr>
              <w:t>SAP</w:t>
            </w:r>
            <w:r w:rsidRPr="00BD3B19">
              <w:t xml:space="preserve"> </w:t>
            </w:r>
            <w:r>
              <w:rPr>
                <w:lang w:val="en-US"/>
              </w:rPr>
              <w:t>SRM</w:t>
            </w:r>
            <w:r w:rsidRPr="00BD3B19">
              <w:t xml:space="preserve"> </w:t>
            </w:r>
            <w:r>
              <w:t>№7596/1446</w:t>
            </w:r>
          </w:p>
          <w:p w:rsidR="0072749B" w:rsidRPr="00BD3B19" w:rsidRDefault="0072749B" w:rsidP="00BD3B19">
            <w:pPr>
              <w:jc w:val="both"/>
            </w:pPr>
            <w:r>
              <w:t xml:space="preserve">                                 ЗП </w:t>
            </w:r>
            <w:r>
              <w:rPr>
                <w:lang w:val="en-US"/>
              </w:rPr>
              <w:t>SAP</w:t>
            </w:r>
            <w:r w:rsidRPr="00BD3B19">
              <w:t xml:space="preserve"> </w:t>
            </w:r>
            <w:r>
              <w:rPr>
                <w:lang w:val="en-US"/>
              </w:rPr>
              <w:t>SRM</w:t>
            </w:r>
            <w:r w:rsidRPr="00BD3B19">
              <w:t xml:space="preserve"> </w:t>
            </w:r>
            <w:r>
              <w:t xml:space="preserve">№ </w:t>
            </w:r>
            <w:bookmarkStart w:id="1" w:name="_GoBack"/>
            <w:bookmarkEnd w:id="1"/>
            <w:r w:rsidRPr="00BD3B19">
              <w:t>1527043</w:t>
            </w:r>
          </w:p>
          <w:p w:rsidR="0072749B" w:rsidRPr="00BD3B19" w:rsidRDefault="0072749B" w:rsidP="00BD3B19">
            <w:pPr>
              <w:jc w:val="both"/>
            </w:pPr>
            <w:r>
              <w:t xml:space="preserve">                                 ЗП </w:t>
            </w:r>
            <w:r>
              <w:rPr>
                <w:lang w:val="en-US"/>
              </w:rPr>
              <w:t>SAP</w:t>
            </w:r>
            <w:r w:rsidRPr="00BD3B19">
              <w:t xml:space="preserve"> </w:t>
            </w:r>
            <w:r>
              <w:rPr>
                <w:lang w:val="en-US"/>
              </w:rPr>
              <w:t>ERP</w:t>
            </w:r>
            <w:r>
              <w:t xml:space="preserve"> №901-sh-18676</w:t>
            </w:r>
          </w:p>
          <w:p w:rsidR="0072749B" w:rsidRDefault="0072749B" w:rsidP="00C442AE"/>
        </w:tc>
      </w:tr>
    </w:tbl>
    <w:p w:rsidR="0072749B" w:rsidRDefault="0072749B" w:rsidP="000E6546">
      <w:pPr>
        <w:jc w:val="center"/>
        <w:outlineLvl w:val="0"/>
        <w:rPr>
          <w:sz w:val="28"/>
          <w:szCs w:val="28"/>
        </w:rPr>
      </w:pPr>
    </w:p>
    <w:p w:rsidR="0072749B" w:rsidRDefault="0072749B" w:rsidP="000E6546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2749B" w:rsidRPr="00E73503" w:rsidRDefault="0072749B" w:rsidP="000E6546">
      <w:pPr>
        <w:pStyle w:val="4"/>
      </w:pPr>
    </w:p>
    <w:p w:rsidR="0072749B" w:rsidRDefault="0072749B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72749B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2749B" w:rsidRPr="007D4215" w:rsidRDefault="0072749B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72749B" w:rsidRPr="007D4215">
        <w:trPr>
          <w:trHeight w:val="146"/>
        </w:trPr>
        <w:tc>
          <w:tcPr>
            <w:tcW w:w="9948" w:type="dxa"/>
            <w:gridSpan w:val="2"/>
          </w:tcPr>
          <w:p w:rsidR="0072749B" w:rsidRPr="007D4215" w:rsidRDefault="0072749B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72749B" w:rsidRPr="007D4215" w:rsidRDefault="0072749B" w:rsidP="004052B7">
            <w:pPr>
              <w:tabs>
                <w:tab w:val="left" w:pos="1134"/>
              </w:tabs>
              <w:jc w:val="both"/>
            </w:pPr>
          </w:p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2749B" w:rsidRPr="00B975CB" w:rsidRDefault="0072749B" w:rsidP="004052B7">
            <w:r>
              <w:rPr>
                <w:b/>
                <w:bCs/>
              </w:rPr>
              <w:t xml:space="preserve">2. Заказчик, являющийся </w:t>
            </w:r>
            <w:r w:rsidRPr="00B975CB">
              <w:rPr>
                <w:b/>
                <w:bCs/>
              </w:rPr>
              <w:t>организатор</w:t>
            </w:r>
            <w:r>
              <w:rPr>
                <w:b/>
                <w:bCs/>
              </w:rPr>
              <w:t>ом</w:t>
            </w:r>
            <w:r w:rsidRPr="00B975CB">
              <w:rPr>
                <w:b/>
                <w:bCs/>
              </w:rPr>
              <w:t xml:space="preserve"> запроса цен:</w:t>
            </w:r>
          </w:p>
        </w:tc>
      </w:tr>
      <w:tr w:rsidR="0072749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49B" w:rsidRDefault="0072749B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Наименование </w:t>
            </w:r>
          </w:p>
          <w:p w:rsidR="0072749B" w:rsidRPr="007938E2" w:rsidRDefault="0072749B" w:rsidP="004052B7">
            <w:pPr>
              <w:snapToGrid w:val="0"/>
            </w:pPr>
            <w:r w:rsidRPr="007938E2">
              <w:rPr>
                <w:sz w:val="22"/>
                <w:szCs w:val="22"/>
              </w:rPr>
              <w:t>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49B" w:rsidRDefault="0072749B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Акционерное общество </w:t>
            </w:r>
            <w:r w:rsidRPr="007938E2">
              <w:rPr>
                <w:color w:val="000000"/>
                <w:sz w:val="22"/>
                <w:szCs w:val="22"/>
              </w:rPr>
              <w:t xml:space="preserve"> «С</w:t>
            </w:r>
            <w:r>
              <w:rPr>
                <w:color w:val="000000"/>
                <w:sz w:val="22"/>
                <w:szCs w:val="22"/>
              </w:rPr>
              <w:t xml:space="preserve">ибирский химический комбинат» </w:t>
            </w:r>
          </w:p>
          <w:p w:rsidR="0072749B" w:rsidRPr="007938E2" w:rsidRDefault="0072749B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72749B" w:rsidRPr="007938E2" w:rsidRDefault="0072749B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2749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49B" w:rsidRPr="007938E2" w:rsidRDefault="0072749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49B" w:rsidRPr="007938E2" w:rsidRDefault="0072749B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2749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49B" w:rsidRPr="007938E2" w:rsidRDefault="0072749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49B" w:rsidRPr="007938E2" w:rsidRDefault="0072749B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2749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49B" w:rsidRPr="007938E2" w:rsidRDefault="0072749B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49B" w:rsidRPr="007938E2" w:rsidRDefault="0072749B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2749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49B" w:rsidRPr="007938E2" w:rsidRDefault="0072749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49B" w:rsidRPr="007938E2" w:rsidRDefault="0072749B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72749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49B" w:rsidRPr="007938E2" w:rsidRDefault="0072749B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49B" w:rsidRPr="00B74E80" w:rsidRDefault="0072749B" w:rsidP="004052B7">
            <w:pPr>
              <w:jc w:val="both"/>
            </w:pPr>
            <w:r>
              <w:t>Ткачев Андрей Юрьевич, телефон: (3823) 52-07-86</w:t>
            </w:r>
            <w:r w:rsidRPr="00F637A2">
              <w:t>, факс (3823) 56-25-50</w:t>
            </w:r>
          </w:p>
        </w:tc>
      </w:tr>
      <w:tr w:rsidR="0072749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49B" w:rsidRPr="007938E2" w:rsidRDefault="0072749B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</w:t>
            </w:r>
            <w:r>
              <w:rPr>
                <w:sz w:val="22"/>
                <w:szCs w:val="22"/>
              </w:rPr>
              <w:t xml:space="preserve"> орг.</w:t>
            </w:r>
            <w:r w:rsidRPr="007938E2">
              <w:rPr>
                <w:sz w:val="22"/>
                <w:szCs w:val="22"/>
              </w:rPr>
              <w:t xml:space="preserve"> вопросам 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49B" w:rsidRPr="007938E2" w:rsidRDefault="0072749B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72749B" w:rsidRPr="007938E2" w:rsidRDefault="0072749B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72749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2749B" w:rsidRPr="007938E2" w:rsidRDefault="0072749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2749B" w:rsidRPr="007938E2" w:rsidRDefault="0072749B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2749B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2749B" w:rsidRPr="00B975CB" w:rsidRDefault="0072749B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72749B" w:rsidRPr="001B1299">
        <w:trPr>
          <w:trHeight w:val="146"/>
        </w:trPr>
        <w:tc>
          <w:tcPr>
            <w:tcW w:w="9948" w:type="dxa"/>
            <w:gridSpan w:val="2"/>
          </w:tcPr>
          <w:p w:rsidR="0072749B" w:rsidRPr="00D17AE8" w:rsidRDefault="0072749B" w:rsidP="00D36FFC">
            <w:pPr>
              <w:pStyle w:val="BodyTextIndent2"/>
              <w:spacing w:after="0" w:line="240" w:lineRule="auto"/>
              <w:ind w:left="0"/>
            </w:pPr>
            <w:r>
              <w:t>П</w:t>
            </w:r>
            <w:r w:rsidRPr="00D17AE8">
              <w:t xml:space="preserve">раво заключения </w:t>
            </w:r>
            <w:r w:rsidRPr="001B69EC">
              <w:t xml:space="preserve">договора </w:t>
            </w:r>
            <w:r>
              <w:t>на поставку мачт телескопических</w:t>
            </w:r>
          </w:p>
          <w:p w:rsidR="0072749B" w:rsidRDefault="0072749B" w:rsidP="004052B7">
            <w:pPr>
              <w:rPr>
                <w:b/>
                <w:bCs/>
              </w:rPr>
            </w:pPr>
          </w:p>
          <w:p w:rsidR="0072749B" w:rsidRDefault="0072749B" w:rsidP="004052B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Предмет договора:  </w:t>
            </w:r>
            <w:r>
              <w:t>мачты телескопические</w:t>
            </w:r>
          </w:p>
          <w:p w:rsidR="0072749B" w:rsidRPr="00F16CE4" w:rsidRDefault="0072749B" w:rsidP="004052B7">
            <w:pPr>
              <w:rPr>
                <w:b/>
                <w:bCs/>
              </w:rPr>
            </w:pPr>
          </w:p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</w:tcPr>
          <w:p w:rsidR="0072749B" w:rsidRDefault="0072749B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 xml:space="preserve">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72749B" w:rsidRPr="00B975CB" w:rsidRDefault="0072749B" w:rsidP="004052B7"/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</w:tcPr>
          <w:p w:rsidR="0072749B" w:rsidRPr="00B975CB" w:rsidRDefault="0072749B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</w:tcPr>
          <w:p w:rsidR="0072749B" w:rsidRPr="00D17AE8" w:rsidRDefault="0072749B" w:rsidP="00D36FF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</w:rPr>
            </w:pPr>
            <w:r>
              <w:rPr>
                <w:color w:val="000000"/>
              </w:rPr>
              <w:t>60 календарных дней с момента подписания договора уполномоченными представителями сторон.</w:t>
            </w:r>
          </w:p>
          <w:p w:rsidR="0072749B" w:rsidRPr="00B975CB" w:rsidRDefault="0072749B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</w:tcPr>
          <w:p w:rsidR="0072749B" w:rsidRPr="004A0A11" w:rsidRDefault="0072749B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</w:tcPr>
          <w:p w:rsidR="0072749B" w:rsidRPr="00D36FFC" w:rsidRDefault="0072749B" w:rsidP="00D36FFC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6FFC">
              <w:rPr>
                <w:rFonts w:ascii="Times New Roman" w:hAnsi="Times New Roman" w:cs="Times New Roman"/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72749B" w:rsidRPr="00B975CB" w:rsidRDefault="0072749B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2749B" w:rsidRPr="00B975CB" w:rsidRDefault="0072749B" w:rsidP="004052B7">
            <w:pPr>
              <w:rPr>
                <w:b/>
                <w:bCs/>
              </w:rPr>
            </w:pPr>
            <w:r>
              <w:rPr>
                <w:b/>
                <w:bCs/>
              </w:rPr>
              <w:t>4. Место поставки товара</w:t>
            </w:r>
            <w:r w:rsidRPr="00B975CB">
              <w:rPr>
                <w:b/>
                <w:bCs/>
              </w:rPr>
              <w:t>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</w:tcPr>
          <w:p w:rsidR="0072749B" w:rsidRPr="0021039D" w:rsidRDefault="0072749B" w:rsidP="00D36FFC">
            <w:pPr>
              <w:ind w:right="153"/>
            </w:pPr>
            <w:r w:rsidRPr="00116F7B">
              <w:t>АО «СХК», Томская обл. г.</w:t>
            </w:r>
            <w:r>
              <w:t xml:space="preserve"> Северск, ул. Предзаводская, 9, склад №032</w:t>
            </w:r>
            <w:r w:rsidRPr="00116F7B">
              <w:t>.</w:t>
            </w:r>
          </w:p>
          <w:p w:rsidR="0072749B" w:rsidRPr="00116F7B" w:rsidRDefault="0072749B" w:rsidP="00D36FFC">
            <w:pPr>
              <w:ind w:right="153"/>
              <w:jc w:val="both"/>
              <w:rPr>
                <w:color w:val="000000"/>
              </w:rPr>
            </w:pPr>
            <w:r w:rsidRPr="00116F7B">
              <w:rPr>
                <w:color w:val="000000"/>
              </w:rPr>
              <w:t xml:space="preserve">Способы доставки: </w:t>
            </w:r>
          </w:p>
          <w:p w:rsidR="0072749B" w:rsidRPr="00F97E76" w:rsidRDefault="0072749B" w:rsidP="00D36FF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E76">
              <w:rPr>
                <w:rFonts w:ascii="Times New Roman" w:hAnsi="Times New Roman" w:cs="Times New Roman"/>
                <w:sz w:val="24"/>
                <w:szCs w:val="24"/>
              </w:rPr>
              <w:t>железнодорожным транспортом:</w:t>
            </w:r>
          </w:p>
          <w:p w:rsidR="0072749B" w:rsidRPr="00370ECD" w:rsidRDefault="0072749B" w:rsidP="00D36FFC">
            <w:pPr>
              <w:ind w:right="153"/>
              <w:jc w:val="both"/>
              <w:rPr>
                <w:color w:val="FF0000"/>
              </w:rPr>
            </w:pPr>
            <w:r w:rsidRPr="00370ECD">
              <w:t>до станции Томск грузовой Западно-Сибирской железной дороги, код станции – 8740</w:t>
            </w:r>
            <w:r>
              <w:t>01, грузополучатель – А</w:t>
            </w:r>
            <w:r w:rsidRPr="00370ECD">
              <w:t>кционерное общество "Сибирский химиче</w:t>
            </w:r>
            <w:r>
              <w:t>ский комбинат", ж.д. код – 2082;</w:t>
            </w:r>
          </w:p>
          <w:p w:rsidR="0072749B" w:rsidRPr="00F97E76" w:rsidRDefault="0072749B" w:rsidP="00D36FF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7E76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автомобильным транспортом: </w:t>
            </w:r>
          </w:p>
          <w:p w:rsidR="0072749B" w:rsidRPr="00D36FFC" w:rsidRDefault="0072749B" w:rsidP="004052B7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116F7B">
              <w:t xml:space="preserve">склад транспортной компании в г. Томске либо склад Поставщика в г. Томске, либо склад Покупателя, находящегося по адресу: 636000, г. Северск, </w:t>
            </w:r>
            <w:r>
              <w:t>ул. Предзаводская, 9, склад №032</w:t>
            </w:r>
            <w:r w:rsidRPr="00116F7B">
              <w:t>.</w:t>
            </w:r>
          </w:p>
          <w:p w:rsidR="0072749B" w:rsidRPr="002B23DB" w:rsidRDefault="0072749B" w:rsidP="004052B7">
            <w:pPr>
              <w:ind w:right="153"/>
              <w:jc w:val="both"/>
            </w:pPr>
          </w:p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2749B" w:rsidRDefault="0072749B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72749B" w:rsidRPr="00B975CB" w:rsidRDefault="0072749B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</w:tcPr>
          <w:p w:rsidR="0072749B" w:rsidRPr="004939EB" w:rsidRDefault="0072749B" w:rsidP="00BD0640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9" w:history="1">
              <w:r w:rsidRPr="009D4AD2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2749B" w:rsidRPr="004939EB" w:rsidRDefault="0072749B" w:rsidP="00BD0640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2749B" w:rsidRPr="00B975CB" w:rsidRDefault="0072749B" w:rsidP="00BD0640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</w:tcPr>
          <w:p w:rsidR="0072749B" w:rsidRPr="00B975CB" w:rsidRDefault="0072749B" w:rsidP="004052B7"/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2749B" w:rsidRPr="00B975CB" w:rsidRDefault="0072749B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72749B" w:rsidRPr="001B1299">
        <w:trPr>
          <w:trHeight w:val="678"/>
        </w:trPr>
        <w:tc>
          <w:tcPr>
            <w:tcW w:w="9948" w:type="dxa"/>
            <w:gridSpan w:val="2"/>
          </w:tcPr>
          <w:p w:rsidR="0072749B" w:rsidRDefault="0072749B" w:rsidP="004052B7">
            <w:pPr>
              <w:rPr>
                <w:b/>
                <w:bCs/>
                <w:color w:val="000000"/>
              </w:rPr>
            </w:pPr>
          </w:p>
          <w:p w:rsidR="0072749B" w:rsidRDefault="0072749B" w:rsidP="00D36FF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393 636  </w:t>
            </w:r>
            <w:r w:rsidRPr="00F637A2">
              <w:rPr>
                <w:color w:val="000000"/>
              </w:rPr>
              <w:t xml:space="preserve">(триста девяносто три тысячи шестьсот тридцать шесть) </w:t>
            </w:r>
            <w:r>
              <w:rPr>
                <w:b/>
                <w:bCs/>
                <w:color w:val="000000"/>
              </w:rPr>
              <w:t>рублей 67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72749B" w:rsidRDefault="0072749B" w:rsidP="00D36FFC"/>
          <w:p w:rsidR="0072749B" w:rsidRPr="00D36FFC" w:rsidRDefault="0072749B" w:rsidP="00D36FF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 xml:space="preserve">333 590  </w:t>
            </w:r>
            <w:r w:rsidRPr="00F637A2">
              <w:t xml:space="preserve">(триста тридцать три тысячи пятьсот девяносто) </w:t>
            </w:r>
            <w:r>
              <w:rPr>
                <w:b/>
                <w:bCs/>
              </w:rPr>
              <w:t>рубля 40</w:t>
            </w:r>
            <w:r w:rsidRPr="00254E05">
              <w:rPr>
                <w:b/>
                <w:bCs/>
              </w:rPr>
              <w:t xml:space="preserve"> копеек</w:t>
            </w:r>
            <w:r>
              <w:rPr>
                <w:b/>
                <w:bCs/>
              </w:rPr>
              <w:t>, без учета НДС</w:t>
            </w:r>
          </w:p>
          <w:p w:rsidR="0072749B" w:rsidRDefault="0072749B" w:rsidP="00D36FFC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72749B" w:rsidRPr="005333A7" w:rsidRDefault="0072749B" w:rsidP="00D36FFC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2749B" w:rsidRPr="00CA1BE0" w:rsidRDefault="0072749B" w:rsidP="00D36FFC">
            <w:pPr>
              <w:rPr>
                <w:b/>
                <w:bCs/>
                <w:color w:val="000000"/>
              </w:rPr>
            </w:pPr>
          </w:p>
          <w:p w:rsidR="0072749B" w:rsidRDefault="0072749B" w:rsidP="00D36FFC"/>
          <w:p w:rsidR="0072749B" w:rsidRDefault="0072749B" w:rsidP="00D36FFC">
            <w:r w:rsidRPr="00E5573E">
              <w:t xml:space="preserve">Цена договора включает </w:t>
            </w:r>
            <w:r>
              <w:t>в себя: стоимость самого товара, расходы на уплату налогов и других обязательных платежей, стоимость тары, страхование, упаковку и маркировку, транспортные расходы по доставке товара.</w:t>
            </w:r>
          </w:p>
          <w:p w:rsidR="0072749B" w:rsidRPr="001B1299" w:rsidRDefault="0072749B" w:rsidP="004052B7">
            <w:pPr>
              <w:rPr>
                <w:u w:val="single"/>
              </w:rPr>
            </w:pPr>
          </w:p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</w:tcPr>
          <w:p w:rsidR="0072749B" w:rsidRDefault="0072749B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72749B" w:rsidRPr="00225C74" w:rsidRDefault="0072749B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2749B" w:rsidRPr="00B975CB" w:rsidRDefault="0072749B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</w:tcPr>
          <w:p w:rsidR="0072749B" w:rsidRDefault="0072749B" w:rsidP="00BD0640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9D4AD2">
              <w:rPr>
                <w:color w:val="0000FF"/>
                <w:u w:val="single"/>
              </w:rPr>
              <w:t>http://</w:t>
            </w:r>
            <w:hyperlink r:id="rId12" w:history="1">
              <w:r w:rsidRPr="009D4AD2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72749B" w:rsidRDefault="0072749B" w:rsidP="00BD0640">
            <w:pPr>
              <w:tabs>
                <w:tab w:val="left" w:pos="1134"/>
              </w:tabs>
              <w:jc w:val="both"/>
            </w:pPr>
          </w:p>
          <w:p w:rsidR="0072749B" w:rsidRPr="001050E6" w:rsidRDefault="0072749B" w:rsidP="00BD0640">
            <w:pPr>
              <w:tabs>
                <w:tab w:val="left" w:pos="1134"/>
              </w:tabs>
              <w:jc w:val="both"/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</w:tcPr>
          <w:p w:rsidR="0072749B" w:rsidRPr="00B975CB" w:rsidRDefault="0072749B" w:rsidP="004052B7"/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2749B" w:rsidRDefault="0072749B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72749B" w:rsidRPr="00B975CB" w:rsidRDefault="0072749B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72749B" w:rsidRPr="001B1299">
        <w:trPr>
          <w:trHeight w:val="146"/>
        </w:trPr>
        <w:tc>
          <w:tcPr>
            <w:tcW w:w="9948" w:type="dxa"/>
            <w:gridSpan w:val="2"/>
          </w:tcPr>
          <w:p w:rsidR="0072749B" w:rsidRPr="006B4D55" w:rsidRDefault="0072749B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2749B" w:rsidRDefault="0072749B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72749B" w:rsidRPr="00B975CB" w:rsidRDefault="0072749B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</w:tcPr>
          <w:p w:rsidR="0072749B" w:rsidRDefault="0072749B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2749B" w:rsidRPr="00CE0D41" w:rsidRDefault="0072749B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13" w:history="1">
              <w:r w:rsidRPr="009D4AD2">
                <w:rPr>
                  <w:rStyle w:val="Hyperlink"/>
                </w:rPr>
                <w:t>www.a-k-d.ru</w:t>
              </w:r>
            </w:hyperlink>
            <w:r>
              <w:rPr>
                <w:color w:val="0000FF"/>
                <w:u w:val="single"/>
              </w:rPr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72749B" w:rsidRPr="001B1299">
        <w:trPr>
          <w:trHeight w:val="146"/>
        </w:trPr>
        <w:tc>
          <w:tcPr>
            <w:tcW w:w="9948" w:type="dxa"/>
            <w:gridSpan w:val="2"/>
          </w:tcPr>
          <w:p w:rsidR="0072749B" w:rsidRDefault="0072749B" w:rsidP="003F0817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r w:rsidRPr="00B975CB">
              <w:rPr>
                <w:i/>
                <w:iCs/>
              </w:rPr>
              <w:t>дата начала приема заявок:</w:t>
            </w:r>
            <w:r w:rsidRPr="00DB7C73">
              <w:rPr>
                <w:b/>
                <w:bCs/>
                <w:i/>
                <w:iCs/>
                <w:color w:val="000000"/>
                <w:u w:val="single"/>
              </w:rPr>
              <w:t xml:space="preserve"> </w:t>
            </w:r>
          </w:p>
          <w:p w:rsidR="0072749B" w:rsidRDefault="0072749B" w:rsidP="003F0817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r>
              <w:rPr>
                <w:b/>
                <w:bCs/>
                <w:i/>
                <w:iCs/>
                <w:color w:val="000000"/>
                <w:u w:val="single"/>
              </w:rPr>
              <w:t>С даты размещения на официальных сайтах и ЭТП</w:t>
            </w:r>
          </w:p>
          <w:p w:rsidR="0072749B" w:rsidRDefault="0072749B" w:rsidP="003F0817">
            <w:pPr>
              <w:rPr>
                <w:i/>
                <w:iCs/>
                <w:color w:val="000000"/>
              </w:rPr>
            </w:pPr>
            <w:r w:rsidRPr="00DF25BB">
              <w:rPr>
                <w:i/>
                <w:iCs/>
                <w:color w:val="000000"/>
              </w:rPr>
              <w:t>дата и время окончания подачи заявок:</w:t>
            </w:r>
          </w:p>
          <w:p w:rsidR="0072749B" w:rsidRPr="003F0817" w:rsidRDefault="0072749B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«19»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февраля 2015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</w:tc>
      </w:tr>
      <w:tr w:rsidR="0072749B" w:rsidRPr="001B1299">
        <w:trPr>
          <w:trHeight w:val="146"/>
        </w:trPr>
        <w:tc>
          <w:tcPr>
            <w:tcW w:w="9948" w:type="dxa"/>
            <w:gridSpan w:val="2"/>
          </w:tcPr>
          <w:p w:rsidR="0072749B" w:rsidRDefault="0072749B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72749B" w:rsidRPr="00E01693" w:rsidRDefault="0072749B" w:rsidP="004052B7"/>
          <w:p w:rsidR="0072749B" w:rsidRPr="00E01693" w:rsidRDefault="0072749B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«19»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февраля 2015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  <w:p w:rsidR="0072749B" w:rsidRPr="00EC648D" w:rsidRDefault="0072749B" w:rsidP="004052B7">
            <w:pPr>
              <w:rPr>
                <w:b/>
                <w:bCs/>
                <w:u w:val="single"/>
              </w:rPr>
            </w:pPr>
          </w:p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2749B" w:rsidRPr="00B975CB" w:rsidRDefault="0072749B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72749B" w:rsidRPr="001B1299">
        <w:trPr>
          <w:trHeight w:val="146"/>
        </w:trPr>
        <w:tc>
          <w:tcPr>
            <w:tcW w:w="9948" w:type="dxa"/>
            <w:gridSpan w:val="2"/>
          </w:tcPr>
          <w:p w:rsidR="0072749B" w:rsidRDefault="0072749B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 АО «СХК»</w:t>
            </w:r>
          </w:p>
          <w:p w:rsidR="0072749B" w:rsidRPr="009E2FC9" w:rsidRDefault="0072749B" w:rsidP="002227FA"/>
          <w:p w:rsidR="0072749B" w:rsidRPr="001B1299" w:rsidRDefault="0072749B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«20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марта 2015 года</w:t>
            </w:r>
          </w:p>
        </w:tc>
      </w:tr>
      <w:tr w:rsidR="0072749B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2749B" w:rsidRPr="001B1299" w:rsidRDefault="0072749B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72749B" w:rsidRPr="001B1299">
        <w:trPr>
          <w:trHeight w:val="146"/>
        </w:trPr>
        <w:tc>
          <w:tcPr>
            <w:tcW w:w="9948" w:type="dxa"/>
            <w:gridSpan w:val="2"/>
          </w:tcPr>
          <w:p w:rsidR="0072749B" w:rsidRDefault="0072749B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 АО «СХК», ЕЗК в протоколе рассмотрения заявок на отборочной стадии подводит итоги запроса цен.</w:t>
            </w:r>
          </w:p>
          <w:p w:rsidR="0072749B" w:rsidRDefault="0072749B" w:rsidP="002227FA"/>
          <w:p w:rsidR="0072749B" w:rsidRPr="001B1299" w:rsidRDefault="0072749B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«20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марта 2015</w:t>
            </w:r>
            <w:r w:rsidRPr="00071F88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года</w:t>
            </w:r>
          </w:p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</w:tcPr>
          <w:p w:rsidR="0072749B" w:rsidRPr="00B975CB" w:rsidRDefault="0072749B" w:rsidP="004052B7"/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2749B" w:rsidRPr="00B975CB" w:rsidRDefault="0072749B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2749B" w:rsidRPr="00B975CB">
        <w:trPr>
          <w:trHeight w:val="146"/>
        </w:trPr>
        <w:tc>
          <w:tcPr>
            <w:tcW w:w="9948" w:type="dxa"/>
            <w:gridSpan w:val="2"/>
          </w:tcPr>
          <w:p w:rsidR="0072749B" w:rsidRPr="00AE6F72" w:rsidRDefault="0072749B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</w:t>
            </w:r>
            <w:r>
              <w:t xml:space="preserve">единой </w:t>
            </w:r>
            <w:r w:rsidRPr="00225DB0">
              <w:t xml:space="preserve">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72749B" w:rsidRPr="00225DB0" w:rsidRDefault="0072749B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72749B" w:rsidRPr="00242BFB" w:rsidRDefault="0072749B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72749B" w:rsidRPr="009E58BB" w:rsidRDefault="0072749B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2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2"/>
          </w:p>
          <w:p w:rsidR="0072749B" w:rsidRPr="00B975CB" w:rsidRDefault="0072749B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2749B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2749B" w:rsidRPr="00B975CB" w:rsidRDefault="0072749B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72749B" w:rsidRPr="001B1299">
        <w:trPr>
          <w:trHeight w:val="559"/>
        </w:trPr>
        <w:tc>
          <w:tcPr>
            <w:tcW w:w="9948" w:type="dxa"/>
            <w:gridSpan w:val="2"/>
          </w:tcPr>
          <w:p w:rsidR="0072749B" w:rsidRPr="001B1299" w:rsidRDefault="0072749B" w:rsidP="004052B7">
            <w:r>
              <w:t>не требуется</w:t>
            </w:r>
          </w:p>
          <w:p w:rsidR="0072749B" w:rsidRPr="001B1299" w:rsidRDefault="0072749B" w:rsidP="004052B7"/>
        </w:tc>
      </w:tr>
      <w:tr w:rsidR="0072749B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72749B" w:rsidRDefault="0072749B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72749B" w:rsidRPr="00B975CB" w:rsidRDefault="0072749B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72749B" w:rsidRPr="00B975CB">
        <w:trPr>
          <w:trHeight w:val="271"/>
        </w:trPr>
        <w:tc>
          <w:tcPr>
            <w:tcW w:w="9948" w:type="dxa"/>
            <w:gridSpan w:val="2"/>
          </w:tcPr>
          <w:p w:rsidR="0072749B" w:rsidRPr="00B975CB" w:rsidRDefault="0072749B" w:rsidP="004052B7"/>
        </w:tc>
      </w:tr>
      <w:tr w:rsidR="0072749B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2749B" w:rsidRDefault="0072749B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72749B" w:rsidRDefault="0072749B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72749B" w:rsidRPr="00B975CB" w:rsidRDefault="0072749B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72749B" w:rsidRPr="00B975CB">
        <w:trPr>
          <w:trHeight w:val="1118"/>
        </w:trPr>
        <w:tc>
          <w:tcPr>
            <w:tcW w:w="9948" w:type="dxa"/>
            <w:gridSpan w:val="2"/>
          </w:tcPr>
          <w:p w:rsidR="0072749B" w:rsidRPr="00254E37" w:rsidRDefault="0072749B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72749B" w:rsidRPr="00254E37" w:rsidRDefault="0072749B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72749B" w:rsidRPr="00B975CB" w:rsidRDefault="0072749B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72749B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72749B" w:rsidRPr="00B975CB" w:rsidRDefault="0072749B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72749B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72749B" w:rsidRPr="00B975CB" w:rsidRDefault="0072749B" w:rsidP="004052B7">
            <w:pPr>
              <w:rPr>
                <w:b/>
                <w:bCs/>
              </w:rPr>
            </w:pPr>
          </w:p>
        </w:tc>
      </w:tr>
      <w:tr w:rsidR="0072749B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72749B" w:rsidRPr="00B975CB" w:rsidRDefault="0072749B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72749B" w:rsidRPr="00B975CB">
        <w:trPr>
          <w:trHeight w:val="3353"/>
        </w:trPr>
        <w:tc>
          <w:tcPr>
            <w:tcW w:w="9948" w:type="dxa"/>
            <w:gridSpan w:val="2"/>
          </w:tcPr>
          <w:p w:rsidR="0072749B" w:rsidRPr="00C624F4" w:rsidRDefault="0072749B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4F4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72749B" w:rsidRPr="00C624F4" w:rsidRDefault="0072749B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4F4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72749B" w:rsidRPr="00072459" w:rsidRDefault="0072749B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 xml:space="preserve">. для справок: 8 (3823) 52-34-60, 52-04-02 </w:t>
            </w:r>
            <w:r w:rsidRPr="00072459">
              <w:t>АО «СХК»).</w:t>
            </w:r>
          </w:p>
        </w:tc>
      </w:tr>
    </w:tbl>
    <w:p w:rsidR="0072749B" w:rsidRPr="000E6546" w:rsidRDefault="0072749B" w:rsidP="000E6546"/>
    <w:sectPr w:rsidR="0072749B" w:rsidRPr="000E6546" w:rsidSect="006B02BB">
      <w:footerReference w:type="default" r:id="rId14"/>
      <w:headerReference w:type="first" r:id="rId15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49B" w:rsidRDefault="0072749B" w:rsidP="007938E2">
      <w:r>
        <w:separator/>
      </w:r>
    </w:p>
  </w:endnote>
  <w:endnote w:type="continuationSeparator" w:id="1">
    <w:p w:rsidR="0072749B" w:rsidRDefault="0072749B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49B" w:rsidRDefault="0072749B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72749B" w:rsidRDefault="0072749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49B" w:rsidRDefault="0072749B" w:rsidP="007938E2">
      <w:r>
        <w:separator/>
      </w:r>
    </w:p>
  </w:footnote>
  <w:footnote w:type="continuationSeparator" w:id="1">
    <w:p w:rsidR="0072749B" w:rsidRDefault="0072749B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49B" w:rsidRDefault="0072749B" w:rsidP="00B62271">
    <w:pPr>
      <w:pStyle w:val="Header"/>
    </w:pPr>
  </w:p>
  <w:p w:rsidR="0072749B" w:rsidRDefault="0072749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16F7B"/>
    <w:rsid w:val="00123CA2"/>
    <w:rsid w:val="00133A94"/>
    <w:rsid w:val="0017607B"/>
    <w:rsid w:val="001A1425"/>
    <w:rsid w:val="001A1CB3"/>
    <w:rsid w:val="001A2900"/>
    <w:rsid w:val="001B1299"/>
    <w:rsid w:val="001B69EC"/>
    <w:rsid w:val="001D48C3"/>
    <w:rsid w:val="001E1983"/>
    <w:rsid w:val="001E2034"/>
    <w:rsid w:val="001F47C5"/>
    <w:rsid w:val="001F6067"/>
    <w:rsid w:val="0021039D"/>
    <w:rsid w:val="00212BD9"/>
    <w:rsid w:val="0022161E"/>
    <w:rsid w:val="002227FA"/>
    <w:rsid w:val="00225C74"/>
    <w:rsid w:val="00225DB0"/>
    <w:rsid w:val="00234311"/>
    <w:rsid w:val="00241CC8"/>
    <w:rsid w:val="00242BFB"/>
    <w:rsid w:val="00254E05"/>
    <w:rsid w:val="00254E37"/>
    <w:rsid w:val="002652BC"/>
    <w:rsid w:val="00266509"/>
    <w:rsid w:val="002A0D0E"/>
    <w:rsid w:val="002A5796"/>
    <w:rsid w:val="002B1B8F"/>
    <w:rsid w:val="002B23DB"/>
    <w:rsid w:val="002D474F"/>
    <w:rsid w:val="002E08D7"/>
    <w:rsid w:val="002E0C19"/>
    <w:rsid w:val="002E12AB"/>
    <w:rsid w:val="002E37A7"/>
    <w:rsid w:val="002F5F50"/>
    <w:rsid w:val="00300AEF"/>
    <w:rsid w:val="003010D7"/>
    <w:rsid w:val="00311C27"/>
    <w:rsid w:val="003228C9"/>
    <w:rsid w:val="00322AEF"/>
    <w:rsid w:val="0032778E"/>
    <w:rsid w:val="00344E79"/>
    <w:rsid w:val="0034660E"/>
    <w:rsid w:val="0037081F"/>
    <w:rsid w:val="00370ECD"/>
    <w:rsid w:val="00373D29"/>
    <w:rsid w:val="003826D0"/>
    <w:rsid w:val="003A249E"/>
    <w:rsid w:val="003A6B32"/>
    <w:rsid w:val="003C5EB0"/>
    <w:rsid w:val="003C5FF0"/>
    <w:rsid w:val="003C6E96"/>
    <w:rsid w:val="003D574F"/>
    <w:rsid w:val="003E13D6"/>
    <w:rsid w:val="003E6BFC"/>
    <w:rsid w:val="003F0817"/>
    <w:rsid w:val="004024F3"/>
    <w:rsid w:val="004052B7"/>
    <w:rsid w:val="00405B6A"/>
    <w:rsid w:val="00431309"/>
    <w:rsid w:val="00433AD9"/>
    <w:rsid w:val="00442358"/>
    <w:rsid w:val="00442A94"/>
    <w:rsid w:val="00462947"/>
    <w:rsid w:val="00475AF9"/>
    <w:rsid w:val="00492D26"/>
    <w:rsid w:val="004939EB"/>
    <w:rsid w:val="004A0A11"/>
    <w:rsid w:val="004B0D1D"/>
    <w:rsid w:val="004B170A"/>
    <w:rsid w:val="004C1332"/>
    <w:rsid w:val="004C3B3E"/>
    <w:rsid w:val="004E3C5E"/>
    <w:rsid w:val="004E53C0"/>
    <w:rsid w:val="004F43F2"/>
    <w:rsid w:val="00530E1B"/>
    <w:rsid w:val="005333A7"/>
    <w:rsid w:val="0054714C"/>
    <w:rsid w:val="00552ACB"/>
    <w:rsid w:val="00555FE9"/>
    <w:rsid w:val="0059062E"/>
    <w:rsid w:val="005A6CAF"/>
    <w:rsid w:val="005B19CB"/>
    <w:rsid w:val="005C1799"/>
    <w:rsid w:val="005C3A6A"/>
    <w:rsid w:val="005C60B6"/>
    <w:rsid w:val="005F7DD8"/>
    <w:rsid w:val="00601F0C"/>
    <w:rsid w:val="00602D1D"/>
    <w:rsid w:val="00626ABD"/>
    <w:rsid w:val="00646F65"/>
    <w:rsid w:val="00676FE6"/>
    <w:rsid w:val="0069594C"/>
    <w:rsid w:val="006A4CB8"/>
    <w:rsid w:val="006B02BB"/>
    <w:rsid w:val="006B0578"/>
    <w:rsid w:val="006B2DD1"/>
    <w:rsid w:val="006B4D55"/>
    <w:rsid w:val="006C2E0C"/>
    <w:rsid w:val="006E33ED"/>
    <w:rsid w:val="00726128"/>
    <w:rsid w:val="0072749B"/>
    <w:rsid w:val="00727CF6"/>
    <w:rsid w:val="007560A4"/>
    <w:rsid w:val="00756A02"/>
    <w:rsid w:val="0077538E"/>
    <w:rsid w:val="0077721F"/>
    <w:rsid w:val="00781395"/>
    <w:rsid w:val="007938E2"/>
    <w:rsid w:val="007A04F8"/>
    <w:rsid w:val="007A0DF3"/>
    <w:rsid w:val="007D0A49"/>
    <w:rsid w:val="007D4215"/>
    <w:rsid w:val="007E3DB7"/>
    <w:rsid w:val="007F0CF3"/>
    <w:rsid w:val="007F6993"/>
    <w:rsid w:val="008020A9"/>
    <w:rsid w:val="00804E7E"/>
    <w:rsid w:val="00805620"/>
    <w:rsid w:val="00812684"/>
    <w:rsid w:val="00822A58"/>
    <w:rsid w:val="00841AE2"/>
    <w:rsid w:val="00871A41"/>
    <w:rsid w:val="008743EF"/>
    <w:rsid w:val="00890BA1"/>
    <w:rsid w:val="00893D90"/>
    <w:rsid w:val="008966D8"/>
    <w:rsid w:val="008B12E8"/>
    <w:rsid w:val="008B3D8C"/>
    <w:rsid w:val="008C6150"/>
    <w:rsid w:val="008C70E8"/>
    <w:rsid w:val="008D5254"/>
    <w:rsid w:val="008E04A1"/>
    <w:rsid w:val="008E4AF9"/>
    <w:rsid w:val="00901F2F"/>
    <w:rsid w:val="00902A92"/>
    <w:rsid w:val="00916421"/>
    <w:rsid w:val="0093004B"/>
    <w:rsid w:val="00941BB4"/>
    <w:rsid w:val="0096188F"/>
    <w:rsid w:val="00986247"/>
    <w:rsid w:val="009959D4"/>
    <w:rsid w:val="009A52E2"/>
    <w:rsid w:val="009A694C"/>
    <w:rsid w:val="009B2C15"/>
    <w:rsid w:val="009C3A57"/>
    <w:rsid w:val="009D1FB9"/>
    <w:rsid w:val="009D4AD2"/>
    <w:rsid w:val="009D7ED1"/>
    <w:rsid w:val="009E24AA"/>
    <w:rsid w:val="009E2FC9"/>
    <w:rsid w:val="009E58BB"/>
    <w:rsid w:val="009F2CC8"/>
    <w:rsid w:val="00A01F1E"/>
    <w:rsid w:val="00A12570"/>
    <w:rsid w:val="00A165EB"/>
    <w:rsid w:val="00A30103"/>
    <w:rsid w:val="00A4097A"/>
    <w:rsid w:val="00A41139"/>
    <w:rsid w:val="00A47B3C"/>
    <w:rsid w:val="00A910EF"/>
    <w:rsid w:val="00AD48A4"/>
    <w:rsid w:val="00AE6F72"/>
    <w:rsid w:val="00AE7946"/>
    <w:rsid w:val="00AF15B5"/>
    <w:rsid w:val="00AF60DD"/>
    <w:rsid w:val="00B33E4F"/>
    <w:rsid w:val="00B35D52"/>
    <w:rsid w:val="00B408E3"/>
    <w:rsid w:val="00B62271"/>
    <w:rsid w:val="00B74E80"/>
    <w:rsid w:val="00B94692"/>
    <w:rsid w:val="00B975CB"/>
    <w:rsid w:val="00BB1E0B"/>
    <w:rsid w:val="00BC6F5F"/>
    <w:rsid w:val="00BD0640"/>
    <w:rsid w:val="00BD390D"/>
    <w:rsid w:val="00BD3B19"/>
    <w:rsid w:val="00BF614E"/>
    <w:rsid w:val="00C05AAA"/>
    <w:rsid w:val="00C078CA"/>
    <w:rsid w:val="00C35846"/>
    <w:rsid w:val="00C442AE"/>
    <w:rsid w:val="00C45C70"/>
    <w:rsid w:val="00C576DA"/>
    <w:rsid w:val="00C624F4"/>
    <w:rsid w:val="00C67524"/>
    <w:rsid w:val="00C710C8"/>
    <w:rsid w:val="00C737D6"/>
    <w:rsid w:val="00C7523F"/>
    <w:rsid w:val="00C90A65"/>
    <w:rsid w:val="00CA11F0"/>
    <w:rsid w:val="00CA1BE0"/>
    <w:rsid w:val="00CB2AF9"/>
    <w:rsid w:val="00CB6AD0"/>
    <w:rsid w:val="00CB6AEC"/>
    <w:rsid w:val="00CB6B21"/>
    <w:rsid w:val="00CD1AE1"/>
    <w:rsid w:val="00CD57FB"/>
    <w:rsid w:val="00CE0D41"/>
    <w:rsid w:val="00CE33D1"/>
    <w:rsid w:val="00D12912"/>
    <w:rsid w:val="00D17AE8"/>
    <w:rsid w:val="00D25B4F"/>
    <w:rsid w:val="00D27CE6"/>
    <w:rsid w:val="00D3192B"/>
    <w:rsid w:val="00D36FFC"/>
    <w:rsid w:val="00D402F9"/>
    <w:rsid w:val="00D45315"/>
    <w:rsid w:val="00D514AC"/>
    <w:rsid w:val="00D55F73"/>
    <w:rsid w:val="00D672C2"/>
    <w:rsid w:val="00DA4143"/>
    <w:rsid w:val="00DA6EF1"/>
    <w:rsid w:val="00DB6DBD"/>
    <w:rsid w:val="00DB7C73"/>
    <w:rsid w:val="00DD04F0"/>
    <w:rsid w:val="00DD2E10"/>
    <w:rsid w:val="00DD45E0"/>
    <w:rsid w:val="00DE680F"/>
    <w:rsid w:val="00DF25BB"/>
    <w:rsid w:val="00E01693"/>
    <w:rsid w:val="00E05739"/>
    <w:rsid w:val="00E24529"/>
    <w:rsid w:val="00E25B1F"/>
    <w:rsid w:val="00E3162E"/>
    <w:rsid w:val="00E45A90"/>
    <w:rsid w:val="00E5573E"/>
    <w:rsid w:val="00E56E7E"/>
    <w:rsid w:val="00E61FCE"/>
    <w:rsid w:val="00E63FAB"/>
    <w:rsid w:val="00E65C64"/>
    <w:rsid w:val="00E73503"/>
    <w:rsid w:val="00E95555"/>
    <w:rsid w:val="00EB0D85"/>
    <w:rsid w:val="00EC648D"/>
    <w:rsid w:val="00EE47F7"/>
    <w:rsid w:val="00EF0AAE"/>
    <w:rsid w:val="00F067A2"/>
    <w:rsid w:val="00F16CE4"/>
    <w:rsid w:val="00F2001F"/>
    <w:rsid w:val="00F2078C"/>
    <w:rsid w:val="00F27B00"/>
    <w:rsid w:val="00F512FA"/>
    <w:rsid w:val="00F637A2"/>
    <w:rsid w:val="00F91EAA"/>
    <w:rsid w:val="00F97E76"/>
    <w:rsid w:val="00FA3E8F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D36FF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16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tukevich@seversk.tomskn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4</Pages>
  <Words>1683</Words>
  <Characters>9595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14</cp:revision>
  <cp:lastPrinted>2013-08-16T05:58:00Z</cp:lastPrinted>
  <dcterms:created xsi:type="dcterms:W3CDTF">2014-10-29T02:40:00Z</dcterms:created>
  <dcterms:modified xsi:type="dcterms:W3CDTF">2015-02-12T08:19:00Z</dcterms:modified>
</cp:coreProperties>
</file>