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BF64C3" w:rsidRPr="00BF64C3">
        <w:rPr>
          <w:sz w:val="28"/>
          <w:szCs w:val="28"/>
          <w:lang w:val="ru-RU"/>
        </w:rPr>
        <w:t>оказание услуг охраны ПХРО и административного здания Новосибирского отделения филиала «Сибирский территориальный округ» ФГУП «РосРАО»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</w:p>
    <w:p w:rsidR="00E01322" w:rsidRDefault="00E01322" w:rsidP="00E01322">
      <w:pPr>
        <w:jc w:val="center"/>
        <w:outlineLvl w:val="0"/>
        <w:rPr>
          <w:b/>
        </w:rPr>
      </w:pPr>
    </w:p>
    <w:p w:rsidR="008B2004" w:rsidRPr="00576F4E" w:rsidRDefault="008B2004" w:rsidP="00E01322">
      <w:pPr>
        <w:jc w:val="center"/>
        <w:outlineLvl w:val="0"/>
        <w:rPr>
          <w:b/>
        </w:rPr>
      </w:pPr>
    </w:p>
    <w:p w:rsidR="008B2004" w:rsidRPr="00576F4E" w:rsidRDefault="008B2004" w:rsidP="00E01322">
      <w:pPr>
        <w:jc w:val="center"/>
        <w:outlineLvl w:val="0"/>
        <w:rPr>
          <w:b/>
        </w:rPr>
      </w:pPr>
    </w:p>
    <w:p w:rsidR="00576F4E" w:rsidRPr="00576F4E" w:rsidRDefault="00576F4E" w:rsidP="00576F4E">
      <w:pPr>
        <w:jc w:val="center"/>
        <w:rPr>
          <w:bCs/>
        </w:rPr>
      </w:pPr>
      <w:r w:rsidRPr="00576F4E">
        <w:rPr>
          <w:bCs/>
        </w:rPr>
        <w:t>СОДЕРЖАНИЕ</w:t>
      </w:r>
    </w:p>
    <w:p w:rsidR="00576F4E" w:rsidRPr="00576F4E" w:rsidRDefault="00576F4E" w:rsidP="00576F4E">
      <w:pPr>
        <w:jc w:val="both"/>
        <w:rPr>
          <w:bCs/>
        </w:rPr>
      </w:pPr>
    </w:p>
    <w:p w:rsidR="00576F4E" w:rsidRPr="00576F4E" w:rsidRDefault="00576F4E" w:rsidP="00576F4E">
      <w:pPr>
        <w:jc w:val="both"/>
        <w:rPr>
          <w:bCs/>
        </w:rPr>
      </w:pPr>
      <w:r w:rsidRPr="00576F4E">
        <w:rPr>
          <w:bCs/>
        </w:rPr>
        <w:t>РАЗДЕЛ 1. НАИМЕНОВАНИЕ УСЛУГИ</w:t>
      </w:r>
    </w:p>
    <w:p w:rsidR="00576F4E" w:rsidRPr="00576F4E" w:rsidRDefault="00576F4E" w:rsidP="00576F4E">
      <w:pPr>
        <w:spacing w:before="60"/>
        <w:jc w:val="both"/>
        <w:rPr>
          <w:bCs/>
        </w:rPr>
      </w:pPr>
      <w:r w:rsidRPr="00576F4E">
        <w:rPr>
          <w:bCs/>
        </w:rPr>
        <w:t>РАЗДЕЛ 2. ОПИСАНИЕ УСЛУГ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2.1 Состав (перечень) оказываемых услуг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2.2 Описание оказываемых услуг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2.3 Объём оказываемых услуг</w:t>
      </w:r>
    </w:p>
    <w:p w:rsidR="00576F4E" w:rsidRPr="00576F4E" w:rsidRDefault="00576F4E" w:rsidP="00576F4E">
      <w:pPr>
        <w:spacing w:before="60"/>
        <w:jc w:val="both"/>
        <w:rPr>
          <w:bCs/>
        </w:rPr>
      </w:pPr>
      <w:r w:rsidRPr="00576F4E">
        <w:rPr>
          <w:bCs/>
        </w:rPr>
        <w:t>РАЗДЕЛ 3. ТРЕБОВАНИЯ К УСЛУГАМ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3.1 Общие требования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3.2 Требования к качеству оказываемых услуг</w:t>
      </w:r>
    </w:p>
    <w:p w:rsidR="00576F4E" w:rsidRPr="00576F4E" w:rsidRDefault="00576F4E" w:rsidP="00576F4E">
      <w:pPr>
        <w:tabs>
          <w:tab w:val="left" w:pos="2127"/>
        </w:tabs>
        <w:ind w:left="2694" w:hanging="1843"/>
        <w:rPr>
          <w:bCs/>
        </w:rPr>
      </w:pPr>
      <w:r w:rsidRPr="00576F4E">
        <w:rPr>
          <w:bCs/>
        </w:rPr>
        <w:t>Подраздел 3.3 Требования к гарантийным обязательствам оказываемых     услуг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3.4 Требования к конфиденциальности</w:t>
      </w:r>
    </w:p>
    <w:p w:rsidR="00576F4E" w:rsidRPr="00576F4E" w:rsidRDefault="00576F4E" w:rsidP="00576F4E">
      <w:pPr>
        <w:ind w:left="2694" w:hanging="1843"/>
        <w:rPr>
          <w:bCs/>
        </w:rPr>
      </w:pPr>
      <w:r w:rsidRPr="00576F4E">
        <w:rPr>
          <w:bCs/>
        </w:rPr>
        <w:t>Подраздел 3.5 Требования к безопасности оказания услуг и безопасности результата оказанных услуг</w:t>
      </w:r>
    </w:p>
    <w:p w:rsidR="00576F4E" w:rsidRPr="00576F4E" w:rsidRDefault="00576F4E" w:rsidP="00576F4E">
      <w:pPr>
        <w:ind w:left="2694" w:hanging="1843"/>
        <w:rPr>
          <w:bCs/>
        </w:rPr>
      </w:pPr>
      <w:r w:rsidRPr="00576F4E">
        <w:rPr>
          <w:bCs/>
        </w:rPr>
        <w:t>Подраздел 3.6 Требования по обучению персонала заказчика</w:t>
      </w:r>
    </w:p>
    <w:p w:rsidR="00576F4E" w:rsidRPr="00576F4E" w:rsidRDefault="00576F4E" w:rsidP="00576F4E">
      <w:pPr>
        <w:ind w:left="2694" w:hanging="1843"/>
        <w:rPr>
          <w:bCs/>
        </w:rPr>
      </w:pPr>
      <w:r w:rsidRPr="00576F4E">
        <w:rPr>
          <w:bCs/>
        </w:rPr>
        <w:t>Подраздел 3.7 Требования к составу технического предложения участника</w:t>
      </w:r>
    </w:p>
    <w:p w:rsidR="00576F4E" w:rsidRPr="00576F4E" w:rsidRDefault="00576F4E" w:rsidP="00576F4E">
      <w:pPr>
        <w:ind w:left="2694" w:hanging="1843"/>
        <w:rPr>
          <w:bCs/>
        </w:rPr>
      </w:pPr>
      <w:r w:rsidRPr="00576F4E">
        <w:rPr>
          <w:bCs/>
        </w:rPr>
        <w:t>Подраздел 3.8 Специальные требования</w:t>
      </w:r>
    </w:p>
    <w:p w:rsidR="00576F4E" w:rsidRPr="00576F4E" w:rsidRDefault="00576F4E" w:rsidP="00576F4E">
      <w:pPr>
        <w:spacing w:before="60"/>
        <w:jc w:val="both"/>
        <w:rPr>
          <w:bCs/>
        </w:rPr>
      </w:pPr>
      <w:r w:rsidRPr="00576F4E">
        <w:rPr>
          <w:bCs/>
        </w:rPr>
        <w:t>РАЗДЕЛ 4. Результат оказанных услуг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4.1 Описание конечного результата оказанных услуг</w:t>
      </w:r>
    </w:p>
    <w:p w:rsidR="00576F4E" w:rsidRPr="00576F4E" w:rsidRDefault="00576F4E" w:rsidP="00576F4E">
      <w:pPr>
        <w:ind w:left="1985" w:hanging="1134"/>
        <w:rPr>
          <w:bCs/>
        </w:rPr>
      </w:pPr>
      <w:r w:rsidRPr="00576F4E">
        <w:rPr>
          <w:bCs/>
        </w:rPr>
        <w:t>Подраздел 4.2 Требования по приёмке услуг</w:t>
      </w:r>
    </w:p>
    <w:p w:rsidR="00576F4E" w:rsidRPr="00576F4E" w:rsidRDefault="00576F4E" w:rsidP="00576F4E">
      <w:pPr>
        <w:tabs>
          <w:tab w:val="left" w:pos="2127"/>
        </w:tabs>
        <w:ind w:left="2694" w:hanging="1843"/>
        <w:rPr>
          <w:bCs/>
        </w:rPr>
      </w:pPr>
      <w:r w:rsidRPr="00576F4E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76F4E" w:rsidRPr="00576F4E" w:rsidRDefault="00576F4E" w:rsidP="00576F4E">
      <w:pPr>
        <w:spacing w:before="60"/>
        <w:jc w:val="both"/>
        <w:rPr>
          <w:bCs/>
        </w:rPr>
      </w:pPr>
      <w:r w:rsidRPr="00576F4E">
        <w:rPr>
          <w:bCs/>
        </w:rPr>
        <w:t>РАЗДЕЛ 5. ТРЕБОВАНИЯ К ТЕХНИЧЕСКОМУ ОБУЧЕНИЮ ПЕРСОНАЛА ЗАКАЗЧИКА</w:t>
      </w:r>
    </w:p>
    <w:p w:rsidR="00576F4E" w:rsidRPr="00576F4E" w:rsidRDefault="00576F4E" w:rsidP="00576F4E">
      <w:pPr>
        <w:spacing w:before="60"/>
        <w:jc w:val="both"/>
        <w:rPr>
          <w:bCs/>
        </w:rPr>
      </w:pPr>
      <w:r w:rsidRPr="00576F4E">
        <w:rPr>
          <w:bCs/>
        </w:rPr>
        <w:t>РАЗДЕЛ 6. ПЕРЕЧЕНЬ ПРИНЯТЫХ СОКРАЩЕНИЙ</w:t>
      </w:r>
    </w:p>
    <w:p w:rsidR="00576F4E" w:rsidRPr="00576F4E" w:rsidRDefault="00576F4E" w:rsidP="00576F4E">
      <w:pPr>
        <w:spacing w:before="60"/>
        <w:jc w:val="both"/>
        <w:rPr>
          <w:bCs/>
        </w:rPr>
      </w:pPr>
      <w:r w:rsidRPr="00576F4E">
        <w:rPr>
          <w:bCs/>
        </w:rPr>
        <w:t>РАЗДЕЛ 7. ПЕРЕЧЕНЬ ПРИЛОЖЕНИЙ</w:t>
      </w:r>
    </w:p>
    <w:p w:rsidR="00576F4E" w:rsidRPr="00576F4E" w:rsidRDefault="00576F4E" w:rsidP="00576F4E">
      <w:pPr>
        <w:jc w:val="both"/>
        <w:rPr>
          <w:bCs/>
        </w:rPr>
      </w:pPr>
    </w:p>
    <w:p w:rsidR="008238C3" w:rsidRPr="008238C3" w:rsidRDefault="008238C3" w:rsidP="008238C3">
      <w:pPr>
        <w:jc w:val="both"/>
      </w:pPr>
    </w:p>
    <w:p w:rsidR="008B2004" w:rsidRDefault="008B2004">
      <w:pPr>
        <w:rPr>
          <w:b/>
        </w:rPr>
      </w:pPr>
      <w:r>
        <w:rPr>
          <w:b/>
        </w:rPr>
        <w:br w:type="page"/>
      </w:r>
    </w:p>
    <w:p w:rsidR="00576F4E" w:rsidRPr="00576F4E" w:rsidRDefault="00576F4E" w:rsidP="00576F4E">
      <w:pPr>
        <w:jc w:val="center"/>
        <w:rPr>
          <w:b/>
          <w:bCs/>
        </w:rPr>
      </w:pPr>
      <w:r w:rsidRPr="00576F4E">
        <w:rPr>
          <w:b/>
        </w:rPr>
        <w:lastRenderedPageBreak/>
        <w:t xml:space="preserve">РАЗДЕЛ 1.  </w:t>
      </w:r>
      <w:r w:rsidRPr="00576F4E">
        <w:rPr>
          <w:b/>
          <w:bCs/>
        </w:rPr>
        <w:t>НАИМЕНОВАНИЕ УСЛУГИ</w:t>
      </w:r>
    </w:p>
    <w:p w:rsidR="00576F4E" w:rsidRPr="00576F4E" w:rsidRDefault="00576F4E" w:rsidP="00576F4E">
      <w:pPr>
        <w:pStyle w:val="Default"/>
        <w:tabs>
          <w:tab w:val="left" w:pos="142"/>
        </w:tabs>
        <w:spacing w:before="0"/>
        <w:jc w:val="center"/>
        <w:rPr>
          <w:bCs/>
        </w:rPr>
      </w:pPr>
    </w:p>
    <w:p w:rsidR="00576F4E" w:rsidRPr="00576F4E" w:rsidRDefault="00576F4E" w:rsidP="00576F4E">
      <w:pPr>
        <w:pStyle w:val="Default"/>
        <w:tabs>
          <w:tab w:val="left" w:pos="142"/>
        </w:tabs>
        <w:spacing w:before="0"/>
        <w:jc w:val="center"/>
      </w:pPr>
      <w:r w:rsidRPr="00576F4E">
        <w:rPr>
          <w:bCs/>
          <w:kern w:val="1"/>
          <w:lang w:eastAsia="ar-SA"/>
        </w:rPr>
        <w:t>Оказание услуг по охране объектов Новосибирского отделения.</w:t>
      </w:r>
    </w:p>
    <w:p w:rsidR="00576F4E" w:rsidRDefault="00576F4E" w:rsidP="00576F4E">
      <w:pPr>
        <w:jc w:val="center"/>
        <w:rPr>
          <w:b/>
        </w:rPr>
      </w:pPr>
    </w:p>
    <w:p w:rsidR="00576F4E" w:rsidRDefault="00576F4E" w:rsidP="00576F4E">
      <w:pPr>
        <w:jc w:val="center"/>
        <w:rPr>
          <w:b/>
        </w:rPr>
      </w:pPr>
    </w:p>
    <w:p w:rsidR="00576F4E" w:rsidRDefault="00576F4E" w:rsidP="00576F4E">
      <w:pPr>
        <w:jc w:val="center"/>
        <w:rPr>
          <w:b/>
          <w:bCs/>
        </w:rPr>
      </w:pPr>
      <w:r w:rsidRPr="00576F4E">
        <w:rPr>
          <w:b/>
        </w:rPr>
        <w:t xml:space="preserve">РАЗДЕЛ 2.  </w:t>
      </w:r>
      <w:r w:rsidRPr="00576F4E">
        <w:rPr>
          <w:b/>
          <w:bCs/>
        </w:rPr>
        <w:t>ОПИСАНИЕ УСЛУГ</w:t>
      </w:r>
    </w:p>
    <w:p w:rsidR="00576F4E" w:rsidRPr="00576F4E" w:rsidRDefault="00576F4E" w:rsidP="00576F4E">
      <w:pPr>
        <w:jc w:val="center"/>
        <w:rPr>
          <w:b/>
          <w:bCs/>
        </w:rPr>
      </w:pPr>
    </w:p>
    <w:p w:rsidR="00576F4E" w:rsidRPr="00576F4E" w:rsidRDefault="00576F4E" w:rsidP="00576F4E">
      <w:pPr>
        <w:autoSpaceDE w:val="0"/>
        <w:autoSpaceDN w:val="0"/>
        <w:adjustRightInd w:val="0"/>
        <w:jc w:val="both"/>
        <w:rPr>
          <w:bCs/>
        </w:rPr>
      </w:pPr>
      <w:r w:rsidRPr="00576F4E">
        <w:rPr>
          <w:b/>
          <w:bCs/>
        </w:rPr>
        <w:t>Подраздел 2.1.</w:t>
      </w:r>
      <w:r w:rsidRPr="00576F4E">
        <w:rPr>
          <w:bCs/>
        </w:rPr>
        <w:t xml:space="preserve"> Состав (перечень) оказываемых услуг</w:t>
      </w:r>
    </w:p>
    <w:p w:rsidR="00576F4E" w:rsidRPr="00576F4E" w:rsidRDefault="00576F4E" w:rsidP="00576F4E">
      <w:pPr>
        <w:autoSpaceDE w:val="0"/>
        <w:autoSpaceDN w:val="0"/>
        <w:adjustRightInd w:val="0"/>
        <w:jc w:val="both"/>
        <w:rPr>
          <w:bCs/>
        </w:rPr>
      </w:pPr>
      <w:r w:rsidRPr="00576F4E">
        <w:rPr>
          <w:bCs/>
        </w:rPr>
        <w:t>- обеспечение охраны объектов от противоправных посягательств, пресечение преступлений и административных правонарушений на охраняемых объектах</w:t>
      </w:r>
      <w:bookmarkStart w:id="2" w:name="_GoBack"/>
      <w:bookmarkEnd w:id="2"/>
      <w:r w:rsidRPr="00576F4E">
        <w:rPr>
          <w:bCs/>
        </w:rPr>
        <w:t>;</w:t>
      </w:r>
    </w:p>
    <w:p w:rsidR="00576F4E" w:rsidRPr="00576F4E" w:rsidRDefault="00576F4E" w:rsidP="00576F4E">
      <w:pPr>
        <w:autoSpaceDE w:val="0"/>
        <w:autoSpaceDN w:val="0"/>
        <w:adjustRightInd w:val="0"/>
        <w:jc w:val="both"/>
        <w:rPr>
          <w:bCs/>
        </w:rPr>
      </w:pPr>
      <w:r w:rsidRPr="00576F4E">
        <w:rPr>
          <w:bCs/>
        </w:rPr>
        <w:t>- обеспечение сохранности имущества и материальных ценностей, находящихся на территории объектов;</w:t>
      </w:r>
    </w:p>
    <w:p w:rsidR="00576F4E" w:rsidRPr="00576F4E" w:rsidRDefault="00576F4E" w:rsidP="00576F4E">
      <w:pPr>
        <w:autoSpaceDE w:val="0"/>
        <w:autoSpaceDN w:val="0"/>
        <w:adjustRightInd w:val="0"/>
        <w:jc w:val="both"/>
        <w:rPr>
          <w:bCs/>
        </w:rPr>
      </w:pPr>
      <w:r w:rsidRPr="00576F4E">
        <w:rPr>
          <w:bCs/>
        </w:rPr>
        <w:t xml:space="preserve">- обеспечение пропускного режима на объектах, осуществление </w:t>
      </w:r>
      <w:proofErr w:type="gramStart"/>
      <w:r w:rsidRPr="00576F4E">
        <w:rPr>
          <w:bCs/>
        </w:rPr>
        <w:t>контроля за</w:t>
      </w:r>
      <w:proofErr w:type="gramEnd"/>
      <w:r w:rsidRPr="00576F4E">
        <w:rPr>
          <w:bCs/>
        </w:rPr>
        <w:t xml:space="preserve"> входом (выходом), въездом (выездом) на объекты, вносом (выносом) на объекты материальных ценностей;</w:t>
      </w:r>
    </w:p>
    <w:p w:rsidR="00576F4E" w:rsidRPr="00576F4E" w:rsidRDefault="00576F4E" w:rsidP="00576F4E">
      <w:pPr>
        <w:jc w:val="both"/>
        <w:rPr>
          <w:bCs/>
        </w:rPr>
      </w:pPr>
      <w:r w:rsidRPr="00576F4E">
        <w:rPr>
          <w:bCs/>
        </w:rPr>
        <w:t>- обеспечение соблюдения</w:t>
      </w:r>
      <w:r w:rsidRPr="00576F4E">
        <w:t xml:space="preserve"> </w:t>
      </w:r>
      <w:r w:rsidRPr="00576F4E">
        <w:rPr>
          <w:bCs/>
        </w:rPr>
        <w:t>правил пожарной безопасности на территории объектов.</w:t>
      </w:r>
    </w:p>
    <w:p w:rsidR="00576F4E" w:rsidRPr="00576F4E" w:rsidRDefault="00576F4E" w:rsidP="00576F4E">
      <w:pPr>
        <w:rPr>
          <w:b/>
          <w:bCs/>
        </w:rPr>
      </w:pPr>
    </w:p>
    <w:p w:rsidR="00576F4E" w:rsidRPr="00576F4E" w:rsidRDefault="00576F4E" w:rsidP="00576F4E">
      <w:pPr>
        <w:rPr>
          <w:bCs/>
        </w:rPr>
      </w:pPr>
      <w:r w:rsidRPr="00576F4E">
        <w:rPr>
          <w:b/>
          <w:bCs/>
        </w:rPr>
        <w:t>Подраздел 2.2.</w:t>
      </w:r>
      <w:r w:rsidRPr="00576F4E">
        <w:rPr>
          <w:bCs/>
        </w:rPr>
        <w:t xml:space="preserve"> Описание оказываемых услуг</w:t>
      </w:r>
    </w:p>
    <w:p w:rsidR="00576F4E" w:rsidRPr="00576F4E" w:rsidRDefault="00576F4E" w:rsidP="00576F4E">
      <w:pPr>
        <w:widowControl w:val="0"/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576F4E">
        <w:rPr>
          <w:bCs/>
        </w:rPr>
        <w:t>- Обеспечение охраны периметра ПХРО</w:t>
      </w:r>
      <w:r w:rsidRPr="00576F4E">
        <w:rPr>
          <w:rFonts w:eastAsiaTheme="minorEastAsia"/>
        </w:rPr>
        <w:t>;</w:t>
      </w:r>
    </w:p>
    <w:p w:rsidR="00576F4E" w:rsidRPr="00576F4E" w:rsidRDefault="00576F4E" w:rsidP="00576F4E">
      <w:pPr>
        <w:widowControl w:val="0"/>
        <w:numPr>
          <w:ilvl w:val="0"/>
          <w:numId w:val="20"/>
        </w:numPr>
        <w:tabs>
          <w:tab w:val="left" w:pos="283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576F4E">
        <w:rPr>
          <w:rFonts w:eastAsiaTheme="minorEastAsia"/>
        </w:rPr>
        <w:t>Обеспечение охраны и защиты 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</w:r>
    </w:p>
    <w:p w:rsidR="00576F4E" w:rsidRPr="00576F4E" w:rsidRDefault="00576F4E" w:rsidP="00576F4E">
      <w:pPr>
        <w:widowControl w:val="0"/>
        <w:numPr>
          <w:ilvl w:val="0"/>
          <w:numId w:val="20"/>
        </w:numPr>
        <w:tabs>
          <w:tab w:val="left" w:pos="158"/>
        </w:tabs>
        <w:autoSpaceDE w:val="0"/>
        <w:autoSpaceDN w:val="0"/>
        <w:adjustRightInd w:val="0"/>
        <w:jc w:val="both"/>
        <w:rPr>
          <w:bCs/>
        </w:rPr>
      </w:pPr>
      <w:r w:rsidRPr="00576F4E">
        <w:rPr>
          <w:rFonts w:eastAsiaTheme="minorEastAsia"/>
        </w:rPr>
        <w:t>Своевременное обнаружение и пресечение несанкционированных действий в отношении имущества и материальных ценностей на охраняемых объектах;</w:t>
      </w:r>
    </w:p>
    <w:p w:rsidR="00576F4E" w:rsidRPr="00576F4E" w:rsidRDefault="00576F4E" w:rsidP="00576F4E">
      <w:pPr>
        <w:widowControl w:val="0"/>
        <w:numPr>
          <w:ilvl w:val="0"/>
          <w:numId w:val="20"/>
        </w:numPr>
        <w:tabs>
          <w:tab w:val="left" w:pos="158"/>
        </w:tabs>
        <w:autoSpaceDE w:val="0"/>
        <w:autoSpaceDN w:val="0"/>
        <w:adjustRightInd w:val="0"/>
        <w:jc w:val="both"/>
        <w:rPr>
          <w:bCs/>
        </w:rPr>
      </w:pPr>
      <w:r w:rsidRPr="00576F4E">
        <w:rPr>
          <w:rFonts w:eastAsiaTheme="minorEastAsia"/>
        </w:rPr>
        <w:t>Выявление и задержание лиц причастных к подготовке диверсий или хищений РАО, а также  несанкционированных действий по отношению к предметам физической защиты объектов;</w:t>
      </w:r>
    </w:p>
    <w:p w:rsidR="00576F4E" w:rsidRPr="00576F4E" w:rsidRDefault="00576F4E" w:rsidP="00576F4E">
      <w:pPr>
        <w:widowControl w:val="0"/>
        <w:numPr>
          <w:ilvl w:val="0"/>
          <w:numId w:val="20"/>
        </w:numPr>
        <w:tabs>
          <w:tab w:val="left" w:pos="283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576F4E">
        <w:rPr>
          <w:rFonts w:eastAsiaTheme="minorEastAsia"/>
        </w:rPr>
        <w:t>Обеспечение сохранности имущества, материальных ценностей находящихся на территории объекта;</w:t>
      </w:r>
    </w:p>
    <w:p w:rsidR="00576F4E" w:rsidRPr="00576F4E" w:rsidRDefault="00576F4E" w:rsidP="00576F4E">
      <w:pPr>
        <w:widowControl w:val="0"/>
        <w:numPr>
          <w:ilvl w:val="0"/>
          <w:numId w:val="21"/>
        </w:numPr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576F4E">
        <w:rPr>
          <w:rFonts w:eastAsiaTheme="minorEastAsia"/>
        </w:rPr>
        <w:t xml:space="preserve">Осуществление пропускного режима на объекте, осуществление контроля за входом (выходом), въездом (выездом), вносом (выносом) на объект (с объекта) материальных ценностей, имущества Заказчика в соответствии с требованиями Инструкции о пропускном и </w:t>
      </w:r>
      <w:proofErr w:type="spellStart"/>
      <w:r w:rsidRPr="00576F4E">
        <w:rPr>
          <w:rFonts w:eastAsiaTheme="minorEastAsia"/>
        </w:rPr>
        <w:t>внутриобъектовом</w:t>
      </w:r>
      <w:proofErr w:type="spellEnd"/>
      <w:r w:rsidRPr="00576F4E">
        <w:rPr>
          <w:rFonts w:eastAsiaTheme="minorEastAsia"/>
        </w:rPr>
        <w:t xml:space="preserve"> режиме и соответствующими </w:t>
      </w:r>
      <w:proofErr w:type="gramStart"/>
      <w:r w:rsidRPr="00576F4E">
        <w:rPr>
          <w:rFonts w:eastAsiaTheme="minorEastAsia"/>
        </w:rPr>
        <w:t>Положениями</w:t>
      </w:r>
      <w:proofErr w:type="gramEnd"/>
      <w:r w:rsidRPr="00576F4E">
        <w:rPr>
          <w:rFonts w:eastAsiaTheme="minorEastAsia"/>
        </w:rPr>
        <w:t xml:space="preserve"> действующими в Новосибирском отделении филиала «Сибирский территориальный округ» ФГУП «РосРАО»;</w:t>
      </w:r>
    </w:p>
    <w:p w:rsidR="00576F4E" w:rsidRPr="00576F4E" w:rsidRDefault="00576F4E" w:rsidP="00576F4E">
      <w:pPr>
        <w:widowControl w:val="0"/>
        <w:numPr>
          <w:ilvl w:val="0"/>
          <w:numId w:val="21"/>
        </w:numPr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576F4E">
        <w:rPr>
          <w:rFonts w:eastAsiaTheme="minorEastAsia"/>
        </w:rPr>
        <w:t>Обеспечение соблюдения правил противопожарного режима на территории объекта. В случае возникновении пожара, аварий и других чрезвычайных ситуаций - незамедлительное информирование об этом в соответствующие службы, руководству Заказчика, принятие мер по усилению охраны объекта, путем привлечения резервных групп;</w:t>
      </w:r>
    </w:p>
    <w:p w:rsidR="00576F4E" w:rsidRPr="00576F4E" w:rsidRDefault="00576F4E" w:rsidP="00576F4E">
      <w:pPr>
        <w:widowControl w:val="0"/>
        <w:numPr>
          <w:ilvl w:val="0"/>
          <w:numId w:val="21"/>
        </w:numPr>
        <w:tabs>
          <w:tab w:val="left" w:pos="158"/>
        </w:tabs>
        <w:autoSpaceDE w:val="0"/>
        <w:autoSpaceDN w:val="0"/>
        <w:adjustRightInd w:val="0"/>
        <w:jc w:val="both"/>
        <w:rPr>
          <w:rFonts w:eastAsiaTheme="minorEastAsia"/>
        </w:rPr>
      </w:pPr>
      <w:r w:rsidRPr="00576F4E">
        <w:rPr>
          <w:rFonts w:eastAsiaTheme="minorEastAsia"/>
        </w:rPr>
        <w:t>Содержание в надлежащем порядке предоставленные для выполнения работ служебные помещения, оборудование, инвентарь и другое имущество Заказчика;</w:t>
      </w:r>
    </w:p>
    <w:p w:rsidR="00576F4E" w:rsidRPr="00576F4E" w:rsidRDefault="00576F4E" w:rsidP="00576F4E">
      <w:pPr>
        <w:jc w:val="both"/>
        <w:rPr>
          <w:bCs/>
        </w:rPr>
      </w:pPr>
    </w:p>
    <w:p w:rsidR="00576F4E" w:rsidRPr="00576F4E" w:rsidRDefault="00576F4E" w:rsidP="00576F4E">
      <w:pPr>
        <w:jc w:val="both"/>
        <w:rPr>
          <w:bCs/>
        </w:rPr>
      </w:pPr>
      <w:r w:rsidRPr="00576F4E">
        <w:rPr>
          <w:b/>
          <w:bCs/>
        </w:rPr>
        <w:t>Подраздел 2.3.</w:t>
      </w:r>
      <w:r w:rsidRPr="00576F4E">
        <w:rPr>
          <w:bCs/>
        </w:rPr>
        <w:t xml:space="preserve"> Объём оказываемых услуг</w:t>
      </w:r>
    </w:p>
    <w:p w:rsidR="00576F4E" w:rsidRPr="00576F4E" w:rsidRDefault="00576F4E" w:rsidP="00576F4E">
      <w:pPr>
        <w:ind w:firstLine="708"/>
        <w:jc w:val="both"/>
        <w:rPr>
          <w:bCs/>
        </w:rPr>
      </w:pPr>
      <w:r w:rsidRPr="00576F4E">
        <w:rPr>
          <w:bCs/>
        </w:rPr>
        <w:t>Объём оказываемых услуг складывается из количества постов охраны и периода времени, на который будет заключен договор. Для оказания услуг необходимо в</w:t>
      </w:r>
      <w:r w:rsidRPr="00576F4E">
        <w:t>ыставление трех суточных и один полусуточный вооруженных постов охраны (четыре охранника в смену) в течение 12 календарных месяцев:</w:t>
      </w:r>
    </w:p>
    <w:p w:rsidR="00576F4E" w:rsidRPr="00576F4E" w:rsidRDefault="00576F4E" w:rsidP="00576F4E">
      <w:pPr>
        <w:ind w:firstLine="708"/>
        <w:jc w:val="both"/>
      </w:pPr>
      <w:r w:rsidRPr="00576F4E">
        <w:t>- Пункт хранения радиоактивных отходов: два вооруженных круглосуточных поста охраны (два охранника в смену);</w:t>
      </w:r>
    </w:p>
    <w:p w:rsidR="00576F4E" w:rsidRPr="00576F4E" w:rsidRDefault="00576F4E" w:rsidP="00576F4E">
      <w:pPr>
        <w:ind w:firstLine="708"/>
        <w:jc w:val="both"/>
      </w:pPr>
      <w:r w:rsidRPr="00576F4E">
        <w:t>- Административное здание: один вооруженный круглосуточный пост охраны (один охранник в смену) и один полусуточный пост охраны (один охранник в смену).</w:t>
      </w:r>
    </w:p>
    <w:p w:rsidR="00576F4E" w:rsidRDefault="00576F4E" w:rsidP="00576F4E">
      <w:pPr>
        <w:ind w:firstLine="708"/>
        <w:jc w:val="both"/>
      </w:pPr>
    </w:p>
    <w:p w:rsidR="00576F4E" w:rsidRPr="00576F4E" w:rsidRDefault="00576F4E" w:rsidP="00576F4E">
      <w:pPr>
        <w:ind w:firstLine="708"/>
        <w:jc w:val="both"/>
      </w:pPr>
    </w:p>
    <w:p w:rsidR="00576F4E" w:rsidRDefault="00576F4E" w:rsidP="00576F4E">
      <w:pPr>
        <w:ind w:left="1985" w:hanging="1985"/>
        <w:jc w:val="center"/>
        <w:rPr>
          <w:b/>
          <w:bCs/>
        </w:rPr>
      </w:pPr>
      <w:r w:rsidRPr="00576F4E">
        <w:rPr>
          <w:b/>
          <w:bCs/>
        </w:rPr>
        <w:t>РАЗДЕЛ 3. ТРЕБОВАНИЯ К УСЛУГАМ</w:t>
      </w:r>
    </w:p>
    <w:p w:rsidR="00576F4E" w:rsidRPr="00576F4E" w:rsidRDefault="00576F4E" w:rsidP="00576F4E">
      <w:pPr>
        <w:ind w:left="1985" w:hanging="1985"/>
        <w:jc w:val="center"/>
        <w:rPr>
          <w:b/>
          <w:bCs/>
        </w:rPr>
      </w:pPr>
    </w:p>
    <w:p w:rsidR="00576F4E" w:rsidRPr="00576F4E" w:rsidRDefault="00576F4E" w:rsidP="00576F4E">
      <w:pPr>
        <w:jc w:val="both"/>
      </w:pPr>
      <w:r w:rsidRPr="00576F4E">
        <w:rPr>
          <w:b/>
          <w:bCs/>
        </w:rPr>
        <w:t>Подраздел 3.1.</w:t>
      </w:r>
      <w:r w:rsidRPr="00576F4E">
        <w:rPr>
          <w:bCs/>
        </w:rPr>
        <w:t xml:space="preserve"> Общие требования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 xml:space="preserve">3.1.1. Место оказания услуг: 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576F4E">
        <w:rPr>
          <w:bCs/>
          <w:color w:val="000000"/>
        </w:rPr>
        <w:t xml:space="preserve">Объект №1: Пункт хранения радиоактивных отходов Заказчика, расположенный по адресу: Новосибирская область, </w:t>
      </w:r>
      <w:proofErr w:type="spellStart"/>
      <w:r w:rsidRPr="00576F4E">
        <w:rPr>
          <w:bCs/>
          <w:color w:val="000000"/>
        </w:rPr>
        <w:t>Коченевский</w:t>
      </w:r>
      <w:proofErr w:type="spellEnd"/>
      <w:r w:rsidRPr="00576F4E">
        <w:rPr>
          <w:bCs/>
          <w:color w:val="000000"/>
        </w:rPr>
        <w:t xml:space="preserve"> район, в 3 км на северо-восток от села </w:t>
      </w:r>
      <w:proofErr w:type="spellStart"/>
      <w:r w:rsidRPr="00576F4E">
        <w:rPr>
          <w:bCs/>
          <w:color w:val="000000"/>
        </w:rPr>
        <w:t>Прокудское</w:t>
      </w:r>
      <w:proofErr w:type="spellEnd"/>
      <w:r w:rsidRPr="00576F4E">
        <w:rPr>
          <w:bCs/>
          <w:color w:val="000000"/>
        </w:rPr>
        <w:t xml:space="preserve">. 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rPr>
          <w:bCs/>
          <w:color w:val="000000"/>
        </w:rPr>
        <w:t xml:space="preserve">Объект №2: Административные здания и территория Заказчика расположенная по адресу: 632660, Новосибирская область, </w:t>
      </w:r>
      <w:proofErr w:type="spellStart"/>
      <w:r w:rsidRPr="00576F4E">
        <w:rPr>
          <w:bCs/>
          <w:color w:val="000000"/>
        </w:rPr>
        <w:t>Коченевский</w:t>
      </w:r>
      <w:proofErr w:type="spellEnd"/>
      <w:r w:rsidRPr="00576F4E">
        <w:rPr>
          <w:bCs/>
          <w:color w:val="000000"/>
        </w:rPr>
        <w:t xml:space="preserve"> район, с. </w:t>
      </w:r>
      <w:proofErr w:type="spellStart"/>
      <w:r w:rsidRPr="00576F4E">
        <w:rPr>
          <w:bCs/>
          <w:color w:val="000000"/>
        </w:rPr>
        <w:t>Прокудское</w:t>
      </w:r>
      <w:proofErr w:type="spellEnd"/>
      <w:r w:rsidRPr="00576F4E">
        <w:rPr>
          <w:bCs/>
          <w:color w:val="000000"/>
        </w:rPr>
        <w:t>,</w:t>
      </w:r>
      <w:r w:rsidRPr="00576F4E">
        <w:rPr>
          <w:color w:val="1D1B11"/>
        </w:rPr>
        <w:t xml:space="preserve"> ул. </w:t>
      </w:r>
      <w:proofErr w:type="spellStart"/>
      <w:r w:rsidRPr="00576F4E">
        <w:rPr>
          <w:bCs/>
          <w:color w:val="000000"/>
        </w:rPr>
        <w:t>Политотдельская</w:t>
      </w:r>
      <w:proofErr w:type="spellEnd"/>
      <w:r w:rsidRPr="00576F4E">
        <w:rPr>
          <w:bCs/>
          <w:color w:val="000000"/>
        </w:rPr>
        <w:t>, 135а.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>3.1.2. Сроки оказания услуг: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>дата начала оказания услуг — 01.03.2015;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>дата окончания оказания услуг —  28.02.2016.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>3.1.3. Требования к Исполнителю: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proofErr w:type="gramStart"/>
      <w:r w:rsidRPr="00576F4E">
        <w:t>-  Исполнитель не вправе привлекать к выполнению работ третьих лиц и сторонние организации;</w:t>
      </w:r>
      <w:proofErr w:type="gramEnd"/>
    </w:p>
    <w:p w:rsidR="00576F4E" w:rsidRPr="00576F4E" w:rsidRDefault="00576F4E" w:rsidP="00576F4E">
      <w:pPr>
        <w:numPr>
          <w:ilvl w:val="0"/>
          <w:numId w:val="18"/>
        </w:numPr>
        <w:suppressAutoHyphens/>
        <w:ind w:left="0" w:right="-55" w:firstLine="709"/>
        <w:contextualSpacing/>
        <w:jc w:val="both"/>
      </w:pPr>
      <w:r w:rsidRPr="00576F4E">
        <w:t xml:space="preserve">персонал Исполнителя, участвующий в оказании услуг по охране объектов Заказчика обязан знать требования по осуществлению охраны и обороны объектов Исполнителя, требования по осуществлению пропускного и </w:t>
      </w:r>
      <w:proofErr w:type="spellStart"/>
      <w:r w:rsidRPr="00576F4E">
        <w:t>внутриобъектового</w:t>
      </w:r>
      <w:proofErr w:type="spellEnd"/>
      <w:r w:rsidRPr="00576F4E">
        <w:t xml:space="preserve"> режима, правил внутреннего распорядка и уметь работать на технических средствах физической защиты Заказчика. </w:t>
      </w:r>
    </w:p>
    <w:p w:rsidR="00576F4E" w:rsidRPr="00576F4E" w:rsidRDefault="00576F4E" w:rsidP="00576F4E">
      <w:pPr>
        <w:pStyle w:val="afff"/>
        <w:numPr>
          <w:ilvl w:val="0"/>
          <w:numId w:val="18"/>
        </w:numPr>
        <w:spacing w:after="0" w:line="240" w:lineRule="auto"/>
        <w:ind w:left="0" w:right="-55" w:firstLine="709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bCs/>
          <w:sz w:val="24"/>
          <w:szCs w:val="24"/>
        </w:rPr>
        <w:t>Исполнитель должен иметь право досмотра, задержания и сопровождения лиц, совершивших административное правонарушение.</w:t>
      </w:r>
    </w:p>
    <w:p w:rsidR="00576F4E" w:rsidRPr="00576F4E" w:rsidRDefault="00576F4E" w:rsidP="00576F4E">
      <w:pPr>
        <w:numPr>
          <w:ilvl w:val="0"/>
          <w:numId w:val="18"/>
        </w:numPr>
        <w:suppressAutoHyphens/>
        <w:ind w:left="0" w:right="-55" w:firstLine="709"/>
        <w:contextualSpacing/>
        <w:jc w:val="both"/>
      </w:pPr>
      <w:proofErr w:type="gramStart"/>
      <w:r w:rsidRPr="00576F4E">
        <w:t>сотрудники, выполняющие охрану объектов Заказчика обязаны</w:t>
      </w:r>
      <w:proofErr w:type="gramEnd"/>
      <w:r w:rsidRPr="00576F4E">
        <w:t xml:space="preserve"> проходить обучение по служебной подготовке, проводить практические стрельбы из используемого вооружения не реже одного раза в квартал.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>-  Исполнитель должен заблаговременно представить в Новосибирское отделение филиала «Сибирский территориальный округ» ФГУП «РосРАО»: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 xml:space="preserve">— утвержденный список работников (сотрудников, привлекаемых для выполнения задач  по охране объектов и </w:t>
      </w:r>
      <w:proofErr w:type="gramStart"/>
      <w:r w:rsidRPr="00576F4E">
        <w:t>контролю за</w:t>
      </w:r>
      <w:proofErr w:type="gramEnd"/>
      <w:r w:rsidRPr="00576F4E">
        <w:t xml:space="preserve"> несением службы);</w:t>
      </w:r>
    </w:p>
    <w:p w:rsidR="00576F4E" w:rsidRDefault="00576F4E" w:rsidP="00576F4E">
      <w:pPr>
        <w:autoSpaceDE w:val="0"/>
        <w:autoSpaceDN w:val="0"/>
        <w:adjustRightInd w:val="0"/>
        <w:ind w:firstLine="709"/>
        <w:jc w:val="both"/>
      </w:pPr>
      <w:r w:rsidRPr="00576F4E">
        <w:t xml:space="preserve">— планы совместных мероприятий по проверке и тренировкам сотрудников, привлекаемых для выполнения задач  по охране объектов и </w:t>
      </w:r>
      <w:proofErr w:type="gramStart"/>
      <w:r w:rsidRPr="00576F4E">
        <w:t>контролю за</w:t>
      </w:r>
      <w:proofErr w:type="gramEnd"/>
      <w:r w:rsidRPr="00576F4E">
        <w:t xml:space="preserve"> выполнением обязанностей;</w:t>
      </w:r>
    </w:p>
    <w:p w:rsidR="00576F4E" w:rsidRPr="00576F4E" w:rsidRDefault="00576F4E" w:rsidP="00576F4E">
      <w:pPr>
        <w:autoSpaceDE w:val="0"/>
        <w:autoSpaceDN w:val="0"/>
        <w:adjustRightInd w:val="0"/>
        <w:ind w:firstLine="709"/>
        <w:jc w:val="both"/>
      </w:pPr>
    </w:p>
    <w:p w:rsidR="00576F4E" w:rsidRPr="00576F4E" w:rsidRDefault="00576F4E" w:rsidP="00576F4E">
      <w:pPr>
        <w:jc w:val="both"/>
      </w:pPr>
      <w:r w:rsidRPr="00576F4E">
        <w:rPr>
          <w:b/>
          <w:bCs/>
        </w:rPr>
        <w:t>Подраздел 3.2</w:t>
      </w:r>
      <w:r w:rsidRPr="00576F4E">
        <w:rPr>
          <w:bCs/>
        </w:rPr>
        <w:t xml:space="preserve"> Требования к качеству оказываемых услуг</w:t>
      </w:r>
    </w:p>
    <w:p w:rsidR="00576F4E" w:rsidRPr="00576F4E" w:rsidRDefault="00576F4E" w:rsidP="00576F4E">
      <w:pPr>
        <w:ind w:firstLine="709"/>
        <w:jc w:val="both"/>
      </w:pPr>
      <w:r w:rsidRPr="00576F4E">
        <w:t>Услуги должны соответствовать требованиям нормативных документов:</w:t>
      </w:r>
    </w:p>
    <w:p w:rsidR="00576F4E" w:rsidRP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Постановление Правительства Российской Федерации от 14.08.1992 года № 587 (с изменениями от 26.01.2012 г.);</w:t>
      </w:r>
    </w:p>
    <w:p w:rsidR="00576F4E" w:rsidRP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Федеральный Закон от 14.04.1999 года № 77-ФЗ «О ведомственной охране»;</w:t>
      </w:r>
    </w:p>
    <w:p w:rsidR="00576F4E" w:rsidRP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Закон РФ «О частной детективной и охранной деятельности в Российской Федерации» от 11.03.1992 года № 2487-1;</w:t>
      </w:r>
    </w:p>
    <w:p w:rsidR="00576F4E" w:rsidRP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Постановление Правительства Российской Федерации №1233 от 03.11.1994 «Об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энергии»;</w:t>
      </w:r>
    </w:p>
    <w:p w:rsidR="00576F4E" w:rsidRP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Правила физической защиты РИ, ПХ, РВ (НП-034-01) от 16.01.2002 г.;</w:t>
      </w:r>
    </w:p>
    <w:p w:rsidR="00576F4E" w:rsidRP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РД 78.36.003-2002 от 06.11.2002 г. "</w:t>
      </w:r>
      <w:proofErr w:type="gramStart"/>
      <w:r w:rsidRPr="00576F4E">
        <w:t>Инженерно-техническая</w:t>
      </w:r>
      <w:proofErr w:type="gramEnd"/>
      <w:r w:rsidRPr="00576F4E">
        <w:t xml:space="preserve"> </w:t>
      </w:r>
      <w:proofErr w:type="spellStart"/>
      <w:r w:rsidRPr="00576F4E">
        <w:t>укрепленность</w:t>
      </w:r>
      <w:proofErr w:type="spellEnd"/>
      <w:r w:rsidRPr="00576F4E">
        <w:t xml:space="preserve">. Технические средства охраны. </w:t>
      </w:r>
      <w:proofErr w:type="gramStart"/>
      <w:r w:rsidRPr="00576F4E">
        <w:t xml:space="preserve">Требования и нормы проектирования по защите объектов от преступных посягательств" (утв. МВД РФ 6 ноября 2002 г. </w:t>
      </w:r>
      <w:proofErr w:type="gramEnd"/>
    </w:p>
    <w:p w:rsidR="00576F4E" w:rsidRP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Федеральный закон от 13 декабря 1996 г. № 150-ФЗ "Об оружии";</w:t>
      </w:r>
    </w:p>
    <w:p w:rsidR="00576F4E" w:rsidRPr="00576F4E" w:rsidRDefault="00576F4E" w:rsidP="00576F4E">
      <w:pPr>
        <w:ind w:firstLine="709"/>
        <w:jc w:val="both"/>
      </w:pPr>
      <w:r w:rsidRPr="00576F4E">
        <w:lastRenderedPageBreak/>
        <w:t>-</w:t>
      </w:r>
      <w:r w:rsidRPr="00576F4E">
        <w:tab/>
        <w:t>Постановление Правительства Российской Федерации от 22 апреля 1997 г. № 460 «О мерах по обеспечению юридических лиц с особыми уставными задачами боевым ручным стрелковым оружием»;</w:t>
      </w:r>
    </w:p>
    <w:p w:rsidR="00576F4E" w:rsidRDefault="00576F4E" w:rsidP="00576F4E">
      <w:pPr>
        <w:ind w:firstLine="709"/>
        <w:jc w:val="both"/>
      </w:pPr>
      <w:r w:rsidRPr="00576F4E">
        <w:t>-</w:t>
      </w:r>
      <w:r w:rsidRPr="00576F4E">
        <w:tab/>
        <w:t>Постановление Правительства Российской Федерации от 30 декабря 1999 г. № 1436 «О специальных средствах и огнестрельном оружии, используемых ведомственной охраной».</w:t>
      </w:r>
    </w:p>
    <w:p w:rsidR="00576F4E" w:rsidRPr="00576F4E" w:rsidRDefault="00576F4E" w:rsidP="00576F4E">
      <w:pPr>
        <w:ind w:firstLine="709"/>
        <w:jc w:val="both"/>
      </w:pPr>
    </w:p>
    <w:p w:rsidR="00576F4E" w:rsidRPr="00576F4E" w:rsidRDefault="00576F4E" w:rsidP="00576F4E">
      <w:pPr>
        <w:jc w:val="both"/>
      </w:pPr>
      <w:r w:rsidRPr="00576F4E">
        <w:rPr>
          <w:b/>
          <w:bCs/>
        </w:rPr>
        <w:t>Подраздел 3.3</w:t>
      </w:r>
      <w:r w:rsidRPr="00576F4E">
        <w:rPr>
          <w:bCs/>
        </w:rPr>
        <w:t>. Требования к гарантийным обязательствам оказываемых услуг</w:t>
      </w:r>
    </w:p>
    <w:p w:rsidR="00576F4E" w:rsidRDefault="00576F4E" w:rsidP="00576F4E">
      <w:pPr>
        <w:pStyle w:val="Default"/>
        <w:shd w:val="clear" w:color="auto" w:fill="FFFFFF" w:themeFill="background1"/>
        <w:tabs>
          <w:tab w:val="left" w:pos="142"/>
        </w:tabs>
        <w:spacing w:before="0"/>
        <w:rPr>
          <w:color w:val="auto"/>
          <w:kern w:val="1"/>
          <w:lang w:eastAsia="ar-SA"/>
        </w:rPr>
      </w:pPr>
      <w:r w:rsidRPr="00576F4E">
        <w:rPr>
          <w:color w:val="auto"/>
          <w:kern w:val="1"/>
          <w:lang w:eastAsia="ar-SA"/>
        </w:rPr>
        <w:tab/>
      </w:r>
      <w:r w:rsidRPr="00576F4E">
        <w:rPr>
          <w:color w:val="auto"/>
          <w:kern w:val="1"/>
          <w:lang w:eastAsia="ar-SA"/>
        </w:rPr>
        <w:tab/>
        <w:t>3.3.1. Исполнитель несет имущественную ответственность в установленном законом  РФ порядке.</w:t>
      </w:r>
    </w:p>
    <w:p w:rsidR="00576F4E" w:rsidRPr="00576F4E" w:rsidRDefault="00576F4E" w:rsidP="00576F4E">
      <w:pPr>
        <w:pStyle w:val="Default"/>
        <w:shd w:val="clear" w:color="auto" w:fill="FFFFFF" w:themeFill="background1"/>
        <w:tabs>
          <w:tab w:val="left" w:pos="142"/>
        </w:tabs>
        <w:spacing w:before="0"/>
        <w:rPr>
          <w:color w:val="auto"/>
          <w:kern w:val="1"/>
          <w:lang w:eastAsia="ar-SA"/>
        </w:rPr>
      </w:pPr>
    </w:p>
    <w:p w:rsidR="00576F4E" w:rsidRPr="00576F4E" w:rsidRDefault="00576F4E" w:rsidP="00576F4E">
      <w:pPr>
        <w:pStyle w:val="Default"/>
        <w:tabs>
          <w:tab w:val="left" w:pos="142"/>
        </w:tabs>
        <w:spacing w:before="0"/>
        <w:rPr>
          <w:bCs/>
        </w:rPr>
      </w:pPr>
      <w:r w:rsidRPr="00576F4E">
        <w:rPr>
          <w:b/>
        </w:rPr>
        <w:t>Подраздел 3.4.</w:t>
      </w:r>
      <w:r w:rsidRPr="00576F4E">
        <w:t xml:space="preserve"> </w:t>
      </w:r>
      <w:r w:rsidRPr="00576F4E">
        <w:rPr>
          <w:bCs/>
        </w:rPr>
        <w:t>Требования к конфиденциальности</w:t>
      </w:r>
    </w:p>
    <w:p w:rsidR="00576F4E" w:rsidRDefault="00576F4E" w:rsidP="00576F4E">
      <w:pPr>
        <w:pStyle w:val="Default"/>
        <w:tabs>
          <w:tab w:val="left" w:pos="142"/>
        </w:tabs>
        <w:spacing w:before="0"/>
        <w:ind w:firstLine="709"/>
        <w:rPr>
          <w:bCs/>
        </w:rPr>
      </w:pPr>
      <w:r w:rsidRPr="00576F4E">
        <w:rPr>
          <w:bCs/>
        </w:rPr>
        <w:tab/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  Исполнитель   несет   ответственность   за   соблюдение   этого требования в соответствии с Законодательством Российской Федерации</w:t>
      </w:r>
    </w:p>
    <w:p w:rsidR="00576F4E" w:rsidRPr="00576F4E" w:rsidRDefault="00576F4E" w:rsidP="00576F4E">
      <w:pPr>
        <w:pStyle w:val="Default"/>
        <w:tabs>
          <w:tab w:val="left" w:pos="142"/>
        </w:tabs>
        <w:spacing w:before="0"/>
        <w:ind w:firstLine="709"/>
        <w:rPr>
          <w:bCs/>
        </w:rPr>
      </w:pPr>
    </w:p>
    <w:p w:rsidR="00576F4E" w:rsidRPr="00576F4E" w:rsidRDefault="00576F4E" w:rsidP="00576F4E">
      <w:pPr>
        <w:pStyle w:val="Default"/>
        <w:tabs>
          <w:tab w:val="left" w:pos="142"/>
        </w:tabs>
        <w:spacing w:before="0"/>
        <w:rPr>
          <w:bCs/>
        </w:rPr>
      </w:pPr>
      <w:r w:rsidRPr="00576F4E">
        <w:rPr>
          <w:b/>
          <w:bCs/>
        </w:rPr>
        <w:t>Подраздел 3.5.</w:t>
      </w:r>
      <w:r w:rsidRPr="00576F4E">
        <w:rPr>
          <w:bCs/>
        </w:rPr>
        <w:t xml:space="preserve"> Требования к безопасности оказания услуг и безопасности результата оказанных услуг </w:t>
      </w:r>
    </w:p>
    <w:p w:rsidR="00576F4E" w:rsidRPr="00576F4E" w:rsidRDefault="00576F4E" w:rsidP="00576F4E">
      <w:pPr>
        <w:ind w:firstLine="709"/>
        <w:jc w:val="both"/>
        <w:rPr>
          <w:bCs/>
        </w:rPr>
      </w:pPr>
      <w:r w:rsidRPr="00576F4E">
        <w:rPr>
          <w:bCs/>
        </w:rPr>
        <w:t>3.5.1. Исполнитель самостоятельно за свой счет обеспечивает охрану труда своих работников. Сотрудники, выполняющие охрану объектов Заказчика должны быть, экипированы фирменной одеждой и средствами индивидуальной защиты.</w:t>
      </w:r>
    </w:p>
    <w:p w:rsidR="00576F4E" w:rsidRPr="00576F4E" w:rsidRDefault="00576F4E" w:rsidP="00576F4E">
      <w:pPr>
        <w:ind w:firstLine="709"/>
        <w:jc w:val="both"/>
        <w:rPr>
          <w:bCs/>
        </w:rPr>
      </w:pPr>
      <w:r w:rsidRPr="00576F4E">
        <w:rPr>
          <w:bCs/>
        </w:rPr>
        <w:t>3.5.2. 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576F4E" w:rsidRPr="00576F4E" w:rsidRDefault="00576F4E" w:rsidP="00576F4E">
      <w:pPr>
        <w:shd w:val="clear" w:color="auto" w:fill="FFFFFF" w:themeFill="background1"/>
        <w:ind w:firstLine="709"/>
        <w:jc w:val="both"/>
        <w:rPr>
          <w:bCs/>
        </w:rPr>
      </w:pPr>
      <w:r w:rsidRPr="00576F4E">
        <w:rPr>
          <w:bCs/>
        </w:rPr>
        <w:t>3.5.3. При оказании услуг исполнителем должны быть соблюдены требования по мерам безопасности при работе с электроустановками, находящимися под напряжением до 1000 В.</w:t>
      </w:r>
    </w:p>
    <w:p w:rsidR="00576F4E" w:rsidRPr="00576F4E" w:rsidRDefault="00576F4E" w:rsidP="00576F4E">
      <w:pPr>
        <w:ind w:firstLine="709"/>
        <w:jc w:val="both"/>
        <w:rPr>
          <w:bCs/>
        </w:rPr>
      </w:pPr>
      <w:r w:rsidRPr="00576F4E">
        <w:rPr>
          <w:bCs/>
        </w:rPr>
        <w:t>3.5.4. Перед назначением сотрудников Исполнителя для выполнения обязанностей по договору Заказчик проводит вводный инструктаж по мерам безопасности на объектах охраны.</w:t>
      </w:r>
    </w:p>
    <w:p w:rsidR="00576F4E" w:rsidRPr="00576F4E" w:rsidRDefault="00576F4E" w:rsidP="00576F4E">
      <w:pPr>
        <w:ind w:firstLine="709"/>
        <w:jc w:val="both"/>
        <w:rPr>
          <w:bCs/>
        </w:rPr>
      </w:pPr>
      <w:r w:rsidRPr="00576F4E">
        <w:rPr>
          <w:bCs/>
        </w:rPr>
        <w:t>3.5.5. Проводимые Исполнителем мероприятия по охране объектов Новосибирского отделения должны быть безопасны для Заказчика и его имущества.</w:t>
      </w:r>
    </w:p>
    <w:p w:rsidR="00576F4E" w:rsidRPr="00576F4E" w:rsidRDefault="00576F4E" w:rsidP="00576F4E">
      <w:pPr>
        <w:jc w:val="both"/>
        <w:rPr>
          <w:bCs/>
        </w:rPr>
      </w:pPr>
    </w:p>
    <w:p w:rsidR="00576F4E" w:rsidRPr="00576F4E" w:rsidRDefault="00576F4E" w:rsidP="00576F4E">
      <w:pPr>
        <w:jc w:val="both"/>
      </w:pPr>
      <w:r w:rsidRPr="00576F4E">
        <w:rPr>
          <w:b/>
          <w:bCs/>
        </w:rPr>
        <w:t>Подраздел 3.6</w:t>
      </w:r>
      <w:r w:rsidRPr="00576F4E">
        <w:rPr>
          <w:bCs/>
        </w:rPr>
        <w:t>. Требования по обучению персонала заказчика</w:t>
      </w:r>
      <w:r w:rsidRPr="00576F4E">
        <w:t xml:space="preserve"> </w:t>
      </w:r>
    </w:p>
    <w:p w:rsidR="00576F4E" w:rsidRPr="00576F4E" w:rsidRDefault="00576F4E" w:rsidP="00576F4E">
      <w:pPr>
        <w:jc w:val="both"/>
      </w:pPr>
      <w:r w:rsidRPr="00576F4E">
        <w:t>Требования не установлены</w:t>
      </w:r>
    </w:p>
    <w:p w:rsidR="00576F4E" w:rsidRPr="00576F4E" w:rsidRDefault="00576F4E" w:rsidP="00576F4E">
      <w:pPr>
        <w:rPr>
          <w:bCs/>
        </w:rPr>
      </w:pPr>
    </w:p>
    <w:p w:rsidR="00576F4E" w:rsidRPr="00576F4E" w:rsidRDefault="00576F4E" w:rsidP="00576F4E">
      <w:pPr>
        <w:rPr>
          <w:bCs/>
        </w:rPr>
      </w:pPr>
      <w:r w:rsidRPr="00576F4E">
        <w:rPr>
          <w:b/>
          <w:bCs/>
        </w:rPr>
        <w:t>Подраздел 3.7.</w:t>
      </w:r>
      <w:r w:rsidRPr="00576F4E">
        <w:rPr>
          <w:bCs/>
        </w:rPr>
        <w:t xml:space="preserve"> Требования к составу технического предложения участника</w:t>
      </w:r>
    </w:p>
    <w:p w:rsidR="00576F4E" w:rsidRPr="00576F4E" w:rsidRDefault="00576F4E" w:rsidP="00576F4E">
      <w:pPr>
        <w:ind w:firstLine="851"/>
        <w:rPr>
          <w:bCs/>
        </w:rPr>
      </w:pPr>
      <w:r w:rsidRPr="00576F4E">
        <w:rPr>
          <w:bCs/>
        </w:rPr>
        <w:t>Для оказания услуг в соответствии с настоящим техническим заданием исполнитель должен соответствовать следующим критериям:</w:t>
      </w:r>
    </w:p>
    <w:p w:rsidR="00576F4E" w:rsidRPr="00576F4E" w:rsidRDefault="00576F4E" w:rsidP="00576F4E">
      <w:pPr>
        <w:numPr>
          <w:ilvl w:val="0"/>
          <w:numId w:val="18"/>
        </w:numPr>
        <w:suppressAutoHyphens/>
        <w:jc w:val="both"/>
        <w:rPr>
          <w:bCs/>
        </w:rPr>
      </w:pPr>
      <w:r w:rsidRPr="00576F4E">
        <w:rPr>
          <w:bCs/>
        </w:rPr>
        <w:t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576F4E" w:rsidRPr="00576F4E" w:rsidRDefault="00576F4E" w:rsidP="00576F4E">
      <w:pPr>
        <w:numPr>
          <w:ilvl w:val="0"/>
          <w:numId w:val="18"/>
        </w:numPr>
        <w:suppressAutoHyphens/>
        <w:jc w:val="both"/>
        <w:rPr>
          <w:bCs/>
        </w:rPr>
      </w:pPr>
      <w:r w:rsidRPr="00576F4E">
        <w:rPr>
          <w:bCs/>
        </w:rPr>
        <w:t>Лицензией, выданной ФСБ России на осуществление работ, связанных с использованием сведений, составляющих государственную тайну;</w:t>
      </w:r>
    </w:p>
    <w:p w:rsidR="00576F4E" w:rsidRPr="00576F4E" w:rsidRDefault="00576F4E" w:rsidP="00576F4E">
      <w:pPr>
        <w:numPr>
          <w:ilvl w:val="0"/>
          <w:numId w:val="18"/>
        </w:numPr>
        <w:suppressAutoHyphens/>
        <w:jc w:val="both"/>
        <w:rPr>
          <w:bCs/>
        </w:rPr>
      </w:pPr>
      <w:r w:rsidRPr="00576F4E">
        <w:rPr>
          <w:bCs/>
        </w:rPr>
        <w:t>Иметь разрешение на право хранения и ношения служебного оружия.</w:t>
      </w:r>
    </w:p>
    <w:p w:rsidR="00576F4E" w:rsidRPr="00576F4E" w:rsidRDefault="00576F4E" w:rsidP="00576F4E">
      <w:pPr>
        <w:ind w:firstLine="426"/>
        <w:jc w:val="both"/>
        <w:rPr>
          <w:bCs/>
        </w:rPr>
      </w:pPr>
      <w:r w:rsidRPr="00576F4E">
        <w:rPr>
          <w:bCs/>
        </w:rPr>
        <w:t xml:space="preserve">Участник процедуры закупки должен иметь достаточное для исполнения договора количество собственных кадровых ресурсов и  соответствующей квалификации, в том числе: </w:t>
      </w:r>
    </w:p>
    <w:p w:rsidR="00576F4E" w:rsidRPr="00576F4E" w:rsidRDefault="00576F4E" w:rsidP="00576F4E">
      <w:pPr>
        <w:ind w:firstLine="426"/>
        <w:jc w:val="both"/>
        <w:rPr>
          <w:bCs/>
        </w:rPr>
      </w:pPr>
    </w:p>
    <w:p w:rsidR="00576F4E" w:rsidRPr="00576F4E" w:rsidRDefault="00576F4E" w:rsidP="00576F4E">
      <w:pPr>
        <w:pStyle w:val="aff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76F4E">
        <w:rPr>
          <w:rFonts w:ascii="Times New Roman" w:hAnsi="Times New Roman"/>
          <w:color w:val="000000"/>
          <w:sz w:val="24"/>
          <w:szCs w:val="24"/>
        </w:rPr>
        <w:lastRenderedPageBreak/>
        <w:t xml:space="preserve">Не менее 18 человек с обеспечением кадрового резерва постовых в составе команды по охране объектов Новосибирского отделения, с правом </w:t>
      </w:r>
      <w:r w:rsidRPr="00576F4E">
        <w:rPr>
          <w:rFonts w:ascii="Times New Roman" w:hAnsi="Times New Roman"/>
          <w:bCs/>
          <w:sz w:val="24"/>
          <w:szCs w:val="24"/>
        </w:rPr>
        <w:t>ношения служебного оружия</w:t>
      </w:r>
      <w:r w:rsidRPr="00576F4E">
        <w:rPr>
          <w:rFonts w:ascii="Times New Roman" w:hAnsi="Times New Roman"/>
          <w:color w:val="000000"/>
          <w:sz w:val="24"/>
          <w:szCs w:val="24"/>
        </w:rPr>
        <w:t>;</w:t>
      </w:r>
    </w:p>
    <w:p w:rsidR="00576F4E" w:rsidRPr="00576F4E" w:rsidRDefault="00576F4E" w:rsidP="00576F4E">
      <w:pPr>
        <w:numPr>
          <w:ilvl w:val="0"/>
          <w:numId w:val="18"/>
        </w:numPr>
        <w:suppressAutoHyphens/>
        <w:rPr>
          <w:bCs/>
        </w:rPr>
      </w:pPr>
      <w:r w:rsidRPr="00576F4E">
        <w:rPr>
          <w:bCs/>
        </w:rPr>
        <w:t xml:space="preserve">Иметь вооруженную служебным оружием группу быстрого реагирования с автотранспортом. </w:t>
      </w:r>
    </w:p>
    <w:p w:rsidR="00576F4E" w:rsidRPr="00576F4E" w:rsidRDefault="00576F4E" w:rsidP="00576F4E">
      <w:pPr>
        <w:numPr>
          <w:ilvl w:val="0"/>
          <w:numId w:val="18"/>
        </w:numPr>
        <w:suppressAutoHyphens/>
        <w:ind w:left="142" w:firstLine="0"/>
        <w:jc w:val="both"/>
        <w:rPr>
          <w:bCs/>
        </w:rPr>
      </w:pPr>
      <w:r w:rsidRPr="00576F4E">
        <w:rPr>
          <w:bCs/>
        </w:rPr>
        <w:t>наличие опыта выполнения договоров за последние 3 года на оказание охранных услуг с критически важными и потенциально опасными объектами на сумму  не менее 8 111 000,00 руб.</w:t>
      </w:r>
    </w:p>
    <w:p w:rsidR="00576F4E" w:rsidRPr="00576F4E" w:rsidRDefault="00576F4E" w:rsidP="00576F4E">
      <w:pPr>
        <w:rPr>
          <w:bCs/>
        </w:rPr>
      </w:pPr>
    </w:p>
    <w:p w:rsidR="00576F4E" w:rsidRPr="00576F4E" w:rsidRDefault="00576F4E" w:rsidP="00576F4E">
      <w:pPr>
        <w:pStyle w:val="afff"/>
        <w:numPr>
          <w:ilvl w:val="0"/>
          <w:numId w:val="18"/>
        </w:numPr>
        <w:spacing w:after="0" w:line="240" w:lineRule="auto"/>
        <w:ind w:left="142" w:right="-55" w:firstLine="0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b/>
          <w:bCs/>
          <w:sz w:val="24"/>
          <w:szCs w:val="24"/>
        </w:rPr>
        <w:t>Подраздел 3.8</w:t>
      </w:r>
      <w:r w:rsidRPr="00576F4E">
        <w:rPr>
          <w:rFonts w:ascii="Times New Roman" w:hAnsi="Times New Roman"/>
          <w:bCs/>
          <w:sz w:val="24"/>
          <w:szCs w:val="24"/>
        </w:rPr>
        <w:t>. Специальные требования</w:t>
      </w:r>
      <w:r w:rsidRPr="00576F4E">
        <w:rPr>
          <w:rFonts w:ascii="Times New Roman" w:hAnsi="Times New Roman"/>
          <w:sz w:val="24"/>
          <w:szCs w:val="24"/>
        </w:rPr>
        <w:t xml:space="preserve"> </w:t>
      </w:r>
    </w:p>
    <w:p w:rsidR="00576F4E" w:rsidRPr="00576F4E" w:rsidRDefault="00576F4E" w:rsidP="00576F4E">
      <w:pPr>
        <w:pStyle w:val="a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6F4E" w:rsidRPr="00576F4E" w:rsidRDefault="00576F4E" w:rsidP="00576F4E">
      <w:pPr>
        <w:pStyle w:val="afff"/>
        <w:numPr>
          <w:ilvl w:val="0"/>
          <w:numId w:val="18"/>
        </w:numPr>
        <w:spacing w:after="0" w:line="240" w:lineRule="auto"/>
        <w:ind w:left="142" w:right="-55" w:firstLine="0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sz w:val="24"/>
          <w:szCs w:val="24"/>
        </w:rPr>
        <w:t xml:space="preserve">Исполнитель должен осуществлять круглосуточную,  устойчивую  радиосвязь с постами охраны Заказчика, иметь средства тревожной сигнализации на базе собственных радиосредств; </w:t>
      </w:r>
    </w:p>
    <w:p w:rsidR="00576F4E" w:rsidRPr="00576F4E" w:rsidRDefault="00576F4E" w:rsidP="00576F4E">
      <w:pPr>
        <w:pStyle w:val="afff"/>
        <w:numPr>
          <w:ilvl w:val="0"/>
          <w:numId w:val="18"/>
        </w:numPr>
        <w:spacing w:after="0" w:line="240" w:lineRule="auto"/>
        <w:ind w:left="142" w:right="-55" w:firstLine="0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sz w:val="24"/>
          <w:szCs w:val="24"/>
        </w:rPr>
        <w:t>Исполнитель должен осуществлять ежедневный контроль охраны объектов с использованием собственного автотранспорта.</w:t>
      </w:r>
    </w:p>
    <w:p w:rsidR="00576F4E" w:rsidRPr="00576F4E" w:rsidRDefault="00576F4E" w:rsidP="00576F4E">
      <w:pPr>
        <w:rPr>
          <w:bCs/>
        </w:rPr>
      </w:pPr>
    </w:p>
    <w:p w:rsidR="00576F4E" w:rsidRPr="00576F4E" w:rsidRDefault="00576F4E" w:rsidP="00576F4E">
      <w:pPr>
        <w:jc w:val="center"/>
        <w:rPr>
          <w:b/>
          <w:bCs/>
        </w:rPr>
      </w:pPr>
    </w:p>
    <w:p w:rsidR="00576F4E" w:rsidRDefault="00576F4E" w:rsidP="00576F4E">
      <w:pPr>
        <w:jc w:val="center"/>
        <w:rPr>
          <w:b/>
          <w:bCs/>
        </w:rPr>
      </w:pPr>
      <w:r w:rsidRPr="00576F4E">
        <w:rPr>
          <w:b/>
          <w:bCs/>
        </w:rPr>
        <w:t>РАЗДЕЛ 4. РЕЗУЛЬТАТ ОКАЗАННЫХ УСЛУГ</w:t>
      </w:r>
    </w:p>
    <w:p w:rsidR="00576F4E" w:rsidRPr="00576F4E" w:rsidRDefault="00576F4E" w:rsidP="00576F4E">
      <w:pPr>
        <w:jc w:val="center"/>
        <w:rPr>
          <w:b/>
          <w:bCs/>
        </w:rPr>
      </w:pPr>
    </w:p>
    <w:p w:rsidR="00576F4E" w:rsidRPr="00576F4E" w:rsidRDefault="00576F4E" w:rsidP="00576F4E">
      <w:pPr>
        <w:jc w:val="both"/>
        <w:rPr>
          <w:bCs/>
        </w:rPr>
      </w:pPr>
      <w:r w:rsidRPr="00576F4E">
        <w:rPr>
          <w:b/>
          <w:bCs/>
        </w:rPr>
        <w:t>Подраздел 4.1</w:t>
      </w:r>
      <w:r w:rsidRPr="00576F4E">
        <w:rPr>
          <w:bCs/>
        </w:rPr>
        <w:t xml:space="preserve"> Описание конечного результата оказанных услуг</w:t>
      </w:r>
    </w:p>
    <w:p w:rsidR="00576F4E" w:rsidRPr="00576F4E" w:rsidRDefault="00576F4E" w:rsidP="00576F4E">
      <w:pPr>
        <w:ind w:firstLine="851"/>
        <w:jc w:val="both"/>
      </w:pPr>
      <w:r w:rsidRPr="00576F4E">
        <w:t>4.1.1. При оказании услуг должны быть решены следующие задачи:</w:t>
      </w:r>
    </w:p>
    <w:p w:rsidR="00576F4E" w:rsidRPr="00576F4E" w:rsidRDefault="00576F4E" w:rsidP="00576F4E">
      <w:pPr>
        <w:pStyle w:val="afff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sz w:val="24"/>
          <w:szCs w:val="24"/>
        </w:rPr>
        <w:t>Сохранность объектов Новосибирского отделения филиала «Сибирский территориальный округ» ФГУП «РосРАО»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</w:r>
    </w:p>
    <w:p w:rsidR="00576F4E" w:rsidRPr="00576F4E" w:rsidRDefault="00576F4E" w:rsidP="00576F4E">
      <w:pPr>
        <w:pStyle w:val="afff"/>
        <w:numPr>
          <w:ilvl w:val="0"/>
          <w:numId w:val="1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76F4E">
        <w:rPr>
          <w:rFonts w:ascii="Times New Roman" w:hAnsi="Times New Roman"/>
          <w:sz w:val="24"/>
          <w:szCs w:val="24"/>
        </w:rPr>
        <w:t>о</w:t>
      </w:r>
      <w:proofErr w:type="gramEnd"/>
      <w:r w:rsidRPr="00576F4E">
        <w:rPr>
          <w:rFonts w:ascii="Times New Roman" w:hAnsi="Times New Roman"/>
          <w:sz w:val="24"/>
          <w:szCs w:val="24"/>
        </w:rPr>
        <w:t>беспечение сохранности имущества и материальных ценностей, находящихся на территории объектов;</w:t>
      </w:r>
    </w:p>
    <w:p w:rsidR="00576F4E" w:rsidRPr="00576F4E" w:rsidRDefault="00576F4E" w:rsidP="00576F4E">
      <w:pPr>
        <w:pStyle w:val="afff"/>
        <w:numPr>
          <w:ilvl w:val="0"/>
          <w:numId w:val="1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76F4E">
        <w:rPr>
          <w:rFonts w:ascii="Times New Roman" w:hAnsi="Times New Roman"/>
          <w:sz w:val="24"/>
          <w:szCs w:val="24"/>
        </w:rPr>
        <w:t>обеспечение пропускного режима на объектах, осуществление контроля за входом (выходом), въездом (выездом) на объекты, вносом (выносом) на объекты материальных ценностей, имущества Заказчика;</w:t>
      </w:r>
      <w:proofErr w:type="gramEnd"/>
    </w:p>
    <w:p w:rsidR="00576F4E" w:rsidRPr="00576F4E" w:rsidRDefault="00576F4E" w:rsidP="00576F4E">
      <w:pPr>
        <w:pStyle w:val="afff"/>
        <w:numPr>
          <w:ilvl w:val="0"/>
          <w:numId w:val="1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sz w:val="24"/>
          <w:szCs w:val="24"/>
        </w:rPr>
        <w:t xml:space="preserve">обеспечение соблюдения правил пожарной безопасности на территории объектов, а в случае возникновения пожара, аварийной и других чрезвычайных ситуаций, немедленное информирование об этом соответствующих служб, руководства Заказчика, принятие мер по усилению </w:t>
      </w:r>
      <w:proofErr w:type="gramStart"/>
      <w:r w:rsidRPr="00576F4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576F4E">
        <w:rPr>
          <w:rFonts w:ascii="Times New Roman" w:hAnsi="Times New Roman"/>
          <w:sz w:val="24"/>
          <w:szCs w:val="24"/>
        </w:rPr>
        <w:t xml:space="preserve"> охраной объектов, путем привлечения резервных групп;</w:t>
      </w:r>
    </w:p>
    <w:p w:rsidR="00576F4E" w:rsidRPr="00576F4E" w:rsidRDefault="00576F4E" w:rsidP="00576F4E">
      <w:pPr>
        <w:pStyle w:val="afff"/>
        <w:numPr>
          <w:ilvl w:val="0"/>
          <w:numId w:val="1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sz w:val="24"/>
          <w:szCs w:val="24"/>
        </w:rPr>
        <w:t xml:space="preserve">содержание в надлежащем порядке предоставляемых для оказания услуг служебных помещений, оборудования, инвентаря и прочего имущества Заказчика; </w:t>
      </w:r>
    </w:p>
    <w:p w:rsidR="00576F4E" w:rsidRDefault="00576F4E" w:rsidP="00576F4E">
      <w:pPr>
        <w:pStyle w:val="afff"/>
        <w:numPr>
          <w:ilvl w:val="0"/>
          <w:numId w:val="1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76F4E">
        <w:rPr>
          <w:rFonts w:ascii="Times New Roman" w:hAnsi="Times New Roman"/>
          <w:sz w:val="24"/>
          <w:szCs w:val="24"/>
        </w:rPr>
        <w:t>обеспечение безаварийной работы ТСФЗ, используемых Исполнителем при выполнении услуг по охране объектов Заказчика.</w:t>
      </w:r>
    </w:p>
    <w:p w:rsidR="00576F4E" w:rsidRPr="00576F4E" w:rsidRDefault="00576F4E" w:rsidP="00576F4E">
      <w:pPr>
        <w:pStyle w:val="afff"/>
        <w:numPr>
          <w:ilvl w:val="0"/>
          <w:numId w:val="1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576F4E" w:rsidRPr="00576F4E" w:rsidRDefault="00576F4E" w:rsidP="00576F4E">
      <w:pPr>
        <w:jc w:val="both"/>
        <w:rPr>
          <w:bCs/>
        </w:rPr>
      </w:pPr>
      <w:r w:rsidRPr="00576F4E">
        <w:rPr>
          <w:b/>
          <w:bCs/>
        </w:rPr>
        <w:t>Подраздел 4.2</w:t>
      </w:r>
      <w:r w:rsidRPr="00576F4E">
        <w:rPr>
          <w:bCs/>
        </w:rPr>
        <w:t>. Требования по приёмке услуг</w:t>
      </w:r>
    </w:p>
    <w:p w:rsidR="00576F4E" w:rsidRDefault="00576F4E" w:rsidP="00576F4E">
      <w:pPr>
        <w:ind w:firstLine="709"/>
        <w:jc w:val="both"/>
        <w:rPr>
          <w:bCs/>
        </w:rPr>
      </w:pPr>
      <w:r w:rsidRPr="00576F4E">
        <w:rPr>
          <w:bCs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576F4E" w:rsidRPr="00576F4E" w:rsidRDefault="00576F4E" w:rsidP="00576F4E">
      <w:pPr>
        <w:ind w:firstLine="709"/>
        <w:jc w:val="both"/>
        <w:rPr>
          <w:bCs/>
        </w:rPr>
      </w:pPr>
    </w:p>
    <w:p w:rsidR="00576F4E" w:rsidRPr="00576F4E" w:rsidRDefault="00576F4E" w:rsidP="00576F4E">
      <w:pPr>
        <w:tabs>
          <w:tab w:val="left" w:pos="2127"/>
        </w:tabs>
        <w:jc w:val="both"/>
        <w:rPr>
          <w:bCs/>
        </w:rPr>
      </w:pPr>
      <w:r w:rsidRPr="00576F4E">
        <w:rPr>
          <w:b/>
          <w:bCs/>
        </w:rPr>
        <w:t>Подраздел 4.3.</w:t>
      </w:r>
      <w:r w:rsidRPr="00576F4E">
        <w:rPr>
          <w:bCs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576F4E" w:rsidRDefault="00576F4E" w:rsidP="00576F4E">
      <w:pPr>
        <w:ind w:firstLine="851"/>
        <w:jc w:val="both"/>
        <w:rPr>
          <w:bCs/>
        </w:rPr>
      </w:pPr>
      <w:r w:rsidRPr="00576F4E">
        <w:rPr>
          <w:bCs/>
        </w:rPr>
        <w:t>Акт сдач</w:t>
      </w:r>
      <w:proofErr w:type="gramStart"/>
      <w:r w:rsidRPr="00576F4E">
        <w:rPr>
          <w:bCs/>
        </w:rPr>
        <w:t>и-</w:t>
      </w:r>
      <w:proofErr w:type="gramEnd"/>
      <w:r w:rsidRPr="00576F4E">
        <w:rPr>
          <w:bCs/>
        </w:rPr>
        <w:t xml:space="preserve"> приемки оказанных услуг рассматривается, подписывается Заказчиком и направляется Исполнителю в течение 5-ти календарных дней со дня получения, либо направляется Исполнителю письменный мотивированный отказ от подписания Акта сдачи-приемки оказания услуг</w:t>
      </w:r>
    </w:p>
    <w:p w:rsidR="00576F4E" w:rsidRDefault="00576F4E" w:rsidP="00576F4E">
      <w:pPr>
        <w:ind w:firstLine="851"/>
        <w:jc w:val="both"/>
        <w:rPr>
          <w:bCs/>
        </w:rPr>
      </w:pPr>
    </w:p>
    <w:p w:rsidR="00576F4E" w:rsidRPr="00576F4E" w:rsidRDefault="00576F4E" w:rsidP="00576F4E">
      <w:pPr>
        <w:ind w:firstLine="851"/>
        <w:jc w:val="both"/>
        <w:rPr>
          <w:bCs/>
        </w:rPr>
      </w:pPr>
    </w:p>
    <w:p w:rsidR="00576F4E" w:rsidRDefault="00576F4E" w:rsidP="00576F4E">
      <w:pPr>
        <w:jc w:val="center"/>
        <w:rPr>
          <w:b/>
          <w:bCs/>
        </w:rPr>
      </w:pPr>
      <w:r w:rsidRPr="00576F4E">
        <w:rPr>
          <w:b/>
          <w:bCs/>
        </w:rPr>
        <w:lastRenderedPageBreak/>
        <w:t>РАЗДЕЛ 5. ТРЕБОВАНИЯ К ТЕХНИЧЕСКОМУ ОБУЧЕНИЮ ПЕРСОНАЛА ЗАКАЗЧИКА</w:t>
      </w:r>
    </w:p>
    <w:p w:rsidR="00576F4E" w:rsidRPr="00576F4E" w:rsidRDefault="00576F4E" w:rsidP="00576F4E">
      <w:pPr>
        <w:jc w:val="center"/>
        <w:rPr>
          <w:b/>
          <w:bCs/>
        </w:rPr>
      </w:pPr>
    </w:p>
    <w:p w:rsidR="00576F4E" w:rsidRPr="00576F4E" w:rsidRDefault="00576F4E" w:rsidP="00576F4E">
      <w:pPr>
        <w:ind w:firstLine="851"/>
        <w:jc w:val="both"/>
        <w:rPr>
          <w:bCs/>
        </w:rPr>
      </w:pPr>
      <w:r w:rsidRPr="00576F4E">
        <w:rPr>
          <w:bCs/>
        </w:rPr>
        <w:t xml:space="preserve">Исполнитель, совместно с заказчиком один раз в полугодие осуществляет совместные тренировки действий сотрудников охраны и службы безопасности Заказчика. </w:t>
      </w:r>
    </w:p>
    <w:p w:rsidR="00576F4E" w:rsidRDefault="00576F4E" w:rsidP="00576F4E">
      <w:pPr>
        <w:jc w:val="center"/>
        <w:rPr>
          <w:bCs/>
        </w:rPr>
      </w:pPr>
    </w:p>
    <w:p w:rsidR="00576F4E" w:rsidRPr="00576F4E" w:rsidRDefault="00576F4E" w:rsidP="00576F4E">
      <w:pPr>
        <w:jc w:val="center"/>
        <w:rPr>
          <w:bCs/>
        </w:rPr>
      </w:pPr>
    </w:p>
    <w:p w:rsidR="00576F4E" w:rsidRPr="00576F4E" w:rsidRDefault="00576F4E" w:rsidP="00576F4E">
      <w:pPr>
        <w:jc w:val="center"/>
        <w:rPr>
          <w:b/>
          <w:bCs/>
        </w:rPr>
      </w:pPr>
      <w:r w:rsidRPr="00576F4E">
        <w:rPr>
          <w:b/>
          <w:bCs/>
        </w:rPr>
        <w:t>РАЗДЕЛ 6. ПЕРЕЧЕНЬ ПРИНЯТЫХ СОКРАЩЕНИЙ</w:t>
      </w:r>
    </w:p>
    <w:p w:rsidR="00576F4E" w:rsidRPr="00576F4E" w:rsidRDefault="00576F4E" w:rsidP="00576F4E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594"/>
        <w:gridCol w:w="1707"/>
        <w:gridCol w:w="7835"/>
      </w:tblGrid>
      <w:tr w:rsidR="00576F4E" w:rsidRPr="00576F4E" w:rsidTr="00EA60FD">
        <w:tc>
          <w:tcPr>
            <w:tcW w:w="594" w:type="dxa"/>
            <w:vAlign w:val="center"/>
          </w:tcPr>
          <w:p w:rsidR="00576F4E" w:rsidRPr="00576F4E" w:rsidRDefault="00576F4E" w:rsidP="00576F4E">
            <w:pPr>
              <w:jc w:val="center"/>
              <w:rPr>
                <w:bCs/>
              </w:rPr>
            </w:pPr>
            <w:r w:rsidRPr="00576F4E">
              <w:rPr>
                <w:bCs/>
              </w:rPr>
              <w:t xml:space="preserve">№ </w:t>
            </w:r>
            <w:proofErr w:type="gramStart"/>
            <w:r w:rsidRPr="00576F4E">
              <w:rPr>
                <w:bCs/>
              </w:rPr>
              <w:t>п</w:t>
            </w:r>
            <w:proofErr w:type="gramEnd"/>
            <w:r w:rsidRPr="00576F4E">
              <w:rPr>
                <w:bCs/>
              </w:rPr>
              <w:t>/п</w:t>
            </w:r>
          </w:p>
        </w:tc>
        <w:tc>
          <w:tcPr>
            <w:tcW w:w="1707" w:type="dxa"/>
            <w:vAlign w:val="center"/>
          </w:tcPr>
          <w:p w:rsidR="00576F4E" w:rsidRPr="00576F4E" w:rsidRDefault="00576F4E" w:rsidP="00576F4E">
            <w:pPr>
              <w:jc w:val="center"/>
              <w:rPr>
                <w:bCs/>
              </w:rPr>
            </w:pPr>
            <w:r w:rsidRPr="00576F4E">
              <w:rPr>
                <w:bCs/>
              </w:rPr>
              <w:t>Сокращение</w:t>
            </w:r>
          </w:p>
        </w:tc>
        <w:tc>
          <w:tcPr>
            <w:tcW w:w="7835" w:type="dxa"/>
            <w:vAlign w:val="center"/>
          </w:tcPr>
          <w:p w:rsidR="00576F4E" w:rsidRPr="00576F4E" w:rsidRDefault="00576F4E" w:rsidP="00576F4E">
            <w:pPr>
              <w:jc w:val="center"/>
              <w:rPr>
                <w:bCs/>
              </w:rPr>
            </w:pPr>
            <w:r w:rsidRPr="00576F4E">
              <w:rPr>
                <w:bCs/>
              </w:rPr>
              <w:t>Расшифровка сокращения</w:t>
            </w:r>
          </w:p>
        </w:tc>
      </w:tr>
      <w:tr w:rsidR="00576F4E" w:rsidRPr="00576F4E" w:rsidTr="00EA60FD">
        <w:tc>
          <w:tcPr>
            <w:tcW w:w="594" w:type="dxa"/>
            <w:vAlign w:val="center"/>
          </w:tcPr>
          <w:p w:rsidR="00576F4E" w:rsidRPr="00576F4E" w:rsidRDefault="00576F4E" w:rsidP="00576F4E">
            <w:pPr>
              <w:jc w:val="center"/>
              <w:rPr>
                <w:bCs/>
              </w:rPr>
            </w:pPr>
            <w:r w:rsidRPr="00576F4E">
              <w:rPr>
                <w:bCs/>
              </w:rPr>
              <w:t>1</w:t>
            </w:r>
          </w:p>
        </w:tc>
        <w:tc>
          <w:tcPr>
            <w:tcW w:w="1707" w:type="dxa"/>
          </w:tcPr>
          <w:p w:rsidR="00576F4E" w:rsidRPr="00576F4E" w:rsidRDefault="00576F4E" w:rsidP="00576F4E">
            <w:pPr>
              <w:jc w:val="both"/>
            </w:pPr>
            <w:r w:rsidRPr="00576F4E">
              <w:t xml:space="preserve">ПХРО </w:t>
            </w:r>
          </w:p>
        </w:tc>
        <w:tc>
          <w:tcPr>
            <w:tcW w:w="7835" w:type="dxa"/>
          </w:tcPr>
          <w:p w:rsidR="00576F4E" w:rsidRPr="00576F4E" w:rsidRDefault="00576F4E" w:rsidP="00576F4E">
            <w:pPr>
              <w:jc w:val="both"/>
            </w:pPr>
            <w:r w:rsidRPr="00576F4E">
              <w:t>пункт хранения радиоактивных отходов</w:t>
            </w:r>
          </w:p>
        </w:tc>
      </w:tr>
      <w:tr w:rsidR="00576F4E" w:rsidRPr="00576F4E" w:rsidTr="00EA60FD">
        <w:tc>
          <w:tcPr>
            <w:tcW w:w="594" w:type="dxa"/>
            <w:vAlign w:val="center"/>
          </w:tcPr>
          <w:p w:rsidR="00576F4E" w:rsidRPr="00576F4E" w:rsidRDefault="00576F4E" w:rsidP="00576F4E">
            <w:pPr>
              <w:jc w:val="center"/>
              <w:rPr>
                <w:bCs/>
              </w:rPr>
            </w:pPr>
            <w:r w:rsidRPr="00576F4E">
              <w:rPr>
                <w:bCs/>
              </w:rPr>
              <w:t>2</w:t>
            </w:r>
          </w:p>
        </w:tc>
        <w:tc>
          <w:tcPr>
            <w:tcW w:w="1707" w:type="dxa"/>
          </w:tcPr>
          <w:p w:rsidR="00576F4E" w:rsidRPr="00576F4E" w:rsidRDefault="00576F4E" w:rsidP="00576F4E">
            <w:pPr>
              <w:jc w:val="both"/>
            </w:pPr>
            <w:r w:rsidRPr="00576F4E">
              <w:t>АПБ</w:t>
            </w:r>
          </w:p>
        </w:tc>
        <w:tc>
          <w:tcPr>
            <w:tcW w:w="7835" w:type="dxa"/>
          </w:tcPr>
          <w:p w:rsidR="00576F4E" w:rsidRPr="00576F4E" w:rsidRDefault="00576F4E" w:rsidP="00576F4E">
            <w:pPr>
              <w:jc w:val="both"/>
            </w:pPr>
            <w:r w:rsidRPr="00576F4E">
              <w:t>административно-производственная база</w:t>
            </w:r>
          </w:p>
        </w:tc>
      </w:tr>
      <w:tr w:rsidR="00576F4E" w:rsidRPr="00576F4E" w:rsidTr="00EA60FD">
        <w:tc>
          <w:tcPr>
            <w:tcW w:w="594" w:type="dxa"/>
            <w:vAlign w:val="center"/>
          </w:tcPr>
          <w:p w:rsidR="00576F4E" w:rsidRPr="00576F4E" w:rsidRDefault="00576F4E" w:rsidP="00576F4E">
            <w:pPr>
              <w:jc w:val="center"/>
              <w:rPr>
                <w:bCs/>
              </w:rPr>
            </w:pPr>
            <w:r w:rsidRPr="00576F4E">
              <w:rPr>
                <w:bCs/>
              </w:rPr>
              <w:t>3</w:t>
            </w:r>
          </w:p>
        </w:tc>
        <w:tc>
          <w:tcPr>
            <w:tcW w:w="1707" w:type="dxa"/>
          </w:tcPr>
          <w:p w:rsidR="00576F4E" w:rsidRPr="00576F4E" w:rsidRDefault="00576F4E" w:rsidP="00576F4E">
            <w:pPr>
              <w:jc w:val="both"/>
            </w:pPr>
            <w:r w:rsidRPr="00576F4E">
              <w:t>ТСФЗ</w:t>
            </w:r>
          </w:p>
        </w:tc>
        <w:tc>
          <w:tcPr>
            <w:tcW w:w="7835" w:type="dxa"/>
          </w:tcPr>
          <w:p w:rsidR="00576F4E" w:rsidRPr="00576F4E" w:rsidRDefault="00576F4E" w:rsidP="00576F4E">
            <w:pPr>
              <w:jc w:val="both"/>
            </w:pPr>
            <w:r w:rsidRPr="00576F4E">
              <w:t>технические средства физической защиты</w:t>
            </w:r>
          </w:p>
        </w:tc>
      </w:tr>
    </w:tbl>
    <w:p w:rsidR="00576F4E" w:rsidRPr="00576F4E" w:rsidRDefault="00576F4E" w:rsidP="00576F4E">
      <w:pPr>
        <w:jc w:val="center"/>
        <w:rPr>
          <w:bCs/>
        </w:rPr>
      </w:pPr>
    </w:p>
    <w:p w:rsidR="008238C3" w:rsidRPr="008238C3" w:rsidRDefault="008238C3" w:rsidP="008238C3">
      <w:pPr>
        <w:jc w:val="center"/>
      </w:pP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76F4E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BF64C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7F3A77" w:rsidRPr="000362F5" w:rsidRDefault="007F3A77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BF64C3" w:rsidRPr="00BF64C3">
      <w:rPr>
        <w:rFonts w:ascii="Times New Roman" w:hAnsi="Times New Roman" w:cs="Times New Roman"/>
      </w:rPr>
      <w:t>оказание услуг охраны ПХРО и административного здания Новосибирского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6"/>
  </w:num>
  <w:num w:numId="4">
    <w:abstractNumId w:val="2"/>
  </w:num>
  <w:num w:numId="5">
    <w:abstractNumId w:val="0"/>
  </w:num>
  <w:num w:numId="6">
    <w:abstractNumId w:val="15"/>
  </w:num>
  <w:num w:numId="7">
    <w:abstractNumId w:val="4"/>
  </w:num>
  <w:num w:numId="8">
    <w:abstractNumId w:val="13"/>
  </w:num>
  <w:num w:numId="9">
    <w:abstractNumId w:val="3"/>
  </w:num>
  <w:num w:numId="10">
    <w:abstractNumId w:val="14"/>
  </w:num>
  <w:num w:numId="11">
    <w:abstractNumId w:val="19"/>
  </w:num>
  <w:num w:numId="12">
    <w:abstractNumId w:val="8"/>
  </w:num>
  <w:num w:numId="13">
    <w:abstractNumId w:val="17"/>
  </w:num>
  <w:num w:numId="14">
    <w:abstractNumId w:val="11"/>
  </w:num>
  <w:num w:numId="15">
    <w:abstractNumId w:val="6"/>
  </w:num>
  <w:num w:numId="16">
    <w:abstractNumId w:val="10"/>
  </w:num>
  <w:num w:numId="17">
    <w:abstractNumId w:val="1"/>
  </w:num>
  <w:num w:numId="18">
    <w:abstractNumId w:val="12"/>
  </w:num>
  <w:num w:numId="19">
    <w:abstractNumId w:val="9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F78B17F-B9AD-4BDB-BC44-487252665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122</TotalTime>
  <Pages>7</Pages>
  <Words>1589</Words>
  <Characters>11748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13311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44</cp:revision>
  <cp:lastPrinted>2013-05-13T10:31:00Z</cp:lastPrinted>
  <dcterms:created xsi:type="dcterms:W3CDTF">2013-12-04T11:06:00Z</dcterms:created>
  <dcterms:modified xsi:type="dcterms:W3CDTF">2015-01-21T06:54:00Z</dcterms:modified>
</cp:coreProperties>
</file>