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F88" w:rsidRPr="00783277" w:rsidRDefault="00EB5F88" w:rsidP="001411F5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EB5F88" w:rsidRPr="00783277" w:rsidRDefault="00EB5F88" w:rsidP="001411F5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224/11.02-04/14-391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EB5F88" w:rsidRPr="00783277" w:rsidRDefault="00EB5F88" w:rsidP="001411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EB5F88" w:rsidRPr="00783277" w:rsidRDefault="00EB5F88" w:rsidP="001411F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2A3B6C">
        <w:rPr>
          <w:rFonts w:ascii="Times New Roman" w:hAnsi="Times New Roman" w:cs="Times New Roman"/>
        </w:rPr>
        <w:t>выполнение работ по очистке кровельных покрытий зданий и сооружений ФГУП «ГНЦ РФ-ФЭИ» от снега и наледи</w:t>
      </w:r>
      <w:r w:rsidRPr="000B459E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EB5F88" w:rsidRPr="00783277" w:rsidRDefault="00EB5F88" w:rsidP="001411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B5F88" w:rsidRPr="00783277" w:rsidRDefault="00EB5F88" w:rsidP="001411F5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EB5F88" w:rsidRPr="00783277" w:rsidRDefault="00EB5F88" w:rsidP="001411F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EB5F88" w:rsidRPr="002A3B6C" w:rsidRDefault="00EB5F88" w:rsidP="001411F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2A3B6C">
        <w:rPr>
          <w:rFonts w:ascii="Times New Roman" w:hAnsi="Times New Roman" w:cs="Times New Roman"/>
          <w:color w:val="000000"/>
        </w:rPr>
        <w:t>Рождествин Александр Иванович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 xml:space="preserve">88-32, </w:t>
      </w:r>
      <w:r w:rsidRPr="00783277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42-52</w:t>
      </w:r>
      <w:r w:rsidRPr="00783277">
        <w:rPr>
          <w:rFonts w:ascii="Times New Roman" w:hAnsi="Times New Roman" w:cs="Times New Roman"/>
        </w:rPr>
        <w:t xml:space="preserve">, </w:t>
      </w:r>
      <w:r w:rsidRPr="002A3B6C">
        <w:rPr>
          <w:rFonts w:ascii="Times New Roman" w:hAnsi="Times New Roman" w:cs="Times New Roman"/>
          <w:lang w:val="en-US"/>
        </w:rPr>
        <w:t>arozhdestvin</w:t>
      </w:r>
      <w:r w:rsidRPr="002A3B6C">
        <w:rPr>
          <w:rFonts w:ascii="Times New Roman" w:hAnsi="Times New Roman" w:cs="Times New Roman"/>
        </w:rPr>
        <w:t>@</w:t>
      </w:r>
      <w:r w:rsidRPr="002A3B6C">
        <w:rPr>
          <w:rFonts w:ascii="Times New Roman" w:hAnsi="Times New Roman" w:cs="Times New Roman"/>
          <w:lang w:val="en-US"/>
        </w:rPr>
        <w:t>ippe</w:t>
      </w:r>
      <w:r w:rsidRPr="002A3B6C">
        <w:rPr>
          <w:rFonts w:ascii="Times New Roman" w:hAnsi="Times New Roman" w:cs="Times New Roman"/>
        </w:rPr>
        <w:t>.</w:t>
      </w:r>
      <w:r w:rsidRPr="002A3B6C">
        <w:rPr>
          <w:rFonts w:ascii="Times New Roman" w:hAnsi="Times New Roman" w:cs="Times New Roman"/>
          <w:lang w:val="en-US"/>
        </w:rPr>
        <w:t>ru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EB5F88" w:rsidRPr="00783277" w:rsidRDefault="00EB5F88" w:rsidP="001411F5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2A3B6C">
        <w:rPr>
          <w:rFonts w:ascii="Times New Roman" w:hAnsi="Times New Roman" w:cs="Times New Roman"/>
        </w:rPr>
        <w:t>выполнение работ по очистке кровельных покрытий зданий и сооружений ФГУП «ГНЦ РФ-ФЭИ» от снега и наледи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EB5F88" w:rsidRPr="002A3B6C" w:rsidRDefault="00EB5F88" w:rsidP="001411F5">
      <w:pPr>
        <w:pStyle w:val="NoSpacing"/>
      </w:pPr>
      <w:r w:rsidRPr="00783277">
        <w:rPr>
          <w:b/>
          <w:bCs/>
        </w:rPr>
        <w:t>Срок поставки товара/работ/услуг</w:t>
      </w:r>
      <w:r w:rsidRPr="000C27CA">
        <w:rPr>
          <w:b/>
          <w:bCs/>
        </w:rPr>
        <w:t xml:space="preserve">: </w:t>
      </w:r>
      <w:r>
        <w:t>д</w:t>
      </w:r>
      <w:r w:rsidRPr="002A3B6C">
        <w:t>ата начала работ – 16.01.2015 г.</w:t>
      </w:r>
      <w:r>
        <w:t>,</w:t>
      </w:r>
      <w:r w:rsidRPr="002A3B6C">
        <w:t xml:space="preserve"> </w:t>
      </w:r>
      <w:r>
        <w:t>д</w:t>
      </w:r>
      <w:r w:rsidRPr="002A3B6C">
        <w:t>ата окончания работ – работы должны быть завершены 25.12.2015 г.</w:t>
      </w:r>
    </w:p>
    <w:p w:rsidR="00EB5F88" w:rsidRPr="002A3B6C" w:rsidRDefault="00EB5F88" w:rsidP="001411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2A3B6C">
        <w:rPr>
          <w:rFonts w:ascii="Times New Roman" w:hAnsi="Times New Roman" w:cs="Times New Roman"/>
        </w:rPr>
        <w:t>Калужская область, г. Обнинск, пл. Бондаренко 1.</w:t>
      </w:r>
    </w:p>
    <w:p w:rsidR="00EB5F88" w:rsidRPr="00783277" w:rsidRDefault="00EB5F88" w:rsidP="001411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B5F88" w:rsidRPr="00783277" w:rsidRDefault="00EB5F88" w:rsidP="001411F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5F88" w:rsidRPr="00783277" w:rsidRDefault="00EB5F88" w:rsidP="001411F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5F88" w:rsidRPr="00783277" w:rsidRDefault="00EB5F88" w:rsidP="001411F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5F88" w:rsidRPr="0007380D" w:rsidRDefault="00EB5F88" w:rsidP="001411F5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83A58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07380D">
        <w:rPr>
          <w:rFonts w:ascii="Times New Roman" w:hAnsi="Times New Roman" w:cs="Times New Roman"/>
        </w:rPr>
        <w:t>497 179,30</w:t>
      </w:r>
      <w:r w:rsidRPr="00F83A58">
        <w:rPr>
          <w:rFonts w:ascii="Times New Roman" w:hAnsi="Times New Roman" w:cs="Times New Roman"/>
          <w:color w:val="000000"/>
        </w:rPr>
        <w:t xml:space="preserve"> </w:t>
      </w:r>
      <w:r w:rsidRPr="0007380D">
        <w:rPr>
          <w:rFonts w:ascii="Times New Roman" w:hAnsi="Times New Roman" w:cs="Times New Roman"/>
          <w:color w:val="000000"/>
        </w:rPr>
        <w:t>(</w:t>
      </w:r>
      <w:r w:rsidRPr="0007380D">
        <w:rPr>
          <w:rFonts w:ascii="Times New Roman" w:hAnsi="Times New Roman" w:cs="Times New Roman"/>
        </w:rPr>
        <w:t>Четыреста девяносто семь тысяч сто семьдесят девять рублей 30 коп</w:t>
      </w:r>
      <w:r>
        <w:rPr>
          <w:rFonts w:ascii="Times New Roman" w:hAnsi="Times New Roman" w:cs="Times New Roman"/>
        </w:rPr>
        <w:t>еек</w:t>
      </w:r>
      <w:r w:rsidRPr="0007380D">
        <w:rPr>
          <w:rFonts w:ascii="Times New Roman" w:hAnsi="Times New Roman" w:cs="Times New Roman"/>
          <w:color w:val="000000"/>
        </w:rPr>
        <w:t xml:space="preserve">) </w:t>
      </w:r>
      <w:r w:rsidRPr="00F83A58">
        <w:rPr>
          <w:rFonts w:ascii="Times New Roman" w:hAnsi="Times New Roman" w:cs="Times New Roman"/>
          <w:color w:val="000000"/>
        </w:rPr>
        <w:t xml:space="preserve">рублей, включая НДС 18%. </w:t>
      </w:r>
      <w:r w:rsidRPr="0007380D">
        <w:rPr>
          <w:rFonts w:ascii="Times New Roman" w:hAnsi="Times New Roman" w:cs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EB5F88" w:rsidRPr="00F83A58" w:rsidRDefault="00EB5F88" w:rsidP="001411F5">
      <w:pPr>
        <w:tabs>
          <w:tab w:val="left" w:pos="0"/>
          <w:tab w:val="left" w:pos="1134"/>
        </w:tabs>
        <w:suppressAutoHyphens w:val="0"/>
        <w:ind w:firstLine="993"/>
        <w:jc w:val="both"/>
        <w:rPr>
          <w:rFonts w:ascii="Times New Roman" w:hAnsi="Times New Roman" w:cs="Times New Roman"/>
          <w:spacing w:val="-6"/>
        </w:rPr>
      </w:pPr>
      <w:r w:rsidRPr="00F83A58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07380D">
        <w:rPr>
          <w:rFonts w:ascii="Times New Roman" w:hAnsi="Times New Roman" w:cs="Times New Roman"/>
        </w:rPr>
        <w:t>421 338,39</w:t>
      </w:r>
      <w:r w:rsidRPr="00F83A58">
        <w:rPr>
          <w:rFonts w:ascii="Times New Roman" w:hAnsi="Times New Roman" w:cs="Times New Roman"/>
          <w:color w:val="000000"/>
        </w:rPr>
        <w:t xml:space="preserve"> (</w:t>
      </w:r>
      <w:r w:rsidRPr="0007380D">
        <w:rPr>
          <w:rFonts w:ascii="Times New Roman" w:hAnsi="Times New Roman" w:cs="Times New Roman"/>
        </w:rPr>
        <w:t>Четыреста двадцать одна тысяча триста тридцать восемь рублей 39 коп</w:t>
      </w:r>
      <w:r>
        <w:rPr>
          <w:rFonts w:ascii="Times New Roman" w:hAnsi="Times New Roman" w:cs="Times New Roman"/>
        </w:rPr>
        <w:t>еек</w:t>
      </w:r>
      <w:r w:rsidRPr="00F83A58">
        <w:rPr>
          <w:rFonts w:ascii="Times New Roman" w:hAnsi="Times New Roman" w:cs="Times New Roman"/>
        </w:rPr>
        <w:t>) рубля</w:t>
      </w:r>
      <w:r w:rsidRPr="00F83A58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B5F88" w:rsidRPr="00783277" w:rsidRDefault="00EB5F88" w:rsidP="001411F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B5F88" w:rsidRDefault="00EB5F88" w:rsidP="0022135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EB5F88" w:rsidRDefault="00EB5F88" w:rsidP="0022135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EB5F88" w:rsidRPr="00783277" w:rsidRDefault="00EB5F88" w:rsidP="001411F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B5F88" w:rsidRPr="00783277" w:rsidRDefault="00EB5F88" w:rsidP="001411F5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18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524229">
        <w:rPr>
          <w:rFonts w:ascii="Times New Roman" w:hAnsi="Times New Roman" w:cs="Times New Roman"/>
          <w:spacing w:val="-6"/>
          <w:highlight w:val="yellow"/>
        </w:rPr>
        <w:t>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28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C277E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28</w:t>
      </w:r>
      <w:r w:rsidRPr="00C277E6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B5F88" w:rsidRPr="00783277" w:rsidRDefault="00EB5F88" w:rsidP="001411F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B5F88" w:rsidRDefault="00EB5F88">
      <w:pPr>
        <w:rPr>
          <w:rFonts w:cs="Times New Roman"/>
        </w:rPr>
      </w:pPr>
    </w:p>
    <w:sectPr w:rsidR="00EB5F88" w:rsidSect="00961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379"/>
    <w:rsid w:val="0007380D"/>
    <w:rsid w:val="000B459E"/>
    <w:rsid w:val="000C27CA"/>
    <w:rsid w:val="000E1028"/>
    <w:rsid w:val="001411F5"/>
    <w:rsid w:val="001F4D81"/>
    <w:rsid w:val="00221351"/>
    <w:rsid w:val="00260FC1"/>
    <w:rsid w:val="002A3B6C"/>
    <w:rsid w:val="00524229"/>
    <w:rsid w:val="005C5CC7"/>
    <w:rsid w:val="007757DE"/>
    <w:rsid w:val="00783277"/>
    <w:rsid w:val="008E3C0C"/>
    <w:rsid w:val="00914379"/>
    <w:rsid w:val="0096153A"/>
    <w:rsid w:val="009E1518"/>
    <w:rsid w:val="00AF2D02"/>
    <w:rsid w:val="00C277E6"/>
    <w:rsid w:val="00C572F3"/>
    <w:rsid w:val="00D42E6F"/>
    <w:rsid w:val="00EB5F88"/>
    <w:rsid w:val="00F26FEC"/>
    <w:rsid w:val="00F83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1F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411F5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829</Words>
  <Characters>4730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2014-10-29T08:45:00Z</dcterms:created>
  <dcterms:modified xsi:type="dcterms:W3CDTF">2014-11-11T10:57:00Z</dcterms:modified>
</cp:coreProperties>
</file>